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81E79" w:rsidR="00CD04B2" w:rsidP="007A228E" w:rsidRDefault="005B7068" w14:paraId="017457EB" w14:textId="3B636E00">
      <w:pPr>
        <w:pStyle w:val="Heading1"/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color w:val="auto"/>
        </w:rPr>
        <w:t>CET</w:t>
      </w:r>
      <w:r w:rsidRPr="00A81E79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A81E79" w:rsidR="0080131B">
        <w:rPr>
          <w:rFonts w:asciiTheme="minorHAnsi" w:hAnsiTheme="minorHAnsi" w:cstheme="minorHAnsi"/>
          <w:color w:val="auto"/>
        </w:rPr>
        <w:t xml:space="preserve"> (Wave </w:t>
      </w:r>
      <w:r w:rsidRPr="00A81E79" w:rsidR="00EC7E42">
        <w:rPr>
          <w:rFonts w:asciiTheme="minorHAnsi" w:hAnsiTheme="minorHAnsi" w:cstheme="minorHAnsi"/>
          <w:color w:val="auto"/>
        </w:rPr>
        <w:t>7</w:t>
      </w:r>
      <w:r w:rsidRPr="00A81E79" w:rsidR="00752C83">
        <w:rPr>
          <w:rFonts w:asciiTheme="minorHAnsi" w:hAnsiTheme="minorHAnsi" w:cstheme="minorHAnsi"/>
          <w:color w:val="auto"/>
        </w:rPr>
        <w:t>4</w:t>
      </w:r>
      <w:r w:rsidRPr="00A81E79" w:rsidR="0080131B">
        <w:rPr>
          <w:rFonts w:asciiTheme="minorHAnsi" w:hAnsiTheme="minorHAnsi" w:cstheme="minorHAnsi"/>
          <w:color w:val="auto"/>
        </w:rPr>
        <w:t>)</w:t>
      </w:r>
    </w:p>
    <w:p w:rsidRPr="00A81E79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A81E79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A81E79" w:rsidR="00C53837" w:rsidP="007A228E" w:rsidRDefault="5215C519" w14:paraId="0B34F861" w14:textId="5041052B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A81E79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A81E79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A81E79" w:rsidR="00EC7E42">
              <w:rPr>
                <w:rFonts w:asciiTheme="minorHAnsi" w:hAnsiTheme="minorHAnsi" w:cstheme="minorHAnsi"/>
                <w:i/>
                <w:iCs/>
                <w:color w:val="auto"/>
              </w:rPr>
              <w:t>7</w:t>
            </w:r>
            <w:r w:rsidRPr="00A81E79" w:rsidR="00752C83">
              <w:rPr>
                <w:rFonts w:asciiTheme="minorHAnsi" w:hAnsiTheme="minorHAnsi" w:cstheme="minorHAnsi"/>
                <w:i/>
                <w:iCs/>
                <w:color w:val="auto"/>
              </w:rPr>
              <w:t>4</w:t>
            </w:r>
            <w:r w:rsidRPr="00A81E79" w:rsidR="00752C83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A81E79" w:rsidR="00752C83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A81E79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A81E79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A81E79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A81E79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A81E79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A81E79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proofErr w:type="gramStart"/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proofErr w:type="gramEnd"/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A81E79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A81E79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A81E79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A81E79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A81E79" w:rsidR="00C53837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A81E79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A81E79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A81E79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A81E79" w:rsidR="006E30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A81E79" w:rsidR="00AD4444">
              <w:rPr>
                <w:rFonts w:asciiTheme="minorHAnsi" w:hAnsiTheme="minorHAnsi" w:cstheme="minorHAnsi"/>
                <w:i/>
                <w:iCs/>
                <w:color w:val="auto"/>
              </w:rPr>
              <w:t>routine childhood vaccines</w:t>
            </w:r>
            <w:r w:rsidRPr="00A81E79" w:rsidR="00EF7A57">
              <w:rPr>
                <w:rFonts w:asciiTheme="minorHAnsi" w:hAnsiTheme="minorHAnsi" w:cstheme="minorHAnsi"/>
                <w:i/>
                <w:iCs/>
                <w:color w:val="auto"/>
              </w:rPr>
              <w:t>, vaccines for children under 5, COVID risk and testing, and rebound cases.</w:t>
            </w:r>
          </w:p>
        </w:tc>
      </w:tr>
    </w:tbl>
    <w:p w:rsidRPr="00A81E79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A81E79" w:rsidR="0063653E" w:rsidP="008B77AC" w:rsidRDefault="004D7B37" w14:paraId="657BC90E" w14:textId="2A6B1975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color w:val="auto"/>
        </w:rPr>
        <w:t>For th</w:t>
      </w:r>
      <w:r w:rsidRPr="00A81E79" w:rsidR="00165026">
        <w:rPr>
          <w:rFonts w:asciiTheme="minorHAnsi" w:hAnsiTheme="minorHAnsi" w:cstheme="minorHAnsi"/>
          <w:color w:val="auto"/>
        </w:rPr>
        <w:t>e</w:t>
      </w:r>
      <w:r w:rsidRPr="00A81E79">
        <w:rPr>
          <w:rFonts w:asciiTheme="minorHAnsi" w:hAnsiTheme="minorHAnsi" w:cstheme="minorHAnsi"/>
          <w:color w:val="auto"/>
        </w:rPr>
        <w:t xml:space="preserve"> next </w:t>
      </w:r>
      <w:r w:rsidRPr="00A81E79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81E79" w:rsidR="00D12C55">
        <w:rPr>
          <w:rFonts w:asciiTheme="minorHAnsi" w:hAnsiTheme="minorHAnsi" w:cstheme="minorHAnsi"/>
          <w:color w:val="auto"/>
        </w:rPr>
        <w:t>current events.</w:t>
      </w:r>
    </w:p>
    <w:p w:rsidRPr="00A81E79" w:rsidR="007A23CB" w:rsidP="0063653E" w:rsidRDefault="0063653E" w14:paraId="44A74C5A" w14:textId="45C08D8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  <w:r w:rsidRPr="00A81E79" w:rsid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Pr="00A81E79" w:rsidR="007A23CB" w:rsidP="008B77AC" w:rsidRDefault="007A23CB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903767" w:rsidP="001C3C47" w:rsidRDefault="0090376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name="_Hlk86668292" w:id="0"/>
    </w:p>
    <w:p w:rsidRPr="00A81E79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All respondents//</w:t>
      </w:r>
    </w:p>
    <w:p w:rsidRPr="00A81E79" w:rsidR="001F00D2" w:rsidP="001F00D2" w:rsidRDefault="001F00D2" w14:paraId="0190CAA7" w14:textId="099D0A99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D7428B">
        <w:rPr>
          <w:rFonts w:asciiTheme="minorHAnsi" w:hAnsiTheme="minorHAnsi" w:cstheme="minorHAnsi"/>
          <w:color w:val="auto"/>
          <w:highlight w:val="yellow"/>
        </w:rPr>
        <w:t>1</w:t>
      </w:r>
    </w:p>
    <w:p w:rsidRPr="00A81E79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1F00D2" w:rsidP="00743DCC" w:rsidRDefault="001F00D2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A81E7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Pr="00A81E79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Variable Label: </w:t>
      </w:r>
      <w:r w:rsidRPr="00A81E79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81E79" w:rsidR="00A81E79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81E79" w:rsidR="00A81E79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A81E79" w:rsidR="00A81E79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A81E79" w:rsidR="00A81E79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A81E79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A81E79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A81E79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A81E79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A81E79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Page Break //</w:t>
      </w:r>
    </w:p>
    <w:p w:rsidRPr="00A81E79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A81E79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  <w:bCs/>
        </w:rPr>
        <w:t>//</w:t>
      </w:r>
      <w:r w:rsidRPr="00A81E79" w:rsidR="00F97644">
        <w:rPr>
          <w:rFonts w:cstheme="minorHAnsi"/>
          <w:b/>
          <w:bCs/>
        </w:rPr>
        <w:t>BASE</w:t>
      </w:r>
      <w:r w:rsidRPr="00A81E79">
        <w:rPr>
          <w:rFonts w:cstheme="minorHAnsi"/>
          <w:b/>
          <w:bCs/>
        </w:rPr>
        <w:t xml:space="preserve">: </w:t>
      </w:r>
      <w:r w:rsidRPr="00A81E79">
        <w:rPr>
          <w:rFonts w:cstheme="minorHAnsi"/>
          <w:b/>
        </w:rPr>
        <w:t>beh1_cet_r=1 or 2</w:t>
      </w:r>
      <w:r w:rsidRPr="00A81E79">
        <w:rPr>
          <w:rFonts w:cstheme="minorHAnsi"/>
          <w:b/>
          <w:bCs/>
        </w:rPr>
        <w:t>//</w:t>
      </w:r>
    </w:p>
    <w:p w:rsidRPr="00A81E79" w:rsidR="001F00D2" w:rsidP="001F00D2" w:rsidRDefault="001F00D2" w14:paraId="4DCAEC9C" w14:textId="36C5C365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81E7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D7428B">
        <w:rPr>
          <w:rFonts w:asciiTheme="minorHAnsi" w:hAnsiTheme="minorHAnsi" w:cstheme="minorHAnsi"/>
          <w:color w:val="auto"/>
          <w:highlight w:val="yellow"/>
        </w:rPr>
        <w:t>2</w:t>
      </w:r>
    </w:p>
    <w:p w:rsidRPr="00A81E79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81E79" w:rsidR="001F00D2" w:rsidP="533C4970" w:rsidRDefault="001F00D2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A81E79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proofErr w:type="spellEnd"/>
      <w:r w:rsidRPr="00A81E79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Bidi"/>
          <w:color w:val="auto"/>
        </w:rPr>
        <w:t xml:space="preserve"> </w:t>
      </w:r>
      <w:r w:rsidRPr="00A81E79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Pr="00A81E79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A81E79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A81E79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17"/>
      </w:tblGrid>
      <w:tr w:rsidRPr="00A81E79" w:rsidR="00A81E79" w:rsidTr="00285CF8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1F00D2" w:rsidP="009166EA" w:rsidRDefault="001F00D2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1F00D2" w:rsidP="009166EA" w:rsidRDefault="001F00D2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A81E79" w:rsidR="00A81E79" w:rsidTr="00285CF8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A81E79" w:rsidR="00A81E79" w:rsidTr="00285CF8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:rsidRPr="00A81E79" w:rsidR="00A81E79" w:rsidTr="00285CF8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:rsidRPr="00A81E79" w:rsidR="00A81E79" w:rsidTr="00285CF8" w14:paraId="37FE01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EC3A54" w:rsidP="009166EA" w:rsidRDefault="00EC3A54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EC3A54" w:rsidP="009166EA" w:rsidRDefault="00EC3A54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:rsidRPr="00A81E79" w:rsidR="00A81E79" w:rsidTr="00285CF8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A81E79" w:rsidR="00A81E79" w:rsidTr="00285CF8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lastRenderedPageBreak/>
              <w:t>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A81E79" w:rsidR="00A81E79" w:rsidTr="00285CF8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81E79" w:rsidR="00F26D37" w:rsidTr="00285CF8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81E79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A81E79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Page Break //</w:t>
      </w:r>
    </w:p>
    <w:p w:rsidRPr="00A81E79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A81E79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A81E79">
        <w:rPr>
          <w:rFonts w:asciiTheme="minorHAnsi" w:hAnsiTheme="minorHAnsi" w:cstheme="minorHAnsi"/>
          <w:b/>
          <w:color w:val="auto"/>
        </w:rPr>
        <w:t>//BASE: beh1_cet_r=2//</w:t>
      </w:r>
    </w:p>
    <w:p w:rsidRPr="00A81E79" w:rsidR="001F00D2" w:rsidP="001F00D2" w:rsidRDefault="001F00D2" w14:paraId="618496D8" w14:textId="17F43C7B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D7428B">
        <w:rPr>
          <w:rFonts w:asciiTheme="minorHAnsi" w:hAnsiTheme="minorHAnsi" w:cstheme="minorHAnsi"/>
          <w:color w:val="auto"/>
          <w:highlight w:val="yellow"/>
        </w:rPr>
        <w:t>3</w:t>
      </w:r>
    </w:p>
    <w:p w:rsidRPr="00A81E79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Dropdown menu</w:t>
      </w:r>
    </w:p>
    <w:p w:rsidRPr="00A81E79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8578ED" w:rsidP="00743DCC" w:rsidRDefault="001F00D2" w14:paraId="243A2EA0" w14:textId="5929A673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fully_vacc_</w:t>
      </w:r>
      <w:r w:rsidRPr="00A81E79" w:rsidR="00C30368">
        <w:rPr>
          <w:rFonts w:asciiTheme="minorHAnsi" w:hAnsiTheme="minorHAnsi" w:cstheme="minorHAnsi"/>
          <w:b/>
          <w:bCs/>
          <w:color w:val="auto"/>
          <w:highlight w:val="yellow"/>
        </w:rPr>
        <w:t>date</w:t>
      </w:r>
      <w:r w:rsidRPr="00A81E79" w:rsidR="008539F8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A81E7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color w:val="auto"/>
        </w:rPr>
        <w:t xml:space="preserve"> </w:t>
      </w:r>
      <w:r w:rsidRPr="00A81E79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A81E79" w:rsidR="005C51B8">
        <w:rPr>
          <w:rFonts w:asciiTheme="minorHAnsi" w:hAnsiTheme="minorHAnsi" w:cstheme="minorHAnsi"/>
          <w:color w:val="auto"/>
        </w:rPr>
        <w:t>COVID</w:t>
      </w:r>
      <w:r w:rsidRPr="00A81E79" w:rsidR="00BB28DE">
        <w:rPr>
          <w:rFonts w:asciiTheme="minorHAnsi" w:hAnsiTheme="minorHAnsi" w:cstheme="minorHAnsi"/>
          <w:color w:val="auto"/>
        </w:rPr>
        <w:t>-19</w:t>
      </w:r>
      <w:r w:rsidRPr="00A81E79" w:rsidR="005C51B8">
        <w:rPr>
          <w:rFonts w:asciiTheme="minorHAnsi" w:hAnsiTheme="minorHAnsi" w:cstheme="minorHAnsi"/>
          <w:color w:val="auto"/>
        </w:rPr>
        <w:t xml:space="preserve"> vaccine dose? </w:t>
      </w:r>
      <w:r w:rsidRPr="00A81E79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A81E79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A81E79" w:rsidR="00FE0342">
        <w:rPr>
          <w:rFonts w:asciiTheme="minorHAnsi" w:hAnsiTheme="minorHAnsi" w:cstheme="minorHAnsi"/>
          <w:color w:val="auto"/>
        </w:rPr>
        <w:t xml:space="preserve"> dose of the Pfizer</w:t>
      </w:r>
      <w:r w:rsidRPr="00A81E79" w:rsidR="000F14DF">
        <w:rPr>
          <w:rFonts w:asciiTheme="minorHAnsi" w:hAnsiTheme="minorHAnsi" w:cstheme="minorHAnsi"/>
          <w:color w:val="auto"/>
        </w:rPr>
        <w:t>,</w:t>
      </w:r>
      <w:r w:rsidRPr="00A81E79" w:rsidR="00FE0342">
        <w:rPr>
          <w:rFonts w:asciiTheme="minorHAnsi" w:hAnsiTheme="minorHAnsi" w:cstheme="minorHAnsi"/>
          <w:color w:val="auto"/>
        </w:rPr>
        <w:t xml:space="preserve"> Moderna</w:t>
      </w:r>
      <w:r w:rsidRPr="00A81E79" w:rsidR="000F14DF">
        <w:rPr>
          <w:rFonts w:asciiTheme="minorHAnsi" w:hAnsiTheme="minorHAnsi" w:cstheme="minorHAnsi"/>
          <w:color w:val="auto"/>
        </w:rPr>
        <w:t>, or Novavax</w:t>
      </w:r>
      <w:r w:rsidRPr="00A81E79" w:rsidR="00FE0342">
        <w:rPr>
          <w:rFonts w:asciiTheme="minorHAnsi" w:hAnsiTheme="minorHAnsi" w:cstheme="minorHAnsi"/>
          <w:color w:val="auto"/>
        </w:rPr>
        <w:t xml:space="preserve"> vaccine, or the </w:t>
      </w:r>
      <w:r w:rsidRPr="00A81E79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A81E79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Pr="00A81E79" w:rsidR="008578ED" w:rsidP="00743DCC" w:rsidRDefault="008578ED" w14:paraId="269625E7" w14:textId="77777777">
      <w:pPr>
        <w:rPr>
          <w:rFonts w:asciiTheme="minorHAnsi" w:hAnsiTheme="minorHAnsi" w:cstheme="minorHAnsi"/>
          <w:color w:val="auto"/>
        </w:rPr>
      </w:pPr>
    </w:p>
    <w:p w:rsidRPr="00A81E79" w:rsidR="001F00D2" w:rsidP="00743DCC" w:rsidRDefault="00FE0342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81E79">
        <w:rPr>
          <w:rFonts w:asciiTheme="minorHAnsi" w:hAnsiTheme="minorHAnsi" w:cstheme="minorHAnsi"/>
          <w:color w:val="auto"/>
        </w:rPr>
        <w:t xml:space="preserve">Please </w:t>
      </w:r>
      <w:r w:rsidRPr="00A81E79">
        <w:rPr>
          <w:rFonts w:asciiTheme="minorHAnsi" w:hAnsiTheme="minorHAnsi" w:cstheme="minorHAnsi"/>
          <w:color w:val="auto"/>
          <w:u w:val="single"/>
        </w:rPr>
        <w:t>do not</w:t>
      </w:r>
      <w:r w:rsidRPr="00A81E79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A81E79" w:rsidR="001F00D2">
        <w:rPr>
          <w:rFonts w:asciiTheme="minorHAnsi" w:hAnsiTheme="minorHAnsi" w:cstheme="minorHAnsi"/>
          <w:color w:val="auto"/>
        </w:rPr>
        <w:t xml:space="preserve">If you do not remember the </w:t>
      </w:r>
      <w:r w:rsidRPr="00A81E79" w:rsidR="002C79DC">
        <w:rPr>
          <w:rFonts w:asciiTheme="minorHAnsi" w:hAnsiTheme="minorHAnsi" w:cstheme="minorHAnsi"/>
          <w:color w:val="auto"/>
        </w:rPr>
        <w:t xml:space="preserve">exact </w:t>
      </w:r>
      <w:r w:rsidRPr="00A81E79" w:rsidR="005C51B8">
        <w:rPr>
          <w:rFonts w:asciiTheme="minorHAnsi" w:hAnsiTheme="minorHAnsi" w:cstheme="minorHAnsi"/>
          <w:color w:val="auto"/>
        </w:rPr>
        <w:t>date</w:t>
      </w:r>
      <w:r w:rsidRPr="00A81E79" w:rsidR="001F00D2">
        <w:rPr>
          <w:rFonts w:asciiTheme="minorHAnsi" w:hAnsiTheme="minorHAnsi" w:cstheme="minorHAnsi"/>
          <w:color w:val="auto"/>
        </w:rPr>
        <w:t>, give your best guess.</w:t>
      </w:r>
    </w:p>
    <w:p w:rsidRPr="00A81E79" w:rsidR="001F00D2" w:rsidP="001F00D2" w:rsidRDefault="001F00D2" w14:paraId="5916FFEF" w14:textId="748D0C9C">
      <w:pPr>
        <w:rPr>
          <w:rFonts w:eastAsia="Calibri"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Variable Label: </w:t>
      </w:r>
      <w:r w:rsidRPr="00A81E79" w:rsidR="0065294C">
        <w:rPr>
          <w:rFonts w:asciiTheme="minorHAnsi" w:hAnsiTheme="minorHAnsi" w:cstheme="minorHAnsi"/>
          <w:bCs/>
          <w:color w:val="auto"/>
        </w:rPr>
        <w:t>fully_</w:t>
      </w:r>
      <w:r w:rsidRPr="00A81E79">
        <w:rPr>
          <w:rFonts w:eastAsia="Calibri" w:asciiTheme="minorHAnsi" w:hAnsiTheme="minorHAnsi" w:cstheme="minorHAnsi"/>
          <w:bCs/>
          <w:color w:val="auto"/>
        </w:rPr>
        <w:t>vacc_</w:t>
      </w:r>
      <w:r w:rsidRPr="00A81E79" w:rsidR="008578ED">
        <w:rPr>
          <w:rFonts w:eastAsia="Calibri" w:asciiTheme="minorHAnsi" w:hAnsiTheme="minorHAnsi" w:cstheme="minorHAnsi"/>
          <w:bCs/>
          <w:color w:val="auto"/>
        </w:rPr>
        <w:t>date</w:t>
      </w:r>
      <w:r w:rsidRPr="00A81E79" w:rsidR="008539F8">
        <w:rPr>
          <w:rFonts w:eastAsia="Calibri" w:asciiTheme="minorHAnsi" w:hAnsiTheme="minorHAnsi" w:cstheme="minorHAnsi"/>
          <w:bCs/>
          <w:color w:val="auto"/>
        </w:rPr>
        <w:t>2</w:t>
      </w:r>
      <w:r w:rsidRPr="00A81E79">
        <w:rPr>
          <w:rFonts w:eastAsia="Calibri" w:asciiTheme="minorHAnsi" w:hAnsiTheme="minorHAnsi" w:cstheme="minorHAnsi"/>
          <w:color w:val="auto"/>
        </w:rPr>
        <w:t xml:space="preserve">: </w:t>
      </w:r>
      <w:r w:rsidRPr="00A81E79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A81E79">
        <w:rPr>
          <w:rFonts w:eastAsia="Calibri" w:asciiTheme="minorHAnsi" w:hAnsiTheme="minorHAnsi" w:cstheme="minorHAnsi"/>
          <w:color w:val="auto"/>
        </w:rPr>
        <w:t>of vaccination</w:t>
      </w:r>
    </w:p>
    <w:p w:rsidRPr="00A81E79" w:rsidR="002658B5" w:rsidP="001F00D2" w:rsidRDefault="0022096D" w14:paraId="13E65F2E" w14:textId="457606AC">
      <w:pPr>
        <w:rPr>
          <w:rFonts w:asciiTheme="minorHAnsi" w:hAnsiTheme="minorHAnsi" w:cstheme="minorHAnsi"/>
          <w:color w:val="auto"/>
        </w:rPr>
      </w:pPr>
      <w:r w:rsidRPr="00A81E79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A81E79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A81E79">
        <w:rPr>
          <w:rFonts w:eastAsia="Calibri" w:asciiTheme="minorHAnsi" w:hAnsiTheme="minorHAnsi" w:cstheme="minorHAnsi"/>
          <w:color w:val="auto"/>
        </w:rPr>
        <w:t xml:space="preserve">December 1, </w:t>
      </w:r>
      <w:proofErr w:type="gramStart"/>
      <w:r w:rsidRPr="00A81E79">
        <w:rPr>
          <w:rFonts w:eastAsia="Calibri" w:asciiTheme="minorHAnsi" w:hAnsiTheme="minorHAnsi" w:cstheme="minorHAnsi"/>
          <w:color w:val="auto"/>
        </w:rPr>
        <w:t>202</w:t>
      </w:r>
      <w:r w:rsidRPr="00A81E79" w:rsidR="00C063B9">
        <w:rPr>
          <w:rFonts w:eastAsia="Calibri" w:asciiTheme="minorHAnsi" w:hAnsiTheme="minorHAnsi" w:cstheme="minorHAnsi"/>
          <w:color w:val="auto"/>
        </w:rPr>
        <w:t>0</w:t>
      </w:r>
      <w:proofErr w:type="gramEnd"/>
      <w:r w:rsidRPr="00A81E79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A81E79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Pr="00A81E79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A81E79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Page Break //</w:t>
      </w:r>
    </w:p>
    <w:p w:rsidRPr="00A81E79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A81E79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beh1_cet_r=2//</w:t>
      </w:r>
    </w:p>
    <w:p w:rsidRPr="00A81E79" w:rsidR="00977537" w:rsidP="00977537" w:rsidRDefault="00977537" w14:paraId="1EB0925F" w14:textId="7AB94751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D7428B">
        <w:rPr>
          <w:rFonts w:asciiTheme="minorHAnsi" w:hAnsiTheme="minorHAnsi" w:cstheme="minorHAnsi"/>
          <w:color w:val="auto"/>
          <w:highlight w:val="yellow"/>
        </w:rPr>
        <w:t>4</w:t>
      </w:r>
    </w:p>
    <w:p w:rsidRPr="00A81E79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977537" w:rsidP="00743DCC" w:rsidRDefault="00977537" w14:paraId="203CF16D" w14:textId="3CCA26A3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booster_uptake4</w:t>
      </w:r>
      <w:r w:rsidRPr="00A81E7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Pr="00A81E79" w:rsidR="00977537" w:rsidP="00977537" w:rsidRDefault="00977537" w14:paraId="5D069BFE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81E79">
        <w:rPr>
          <w:rFonts w:eastAsia="Calibri" w:asciiTheme="minorHAnsi" w:hAnsiTheme="minorHAnsi" w:cstheme="minorHAns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A81E79" w:rsidR="00A81E79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81E79" w:rsidR="00A81E79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A81E79" w:rsidR="00A81E79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A81E79" w:rsidR="00A81E79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A81E79" w:rsidR="00A81E79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81E79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81E79" w:rsidR="00D116EA" w:rsidP="00624083" w:rsidRDefault="00D116EA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Pr="00A81E79" w:rsidR="00D116EA" w:rsidP="00624083" w:rsidRDefault="00D116EA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Page Break //</w:t>
      </w:r>
    </w:p>
    <w:p w:rsidRPr="00A81E79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A81E79" w:rsidR="001F00D2" w:rsidP="001F00D2" w:rsidRDefault="001F00D2" w14:paraId="13DFA674" w14:textId="2F5C154E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//BASE: </w:t>
      </w:r>
      <w:r w:rsidRPr="00A81E79" w:rsidR="009D3F0B">
        <w:rPr>
          <w:rFonts w:asciiTheme="minorHAnsi" w:hAnsiTheme="minorHAnsi" w:cstheme="minorHAnsi"/>
          <w:b/>
          <w:color w:val="auto"/>
        </w:rPr>
        <w:t>(booster_uptake</w:t>
      </w:r>
      <w:r w:rsidRPr="00A81E79" w:rsidR="00026817">
        <w:rPr>
          <w:rFonts w:asciiTheme="minorHAnsi" w:hAnsiTheme="minorHAnsi" w:cstheme="minorHAnsi"/>
          <w:b/>
          <w:color w:val="auto"/>
        </w:rPr>
        <w:t>4</w:t>
      </w:r>
      <w:r w:rsidRPr="00A81E79" w:rsidR="009D3F0B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A81E79" w:rsidR="009D3F0B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A81E79" w:rsidR="009D3F0B">
        <w:rPr>
          <w:rFonts w:asciiTheme="minorHAnsi" w:hAnsiTheme="minorHAnsi" w:cstheme="minorHAnsi"/>
          <w:b/>
          <w:color w:val="auto"/>
        </w:rPr>
        <w:t>=2 &amp; fully_vacc_</w:t>
      </w:r>
      <w:r w:rsidRPr="00A81E79" w:rsidR="00C135A9">
        <w:rPr>
          <w:rFonts w:asciiTheme="minorHAnsi" w:hAnsiTheme="minorHAnsi" w:cstheme="minorHAnsi"/>
          <w:b/>
          <w:color w:val="auto"/>
        </w:rPr>
        <w:t>date</w:t>
      </w:r>
      <w:r w:rsidRPr="00A81E79" w:rsidR="008539F8">
        <w:rPr>
          <w:rFonts w:asciiTheme="minorHAnsi" w:hAnsiTheme="minorHAnsi" w:cstheme="minorHAnsi"/>
          <w:b/>
          <w:color w:val="auto"/>
        </w:rPr>
        <w:t>2</w:t>
      </w:r>
      <w:r w:rsidRPr="00A81E79" w:rsidR="009D3F0B">
        <w:rPr>
          <w:rFonts w:asciiTheme="minorHAnsi" w:hAnsiTheme="minorHAnsi" w:cstheme="minorHAnsi"/>
          <w:b/>
          <w:color w:val="auto"/>
        </w:rPr>
        <w:t>=</w:t>
      </w:r>
      <w:r w:rsidRPr="00A81E79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Pr="00A81E79" w:rsidR="00882265">
        <w:rPr>
          <w:rFonts w:asciiTheme="minorHAnsi" w:hAnsiTheme="minorHAnsi" w:cstheme="minorHAnsi"/>
          <w:b/>
          <w:color w:val="auto"/>
        </w:rPr>
        <w:t xml:space="preserve">June </w:t>
      </w:r>
      <w:r w:rsidRPr="00A81E79" w:rsidR="006E6E05">
        <w:rPr>
          <w:rFonts w:asciiTheme="minorHAnsi" w:hAnsiTheme="minorHAnsi" w:cstheme="minorHAnsi"/>
          <w:b/>
          <w:color w:val="auto"/>
        </w:rPr>
        <w:t>1</w:t>
      </w:r>
      <w:r w:rsidRPr="00A81E79" w:rsidR="00A81E79">
        <w:rPr>
          <w:rFonts w:asciiTheme="minorHAnsi" w:hAnsiTheme="minorHAnsi" w:cstheme="minorHAnsi"/>
          <w:b/>
          <w:color w:val="auto"/>
        </w:rPr>
        <w:t>9</w:t>
      </w:r>
      <w:r w:rsidRPr="00A81E79" w:rsidR="001652C4">
        <w:rPr>
          <w:rFonts w:asciiTheme="minorHAnsi" w:hAnsiTheme="minorHAnsi" w:cstheme="minorHAnsi"/>
          <w:b/>
          <w:color w:val="auto"/>
        </w:rPr>
        <w:t>, 2022</w:t>
      </w:r>
      <w:r w:rsidRPr="00A81E79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A81E79">
        <w:rPr>
          <w:rFonts w:asciiTheme="minorHAnsi" w:hAnsiTheme="minorHAnsi" w:cstheme="minorHAnsi"/>
          <w:b/>
          <w:color w:val="auto"/>
        </w:rPr>
        <w:t>(booster_uptake</w:t>
      </w:r>
      <w:r w:rsidRPr="00A81E79" w:rsidR="00026817">
        <w:rPr>
          <w:rFonts w:asciiTheme="minorHAnsi" w:hAnsiTheme="minorHAnsi" w:cstheme="minorHAnsi"/>
          <w:b/>
          <w:color w:val="auto"/>
        </w:rPr>
        <w:t>4</w:t>
      </w:r>
      <w:r w:rsidRPr="00A81E79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A81E79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A81E79">
        <w:rPr>
          <w:rFonts w:asciiTheme="minorHAnsi" w:hAnsiTheme="minorHAnsi" w:cstheme="minorHAnsi"/>
          <w:b/>
          <w:color w:val="auto"/>
        </w:rPr>
        <w:t>=3</w:t>
      </w:r>
      <w:r w:rsidRPr="00A81E79" w:rsidR="008B6DAE">
        <w:rPr>
          <w:rFonts w:asciiTheme="minorHAnsi" w:hAnsiTheme="minorHAnsi" w:cstheme="minorHAnsi"/>
          <w:b/>
          <w:color w:val="auto"/>
        </w:rPr>
        <w:t>-4</w:t>
      </w:r>
      <w:r w:rsidRPr="00A81E79">
        <w:rPr>
          <w:rFonts w:asciiTheme="minorHAnsi" w:hAnsiTheme="minorHAnsi" w:cstheme="minorHAnsi"/>
          <w:b/>
          <w:color w:val="auto"/>
        </w:rPr>
        <w:t xml:space="preserve"> &amp; fully_vacc_</w:t>
      </w:r>
      <w:r w:rsidRPr="00A81E79" w:rsidR="00C135A9">
        <w:rPr>
          <w:rFonts w:asciiTheme="minorHAnsi" w:hAnsiTheme="minorHAnsi" w:cstheme="minorHAnsi"/>
          <w:b/>
          <w:color w:val="auto"/>
        </w:rPr>
        <w:t>date</w:t>
      </w:r>
      <w:r w:rsidRPr="00A81E79" w:rsidR="008539F8">
        <w:rPr>
          <w:rFonts w:asciiTheme="minorHAnsi" w:hAnsiTheme="minorHAnsi" w:cstheme="minorHAnsi"/>
          <w:b/>
          <w:color w:val="auto"/>
        </w:rPr>
        <w:t>2</w:t>
      </w:r>
      <w:r w:rsidRPr="00A81E79">
        <w:rPr>
          <w:rFonts w:asciiTheme="minorHAnsi" w:hAnsiTheme="minorHAnsi" w:cstheme="minorHAnsi"/>
          <w:b/>
          <w:color w:val="auto"/>
        </w:rPr>
        <w:t>=</w:t>
      </w:r>
      <w:r w:rsidRPr="00A81E79" w:rsidR="00AE499F">
        <w:rPr>
          <w:rFonts w:asciiTheme="minorHAnsi" w:hAnsiTheme="minorHAnsi" w:cstheme="minorHAnsi"/>
          <w:b/>
          <w:color w:val="auto"/>
        </w:rPr>
        <w:t xml:space="preserve">before </w:t>
      </w:r>
      <w:r w:rsidRPr="00A81E79" w:rsidR="00882265">
        <w:rPr>
          <w:rFonts w:asciiTheme="minorHAnsi" w:hAnsiTheme="minorHAnsi" w:cstheme="minorHAnsi"/>
          <w:b/>
          <w:color w:val="auto"/>
        </w:rPr>
        <w:t xml:space="preserve">March </w:t>
      </w:r>
      <w:r w:rsidRPr="00A81E79" w:rsidR="006E6E05">
        <w:rPr>
          <w:rFonts w:asciiTheme="minorHAnsi" w:hAnsiTheme="minorHAnsi" w:cstheme="minorHAnsi"/>
          <w:b/>
          <w:color w:val="auto"/>
        </w:rPr>
        <w:t>1</w:t>
      </w:r>
      <w:r w:rsidRPr="00A81E79" w:rsidR="00A81E79">
        <w:rPr>
          <w:rFonts w:asciiTheme="minorHAnsi" w:hAnsiTheme="minorHAnsi" w:cstheme="minorHAnsi"/>
          <w:b/>
          <w:color w:val="auto"/>
        </w:rPr>
        <w:t>9</w:t>
      </w:r>
      <w:r w:rsidRPr="00A81E79" w:rsidR="006E6E05">
        <w:rPr>
          <w:rFonts w:asciiTheme="minorHAnsi" w:hAnsiTheme="minorHAnsi" w:cstheme="minorHAnsi"/>
          <w:b/>
          <w:color w:val="auto"/>
        </w:rPr>
        <w:t>,</w:t>
      </w:r>
      <w:r w:rsidRPr="00A81E79" w:rsidR="00AE499F">
        <w:rPr>
          <w:rFonts w:asciiTheme="minorHAnsi" w:hAnsiTheme="minorHAnsi" w:cstheme="minorHAnsi"/>
          <w:b/>
          <w:color w:val="auto"/>
        </w:rPr>
        <w:t xml:space="preserve"> 2022</w:t>
      </w:r>
      <w:r w:rsidRPr="00A81E79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A81E79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A81E79" w:rsidR="001F00D2" w:rsidP="001F00D2" w:rsidRDefault="001F00D2" w14:paraId="06017A06" w14:textId="4CA724DF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D7428B">
        <w:rPr>
          <w:rFonts w:asciiTheme="minorHAnsi" w:hAnsiTheme="minorHAnsi" w:cstheme="minorHAnsi"/>
          <w:color w:val="auto"/>
          <w:highlight w:val="yellow"/>
        </w:rPr>
        <w:t>5</w:t>
      </w:r>
    </w:p>
    <w:p w:rsidRPr="00A81E79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81E79" w:rsidR="007207CE" w:rsidP="00743DCC" w:rsidRDefault="001F00D2" w14:paraId="2C89AB30" w14:textId="1F08A2D4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r w:rsidRPr="00A81E79" w:rsidR="00450C6F">
        <w:rPr>
          <w:rFonts w:asciiTheme="minorHAnsi" w:hAnsiTheme="minorHAnsi" w:cstheme="minorHAnsi"/>
          <w:b/>
          <w:bCs/>
          <w:color w:val="auto"/>
          <w:highlight w:val="yellow"/>
        </w:rPr>
        <w:t>3</w:t>
      </w:r>
      <w:r w:rsidRPr="00A81E7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color w:val="auto"/>
        </w:rPr>
        <w:t xml:space="preserve"> You are currently eligible to receive a</w:t>
      </w:r>
      <w:r w:rsidRPr="00A81E79" w:rsidR="003207B4">
        <w:rPr>
          <w:rFonts w:asciiTheme="minorHAnsi" w:hAnsiTheme="minorHAnsi" w:cstheme="minorHAnsi"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COVID-19 vaccine booster shot. What is the likelihood that you will get one?</w:t>
      </w:r>
      <w:r w:rsidRPr="00A81E79" w:rsidR="7917010B">
        <w:rPr>
          <w:rFonts w:asciiTheme="minorHAnsi" w:hAnsiTheme="minorHAnsi" w:cstheme="minorHAnsi"/>
          <w:color w:val="auto"/>
        </w:rPr>
        <w:t xml:space="preserve"> </w:t>
      </w:r>
    </w:p>
    <w:p w:rsidRPr="00A81E79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lastRenderedPageBreak/>
        <w:t xml:space="preserve">Variable Label: </w:t>
      </w:r>
      <w:r w:rsidRPr="00A81E79">
        <w:rPr>
          <w:rFonts w:eastAsia="Calibri" w:asciiTheme="minorHAnsi" w:hAnsiTheme="minorHAnsi" w:cstheme="minorHAnsi"/>
          <w:color w:val="auto"/>
        </w:rPr>
        <w:t>booster_elig_uptake</w:t>
      </w:r>
      <w:r w:rsidRPr="00A81E79" w:rsidR="006E3190">
        <w:rPr>
          <w:rFonts w:eastAsia="Calibri" w:asciiTheme="minorHAnsi" w:hAnsiTheme="minorHAnsi" w:cstheme="minorHAnsi"/>
          <w:color w:val="auto"/>
        </w:rPr>
        <w:t>4</w:t>
      </w:r>
      <w:r w:rsidRPr="00A81E79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81E79" w:rsidR="00A81E79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81E79" w:rsidR="00A81E79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81E79" w:rsidR="00A81E79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81E79" w:rsidR="00A81E79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81E79" w:rsidR="00A81E79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81E79" w:rsidR="00A81E79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81E79" w:rsidR="00A81E79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81E79" w:rsidR="00A81E79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81E79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A81E79">
        <w:rPr>
          <w:rFonts w:eastAsia="Times New Roman" w:asciiTheme="minorHAnsi" w:hAnsiTheme="minorHAnsi" w:cstheme="minorHAnsi"/>
          <w:b/>
          <w:color w:val="auto"/>
        </w:rPr>
        <w:tab/>
      </w:r>
    </w:p>
    <w:p w:rsidRPr="00A81E79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81E79">
        <w:rPr>
          <w:rFonts w:cstheme="minorHAnsi"/>
          <w:b/>
          <w:bCs/>
        </w:rPr>
        <w:t>// Page Break //</w:t>
      </w:r>
    </w:p>
    <w:p w:rsidRPr="00A81E79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A81E79" w:rsidR="001F00D2" w:rsidP="001F00D2" w:rsidRDefault="001F00D2" w14:paraId="164075FC" w14:textId="76C1BE18">
      <w:pPr>
        <w:pStyle w:val="BodyText"/>
        <w:spacing w:after="0" w:line="240" w:lineRule="auto"/>
        <w:rPr>
          <w:rFonts w:cstheme="minorHAnsi"/>
          <w:b/>
          <w:bCs/>
        </w:rPr>
      </w:pPr>
      <w:r w:rsidRPr="00A81E79">
        <w:rPr>
          <w:rFonts w:cstheme="minorHAnsi"/>
          <w:b/>
        </w:rPr>
        <w:t>//BASE: (booster_uptake</w:t>
      </w:r>
      <w:r w:rsidRPr="00A81E79" w:rsidR="00026817">
        <w:rPr>
          <w:rFonts w:cstheme="minorHAnsi"/>
          <w:b/>
        </w:rPr>
        <w:t>4</w:t>
      </w:r>
      <w:r w:rsidRPr="00A81E79">
        <w:rPr>
          <w:rFonts w:cstheme="minorHAnsi"/>
          <w:b/>
        </w:rPr>
        <w:t xml:space="preserve">=0 &amp; </w:t>
      </w:r>
      <w:proofErr w:type="spellStart"/>
      <w:r w:rsidRPr="00A81E79">
        <w:rPr>
          <w:rFonts w:cstheme="minorHAnsi"/>
          <w:b/>
        </w:rPr>
        <w:t>vaccine_id</w:t>
      </w:r>
      <w:proofErr w:type="spellEnd"/>
      <w:r w:rsidRPr="00A81E79">
        <w:rPr>
          <w:rFonts w:cstheme="minorHAnsi"/>
          <w:b/>
        </w:rPr>
        <w:t>=2 &amp; fully_vacc_</w:t>
      </w:r>
      <w:r w:rsidRPr="00A81E79" w:rsidR="00D5283D">
        <w:rPr>
          <w:rFonts w:cstheme="minorHAnsi"/>
          <w:b/>
        </w:rPr>
        <w:t>date</w:t>
      </w:r>
      <w:r w:rsidRPr="00A81E79" w:rsidR="008539F8">
        <w:rPr>
          <w:rFonts w:cstheme="minorHAnsi"/>
          <w:b/>
        </w:rPr>
        <w:t>2</w:t>
      </w:r>
      <w:r w:rsidRPr="00A81E79">
        <w:rPr>
          <w:rFonts w:cstheme="minorHAnsi"/>
          <w:b/>
        </w:rPr>
        <w:t>=</w:t>
      </w:r>
      <w:r w:rsidRPr="00A81E79" w:rsidR="00882265">
        <w:rPr>
          <w:rFonts w:cstheme="minorHAnsi"/>
          <w:b/>
          <w:bCs/>
        </w:rPr>
        <w:t xml:space="preserve">June </w:t>
      </w:r>
      <w:r w:rsidRPr="00A81E79" w:rsidR="006E6E05">
        <w:rPr>
          <w:rFonts w:cstheme="minorHAnsi"/>
          <w:b/>
          <w:bCs/>
        </w:rPr>
        <w:t>1</w:t>
      </w:r>
      <w:r w:rsidRPr="00A81E79" w:rsidR="00A81E79">
        <w:rPr>
          <w:rFonts w:cstheme="minorHAnsi"/>
          <w:b/>
          <w:bCs/>
        </w:rPr>
        <w:t>9</w:t>
      </w:r>
      <w:r w:rsidRPr="00A81E79" w:rsidR="00A86C78">
        <w:rPr>
          <w:rFonts w:cstheme="minorHAnsi"/>
          <w:b/>
          <w:bCs/>
        </w:rPr>
        <w:t xml:space="preserve">, </w:t>
      </w:r>
      <w:proofErr w:type="gramStart"/>
      <w:r w:rsidRPr="00A81E79" w:rsidR="00A86C78">
        <w:rPr>
          <w:rFonts w:cstheme="minorHAnsi"/>
          <w:b/>
          <w:bCs/>
        </w:rPr>
        <w:t>2022</w:t>
      </w:r>
      <w:proofErr w:type="gramEnd"/>
      <w:r w:rsidRPr="00A81E79" w:rsidR="00A86C78">
        <w:rPr>
          <w:rFonts w:cstheme="minorHAnsi"/>
          <w:b/>
          <w:bCs/>
        </w:rPr>
        <w:t xml:space="preserve"> or later</w:t>
      </w:r>
      <w:r w:rsidRPr="00A81E79">
        <w:rPr>
          <w:rFonts w:cstheme="minorHAnsi"/>
          <w:b/>
        </w:rPr>
        <w:t>)</w:t>
      </w:r>
      <w:r w:rsidRPr="00A81E79" w:rsidR="00FD4E02">
        <w:rPr>
          <w:rFonts w:cstheme="minorHAnsi"/>
          <w:b/>
        </w:rPr>
        <w:t xml:space="preserve"> OR </w:t>
      </w:r>
      <w:r w:rsidRPr="00A81E79" w:rsidR="00F3618C">
        <w:rPr>
          <w:rFonts w:cstheme="minorHAnsi"/>
          <w:b/>
        </w:rPr>
        <w:t>(booster_uptake</w:t>
      </w:r>
      <w:r w:rsidRPr="00A81E79" w:rsidR="00026817">
        <w:rPr>
          <w:rFonts w:cstheme="minorHAnsi"/>
          <w:b/>
        </w:rPr>
        <w:t>4</w:t>
      </w:r>
      <w:r w:rsidRPr="00A81E79" w:rsidR="00F3618C">
        <w:rPr>
          <w:rFonts w:cstheme="minorHAnsi"/>
          <w:b/>
        </w:rPr>
        <w:t xml:space="preserve">=0 &amp; </w:t>
      </w:r>
      <w:proofErr w:type="spellStart"/>
      <w:r w:rsidRPr="00A81E79" w:rsidR="00F3618C">
        <w:rPr>
          <w:rFonts w:cstheme="minorHAnsi"/>
          <w:b/>
        </w:rPr>
        <w:t>vaccine_id</w:t>
      </w:r>
      <w:proofErr w:type="spellEnd"/>
      <w:r w:rsidRPr="00A81E79" w:rsidR="00F3618C">
        <w:rPr>
          <w:rFonts w:cstheme="minorHAnsi"/>
          <w:b/>
        </w:rPr>
        <w:t>=</w:t>
      </w:r>
      <w:r w:rsidRPr="00A81E79" w:rsidR="004E275D">
        <w:rPr>
          <w:rFonts w:cstheme="minorHAnsi"/>
          <w:b/>
        </w:rPr>
        <w:t>3-</w:t>
      </w:r>
      <w:r w:rsidRPr="00A81E79" w:rsidR="00F3618C">
        <w:rPr>
          <w:rFonts w:cstheme="minorHAnsi"/>
          <w:b/>
        </w:rPr>
        <w:t>4 &amp; fully_vacc_</w:t>
      </w:r>
      <w:r w:rsidRPr="00A81E79" w:rsidR="00D5283D">
        <w:rPr>
          <w:rFonts w:cstheme="minorHAnsi"/>
          <w:b/>
        </w:rPr>
        <w:t>date</w:t>
      </w:r>
      <w:r w:rsidRPr="00A81E79" w:rsidR="008539F8">
        <w:rPr>
          <w:rFonts w:cstheme="minorHAnsi"/>
          <w:b/>
        </w:rPr>
        <w:t>2</w:t>
      </w:r>
      <w:r w:rsidRPr="00A81E79" w:rsidR="00F3618C">
        <w:rPr>
          <w:rFonts w:cstheme="minorHAnsi"/>
          <w:b/>
        </w:rPr>
        <w:t>=</w:t>
      </w:r>
      <w:r w:rsidRPr="00A81E79" w:rsidR="00882265">
        <w:rPr>
          <w:rFonts w:cstheme="minorHAnsi"/>
          <w:b/>
          <w:bCs/>
        </w:rPr>
        <w:t xml:space="preserve">March </w:t>
      </w:r>
      <w:r w:rsidRPr="00A81E79" w:rsidR="006E6E05">
        <w:rPr>
          <w:rFonts w:cstheme="minorHAnsi"/>
          <w:b/>
          <w:bCs/>
        </w:rPr>
        <w:t>1</w:t>
      </w:r>
      <w:r w:rsidRPr="00A81E79" w:rsidR="00A81E79">
        <w:rPr>
          <w:rFonts w:cstheme="minorHAnsi"/>
          <w:b/>
          <w:bCs/>
        </w:rPr>
        <w:t>9</w:t>
      </w:r>
      <w:r w:rsidRPr="00A81E79" w:rsidR="00493D65">
        <w:rPr>
          <w:rFonts w:cstheme="minorHAnsi"/>
          <w:b/>
          <w:bCs/>
        </w:rPr>
        <w:t>, 2022 or later</w:t>
      </w:r>
      <w:r w:rsidRPr="00A81E79" w:rsidR="00512619">
        <w:rPr>
          <w:rFonts w:cstheme="minorHAnsi"/>
          <w:b/>
          <w:bCs/>
        </w:rPr>
        <w:t>)</w:t>
      </w:r>
      <w:r w:rsidRPr="00A81E79" w:rsidR="00F535FC">
        <w:rPr>
          <w:rFonts w:cstheme="minorHAnsi"/>
          <w:b/>
          <w:bCs/>
        </w:rPr>
        <w:t xml:space="preserve"> </w:t>
      </w:r>
    </w:p>
    <w:p w:rsidRPr="00A81E79" w:rsidR="001F00D2" w:rsidP="001F00D2" w:rsidRDefault="001F00D2" w14:paraId="41FB0AAE" w14:textId="4C0E3BE8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D7428B">
        <w:rPr>
          <w:rFonts w:asciiTheme="minorHAnsi" w:hAnsiTheme="minorHAnsi" w:cstheme="minorHAnsi"/>
          <w:color w:val="auto"/>
          <w:highlight w:val="yellow"/>
        </w:rPr>
        <w:t>6</w:t>
      </w:r>
    </w:p>
    <w:p w:rsidRPr="00A81E79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81E79" w:rsidR="001F00D2" w:rsidP="00743DCC" w:rsidRDefault="001F00D2" w14:paraId="1C04C635" w14:textId="32F6594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A81E79" w:rsidR="005952FB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A81E7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color w:val="auto"/>
        </w:rPr>
        <w:t xml:space="preserve"> What is the likelihood that you will get a</w:t>
      </w:r>
      <w:r w:rsidRPr="00A81E79" w:rsidR="00115411">
        <w:rPr>
          <w:rFonts w:asciiTheme="minorHAnsi" w:hAnsiTheme="minorHAnsi" w:cstheme="minorHAnsi"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 xml:space="preserve">COVID-19 vaccine booster shot </w:t>
      </w:r>
      <w:r w:rsidRPr="00A81E79" w:rsidR="009B77AD">
        <w:rPr>
          <w:rFonts w:asciiTheme="minorHAnsi" w:hAnsiTheme="minorHAnsi" w:cstheme="minorHAnsi"/>
          <w:color w:val="auto"/>
        </w:rPr>
        <w:t>when</w:t>
      </w:r>
      <w:r w:rsidRPr="00A81E79">
        <w:rPr>
          <w:rFonts w:asciiTheme="minorHAnsi" w:hAnsiTheme="minorHAnsi" w:cstheme="minorHAnsi"/>
          <w:color w:val="auto"/>
        </w:rPr>
        <w:t xml:space="preserve"> eligible?</w:t>
      </w:r>
    </w:p>
    <w:p w:rsidRPr="00A81E79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81E79">
        <w:rPr>
          <w:rFonts w:eastAsia="Calibri" w:asciiTheme="minorHAnsi" w:hAnsiTheme="minorHAnsi" w:cstheme="minorHAnsi"/>
          <w:color w:val="auto"/>
        </w:rPr>
        <w:t>booster_likely_v</w:t>
      </w:r>
      <w:r w:rsidRPr="00A81E79" w:rsidR="006A5D17">
        <w:rPr>
          <w:rFonts w:eastAsia="Calibri" w:asciiTheme="minorHAnsi" w:hAnsiTheme="minorHAnsi" w:cstheme="minorHAnsi"/>
          <w:color w:val="auto"/>
        </w:rPr>
        <w:t>2</w:t>
      </w:r>
      <w:r w:rsidRPr="00A81E79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A81E79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81E79" w:rsidR="00A81E79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81E79" w:rsidR="00A81E79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81E79" w:rsidR="00A81E79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81E79" w:rsidR="00A81E79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81E79" w:rsidR="00A81E79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81E79" w:rsidR="00A81E79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81E79" w:rsidR="00A81E79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81E79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81E79" w:rsidR="00760A35" w:rsidP="006460C2" w:rsidRDefault="00760A35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Pr="00A81E79" w:rsidR="00C25C14" w:rsidP="00C25C14" w:rsidRDefault="00BE5BB3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A81E79">
        <w:rPr>
          <w:rFonts w:cstheme="minorHAnsi"/>
          <w:b/>
          <w:bCs/>
        </w:rPr>
        <w:t>// Page Break //</w:t>
      </w:r>
    </w:p>
    <w:p w:rsidRPr="00A81E79" w:rsidR="003867C8" w:rsidP="001F00D2" w:rsidRDefault="003867C8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Pr="00A81E79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beh1_cet_r=0 OR -99//</w:t>
      </w:r>
    </w:p>
    <w:p w:rsidRPr="00A81E79" w:rsidR="001F00D2" w:rsidP="001F00D2" w:rsidRDefault="001F00D2" w14:paraId="619D1096" w14:textId="66E54F8E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5F011E">
        <w:rPr>
          <w:rFonts w:asciiTheme="minorHAnsi" w:hAnsiTheme="minorHAnsi" w:cstheme="minorHAnsi"/>
          <w:color w:val="auto"/>
          <w:highlight w:val="yellow"/>
        </w:rPr>
        <w:t>7</w:t>
      </w:r>
    </w:p>
    <w:p w:rsidRPr="00A81E79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1F00D2" w:rsidP="00743DCC" w:rsidRDefault="001F00D2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A81E7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Pr="00A81E79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Variable Label: </w:t>
      </w:r>
      <w:r w:rsidRPr="00A81E79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81E79" w:rsidR="00A81E79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81E79" w:rsidR="00A81E79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81E79" w:rsidR="00A81E79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81E79" w:rsidR="00A81E79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81E79" w:rsidR="00A81E79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81E79" w:rsidR="00A81E79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81E79" w:rsidR="00A81E79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81E79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81E7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81E79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A81E79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A81E79">
        <w:rPr>
          <w:rFonts w:asciiTheme="minorHAnsi" w:hAnsiTheme="minorHAnsi" w:cstheme="minorHAnsi"/>
          <w:b/>
          <w:color w:val="auto"/>
        </w:rPr>
        <w:t>//BASE: beh1_cet_</w:t>
      </w:r>
      <w:r w:rsidRPr="00A81E79" w:rsidR="008D6CAC">
        <w:rPr>
          <w:rFonts w:asciiTheme="minorHAnsi" w:hAnsiTheme="minorHAnsi" w:cstheme="minorHAnsi"/>
          <w:b/>
          <w:color w:val="auto"/>
        </w:rPr>
        <w:t>r</w:t>
      </w:r>
      <w:r w:rsidRPr="00A81E79">
        <w:rPr>
          <w:rFonts w:asciiTheme="minorHAnsi" w:hAnsiTheme="minorHAnsi" w:cstheme="minorHAnsi"/>
          <w:b/>
          <w:color w:val="auto"/>
        </w:rPr>
        <w:t>=0 OR -99//</w:t>
      </w:r>
    </w:p>
    <w:p w:rsidRPr="00A81E79" w:rsidR="001F00D2" w:rsidP="001F00D2" w:rsidRDefault="001F00D2" w14:paraId="15834E56" w14:textId="5FBC5666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5F011E">
        <w:rPr>
          <w:rFonts w:asciiTheme="minorHAnsi" w:hAnsiTheme="minorHAnsi" w:cstheme="minorHAnsi"/>
          <w:color w:val="auto"/>
          <w:highlight w:val="yellow"/>
        </w:rPr>
        <w:t>8</w:t>
      </w:r>
    </w:p>
    <w:p w:rsidRPr="00A81E79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1F00D2" w:rsidP="00743DCC" w:rsidRDefault="001F00D2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A81E7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81E7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A81E79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Variable Label: </w:t>
      </w:r>
      <w:r w:rsidRPr="00A81E79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A81E79" w:rsidR="00A81E79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1F00D2" w:rsidP="009166EA" w:rsidRDefault="001F00D2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1F00D2" w:rsidP="009166EA" w:rsidRDefault="001F00D2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A81E79" w:rsidR="00A81E79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A81E79" w:rsidR="00A81E79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A81E79" w:rsidR="00A81E79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A81E7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A81E79" w:rsidR="00A81E79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81E79" w:rsidR="00A81E79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81E79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bookmarkEnd w:id="0"/>
    <w:bookmarkEnd w:id="2"/>
    <w:p w:rsidRPr="00A81E79" w:rsidR="00E900B3" w:rsidP="00E829BD" w:rsidRDefault="00E900B3" w14:paraId="13521E3F" w14:textId="5D1FBF3F">
      <w:pPr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9E0BFC" w:rsidP="009E0BFC" w:rsidRDefault="009E0BFC" w14:paraId="0259ADB7" w14:textId="77777777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eastAsia="Times New Roman" w:cstheme="minorHAnsi"/>
          <w:b/>
          <w:bCs/>
        </w:rPr>
        <w:t>// Page Break //</w:t>
      </w:r>
    </w:p>
    <w:p w:rsidRPr="00A81E79" w:rsidR="005F759E" w:rsidP="00122065" w:rsidRDefault="005F759E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All respondents//</w:t>
      </w:r>
    </w:p>
    <w:p w:rsidRPr="00A81E79" w:rsidR="00CE2E68" w:rsidP="008B77AC" w:rsidRDefault="00CE2E68" w14:paraId="5A24BD30" w14:textId="777C6F51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5F011E">
        <w:rPr>
          <w:rFonts w:asciiTheme="minorHAnsi" w:hAnsiTheme="minorHAnsi" w:cstheme="minorHAnsi"/>
          <w:color w:val="auto"/>
          <w:highlight w:val="yellow"/>
        </w:rPr>
        <w:t>9</w:t>
      </w:r>
    </w:p>
    <w:p w:rsidRPr="00A81E79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 xml:space="preserve">Multi punch </w:t>
      </w:r>
    </w:p>
    <w:p w:rsidRPr="00A81E79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CE2E68" w:rsidP="00743DCC" w:rsidRDefault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A81E79" w:rsidR="00CE2E68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A81E79" w:rsidR="00CE2E68">
        <w:rPr>
          <w:rFonts w:asciiTheme="minorHAnsi" w:hAnsiTheme="minorHAnsi" w:cstheme="minorHAnsi"/>
          <w:color w:val="auto"/>
        </w:rPr>
        <w:t xml:space="preserve"> </w:t>
      </w:r>
      <w:r w:rsidRPr="00A81E79" w:rsidR="00CE2E6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A81E79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Variable Label: </w:t>
      </w:r>
      <w:r w:rsidRPr="00A81E79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7920"/>
      </w:tblGrid>
      <w:tr w:rsidRPr="00A81E79" w:rsidR="00A81E79" w:rsidTr="006D48E1" w14:paraId="2FEC316F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CE2E68" w:rsidP="008B77AC" w:rsidRDefault="00CE2E68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CE2E68" w:rsidP="008B77AC" w:rsidRDefault="00CE2E68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81E79" w:rsidR="00A81E79" w:rsidTr="006D48E1" w14:paraId="62D58B6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A81E79" w:rsidR="00A81E79" w:rsidTr="006D48E1" w14:paraId="4C10929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A81E79" w:rsidR="00A81E79" w:rsidTr="006D48E1" w14:paraId="4CBE30D8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A81E79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A81E79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A81E79" w:rsidR="00A81E79" w:rsidTr="006D48E1" w14:paraId="5F904BB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995443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5</w:t>
            </w:r>
            <w:r w:rsidRPr="00A81E79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A81E79" w:rsidR="00A81E79" w:rsidTr="006D48E1" w14:paraId="2DD5044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A81E79" w:rsidR="00A81E79" w:rsidTr="006D48E1" w14:paraId="0AA10DD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A81E79" w:rsidR="00A81E79" w:rsidTr="006D48E1" w14:paraId="0209F3EE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A81E79" w:rsidR="002B737C" w:rsidTr="006D48E1" w14:paraId="276AB85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81E79" w:rsidR="0018589C" w:rsidP="00C77D1E" w:rsidRDefault="0018589C" w14:paraId="172CFEA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A81E79" w:rsidR="00C77D1E" w:rsidP="00C77D1E" w:rsidRDefault="00C77D1E" w14:paraId="37369623" w14:textId="7A61DB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A81E79" w:rsidR="00CE2E68" w:rsidP="008B77AC" w:rsidRDefault="00CE2E68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//BASE: </w:t>
      </w:r>
      <w:r w:rsidRPr="00A81E79" w:rsidR="0068245A">
        <w:rPr>
          <w:rFonts w:asciiTheme="minorHAnsi" w:hAnsiTheme="minorHAnsi" w:cstheme="minorHAnsi"/>
          <w:b/>
          <w:color w:val="auto"/>
        </w:rPr>
        <w:t>p</w:t>
      </w:r>
      <w:r w:rsidRPr="00A81E79">
        <w:rPr>
          <w:rFonts w:asciiTheme="minorHAnsi" w:hAnsiTheme="minorHAnsi" w:cstheme="minorHAnsi"/>
          <w:b/>
          <w:color w:val="auto"/>
        </w:rPr>
        <w:t>arent=</w:t>
      </w:r>
      <w:r w:rsidRPr="00A81E79" w:rsidR="003F034F">
        <w:rPr>
          <w:rFonts w:asciiTheme="minorHAnsi" w:hAnsiTheme="minorHAnsi" w:cstheme="minorHAnsi"/>
          <w:b/>
          <w:color w:val="auto"/>
        </w:rPr>
        <w:t>2</w:t>
      </w:r>
      <w:r w:rsidRPr="00A81E79">
        <w:rPr>
          <w:rFonts w:asciiTheme="minorHAnsi" w:hAnsiTheme="minorHAnsi" w:cstheme="minorHAnsi"/>
          <w:b/>
          <w:color w:val="auto"/>
        </w:rPr>
        <w:t>-6//</w:t>
      </w:r>
    </w:p>
    <w:p w:rsidRPr="00A81E79" w:rsidR="00CE2E68" w:rsidP="008B77AC" w:rsidRDefault="00CE2E68" w14:paraId="33C1A025" w14:textId="2CF9B45B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1F7673">
        <w:rPr>
          <w:rFonts w:asciiTheme="minorHAnsi" w:hAnsiTheme="minorHAnsi" w:cstheme="minorHAnsi"/>
          <w:color w:val="auto"/>
          <w:highlight w:val="yellow"/>
        </w:rPr>
        <w:t>1</w:t>
      </w:r>
      <w:r w:rsidRPr="00A81E79" w:rsidR="005F011E">
        <w:rPr>
          <w:rFonts w:asciiTheme="minorHAnsi" w:hAnsiTheme="minorHAnsi" w:cstheme="minorHAnsi"/>
          <w:color w:val="auto"/>
          <w:highlight w:val="yellow"/>
        </w:rPr>
        <w:t>0</w:t>
      </w:r>
    </w:p>
    <w:p w:rsidRPr="00A81E79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 grid</w:t>
      </w:r>
    </w:p>
    <w:p w:rsidRPr="00A81E79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CE2E68" w:rsidP="00743DCC" w:rsidRDefault="00CE2E68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lastRenderedPageBreak/>
        <w:t>child_vaxxed_2</w:t>
      </w:r>
      <w:r w:rsidRPr="00A81E7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color w:val="auto"/>
        </w:rPr>
        <w:t xml:space="preserve"> </w:t>
      </w:r>
      <w:r w:rsidRPr="00A81E7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A81E79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A81E79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A81E7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A81E79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Pr="00A81E79" w:rsidR="00074D91" w:rsidP="00074D91" w:rsidRDefault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A81E79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A81E79">
        <w:rPr>
          <w:rStyle w:val="normaltextrun"/>
          <w:b/>
          <w:bCs/>
          <w:color w:val="auto"/>
          <w:shd w:val="clear" w:color="auto" w:fill="FFFFFF"/>
        </w:rPr>
        <w:t>3 doses</w:t>
      </w:r>
      <w:r w:rsidRPr="00A81E79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A81E79">
        <w:rPr>
          <w:rStyle w:val="normaltextrun"/>
          <w:b/>
          <w:bCs/>
          <w:color w:val="auto"/>
          <w:shd w:val="clear" w:color="auto" w:fill="FFFFFF"/>
        </w:rPr>
        <w:t>2 doses</w:t>
      </w:r>
      <w:r w:rsidRPr="00A81E79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A81E79">
        <w:rPr>
          <w:rStyle w:val="eop"/>
          <w:color w:val="auto"/>
          <w:shd w:val="clear" w:color="auto" w:fill="FFFFFF"/>
        </w:rPr>
        <w:t> </w:t>
      </w:r>
    </w:p>
    <w:p w:rsidRPr="00A81E79" w:rsidR="00074D91" w:rsidP="008B77AC" w:rsidRDefault="00074D91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A81E79" w:rsidR="00A81E79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81E79" w:rsidR="00CE2E68" w:rsidP="008B77AC" w:rsidRDefault="00CE2E68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A81E79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81E79" w:rsidR="00CE2E68" w:rsidP="008B77AC" w:rsidRDefault="001B3916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CE2E68" w:rsidP="008B77AC" w:rsidRDefault="001B3916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A81E79" w:rsidR="00A81E79" w:rsidTr="004E4E83" w14:paraId="65B3704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B07ECD" w:rsidP="00DB7AC0" w:rsidRDefault="00F8038D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B07ECD" w:rsidP="00DB7AC0" w:rsidRDefault="00725419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A81E79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B07ECD" w:rsidP="00DB7AC0" w:rsidRDefault="003F034F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:rsidRPr="00A81E79" w:rsidR="00A81E79" w:rsidTr="004E4E83" w14:paraId="42BB3A9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C90DDD" w:rsidP="00DB7AC0" w:rsidRDefault="00853E6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A81E79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C90DDD" w:rsidP="00DB7AC0" w:rsidRDefault="00046A74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C90DDD" w:rsidP="00DB7AC0" w:rsidRDefault="00B07ECD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:rsidRPr="00A81E79" w:rsidR="00A81E79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A81E79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81E79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A81E79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A81E7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A81E79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A81E79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A81E79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A81E79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A81E79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A81E79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A81E79" w:rsidR="00A81E79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3"/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A81E79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A81E7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A81E79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A81E79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A81E79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DB7AC0" w:rsidP="00DB7AC0" w:rsidRDefault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A81E7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A81E79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A81E79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A81E79" w:rsidR="00A81E79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CE2E68" w:rsidP="008B77AC" w:rsidRDefault="00CE2E68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CE2E68" w:rsidP="008B77AC" w:rsidRDefault="00CE2E68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81E79" w:rsidR="00A81E79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A81E79" w:rsidR="00A81E79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E60130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A81E79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A81E79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proofErr w:type="gramStart"/>
            <w:r w:rsidRPr="00A81E79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</w:p>
        </w:tc>
      </w:tr>
      <w:tr w:rsidRPr="00A81E79" w:rsidR="00A81E79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F45F6A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A81E79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A81E79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proofErr w:type="gramStart"/>
            <w:r w:rsidRPr="00A81E79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  <w:r w:rsidRPr="00A81E79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81E79" w:rsidR="00CE2E68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A81E79" w:rsidR="00A81E79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CE2E68" w:rsidP="008B77AC" w:rsidRDefault="00CE2E68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81E79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48535B" w:rsidP="008B77AC" w:rsidRDefault="0048535B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48535B" w:rsidP="008B77AC" w:rsidRDefault="0048535B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81E79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9D6C55" w:rsidP="00B45812" w:rsidRDefault="009D6C55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Pr="00A81E79" w:rsidR="003A2164" w:rsidP="003A2164" w:rsidRDefault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//BASE: </w:t>
      </w:r>
      <w:r w:rsidRPr="00A81E79" w:rsidR="00FF765B">
        <w:rPr>
          <w:rFonts w:asciiTheme="minorHAnsi" w:hAnsiTheme="minorHAnsi" w:cstheme="minorHAnsi"/>
          <w:b/>
          <w:color w:val="auto"/>
        </w:rPr>
        <w:t>child_vaxxed_</w:t>
      </w:r>
      <w:r w:rsidRPr="00A81E79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A81E79" w:rsidR="00616DA3">
        <w:rPr>
          <w:rFonts w:asciiTheme="minorHAnsi" w:hAnsiTheme="minorHAnsi" w:cstheme="minorHAnsi"/>
          <w:b/>
          <w:color w:val="auto"/>
        </w:rPr>
        <w:t>child_v</w:t>
      </w:r>
      <w:r w:rsidRPr="00A81E79" w:rsidR="003557F9">
        <w:rPr>
          <w:rFonts w:asciiTheme="minorHAnsi" w:hAnsiTheme="minorHAnsi" w:cstheme="minorHAnsi"/>
          <w:b/>
          <w:color w:val="auto"/>
        </w:rPr>
        <w:t>axxed_2_5=2 AND/OR</w:t>
      </w:r>
      <w:r w:rsidRPr="00A81E79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A81E79">
        <w:rPr>
          <w:rFonts w:asciiTheme="minorHAnsi" w:hAnsiTheme="minorHAnsi" w:cstheme="minorHAnsi"/>
          <w:b/>
          <w:color w:val="auto"/>
        </w:rPr>
        <w:t>//</w:t>
      </w:r>
    </w:p>
    <w:p w:rsidRPr="00A81E79" w:rsidR="003A2164" w:rsidP="003A2164" w:rsidRDefault="003A2164" w14:paraId="37C3CCC3" w14:textId="567F3C5E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A81E79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A81E79" w:rsidR="005F011E">
        <w:rPr>
          <w:rFonts w:asciiTheme="minorHAnsi" w:hAnsiTheme="minorHAnsi" w:cstheme="minorHAnsi"/>
          <w:color w:val="auto"/>
          <w:highlight w:val="yellow"/>
        </w:rPr>
        <w:t>1</w:t>
      </w:r>
    </w:p>
    <w:p w:rsidRPr="00A81E79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 grid</w:t>
      </w:r>
    </w:p>
    <w:p w:rsidRPr="00A81E79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3A2164" w:rsidP="00F021E5" w:rsidRDefault="003A2164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A81E79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proofErr w:type="spellEnd"/>
      <w:r w:rsidRPr="00A81E79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81E79">
        <w:rPr>
          <w:rFonts w:asciiTheme="minorHAnsi" w:hAnsiTheme="minorHAnsi" w:cstheme="minorHAnsi"/>
          <w:color w:val="auto"/>
        </w:rPr>
        <w:t xml:space="preserve"> </w:t>
      </w:r>
      <w:r w:rsidRPr="00A81E7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Pr="00A81E79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A81E79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A81E7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A81E79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  <w:gridCol w:w="21"/>
      </w:tblGrid>
      <w:tr w:rsidRPr="00A81E79" w:rsidR="00A81E79" w:rsidTr="00320526" w14:paraId="53E074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Pr="00A81E79" w:rsidR="003A2164" w:rsidP="00C6178D" w:rsidRDefault="003A2164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A81E79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Pr="00A81E79" w:rsidR="003A2164" w:rsidP="00C6178D" w:rsidRDefault="001408AC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Pr="00A81E79" w:rsidR="003A2164" w:rsidP="00C6178D" w:rsidRDefault="001408AC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A81E79" w:rsidR="00A81E79" w:rsidTr="00320526" w14:paraId="5AC784FC" w14:textId="77777777">
        <w:trPr>
          <w:trHeight w:val="261"/>
        </w:trPr>
        <w:tc>
          <w:tcPr>
            <w:tcW w:w="1978" w:type="dxa"/>
            <w:vAlign w:val="center"/>
          </w:tcPr>
          <w:p w:rsidRPr="00A81E79" w:rsidR="00FC2B39" w:rsidP="003A2164" w:rsidRDefault="00FC2B39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lastRenderedPageBreak/>
              <w:t>child_boosted_4</w:t>
            </w:r>
          </w:p>
        </w:tc>
        <w:tc>
          <w:tcPr>
            <w:tcW w:w="4047" w:type="dxa"/>
            <w:vAlign w:val="center"/>
          </w:tcPr>
          <w:p w:rsidRPr="00A81E79" w:rsidR="00FC2B39" w:rsidP="003A2164" w:rsidRDefault="00FC2B39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Pr="00A81E79" w:rsidR="00FC2B39" w:rsidP="003A2164" w:rsidRDefault="00803AF3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c</w:t>
            </w:r>
            <w:r w:rsidRPr="00A81E79" w:rsidR="00FC2B39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:rsidRPr="00A81E79" w:rsidR="00A81E79" w:rsidTr="00320526" w14:paraId="24FDF9E5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A81E79" w:rsidR="003A2164" w:rsidP="003A2164" w:rsidRDefault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Pr="00A81E79" w:rsidR="003A2164" w:rsidP="003A2164" w:rsidRDefault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A81E79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A81E79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A81E79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A81E79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A81E79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A81E79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Pr="00A81E79" w:rsidR="003A2164" w:rsidP="003A2164" w:rsidRDefault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A81E79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A81E79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:rsidRPr="00A81E79" w:rsidR="00601F5F" w:rsidTr="00320526" w14:paraId="729D93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A81E79" w:rsidR="003A2164" w:rsidP="003A2164" w:rsidRDefault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81E79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Pr="00A81E79" w:rsidR="003A2164" w:rsidP="003A2164" w:rsidRDefault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A81E79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A81E79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A81E79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A81E79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A81E79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Pr="00A81E79" w:rsidR="003A2164" w:rsidP="003A2164" w:rsidRDefault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A81E79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A81E79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Pr="00A81E79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A81E79" w:rsidR="00A81E79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3A2164" w:rsidP="000F4D17" w:rsidRDefault="003A2164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3A2164" w:rsidP="000F4D17" w:rsidRDefault="003A2164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81E7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81E79" w:rsidR="00A81E79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3A2164" w:rsidP="000F4D17" w:rsidRDefault="003A2164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3A2164" w:rsidP="000F4D17" w:rsidRDefault="003A2164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A81E79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:rsidRPr="00A81E79" w:rsidR="00A81E79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3A2164" w:rsidP="000F4D17" w:rsidRDefault="003A2164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3A2164" w:rsidP="000F4D17" w:rsidRDefault="003A2164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A81E79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:rsidRPr="00A81E79" w:rsidR="00A81E79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3A2164" w:rsidP="000F4D17" w:rsidRDefault="003A2164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3A2164" w:rsidP="000F4D17" w:rsidRDefault="003A2164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A81E79" w:rsidR="00A81E79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3A2164" w:rsidP="000F4D17" w:rsidRDefault="003A2164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3A2164" w:rsidP="000F4D17" w:rsidRDefault="003A2164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81E79" w:rsidR="007512F0" w:rsidP="00E84B1E" w:rsidRDefault="00282310" w14:paraId="11499871" w14:textId="536A023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C52096" w:rsidP="005F011E" w:rsidRDefault="007512F0" w14:paraId="3F1C52DC" w14:textId="2167B643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BD2E7E" w:rsidP="007F5B5F" w:rsidRDefault="00BD2E7E" w14:paraId="40A5399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BD2E7E" w:rsidP="00BD2E7E" w:rsidRDefault="00BD2E7E" w14:paraId="25C00B5B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parent=1-6//</w:t>
      </w:r>
    </w:p>
    <w:p w:rsidRPr="00A81E79" w:rsidR="00BD2E7E" w:rsidP="00BD2E7E" w:rsidRDefault="00BD2E7E" w14:paraId="538069EA" w14:textId="603F1181">
      <w:pPr>
        <w:rPr>
          <w:rFonts w:asciiTheme="minorHAnsi" w:hAnsiTheme="minorHAnsi" w:cstheme="minorBidi"/>
          <w:color w:val="auto"/>
          <w:highlight w:val="cyan"/>
        </w:rPr>
      </w:pPr>
      <w:r w:rsidRPr="00A81E79">
        <w:rPr>
          <w:rFonts w:asciiTheme="minorHAnsi" w:hAnsiTheme="minorHAnsi" w:cstheme="minorBidi"/>
          <w:b/>
          <w:color w:val="auto"/>
        </w:rPr>
        <w:t xml:space="preserve">Item #: </w:t>
      </w:r>
      <w:r w:rsidRPr="00A81E79">
        <w:rPr>
          <w:rFonts w:asciiTheme="minorHAnsi" w:hAnsiTheme="minorHAnsi" w:cstheme="minorBidi"/>
          <w:color w:val="auto"/>
          <w:highlight w:val="green"/>
        </w:rPr>
        <w:t>Q1</w:t>
      </w:r>
      <w:r w:rsidRPr="00A81E79" w:rsidR="0081189E">
        <w:rPr>
          <w:rFonts w:asciiTheme="minorHAnsi" w:hAnsiTheme="minorHAnsi" w:cstheme="minorBidi"/>
          <w:color w:val="auto"/>
          <w:highlight w:val="green"/>
        </w:rPr>
        <w:t>2</w:t>
      </w:r>
    </w:p>
    <w:p w:rsidRPr="00A81E79" w:rsidR="00BD2E7E" w:rsidP="00BD2E7E" w:rsidRDefault="00BD2E7E" w14:paraId="006C1745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 grid</w:t>
      </w:r>
    </w:p>
    <w:p w:rsidRPr="00A81E79" w:rsidR="00BD2E7E" w:rsidP="00BD2E7E" w:rsidRDefault="00BD2E7E" w14:paraId="4DC55CB3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097ACD" w:rsidP="00BD2E7E" w:rsidRDefault="00C33373" w14:paraId="0163A3AB" w14:textId="77777777">
      <w:pPr>
        <w:rPr>
          <w:color w:val="auto"/>
        </w:rPr>
      </w:pPr>
      <w:proofErr w:type="spellStart"/>
      <w:r w:rsidRPr="00A81E79">
        <w:rPr>
          <w:rFonts w:asciiTheme="minorHAnsi" w:hAnsiTheme="minorHAnsi" w:cstheme="minorHAnsi"/>
          <w:b/>
          <w:color w:val="auto"/>
          <w:highlight w:val="green"/>
        </w:rPr>
        <w:t>all_vax</w:t>
      </w:r>
      <w:proofErr w:type="spellEnd"/>
      <w:r w:rsidRPr="00A81E79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 w:rsidR="00097ACD">
        <w:rPr>
          <w:color w:val="auto"/>
        </w:rPr>
        <w:t>The next few questions are about routine childhood vaccinations, other than the COVID-19 vaccine. Examples of routine childhood vaccinations include MMR (measles, mumps, and rubella), Tdap (tetanus, diphtheria, and pertussis), and hepatitis.</w:t>
      </w:r>
    </w:p>
    <w:p w:rsidRPr="00A81E79" w:rsidR="00097ACD" w:rsidP="00BD2E7E" w:rsidRDefault="00097ACD" w14:paraId="6CEDF600" w14:textId="77777777">
      <w:pPr>
        <w:rPr>
          <w:color w:val="auto"/>
        </w:rPr>
      </w:pPr>
    </w:p>
    <w:p w:rsidRPr="00A81E79" w:rsidR="00B32EC1" w:rsidP="00BD2E7E" w:rsidRDefault="00C33373" w14:paraId="1C80877F" w14:textId="668A911D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eastAsia="Times New Roman"/>
          <w:color w:val="auto"/>
        </w:rPr>
        <w:t xml:space="preserve">Thinking about vaccines </w:t>
      </w:r>
      <w:r w:rsidRPr="00A81E79">
        <w:rPr>
          <w:rFonts w:eastAsia="Times New Roman"/>
          <w:color w:val="auto"/>
          <w:u w:val="single"/>
        </w:rPr>
        <w:t>other than</w:t>
      </w:r>
      <w:r w:rsidRPr="00A81E79">
        <w:rPr>
          <w:rFonts w:eastAsia="Times New Roman"/>
          <w:color w:val="auto"/>
        </w:rPr>
        <w:t xml:space="preserve"> the COVID-19 vaccine, are your child(ren) in the following age groups up to date on all recommended childhood vaccines?</w:t>
      </w:r>
    </w:p>
    <w:p w:rsidRPr="00A81E79" w:rsidR="00712488" w:rsidP="00BD2E7E" w:rsidRDefault="00712488" w14:paraId="15EAD447" w14:textId="77777777">
      <w:pPr>
        <w:rPr>
          <w:rFonts w:asciiTheme="minorHAnsi" w:hAnsiTheme="minorHAnsi" w:cstheme="minorHAnsi"/>
          <w:b/>
          <w:color w:val="auto"/>
        </w:rPr>
      </w:pPr>
    </w:p>
    <w:p w:rsidRPr="00A81E79" w:rsidR="00BD2E7E" w:rsidP="00BD2E7E" w:rsidRDefault="00BD2E7E" w14:paraId="7D4DF6D6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065"/>
        <w:gridCol w:w="3150"/>
        <w:gridCol w:w="2790"/>
      </w:tblGrid>
      <w:tr w:rsidRPr="00A81E79" w:rsidR="00A81E79" w:rsidTr="00C33373" w14:paraId="0626C1CD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BD2E7E" w:rsidP="00A361FE" w:rsidRDefault="00BD2E7E" w14:paraId="33036C6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BD2E7E" w:rsidP="00A361FE" w:rsidRDefault="00BD2E7E" w14:paraId="25634EA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BD2E7E" w14:paraId="6DCDAB0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A81E79" w:rsidR="00A81E79" w:rsidTr="00C33373" w14:paraId="0F2F9B14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17E58701" w14:textId="3B8B5D0D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all_vax_1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5B78E7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484EB982" w14:textId="79F9B41B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 xml:space="preserve">all_vax_1: </w:t>
            </w:r>
            <w:r w:rsidRPr="00A81E79" w:rsidR="00712488">
              <w:rPr>
                <w:rFonts w:asciiTheme="minorHAnsi" w:hAnsiTheme="minorHAnsi" w:cstheme="minorBidi"/>
                <w:color w:val="auto"/>
              </w:rPr>
              <w:t>&lt;6 months</w:t>
            </w:r>
          </w:p>
        </w:tc>
      </w:tr>
      <w:tr w:rsidRPr="00A81E79" w:rsidR="00A81E79" w:rsidTr="00C33373" w14:paraId="69EFD669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305D027E" w14:textId="68CDCFE2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all_vax_2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7B35666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4AA653F6" w14:textId="59F5D8FE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all_vax_2</w:t>
            </w:r>
            <w:r w:rsidRPr="00A81E79" w:rsidR="00712488">
              <w:rPr>
                <w:rFonts w:asciiTheme="minorHAnsi" w:hAnsiTheme="minorHAnsi" w:cstheme="minorBidi"/>
                <w:color w:val="auto"/>
              </w:rPr>
              <w:t xml:space="preserve">: 6 </w:t>
            </w:r>
            <w:proofErr w:type="spellStart"/>
            <w:r w:rsidRPr="00A81E79" w:rsidR="00712488">
              <w:rPr>
                <w:rFonts w:asciiTheme="minorHAnsi" w:hAnsiTheme="minorHAnsi" w:cstheme="minorBidi"/>
                <w:color w:val="auto"/>
              </w:rPr>
              <w:t>mo</w:t>
            </w:r>
            <w:proofErr w:type="spellEnd"/>
            <w:r w:rsidRPr="00A81E79" w:rsidR="00712488">
              <w:rPr>
                <w:rFonts w:asciiTheme="minorHAnsi" w:hAnsiTheme="minorHAnsi" w:cstheme="minorBidi"/>
                <w:color w:val="auto"/>
              </w:rPr>
              <w:t xml:space="preserve"> to &lt;2yo</w:t>
            </w:r>
          </w:p>
        </w:tc>
      </w:tr>
      <w:tr w:rsidRPr="00A81E79" w:rsidR="00A81E79" w:rsidTr="00C33373" w14:paraId="47588C97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31017660" w14:textId="431FC834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all_vax_3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202720D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1824658D" w14:textId="5A679960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all_vax_3</w:t>
            </w:r>
            <w:r w:rsidRPr="00A81E79" w:rsidR="00712488">
              <w:rPr>
                <w:rFonts w:asciiTheme="minorHAnsi" w:hAnsiTheme="minorHAnsi" w:cstheme="minorBidi"/>
                <w:color w:val="auto"/>
              </w:rPr>
              <w:t>: 2 to 4yo</w:t>
            </w:r>
          </w:p>
        </w:tc>
      </w:tr>
      <w:tr w:rsidRPr="00A81E79" w:rsidR="00A81E79" w:rsidTr="00C33373" w14:paraId="3711E0C8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2B1669CE" w14:textId="2841C49E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all_vax_4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15E5BB5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295182C1" w14:textId="5373E6FE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all_vax_4</w:t>
            </w:r>
            <w:r w:rsidRPr="00A81E79" w:rsidR="00712488">
              <w:rPr>
                <w:rFonts w:asciiTheme="minorHAnsi" w:hAnsiTheme="minorHAnsi" w:cstheme="minorBidi"/>
                <w:color w:val="auto"/>
              </w:rPr>
              <w:t>: 5 to 11yo</w:t>
            </w:r>
          </w:p>
        </w:tc>
      </w:tr>
      <w:tr w:rsidRPr="00A81E79" w:rsidR="009455C1" w:rsidTr="00C33373" w14:paraId="67237766" w14:textId="77777777">
        <w:trPr>
          <w:trHeight w:val="261"/>
        </w:trPr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43E93B1D" w14:textId="619ED16E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all_vax_5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658D94EF" w14:textId="2736C22E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12 to 17 years old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455C1" w:rsidP="009455C1" w:rsidRDefault="009455C1" w14:paraId="03978705" w14:textId="2071866D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all_vax_5</w:t>
            </w:r>
            <w:r w:rsidRPr="00A81E79" w:rsidR="00712488">
              <w:rPr>
                <w:rFonts w:asciiTheme="minorHAnsi" w:hAnsiTheme="minorHAnsi" w:cstheme="minorBidi"/>
                <w:color w:val="auto"/>
              </w:rPr>
              <w:t>: 12 to 17yo</w:t>
            </w:r>
          </w:p>
        </w:tc>
      </w:tr>
    </w:tbl>
    <w:p w:rsidRPr="00A81E79" w:rsidR="00BD2E7E" w:rsidP="00BD2E7E" w:rsidRDefault="00BD2E7E" w14:paraId="4730E90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81E79" w:rsidR="00A81E79" w:rsidTr="00A361FE" w14:paraId="18D6D2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BD2E7E" w:rsidP="00A361FE" w:rsidRDefault="00BD2E7E" w14:paraId="3A694AD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BD2E7E" w:rsidP="00A361FE" w:rsidRDefault="00BD2E7E" w14:paraId="7469C5D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81E79" w:rsidR="00A81E79" w:rsidTr="00A361FE" w14:paraId="7F84AF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712488" w14:paraId="045057B5" w14:textId="09C545C3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712488" w14:paraId="19417726" w14:textId="3F9F5F22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A81E79" w:rsidR="00A81E79" w:rsidTr="00A361FE" w14:paraId="13BD26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712488" w14:paraId="2055E130" w14:textId="180EDE58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712488" w14:paraId="19ACC2E2" w14:textId="4C0D29E8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A81E79" w:rsidR="00A81E79" w:rsidTr="00A361FE" w14:paraId="121BCF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712488" w14:paraId="5A856F7E" w14:textId="6DB7D09D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98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712488" w14:paraId="4C130E63" w14:textId="1AA40994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Not sure</w:t>
            </w:r>
          </w:p>
        </w:tc>
      </w:tr>
      <w:tr w:rsidRPr="00A81E79" w:rsidR="00A81E79" w:rsidTr="00A361FE" w14:paraId="0B53CC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BD2E7E" w14:paraId="3C3EFFA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BD2E7E" w:rsidP="00A361FE" w:rsidRDefault="00BD2E7E" w14:paraId="57E1C5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A81E79" w:rsidR="00712488" w:rsidTr="00A361FE" w14:paraId="66F6D9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2488" w:rsidP="00A361FE" w:rsidRDefault="00712488" w14:paraId="735F6D61" w14:textId="1917B4F8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2488" w:rsidP="00A361FE" w:rsidRDefault="00712488" w14:paraId="2EF42331" w14:textId="2A854F8F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A81E79" w:rsidR="00BD2E7E" w:rsidP="007F5B5F" w:rsidRDefault="00BD2E7E" w14:paraId="1503135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BD2E7E" w:rsidP="007F5B5F" w:rsidRDefault="00BD2E7E" w14:paraId="3CB9884F" w14:textId="6AFAEE4E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C33373" w:rsidP="007F5B5F" w:rsidRDefault="00C33373" w14:paraId="2C22FF7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C33373" w:rsidP="00C33373" w:rsidRDefault="00C33373" w14:paraId="4B4AB229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lastRenderedPageBreak/>
        <w:t>//BASE: parent=1-6//</w:t>
      </w:r>
    </w:p>
    <w:p w:rsidRPr="00A81E79" w:rsidR="00C33373" w:rsidP="00C33373" w:rsidRDefault="00C33373" w14:paraId="0BA1A13F" w14:textId="0FF3F514">
      <w:pPr>
        <w:rPr>
          <w:rFonts w:asciiTheme="minorHAnsi" w:hAnsiTheme="minorHAnsi" w:cstheme="minorBidi"/>
          <w:color w:val="auto"/>
          <w:highlight w:val="cyan"/>
        </w:rPr>
      </w:pPr>
      <w:r w:rsidRPr="00A81E79">
        <w:rPr>
          <w:rFonts w:asciiTheme="minorHAnsi" w:hAnsiTheme="minorHAnsi" w:cstheme="minorBidi"/>
          <w:b/>
          <w:color w:val="auto"/>
        </w:rPr>
        <w:t xml:space="preserve">Item #: </w:t>
      </w:r>
      <w:r w:rsidRPr="00A81E79">
        <w:rPr>
          <w:rFonts w:asciiTheme="minorHAnsi" w:hAnsiTheme="minorHAnsi" w:cstheme="minorBidi"/>
          <w:color w:val="auto"/>
          <w:highlight w:val="green"/>
        </w:rPr>
        <w:t>Q1</w:t>
      </w:r>
      <w:r w:rsidRPr="00A81E79" w:rsidR="0081189E">
        <w:rPr>
          <w:rFonts w:asciiTheme="minorHAnsi" w:hAnsiTheme="minorHAnsi" w:cstheme="minorBidi"/>
          <w:color w:val="auto"/>
          <w:highlight w:val="green"/>
        </w:rPr>
        <w:t>3</w:t>
      </w:r>
    </w:p>
    <w:p w:rsidRPr="00A81E79" w:rsidR="00C33373" w:rsidP="00C33373" w:rsidRDefault="00C33373" w14:paraId="52B39E5D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 grid</w:t>
      </w:r>
    </w:p>
    <w:p w:rsidRPr="00A81E79" w:rsidR="00C33373" w:rsidP="00C33373" w:rsidRDefault="00C33373" w14:paraId="4FCF43A1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7148C8" w:rsidP="00C33373" w:rsidRDefault="009E5582" w14:paraId="5B7D98EA" w14:textId="134F7FF8">
      <w:pPr>
        <w:rPr>
          <w:rFonts w:eastAsia="Times New Roman"/>
          <w:color w:val="auto"/>
        </w:rPr>
      </w:pPr>
      <w:proofErr w:type="spellStart"/>
      <w:r w:rsidRPr="00A81E79">
        <w:rPr>
          <w:rFonts w:asciiTheme="minorHAnsi" w:hAnsiTheme="minorHAnsi" w:cstheme="minorHAnsi"/>
          <w:b/>
          <w:color w:val="auto"/>
          <w:highlight w:val="green"/>
        </w:rPr>
        <w:t>routine_vax</w:t>
      </w:r>
      <w:proofErr w:type="spellEnd"/>
      <w:r w:rsidRPr="00A81E79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eastAsia="Times New Roman"/>
          <w:color w:val="auto"/>
        </w:rPr>
        <w:t>Please respond to the following statements about routine childhood vaccinations.</w:t>
      </w:r>
    </w:p>
    <w:p w:rsidRPr="00A81E79" w:rsidR="009E5582" w:rsidP="00C33373" w:rsidRDefault="009E5582" w14:paraId="658AD96D" w14:textId="77777777">
      <w:pPr>
        <w:rPr>
          <w:rFonts w:eastAsia="Times New Roman"/>
          <w:color w:val="auto"/>
        </w:rPr>
      </w:pPr>
    </w:p>
    <w:p w:rsidRPr="00A81E79" w:rsidR="009E5582" w:rsidP="001F226C" w:rsidRDefault="001F226C" w14:paraId="5D5432C3" w14:textId="50FE2320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//PROGRAMMING NOTE: randomize variables in grid//</w:t>
      </w:r>
      <w:r w:rsidRPr="00A81E79">
        <w:rPr>
          <w:rFonts w:eastAsia="Times New Roman"/>
          <w:color w:val="auto"/>
        </w:rPr>
        <w:t> 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795"/>
        <w:gridCol w:w="4680"/>
        <w:gridCol w:w="2700"/>
      </w:tblGrid>
      <w:tr w:rsidRPr="00A81E79" w:rsidR="00A81E79" w:rsidTr="001F226C" w14:paraId="312F955D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9E5582" w:rsidP="00A361FE" w:rsidRDefault="009E5582" w14:paraId="7C56CEB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9E5582" w:rsidP="00A361FE" w:rsidRDefault="009E5582" w14:paraId="294486C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9E5582" w14:paraId="44F2C9A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A81E79" w:rsidR="00A81E79" w:rsidTr="001F226C" w14:paraId="0BCB7ADE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542772" w14:paraId="0981EE60" w14:textId="76E4C7DD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routine</w:t>
            </w:r>
            <w:r w:rsidRPr="00A81E79" w:rsidR="009E5582">
              <w:rPr>
                <w:rFonts w:asciiTheme="minorHAnsi" w:hAnsiTheme="minorHAnsi" w:cstheme="minorBidi"/>
                <w:color w:val="auto"/>
                <w:highlight w:val="green"/>
              </w:rPr>
              <w:t>_vax_1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E84EFB" w14:paraId="58A28754" w14:textId="3110E67C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Before the COVID-19 pandemic, my child(ren) received all routine vaccinations as recommended by their pediatrician.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1F226C" w14:paraId="6E2E9308" w14:textId="3400B785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routine</w:t>
            </w:r>
            <w:r w:rsidRPr="00A81E79" w:rsidR="009E5582">
              <w:rPr>
                <w:rFonts w:asciiTheme="minorHAnsi" w:hAnsiTheme="minorHAnsi" w:cstheme="minorBidi"/>
                <w:color w:val="auto"/>
              </w:rPr>
              <w:t xml:space="preserve">_vax_1: </w:t>
            </w:r>
            <w:r w:rsidRPr="00A81E79" w:rsidR="00714D9F">
              <w:rPr>
                <w:rFonts w:asciiTheme="minorHAnsi" w:hAnsiTheme="minorHAnsi" w:cstheme="minorBidi"/>
                <w:color w:val="auto"/>
              </w:rPr>
              <w:t>Before pandemic</w:t>
            </w:r>
          </w:p>
        </w:tc>
      </w:tr>
      <w:tr w:rsidRPr="00A81E79" w:rsidR="00A81E79" w:rsidTr="001F226C" w14:paraId="58A83317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542772" w14:paraId="18354BED" w14:textId="5DD981EF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routine</w:t>
            </w:r>
            <w:r w:rsidRPr="00A81E79" w:rsidR="009E5582">
              <w:rPr>
                <w:rFonts w:asciiTheme="minorHAnsi" w:hAnsiTheme="minorHAnsi" w:cstheme="minorBidi"/>
                <w:color w:val="auto"/>
                <w:highlight w:val="green"/>
              </w:rPr>
              <w:t>_vax_2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E84EFB" w14:paraId="4FAE7C31" w14:textId="4ADB87FC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My child(ren) fell behind in their routine vaccinations due to the COVID-19 pandemic.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714D9F" w14:paraId="73DF4D5F" w14:textId="1A7D94CA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routine_vax_2: Fell behind</w:t>
            </w:r>
          </w:p>
        </w:tc>
      </w:tr>
      <w:tr w:rsidRPr="00A81E79" w:rsidR="00A81E79" w:rsidTr="001F226C" w14:paraId="01A75830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542772" w14:paraId="47BCE3AE" w14:textId="76FB95B0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routine</w:t>
            </w:r>
            <w:r w:rsidRPr="00A81E79" w:rsidR="009E5582">
              <w:rPr>
                <w:rFonts w:asciiTheme="minorHAnsi" w:hAnsiTheme="minorHAnsi" w:cstheme="minorBidi"/>
                <w:color w:val="auto"/>
                <w:highlight w:val="green"/>
              </w:rPr>
              <w:t>_vax_3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E84EFB" w14:paraId="34775A63" w14:textId="79C37024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My child(ren) typically receives an annual flu vaccine.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714D9F" w14:paraId="61D34913" w14:textId="6E08F4D4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routine_vax_3: Flu vaccine</w:t>
            </w:r>
          </w:p>
        </w:tc>
      </w:tr>
      <w:tr w:rsidRPr="00A81E79" w:rsidR="009E5582" w:rsidTr="001F226C" w14:paraId="1FCBC5C7" w14:textId="77777777">
        <w:trPr>
          <w:trHeight w:val="261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542772" w14:paraId="0BEEEDB3" w14:textId="4FD6E00E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green"/>
              </w:rPr>
              <w:t>routine</w:t>
            </w:r>
            <w:r w:rsidRPr="00A81E79" w:rsidR="009E5582">
              <w:rPr>
                <w:rFonts w:asciiTheme="minorHAnsi" w:hAnsiTheme="minorHAnsi" w:cstheme="minorBidi"/>
                <w:color w:val="auto"/>
                <w:highlight w:val="green"/>
              </w:rPr>
              <w:t>_vax_4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1F226C" w14:paraId="6821B1B6" w14:textId="0AF1E1B8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In the future, my child(ren) will receive all routine vaccinations recommended by their pediatrician.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9E5582" w:rsidP="00A361FE" w:rsidRDefault="00714D9F" w14:paraId="6FAB759C" w14:textId="4680592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routine_vax_4:</w:t>
            </w:r>
            <w:r w:rsidRPr="00A81E79" w:rsidR="000E2B5D">
              <w:rPr>
                <w:rFonts w:asciiTheme="minorHAnsi" w:hAnsiTheme="minorHAnsi" w:cstheme="minorBidi"/>
                <w:color w:val="auto"/>
              </w:rPr>
              <w:t xml:space="preserve"> Future vaccines</w:t>
            </w:r>
          </w:p>
        </w:tc>
      </w:tr>
    </w:tbl>
    <w:p w:rsidRPr="00A81E79" w:rsidR="007148C8" w:rsidP="00C33373" w:rsidRDefault="007148C8" w14:paraId="37559F83" w14:textId="77777777">
      <w:pPr>
        <w:rPr>
          <w:rFonts w:asciiTheme="minorHAnsi" w:hAnsiTheme="minorHAnsi" w:cstheme="minorHAnsi"/>
          <w:b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81E79" w:rsidR="00A81E79" w:rsidTr="00A361FE" w14:paraId="583F3F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7148C8" w:rsidP="00A361FE" w:rsidRDefault="007148C8" w14:paraId="3318CF7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7148C8" w:rsidP="00A361FE" w:rsidRDefault="007148C8" w14:paraId="59DB971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81E79" w:rsidR="00A81E79" w:rsidTr="00A361FE" w14:paraId="0522FD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0D7A4A7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27871A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A81E79" w:rsidR="00A81E79" w:rsidTr="00A361FE" w14:paraId="7E721E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2A51DA5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2131616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A81E79" w:rsidR="00A81E79" w:rsidTr="00A361FE" w14:paraId="4058D2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7B1696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98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2C89DFB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Not sure</w:t>
            </w:r>
          </w:p>
        </w:tc>
      </w:tr>
      <w:tr w:rsidRPr="00A81E79" w:rsidR="00A81E79" w:rsidTr="00A361FE" w14:paraId="7C4054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1DC821F1" w14:textId="036028BA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21CACDA7" w14:textId="22201DAD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Not applicable</w:t>
            </w:r>
          </w:p>
        </w:tc>
      </w:tr>
      <w:tr w:rsidRPr="00A81E79" w:rsidR="00A81E79" w:rsidTr="00A361FE" w14:paraId="7F13EE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2A9F330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3875178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A81E79" w:rsidR="007148C8" w:rsidTr="00A361FE" w14:paraId="5873CC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3AB0C21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7148C8" w:rsidP="00A361FE" w:rsidRDefault="007148C8" w14:paraId="2A13E63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A81E79" w:rsidR="00C33373" w:rsidP="007F5B5F" w:rsidRDefault="00C33373" w14:paraId="017A48E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C33373" w:rsidP="00C33373" w:rsidRDefault="00C33373" w14:paraId="01EF877A" w14:textId="77777777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CF7595" w:rsidP="00C33373" w:rsidRDefault="00CF7595" w14:paraId="6809C2E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CF7595" w:rsidP="00CF7595" w:rsidRDefault="00CF7595" w14:paraId="55512F34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parent=1-6//</w:t>
      </w:r>
    </w:p>
    <w:p w:rsidRPr="00A81E79" w:rsidR="00CF7595" w:rsidP="00CF7595" w:rsidRDefault="00CF7595" w14:paraId="268CBD5A" w14:textId="333C401C">
      <w:pPr>
        <w:rPr>
          <w:rFonts w:asciiTheme="minorHAnsi" w:hAnsiTheme="minorHAnsi" w:cstheme="minorBidi"/>
          <w:color w:val="auto"/>
          <w:highlight w:val="cyan"/>
        </w:rPr>
      </w:pPr>
      <w:r w:rsidRPr="00A81E79">
        <w:rPr>
          <w:rFonts w:asciiTheme="minorHAnsi" w:hAnsiTheme="minorHAnsi" w:cstheme="minorBidi"/>
          <w:b/>
          <w:color w:val="auto"/>
        </w:rPr>
        <w:t xml:space="preserve">Item #: </w:t>
      </w:r>
      <w:r w:rsidRPr="00A81E79">
        <w:rPr>
          <w:rFonts w:asciiTheme="minorHAnsi" w:hAnsiTheme="minorHAnsi" w:cstheme="minorBidi"/>
          <w:color w:val="auto"/>
          <w:highlight w:val="green"/>
        </w:rPr>
        <w:t>Q1</w:t>
      </w:r>
      <w:r w:rsidRPr="00A81E79" w:rsidR="0081189E">
        <w:rPr>
          <w:rFonts w:asciiTheme="minorHAnsi" w:hAnsiTheme="minorHAnsi" w:cstheme="minorBidi"/>
          <w:color w:val="auto"/>
          <w:highlight w:val="green"/>
        </w:rPr>
        <w:t>4</w:t>
      </w:r>
    </w:p>
    <w:p w:rsidRPr="00A81E79" w:rsidR="00CF7595" w:rsidP="00CF7595" w:rsidRDefault="00CF7595" w14:paraId="0048E8E9" w14:textId="1B28DD49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CF7595" w:rsidP="00CF7595" w:rsidRDefault="00CF7595" w14:paraId="081BE380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FB2159" w:rsidP="00C33373" w:rsidRDefault="008E5206" w14:paraId="0946BDFB" w14:textId="2849B74E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A81E79">
        <w:rPr>
          <w:rFonts w:cstheme="minorHAnsi"/>
          <w:b/>
          <w:highlight w:val="green"/>
        </w:rPr>
        <w:t>change_vax</w:t>
      </w:r>
      <w:proofErr w:type="spellEnd"/>
      <w:r w:rsidRPr="00A81E79">
        <w:rPr>
          <w:rFonts w:cstheme="minorHAnsi"/>
          <w:b/>
          <w:highlight w:val="green"/>
        </w:rPr>
        <w:t>:</w:t>
      </w:r>
      <w:r w:rsidRPr="00A81E79">
        <w:rPr>
          <w:rFonts w:cstheme="minorHAnsi"/>
          <w:b/>
        </w:rPr>
        <w:t xml:space="preserve"> </w:t>
      </w:r>
      <w:r w:rsidRPr="00A81E79" w:rsidR="00FB2159">
        <w:rPr>
          <w:rFonts w:cstheme="minorHAnsi"/>
          <w:bCs/>
        </w:rPr>
        <w:t xml:space="preserve">How has the COVID-19 pandemic changed your plans to get your child(ren) routine childhood vaccines, if at all? </w:t>
      </w:r>
    </w:p>
    <w:p w:rsidRPr="00A81E79" w:rsidR="00FB2159" w:rsidP="00C33373" w:rsidRDefault="00FB2159" w14:paraId="7A9FABB5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CF7595" w:rsidP="00C33373" w:rsidRDefault="00FB2159" w14:paraId="34F926C5" w14:textId="7219668F">
      <w:pPr>
        <w:pStyle w:val="BodyText"/>
        <w:spacing w:after="0" w:line="240" w:lineRule="auto"/>
        <w:rPr>
          <w:rFonts w:cstheme="minorHAnsi"/>
          <w:bCs/>
        </w:rPr>
      </w:pPr>
      <w:r w:rsidRPr="00A81E79">
        <w:rPr>
          <w:rFonts w:cstheme="minorHAnsi"/>
          <w:bCs/>
        </w:rPr>
        <w:t>The COVID-19 pandemic has…</w:t>
      </w:r>
    </w:p>
    <w:p w:rsidRPr="00A81E79" w:rsidR="008E5206" w:rsidP="00C33373" w:rsidRDefault="008E5206" w14:paraId="58706614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A81E79" w:rsidR="00A81E79" w:rsidTr="00C17CDB" w14:paraId="7D324C2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575F6D" w:rsidP="00A361FE" w:rsidRDefault="00575F6D" w14:paraId="4188DC5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575F6D" w:rsidP="00A361FE" w:rsidRDefault="00575F6D" w14:paraId="3A7A343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81E79" w:rsidR="00A81E79" w:rsidTr="00C17CDB" w14:paraId="0A8ECFD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575F6D" w14:paraId="0D9FEE54" w14:textId="53F5E7CE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C17CDB" w14:paraId="4B86B9B2" w14:textId="1059F735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 xml:space="preserve">Made me </w:t>
            </w:r>
            <w:r w:rsidRPr="00A81E79">
              <w:rPr>
                <w:rFonts w:asciiTheme="minorHAnsi" w:hAnsiTheme="minorHAnsi" w:cstheme="minorBidi"/>
                <w:color w:val="auto"/>
                <w:u w:val="single"/>
              </w:rPr>
              <w:t>l</w:t>
            </w:r>
            <w:r w:rsidRPr="00A81E79" w:rsidR="00575F6D">
              <w:rPr>
                <w:rFonts w:asciiTheme="minorHAnsi" w:hAnsiTheme="minorHAnsi" w:cstheme="minorBidi"/>
                <w:color w:val="auto"/>
                <w:u w:val="single"/>
              </w:rPr>
              <w:t>ess likely</w:t>
            </w:r>
            <w:r w:rsidRPr="00A81E79" w:rsidR="00575F6D">
              <w:rPr>
                <w:rFonts w:asciiTheme="minorHAnsi" w:hAnsiTheme="minorHAnsi" w:cstheme="minorBidi"/>
                <w:color w:val="auto"/>
              </w:rPr>
              <w:t xml:space="preserve"> to get my child(ren) routine childhood vaccines</w:t>
            </w:r>
          </w:p>
        </w:tc>
      </w:tr>
      <w:tr w:rsidRPr="00A81E79" w:rsidR="00A81E79" w:rsidTr="00C17CDB" w14:paraId="228F9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575F6D" w14:paraId="23C7127D" w14:textId="60618ACA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C17CDB" w14:paraId="271D1A88" w14:textId="26FA6FAE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 xml:space="preserve">Not changed my plans around getting my child(ren) </w:t>
            </w:r>
            <w:r w:rsidRPr="00A81E79" w:rsidR="0060197B">
              <w:rPr>
                <w:rFonts w:asciiTheme="minorHAnsi" w:hAnsiTheme="minorHAnsi" w:cstheme="minorBidi"/>
                <w:color w:val="auto"/>
              </w:rPr>
              <w:t>routine childhood vaccines</w:t>
            </w:r>
          </w:p>
        </w:tc>
      </w:tr>
      <w:tr w:rsidRPr="00A81E79" w:rsidR="00A81E79" w:rsidTr="00C17CDB" w14:paraId="2D1891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60197B" w14:paraId="79304702" w14:textId="0C71215E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60197B" w14:paraId="4C211B13" w14:textId="6A0DE779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 xml:space="preserve">Made me </w:t>
            </w:r>
            <w:r w:rsidRPr="00A81E79">
              <w:rPr>
                <w:rFonts w:asciiTheme="minorHAnsi" w:hAnsiTheme="minorHAnsi" w:cstheme="minorBidi"/>
                <w:color w:val="auto"/>
                <w:u w:val="single"/>
              </w:rPr>
              <w:t>more likely</w:t>
            </w:r>
            <w:r w:rsidRPr="00A81E79">
              <w:rPr>
                <w:rFonts w:asciiTheme="minorHAnsi" w:hAnsiTheme="minorHAnsi" w:cstheme="minorBidi"/>
                <w:color w:val="auto"/>
              </w:rPr>
              <w:t xml:space="preserve"> to get my child(ren) routine childhood vaccines</w:t>
            </w:r>
          </w:p>
        </w:tc>
      </w:tr>
      <w:tr w:rsidRPr="00A81E79" w:rsidR="00A81E79" w:rsidTr="00C17CDB" w14:paraId="2FB394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575F6D" w14:paraId="3EBDB5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lastRenderedPageBreak/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575F6D" w14:paraId="0EF387F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A81E79" w:rsidR="00431C81" w:rsidTr="00C17CDB" w14:paraId="702643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575F6D" w14:paraId="175D6B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575F6D" w:rsidP="00A361FE" w:rsidRDefault="00575F6D" w14:paraId="75EF15D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A81E79" w:rsidR="00FB2159" w:rsidP="00CF7595" w:rsidRDefault="00FB2159" w14:paraId="2B5CCA5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CF7595" w:rsidP="00CF7595" w:rsidRDefault="00CF7595" w14:paraId="46D49DE1" w14:textId="5A8B4181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CF7595" w:rsidP="00C33373" w:rsidRDefault="00CF7595" w14:paraId="1BB6973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097ACD" w:rsidP="00097ACD" w:rsidRDefault="00097ACD" w14:paraId="06CF5F7C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parent=1-6//</w:t>
      </w:r>
    </w:p>
    <w:p w:rsidRPr="00A81E79" w:rsidR="00097ACD" w:rsidP="00097ACD" w:rsidRDefault="00097ACD" w14:paraId="5C8ED88F" w14:textId="32826F2E">
      <w:pPr>
        <w:rPr>
          <w:rFonts w:asciiTheme="minorHAnsi" w:hAnsiTheme="minorHAnsi" w:cstheme="minorBidi"/>
          <w:color w:val="auto"/>
          <w:highlight w:val="cyan"/>
        </w:rPr>
      </w:pPr>
      <w:r w:rsidRPr="00A81E79">
        <w:rPr>
          <w:rFonts w:asciiTheme="minorHAnsi" w:hAnsiTheme="minorHAnsi" w:cstheme="minorBidi"/>
          <w:b/>
          <w:color w:val="auto"/>
        </w:rPr>
        <w:t xml:space="preserve">Item #: </w:t>
      </w:r>
      <w:r w:rsidRPr="00A81E79">
        <w:rPr>
          <w:rFonts w:asciiTheme="minorHAnsi" w:hAnsiTheme="minorHAnsi" w:cstheme="minorBidi"/>
          <w:color w:val="auto"/>
          <w:highlight w:val="green"/>
        </w:rPr>
        <w:t>Q</w:t>
      </w:r>
      <w:r w:rsidRPr="00A81E79" w:rsidR="0081189E">
        <w:rPr>
          <w:rFonts w:asciiTheme="minorHAnsi" w:hAnsiTheme="minorHAnsi" w:cstheme="minorBidi"/>
          <w:color w:val="auto"/>
          <w:highlight w:val="green"/>
        </w:rPr>
        <w:t>15</w:t>
      </w:r>
    </w:p>
    <w:p w:rsidRPr="00A81E79" w:rsidR="00097ACD" w:rsidP="00097ACD" w:rsidRDefault="00097ACD" w14:paraId="6F16CED9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</w:t>
      </w:r>
    </w:p>
    <w:p w:rsidRPr="00A81E79" w:rsidR="00097ACD" w:rsidP="00097ACD" w:rsidRDefault="00097ACD" w14:paraId="590A400F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CC79F6" w:rsidP="00CC79F6" w:rsidRDefault="008307AC" w14:paraId="01455AB5" w14:textId="6094D302">
      <w:pPr>
        <w:pStyle w:val="BodyText"/>
        <w:rPr>
          <w:rFonts w:cstheme="minorHAnsi"/>
          <w:bCs/>
        </w:rPr>
      </w:pPr>
      <w:proofErr w:type="spellStart"/>
      <w:r w:rsidRPr="00A81E79">
        <w:rPr>
          <w:rFonts w:cstheme="minorHAnsi"/>
          <w:b/>
          <w:highlight w:val="green"/>
        </w:rPr>
        <w:t>kid_import</w:t>
      </w:r>
      <w:proofErr w:type="spellEnd"/>
      <w:r w:rsidRPr="00A81E79">
        <w:rPr>
          <w:rFonts w:cstheme="minorHAnsi"/>
          <w:b/>
          <w:highlight w:val="green"/>
        </w:rPr>
        <w:t>:</w:t>
      </w:r>
      <w:r w:rsidRPr="00A81E79">
        <w:rPr>
          <w:rFonts w:cstheme="minorHAnsi"/>
          <w:bCs/>
        </w:rPr>
        <w:t xml:space="preserve"> </w:t>
      </w:r>
      <w:r w:rsidRPr="00A81E79" w:rsidR="00CC79F6">
        <w:rPr>
          <w:rFonts w:cstheme="minorHAnsi"/>
          <w:bCs/>
        </w:rPr>
        <w:t xml:space="preserve">How much do you agree or disagree with the following statement?  </w:t>
      </w:r>
    </w:p>
    <w:p w:rsidRPr="00A81E79" w:rsidR="00097ACD" w:rsidP="00CC79F6" w:rsidRDefault="00CC79F6" w14:paraId="0F09D224" w14:textId="02E554C9">
      <w:pPr>
        <w:pStyle w:val="BodyText"/>
        <w:spacing w:after="0" w:line="240" w:lineRule="auto"/>
        <w:rPr>
          <w:rFonts w:cstheme="minorHAnsi"/>
          <w:bCs/>
        </w:rPr>
      </w:pPr>
      <w:r w:rsidRPr="00A81E79">
        <w:rPr>
          <w:rFonts w:cstheme="minorHAnsi"/>
          <w:bCs/>
        </w:rPr>
        <w:t>The COVID-19 pandemic has helped me understand the importance of keeping my children up to date on routine vaccinations.</w:t>
      </w:r>
    </w:p>
    <w:p w:rsidRPr="00A81E79" w:rsidR="00132012" w:rsidP="00CC79F6" w:rsidRDefault="00132012" w14:paraId="64E7362D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A81E79" w:rsidR="00A81E79" w:rsidTr="00A361FE" w14:paraId="6FA3745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132012" w:rsidP="00A361FE" w:rsidRDefault="00132012" w14:paraId="73F6DE8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132012" w:rsidP="00A361FE" w:rsidRDefault="00132012" w14:paraId="60C48E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A81E79" w:rsidR="00A81E79" w:rsidTr="00A361FE" w14:paraId="16597F9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132012" w:rsidP="00A361FE" w:rsidRDefault="00132012" w14:paraId="6CB23A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132012" w:rsidP="00A361FE" w:rsidRDefault="00132012" w14:paraId="0C8CF32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A81E79" w:rsidR="00A81E79" w:rsidTr="00A361FE" w14:paraId="407C54C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132012" w:rsidP="00A361FE" w:rsidRDefault="00132012" w14:paraId="02802B2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132012" w:rsidP="00A361FE" w:rsidRDefault="00132012" w14:paraId="0A036D14" w14:textId="26997C3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:rsidRPr="00A81E79" w:rsidR="00A81E79" w:rsidTr="00A361FE" w14:paraId="491A2A2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132012" w:rsidP="00A361FE" w:rsidRDefault="00132012" w14:paraId="7CCE710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132012" w:rsidP="00A361FE" w:rsidRDefault="00132012" w14:paraId="16D374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A81E79" w:rsidR="00A81E79" w:rsidTr="00A361FE" w14:paraId="6E6B13D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132012" w:rsidP="00A361FE" w:rsidRDefault="00132012" w14:paraId="0BD07E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132012" w:rsidP="00A361FE" w:rsidRDefault="00132012" w14:paraId="589F32C2" w14:textId="05844EE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:rsidRPr="00A81E79" w:rsidR="00A81E79" w:rsidTr="00A361FE" w14:paraId="6BA37C5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132012" w:rsidP="00A361FE" w:rsidRDefault="00132012" w14:paraId="1CE5175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132012" w:rsidP="00A361FE" w:rsidRDefault="00132012" w14:paraId="1BBE392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A81E79" w:rsidR="00431C81" w:rsidTr="00A361FE" w14:paraId="4375F86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132012" w:rsidP="00A361FE" w:rsidRDefault="00132012" w14:paraId="79E6C4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132012" w:rsidP="00A361FE" w:rsidRDefault="00132012" w14:paraId="250ECA5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A81E79" w:rsidR="000F61F7" w:rsidP="007F5B5F" w:rsidRDefault="000F61F7" w14:paraId="7945485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CC79F6" w:rsidP="007F5B5F" w:rsidRDefault="00CC79F6" w14:paraId="0CB0C57D" w14:textId="1F742F0B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BA3282" w:rsidP="007F5B5F" w:rsidRDefault="00BA3282" w14:paraId="5CDE040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BA3282" w:rsidP="00BA3282" w:rsidRDefault="00BA3282" w14:paraId="578CE81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//BASE: parent=2-3/</w:t>
      </w:r>
      <w:r w:rsidRPr="00A81E79">
        <w:rPr>
          <w:rFonts w:eastAsia="Times New Roman"/>
          <w:color w:val="auto"/>
        </w:rPr>
        <w:t> </w:t>
      </w:r>
    </w:p>
    <w:p w:rsidRPr="00A81E79" w:rsidR="00BA3282" w:rsidP="00BA3282" w:rsidRDefault="00BA3282" w14:paraId="53B0A9C6" w14:textId="35B4A72A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 xml:space="preserve">Item #: </w:t>
      </w:r>
      <w:r w:rsidRPr="00A81E79">
        <w:rPr>
          <w:rFonts w:eastAsia="Times New Roman"/>
          <w:color w:val="auto"/>
          <w:shd w:val="clear" w:color="auto" w:fill="00FF00"/>
        </w:rPr>
        <w:t>Q1</w:t>
      </w:r>
      <w:r w:rsidRPr="00A81E79" w:rsidR="00431C81">
        <w:rPr>
          <w:rFonts w:eastAsia="Times New Roman"/>
          <w:color w:val="auto"/>
          <w:shd w:val="clear" w:color="auto" w:fill="00FF00"/>
        </w:rPr>
        <w:t>6</w:t>
      </w:r>
      <w:r w:rsidRPr="00A81E79">
        <w:rPr>
          <w:rFonts w:eastAsia="Times New Roman"/>
          <w:color w:val="auto"/>
        </w:rPr>
        <w:t> </w:t>
      </w:r>
    </w:p>
    <w:p w:rsidRPr="00A81E79" w:rsidR="00BA3282" w:rsidP="00BA3282" w:rsidRDefault="00BA3282" w14:paraId="3B6DEE9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Question Type</w:t>
      </w:r>
      <w:r w:rsidRPr="00A81E79">
        <w:rPr>
          <w:rFonts w:eastAsia="Times New Roman"/>
          <w:color w:val="auto"/>
        </w:rPr>
        <w:t>:</w:t>
      </w:r>
      <w:r w:rsidRPr="00A81E79">
        <w:rPr>
          <w:rFonts w:eastAsia="Times New Roman"/>
          <w:b/>
          <w:bCs/>
          <w:color w:val="auto"/>
        </w:rPr>
        <w:t xml:space="preserve"> </w:t>
      </w:r>
      <w:r w:rsidRPr="00A81E79">
        <w:rPr>
          <w:rFonts w:eastAsia="Times New Roman"/>
          <w:color w:val="auto"/>
        </w:rPr>
        <w:t>Single punch grid</w:t>
      </w:r>
    </w:p>
    <w:p w:rsidRPr="00A81E79" w:rsidR="00BA3282" w:rsidP="00BA3282" w:rsidRDefault="00BA3282" w14:paraId="0366F2A6" w14:textId="77777777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eastAsia="Times New Roman"/>
          <w:b/>
          <w:bCs/>
        </w:rPr>
        <w:t>// Soft Prompt: “We would like your response to this question.” //</w:t>
      </w:r>
      <w:r w:rsidRPr="00A81E79">
        <w:rPr>
          <w:rFonts w:eastAsia="Times New Roman"/>
        </w:rPr>
        <w:t> </w:t>
      </w:r>
    </w:p>
    <w:p w:rsidRPr="00A81E79" w:rsidR="00BA3282" w:rsidP="00BA3282" w:rsidRDefault="00BA3282" w14:paraId="1F776AFA" w14:textId="77777777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A81E79">
        <w:rPr>
          <w:rFonts w:cstheme="minorHAnsi"/>
          <w:b/>
          <w:highlight w:val="green"/>
        </w:rPr>
        <w:t>kid_vax_diff</w:t>
      </w:r>
      <w:proofErr w:type="spellEnd"/>
      <w:r w:rsidRPr="00A81E79">
        <w:rPr>
          <w:rFonts w:cstheme="minorHAnsi"/>
          <w:b/>
          <w:highlight w:val="green"/>
        </w:rPr>
        <w:t>:</w:t>
      </w:r>
      <w:r w:rsidRPr="00A81E79">
        <w:rPr>
          <w:rFonts w:cstheme="minorHAnsi"/>
          <w:bCs/>
        </w:rPr>
        <w:t xml:space="preserve"> When it comes to getting a COVID-19 vaccine for your child under the age of 5, how difficult has it been for you to do the following?</w:t>
      </w:r>
    </w:p>
    <w:p w:rsidRPr="00A81E79" w:rsidR="00BA3282" w:rsidP="00BA3282" w:rsidRDefault="00BA3282" w14:paraId="434FB3CA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BA3282" w:rsidP="00BA3282" w:rsidRDefault="00BA3282" w14:paraId="63B12459" w14:textId="77777777">
      <w:pPr>
        <w:rPr>
          <w:rFonts w:asciiTheme="minorHAnsi" w:hAnsiTheme="minorHAnsi" w:cstheme="minorHAnsi"/>
          <w:i/>
          <w:color w:val="auto"/>
        </w:rPr>
      </w:pPr>
      <w:r w:rsidRPr="00A81E7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this age group, please answer for at least one of them.</w:t>
      </w:r>
    </w:p>
    <w:p w:rsidRPr="00A81E79" w:rsidR="00BA3282" w:rsidP="00BA3282" w:rsidRDefault="00BA3282" w14:paraId="1DCC4D9D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BA3282" w:rsidP="00BA3282" w:rsidRDefault="00BA3282" w14:paraId="41CA4D5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//PROGRAMMING NOTE: randomize variables in grid//</w:t>
      </w:r>
      <w:r w:rsidRPr="00A81E79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75"/>
        <w:gridCol w:w="4258"/>
        <w:gridCol w:w="3117"/>
      </w:tblGrid>
      <w:tr w:rsidRPr="00A81E79" w:rsidR="00A81E79" w:rsidTr="00060902" w14:paraId="19C44FF4" w14:textId="77777777">
        <w:tc>
          <w:tcPr>
            <w:tcW w:w="1975" w:type="dxa"/>
          </w:tcPr>
          <w:p w:rsidRPr="00A81E79" w:rsidR="00BA3282" w:rsidP="00060902" w:rsidRDefault="00BA3282" w14:paraId="0906ADA6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Name</w:t>
            </w:r>
          </w:p>
        </w:tc>
        <w:tc>
          <w:tcPr>
            <w:tcW w:w="4258" w:type="dxa"/>
          </w:tcPr>
          <w:p w:rsidRPr="00A81E79" w:rsidR="00BA3282" w:rsidP="00060902" w:rsidRDefault="00BA3282" w14:paraId="60406A0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A81E79" w:rsidR="00BA3282" w:rsidP="00060902" w:rsidRDefault="00BA3282" w14:paraId="222FAB1E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Label</w:t>
            </w:r>
          </w:p>
        </w:tc>
      </w:tr>
      <w:tr w:rsidRPr="00A81E79" w:rsidR="00A81E79" w:rsidTr="00060902" w14:paraId="04686211" w14:textId="77777777">
        <w:tc>
          <w:tcPr>
            <w:tcW w:w="1975" w:type="dxa"/>
          </w:tcPr>
          <w:p w:rsidRPr="00A81E79" w:rsidR="00BA3282" w:rsidP="00060902" w:rsidRDefault="00BA3282" w14:paraId="1B3C0402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bCs/>
                <w:highlight w:val="green"/>
              </w:rPr>
              <w:t>kid_vax_diff_1</w:t>
            </w:r>
          </w:p>
        </w:tc>
        <w:tc>
          <w:tcPr>
            <w:tcW w:w="4258" w:type="dxa"/>
          </w:tcPr>
          <w:p w:rsidRPr="00A81E79" w:rsidR="00BA3282" w:rsidP="00060902" w:rsidRDefault="00BA3282" w14:paraId="6872755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Find a convenient location to get my child vaccinated.</w:t>
            </w:r>
          </w:p>
        </w:tc>
        <w:tc>
          <w:tcPr>
            <w:tcW w:w="3117" w:type="dxa"/>
          </w:tcPr>
          <w:p w:rsidRPr="00A81E79" w:rsidR="00BA3282" w:rsidP="00060902" w:rsidRDefault="00BA3282" w14:paraId="0A0BDEA0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bCs/>
              </w:rPr>
              <w:t>kid_vax_diff_1: Location</w:t>
            </w:r>
          </w:p>
        </w:tc>
      </w:tr>
      <w:tr w:rsidRPr="00A81E79" w:rsidR="00A81E79" w:rsidTr="00060902" w14:paraId="62A5E3A4" w14:textId="77777777">
        <w:tc>
          <w:tcPr>
            <w:tcW w:w="1975" w:type="dxa"/>
          </w:tcPr>
          <w:p w:rsidRPr="00A81E79" w:rsidR="00BA3282" w:rsidP="00060902" w:rsidRDefault="00BA3282" w14:paraId="3386D3A9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bCs/>
                <w:highlight w:val="green"/>
              </w:rPr>
              <w:t>kid_vax_diff_2</w:t>
            </w:r>
          </w:p>
        </w:tc>
        <w:tc>
          <w:tcPr>
            <w:tcW w:w="4258" w:type="dxa"/>
          </w:tcPr>
          <w:p w:rsidRPr="00A81E79" w:rsidR="00BA3282" w:rsidP="00060902" w:rsidRDefault="00BA3282" w14:paraId="5672B7AF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F</w:t>
            </w:r>
            <w:r w:rsidRPr="00A81E79">
              <w:rPr>
                <w:bCs/>
              </w:rPr>
              <w:t>ind a convenient time to get my child vaccinated.</w:t>
            </w:r>
          </w:p>
        </w:tc>
        <w:tc>
          <w:tcPr>
            <w:tcW w:w="3117" w:type="dxa"/>
          </w:tcPr>
          <w:p w:rsidRPr="00A81E79" w:rsidR="00BA3282" w:rsidP="00060902" w:rsidRDefault="00BA3282" w14:paraId="09FDA4BF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bCs/>
              </w:rPr>
              <w:t>kid_vax_diff_2: Time</w:t>
            </w:r>
          </w:p>
        </w:tc>
      </w:tr>
      <w:tr w:rsidRPr="00A81E79" w:rsidR="00A81E79" w:rsidTr="00060902" w14:paraId="4EC48742" w14:textId="77777777">
        <w:tc>
          <w:tcPr>
            <w:tcW w:w="1975" w:type="dxa"/>
          </w:tcPr>
          <w:p w:rsidRPr="00A81E79" w:rsidR="00BA3282" w:rsidP="00060902" w:rsidRDefault="00BA3282" w14:paraId="111AE385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bCs/>
                <w:highlight w:val="green"/>
              </w:rPr>
              <w:t>kid_vax_diff_3</w:t>
            </w:r>
          </w:p>
        </w:tc>
        <w:tc>
          <w:tcPr>
            <w:tcW w:w="4258" w:type="dxa"/>
          </w:tcPr>
          <w:p w:rsidRPr="00A81E79" w:rsidR="00BA3282" w:rsidP="00060902" w:rsidRDefault="00BA3282" w14:paraId="4F973018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R</w:t>
            </w:r>
            <w:r w:rsidRPr="00A81E79">
              <w:rPr>
                <w:bCs/>
              </w:rPr>
              <w:t>egister for or schedule a vaccine appointment for my child.</w:t>
            </w:r>
          </w:p>
        </w:tc>
        <w:tc>
          <w:tcPr>
            <w:tcW w:w="3117" w:type="dxa"/>
          </w:tcPr>
          <w:p w:rsidRPr="00A81E79" w:rsidR="00BA3282" w:rsidP="00060902" w:rsidRDefault="00BA3282" w14:paraId="761CED3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bCs/>
              </w:rPr>
              <w:t>kid_vax_diff_3: Schedule</w:t>
            </w:r>
          </w:p>
        </w:tc>
      </w:tr>
      <w:tr w:rsidRPr="00A81E79" w:rsidR="00A81E79" w:rsidTr="00060902" w14:paraId="6165D42E" w14:textId="77777777">
        <w:tc>
          <w:tcPr>
            <w:tcW w:w="1975" w:type="dxa"/>
          </w:tcPr>
          <w:p w:rsidRPr="00A81E79" w:rsidR="00BA3282" w:rsidP="00060902" w:rsidRDefault="00BA3282" w14:paraId="6485BEA0" w14:textId="77777777">
            <w:pPr>
              <w:pStyle w:val="BodyText"/>
              <w:spacing w:after="0" w:line="240" w:lineRule="auto"/>
              <w:rPr>
                <w:bCs/>
                <w:highlight w:val="green"/>
              </w:rPr>
            </w:pPr>
            <w:r w:rsidRPr="00A81E79">
              <w:rPr>
                <w:bCs/>
                <w:highlight w:val="green"/>
              </w:rPr>
              <w:t>kid_vax_diff_4</w:t>
            </w:r>
          </w:p>
        </w:tc>
        <w:tc>
          <w:tcPr>
            <w:tcW w:w="4258" w:type="dxa"/>
          </w:tcPr>
          <w:p w:rsidRPr="00A81E79" w:rsidR="00BA3282" w:rsidP="00060902" w:rsidRDefault="00BA3282" w14:paraId="79EEDD2F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Find information about vaccines for children under 5.</w:t>
            </w:r>
          </w:p>
        </w:tc>
        <w:tc>
          <w:tcPr>
            <w:tcW w:w="3117" w:type="dxa"/>
          </w:tcPr>
          <w:p w:rsidRPr="00A81E79" w:rsidR="00BA3282" w:rsidP="00060902" w:rsidRDefault="00BA3282" w14:paraId="5BA844D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bCs/>
              </w:rPr>
              <w:t>kid_vax_diff_4: Information</w:t>
            </w:r>
          </w:p>
        </w:tc>
      </w:tr>
      <w:tr w:rsidRPr="00A81E79" w:rsidR="00431C81" w:rsidTr="00060902" w14:paraId="69AF1F60" w14:textId="77777777">
        <w:tc>
          <w:tcPr>
            <w:tcW w:w="1975" w:type="dxa"/>
          </w:tcPr>
          <w:p w:rsidRPr="00A81E79" w:rsidR="00BA3282" w:rsidP="00060902" w:rsidRDefault="00BA3282" w14:paraId="1A89CE04" w14:textId="77777777">
            <w:pPr>
              <w:pStyle w:val="BodyText"/>
              <w:spacing w:after="0" w:line="240" w:lineRule="auto"/>
              <w:rPr>
                <w:bCs/>
                <w:highlight w:val="green"/>
              </w:rPr>
            </w:pPr>
            <w:r w:rsidRPr="00A81E79">
              <w:rPr>
                <w:bCs/>
                <w:highlight w:val="green"/>
              </w:rPr>
              <w:lastRenderedPageBreak/>
              <w:t>kid_vax_diff_5</w:t>
            </w:r>
          </w:p>
        </w:tc>
        <w:tc>
          <w:tcPr>
            <w:tcW w:w="4258" w:type="dxa"/>
          </w:tcPr>
          <w:p w:rsidRPr="00A81E79" w:rsidR="00BA3282" w:rsidP="00060902" w:rsidRDefault="00BA3282" w14:paraId="33B1391C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Other (please describe) [TEXT ENTRY] [ANCHOR]</w:t>
            </w:r>
          </w:p>
        </w:tc>
        <w:tc>
          <w:tcPr>
            <w:tcW w:w="3117" w:type="dxa"/>
          </w:tcPr>
          <w:p w:rsidRPr="00A81E79" w:rsidR="00BA3282" w:rsidP="00060902" w:rsidRDefault="00BA3282" w14:paraId="30E8AFD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bCs/>
              </w:rPr>
              <w:t>kid_vax_diff_5: Other</w:t>
            </w:r>
          </w:p>
        </w:tc>
      </w:tr>
    </w:tbl>
    <w:p w:rsidRPr="00A81E79" w:rsidR="00BA3282" w:rsidP="00BA3282" w:rsidRDefault="00BA3282" w14:paraId="7E539644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W w:w="611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5310"/>
      </w:tblGrid>
      <w:tr w:rsidRPr="00A81E79" w:rsidR="00A81E79" w:rsidTr="00060902" w14:paraId="4227DF1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67B89A3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Value</w:t>
            </w:r>
            <w:r w:rsidRPr="00A81E7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30016FB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A81E79">
              <w:rPr>
                <w:rFonts w:eastAsia="Times New Roman"/>
                <w:color w:val="auto"/>
              </w:rPr>
              <w:t> </w:t>
            </w:r>
          </w:p>
        </w:tc>
      </w:tr>
      <w:tr w:rsidRPr="00A81E79" w:rsidR="00A81E79" w:rsidTr="00060902" w14:paraId="45D8F6FA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0EA5D8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0B5E907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Not at all difficult </w:t>
            </w:r>
          </w:p>
        </w:tc>
      </w:tr>
      <w:tr w:rsidRPr="00A81E79" w:rsidR="00A81E79" w:rsidTr="00060902" w14:paraId="6A54710D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2F87B52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043E6FD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Slightly difficult</w:t>
            </w:r>
          </w:p>
        </w:tc>
      </w:tr>
      <w:tr w:rsidRPr="00A81E79" w:rsidR="00A81E79" w:rsidTr="00060902" w14:paraId="3CDB805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4481EE8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47A916C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Moderately difficult</w:t>
            </w:r>
          </w:p>
        </w:tc>
      </w:tr>
      <w:tr w:rsidRPr="00A81E79" w:rsidR="00A81E79" w:rsidTr="00060902" w14:paraId="45114D1F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4BD6B43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06CB6C9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Very difficult</w:t>
            </w:r>
          </w:p>
        </w:tc>
      </w:tr>
      <w:tr w:rsidRPr="00A81E79" w:rsidR="00A81E79" w:rsidTr="00060902" w14:paraId="4BF16F61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43C8728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98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7BDF98A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Not applicable; I have not tried to do this</w:t>
            </w:r>
          </w:p>
        </w:tc>
      </w:tr>
      <w:tr w:rsidRPr="00A81E79" w:rsidR="00A81E79" w:rsidTr="00060902" w14:paraId="12894FE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084AB52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BA3282" w:rsidP="00060902" w:rsidRDefault="00BA3282" w14:paraId="3515707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Refused </w:t>
            </w:r>
          </w:p>
        </w:tc>
      </w:tr>
      <w:tr w:rsidRPr="00A81E79" w:rsidR="00431C81" w:rsidTr="00060902" w14:paraId="590A12A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A81E79" w:rsidR="00BA3282" w:rsidP="00060902" w:rsidRDefault="00BA3282" w14:paraId="38CAA78F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A81E79" w:rsidR="00BA3282" w:rsidP="00060902" w:rsidRDefault="00BA3282" w14:paraId="518AE899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A81E79" w:rsidR="00BA3282" w:rsidP="007F5B5F" w:rsidRDefault="00BA3282" w14:paraId="7AD1A3F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D72E9A" w:rsidP="007F5B5F" w:rsidRDefault="00BA3282" w14:paraId="2331FAAA" w14:textId="1E78F271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BA3282" w:rsidP="007F5B5F" w:rsidRDefault="00BA3282" w14:paraId="0C40750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D72E9A" w:rsidP="00D72E9A" w:rsidRDefault="00D72E9A" w14:paraId="0348576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//BASE: All respondents//</w:t>
      </w:r>
      <w:r w:rsidRPr="00A81E79">
        <w:rPr>
          <w:rFonts w:ascii="Times New Roman" w:hAnsi="Times New Roman" w:eastAsia="Times New Roman" w:cs="Times New Roman"/>
          <w:color w:val="auto"/>
        </w:rPr>
        <w:t>   </w:t>
      </w:r>
    </w:p>
    <w:p w:rsidRPr="00A81E79" w:rsidR="00D72E9A" w:rsidP="00D72E9A" w:rsidRDefault="00D72E9A" w14:paraId="094E121E" w14:textId="6CD8B2EA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Item #: </w:t>
      </w:r>
      <w:r w:rsidRPr="00A81E79">
        <w:rPr>
          <w:rFonts w:eastAsia="Times New Roman"/>
          <w:color w:val="auto"/>
          <w:highlight w:val="cyan"/>
          <w:shd w:val="clear" w:color="auto" w:fill="00FF00"/>
        </w:rPr>
        <w:t>Q1</w:t>
      </w:r>
      <w:r w:rsidRPr="00A81E79" w:rsidR="00431C81">
        <w:rPr>
          <w:rFonts w:eastAsia="Times New Roman"/>
          <w:color w:val="auto"/>
          <w:highlight w:val="cyan"/>
          <w:shd w:val="clear" w:color="auto" w:fill="00FF00"/>
        </w:rPr>
        <w:t>7</w:t>
      </w:r>
      <w:r w:rsidRPr="00A81E79">
        <w:rPr>
          <w:rFonts w:eastAsia="Times New Roman"/>
          <w:color w:val="auto"/>
        </w:rPr>
        <w:t> </w:t>
      </w:r>
    </w:p>
    <w:p w:rsidRPr="00A81E79" w:rsidR="00D72E9A" w:rsidP="00D72E9A" w:rsidRDefault="00D72E9A" w14:paraId="1319BA8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Question Type</w:t>
      </w:r>
      <w:r w:rsidRPr="00A81E79">
        <w:rPr>
          <w:rFonts w:ascii="Times New Roman" w:hAnsi="Times New Roman" w:eastAsia="Times New Roman" w:cs="Times New Roman"/>
          <w:color w:val="auto"/>
        </w:rPr>
        <w:t>:</w:t>
      </w:r>
      <w:r w:rsidRPr="00A81E79">
        <w:rPr>
          <w:rFonts w:ascii="Times New Roman" w:hAnsi="Times New Roman" w:eastAsia="Times New Roman" w:cs="Times New Roman"/>
          <w:b/>
          <w:bCs/>
          <w:color w:val="auto"/>
        </w:rPr>
        <w:t> </w:t>
      </w:r>
      <w:r w:rsidRPr="00A81E79">
        <w:rPr>
          <w:rFonts w:eastAsia="Times New Roman"/>
          <w:color w:val="auto"/>
        </w:rPr>
        <w:t>Single punch grid  </w:t>
      </w:r>
    </w:p>
    <w:p w:rsidRPr="00A81E79" w:rsidR="00D72E9A" w:rsidP="00D72E9A" w:rsidRDefault="00D72E9A" w14:paraId="5D14BAC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A81E79">
        <w:rPr>
          <w:rFonts w:ascii="Times New Roman" w:hAnsi="Times New Roman" w:eastAsia="Times New Roman" w:cs="Times New Roman"/>
          <w:color w:val="auto"/>
        </w:rPr>
        <w:t>   </w:t>
      </w:r>
    </w:p>
    <w:p w:rsidRPr="00A81E79" w:rsidR="00D72E9A" w:rsidP="00D72E9A" w:rsidRDefault="00D72E9A" w14:paraId="7F4E194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A81E79">
        <w:rPr>
          <w:rFonts w:eastAsia="Times New Roman"/>
          <w:b/>
          <w:bCs/>
          <w:color w:val="auto"/>
          <w:highlight w:val="cyan"/>
          <w:shd w:val="clear" w:color="auto" w:fill="00FF00"/>
        </w:rPr>
        <w:t>covid_risk</w:t>
      </w:r>
      <w:proofErr w:type="spellEnd"/>
      <w:r w:rsidRPr="00A81E79">
        <w:rPr>
          <w:rFonts w:ascii="Times New Roman" w:hAnsi="Times New Roman" w:eastAsia="Times New Roman" w:cs="Times New Roman"/>
          <w:b/>
          <w:bCs/>
          <w:color w:val="auto"/>
          <w:highlight w:val="cyan"/>
          <w:shd w:val="clear" w:color="auto" w:fill="00FF00"/>
        </w:rPr>
        <w:t>:</w:t>
      </w:r>
      <w:r w:rsidRPr="00A81E79">
        <w:rPr>
          <w:rFonts w:ascii="Times New Roman" w:hAnsi="Times New Roman" w:eastAsia="Times New Roman" w:cs="Times New Roman"/>
          <w:color w:val="auto"/>
        </w:rPr>
        <w:t> </w:t>
      </w:r>
      <w:r w:rsidRPr="00A81E79">
        <w:rPr>
          <w:rFonts w:eastAsia="Times New Roman"/>
          <w:color w:val="auto"/>
        </w:rPr>
        <w:t>When it comes to getting sick with COVID-19, how concerned are you personally about each of the following?   </w:t>
      </w:r>
    </w:p>
    <w:p w:rsidRPr="00A81E79" w:rsidR="00D72E9A" w:rsidP="00D72E9A" w:rsidRDefault="00D72E9A" w14:paraId="722D9F8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ascii="Segoe UI" w:hAnsi="Segoe UI" w:eastAsia="Times New Roman" w:cs="Segoe UI"/>
          <w:color w:val="auto"/>
          <w:sz w:val="18"/>
          <w:szCs w:val="18"/>
        </w:rPr>
        <w:t> </w:t>
      </w:r>
    </w:p>
    <w:p w:rsidRPr="00A81E79" w:rsidR="00D72E9A" w:rsidP="00D72E9A" w:rsidRDefault="00D72E9A" w14:paraId="5B4EB25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eastAsia="Times New Roman"/>
          <w:b/>
          <w:bCs/>
          <w:color w:val="auto"/>
        </w:rPr>
        <w:t>//PROGRAMMING NOTE: RANDOMIZE </w:t>
      </w:r>
      <w:r w:rsidRPr="00A81E79">
        <w:rPr>
          <w:rFonts w:eastAsia="Times New Roman"/>
          <w:color w:val="auto"/>
        </w:rPr>
        <w:t>variables in grid//   </w:t>
      </w:r>
    </w:p>
    <w:tbl>
      <w:tblPr>
        <w:tblW w:w="95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4140"/>
        <w:gridCol w:w="3690"/>
      </w:tblGrid>
      <w:tr w:rsidRPr="00A81E79" w:rsidR="00A81E79" w:rsidTr="007208F8" w14:paraId="1D64BC25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A81E79" w:rsidR="00D72E9A" w:rsidP="007208F8" w:rsidRDefault="00D72E9A" w14:paraId="751DD1B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4140" w:type="dxa"/>
            <w:shd w:val="clear" w:color="auto" w:fill="auto"/>
            <w:hideMark/>
          </w:tcPr>
          <w:p w:rsidRPr="00A81E79" w:rsidR="00D72E9A" w:rsidP="007208F8" w:rsidRDefault="00D72E9A" w14:paraId="1403F05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3690" w:type="dxa"/>
            <w:shd w:val="clear" w:color="auto" w:fill="auto"/>
            <w:hideMark/>
          </w:tcPr>
          <w:p w:rsidRPr="00A81E79" w:rsidR="00D72E9A" w:rsidP="007208F8" w:rsidRDefault="00D72E9A" w14:paraId="7628FC5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A81E79" w:rsidR="00A81E79" w:rsidTr="007208F8" w14:paraId="5856972A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A81E79" w:rsidR="00D72E9A" w:rsidP="007208F8" w:rsidRDefault="00D72E9A" w14:paraId="3C928FB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A81E79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covid_risk_1</w:t>
            </w:r>
          </w:p>
        </w:tc>
        <w:tc>
          <w:tcPr>
            <w:tcW w:w="4140" w:type="dxa"/>
            <w:shd w:val="clear" w:color="auto" w:fill="auto"/>
            <w:hideMark/>
          </w:tcPr>
          <w:p w:rsidRPr="00A81E79" w:rsidR="00D72E9A" w:rsidP="007208F8" w:rsidRDefault="00D72E9A" w14:paraId="5DA022C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Developing short-term COVID symptoms.</w:t>
            </w:r>
          </w:p>
        </w:tc>
        <w:tc>
          <w:tcPr>
            <w:tcW w:w="3690" w:type="dxa"/>
            <w:shd w:val="clear" w:color="auto" w:fill="auto"/>
            <w:hideMark/>
          </w:tcPr>
          <w:p w:rsidRPr="00A81E79" w:rsidR="00D72E9A" w:rsidP="007208F8" w:rsidRDefault="00D72E9A" w14:paraId="6362976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covid_risk_1: Short term symptoms    </w:t>
            </w:r>
          </w:p>
        </w:tc>
      </w:tr>
      <w:tr w:rsidRPr="00A81E79" w:rsidR="00A81E79" w:rsidTr="007208F8" w14:paraId="673F52C2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A81E79" w:rsidR="00D72E9A" w:rsidP="007208F8" w:rsidRDefault="00D72E9A" w14:paraId="0CF21D2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A81E79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covid_risk_2</w:t>
            </w:r>
          </w:p>
        </w:tc>
        <w:tc>
          <w:tcPr>
            <w:tcW w:w="4140" w:type="dxa"/>
            <w:shd w:val="clear" w:color="auto" w:fill="auto"/>
            <w:hideMark/>
          </w:tcPr>
          <w:p w:rsidRPr="00A81E79" w:rsidR="00D72E9A" w:rsidP="007208F8" w:rsidRDefault="00D72E9A" w14:paraId="3F55DE9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Developing long-term COVID symptoms. </w:t>
            </w:r>
          </w:p>
        </w:tc>
        <w:tc>
          <w:tcPr>
            <w:tcW w:w="3690" w:type="dxa"/>
            <w:shd w:val="clear" w:color="auto" w:fill="auto"/>
            <w:hideMark/>
          </w:tcPr>
          <w:p w:rsidRPr="00A81E79" w:rsidR="00D72E9A" w:rsidP="007208F8" w:rsidRDefault="00D72E9A" w14:paraId="5C48931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covid_risk_2: Long term symptoms   </w:t>
            </w:r>
          </w:p>
        </w:tc>
      </w:tr>
      <w:tr w:rsidRPr="00A81E79" w:rsidR="00A81E79" w:rsidTr="007208F8" w14:paraId="6913FC9E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A81E79" w:rsidR="00D72E9A" w:rsidP="007208F8" w:rsidRDefault="00D72E9A" w14:paraId="0356DD4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A81E79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covid_risk_3</w:t>
            </w:r>
          </w:p>
        </w:tc>
        <w:tc>
          <w:tcPr>
            <w:tcW w:w="4140" w:type="dxa"/>
            <w:shd w:val="clear" w:color="auto" w:fill="auto"/>
            <w:hideMark/>
          </w:tcPr>
          <w:p w:rsidRPr="00A81E79" w:rsidR="00D72E9A" w:rsidP="007208F8" w:rsidRDefault="00D72E9A" w14:paraId="3673CFD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Being hospitalized because of COVID.    </w:t>
            </w:r>
          </w:p>
        </w:tc>
        <w:tc>
          <w:tcPr>
            <w:tcW w:w="3690" w:type="dxa"/>
            <w:shd w:val="clear" w:color="auto" w:fill="auto"/>
            <w:hideMark/>
          </w:tcPr>
          <w:p w:rsidRPr="00A81E79" w:rsidR="00D72E9A" w:rsidP="007208F8" w:rsidRDefault="00D72E9A" w14:paraId="13F9969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covid_risk_3: Hospitalization </w:t>
            </w:r>
          </w:p>
        </w:tc>
      </w:tr>
      <w:tr w:rsidRPr="00A81E79" w:rsidR="00A81E79" w:rsidTr="007208F8" w14:paraId="7BA76110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A81E79" w:rsidR="00D72E9A" w:rsidP="007208F8" w:rsidRDefault="00D72E9A" w14:paraId="3ECF35B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A81E79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covid_risk_4</w:t>
            </w:r>
          </w:p>
        </w:tc>
        <w:tc>
          <w:tcPr>
            <w:tcW w:w="4140" w:type="dxa"/>
            <w:shd w:val="clear" w:color="auto" w:fill="auto"/>
            <w:hideMark/>
          </w:tcPr>
          <w:p w:rsidRPr="00A81E79" w:rsidR="00D72E9A" w:rsidP="007208F8" w:rsidRDefault="00D72E9A" w14:paraId="2E4C215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Dying because of COVID.  </w:t>
            </w:r>
          </w:p>
        </w:tc>
        <w:tc>
          <w:tcPr>
            <w:tcW w:w="3690" w:type="dxa"/>
            <w:shd w:val="clear" w:color="auto" w:fill="auto"/>
            <w:hideMark/>
          </w:tcPr>
          <w:p w:rsidRPr="00A81E79" w:rsidR="00D72E9A" w:rsidP="007208F8" w:rsidRDefault="00D72E9A" w14:paraId="39A7F67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covid_risk_4: Death  </w:t>
            </w:r>
          </w:p>
        </w:tc>
      </w:tr>
      <w:tr w:rsidRPr="00A81E79" w:rsidR="00A81E79" w:rsidTr="007208F8" w14:paraId="19CDB6EE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A81E79" w:rsidR="00D72E9A" w:rsidP="007208F8" w:rsidRDefault="00D72E9A" w14:paraId="5F438C3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A81E79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covid_risk_5</w:t>
            </w:r>
          </w:p>
        </w:tc>
        <w:tc>
          <w:tcPr>
            <w:tcW w:w="4140" w:type="dxa"/>
            <w:shd w:val="clear" w:color="auto" w:fill="auto"/>
            <w:hideMark/>
          </w:tcPr>
          <w:p w:rsidRPr="00A81E79" w:rsidR="00D72E9A" w:rsidP="007208F8" w:rsidRDefault="00D72E9A" w14:paraId="3D67C98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Infecting family or friends with COVID.   </w:t>
            </w:r>
          </w:p>
        </w:tc>
        <w:tc>
          <w:tcPr>
            <w:tcW w:w="3690" w:type="dxa"/>
            <w:shd w:val="clear" w:color="auto" w:fill="auto"/>
            <w:hideMark/>
          </w:tcPr>
          <w:p w:rsidRPr="00A81E79" w:rsidR="00D72E9A" w:rsidP="007208F8" w:rsidRDefault="00D72E9A" w14:paraId="51AAA01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covid_risk_5: Infecting others   </w:t>
            </w:r>
          </w:p>
        </w:tc>
      </w:tr>
    </w:tbl>
    <w:p w:rsidRPr="00A81E79" w:rsidR="00D72E9A" w:rsidP="00D72E9A" w:rsidRDefault="00D72E9A" w14:paraId="03EF90F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81E79">
        <w:rPr>
          <w:rFonts w:ascii="Times New Roman" w:hAnsi="Times New Roman" w:eastAsia="Times New Roman" w:cs="Times New Roman"/>
          <w:color w:val="auto"/>
        </w:rPr>
        <w:t>   </w:t>
      </w:r>
    </w:p>
    <w:tbl>
      <w:tblPr>
        <w:tblW w:w="3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2396"/>
      </w:tblGrid>
      <w:tr w:rsidRPr="00A81E79" w:rsidR="00A81E79" w:rsidTr="007208F8" w14:paraId="08423045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D72E9A" w:rsidP="007208F8" w:rsidRDefault="00D72E9A" w14:paraId="189A338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Value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A81E79" w:rsidR="00D72E9A" w:rsidP="007208F8" w:rsidRDefault="00D72E9A" w14:paraId="6EB7479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A81E79" w:rsidR="00A81E79" w:rsidTr="007208F8" w14:paraId="4EA677FA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D72E9A" w:rsidP="007208F8" w:rsidRDefault="00D72E9A" w14:paraId="6E42746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A81E79" w:rsidR="00D72E9A" w:rsidP="007208F8" w:rsidRDefault="00D72E9A" w14:paraId="067842C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Not at all concerned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A81E79" w:rsidR="00A81E79" w:rsidTr="007208F8" w14:paraId="279E0D5D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D72E9A" w:rsidP="007208F8" w:rsidRDefault="00D72E9A" w14:paraId="635587B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A81E79" w:rsidR="00D72E9A" w:rsidP="007208F8" w:rsidRDefault="00D72E9A" w14:paraId="63434AE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Slightly concerned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A81E79" w:rsidR="00A81E79" w:rsidTr="007208F8" w14:paraId="7ED08291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D72E9A" w:rsidP="007208F8" w:rsidRDefault="00D72E9A" w14:paraId="7573632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3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A81E79" w:rsidR="00D72E9A" w:rsidP="007208F8" w:rsidRDefault="00D72E9A" w14:paraId="66AFBC1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Moderately concerned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A81E79" w:rsidR="00A81E79" w:rsidTr="007208F8" w14:paraId="14D1FE93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D72E9A" w:rsidP="007208F8" w:rsidRDefault="00D72E9A" w14:paraId="202DF34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4 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A81E79" w:rsidR="00D72E9A" w:rsidP="007208F8" w:rsidRDefault="00D72E9A" w14:paraId="1DDBD04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Very concerned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A81E79" w:rsidR="001D2822" w:rsidTr="007208F8" w14:paraId="16891703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D72E9A" w:rsidP="007208F8" w:rsidRDefault="00D72E9A" w14:paraId="57200B8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A81E79" w:rsidR="00D72E9A" w:rsidP="007208F8" w:rsidRDefault="00D72E9A" w14:paraId="0366B70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A81E79" w:rsidR="00D72E9A" w:rsidP="00D72E9A" w:rsidRDefault="00D72E9A" w14:paraId="244484C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A81E79" w:rsidR="00D72E9A" w:rsidP="00D72E9A" w:rsidRDefault="00D72E9A" w14:paraId="73A703C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A81E79" w:rsidR="00D72E9A" w:rsidP="007F5B5F" w:rsidRDefault="00D72E9A" w14:paraId="31040BE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6B36F2" w:rsidP="006B36F2" w:rsidRDefault="006B36F2" w14:paraId="0DFCD863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All respondents//</w:t>
      </w:r>
    </w:p>
    <w:p w:rsidRPr="00A81E79" w:rsidR="006B36F2" w:rsidP="006B36F2" w:rsidRDefault="006B36F2" w14:paraId="38061081" w14:textId="5AB939BB">
      <w:pPr>
        <w:rPr>
          <w:rFonts w:asciiTheme="minorHAnsi" w:hAnsiTheme="minorHAnsi" w:cstheme="minorBidi"/>
          <w:color w:val="auto"/>
          <w:highlight w:val="yellow"/>
        </w:rPr>
      </w:pPr>
      <w:r w:rsidRPr="00A81E79">
        <w:rPr>
          <w:rFonts w:asciiTheme="minorHAnsi" w:hAnsiTheme="minorHAnsi" w:cstheme="minorBidi"/>
          <w:b/>
          <w:color w:val="auto"/>
        </w:rPr>
        <w:t xml:space="preserve">Item #: </w:t>
      </w:r>
      <w:r w:rsidRPr="00A81E79">
        <w:rPr>
          <w:rFonts w:asciiTheme="minorHAnsi" w:hAnsiTheme="minorHAnsi" w:cstheme="minorBidi"/>
          <w:color w:val="auto"/>
          <w:highlight w:val="cyan"/>
        </w:rPr>
        <w:t>Q</w:t>
      </w:r>
      <w:r w:rsidRPr="00A81E79" w:rsidR="00A242DE">
        <w:rPr>
          <w:rFonts w:asciiTheme="minorHAnsi" w:hAnsiTheme="minorHAnsi" w:cstheme="minorBidi"/>
          <w:color w:val="auto"/>
          <w:highlight w:val="cyan"/>
        </w:rPr>
        <w:t>1</w:t>
      </w:r>
      <w:r w:rsidRPr="00A81E79" w:rsidR="00431C81">
        <w:rPr>
          <w:rFonts w:asciiTheme="minorHAnsi" w:hAnsiTheme="minorHAnsi" w:cstheme="minorBidi"/>
          <w:color w:val="auto"/>
          <w:highlight w:val="cyan"/>
        </w:rPr>
        <w:t>8</w:t>
      </w:r>
    </w:p>
    <w:p w:rsidRPr="00A81E79" w:rsidR="006B36F2" w:rsidP="006B36F2" w:rsidRDefault="006B36F2" w14:paraId="5BB3E3BA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Single punch grid</w:t>
      </w:r>
    </w:p>
    <w:p w:rsidRPr="00A81E79" w:rsidR="006B36F2" w:rsidP="006B36F2" w:rsidRDefault="006B36F2" w14:paraId="1F343F9F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6B36F2" w:rsidP="006B36F2" w:rsidRDefault="0041129E" w14:paraId="32798390" w14:textId="5CA41F96">
      <w:pPr>
        <w:rPr>
          <w:rStyle w:val="normaltextrun"/>
          <w:color w:val="auto"/>
          <w:shd w:val="clear" w:color="auto" w:fill="FFFFFF"/>
        </w:rPr>
      </w:pPr>
      <w:r w:rsidRPr="00A81E79">
        <w:rPr>
          <w:rFonts w:asciiTheme="minorHAnsi" w:hAnsiTheme="minorHAnsi" w:cstheme="minorBidi"/>
          <w:b/>
          <w:bCs/>
          <w:color w:val="auto"/>
          <w:highlight w:val="cyan"/>
        </w:rPr>
        <w:t>t</w:t>
      </w:r>
      <w:r w:rsidRPr="00A81E79" w:rsidR="006B36F2">
        <w:rPr>
          <w:rFonts w:asciiTheme="minorHAnsi" w:hAnsiTheme="minorHAnsi" w:cstheme="minorBidi"/>
          <w:b/>
          <w:bCs/>
          <w:color w:val="auto"/>
          <w:highlight w:val="cyan"/>
        </w:rPr>
        <w:t>esting</w:t>
      </w:r>
      <w:r w:rsidRPr="00A81E79">
        <w:rPr>
          <w:rFonts w:asciiTheme="minorHAnsi" w:hAnsiTheme="minorHAnsi" w:cstheme="minorBidi"/>
          <w:b/>
          <w:bCs/>
          <w:color w:val="auto"/>
          <w:highlight w:val="cyan"/>
        </w:rPr>
        <w:t>2</w:t>
      </w:r>
      <w:r w:rsidRPr="00A81E79" w:rsidR="006B36F2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A81E79" w:rsidR="006B36F2">
        <w:rPr>
          <w:rFonts w:asciiTheme="minorHAnsi" w:hAnsiTheme="minorHAnsi" w:cstheme="minorBidi"/>
          <w:color w:val="auto"/>
        </w:rPr>
        <w:t xml:space="preserve"> </w:t>
      </w:r>
      <w:r w:rsidRPr="00A81E79" w:rsidR="006B36F2">
        <w:rPr>
          <w:rStyle w:val="normaltextrun"/>
          <w:color w:val="auto"/>
          <w:shd w:val="clear" w:color="auto" w:fill="FFFFFF"/>
        </w:rPr>
        <w:t xml:space="preserve">COVID-19 tests fall into two categories: Rapid tests (such as antigen tests) give results in a few </w:t>
      </w:r>
      <w:proofErr w:type="gramStart"/>
      <w:r w:rsidRPr="00A81E79" w:rsidR="006B36F2">
        <w:rPr>
          <w:rStyle w:val="normaltextrun"/>
          <w:color w:val="auto"/>
          <w:shd w:val="clear" w:color="auto" w:fill="FFFFFF"/>
        </w:rPr>
        <w:t>minutes, and</w:t>
      </w:r>
      <w:proofErr w:type="gramEnd"/>
      <w:r w:rsidRPr="00A81E79" w:rsidR="006B36F2">
        <w:rPr>
          <w:rStyle w:val="normaltextrun"/>
          <w:color w:val="auto"/>
          <w:shd w:val="clear" w:color="auto" w:fill="FFFFFF"/>
        </w:rPr>
        <w:t xml:space="preserve"> can be at-home tests or tests given at a pharmacy or other location. Laboratory tests (such as PCR tests) can also be taken at home or given at a pharmacy or other </w:t>
      </w:r>
      <w:proofErr w:type="gramStart"/>
      <w:r w:rsidRPr="00A81E79" w:rsidR="006B36F2">
        <w:rPr>
          <w:rStyle w:val="normaltextrun"/>
          <w:color w:val="auto"/>
          <w:shd w:val="clear" w:color="auto" w:fill="FFFFFF"/>
        </w:rPr>
        <w:t>location, but</w:t>
      </w:r>
      <w:proofErr w:type="gramEnd"/>
      <w:r w:rsidRPr="00A81E79" w:rsidR="006B36F2">
        <w:rPr>
          <w:rStyle w:val="normaltextrun"/>
          <w:color w:val="auto"/>
          <w:shd w:val="clear" w:color="auto" w:fill="FFFFFF"/>
        </w:rPr>
        <w:t xml:space="preserve"> must be sent to a laboratory to determine the results and it often takes a few days to receive results.</w:t>
      </w:r>
    </w:p>
    <w:p w:rsidRPr="00A81E79" w:rsidR="006B36F2" w:rsidP="006B36F2" w:rsidRDefault="006B36F2" w14:paraId="7AB90C1E" w14:textId="77777777">
      <w:pPr>
        <w:rPr>
          <w:rStyle w:val="normaltextrun"/>
          <w:color w:val="auto"/>
          <w:shd w:val="clear" w:color="auto" w:fill="FFFFFF"/>
        </w:rPr>
      </w:pPr>
    </w:p>
    <w:p w:rsidRPr="00A81E79" w:rsidR="006B36F2" w:rsidP="006B36F2" w:rsidRDefault="006B36F2" w14:paraId="2812CED0" w14:textId="3C84A3C4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A81E79">
        <w:rPr>
          <w:rStyle w:val="normaltextrun"/>
          <w:color w:val="auto"/>
          <w:shd w:val="clear" w:color="auto" w:fill="FFFFFF"/>
        </w:rPr>
        <w:t xml:space="preserve">In the </w:t>
      </w:r>
      <w:r w:rsidRPr="00A81E79">
        <w:rPr>
          <w:rStyle w:val="normaltextrun"/>
          <w:color w:val="auto"/>
          <w:u w:val="single"/>
          <w:shd w:val="clear" w:color="auto" w:fill="FFFFFF"/>
        </w:rPr>
        <w:t>last month</w:t>
      </w:r>
      <w:r w:rsidRPr="00A81E79">
        <w:rPr>
          <w:rStyle w:val="normaltextrun"/>
          <w:color w:val="auto"/>
          <w:shd w:val="clear" w:color="auto" w:fill="FFFFFF"/>
        </w:rPr>
        <w:t>, have you</w:t>
      </w:r>
      <w:r w:rsidRPr="00A81E79" w:rsidR="00982544">
        <w:rPr>
          <w:rStyle w:val="normaltextrun"/>
          <w:color w:val="auto"/>
          <w:shd w:val="clear" w:color="auto" w:fill="FFFFFF"/>
        </w:rPr>
        <w:t>…</w:t>
      </w:r>
    </w:p>
    <w:p w:rsidRPr="00A81E79" w:rsidR="006B36F2" w:rsidP="006B36F2" w:rsidRDefault="006B36F2" w14:paraId="7494DB66" w14:textId="77777777">
      <w:pPr>
        <w:rPr>
          <w:rFonts w:asciiTheme="minorHAnsi" w:hAnsiTheme="minorHAnsi" w:cstheme="minorHAnsi"/>
          <w:i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5217"/>
        <w:gridCol w:w="2070"/>
      </w:tblGrid>
      <w:tr w:rsidRPr="00A81E79" w:rsidR="00A81E79" w:rsidTr="007208F8" w14:paraId="570EB2B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81E79" w:rsidR="006B36F2" w:rsidP="007208F8" w:rsidRDefault="006B36F2" w14:paraId="0DB1D01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81E79" w:rsidR="006B36F2" w:rsidP="007208F8" w:rsidRDefault="006B36F2" w14:paraId="7988DBE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6B36F2" w:rsidP="007208F8" w:rsidRDefault="006B36F2" w14:paraId="1268BC5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A81E79" w:rsidR="00A81E79" w:rsidTr="007208F8" w14:paraId="1C01D74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6B36F2" w:rsidP="007208F8" w:rsidRDefault="0081189E" w14:paraId="69EB1781" w14:textId="7D9C8535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cyan"/>
              </w:rPr>
              <w:t>t</w:t>
            </w:r>
            <w:r w:rsidRPr="00A81E79" w:rsidR="006B36F2">
              <w:rPr>
                <w:rFonts w:asciiTheme="minorHAnsi" w:hAnsiTheme="minorHAnsi" w:cstheme="minorBidi"/>
                <w:color w:val="auto"/>
                <w:highlight w:val="cyan"/>
              </w:rPr>
              <w:t>esting</w:t>
            </w:r>
            <w:r w:rsidRPr="00A81E7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  <w:r w:rsidRPr="00A81E79" w:rsidR="006B36F2">
              <w:rPr>
                <w:rFonts w:asciiTheme="minorHAnsi" w:hAnsiTheme="minorHAnsi" w:cstheme="minorBidi"/>
                <w:color w:val="auto"/>
                <w:highlight w:val="cyan"/>
              </w:rPr>
              <w:t>_1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6B36F2" w:rsidP="007208F8" w:rsidRDefault="00982544" w14:paraId="7AF1A7D2" w14:textId="2E129D98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 xml:space="preserve">Taken a rapid test for </w:t>
            </w:r>
            <w:r w:rsidRPr="00A81E79" w:rsidR="00D41DDA">
              <w:rPr>
                <w:rFonts w:asciiTheme="minorHAnsi" w:hAnsiTheme="minorHAnsi" w:cstheme="minorBidi"/>
                <w:color w:val="auto"/>
              </w:rPr>
              <w:t>COVID-19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81189E" w14:paraId="23C01C13" w14:textId="1C4F8770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t</w:t>
            </w:r>
            <w:r w:rsidRPr="00A81E79" w:rsidR="006B36F2">
              <w:rPr>
                <w:rFonts w:asciiTheme="minorHAnsi" w:hAnsiTheme="minorHAnsi" w:cstheme="minorBidi"/>
                <w:color w:val="auto"/>
              </w:rPr>
              <w:t>esting</w:t>
            </w:r>
            <w:r w:rsidRPr="00A81E79">
              <w:rPr>
                <w:rFonts w:asciiTheme="minorHAnsi" w:hAnsiTheme="minorHAnsi" w:cstheme="minorBidi"/>
                <w:color w:val="auto"/>
              </w:rPr>
              <w:t>2</w:t>
            </w:r>
            <w:r w:rsidRPr="00A81E79" w:rsidR="006B36F2">
              <w:rPr>
                <w:rFonts w:asciiTheme="minorHAnsi" w:hAnsiTheme="minorHAnsi" w:cstheme="minorBidi"/>
                <w:color w:val="auto"/>
              </w:rPr>
              <w:t>_1</w:t>
            </w:r>
            <w:r w:rsidRPr="00A81E79" w:rsidR="009A53D3">
              <w:rPr>
                <w:rFonts w:asciiTheme="minorHAnsi" w:hAnsiTheme="minorHAnsi" w:cstheme="minorBidi"/>
                <w:color w:val="auto"/>
              </w:rPr>
              <w:t>: Took rapid test</w:t>
            </w:r>
          </w:p>
        </w:tc>
      </w:tr>
      <w:tr w:rsidRPr="00A81E79" w:rsidR="004B4368" w:rsidTr="007208F8" w14:paraId="2E6578E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81189E" w14:paraId="0DAB7DA2" w14:textId="73CC7452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A81E79">
              <w:rPr>
                <w:rFonts w:asciiTheme="minorHAnsi" w:hAnsiTheme="minorHAnsi" w:cstheme="minorBidi"/>
                <w:color w:val="auto"/>
                <w:highlight w:val="cyan"/>
              </w:rPr>
              <w:t>t</w:t>
            </w:r>
            <w:r w:rsidRPr="00A81E79" w:rsidR="006B36F2">
              <w:rPr>
                <w:rFonts w:asciiTheme="minorHAnsi" w:hAnsiTheme="minorHAnsi" w:cstheme="minorBidi"/>
                <w:color w:val="auto"/>
                <w:highlight w:val="cyan"/>
              </w:rPr>
              <w:t>esting</w:t>
            </w:r>
            <w:r w:rsidRPr="00A81E7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  <w:r w:rsidRPr="00A81E79" w:rsidR="006B36F2">
              <w:rPr>
                <w:rFonts w:asciiTheme="minorHAnsi" w:hAnsiTheme="minorHAnsi" w:cstheme="minorBidi"/>
                <w:color w:val="auto"/>
                <w:highlight w:val="cyan"/>
              </w:rPr>
              <w:t>_2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1E79" w:rsidR="006B36F2" w:rsidP="007208F8" w:rsidRDefault="00D41DDA" w14:paraId="06FF58FE" w14:textId="37F33E13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Taken a laboratory test for COVID-19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81189E" w14:paraId="0D05B10A" w14:textId="021327FE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t</w:t>
            </w:r>
            <w:r w:rsidRPr="00A81E79" w:rsidR="006B36F2">
              <w:rPr>
                <w:rFonts w:asciiTheme="minorHAnsi" w:hAnsiTheme="minorHAnsi" w:cstheme="minorBidi"/>
                <w:color w:val="auto"/>
              </w:rPr>
              <w:t>esting</w:t>
            </w:r>
            <w:r w:rsidRPr="00A81E79">
              <w:rPr>
                <w:rFonts w:asciiTheme="minorHAnsi" w:hAnsiTheme="minorHAnsi" w:cstheme="minorBidi"/>
                <w:color w:val="auto"/>
              </w:rPr>
              <w:t>2</w:t>
            </w:r>
            <w:r w:rsidRPr="00A81E79" w:rsidR="006B36F2">
              <w:rPr>
                <w:rFonts w:asciiTheme="minorHAnsi" w:hAnsiTheme="minorHAnsi" w:cstheme="minorBidi"/>
                <w:color w:val="auto"/>
              </w:rPr>
              <w:t>_2</w:t>
            </w:r>
            <w:r w:rsidRPr="00A81E79" w:rsidR="009A53D3">
              <w:rPr>
                <w:rFonts w:asciiTheme="minorHAnsi" w:hAnsiTheme="minorHAnsi" w:cstheme="minorBidi"/>
                <w:color w:val="auto"/>
              </w:rPr>
              <w:t>: Took laboratory test</w:t>
            </w:r>
          </w:p>
        </w:tc>
      </w:tr>
    </w:tbl>
    <w:p w:rsidRPr="00A81E79" w:rsidR="006B36F2" w:rsidP="006B36F2" w:rsidRDefault="006B36F2" w14:paraId="7985D4B5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4207"/>
      </w:tblGrid>
      <w:tr w:rsidRPr="00A81E79" w:rsidR="00A81E79" w:rsidTr="007208F8" w14:paraId="4DB3C3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6B36F2" w:rsidP="007208F8" w:rsidRDefault="006B36F2" w14:paraId="1E3E09B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6B36F2" w:rsidP="007208F8" w:rsidRDefault="006B36F2" w14:paraId="4D082D0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81E79" w:rsidR="00A81E79" w:rsidTr="007208F8" w14:paraId="2FA288F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6B36F2" w14:paraId="045B1A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6B36F2" w14:paraId="360D19C6" w14:textId="1413E72B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No</w:t>
            </w:r>
            <w:r w:rsidRPr="00A81E79" w:rsidR="00D41DDA">
              <w:rPr>
                <w:rFonts w:asciiTheme="minorHAnsi" w:hAnsiTheme="minorHAnsi" w:cstheme="minorBidi"/>
                <w:color w:val="auto"/>
              </w:rPr>
              <w:t>, I have not taken this kind of test in the last month</w:t>
            </w:r>
          </w:p>
        </w:tc>
      </w:tr>
      <w:tr w:rsidRPr="00A81E79" w:rsidR="00A81E79" w:rsidTr="007208F8" w14:paraId="08B099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6B36F2" w14:paraId="096C280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6B36F2" w14:paraId="15481093" w14:textId="5C5CD317">
            <w:pPr>
              <w:rPr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Yes</w:t>
            </w:r>
            <w:r w:rsidRPr="00A81E79" w:rsidR="00086379">
              <w:rPr>
                <w:rFonts w:asciiTheme="minorHAnsi" w:hAnsiTheme="minorHAnsi" w:cstheme="minorBidi"/>
                <w:color w:val="auto"/>
              </w:rPr>
              <w:t xml:space="preserve">, and I tested </w:t>
            </w:r>
            <w:r w:rsidRPr="00A81E79" w:rsidR="00086379">
              <w:rPr>
                <w:rFonts w:asciiTheme="minorHAnsi" w:hAnsiTheme="minorHAnsi" w:cstheme="minorBidi"/>
                <w:color w:val="auto"/>
                <w:u w:val="single"/>
              </w:rPr>
              <w:t>negative</w:t>
            </w:r>
            <w:r w:rsidRPr="00A81E79" w:rsidR="00086379">
              <w:rPr>
                <w:color w:val="auto"/>
                <w:u w:val="single"/>
              </w:rPr>
              <w:t xml:space="preserve"> for COVID-19</w:t>
            </w:r>
          </w:p>
        </w:tc>
      </w:tr>
      <w:tr w:rsidRPr="00A81E79" w:rsidR="00A81E79" w:rsidTr="007208F8" w14:paraId="0F0ACC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086379" w:rsidP="007208F8" w:rsidRDefault="00086379" w14:paraId="03D8440E" w14:textId="2AA7ECEC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086379" w:rsidP="007208F8" w:rsidRDefault="00086379" w14:paraId="1AB78F8D" w14:textId="5589A569">
            <w:pPr>
              <w:rPr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 xml:space="preserve">Yes, and I tested </w:t>
            </w:r>
            <w:r w:rsidRPr="00A81E79">
              <w:rPr>
                <w:rFonts w:asciiTheme="minorHAnsi" w:hAnsiTheme="minorHAnsi" w:cstheme="minorBidi"/>
                <w:color w:val="auto"/>
                <w:u w:val="single"/>
              </w:rPr>
              <w:t>positive</w:t>
            </w:r>
            <w:r w:rsidRPr="00A81E79">
              <w:rPr>
                <w:color w:val="auto"/>
                <w:u w:val="single"/>
              </w:rPr>
              <w:t xml:space="preserve"> for </w:t>
            </w:r>
            <w:r w:rsidRPr="00A81E79" w:rsidR="009A53D3">
              <w:rPr>
                <w:color w:val="auto"/>
                <w:u w:val="single"/>
              </w:rPr>
              <w:t>COVID-19</w:t>
            </w:r>
          </w:p>
        </w:tc>
      </w:tr>
      <w:tr w:rsidRPr="00A81E79" w:rsidR="00752C83" w:rsidTr="007208F8" w14:paraId="3D47C5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6B36F2" w14:paraId="16F6E6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6B36F2" w:rsidP="007208F8" w:rsidRDefault="006B36F2" w14:paraId="1903AE7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A81E79" w:rsidR="006B36F2" w:rsidP="006B36F2" w:rsidRDefault="006B36F2" w14:paraId="0579052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6B36F2" w:rsidP="006B36F2" w:rsidRDefault="006B36F2" w14:paraId="0EC86751" w14:textId="77777777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937E86" w:rsidP="006B36F2" w:rsidRDefault="00937E86" w14:paraId="1D1850B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DC7049" w:rsidP="00DC7049" w:rsidRDefault="00DC7049" w14:paraId="4C314DDA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All respondents//</w:t>
      </w:r>
    </w:p>
    <w:p w:rsidRPr="00A81E79" w:rsidR="00DC7049" w:rsidP="00DC7049" w:rsidRDefault="00DC7049" w14:paraId="1A8487DA" w14:textId="21FEEBC9">
      <w:pPr>
        <w:rPr>
          <w:rFonts w:asciiTheme="minorHAnsi" w:hAnsiTheme="minorHAnsi" w:cstheme="minorHAnsi"/>
          <w:color w:val="auto"/>
          <w:highlight w:val="yellow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Item #: </w:t>
      </w:r>
      <w:r w:rsidRPr="00A81E79">
        <w:rPr>
          <w:rFonts w:asciiTheme="minorHAnsi" w:hAnsiTheme="minorHAnsi" w:cstheme="minorHAnsi"/>
          <w:color w:val="auto"/>
          <w:highlight w:val="green"/>
        </w:rPr>
        <w:t>Q19</w:t>
      </w:r>
    </w:p>
    <w:p w:rsidRPr="00A81E79" w:rsidR="00DC7049" w:rsidP="00DC7049" w:rsidRDefault="00DC7049" w14:paraId="695C7FFF" w14:textId="2C58E98B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 w:rsidR="005051A5">
        <w:rPr>
          <w:rFonts w:asciiTheme="minorHAnsi" w:hAnsiTheme="minorHAnsi" w:cstheme="minorHAnsi"/>
          <w:color w:val="auto"/>
        </w:rPr>
        <w:t>Ranked choice</w:t>
      </w:r>
    </w:p>
    <w:p w:rsidRPr="00A81E79" w:rsidR="00DC7049" w:rsidP="00DC7049" w:rsidRDefault="00DC7049" w14:paraId="66FE7DE9" w14:textId="481126BC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B211BC" w:rsidP="00B211BC" w:rsidRDefault="00FE342B" w14:paraId="66D6D6A2" w14:textId="2EAB152E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A81E79">
        <w:rPr>
          <w:rFonts w:cstheme="minorHAnsi"/>
          <w:b/>
          <w:highlight w:val="green"/>
        </w:rPr>
        <w:t>b</w:t>
      </w:r>
      <w:r w:rsidRPr="00A81E79" w:rsidR="00937E86">
        <w:rPr>
          <w:rFonts w:cstheme="minorHAnsi"/>
          <w:b/>
          <w:highlight w:val="green"/>
        </w:rPr>
        <w:t>oost_exp</w:t>
      </w:r>
      <w:proofErr w:type="spellEnd"/>
      <w:r w:rsidRPr="00A81E79" w:rsidR="00937E86">
        <w:rPr>
          <w:rFonts w:cstheme="minorHAnsi"/>
          <w:b/>
          <w:highlight w:val="green"/>
        </w:rPr>
        <w:t>:</w:t>
      </w:r>
      <w:r w:rsidRPr="00A81E79">
        <w:rPr>
          <w:rFonts w:cstheme="minorHAnsi"/>
          <w:b/>
        </w:rPr>
        <w:t xml:space="preserve"> </w:t>
      </w:r>
      <w:r w:rsidRPr="00A81E79" w:rsidR="005156E4">
        <w:rPr>
          <w:rFonts w:cstheme="minorHAnsi"/>
          <w:bCs/>
        </w:rPr>
        <w:t>We are interested in your opinion about the</w:t>
      </w:r>
      <w:r w:rsidRPr="00A81E79" w:rsidR="00FD6007">
        <w:rPr>
          <w:rFonts w:cstheme="minorHAnsi"/>
          <w:bCs/>
        </w:rPr>
        <w:t xml:space="preserve"> phrasing of </w:t>
      </w:r>
      <w:r w:rsidRPr="00A81E79" w:rsidR="002D7D9C">
        <w:rPr>
          <w:rFonts w:cstheme="minorHAnsi"/>
          <w:bCs/>
        </w:rPr>
        <w:t>some</w:t>
      </w:r>
      <w:r w:rsidRPr="00A81E79" w:rsidR="005156E4">
        <w:rPr>
          <w:rFonts w:cstheme="minorHAnsi"/>
          <w:bCs/>
        </w:rPr>
        <w:t xml:space="preserve"> messages</w:t>
      </w:r>
      <w:r w:rsidRPr="00A81E79" w:rsidR="00F704E1">
        <w:rPr>
          <w:rFonts w:cstheme="minorHAnsi"/>
          <w:bCs/>
        </w:rPr>
        <w:t xml:space="preserve"> about COVID-19 boosters</w:t>
      </w:r>
      <w:r w:rsidRPr="00A81E79" w:rsidR="00FD6007">
        <w:rPr>
          <w:rFonts w:cstheme="minorHAnsi"/>
          <w:bCs/>
        </w:rPr>
        <w:t xml:space="preserve">. </w:t>
      </w:r>
    </w:p>
    <w:p w:rsidRPr="00A81E79" w:rsidR="002D7D9C" w:rsidP="00B211BC" w:rsidRDefault="002D7D9C" w14:paraId="31B81AE6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2409B4" w:rsidP="00B211BC" w:rsidRDefault="00311153" w14:paraId="27277054" w14:textId="4334D61C">
      <w:pPr>
        <w:pStyle w:val="BodyText"/>
        <w:spacing w:after="0" w:line="240" w:lineRule="auto"/>
        <w:rPr>
          <w:rFonts w:cstheme="minorHAnsi"/>
          <w:bCs/>
        </w:rPr>
      </w:pPr>
      <w:r w:rsidRPr="00A81E79">
        <w:rPr>
          <w:rFonts w:cstheme="minorHAnsi"/>
          <w:bCs/>
        </w:rPr>
        <w:t xml:space="preserve">Please rank the following messages from </w:t>
      </w:r>
      <w:r w:rsidRPr="00A81E79" w:rsidR="006D076F">
        <w:rPr>
          <w:rFonts w:cstheme="minorHAnsi"/>
          <w:bCs/>
        </w:rPr>
        <w:t>1 to 6, with</w:t>
      </w:r>
      <w:r w:rsidRPr="00A81E79" w:rsidR="00A60544">
        <w:rPr>
          <w:rFonts w:cstheme="minorHAnsi"/>
          <w:bCs/>
        </w:rPr>
        <w:t xml:space="preserve"> 1 being</w:t>
      </w:r>
      <w:r w:rsidRPr="00A81E79" w:rsidR="006D076F">
        <w:rPr>
          <w:rFonts w:cstheme="minorHAnsi"/>
          <w:bCs/>
        </w:rPr>
        <w:t xml:space="preserve"> </w:t>
      </w:r>
      <w:r w:rsidRPr="00A81E79" w:rsidR="00A60544">
        <w:rPr>
          <w:rFonts w:cstheme="minorHAnsi"/>
          <w:bCs/>
        </w:rPr>
        <w:t xml:space="preserve">the message you think is </w:t>
      </w:r>
      <w:r w:rsidRPr="00A81E79" w:rsidR="00A60544">
        <w:rPr>
          <w:rFonts w:cstheme="minorHAnsi"/>
          <w:bCs/>
          <w:u w:val="single"/>
        </w:rPr>
        <w:t>most likely</w:t>
      </w:r>
      <w:r w:rsidRPr="00A81E79" w:rsidR="00A60544">
        <w:rPr>
          <w:rFonts w:cstheme="minorHAnsi"/>
          <w:bCs/>
        </w:rPr>
        <w:t xml:space="preserve"> to motivate someone to get a booster, and 6 being the message you think is </w:t>
      </w:r>
      <w:r w:rsidRPr="00A81E79" w:rsidR="00A60544">
        <w:rPr>
          <w:rFonts w:cstheme="minorHAnsi"/>
          <w:bCs/>
          <w:u w:val="single"/>
        </w:rPr>
        <w:t>least likely</w:t>
      </w:r>
      <w:r w:rsidRPr="00A81E79" w:rsidR="00A60544">
        <w:rPr>
          <w:rFonts w:cstheme="minorHAnsi"/>
          <w:bCs/>
        </w:rPr>
        <w:t xml:space="preserve"> to motivate someone to get a booster. </w:t>
      </w:r>
    </w:p>
    <w:p w:rsidRPr="00A81E79" w:rsidR="00311153" w:rsidP="00B211BC" w:rsidRDefault="00311153" w14:paraId="1B91483E" w14:textId="77777777">
      <w:pPr>
        <w:pStyle w:val="BodyText"/>
        <w:spacing w:after="0" w:line="240" w:lineRule="auto"/>
      </w:pPr>
    </w:p>
    <w:p w:rsidRPr="00A81E79" w:rsidR="00FD6007" w:rsidP="00FD6007" w:rsidRDefault="00FD6007" w14:paraId="5A58A31E" w14:textId="77C33986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/>
          <w:b/>
          <w:bCs/>
          <w:color w:val="auto"/>
        </w:rPr>
        <w:t>//</w:t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PROGRAMMING NOTE: RANDOMIZE </w:t>
      </w:r>
      <w:r w:rsidRPr="00A81E79">
        <w:rPr>
          <w:rFonts w:eastAsia="Times New Roman" w:asciiTheme="minorHAnsi" w:hAnsiTheme="minorHAnsi" w:cstheme="minorHAnsi"/>
          <w:color w:val="auto"/>
        </w:rPr>
        <w:t>response options//   </w:t>
      </w:r>
    </w:p>
    <w:p w:rsidRPr="00A81E79" w:rsidR="00A60544" w:rsidP="00FD6007" w:rsidRDefault="00A60544" w14:paraId="666FBE8E" w14:textId="2B5DD8DC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A81E79">
        <w:rPr>
          <w:rFonts w:eastAsia="Times New Roman" w:asciiTheme="minorHAnsi" w:hAnsiTheme="minorHAnsi" w:cstheme="minorHAnsi"/>
          <w:color w:val="auto"/>
        </w:rPr>
        <w:t>boost_exp</w:t>
      </w:r>
      <w:proofErr w:type="spellEnd"/>
      <w:r w:rsidRPr="00A81E79">
        <w:rPr>
          <w:rFonts w:eastAsia="Times New Roman" w:asciiTheme="minorHAnsi" w:hAnsiTheme="minorHAnsi" w:cstheme="minorHAnsi"/>
          <w:color w:val="auto"/>
        </w:rPr>
        <w:t>: Most motivating to get a booster</w:t>
      </w:r>
    </w:p>
    <w:tbl>
      <w:tblPr>
        <w:tblW w:w="8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7709"/>
      </w:tblGrid>
      <w:tr w:rsidRPr="00A81E79" w:rsidR="00A81E79" w:rsidTr="002409B4" w14:paraId="58C4073C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2409B4" w:rsidP="00060902" w:rsidRDefault="002409B4" w14:paraId="3C45C08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Value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7709" w:type="dxa"/>
            <w:shd w:val="clear" w:color="auto" w:fill="auto"/>
            <w:hideMark/>
          </w:tcPr>
          <w:p w:rsidRPr="00A81E79" w:rsidR="002409B4" w:rsidP="00060902" w:rsidRDefault="002409B4" w14:paraId="5AF7354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A81E79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A81E79" w:rsidR="00A81E79" w:rsidTr="002409B4" w14:paraId="32501965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2409B4" w:rsidP="00060902" w:rsidRDefault="00817D2A" w14:paraId="73568134" w14:textId="5D6523E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709" w:type="dxa"/>
            <w:shd w:val="clear" w:color="auto" w:fill="auto"/>
            <w:hideMark/>
          </w:tcPr>
          <w:p w:rsidRPr="00A81E79" w:rsidR="002409B4" w:rsidP="00060902" w:rsidRDefault="006D076F" w14:paraId="58A7A41F" w14:textId="55359F4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An u</w:t>
            </w:r>
            <w:r w:rsidRPr="00A81E79" w:rsidR="002409B4">
              <w:rPr>
                <w:rFonts w:eastAsia="Times New Roman"/>
                <w:color w:val="auto"/>
              </w:rPr>
              <w:t>pdated booster</w:t>
            </w:r>
            <w:r w:rsidRPr="00A81E79">
              <w:rPr>
                <w:rFonts w:eastAsia="Times New Roman"/>
                <w:color w:val="auto"/>
              </w:rPr>
              <w:t xml:space="preserve"> is now available.</w:t>
            </w:r>
          </w:p>
        </w:tc>
      </w:tr>
      <w:tr w:rsidRPr="00A81E79" w:rsidR="00A81E79" w:rsidTr="002409B4" w14:paraId="6C223C23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2409B4" w:rsidP="00060902" w:rsidRDefault="00817D2A" w14:paraId="45EB1341" w14:textId="28705F2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709" w:type="dxa"/>
            <w:shd w:val="clear" w:color="auto" w:fill="auto"/>
            <w:hideMark/>
          </w:tcPr>
          <w:p w:rsidRPr="00A81E79" w:rsidR="002409B4" w:rsidP="00060902" w:rsidRDefault="006D076F" w14:paraId="664E7D1A" w14:textId="7F069DC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A n</w:t>
            </w:r>
            <w:r w:rsidRPr="00A81E79" w:rsidR="002409B4">
              <w:rPr>
                <w:rFonts w:eastAsia="Times New Roman"/>
                <w:color w:val="auto"/>
              </w:rPr>
              <w:t xml:space="preserve">ew booster </w:t>
            </w:r>
            <w:r w:rsidRPr="00A81E79">
              <w:rPr>
                <w:rFonts w:eastAsia="Times New Roman"/>
                <w:color w:val="auto"/>
              </w:rPr>
              <w:t>is now</w:t>
            </w:r>
            <w:r w:rsidRPr="00A81E79" w:rsidR="00BE5F5E">
              <w:rPr>
                <w:rFonts w:eastAsia="Times New Roman"/>
                <w:color w:val="auto"/>
              </w:rPr>
              <w:t xml:space="preserve"> available</w:t>
            </w:r>
            <w:r w:rsidRPr="00A81E79">
              <w:rPr>
                <w:rFonts w:eastAsia="Times New Roman"/>
                <w:color w:val="auto"/>
              </w:rPr>
              <w:t>.</w:t>
            </w:r>
          </w:p>
        </w:tc>
      </w:tr>
      <w:tr w:rsidRPr="00A81E79" w:rsidR="00A81E79" w:rsidTr="002409B4" w14:paraId="141919A0" w14:textId="77777777">
        <w:trPr>
          <w:trHeight w:val="300"/>
        </w:trPr>
        <w:tc>
          <w:tcPr>
            <w:tcW w:w="746" w:type="dxa"/>
            <w:shd w:val="clear" w:color="auto" w:fill="auto"/>
          </w:tcPr>
          <w:p w:rsidRPr="00A81E79" w:rsidR="00DF4D67" w:rsidP="00060902" w:rsidRDefault="00DF4D67" w14:paraId="4FFCF2E5" w14:textId="58DCABFB">
            <w:pPr>
              <w:textAlignment w:val="baseline"/>
              <w:rPr>
                <w:rFonts w:eastAsia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709" w:type="dxa"/>
            <w:shd w:val="clear" w:color="auto" w:fill="auto"/>
          </w:tcPr>
          <w:p w:rsidRPr="00A81E79" w:rsidR="00DF4D67" w:rsidP="00060902" w:rsidRDefault="0023550D" w14:paraId="35FF096B" w14:textId="14B75964">
            <w:pPr>
              <w:textAlignment w:val="baseline"/>
              <w:rPr>
                <w:rFonts w:eastAsia="Times New Roman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A r</w:t>
            </w:r>
            <w:r w:rsidRPr="00A81E79" w:rsidR="009D75D9">
              <w:rPr>
                <w:rFonts w:eastAsia="Times New Roman"/>
                <w:color w:val="auto"/>
              </w:rPr>
              <w:t>eformulated booster</w:t>
            </w:r>
            <w:r w:rsidRPr="00A81E79">
              <w:rPr>
                <w:rFonts w:eastAsia="Times New Roman"/>
                <w:color w:val="auto"/>
              </w:rPr>
              <w:t xml:space="preserve"> is now</w:t>
            </w:r>
            <w:r w:rsidRPr="00A81E79" w:rsidR="00BE5F5E">
              <w:rPr>
                <w:rFonts w:eastAsia="Times New Roman"/>
                <w:color w:val="auto"/>
              </w:rPr>
              <w:t xml:space="preserve"> available</w:t>
            </w:r>
            <w:r w:rsidRPr="00A81E79">
              <w:rPr>
                <w:rFonts w:eastAsia="Times New Roman"/>
                <w:color w:val="auto"/>
              </w:rPr>
              <w:t>.</w:t>
            </w:r>
          </w:p>
        </w:tc>
      </w:tr>
      <w:tr w:rsidRPr="00A81E79" w:rsidR="00A81E79" w:rsidTr="002409B4" w14:paraId="38A84C09" w14:textId="77777777">
        <w:trPr>
          <w:trHeight w:val="300"/>
        </w:trPr>
        <w:tc>
          <w:tcPr>
            <w:tcW w:w="746" w:type="dxa"/>
            <w:shd w:val="clear" w:color="auto" w:fill="auto"/>
          </w:tcPr>
          <w:p w:rsidRPr="00A81E79" w:rsidR="00DF4D67" w:rsidP="00060902" w:rsidRDefault="00DF4D67" w14:paraId="21F8DB1B" w14:textId="24BE9BDE">
            <w:pPr>
              <w:textAlignment w:val="baseline"/>
              <w:rPr>
                <w:rFonts w:eastAsia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709" w:type="dxa"/>
            <w:shd w:val="clear" w:color="auto" w:fill="auto"/>
          </w:tcPr>
          <w:p w:rsidRPr="00A81E79" w:rsidR="00DF4D67" w:rsidP="00060902" w:rsidRDefault="0023550D" w14:paraId="62FA5553" w14:textId="3C958312">
            <w:pPr>
              <w:textAlignment w:val="baseline"/>
              <w:rPr>
                <w:rFonts w:eastAsia="Times New Roman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A v</w:t>
            </w:r>
            <w:r w:rsidRPr="00A81E79" w:rsidR="009D75D9">
              <w:rPr>
                <w:rFonts w:eastAsia="Times New Roman"/>
                <w:color w:val="auto"/>
              </w:rPr>
              <w:t>ariant-specific</w:t>
            </w:r>
            <w:r w:rsidRPr="00A81E79" w:rsidR="00513AAC">
              <w:rPr>
                <w:rFonts w:eastAsia="Times New Roman"/>
                <w:color w:val="auto"/>
              </w:rPr>
              <w:t xml:space="preserve"> booster</w:t>
            </w:r>
            <w:r w:rsidRPr="00A81E79">
              <w:rPr>
                <w:rFonts w:eastAsia="Times New Roman"/>
                <w:color w:val="auto"/>
              </w:rPr>
              <w:t xml:space="preserve"> is now</w:t>
            </w:r>
            <w:r w:rsidRPr="00A81E79" w:rsidR="00BE5F5E">
              <w:rPr>
                <w:rFonts w:eastAsia="Times New Roman"/>
                <w:color w:val="auto"/>
              </w:rPr>
              <w:t xml:space="preserve"> available</w:t>
            </w:r>
            <w:r w:rsidRPr="00A81E79">
              <w:rPr>
                <w:rFonts w:eastAsia="Times New Roman"/>
                <w:color w:val="auto"/>
              </w:rPr>
              <w:t>.</w:t>
            </w:r>
          </w:p>
        </w:tc>
      </w:tr>
      <w:tr w:rsidRPr="00A81E79" w:rsidR="00A81E79" w:rsidTr="002409B4" w14:paraId="0E141093" w14:textId="77777777">
        <w:trPr>
          <w:trHeight w:val="300"/>
        </w:trPr>
        <w:tc>
          <w:tcPr>
            <w:tcW w:w="746" w:type="dxa"/>
            <w:shd w:val="clear" w:color="auto" w:fill="auto"/>
          </w:tcPr>
          <w:p w:rsidRPr="00A81E79" w:rsidR="002B208B" w:rsidP="00060902" w:rsidRDefault="00D459CE" w14:paraId="2C560A83" w14:textId="0C4C4EF4">
            <w:pPr>
              <w:textAlignment w:val="baseline"/>
              <w:rPr>
                <w:rFonts w:eastAsia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7709" w:type="dxa"/>
            <w:shd w:val="clear" w:color="auto" w:fill="auto"/>
          </w:tcPr>
          <w:p w:rsidRPr="00A81E79" w:rsidR="002B208B" w:rsidP="00060902" w:rsidRDefault="0023550D" w14:paraId="7BDDFBDC" w14:textId="14973E97">
            <w:pPr>
              <w:textAlignment w:val="baseline"/>
              <w:rPr>
                <w:rFonts w:eastAsia="Times New Roman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An o</w:t>
            </w:r>
            <w:r w:rsidRPr="00A81E79" w:rsidR="002B208B">
              <w:rPr>
                <w:rFonts w:eastAsia="Times New Roman"/>
                <w:color w:val="auto"/>
              </w:rPr>
              <w:t>micron-specific booster</w:t>
            </w:r>
            <w:r w:rsidRPr="00A81E79">
              <w:rPr>
                <w:rFonts w:eastAsia="Times New Roman"/>
                <w:color w:val="auto"/>
              </w:rPr>
              <w:t xml:space="preserve"> is now</w:t>
            </w:r>
            <w:r w:rsidRPr="00A81E79" w:rsidR="00BE5F5E">
              <w:rPr>
                <w:rFonts w:eastAsia="Times New Roman"/>
                <w:color w:val="auto"/>
              </w:rPr>
              <w:t xml:space="preserve"> available</w:t>
            </w:r>
            <w:r w:rsidRPr="00A81E79">
              <w:rPr>
                <w:rFonts w:eastAsia="Times New Roman"/>
                <w:color w:val="auto"/>
              </w:rPr>
              <w:t>.</w:t>
            </w:r>
          </w:p>
        </w:tc>
      </w:tr>
      <w:tr w:rsidRPr="00A81E79" w:rsidR="00A81E79" w:rsidTr="002409B4" w14:paraId="57879166" w14:textId="77777777">
        <w:trPr>
          <w:trHeight w:val="300"/>
        </w:trPr>
        <w:tc>
          <w:tcPr>
            <w:tcW w:w="746" w:type="dxa"/>
            <w:shd w:val="clear" w:color="auto" w:fill="auto"/>
          </w:tcPr>
          <w:p w:rsidRPr="00A81E79" w:rsidR="002B208B" w:rsidP="00060902" w:rsidRDefault="002B208B" w14:paraId="165585FA" w14:textId="771796BF">
            <w:pPr>
              <w:textAlignment w:val="baseline"/>
              <w:rPr>
                <w:rFonts w:eastAsia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709" w:type="dxa"/>
            <w:shd w:val="clear" w:color="auto" w:fill="auto"/>
          </w:tcPr>
          <w:p w:rsidRPr="00A81E79" w:rsidR="002B208B" w:rsidP="00060902" w:rsidRDefault="0023550D" w14:paraId="6A01863C" w14:textId="79604F57">
            <w:pPr>
              <w:textAlignment w:val="baseline"/>
              <w:rPr>
                <w:rFonts w:eastAsia="Times New Roman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A m</w:t>
            </w:r>
            <w:r w:rsidRPr="00A81E79" w:rsidR="002B208B">
              <w:rPr>
                <w:rFonts w:eastAsia="Times New Roman"/>
                <w:color w:val="auto"/>
              </w:rPr>
              <w:t xml:space="preserve">odified </w:t>
            </w:r>
            <w:r w:rsidRPr="00A81E79" w:rsidR="0036255F">
              <w:rPr>
                <w:rFonts w:eastAsia="Times New Roman"/>
                <w:color w:val="auto"/>
              </w:rPr>
              <w:t>booster</w:t>
            </w:r>
            <w:r w:rsidRPr="00A81E79">
              <w:rPr>
                <w:rFonts w:eastAsia="Times New Roman"/>
                <w:color w:val="auto"/>
              </w:rPr>
              <w:t xml:space="preserve"> is now</w:t>
            </w:r>
            <w:r w:rsidRPr="00A81E79" w:rsidR="00BE5F5E">
              <w:rPr>
                <w:rFonts w:eastAsia="Times New Roman"/>
                <w:color w:val="auto"/>
              </w:rPr>
              <w:t xml:space="preserve"> available</w:t>
            </w:r>
            <w:r w:rsidRPr="00A81E79">
              <w:rPr>
                <w:rFonts w:eastAsia="Times New Roman"/>
                <w:color w:val="auto"/>
              </w:rPr>
              <w:t>.</w:t>
            </w:r>
          </w:p>
        </w:tc>
      </w:tr>
      <w:tr w:rsidRPr="00A81E79" w:rsidR="002409B4" w:rsidTr="002409B4" w14:paraId="5D91BF95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A81E79" w:rsidR="002409B4" w:rsidP="00060902" w:rsidRDefault="002409B4" w14:paraId="1AEFFD2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7709" w:type="dxa"/>
            <w:shd w:val="clear" w:color="auto" w:fill="auto"/>
            <w:hideMark/>
          </w:tcPr>
          <w:p w:rsidRPr="00A81E79" w:rsidR="002409B4" w:rsidP="00060902" w:rsidRDefault="002409B4" w14:paraId="03CFFFB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A81E79" w:rsidR="005A0B28" w:rsidP="006B36F2" w:rsidRDefault="005A0B28" w14:paraId="6E5D7E6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5A0B28" w:rsidP="006B36F2" w:rsidRDefault="005A0B28" w14:paraId="594D49F1" w14:textId="4705A8B2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AC4135" w:rsidP="006B36F2" w:rsidRDefault="00AC4135" w14:paraId="1361F55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3872B0" w:rsidP="003872B0" w:rsidRDefault="003872B0" w14:paraId="1599AA00" w14:textId="08BC584F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//BASE: All respondents//</w:t>
      </w:r>
    </w:p>
    <w:p w:rsidRPr="00A81E79" w:rsidR="003872B0" w:rsidP="003872B0" w:rsidRDefault="003872B0" w14:paraId="431B788C" w14:textId="5E890C81">
      <w:pPr>
        <w:rPr>
          <w:rFonts w:asciiTheme="minorHAnsi" w:hAnsiTheme="minorHAnsi" w:cstheme="minorBidi"/>
          <w:color w:val="auto"/>
          <w:highlight w:val="cyan"/>
        </w:rPr>
      </w:pPr>
      <w:r w:rsidRPr="00A81E79">
        <w:rPr>
          <w:rFonts w:asciiTheme="minorHAnsi" w:hAnsiTheme="minorHAnsi" w:cstheme="minorBidi"/>
          <w:b/>
          <w:color w:val="auto"/>
        </w:rPr>
        <w:t xml:space="preserve">Item #: </w:t>
      </w:r>
      <w:r w:rsidRPr="00A81E79">
        <w:rPr>
          <w:rFonts w:asciiTheme="minorHAnsi" w:hAnsiTheme="minorHAnsi" w:cstheme="minorBidi"/>
          <w:color w:val="auto"/>
          <w:highlight w:val="green"/>
        </w:rPr>
        <w:t>Q20</w:t>
      </w:r>
    </w:p>
    <w:p w:rsidRPr="00A81E79" w:rsidR="003872B0" w:rsidP="003872B0" w:rsidRDefault="003872B0" w14:paraId="0FEC75B1" w14:textId="77777777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Question Type</w:t>
      </w:r>
      <w:r w:rsidRPr="00A81E79">
        <w:rPr>
          <w:rFonts w:asciiTheme="minorHAnsi" w:hAnsiTheme="minorHAnsi" w:cstheme="minorHAnsi"/>
          <w:color w:val="auto"/>
        </w:rPr>
        <w:t>:</w:t>
      </w:r>
      <w:r w:rsidRPr="00A81E79">
        <w:rPr>
          <w:rFonts w:asciiTheme="minorHAnsi" w:hAnsiTheme="minorHAnsi" w:cstheme="minorHAnsi"/>
          <w:b/>
          <w:color w:val="auto"/>
        </w:rPr>
        <w:t xml:space="preserve"> </w:t>
      </w:r>
      <w:r w:rsidRPr="00A81E79">
        <w:rPr>
          <w:rFonts w:asciiTheme="minorHAnsi" w:hAnsiTheme="minorHAnsi" w:cstheme="minorHAnsi"/>
          <w:color w:val="auto"/>
        </w:rPr>
        <w:t>Open-ended</w:t>
      </w:r>
    </w:p>
    <w:p w:rsidRPr="00A81E79" w:rsidR="003872B0" w:rsidP="003872B0" w:rsidRDefault="003872B0" w14:paraId="7D6BD12D" w14:textId="77777777">
      <w:pPr>
        <w:rPr>
          <w:rFonts w:asciiTheme="minorHAnsi" w:hAnsiTheme="minorHAnsi" w:cstheme="minorHAnsi"/>
          <w:b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81E79" w:rsidR="003872B0" w:rsidP="003872B0" w:rsidRDefault="003872B0" w14:paraId="2C44AF4C" w14:textId="133028D4">
      <w:pPr>
        <w:textAlignment w:val="baseline"/>
        <w:rPr>
          <w:rFonts w:eastAsia="Times New Roman"/>
          <w:color w:val="auto"/>
        </w:rPr>
      </w:pPr>
      <w:proofErr w:type="spellStart"/>
      <w:r w:rsidRPr="00A81E79">
        <w:rPr>
          <w:rFonts w:eastAsia="Times New Roman"/>
          <w:b/>
          <w:color w:val="auto"/>
          <w:highlight w:val="green"/>
        </w:rPr>
        <w:t>boost_exp_oe</w:t>
      </w:r>
      <w:proofErr w:type="spellEnd"/>
      <w:r w:rsidRPr="00A81E79" w:rsidR="00DA1CE0">
        <w:rPr>
          <w:rFonts w:eastAsia="Times New Roman"/>
          <w:b/>
          <w:color w:val="auto"/>
        </w:rPr>
        <w:t>:</w:t>
      </w:r>
      <w:r w:rsidRPr="00A81E79">
        <w:rPr>
          <w:rFonts w:eastAsia="Times New Roman"/>
          <w:b/>
          <w:color w:val="auto"/>
        </w:rPr>
        <w:t xml:space="preserve"> </w:t>
      </w:r>
      <w:r w:rsidRPr="00A81E79">
        <w:rPr>
          <w:rFonts w:eastAsia="Times New Roman"/>
          <w:color w:val="auto"/>
        </w:rPr>
        <w:t>Wh</w:t>
      </w:r>
      <w:r w:rsidRPr="00A81E79" w:rsidR="00DA1CE0">
        <w:rPr>
          <w:rFonts w:eastAsia="Times New Roman"/>
          <w:color w:val="auto"/>
        </w:rPr>
        <w:t xml:space="preserve">y do you think the [PIPE </w:t>
      </w:r>
      <w:r w:rsidRPr="00A81E79" w:rsidR="002C0367">
        <w:rPr>
          <w:rFonts w:eastAsia="Times New Roman"/>
          <w:color w:val="auto"/>
        </w:rPr>
        <w:t>TEXT of #1 ranked message</w:t>
      </w:r>
      <w:r w:rsidRPr="00A81E79" w:rsidR="00F804FF">
        <w:rPr>
          <w:rFonts w:eastAsia="Times New Roman"/>
          <w:color w:val="auto"/>
        </w:rPr>
        <w:t>]</w:t>
      </w:r>
      <w:r w:rsidRPr="00A81E79" w:rsidR="00713F14">
        <w:rPr>
          <w:rFonts w:eastAsia="Times New Roman"/>
          <w:color w:val="auto"/>
        </w:rPr>
        <w:t xml:space="preserve"> message is more likely to motivate someone to get a booster than </w:t>
      </w:r>
      <w:r w:rsidRPr="00A81E79" w:rsidR="009E0ECB">
        <w:rPr>
          <w:rFonts w:eastAsia="Times New Roman"/>
          <w:color w:val="auto"/>
        </w:rPr>
        <w:t>the other</w:t>
      </w:r>
      <w:r w:rsidRPr="00A81E79" w:rsidR="00F804FF">
        <w:rPr>
          <w:rFonts w:eastAsia="Times New Roman"/>
          <w:color w:val="auto"/>
        </w:rPr>
        <w:t xml:space="preserve"> message</w:t>
      </w:r>
      <w:r w:rsidRPr="00A81E79" w:rsidR="009E0ECB">
        <w:rPr>
          <w:rFonts w:eastAsia="Times New Roman"/>
          <w:color w:val="auto"/>
        </w:rPr>
        <w:t>s</w:t>
      </w:r>
      <w:r w:rsidRPr="00A81E79" w:rsidR="00F804FF">
        <w:rPr>
          <w:rFonts w:eastAsia="Times New Roman"/>
          <w:color w:val="auto"/>
        </w:rPr>
        <w:t>?</w:t>
      </w:r>
    </w:p>
    <w:p w:rsidRPr="00A81E79" w:rsidR="003872B0" w:rsidP="003872B0" w:rsidRDefault="003872B0" w14:paraId="6205CB80" w14:textId="77777777">
      <w:pPr>
        <w:textAlignment w:val="baseline"/>
        <w:rPr>
          <w:rFonts w:eastAsia="Times New Roman"/>
          <w:color w:val="auto"/>
        </w:rPr>
      </w:pPr>
      <w:r w:rsidRPr="00A81E79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A81E79" w:rsidR="00AC4135" w:rsidP="006B36F2" w:rsidRDefault="00AC4135" w14:paraId="74245DC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AC4135" w:rsidP="006B36F2" w:rsidRDefault="00AC4135" w14:paraId="7E3E1FF7" w14:textId="7BE08754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290329" w:rsidP="006B36F2" w:rsidRDefault="00290329" w14:paraId="18BD408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976A5B" w:rsidP="00976A5B" w:rsidRDefault="00976A5B" w14:paraId="5077B43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976A5B" w:rsidP="00976A5B" w:rsidRDefault="00976A5B" w14:paraId="1B48CF30" w14:textId="521CF3A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A81E7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81E79" w:rsidR="00054F96">
        <w:rPr>
          <w:rFonts w:eastAsia="Times New Roman" w:asciiTheme="minorHAnsi" w:hAnsiTheme="minorHAnsi" w:cstheme="minorHAnsi"/>
          <w:color w:val="auto"/>
          <w:shd w:val="clear" w:color="auto" w:fill="00FF00"/>
        </w:rPr>
        <w:t>1-22</w:t>
      </w:r>
      <w:r w:rsidRPr="00A81E79">
        <w:rPr>
          <w:rFonts w:eastAsia="Times New Roman" w:asciiTheme="minorHAnsi" w:hAnsiTheme="minorHAnsi" w:cstheme="minorHAnsi"/>
          <w:color w:val="auto"/>
        </w:rPr>
        <w:br/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81E79">
        <w:rPr>
          <w:rFonts w:eastAsia="Times New Roman" w:asciiTheme="minorHAnsi" w:hAnsiTheme="minorHAnsi" w:cstheme="minorHAnsi"/>
          <w:color w:val="auto"/>
        </w:rPr>
        <w:t>:</w:t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A81E79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A81E79" w:rsidR="00976A5B" w:rsidP="00976A5B" w:rsidRDefault="00976A5B" w14:paraId="534122E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D95EF6" w:rsidP="006B36F2" w:rsidRDefault="00FA352E" w14:paraId="225EAF22" w14:textId="292A37E9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A81E79">
        <w:rPr>
          <w:rFonts w:cstheme="minorHAnsi"/>
          <w:b/>
          <w:highlight w:val="green"/>
        </w:rPr>
        <w:t>m</w:t>
      </w:r>
      <w:r w:rsidRPr="00A81E79" w:rsidR="00976A5B">
        <w:rPr>
          <w:rFonts w:cstheme="minorHAnsi"/>
          <w:b/>
          <w:highlight w:val="green"/>
        </w:rPr>
        <w:t>otiv_message</w:t>
      </w:r>
      <w:proofErr w:type="spellEnd"/>
      <w:r w:rsidRPr="00A81E79" w:rsidR="00976A5B">
        <w:rPr>
          <w:rFonts w:cstheme="minorHAnsi"/>
          <w:b/>
          <w:highlight w:val="green"/>
        </w:rPr>
        <w:t>:</w:t>
      </w:r>
      <w:r w:rsidRPr="00A81E79" w:rsidR="00976A5B">
        <w:rPr>
          <w:rFonts w:cstheme="minorHAnsi"/>
          <w:b/>
        </w:rPr>
        <w:t xml:space="preserve"> </w:t>
      </w:r>
      <w:r w:rsidRPr="00A81E79" w:rsidR="00467839">
        <w:rPr>
          <w:rFonts w:cstheme="minorHAnsi"/>
          <w:bCs/>
        </w:rPr>
        <w:t xml:space="preserve">We are interested in your opinion about the following messages. </w:t>
      </w:r>
    </w:p>
    <w:p w:rsidRPr="00A81E79" w:rsidR="00467839" w:rsidP="006B36F2" w:rsidRDefault="00467839" w14:paraId="163B21C7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467839" w:rsidP="006B36F2" w:rsidRDefault="00467839" w14:paraId="03F69350" w14:textId="4BFE846D">
      <w:pPr>
        <w:pStyle w:val="BodyText"/>
        <w:spacing w:after="0" w:line="240" w:lineRule="auto"/>
        <w:rPr>
          <w:rFonts w:cstheme="minorHAnsi"/>
          <w:bCs/>
        </w:rPr>
      </w:pPr>
      <w:r w:rsidRPr="00A81E79">
        <w:rPr>
          <w:rFonts w:cstheme="minorHAnsi"/>
          <w:bCs/>
        </w:rPr>
        <w:t xml:space="preserve">How motivating </w:t>
      </w:r>
      <w:proofErr w:type="gramStart"/>
      <w:r w:rsidRPr="00A81E79" w:rsidR="008F5657">
        <w:rPr>
          <w:rFonts w:cstheme="minorHAnsi"/>
          <w:bCs/>
        </w:rPr>
        <w:t>do</w:t>
      </w:r>
      <w:proofErr w:type="gramEnd"/>
      <w:r w:rsidRPr="00A81E79" w:rsidR="008F5657">
        <w:rPr>
          <w:rFonts w:cstheme="minorHAnsi"/>
          <w:bCs/>
        </w:rPr>
        <w:t xml:space="preserve"> you think someone would find the following statements</w:t>
      </w:r>
      <w:r w:rsidRPr="00A81E79" w:rsidR="00F86965">
        <w:rPr>
          <w:rFonts w:cstheme="minorHAnsi"/>
          <w:bCs/>
        </w:rPr>
        <w:t xml:space="preserve"> about getting a COVID-19 booster?</w:t>
      </w:r>
    </w:p>
    <w:p w:rsidRPr="00A81E79" w:rsidR="007C51F3" w:rsidP="006B36F2" w:rsidRDefault="007C51F3" w14:paraId="62CFBF45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277D89" w:rsidP="00054F96" w:rsidRDefault="00054F96" w14:paraId="720EF592" w14:textId="2C5B5DEC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81E79">
        <w:rPr>
          <w:rFonts w:eastAsia="Times New Roman"/>
          <w:b/>
          <w:bCs/>
          <w:color w:val="auto"/>
        </w:rPr>
        <w:t>//</w:t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PROGRAMMING NOTE: RANDOMIZE </w:t>
      </w:r>
      <w:r w:rsidRPr="00A81E79">
        <w:rPr>
          <w:rFonts w:eastAsia="Times New Roman" w:asciiTheme="minorHAnsi" w:hAnsiTheme="minorHAnsi" w:cstheme="minorHAnsi"/>
          <w:color w:val="auto"/>
        </w:rPr>
        <w:t>variables in grid//  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02"/>
        <w:gridCol w:w="4923"/>
        <w:gridCol w:w="2425"/>
      </w:tblGrid>
      <w:tr w:rsidRPr="00A81E79" w:rsidR="00A81E79" w:rsidTr="007C51F3" w14:paraId="77D75BDD" w14:textId="77777777">
        <w:tc>
          <w:tcPr>
            <w:tcW w:w="2002" w:type="dxa"/>
          </w:tcPr>
          <w:p w:rsidRPr="00A81E79" w:rsidR="00277D89" w:rsidP="00060902" w:rsidRDefault="00277D89" w14:paraId="3495DC2C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Name</w:t>
            </w:r>
          </w:p>
        </w:tc>
        <w:tc>
          <w:tcPr>
            <w:tcW w:w="4923" w:type="dxa"/>
          </w:tcPr>
          <w:p w:rsidRPr="00A81E79" w:rsidR="00277D89" w:rsidP="00060902" w:rsidRDefault="00277D89" w14:paraId="742C4458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Text</w:t>
            </w:r>
          </w:p>
        </w:tc>
        <w:tc>
          <w:tcPr>
            <w:tcW w:w="2425" w:type="dxa"/>
          </w:tcPr>
          <w:p w:rsidRPr="00A81E79" w:rsidR="00277D89" w:rsidP="00060902" w:rsidRDefault="00277D89" w14:paraId="6146E54B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Label</w:t>
            </w:r>
          </w:p>
        </w:tc>
      </w:tr>
      <w:tr w:rsidRPr="00A81E79" w:rsidR="00A81E79" w:rsidTr="007C51F3" w14:paraId="6541EFDA" w14:textId="77777777">
        <w:tc>
          <w:tcPr>
            <w:tcW w:w="2002" w:type="dxa"/>
          </w:tcPr>
          <w:p w:rsidRPr="00A81E79" w:rsidR="00F86965" w:rsidP="00F86965" w:rsidRDefault="00F86965" w14:paraId="1BEC2386" w14:textId="191BFF29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motiv_message_1</w:t>
            </w:r>
          </w:p>
        </w:tc>
        <w:tc>
          <w:tcPr>
            <w:tcW w:w="4923" w:type="dxa"/>
          </w:tcPr>
          <w:p w:rsidRPr="00A81E79" w:rsidR="00F86965" w:rsidP="00F86965" w:rsidRDefault="00F86965" w14:paraId="4D1B976F" w14:textId="5060D8C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COVID can cause severe disease, hospitalization, or death. Vaccines and boosters offer you the best protection from the worst outcomes of COVID.</w:t>
            </w:r>
          </w:p>
        </w:tc>
        <w:tc>
          <w:tcPr>
            <w:tcW w:w="2425" w:type="dxa"/>
          </w:tcPr>
          <w:p w:rsidRPr="00A81E79" w:rsidR="00F86965" w:rsidP="00F86965" w:rsidRDefault="00F86965" w14:paraId="368D494D" w14:textId="1A42351A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motiv_message_1</w:t>
            </w:r>
            <w:r w:rsidRPr="00A81E79" w:rsidR="00D868BD">
              <w:rPr>
                <w:rFonts w:cstheme="minorHAnsi"/>
                <w:bCs/>
              </w:rPr>
              <w:t xml:space="preserve">: </w:t>
            </w:r>
            <w:r w:rsidRPr="00A81E79" w:rsidR="00C140D7">
              <w:rPr>
                <w:rFonts w:cstheme="minorHAnsi"/>
                <w:bCs/>
              </w:rPr>
              <w:t>Best protection from worst outcomes</w:t>
            </w:r>
          </w:p>
        </w:tc>
      </w:tr>
      <w:tr w:rsidRPr="00A81E79" w:rsidR="00A81E79" w:rsidTr="007C51F3" w14:paraId="40DE2532" w14:textId="77777777">
        <w:tc>
          <w:tcPr>
            <w:tcW w:w="2002" w:type="dxa"/>
          </w:tcPr>
          <w:p w:rsidRPr="00A81E79" w:rsidR="00F86965" w:rsidP="00F86965" w:rsidRDefault="00F86965" w14:paraId="2D9B7914" w14:textId="5027FC41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motiv_message_2</w:t>
            </w:r>
          </w:p>
        </w:tc>
        <w:tc>
          <w:tcPr>
            <w:tcW w:w="4923" w:type="dxa"/>
          </w:tcPr>
          <w:p w:rsidRPr="00A81E79" w:rsidR="00F86965" w:rsidP="00F86965" w:rsidRDefault="00F86965" w14:paraId="4080C9E9" w14:textId="3EFF2880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eastAsia="Times New Roman"/>
              </w:rPr>
              <w:t>Over time, vaccines may become less effective at preventing COVID. Getting your COVID booster extends your protection and keeps you safer from emerging variants.</w:t>
            </w:r>
          </w:p>
        </w:tc>
        <w:tc>
          <w:tcPr>
            <w:tcW w:w="2425" w:type="dxa"/>
          </w:tcPr>
          <w:p w:rsidRPr="00A81E79" w:rsidR="00F86965" w:rsidP="00F86965" w:rsidRDefault="00F86965" w14:paraId="27CEBAB9" w14:textId="05297C34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motiv_message_2</w:t>
            </w:r>
            <w:r w:rsidRPr="00A81E79" w:rsidR="00487791">
              <w:rPr>
                <w:rFonts w:cstheme="minorHAnsi"/>
                <w:bCs/>
              </w:rPr>
              <w:t>:</w:t>
            </w:r>
            <w:r w:rsidRPr="00A81E79" w:rsidR="00C140D7">
              <w:rPr>
                <w:rFonts w:cstheme="minorHAnsi"/>
                <w:bCs/>
              </w:rPr>
              <w:t xml:space="preserve"> Booster extends protection</w:t>
            </w:r>
          </w:p>
        </w:tc>
      </w:tr>
      <w:tr w:rsidRPr="00A81E79" w:rsidR="00A81E79" w:rsidTr="007C51F3" w14:paraId="4B5A103C" w14:textId="77777777">
        <w:tc>
          <w:tcPr>
            <w:tcW w:w="2002" w:type="dxa"/>
          </w:tcPr>
          <w:p w:rsidRPr="00A81E79" w:rsidR="00F86965" w:rsidP="00F86965" w:rsidRDefault="00F86965" w14:paraId="2545CEC6" w14:textId="1521CB55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motiv_message_3</w:t>
            </w:r>
          </w:p>
        </w:tc>
        <w:tc>
          <w:tcPr>
            <w:tcW w:w="4923" w:type="dxa"/>
          </w:tcPr>
          <w:p w:rsidRPr="00A81E79" w:rsidR="00F86965" w:rsidP="00F86965" w:rsidRDefault="00F86965" w14:paraId="021A5315" w14:textId="5871E305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Just because you had COVID doesn’t mean you can’t get it again. A COVID vaccine and booster are the best way to protect yourself against serious illness, hospitalization, and death.</w:t>
            </w:r>
          </w:p>
        </w:tc>
        <w:tc>
          <w:tcPr>
            <w:tcW w:w="2425" w:type="dxa"/>
          </w:tcPr>
          <w:p w:rsidRPr="00A81E79" w:rsidR="00F86965" w:rsidP="00F86965" w:rsidRDefault="00F86965" w14:paraId="46F1F53D" w14:textId="55B607D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motiv_message_3</w:t>
            </w:r>
            <w:r w:rsidRPr="00A81E79" w:rsidR="00C140D7">
              <w:rPr>
                <w:rFonts w:cstheme="minorHAnsi"/>
                <w:bCs/>
              </w:rPr>
              <w:t>: Repeat infections</w:t>
            </w:r>
          </w:p>
        </w:tc>
      </w:tr>
      <w:tr w:rsidRPr="00A81E79" w:rsidR="00A81E79" w:rsidTr="007C51F3" w14:paraId="300C6EAA" w14:textId="77777777">
        <w:tc>
          <w:tcPr>
            <w:tcW w:w="2002" w:type="dxa"/>
          </w:tcPr>
          <w:p w:rsidRPr="00A81E79" w:rsidR="00F86965" w:rsidP="00F86965" w:rsidRDefault="00F86965" w14:paraId="7BE147FA" w14:textId="3D2DFBE4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motiv_message_4</w:t>
            </w:r>
          </w:p>
        </w:tc>
        <w:tc>
          <w:tcPr>
            <w:tcW w:w="4923" w:type="dxa"/>
          </w:tcPr>
          <w:p w:rsidRPr="00A81E79" w:rsidR="00F86965" w:rsidP="00F86965" w:rsidRDefault="00F86965" w14:paraId="0C934566" w14:textId="44E8EB69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eastAsia="Times New Roman"/>
              </w:rPr>
              <w:t xml:space="preserve">CDC recommends that everyone ages 12 and older who are vaccinated get a COVID booster 5 months after their Pfizer or Moderna </w:t>
            </w:r>
            <w:r w:rsidRPr="00A81E79">
              <w:rPr>
                <w:rFonts w:eastAsia="Times New Roman"/>
              </w:rPr>
              <w:lastRenderedPageBreak/>
              <w:t>vaccination, or 2 months after a Johnson &amp; Johnson vaccination.</w:t>
            </w:r>
          </w:p>
        </w:tc>
        <w:tc>
          <w:tcPr>
            <w:tcW w:w="2425" w:type="dxa"/>
          </w:tcPr>
          <w:p w:rsidRPr="00A81E79" w:rsidR="00F86965" w:rsidP="00F86965" w:rsidRDefault="00F86965" w14:paraId="08DA0C09" w14:textId="42A812E0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lastRenderedPageBreak/>
              <w:t>motiv_message_4</w:t>
            </w:r>
            <w:r w:rsidRPr="00A81E79" w:rsidR="00C140D7">
              <w:rPr>
                <w:rFonts w:cstheme="minorHAnsi"/>
                <w:bCs/>
              </w:rPr>
              <w:t xml:space="preserve">: </w:t>
            </w:r>
            <w:r w:rsidRPr="00A81E79" w:rsidR="005D5CBB">
              <w:rPr>
                <w:rFonts w:cstheme="minorHAnsi"/>
                <w:bCs/>
              </w:rPr>
              <w:t>12 and older</w:t>
            </w:r>
          </w:p>
        </w:tc>
      </w:tr>
      <w:tr w:rsidRPr="00A81E79" w:rsidR="00A81E79" w:rsidTr="007C51F3" w14:paraId="439D21C8" w14:textId="77777777">
        <w:tc>
          <w:tcPr>
            <w:tcW w:w="2002" w:type="dxa"/>
          </w:tcPr>
          <w:p w:rsidRPr="00A81E79" w:rsidR="00F86965" w:rsidP="00F86965" w:rsidRDefault="00F86965" w14:paraId="67FE4ED7" w14:textId="33C6751E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motiv_message_5</w:t>
            </w:r>
          </w:p>
        </w:tc>
        <w:tc>
          <w:tcPr>
            <w:tcW w:w="4923" w:type="dxa"/>
          </w:tcPr>
          <w:p w:rsidRPr="00A81E79" w:rsidR="00F86965" w:rsidP="00F86965" w:rsidRDefault="00A51CFF" w14:paraId="22237B34" w14:textId="4D0070E1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I</w:t>
            </w:r>
            <w:r w:rsidRPr="00A81E79" w:rsidR="00F86965">
              <w:rPr>
                <w:rFonts w:cstheme="minorHAnsi"/>
                <w:bCs/>
              </w:rPr>
              <w:t>f you're vaccinated and boosted, you're 2x less likely to get COVID than if you're unvaccinated. Getting vaccinated and boosted is your best defense against COVID.</w:t>
            </w:r>
          </w:p>
        </w:tc>
        <w:tc>
          <w:tcPr>
            <w:tcW w:w="2425" w:type="dxa"/>
          </w:tcPr>
          <w:p w:rsidRPr="00A81E79" w:rsidR="00F86965" w:rsidP="00F86965" w:rsidRDefault="00F86965" w14:paraId="463A3F59" w14:textId="14F75D69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motiv_message_5</w:t>
            </w:r>
            <w:r w:rsidRPr="00A81E79" w:rsidR="005D5CBB">
              <w:rPr>
                <w:rFonts w:cstheme="minorHAnsi"/>
                <w:bCs/>
              </w:rPr>
              <w:t>: 2x less likely to get COVID</w:t>
            </w:r>
          </w:p>
        </w:tc>
      </w:tr>
      <w:tr w:rsidRPr="00A81E79" w:rsidR="00A81E79" w:rsidTr="007C51F3" w14:paraId="2E4BB693" w14:textId="77777777">
        <w:tc>
          <w:tcPr>
            <w:tcW w:w="2002" w:type="dxa"/>
          </w:tcPr>
          <w:p w:rsidRPr="00A81E79" w:rsidR="00F86965" w:rsidP="00F86965" w:rsidRDefault="00F86965" w14:paraId="7E25D76F" w14:textId="76ED3988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motiv_message_6</w:t>
            </w:r>
          </w:p>
        </w:tc>
        <w:tc>
          <w:tcPr>
            <w:tcW w:w="4923" w:type="dxa"/>
          </w:tcPr>
          <w:p w:rsidRPr="00A81E79" w:rsidR="00F86965" w:rsidP="00F86965" w:rsidRDefault="00F86965" w14:paraId="0CC6BF1A" w14:textId="7833D3D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eastAsia="Times New Roman"/>
              </w:rPr>
              <w:t>You can get your COVID booster and flu vaccine at the same time.</w:t>
            </w:r>
          </w:p>
        </w:tc>
        <w:tc>
          <w:tcPr>
            <w:tcW w:w="2425" w:type="dxa"/>
          </w:tcPr>
          <w:p w:rsidRPr="00A81E79" w:rsidR="00F86965" w:rsidP="00F86965" w:rsidRDefault="00F86965" w14:paraId="3F9E1300" w14:textId="566B48D1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motiv_message_6</w:t>
            </w:r>
            <w:r w:rsidRPr="00A81E79" w:rsidR="005D5CBB">
              <w:rPr>
                <w:rFonts w:cstheme="minorHAnsi"/>
                <w:bCs/>
              </w:rPr>
              <w:t xml:space="preserve">: Booster and flu shot </w:t>
            </w:r>
          </w:p>
        </w:tc>
      </w:tr>
      <w:tr w:rsidRPr="00A81E79" w:rsidR="00A81E79" w:rsidTr="007C51F3" w14:paraId="4FD80CC9" w14:textId="77777777">
        <w:tc>
          <w:tcPr>
            <w:tcW w:w="2002" w:type="dxa"/>
          </w:tcPr>
          <w:p w:rsidRPr="00A81E79" w:rsidR="00F86965" w:rsidP="00F86965" w:rsidRDefault="00F86965" w14:paraId="461F52E3" w14:textId="737D21CD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motiv_message_7</w:t>
            </w:r>
          </w:p>
        </w:tc>
        <w:tc>
          <w:tcPr>
            <w:tcW w:w="4923" w:type="dxa"/>
          </w:tcPr>
          <w:p w:rsidRPr="00A81E79" w:rsidR="00F86965" w:rsidP="00F86965" w:rsidRDefault="00F86965" w14:paraId="3ABBA3BC" w14:textId="7D6961A1">
            <w:pPr>
              <w:pStyle w:val="BodyText"/>
              <w:spacing w:after="0" w:line="240" w:lineRule="auto"/>
              <w:rPr>
                <w:rFonts w:eastAsia="Times New Roman"/>
              </w:rPr>
            </w:pPr>
            <w:r w:rsidRPr="00A81E79">
              <w:rPr>
                <w:rFonts w:eastAsia="Times New Roman"/>
              </w:rPr>
              <w:t>During colder weather when people gather indoors, COVID will have more opportunities to spread. You can help stop it by getting your booster and wearing a mask in indoor public spaces.</w:t>
            </w:r>
          </w:p>
        </w:tc>
        <w:tc>
          <w:tcPr>
            <w:tcW w:w="2425" w:type="dxa"/>
          </w:tcPr>
          <w:p w:rsidRPr="00A81E79" w:rsidR="00F86965" w:rsidP="00F86965" w:rsidRDefault="00F86965" w14:paraId="4B8531E5" w14:textId="42D72E7B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motiv_message_7</w:t>
            </w:r>
            <w:r w:rsidRPr="00A81E79" w:rsidR="005D5CBB">
              <w:rPr>
                <w:rFonts w:cstheme="minorHAnsi"/>
                <w:bCs/>
              </w:rPr>
              <w:t>: Colder weather</w:t>
            </w:r>
          </w:p>
        </w:tc>
      </w:tr>
      <w:tr w:rsidRPr="00A81E79" w:rsidR="00A81E79" w:rsidTr="007C51F3" w14:paraId="257A0E72" w14:textId="77777777">
        <w:tc>
          <w:tcPr>
            <w:tcW w:w="2002" w:type="dxa"/>
          </w:tcPr>
          <w:p w:rsidRPr="00A81E79" w:rsidR="00F86965" w:rsidP="00F86965" w:rsidRDefault="00F86965" w14:paraId="2E6F58C2" w14:textId="2206416D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motiv_message_8</w:t>
            </w:r>
          </w:p>
        </w:tc>
        <w:tc>
          <w:tcPr>
            <w:tcW w:w="4923" w:type="dxa"/>
          </w:tcPr>
          <w:p w:rsidRPr="00A81E79" w:rsidR="00F86965" w:rsidP="00F86965" w:rsidRDefault="00F86965" w14:paraId="00ACC6DF" w14:textId="1011B945">
            <w:pPr>
              <w:pStyle w:val="BodyText"/>
              <w:spacing w:after="0" w:line="240" w:lineRule="auto"/>
              <w:rPr>
                <w:rFonts w:eastAsia="Times New Roman"/>
              </w:rPr>
            </w:pPr>
            <w:r w:rsidRPr="00A81E79">
              <w:rPr>
                <w:rFonts w:eastAsia="Times New Roman"/>
              </w:rPr>
              <w:t>You can stay safer this winter if you get your booster as soon as you reach your eligibility date.</w:t>
            </w:r>
          </w:p>
        </w:tc>
        <w:tc>
          <w:tcPr>
            <w:tcW w:w="2425" w:type="dxa"/>
          </w:tcPr>
          <w:p w:rsidRPr="00A81E79" w:rsidR="00F86965" w:rsidP="00F86965" w:rsidRDefault="00F86965" w14:paraId="7F561BEB" w14:textId="644E59D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motiv_message_8</w:t>
            </w:r>
            <w:r w:rsidRPr="00A81E79" w:rsidR="005D5CBB">
              <w:rPr>
                <w:rFonts w:cstheme="minorHAnsi"/>
                <w:bCs/>
              </w:rPr>
              <w:t>: Stay safer this winter</w:t>
            </w:r>
          </w:p>
        </w:tc>
      </w:tr>
      <w:tr w:rsidRPr="00A81E79" w:rsidR="00F86965" w:rsidTr="007C51F3" w14:paraId="695966AE" w14:textId="77777777">
        <w:tc>
          <w:tcPr>
            <w:tcW w:w="2002" w:type="dxa"/>
          </w:tcPr>
          <w:p w:rsidRPr="00A81E79" w:rsidR="00F86965" w:rsidP="00F86965" w:rsidRDefault="00F86965" w14:paraId="5688E508" w14:textId="665E3B7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  <w:highlight w:val="green"/>
              </w:rPr>
              <w:t>motiv_message_9</w:t>
            </w:r>
          </w:p>
        </w:tc>
        <w:tc>
          <w:tcPr>
            <w:tcW w:w="4923" w:type="dxa"/>
          </w:tcPr>
          <w:p w:rsidRPr="00A81E79" w:rsidR="00F86965" w:rsidP="00F86965" w:rsidRDefault="005E1434" w14:paraId="5CC757E5" w14:textId="39B7871E">
            <w:pPr>
              <w:pStyle w:val="BodyText"/>
              <w:spacing w:after="0" w:line="240" w:lineRule="auto"/>
              <w:rPr>
                <w:rFonts w:eastAsia="Times New Roman"/>
              </w:rPr>
            </w:pPr>
            <w:r w:rsidRPr="00A81E79">
              <w:rPr>
                <w:rFonts w:eastAsia="Times New Roman"/>
              </w:rPr>
              <w:t xml:space="preserve">The </w:t>
            </w:r>
            <w:r w:rsidRPr="00A81E79" w:rsidR="006825EF">
              <w:rPr>
                <w:rFonts w:eastAsia="Times New Roman"/>
              </w:rPr>
              <w:t>updated boosters offer protection against both the original COVID strain and the current Omicron strain.</w:t>
            </w:r>
          </w:p>
        </w:tc>
        <w:tc>
          <w:tcPr>
            <w:tcW w:w="2425" w:type="dxa"/>
          </w:tcPr>
          <w:p w:rsidRPr="00A81E79" w:rsidR="00F86965" w:rsidP="00F86965" w:rsidRDefault="00F86965" w14:paraId="6683CCEC" w14:textId="090D4C0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motiv_message_9</w:t>
            </w:r>
            <w:r w:rsidRPr="00A81E79" w:rsidR="006825EF">
              <w:rPr>
                <w:rFonts w:cstheme="minorHAnsi"/>
                <w:bCs/>
              </w:rPr>
              <w:t>: Original and Omicron</w:t>
            </w:r>
          </w:p>
        </w:tc>
      </w:tr>
    </w:tbl>
    <w:p w:rsidRPr="00A81E79" w:rsidR="00277D89" w:rsidP="006B36F2" w:rsidRDefault="00277D89" w14:paraId="74D543C5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A81E79" w:rsidR="00A81E79" w:rsidTr="00D93FAC" w14:paraId="033F124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054F96" w:rsidP="00162D91" w:rsidRDefault="00054F96" w14:paraId="2DE02C0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054F96" w:rsidP="00162D91" w:rsidRDefault="00054F96" w14:paraId="0C06FDB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A81E79" w:rsidR="00A81E79" w:rsidTr="00D93FAC" w14:paraId="62048BE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054F96" w:rsidP="00162D91" w:rsidRDefault="00054F96" w14:paraId="25AD9A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054F96" w:rsidP="00162D91" w:rsidRDefault="00054F96" w14:paraId="1009C62E" w14:textId="1525185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Not at all motivating </w:t>
            </w:r>
          </w:p>
        </w:tc>
      </w:tr>
      <w:tr w:rsidRPr="00A81E79" w:rsidR="00A81E79" w:rsidTr="00D93FAC" w14:paraId="1D5129F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054F96" w:rsidP="00162D91" w:rsidRDefault="00054F96" w14:paraId="6377274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054F96" w:rsidP="00162D91" w:rsidRDefault="007A239D" w14:paraId="6D2AC840" w14:textId="0336D2B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  <w:t>Slightly</w:t>
            </w:r>
            <w:r w:rsidRPr="00A81E79" w:rsidR="00D93FAC"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  <w:t xml:space="preserve"> motivating</w:t>
            </w:r>
          </w:p>
        </w:tc>
      </w:tr>
      <w:tr w:rsidRPr="00A81E79" w:rsidR="00A81E79" w:rsidTr="00D93FAC" w14:paraId="6C642EA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054F96" w:rsidP="00162D91" w:rsidRDefault="00054F96" w14:paraId="4DC31B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054F96" w:rsidP="00162D91" w:rsidRDefault="007A239D" w14:paraId="51134C55" w14:textId="020A473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  <w:t>Moderately motivating</w:t>
            </w:r>
          </w:p>
        </w:tc>
      </w:tr>
      <w:tr w:rsidRPr="00A81E79" w:rsidR="00A81E79" w:rsidTr="00D93FAC" w14:paraId="77510E3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054F96" w:rsidP="00162D91" w:rsidRDefault="00054F96" w14:paraId="5A5F55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054F96" w:rsidP="00162D91" w:rsidRDefault="00D93FAC" w14:paraId="165FE140" w14:textId="6486445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  <w:t>Very motivating</w:t>
            </w:r>
          </w:p>
        </w:tc>
      </w:tr>
      <w:tr w:rsidRPr="00A81E79" w:rsidR="007A239D" w:rsidTr="00D93FAC" w14:paraId="42A05E6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054F96" w:rsidP="00162D91" w:rsidRDefault="00054F96" w14:paraId="16C9EE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054F96" w:rsidP="00162D91" w:rsidRDefault="00054F96" w14:paraId="5BCC2B2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A81E79" w:rsidR="00054F96" w:rsidP="006B36F2" w:rsidRDefault="00054F96" w14:paraId="4CC5E9A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D95EF6" w:rsidP="00D95EF6" w:rsidRDefault="00D95EF6" w14:paraId="3CE9331A" w14:textId="77777777">
      <w:pPr>
        <w:pStyle w:val="BodyText"/>
        <w:spacing w:after="0" w:line="240" w:lineRule="auto"/>
        <w:rPr>
          <w:rFonts w:cstheme="minorHAnsi"/>
          <w:b/>
        </w:rPr>
      </w:pPr>
      <w:r w:rsidRPr="00A81E79">
        <w:rPr>
          <w:rFonts w:cstheme="minorHAnsi"/>
          <w:b/>
        </w:rPr>
        <w:t>// Page Break //</w:t>
      </w:r>
    </w:p>
    <w:p w:rsidRPr="00A81E79" w:rsidR="00D95EF6" w:rsidP="006B36F2" w:rsidRDefault="00D95EF6" w14:paraId="69C16FC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290329" w:rsidP="00290329" w:rsidRDefault="00290329" w14:paraId="03CF78C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290329" w:rsidP="00290329" w:rsidRDefault="00290329" w14:paraId="4958E606" w14:textId="1413F6F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A81E7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81E79" w:rsidR="00F00420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A81E79">
        <w:rPr>
          <w:rFonts w:eastAsia="Times New Roman" w:asciiTheme="minorHAnsi" w:hAnsiTheme="minorHAnsi" w:cstheme="minorHAnsi"/>
          <w:color w:val="auto"/>
        </w:rPr>
        <w:br/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81E79">
        <w:rPr>
          <w:rFonts w:eastAsia="Times New Roman" w:asciiTheme="minorHAnsi" w:hAnsiTheme="minorHAnsi" w:cstheme="minorHAnsi"/>
          <w:color w:val="auto"/>
        </w:rPr>
        <w:t>:</w:t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A81E79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A81E79" w:rsidR="00290329" w:rsidP="00290329" w:rsidRDefault="00290329" w14:paraId="727D40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290329" w:rsidP="00290329" w:rsidRDefault="00323678" w14:paraId="4A1E9EE5" w14:textId="4F9CE8F3">
      <w:pPr>
        <w:pStyle w:val="BodyText"/>
        <w:spacing w:after="0" w:line="240" w:lineRule="auto"/>
      </w:pPr>
      <w:r w:rsidRPr="00A81E79">
        <w:rPr>
          <w:b/>
          <w:bCs/>
          <w:highlight w:val="green"/>
        </w:rPr>
        <w:t>rebound</w:t>
      </w:r>
      <w:r w:rsidRPr="00A81E79" w:rsidR="00290329">
        <w:rPr>
          <w:b/>
          <w:bCs/>
          <w:highlight w:val="green"/>
        </w:rPr>
        <w:t>:</w:t>
      </w:r>
      <w:r w:rsidRPr="00A81E79" w:rsidR="00290329">
        <w:rPr>
          <w:b/>
          <w:bCs/>
        </w:rPr>
        <w:t xml:space="preserve"> </w:t>
      </w:r>
      <w:r w:rsidRPr="00A81E79" w:rsidR="00994253">
        <w:t xml:space="preserve">Some people who get COVID-19 have “rebound cases.” </w:t>
      </w:r>
      <w:r w:rsidRPr="00A81E79" w:rsidR="004322B8">
        <w:t>Rebound</w:t>
      </w:r>
      <w:r w:rsidRPr="00A81E79" w:rsidR="00290329">
        <w:t xml:space="preserve"> cases </w:t>
      </w:r>
      <w:r w:rsidRPr="00A81E79" w:rsidR="000E4786">
        <w:t>happen</w:t>
      </w:r>
      <w:r w:rsidRPr="00A81E79" w:rsidR="00FF2C0C">
        <w:t xml:space="preserve"> if a person starts </w:t>
      </w:r>
      <w:r w:rsidRPr="00A81E79" w:rsidR="00510EB7">
        <w:t>having COVID-19 symptoms again or tests positive again after having tested negative,</w:t>
      </w:r>
      <w:r w:rsidRPr="00A81E79" w:rsidR="00290329">
        <w:t xml:space="preserve"> </w:t>
      </w:r>
      <w:r w:rsidRPr="00A81E79" w:rsidR="000E4786">
        <w:t xml:space="preserve">2-8 days after </w:t>
      </w:r>
      <w:r w:rsidRPr="00A81E79" w:rsidR="00510EB7">
        <w:t>they first</w:t>
      </w:r>
      <w:r w:rsidRPr="00A81E79" w:rsidR="000E4786">
        <w:t xml:space="preserve"> </w:t>
      </w:r>
      <w:r w:rsidRPr="00A81E79" w:rsidR="00116AE8">
        <w:t>recovered from having COVID-19</w:t>
      </w:r>
      <w:r w:rsidRPr="00A81E79" w:rsidR="00510EB7">
        <w:t>.</w:t>
      </w:r>
    </w:p>
    <w:p w:rsidRPr="00A81E79" w:rsidR="00290329" w:rsidP="00290329" w:rsidRDefault="00290329" w14:paraId="13C2A1AB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290329" w:rsidP="00290329" w:rsidRDefault="00290329" w14:paraId="2CC0D4DF" w14:textId="77777777">
      <w:pPr>
        <w:pStyle w:val="BodyText"/>
        <w:spacing w:after="0" w:line="240" w:lineRule="auto"/>
        <w:rPr>
          <w:rFonts w:cstheme="minorHAnsi"/>
          <w:bCs/>
        </w:rPr>
      </w:pPr>
      <w:r w:rsidRPr="00A81E79">
        <w:rPr>
          <w:rFonts w:cstheme="minorHAnsi"/>
          <w:bCs/>
        </w:rPr>
        <w:t>Do any of the following statements apply to you?</w:t>
      </w:r>
    </w:p>
    <w:p w:rsidRPr="00A81E79" w:rsidR="00290329" w:rsidP="00290329" w:rsidRDefault="00290329" w14:paraId="7CB327E1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95"/>
        <w:gridCol w:w="4438"/>
        <w:gridCol w:w="3117"/>
      </w:tblGrid>
      <w:tr w:rsidRPr="00A81E79" w:rsidR="00A81E79" w:rsidTr="00060902" w14:paraId="015D35BD" w14:textId="77777777">
        <w:tc>
          <w:tcPr>
            <w:tcW w:w="1795" w:type="dxa"/>
          </w:tcPr>
          <w:p w:rsidRPr="00A81E79" w:rsidR="00290329" w:rsidP="00060902" w:rsidRDefault="00290329" w14:paraId="000DDDC6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Name</w:t>
            </w:r>
          </w:p>
        </w:tc>
        <w:tc>
          <w:tcPr>
            <w:tcW w:w="4438" w:type="dxa"/>
          </w:tcPr>
          <w:p w:rsidRPr="00A81E79" w:rsidR="00290329" w:rsidP="00060902" w:rsidRDefault="00290329" w14:paraId="2F01B24C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A81E79" w:rsidR="00290329" w:rsidP="00060902" w:rsidRDefault="00290329" w14:paraId="6F21DE6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A81E79">
              <w:rPr>
                <w:rFonts w:cstheme="minorHAnsi"/>
                <w:b/>
              </w:rPr>
              <w:t>Variable Label</w:t>
            </w:r>
          </w:p>
        </w:tc>
      </w:tr>
      <w:tr w:rsidRPr="00A81E79" w:rsidR="00A81E79" w:rsidTr="00060902" w14:paraId="2BEC284F" w14:textId="77777777">
        <w:tc>
          <w:tcPr>
            <w:tcW w:w="1795" w:type="dxa"/>
          </w:tcPr>
          <w:p w:rsidRPr="00A81E79" w:rsidR="00290329" w:rsidP="00060902" w:rsidRDefault="00323678" w14:paraId="6FE348EE" w14:textId="23DA7D8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rebound</w:t>
            </w:r>
            <w:r w:rsidRPr="00A81E79" w:rsidR="00290329">
              <w:rPr>
                <w:rFonts w:cstheme="minorHAnsi"/>
                <w:bCs/>
                <w:highlight w:val="green"/>
              </w:rPr>
              <w:t>_1</w:t>
            </w:r>
          </w:p>
        </w:tc>
        <w:tc>
          <w:tcPr>
            <w:tcW w:w="4438" w:type="dxa"/>
          </w:tcPr>
          <w:p w:rsidRPr="00A81E79" w:rsidR="00290329" w:rsidP="00060902" w:rsidRDefault="00290329" w14:paraId="7D71D848" w14:textId="6A4875C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 xml:space="preserve">I have had a </w:t>
            </w:r>
            <w:r w:rsidRPr="00A81E79" w:rsidR="00323678">
              <w:rPr>
                <w:rFonts w:cstheme="minorHAnsi"/>
                <w:bCs/>
              </w:rPr>
              <w:t>rebound</w:t>
            </w:r>
            <w:r w:rsidRPr="00A81E79">
              <w:rPr>
                <w:rFonts w:cstheme="minorHAnsi"/>
                <w:bCs/>
              </w:rPr>
              <w:t xml:space="preserve"> case of COVID-19. </w:t>
            </w:r>
          </w:p>
        </w:tc>
        <w:tc>
          <w:tcPr>
            <w:tcW w:w="3117" w:type="dxa"/>
          </w:tcPr>
          <w:p w:rsidRPr="00A81E79" w:rsidR="00290329" w:rsidP="00060902" w:rsidRDefault="00323678" w14:paraId="13833746" w14:textId="44F438E0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rebound</w:t>
            </w:r>
            <w:r w:rsidRPr="00A81E79" w:rsidR="00290329">
              <w:rPr>
                <w:rFonts w:cstheme="minorHAnsi"/>
                <w:bCs/>
              </w:rPr>
              <w:t xml:space="preserve">_1: Had a </w:t>
            </w:r>
            <w:r w:rsidRPr="00A81E79">
              <w:rPr>
                <w:rFonts w:cstheme="minorHAnsi"/>
                <w:bCs/>
              </w:rPr>
              <w:t>rebound</w:t>
            </w:r>
            <w:r w:rsidRPr="00A81E79" w:rsidR="00290329">
              <w:rPr>
                <w:rFonts w:cstheme="minorHAnsi"/>
                <w:bCs/>
              </w:rPr>
              <w:t xml:space="preserve"> case</w:t>
            </w:r>
          </w:p>
        </w:tc>
      </w:tr>
      <w:tr w:rsidRPr="00A81E79" w:rsidR="00A81E79" w:rsidTr="00060902" w14:paraId="74A61D64" w14:textId="77777777">
        <w:tc>
          <w:tcPr>
            <w:tcW w:w="1795" w:type="dxa"/>
          </w:tcPr>
          <w:p w:rsidRPr="00A81E79" w:rsidR="00290329" w:rsidP="00060902" w:rsidRDefault="00345B4D" w14:paraId="1DD33B2A" w14:textId="305DDBAA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lastRenderedPageBreak/>
              <w:t>rebound</w:t>
            </w:r>
            <w:r w:rsidRPr="00A81E79" w:rsidR="00290329">
              <w:rPr>
                <w:rFonts w:cstheme="minorHAnsi"/>
                <w:bCs/>
                <w:highlight w:val="green"/>
              </w:rPr>
              <w:t>_2</w:t>
            </w:r>
          </w:p>
        </w:tc>
        <w:tc>
          <w:tcPr>
            <w:tcW w:w="4438" w:type="dxa"/>
          </w:tcPr>
          <w:p w:rsidRPr="00A81E79" w:rsidR="00290329" w:rsidP="00060902" w:rsidRDefault="00290329" w14:paraId="4B917347" w14:textId="4297A1C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 xml:space="preserve">I </w:t>
            </w:r>
            <w:r w:rsidRPr="00A81E79" w:rsidR="00AC73D8">
              <w:rPr>
                <w:rFonts w:cstheme="minorHAnsi"/>
                <w:bCs/>
              </w:rPr>
              <w:t xml:space="preserve">personally </w:t>
            </w:r>
            <w:r w:rsidRPr="00A81E79">
              <w:rPr>
                <w:rFonts w:cstheme="minorHAnsi"/>
                <w:bCs/>
              </w:rPr>
              <w:t xml:space="preserve">know someone who has had a </w:t>
            </w:r>
            <w:r w:rsidRPr="00A81E79" w:rsidR="00345B4D">
              <w:rPr>
                <w:rFonts w:cstheme="minorHAnsi"/>
                <w:bCs/>
              </w:rPr>
              <w:t>rebound</w:t>
            </w:r>
            <w:r w:rsidRPr="00A81E79">
              <w:rPr>
                <w:rFonts w:cstheme="minorHAnsi"/>
                <w:bCs/>
              </w:rPr>
              <w:t xml:space="preserve"> case of COVID-19.</w:t>
            </w:r>
          </w:p>
        </w:tc>
        <w:tc>
          <w:tcPr>
            <w:tcW w:w="3117" w:type="dxa"/>
          </w:tcPr>
          <w:p w:rsidRPr="00A81E79" w:rsidR="00290329" w:rsidP="00060902" w:rsidRDefault="00345B4D" w14:paraId="26004D67" w14:textId="26BD42C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rebound</w:t>
            </w:r>
            <w:r w:rsidRPr="00A81E79" w:rsidR="00290329">
              <w:rPr>
                <w:rFonts w:cstheme="minorHAnsi"/>
                <w:bCs/>
              </w:rPr>
              <w:t>_2: Know someone</w:t>
            </w:r>
          </w:p>
        </w:tc>
      </w:tr>
      <w:tr w:rsidRPr="00A81E79" w:rsidR="00290329" w:rsidTr="00060902" w14:paraId="7967DEF6" w14:textId="77777777">
        <w:tc>
          <w:tcPr>
            <w:tcW w:w="1795" w:type="dxa"/>
          </w:tcPr>
          <w:p w:rsidRPr="00A81E79" w:rsidR="00290329" w:rsidP="00060902" w:rsidRDefault="00AA79F0" w14:paraId="23C26F47" w14:textId="549F85F9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A81E79">
              <w:rPr>
                <w:rFonts w:cstheme="minorHAnsi"/>
                <w:bCs/>
                <w:highlight w:val="green"/>
              </w:rPr>
              <w:t>rebound</w:t>
            </w:r>
            <w:r w:rsidRPr="00A81E79" w:rsidR="00290329">
              <w:rPr>
                <w:rFonts w:cstheme="minorHAnsi"/>
                <w:bCs/>
                <w:highlight w:val="green"/>
              </w:rPr>
              <w:t>_3</w:t>
            </w:r>
          </w:p>
        </w:tc>
        <w:tc>
          <w:tcPr>
            <w:tcW w:w="4438" w:type="dxa"/>
          </w:tcPr>
          <w:p w:rsidRPr="00A81E79" w:rsidR="00290329" w:rsidP="00060902" w:rsidRDefault="00290329" w14:paraId="7533CAA3" w14:textId="7D30DBC4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 xml:space="preserve">I have heard or read about people who have had </w:t>
            </w:r>
            <w:r w:rsidRPr="00A81E79" w:rsidR="00AA79F0">
              <w:rPr>
                <w:rFonts w:cstheme="minorHAnsi"/>
                <w:bCs/>
              </w:rPr>
              <w:t>rebound</w:t>
            </w:r>
            <w:r w:rsidRPr="00A81E79">
              <w:rPr>
                <w:rFonts w:cstheme="minorHAnsi"/>
                <w:bCs/>
              </w:rPr>
              <w:t xml:space="preserve"> cases of COVID-19.</w:t>
            </w:r>
          </w:p>
        </w:tc>
        <w:tc>
          <w:tcPr>
            <w:tcW w:w="3117" w:type="dxa"/>
          </w:tcPr>
          <w:p w:rsidRPr="00A81E79" w:rsidR="00290329" w:rsidP="00060902" w:rsidRDefault="00AA79F0" w14:paraId="5EF1B2DE" w14:textId="3B09AFDA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A81E79">
              <w:rPr>
                <w:rFonts w:cstheme="minorHAnsi"/>
                <w:bCs/>
              </w:rPr>
              <w:t>rebound</w:t>
            </w:r>
            <w:r w:rsidRPr="00A81E79" w:rsidR="00290329">
              <w:rPr>
                <w:rFonts w:cstheme="minorHAnsi"/>
                <w:bCs/>
              </w:rPr>
              <w:t>_3: Heard or read about</w:t>
            </w:r>
          </w:p>
        </w:tc>
      </w:tr>
    </w:tbl>
    <w:p w:rsidRPr="00A81E79" w:rsidR="00290329" w:rsidP="00290329" w:rsidRDefault="00290329" w14:paraId="20E18E49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81E79" w:rsidR="00A81E79" w:rsidTr="00060902" w14:paraId="26E27E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290329" w:rsidP="00060902" w:rsidRDefault="00290329" w14:paraId="081C575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81E79" w:rsidR="00290329" w:rsidP="00060902" w:rsidRDefault="00290329" w14:paraId="42508A9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81E79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81E79" w:rsidR="00A81E79" w:rsidTr="00060902" w14:paraId="20FD5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290329" w:rsidP="00060902" w:rsidRDefault="00290329" w14:paraId="5A1165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290329" w:rsidP="00060902" w:rsidRDefault="00290329" w14:paraId="685F098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A81E79" w:rsidR="00A81E79" w:rsidTr="00060902" w14:paraId="31A146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290329" w:rsidP="00060902" w:rsidRDefault="00290329" w14:paraId="32F51EB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290329" w:rsidP="00060902" w:rsidRDefault="00290329" w14:paraId="00A76A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A81E79" w:rsidR="00290329" w:rsidTr="00060902" w14:paraId="228AF2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290329" w:rsidP="00060902" w:rsidRDefault="00290329" w14:paraId="131C288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81E79" w:rsidR="00290329" w:rsidP="00060902" w:rsidRDefault="00290329" w14:paraId="3A4C775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81E79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A81E79" w:rsidR="00290329" w:rsidP="006B36F2" w:rsidRDefault="00290329" w14:paraId="397CCCF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651E42" w:rsidP="00651E42" w:rsidRDefault="00651E42" w14:paraId="33B9FDA8" w14:textId="77777777">
      <w:pPr>
        <w:textAlignment w:val="baseline"/>
        <w:rPr>
          <w:rFonts w:eastAsia="Times New Roman"/>
          <w:color w:val="auto"/>
        </w:rPr>
      </w:pPr>
      <w:r w:rsidRPr="00A81E79">
        <w:rPr>
          <w:rFonts w:eastAsia="Times New Roman"/>
          <w:b/>
          <w:bCs/>
          <w:color w:val="auto"/>
        </w:rPr>
        <w:t>// Page Break //</w:t>
      </w:r>
      <w:r w:rsidRPr="00A81E79">
        <w:rPr>
          <w:rFonts w:eastAsia="Times New Roman"/>
          <w:color w:val="auto"/>
        </w:rPr>
        <w:t> </w:t>
      </w:r>
    </w:p>
    <w:p w:rsidRPr="00A81E79" w:rsidR="00431C81" w:rsidP="006B36F2" w:rsidRDefault="00431C81" w14:paraId="21446EE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7B4C0D" w:rsidP="007B4C0D" w:rsidRDefault="007B4C0D" w14:paraId="0EBED8D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7B4C0D" w:rsidP="007B4C0D" w:rsidRDefault="007B4C0D" w14:paraId="4A913846" w14:textId="0FB9E13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A81E7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81E79" w:rsidR="00F00420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A81E79">
        <w:rPr>
          <w:rFonts w:eastAsia="Times New Roman" w:asciiTheme="minorHAnsi" w:hAnsiTheme="minorHAnsi" w:cstheme="minorHAnsi"/>
          <w:color w:val="auto"/>
        </w:rPr>
        <w:br/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81E79">
        <w:rPr>
          <w:rFonts w:eastAsia="Times New Roman" w:asciiTheme="minorHAnsi" w:hAnsiTheme="minorHAnsi" w:cstheme="minorHAnsi"/>
          <w:color w:val="auto"/>
        </w:rPr>
        <w:t>:</w:t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A81E79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A81E79" w:rsidR="007B4C0D" w:rsidP="007B4C0D" w:rsidRDefault="007B4C0D" w14:paraId="4028A78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1974FE" w:rsidP="001974FE" w:rsidRDefault="001974FE" w14:paraId="1C76DC3E" w14:textId="7445C1D9">
      <w:pPr>
        <w:pStyle w:val="BodyText"/>
        <w:spacing w:after="0" w:line="240" w:lineRule="auto"/>
      </w:pPr>
      <w:proofErr w:type="spellStart"/>
      <w:r w:rsidRPr="00A81E79">
        <w:rPr>
          <w:b/>
          <w:bCs/>
          <w:highlight w:val="green"/>
        </w:rPr>
        <w:t>rebound</w:t>
      </w:r>
      <w:r w:rsidRPr="00A81E79" w:rsidR="007B4C0D">
        <w:rPr>
          <w:b/>
          <w:bCs/>
          <w:highlight w:val="green"/>
        </w:rPr>
        <w:t>_</w:t>
      </w:r>
      <w:r w:rsidRPr="00A81E79">
        <w:rPr>
          <w:b/>
          <w:bCs/>
          <w:highlight w:val="green"/>
        </w:rPr>
        <w:t>vax</w:t>
      </w:r>
      <w:proofErr w:type="spellEnd"/>
      <w:r w:rsidRPr="00A81E79" w:rsidR="007B4C0D">
        <w:rPr>
          <w:b/>
          <w:bCs/>
          <w:highlight w:val="green"/>
        </w:rPr>
        <w:t>:</w:t>
      </w:r>
      <w:r w:rsidRPr="00A81E79" w:rsidR="007B4C0D">
        <w:rPr>
          <w:b/>
          <w:bCs/>
        </w:rPr>
        <w:t xml:space="preserve"> </w:t>
      </w:r>
      <w:r w:rsidRPr="00A81E79">
        <w:t>Some people who get COVID-19 have “rebound cases.” Rebound cases happen if a person starts having COVID-19 symptoms again or tests positive again after having tested negative, 2-8 days after they first recovered from having COVID-19.</w:t>
      </w:r>
    </w:p>
    <w:p w:rsidRPr="00A81E79" w:rsidR="007B4C0D" w:rsidP="007B4C0D" w:rsidRDefault="007B4C0D" w14:paraId="7E52804F" w14:textId="16EBE8F4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7B4C0D" w:rsidP="007B4C0D" w:rsidRDefault="007B4C0D" w14:paraId="3E114B37" w14:textId="46C18C17">
      <w:pPr>
        <w:pStyle w:val="BodyText"/>
        <w:spacing w:after="0" w:line="240" w:lineRule="auto"/>
        <w:rPr>
          <w:rFonts w:cstheme="minorHAnsi"/>
          <w:bCs/>
        </w:rPr>
      </w:pPr>
      <w:r w:rsidRPr="00A81E79">
        <w:rPr>
          <w:rFonts w:cstheme="minorHAnsi"/>
          <w:bCs/>
        </w:rPr>
        <w:t xml:space="preserve">How have </w:t>
      </w:r>
      <w:r w:rsidRPr="00A81E79" w:rsidR="00891ED5">
        <w:rPr>
          <w:rFonts w:cstheme="minorHAnsi"/>
          <w:bCs/>
        </w:rPr>
        <w:t>rebound</w:t>
      </w:r>
      <w:r w:rsidRPr="00A81E79">
        <w:rPr>
          <w:rFonts w:cstheme="minorHAnsi"/>
          <w:bCs/>
        </w:rPr>
        <w:t xml:space="preserve"> cases affected your views of the </w:t>
      </w:r>
      <w:r w:rsidRPr="00A81E79" w:rsidR="00891ED5">
        <w:rPr>
          <w:rFonts w:cstheme="minorHAnsi"/>
          <w:bCs/>
        </w:rPr>
        <w:t>effectiveness of COVID-19 vaccines</w:t>
      </w:r>
      <w:r w:rsidRPr="00A81E79">
        <w:rPr>
          <w:rFonts w:cstheme="minorHAnsi"/>
          <w:bCs/>
        </w:rPr>
        <w:t>, if at all?</w:t>
      </w:r>
    </w:p>
    <w:p w:rsidRPr="00A81E79" w:rsidR="007B4C0D" w:rsidP="007B4C0D" w:rsidRDefault="007B4C0D" w14:paraId="387F41D7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A81E79" w:rsidR="007B4C0D" w:rsidP="007B4C0D" w:rsidRDefault="007B4C0D" w14:paraId="050DAC2D" w14:textId="2FB7F612">
      <w:pPr>
        <w:rPr>
          <w:rFonts w:asciiTheme="minorHAnsi" w:hAnsiTheme="minorHAnsi" w:cstheme="minorHAnsi"/>
          <w:color w:val="auto"/>
        </w:rPr>
      </w:pPr>
      <w:r w:rsidRPr="00A81E79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81E79" w:rsidR="00645BA3">
        <w:rPr>
          <w:rFonts w:eastAsia="Calibri" w:asciiTheme="minorHAnsi" w:hAnsiTheme="minorHAnsi" w:cstheme="minorHAnsi"/>
          <w:color w:val="auto"/>
        </w:rPr>
        <w:t>rebound_vax</w:t>
      </w:r>
      <w:proofErr w:type="spellEnd"/>
      <w:r w:rsidRPr="00A81E79">
        <w:rPr>
          <w:rFonts w:eastAsia="Calibri" w:asciiTheme="minorHAnsi" w:hAnsiTheme="minorHAnsi" w:cstheme="minorHAnsi"/>
          <w:color w:val="auto"/>
        </w:rPr>
        <w:t xml:space="preserve">: </w:t>
      </w:r>
      <w:r w:rsidRPr="00A81E79" w:rsidR="00645BA3">
        <w:rPr>
          <w:rFonts w:eastAsia="Calibri" w:asciiTheme="minorHAnsi" w:hAnsiTheme="minorHAnsi" w:cstheme="minorHAnsi"/>
          <w:color w:val="auto"/>
        </w:rPr>
        <w:t xml:space="preserve">Rebound </w:t>
      </w:r>
      <w:r w:rsidRPr="00A81E79">
        <w:rPr>
          <w:rFonts w:eastAsia="Calibri" w:asciiTheme="minorHAnsi" w:hAnsiTheme="minorHAnsi" w:cstheme="minorHAnsi"/>
          <w:color w:val="auto"/>
        </w:rPr>
        <w:t xml:space="preserve">cases affect confidence in </w:t>
      </w:r>
      <w:r w:rsidRPr="00A81E79" w:rsidR="00645BA3">
        <w:rPr>
          <w:rFonts w:eastAsia="Calibri" w:asciiTheme="minorHAnsi" w:hAnsiTheme="minorHAnsi" w:cstheme="minorHAnsi"/>
          <w:color w:val="auto"/>
        </w:rPr>
        <w:t>effectiveness of vaccines</w:t>
      </w:r>
    </w:p>
    <w:tbl>
      <w:tblPr>
        <w:tblW w:w="782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7020"/>
      </w:tblGrid>
      <w:tr w:rsidRPr="00A81E79" w:rsidR="00A81E79" w:rsidTr="00645BA3" w14:paraId="2F8D1ED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7892F05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Value</w:t>
            </w:r>
            <w:r w:rsidRPr="00A81E7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7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381C44E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A81E79">
              <w:rPr>
                <w:rFonts w:eastAsia="Times New Roman"/>
                <w:color w:val="auto"/>
              </w:rPr>
              <w:t> </w:t>
            </w:r>
          </w:p>
        </w:tc>
      </w:tr>
      <w:tr w:rsidRPr="00A81E79" w:rsidR="00A81E79" w:rsidTr="00645BA3" w14:paraId="3A07F82A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53E45F9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7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7B34F781" w14:textId="400D09B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 xml:space="preserve">Made me </w:t>
            </w:r>
            <w:r w:rsidRPr="00A81E79">
              <w:rPr>
                <w:rFonts w:eastAsia="Times New Roman"/>
                <w:color w:val="auto"/>
                <w:u w:val="single"/>
              </w:rPr>
              <w:t>a lot less</w:t>
            </w:r>
            <w:r w:rsidRPr="00A81E79">
              <w:rPr>
                <w:rFonts w:eastAsia="Times New Roman"/>
                <w:color w:val="auto"/>
              </w:rPr>
              <w:t xml:space="preserve"> confident in the </w:t>
            </w:r>
            <w:r w:rsidRPr="00A81E79" w:rsidR="00645BA3">
              <w:rPr>
                <w:rFonts w:eastAsia="Times New Roman"/>
                <w:color w:val="auto"/>
              </w:rPr>
              <w:t>effectiveness of vaccines</w:t>
            </w:r>
          </w:p>
        </w:tc>
      </w:tr>
      <w:tr w:rsidRPr="00A81E79" w:rsidR="00A81E79" w:rsidTr="00645BA3" w14:paraId="32CDE340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5EC8371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7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41F6C41A" w14:textId="2DA1719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 xml:space="preserve">Made me </w:t>
            </w:r>
            <w:r w:rsidRPr="00A81E79">
              <w:rPr>
                <w:rFonts w:eastAsia="Times New Roman"/>
                <w:color w:val="auto"/>
                <w:u w:val="single"/>
              </w:rPr>
              <w:t>a little less</w:t>
            </w:r>
            <w:r w:rsidRPr="00A81E79">
              <w:rPr>
                <w:rFonts w:eastAsia="Times New Roman"/>
                <w:color w:val="auto"/>
              </w:rPr>
              <w:t xml:space="preserve"> confident in the </w:t>
            </w:r>
            <w:r w:rsidRPr="00A81E79" w:rsidR="00645BA3">
              <w:rPr>
                <w:rFonts w:eastAsia="Times New Roman"/>
                <w:color w:val="auto"/>
              </w:rPr>
              <w:t>effectiveness of vaccines</w:t>
            </w:r>
          </w:p>
        </w:tc>
      </w:tr>
      <w:tr w:rsidRPr="00A81E79" w:rsidR="00A81E79" w:rsidTr="00645BA3" w14:paraId="69A3F8A2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1F93E4D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7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07BFF198" w14:textId="4938167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 xml:space="preserve">My confidence in the </w:t>
            </w:r>
            <w:r w:rsidRPr="00A81E79" w:rsidR="00645BA3">
              <w:rPr>
                <w:rFonts w:eastAsia="Times New Roman"/>
                <w:color w:val="auto"/>
              </w:rPr>
              <w:t>effectiveness of vaccines</w:t>
            </w:r>
            <w:r w:rsidRPr="00A81E79">
              <w:rPr>
                <w:rFonts w:eastAsia="Times New Roman"/>
                <w:color w:val="auto"/>
              </w:rPr>
              <w:t xml:space="preserve"> has not changed</w:t>
            </w:r>
          </w:p>
        </w:tc>
      </w:tr>
      <w:tr w:rsidRPr="00A81E79" w:rsidR="00A81E79" w:rsidTr="00645BA3" w14:paraId="252F795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5286435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7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03D1DD9D" w14:textId="0765194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 xml:space="preserve">Made me </w:t>
            </w:r>
            <w:r w:rsidRPr="00A81E79">
              <w:rPr>
                <w:rFonts w:eastAsia="Times New Roman"/>
                <w:color w:val="auto"/>
                <w:u w:val="single"/>
              </w:rPr>
              <w:t>a little more</w:t>
            </w:r>
            <w:r w:rsidRPr="00A81E79">
              <w:rPr>
                <w:rFonts w:eastAsia="Times New Roman"/>
                <w:color w:val="auto"/>
              </w:rPr>
              <w:t xml:space="preserve"> confident in the </w:t>
            </w:r>
            <w:r w:rsidRPr="00A81E79" w:rsidR="00645BA3">
              <w:rPr>
                <w:rFonts w:eastAsia="Times New Roman"/>
                <w:color w:val="auto"/>
              </w:rPr>
              <w:t>effectiveness of vaccines</w:t>
            </w:r>
          </w:p>
        </w:tc>
      </w:tr>
      <w:tr w:rsidRPr="00A81E79" w:rsidR="00A81E79" w:rsidTr="00645BA3" w14:paraId="7747899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294E1BD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7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348F449A" w14:textId="6D7A54C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 xml:space="preserve">Made me </w:t>
            </w:r>
            <w:r w:rsidRPr="00A81E79">
              <w:rPr>
                <w:rFonts w:eastAsia="Times New Roman"/>
                <w:color w:val="auto"/>
                <w:u w:val="single"/>
              </w:rPr>
              <w:t>a lot more</w:t>
            </w:r>
            <w:r w:rsidRPr="00A81E79">
              <w:rPr>
                <w:rFonts w:eastAsia="Times New Roman"/>
                <w:color w:val="auto"/>
              </w:rPr>
              <w:t xml:space="preserve"> confident in the </w:t>
            </w:r>
            <w:r w:rsidRPr="00A81E79" w:rsidR="00645BA3">
              <w:rPr>
                <w:rFonts w:eastAsia="Times New Roman"/>
                <w:color w:val="auto"/>
              </w:rPr>
              <w:t>effectiveness of vaccines</w:t>
            </w:r>
          </w:p>
        </w:tc>
      </w:tr>
      <w:tr w:rsidRPr="00A81E79" w:rsidR="007B4C0D" w:rsidTr="00645BA3" w14:paraId="3C5D1AE7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0E75F77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7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81E79" w:rsidR="007B4C0D" w:rsidP="00060902" w:rsidRDefault="007B4C0D" w14:paraId="5EA35E1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A81E79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A81E79" w:rsidR="00651E42" w:rsidP="006B36F2" w:rsidRDefault="00651E42" w14:paraId="0E546A0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81E79" w:rsidR="00CF0234" w:rsidP="00CF0234" w:rsidRDefault="00CF0234" w14:paraId="2908E32D" w14:textId="77777777">
      <w:pPr>
        <w:textAlignment w:val="baseline"/>
        <w:rPr>
          <w:rFonts w:eastAsia="Times New Roman"/>
          <w:color w:val="auto"/>
        </w:rPr>
      </w:pPr>
      <w:r w:rsidRPr="00A81E79">
        <w:rPr>
          <w:rFonts w:eastAsia="Times New Roman"/>
          <w:b/>
          <w:bCs/>
          <w:color w:val="auto"/>
        </w:rPr>
        <w:t>// Page Break //</w:t>
      </w:r>
      <w:r w:rsidRPr="00A81E79">
        <w:rPr>
          <w:rFonts w:eastAsia="Times New Roman"/>
          <w:color w:val="auto"/>
        </w:rPr>
        <w:t> </w:t>
      </w:r>
    </w:p>
    <w:p w:rsidRPr="00A81E79" w:rsidR="00987E82" w:rsidP="00987E82" w:rsidRDefault="00987E82" w14:paraId="4223E00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A81E79" w:rsidR="00556442" w:rsidP="00556442" w:rsidRDefault="00556442" w14:paraId="111EC10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556442" w:rsidP="00556442" w:rsidRDefault="00556442" w14:paraId="63DF47D6" w14:textId="08DAD09C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A81E7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81E79" w:rsidR="00F00420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A81E79">
        <w:rPr>
          <w:rFonts w:eastAsia="Times New Roman" w:asciiTheme="minorHAnsi" w:hAnsiTheme="minorHAnsi" w:cstheme="minorHAnsi"/>
          <w:color w:val="auto"/>
        </w:rPr>
        <w:br/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81E79">
        <w:rPr>
          <w:rFonts w:eastAsia="Times New Roman" w:asciiTheme="minorHAnsi" w:hAnsiTheme="minorHAnsi" w:cstheme="minorHAnsi"/>
          <w:color w:val="auto"/>
        </w:rPr>
        <w:t>:</w:t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A81E79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A81E79" w:rsidR="00556442" w:rsidP="00556442" w:rsidRDefault="00556442" w14:paraId="07D3BBF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556442" w:rsidP="00556442" w:rsidRDefault="00556442" w14:paraId="60DF3A7D" w14:textId="7C9F90D4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</w:t>
      </w:r>
      <w:r w:rsidRPr="00A81E79" w:rsidR="00945651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4</w:t>
      </w:r>
      <w:r w:rsidRPr="00A81E7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A81E79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A81E7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A81E79" w:rsidR="00556442" w:rsidP="00556442" w:rsidRDefault="00556442" w14:paraId="6ED3B0F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556442" w:rsidP="00556442" w:rsidRDefault="00556442" w14:paraId="4A39C31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color w:val="auto"/>
        </w:rPr>
        <w:lastRenderedPageBreak/>
        <w:t>For each of the below messages, please indicate how much you agree or disagree with the following statement: </w:t>
      </w:r>
    </w:p>
    <w:p w:rsidRPr="00A81E79" w:rsidR="00556442" w:rsidP="00556442" w:rsidRDefault="00556442" w14:paraId="24FEE3E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color w:val="auto"/>
        </w:rPr>
        <w:t>  </w:t>
      </w:r>
    </w:p>
    <w:p w:rsidRPr="00A81E79" w:rsidR="00556442" w:rsidP="00556442" w:rsidRDefault="00556442" w14:paraId="617A3A35" w14:textId="77777777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Bid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A81E79">
        <w:rPr>
          <w:rFonts w:eastAsia="Times New Roman" w:asciiTheme="minorHAnsi" w:hAnsiTheme="minorHAnsi" w:cstheme="minorBidi"/>
          <w:color w:val="auto"/>
        </w:rPr>
        <w:t> </w:t>
      </w:r>
    </w:p>
    <w:p w:rsidRPr="00A81E79" w:rsidR="00556442" w:rsidP="00556442" w:rsidRDefault="00556442" w14:paraId="2917F7E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p w:rsidRPr="00A81E79" w:rsidR="00556442" w:rsidP="00556442" w:rsidRDefault="00556442" w14:paraId="178EC51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A81E79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A81E79" w:rsidR="00A81E79" w:rsidTr="00060902" w14:paraId="0C22D4BC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A81E79" w:rsidR="00556442" w:rsidP="00060902" w:rsidRDefault="00556442" w14:paraId="5B2BF19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A81E79" w:rsidR="00556442" w:rsidP="00060902" w:rsidRDefault="00556442" w14:paraId="3FDF75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A81E79" w:rsidR="00556442" w:rsidP="00060902" w:rsidRDefault="00556442" w14:paraId="7AB1A5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A81E79" w:rsidR="00A81E79" w:rsidTr="00060902" w14:paraId="39737BAB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A81E79" w:rsidR="00556442" w:rsidP="00060902" w:rsidRDefault="00556442" w14:paraId="2F47D6E3" w14:textId="32CABE2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A81E79" w:rsidR="0094565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81E79" w:rsidR="00556442" w:rsidP="008476D8" w:rsidRDefault="008476D8" w14:paraId="720B8AD8" w14:textId="1EB4FE63">
            <w:pPr>
              <w:rPr>
                <w:rFonts w:asciiTheme="minorHAnsi" w:hAnsiTheme="minorHAnsi" w:cstheme="minorHAnsi"/>
                <w:color w:val="auto"/>
              </w:rPr>
            </w:pPr>
            <w:r w:rsidRPr="00A81E79">
              <w:rPr>
                <w:rFonts w:asciiTheme="minorHAnsi" w:hAnsiTheme="minorHAnsi" w:cstheme="minorHAnsi"/>
                <w:color w:val="auto"/>
              </w:rPr>
              <w:t>Millions of people in this country have already been vaccinated and boosted – and they’ve been less likely to get COVID than people who are unvaccinated.</w:t>
            </w:r>
          </w:p>
        </w:tc>
        <w:tc>
          <w:tcPr>
            <w:tcW w:w="2190" w:type="dxa"/>
            <w:shd w:val="clear" w:color="auto" w:fill="auto"/>
            <w:hideMark/>
          </w:tcPr>
          <w:p w:rsidRPr="00A81E79" w:rsidR="00556442" w:rsidP="00060902" w:rsidRDefault="00556442" w14:paraId="3FDA6C24" w14:textId="2F63474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A81E79" w:rsidR="00945651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A81E79" w:rsidR="004357F4">
              <w:rPr>
                <w:rFonts w:eastAsia="Times New Roman" w:asciiTheme="minorHAnsi" w:hAnsiTheme="minorHAnsi" w:cstheme="minorHAnsi"/>
                <w:color w:val="auto"/>
              </w:rPr>
              <w:t xml:space="preserve"> Already vaccinated</w:t>
            </w:r>
          </w:p>
        </w:tc>
      </w:tr>
      <w:tr w:rsidRPr="00A81E79" w:rsidR="00A81E79" w:rsidTr="00060902" w14:paraId="1B389F3F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A81E79" w:rsidR="00556442" w:rsidP="00060902" w:rsidRDefault="00556442" w14:paraId="1E5C19C1" w14:textId="00BD325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A81E79" w:rsidR="0094565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81E79" w:rsidR="00556442" w:rsidP="00060902" w:rsidRDefault="004F6395" w14:paraId="4E54B14B" w14:textId="092B7FB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You’re up to date with your COVID vaccines when you’ve gotten all the vaccine doses and boosters recommended for you.</w:t>
            </w:r>
          </w:p>
        </w:tc>
        <w:tc>
          <w:tcPr>
            <w:tcW w:w="2190" w:type="dxa"/>
            <w:shd w:val="clear" w:color="auto" w:fill="auto"/>
            <w:hideMark/>
          </w:tcPr>
          <w:p w:rsidRPr="00A81E79" w:rsidR="00556442" w:rsidP="00060902" w:rsidRDefault="00556442" w14:paraId="22225C38" w14:textId="1C1CA50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A81E79" w:rsidR="00945651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A81E79" w:rsidR="004357F4">
              <w:rPr>
                <w:rFonts w:eastAsia="Times New Roman" w:asciiTheme="minorHAnsi" w:hAnsiTheme="minorHAnsi" w:cstheme="minorHAnsi"/>
                <w:color w:val="auto"/>
              </w:rPr>
              <w:t xml:space="preserve"> Up to date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A81E79" w:rsidR="00A81E79" w:rsidTr="00060902" w14:paraId="23B55433" w14:textId="77777777">
        <w:tc>
          <w:tcPr>
            <w:tcW w:w="1702" w:type="dxa"/>
            <w:shd w:val="clear" w:color="auto" w:fill="auto"/>
            <w:hideMark/>
          </w:tcPr>
          <w:p w:rsidRPr="00A81E79" w:rsidR="00556442" w:rsidP="00060902" w:rsidRDefault="00556442" w14:paraId="6641F1A0" w14:textId="779613E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A81E79" w:rsidR="0094565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81E79" w:rsidR="00556442" w:rsidP="00060902" w:rsidRDefault="004F6395" w14:paraId="0ADF7ABE" w14:textId="6AB90B05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81E79">
              <w:rPr>
                <w:rFonts w:eastAsia="Times New Roman" w:asciiTheme="minorHAnsi" w:hAnsiTheme="minorHAnsi" w:cstheme="minorBidi"/>
                <w:color w:val="auto"/>
              </w:rPr>
              <w:t>A new COVID vaccine that uses established technology – Novavax – is available for adults who haven’t gotten a COVID vaccine yet.</w:t>
            </w:r>
          </w:p>
        </w:tc>
        <w:tc>
          <w:tcPr>
            <w:tcW w:w="2190" w:type="dxa"/>
            <w:shd w:val="clear" w:color="auto" w:fill="auto"/>
            <w:hideMark/>
          </w:tcPr>
          <w:p w:rsidRPr="00A81E79" w:rsidR="00556442" w:rsidP="00060902" w:rsidRDefault="00556442" w14:paraId="3A7488EA" w14:textId="78BBBCA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A81E79" w:rsidR="00945651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A81E79" w:rsidR="004F6395">
              <w:rPr>
                <w:rFonts w:eastAsia="Times New Roman" w:asciiTheme="minorHAnsi" w:hAnsiTheme="minorHAnsi" w:cstheme="minorHAnsi"/>
                <w:color w:val="auto"/>
              </w:rPr>
              <w:t>Novavax</w:t>
            </w:r>
          </w:p>
        </w:tc>
      </w:tr>
      <w:tr w:rsidRPr="00A81E79" w:rsidR="00A81E79" w:rsidTr="00060902" w14:paraId="52A4455F" w14:textId="77777777">
        <w:tc>
          <w:tcPr>
            <w:tcW w:w="1702" w:type="dxa"/>
            <w:shd w:val="clear" w:color="auto" w:fill="auto"/>
            <w:hideMark/>
          </w:tcPr>
          <w:p w:rsidRPr="00A81E79" w:rsidR="00556442" w:rsidP="00060902" w:rsidRDefault="00556442" w14:paraId="7E6BDE2C" w14:textId="34E1C7F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A81E79" w:rsidR="0094565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Pr="00A81E79" w:rsidR="00556442" w:rsidP="00060902" w:rsidRDefault="004357F4" w14:paraId="0B37404A" w14:textId="17477A71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People with conditions like diabetes and heart disease are more likely to need hospital care or die if they get COVID.</w:t>
            </w:r>
          </w:p>
        </w:tc>
        <w:tc>
          <w:tcPr>
            <w:tcW w:w="2190" w:type="dxa"/>
            <w:shd w:val="clear" w:color="auto" w:fill="auto"/>
            <w:hideMark/>
          </w:tcPr>
          <w:p w:rsidRPr="00A81E79" w:rsidR="00556442" w:rsidP="00060902" w:rsidRDefault="00556442" w14:paraId="61AA0590" w14:textId="4A04647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A81E79" w:rsidR="00945651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 xml:space="preserve">_4: </w:t>
            </w:r>
            <w:r w:rsidRPr="00A81E79" w:rsidR="004357F4">
              <w:rPr>
                <w:rFonts w:eastAsia="Times New Roman" w:asciiTheme="minorHAnsi" w:hAnsiTheme="minorHAnsi" w:cstheme="minorHAnsi"/>
                <w:color w:val="auto"/>
              </w:rPr>
              <w:t>Chronic conditions</w:t>
            </w:r>
          </w:p>
        </w:tc>
      </w:tr>
      <w:tr w:rsidRPr="00A81E79" w:rsidR="00A81E79" w:rsidTr="00060902" w14:paraId="745A792A" w14:textId="77777777">
        <w:tc>
          <w:tcPr>
            <w:tcW w:w="1702" w:type="dxa"/>
            <w:shd w:val="clear" w:color="auto" w:fill="auto"/>
            <w:hideMark/>
          </w:tcPr>
          <w:p w:rsidRPr="00A81E79" w:rsidR="00556442" w:rsidP="00060902" w:rsidRDefault="00556442" w14:paraId="0306221C" w14:textId="5731854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A81E79" w:rsidR="004F639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A81E79" w:rsidR="00556442" w:rsidP="00060902" w:rsidRDefault="004357F4" w14:paraId="1D57426C" w14:textId="42DE07C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81E79">
              <w:rPr>
                <w:rFonts w:eastAsia="Times New Roman"/>
                <w:color w:val="auto"/>
              </w:rPr>
              <w:t>COVID boosters that target the Omicron variant will be available in the fall.</w:t>
            </w:r>
          </w:p>
        </w:tc>
        <w:tc>
          <w:tcPr>
            <w:tcW w:w="2190" w:type="dxa"/>
            <w:shd w:val="clear" w:color="auto" w:fill="auto"/>
            <w:hideMark/>
          </w:tcPr>
          <w:p w:rsidRPr="00A81E79" w:rsidR="00556442" w:rsidP="00060902" w:rsidRDefault="00556442" w14:paraId="379BF032" w14:textId="15DFC7F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A81E79" w:rsidR="004F6395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 xml:space="preserve">_5: </w:t>
            </w:r>
            <w:r w:rsidRPr="00A81E79" w:rsidR="004357F4">
              <w:rPr>
                <w:rFonts w:eastAsia="Times New Roman" w:asciiTheme="minorHAnsi" w:hAnsiTheme="minorHAnsi" w:cstheme="minorHAnsi"/>
                <w:color w:val="auto"/>
              </w:rPr>
              <w:t>Updated boosters</w:t>
            </w:r>
          </w:p>
        </w:tc>
      </w:tr>
    </w:tbl>
    <w:p w:rsidRPr="00A81E79" w:rsidR="00556442" w:rsidP="00556442" w:rsidRDefault="00556442" w14:paraId="4DE739A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81E7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A81E79" w:rsidR="00A81E79" w:rsidTr="00060902" w14:paraId="032F2B7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556442" w:rsidP="00060902" w:rsidRDefault="00556442" w14:paraId="3A9B2C4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556442" w:rsidP="00060902" w:rsidRDefault="00556442" w14:paraId="6DFFA3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A81E7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A81E79" w:rsidR="00A81E79" w:rsidTr="00060902" w14:paraId="5EFC669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556442" w:rsidP="00060902" w:rsidRDefault="00556442" w14:paraId="43A2DA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556442" w:rsidP="00060902" w:rsidRDefault="00556442" w14:paraId="59A661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A81E79" w:rsidR="00A81E79" w:rsidTr="00060902" w14:paraId="67A9A02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556442" w:rsidP="00060902" w:rsidRDefault="00556442" w14:paraId="13F931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556442" w:rsidP="00060902" w:rsidRDefault="00556442" w14:paraId="59F00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A81E79" w:rsidR="00A81E79" w:rsidTr="00060902" w14:paraId="6E3250F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556442" w:rsidP="00060902" w:rsidRDefault="00556442" w14:paraId="7173201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556442" w:rsidP="00060902" w:rsidRDefault="00556442" w14:paraId="68A3C7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A81E79" w:rsidR="00A81E79" w:rsidTr="00060902" w14:paraId="49CC88E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556442" w:rsidP="00060902" w:rsidRDefault="00556442" w14:paraId="1B59BD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556442" w:rsidP="00060902" w:rsidRDefault="00556442" w14:paraId="5CCD44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A81E79" w:rsidR="00A81E79" w:rsidTr="00060902" w14:paraId="65AEE45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556442" w:rsidP="00060902" w:rsidRDefault="00556442" w14:paraId="46ABF28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556442" w:rsidP="00060902" w:rsidRDefault="00556442" w14:paraId="4D8440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A81E79" w:rsidR="00556442" w:rsidTr="00060902" w14:paraId="36E621D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81E79" w:rsidR="00556442" w:rsidP="00060902" w:rsidRDefault="00556442" w14:paraId="017B48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A81E79" w:rsidR="00556442" w:rsidP="00060902" w:rsidRDefault="00556442" w14:paraId="719687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81E7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A81E79" w:rsidR="0065136B" w:rsidP="00987E82" w:rsidRDefault="0065136B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RPr="00A81E79" w:rsidR="0065136B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AE2EF" w14:textId="77777777" w:rsidR="00637801" w:rsidRDefault="00637801" w:rsidP="009C7842">
      <w:r>
        <w:separator/>
      </w:r>
    </w:p>
  </w:endnote>
  <w:endnote w:type="continuationSeparator" w:id="0">
    <w:p w14:paraId="1511A6CE" w14:textId="77777777" w:rsidR="00637801" w:rsidRDefault="00637801" w:rsidP="009C7842">
      <w:r>
        <w:continuationSeparator/>
      </w:r>
    </w:p>
  </w:endnote>
  <w:endnote w:type="continuationNotice" w:id="1">
    <w:p w14:paraId="5EA6075C" w14:textId="77777777" w:rsidR="00637801" w:rsidRDefault="00637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B93A5C" w:rsidRDefault="00B93A5C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B93A5C" w:rsidRDefault="00B93A5C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B93A5C" w:rsidRPr="00C82E68" w:rsidRDefault="00B93A5C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B93A5C" w:rsidRDefault="00B93A5C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B93A5C" w:rsidRDefault="00B93A5C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B93A5C" w:rsidRPr="00D15912" w:rsidRDefault="00B93A5C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B93A5C" w:rsidRPr="00D15912" w:rsidRDefault="00B93A5C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DF310" w14:textId="77777777" w:rsidR="00637801" w:rsidRDefault="00637801" w:rsidP="009C7842">
      <w:r>
        <w:separator/>
      </w:r>
    </w:p>
  </w:footnote>
  <w:footnote w:type="continuationSeparator" w:id="0">
    <w:p w14:paraId="2E7CC047" w14:textId="77777777" w:rsidR="00637801" w:rsidRDefault="00637801" w:rsidP="009C7842">
      <w:r>
        <w:continuationSeparator/>
      </w:r>
    </w:p>
  </w:footnote>
  <w:footnote w:type="continuationNotice" w:id="1">
    <w:p w14:paraId="499AB9C3" w14:textId="77777777" w:rsidR="00637801" w:rsidRDefault="006378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B93A5C" w:rsidRDefault="00B93A5C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B93A5C" w:rsidRPr="00B10C17" w:rsidRDefault="00B93A5C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B93A5C" w:rsidRPr="002B0AB6" w:rsidRDefault="00B93A5C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B93A5C" w:rsidRPr="00B10C17" w:rsidRDefault="00B93A5C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B93A5C" w:rsidRPr="002B0AB6" w:rsidRDefault="00B93A5C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C447B98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3F5"/>
    <w:multiLevelType w:val="hybridMultilevel"/>
    <w:tmpl w:val="2EE69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331CA"/>
    <w:multiLevelType w:val="hybridMultilevel"/>
    <w:tmpl w:val="B3460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72939"/>
    <w:multiLevelType w:val="hybridMultilevel"/>
    <w:tmpl w:val="4E72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74B12"/>
    <w:multiLevelType w:val="hybridMultilevel"/>
    <w:tmpl w:val="6F4C28A8"/>
    <w:lvl w:ilvl="0" w:tplc="712C4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F7926"/>
    <w:multiLevelType w:val="hybridMultilevel"/>
    <w:tmpl w:val="ECD40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1"/>
  </w:num>
  <w:num w:numId="5">
    <w:abstractNumId w:val="1"/>
  </w:num>
  <w:num w:numId="6">
    <w:abstractNumId w:val="14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3"/>
  </w:num>
  <w:num w:numId="12">
    <w:abstractNumId w:val="8"/>
  </w:num>
  <w:num w:numId="13">
    <w:abstractNumId w:val="8"/>
  </w:num>
  <w:num w:numId="14">
    <w:abstractNumId w:val="10"/>
  </w:num>
  <w:num w:numId="15">
    <w:abstractNumId w:val="5"/>
  </w:num>
  <w:num w:numId="16">
    <w:abstractNumId w:val="7"/>
  </w:num>
  <w:num w:numId="17">
    <w:abstractNumId w:val="11"/>
  </w:num>
  <w:num w:numId="18">
    <w:abstractNumId w:val="11"/>
  </w:num>
  <w:num w:numId="19">
    <w:abstractNumId w:val="16"/>
  </w:num>
  <w:num w:numId="20">
    <w:abstractNumId w:val="16"/>
  </w:num>
  <w:num w:numId="21">
    <w:abstractNumId w:val="17"/>
  </w:num>
  <w:num w:numId="22">
    <w:abstractNumId w:val="18"/>
  </w:num>
  <w:num w:numId="23">
    <w:abstractNumId w:val="18"/>
  </w:num>
  <w:num w:numId="24">
    <w:abstractNumId w:val="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9C0"/>
    <w:rsid w:val="00034B0E"/>
    <w:rsid w:val="00034C42"/>
    <w:rsid w:val="00034C9A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2B4"/>
    <w:rsid w:val="000717C2"/>
    <w:rsid w:val="000717E4"/>
    <w:rsid w:val="00071A8B"/>
    <w:rsid w:val="00071B45"/>
    <w:rsid w:val="00071D91"/>
    <w:rsid w:val="00071DA3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317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2BF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6E0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DC6"/>
    <w:rsid w:val="000D44BC"/>
    <w:rsid w:val="000D4B89"/>
    <w:rsid w:val="000D4BE6"/>
    <w:rsid w:val="000D4CA7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CB"/>
    <w:rsid w:val="000E00E9"/>
    <w:rsid w:val="000E027D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5D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AFE"/>
    <w:rsid w:val="000F0D02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F18"/>
    <w:rsid w:val="000F6161"/>
    <w:rsid w:val="000F61F7"/>
    <w:rsid w:val="000F6229"/>
    <w:rsid w:val="000F629D"/>
    <w:rsid w:val="000F645B"/>
    <w:rsid w:val="000F6847"/>
    <w:rsid w:val="000F6AD4"/>
    <w:rsid w:val="000F6B71"/>
    <w:rsid w:val="000F6B7D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7E5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774F"/>
    <w:rsid w:val="0011791D"/>
    <w:rsid w:val="00117D60"/>
    <w:rsid w:val="00117E68"/>
    <w:rsid w:val="001202B8"/>
    <w:rsid w:val="00120809"/>
    <w:rsid w:val="0012094B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DDA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3E4"/>
    <w:rsid w:val="00135571"/>
    <w:rsid w:val="0013575B"/>
    <w:rsid w:val="0013576E"/>
    <w:rsid w:val="00135DCD"/>
    <w:rsid w:val="00135FB8"/>
    <w:rsid w:val="001363F2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541"/>
    <w:rsid w:val="00141545"/>
    <w:rsid w:val="001415DF"/>
    <w:rsid w:val="0014167C"/>
    <w:rsid w:val="001417C1"/>
    <w:rsid w:val="00141815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0D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23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2033"/>
    <w:rsid w:val="00172275"/>
    <w:rsid w:val="0017243E"/>
    <w:rsid w:val="00172621"/>
    <w:rsid w:val="00172654"/>
    <w:rsid w:val="0017274B"/>
    <w:rsid w:val="0017274C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4CA"/>
    <w:rsid w:val="001775F6"/>
    <w:rsid w:val="00177831"/>
    <w:rsid w:val="00177874"/>
    <w:rsid w:val="00177C3B"/>
    <w:rsid w:val="00177C58"/>
    <w:rsid w:val="00177D5D"/>
    <w:rsid w:val="00180093"/>
    <w:rsid w:val="0018021F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84E"/>
    <w:rsid w:val="00181AA6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478"/>
    <w:rsid w:val="0018784C"/>
    <w:rsid w:val="00187A49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5C"/>
    <w:rsid w:val="001948D2"/>
    <w:rsid w:val="00194CC6"/>
    <w:rsid w:val="00194DE5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3F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55C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0C4"/>
    <w:rsid w:val="001C317B"/>
    <w:rsid w:val="001C3205"/>
    <w:rsid w:val="001C3528"/>
    <w:rsid w:val="001C3607"/>
    <w:rsid w:val="001C3650"/>
    <w:rsid w:val="001C3733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33"/>
    <w:rsid w:val="001D46A9"/>
    <w:rsid w:val="001D46C7"/>
    <w:rsid w:val="001D475E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4FD"/>
    <w:rsid w:val="001D7738"/>
    <w:rsid w:val="001D77EA"/>
    <w:rsid w:val="001D7BBD"/>
    <w:rsid w:val="001D7E44"/>
    <w:rsid w:val="001E001A"/>
    <w:rsid w:val="001E011C"/>
    <w:rsid w:val="001E051C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10D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6C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673"/>
    <w:rsid w:val="001F7B60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7032"/>
    <w:rsid w:val="00207292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D78"/>
    <w:rsid w:val="00211185"/>
    <w:rsid w:val="00211280"/>
    <w:rsid w:val="00211411"/>
    <w:rsid w:val="00211BCB"/>
    <w:rsid w:val="00212311"/>
    <w:rsid w:val="002123A9"/>
    <w:rsid w:val="002125DE"/>
    <w:rsid w:val="00212756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15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2B45"/>
    <w:rsid w:val="00263104"/>
    <w:rsid w:val="00263110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77D89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F10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23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329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AB4"/>
    <w:rsid w:val="00296AEB"/>
    <w:rsid w:val="00296B89"/>
    <w:rsid w:val="00297018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525"/>
    <w:rsid w:val="002A2B04"/>
    <w:rsid w:val="002A2B25"/>
    <w:rsid w:val="002A30E2"/>
    <w:rsid w:val="002A310E"/>
    <w:rsid w:val="002A3236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69"/>
    <w:rsid w:val="002A7CD1"/>
    <w:rsid w:val="002A7EEE"/>
    <w:rsid w:val="002A7F63"/>
    <w:rsid w:val="002B00A2"/>
    <w:rsid w:val="002B0364"/>
    <w:rsid w:val="002B058B"/>
    <w:rsid w:val="002B080C"/>
    <w:rsid w:val="002B08BC"/>
    <w:rsid w:val="002B08F2"/>
    <w:rsid w:val="002B09AC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25"/>
    <w:rsid w:val="002C0367"/>
    <w:rsid w:val="002C036A"/>
    <w:rsid w:val="002C080C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1E5"/>
    <w:rsid w:val="002E6537"/>
    <w:rsid w:val="002E65BC"/>
    <w:rsid w:val="002E66E1"/>
    <w:rsid w:val="002E6717"/>
    <w:rsid w:val="002E6887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3FB1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B90"/>
    <w:rsid w:val="00317E3D"/>
    <w:rsid w:val="00320018"/>
    <w:rsid w:val="00320512"/>
    <w:rsid w:val="00320526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6A"/>
    <w:rsid w:val="00330DDB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3BC"/>
    <w:rsid w:val="00341427"/>
    <w:rsid w:val="0034143E"/>
    <w:rsid w:val="003414A7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A65"/>
    <w:rsid w:val="00344C4F"/>
    <w:rsid w:val="00344ECD"/>
    <w:rsid w:val="003452FE"/>
    <w:rsid w:val="003455C2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986"/>
    <w:rsid w:val="00347D8D"/>
    <w:rsid w:val="00347DC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97B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D3"/>
    <w:rsid w:val="0036255F"/>
    <w:rsid w:val="00362686"/>
    <w:rsid w:val="00363015"/>
    <w:rsid w:val="00363210"/>
    <w:rsid w:val="003633FC"/>
    <w:rsid w:val="003635A4"/>
    <w:rsid w:val="003638E3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E48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2A2"/>
    <w:rsid w:val="003872B0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0A1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814"/>
    <w:rsid w:val="003C1C33"/>
    <w:rsid w:val="003C1C82"/>
    <w:rsid w:val="003C1CDC"/>
    <w:rsid w:val="003C2039"/>
    <w:rsid w:val="003C206B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3"/>
    <w:rsid w:val="003D08CA"/>
    <w:rsid w:val="003D0AF7"/>
    <w:rsid w:val="003D0BF4"/>
    <w:rsid w:val="003D0CDB"/>
    <w:rsid w:val="003D107D"/>
    <w:rsid w:val="003D1262"/>
    <w:rsid w:val="003D13E6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7F6"/>
    <w:rsid w:val="003E0B31"/>
    <w:rsid w:val="003E0DAE"/>
    <w:rsid w:val="003E0DC5"/>
    <w:rsid w:val="003E12FA"/>
    <w:rsid w:val="003E13AD"/>
    <w:rsid w:val="003E1843"/>
    <w:rsid w:val="003E1B16"/>
    <w:rsid w:val="003E1C53"/>
    <w:rsid w:val="003E223B"/>
    <w:rsid w:val="003E23F4"/>
    <w:rsid w:val="003E24F1"/>
    <w:rsid w:val="003E2B15"/>
    <w:rsid w:val="003E2E5B"/>
    <w:rsid w:val="003E2EA1"/>
    <w:rsid w:val="003E30EE"/>
    <w:rsid w:val="003E3494"/>
    <w:rsid w:val="003E37BD"/>
    <w:rsid w:val="003E3BF0"/>
    <w:rsid w:val="003E428D"/>
    <w:rsid w:val="003E4366"/>
    <w:rsid w:val="003E436E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2F27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8D"/>
    <w:rsid w:val="00400E65"/>
    <w:rsid w:val="00401035"/>
    <w:rsid w:val="004010A4"/>
    <w:rsid w:val="00401618"/>
    <w:rsid w:val="004017F6"/>
    <w:rsid w:val="00401807"/>
    <w:rsid w:val="00401B7A"/>
    <w:rsid w:val="00401D5D"/>
    <w:rsid w:val="00401EF8"/>
    <w:rsid w:val="00401FE4"/>
    <w:rsid w:val="004022EF"/>
    <w:rsid w:val="0040242B"/>
    <w:rsid w:val="00402797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AD4"/>
    <w:rsid w:val="00427D1C"/>
    <w:rsid w:val="00427D85"/>
    <w:rsid w:val="0043026C"/>
    <w:rsid w:val="004303F0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81"/>
    <w:rsid w:val="00431CE9"/>
    <w:rsid w:val="00432244"/>
    <w:rsid w:val="004322B8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D3F"/>
    <w:rsid w:val="00437E3E"/>
    <w:rsid w:val="00440164"/>
    <w:rsid w:val="004401C0"/>
    <w:rsid w:val="00440590"/>
    <w:rsid w:val="004405D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D7B"/>
    <w:rsid w:val="00444F9B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5F6"/>
    <w:rsid w:val="0044662B"/>
    <w:rsid w:val="00447084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2D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6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839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BA9"/>
    <w:rsid w:val="00493D65"/>
    <w:rsid w:val="00493E78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0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0C7"/>
    <w:rsid w:val="004A5183"/>
    <w:rsid w:val="004A51FF"/>
    <w:rsid w:val="004A529B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BD5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4F1"/>
    <w:rsid w:val="004D398D"/>
    <w:rsid w:val="004D4104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61A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F81"/>
    <w:rsid w:val="00500128"/>
    <w:rsid w:val="00500777"/>
    <w:rsid w:val="005007AD"/>
    <w:rsid w:val="005007AE"/>
    <w:rsid w:val="00500A72"/>
    <w:rsid w:val="00500F5C"/>
    <w:rsid w:val="00501252"/>
    <w:rsid w:val="005012E1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1A5"/>
    <w:rsid w:val="00505615"/>
    <w:rsid w:val="00505672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FE"/>
    <w:rsid w:val="00510984"/>
    <w:rsid w:val="00510EB7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AAC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670"/>
    <w:rsid w:val="005176BB"/>
    <w:rsid w:val="00517A60"/>
    <w:rsid w:val="00517BE2"/>
    <w:rsid w:val="00517BED"/>
    <w:rsid w:val="00517FC9"/>
    <w:rsid w:val="0052061D"/>
    <w:rsid w:val="00520A2D"/>
    <w:rsid w:val="00520A35"/>
    <w:rsid w:val="00520B8B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95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E1F"/>
    <w:rsid w:val="00530F76"/>
    <w:rsid w:val="005312A0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A8B"/>
    <w:rsid w:val="00535ED5"/>
    <w:rsid w:val="00535EFC"/>
    <w:rsid w:val="00536032"/>
    <w:rsid w:val="005360B8"/>
    <w:rsid w:val="005361B4"/>
    <w:rsid w:val="00536661"/>
    <w:rsid w:val="005367A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082"/>
    <w:rsid w:val="00545152"/>
    <w:rsid w:val="00545230"/>
    <w:rsid w:val="00545488"/>
    <w:rsid w:val="0054548D"/>
    <w:rsid w:val="0054554B"/>
    <w:rsid w:val="005455B1"/>
    <w:rsid w:val="0054573A"/>
    <w:rsid w:val="005458FF"/>
    <w:rsid w:val="005459AC"/>
    <w:rsid w:val="00545D66"/>
    <w:rsid w:val="00545F52"/>
    <w:rsid w:val="00545FAA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B11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3FA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5F6D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B28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C45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2A4"/>
    <w:rsid w:val="005B13C7"/>
    <w:rsid w:val="005B19E0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9E0"/>
    <w:rsid w:val="005B4A53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26D"/>
    <w:rsid w:val="005C46FA"/>
    <w:rsid w:val="005C4F77"/>
    <w:rsid w:val="005C4FB3"/>
    <w:rsid w:val="005C5086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11E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59E"/>
    <w:rsid w:val="005F7CA4"/>
    <w:rsid w:val="005F7D34"/>
    <w:rsid w:val="00600627"/>
    <w:rsid w:val="0060072B"/>
    <w:rsid w:val="0060080F"/>
    <w:rsid w:val="006008B8"/>
    <w:rsid w:val="00600C5A"/>
    <w:rsid w:val="00600CAB"/>
    <w:rsid w:val="00600D01"/>
    <w:rsid w:val="00600E62"/>
    <w:rsid w:val="00601648"/>
    <w:rsid w:val="0060197B"/>
    <w:rsid w:val="00601EAA"/>
    <w:rsid w:val="00601F13"/>
    <w:rsid w:val="00601F5F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80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52AB"/>
    <w:rsid w:val="006252BB"/>
    <w:rsid w:val="00625343"/>
    <w:rsid w:val="00625359"/>
    <w:rsid w:val="0062540A"/>
    <w:rsid w:val="006258D5"/>
    <w:rsid w:val="00625C1F"/>
    <w:rsid w:val="0062611D"/>
    <w:rsid w:val="0062630F"/>
    <w:rsid w:val="0062650F"/>
    <w:rsid w:val="006266C3"/>
    <w:rsid w:val="006266C8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51D"/>
    <w:rsid w:val="00637801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23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76"/>
    <w:rsid w:val="00667607"/>
    <w:rsid w:val="00667730"/>
    <w:rsid w:val="00667A31"/>
    <w:rsid w:val="00667C4A"/>
    <w:rsid w:val="00670036"/>
    <w:rsid w:val="0067036D"/>
    <w:rsid w:val="0067049F"/>
    <w:rsid w:val="006704B7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81B"/>
    <w:rsid w:val="006728AA"/>
    <w:rsid w:val="00672A2A"/>
    <w:rsid w:val="00672B59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102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191"/>
    <w:rsid w:val="00686506"/>
    <w:rsid w:val="006865A5"/>
    <w:rsid w:val="006867A4"/>
    <w:rsid w:val="006868B3"/>
    <w:rsid w:val="00686962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101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8DC"/>
    <w:rsid w:val="006A4C5E"/>
    <w:rsid w:val="006A4CD4"/>
    <w:rsid w:val="006A4D82"/>
    <w:rsid w:val="006A4E6F"/>
    <w:rsid w:val="006A54E1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3F0"/>
    <w:rsid w:val="006B5514"/>
    <w:rsid w:val="006B5A0E"/>
    <w:rsid w:val="006B61E2"/>
    <w:rsid w:val="006B67F4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691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5FBA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53"/>
    <w:rsid w:val="0070026E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36A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3197"/>
    <w:rsid w:val="007132DA"/>
    <w:rsid w:val="007132E3"/>
    <w:rsid w:val="007135B6"/>
    <w:rsid w:val="007137DA"/>
    <w:rsid w:val="00713AD9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03F"/>
    <w:rsid w:val="00722109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44A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92F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A35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2A"/>
    <w:rsid w:val="007770EA"/>
    <w:rsid w:val="007772BE"/>
    <w:rsid w:val="00777375"/>
    <w:rsid w:val="00777E65"/>
    <w:rsid w:val="00777F6E"/>
    <w:rsid w:val="007801BB"/>
    <w:rsid w:val="00780216"/>
    <w:rsid w:val="00780465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47"/>
    <w:rsid w:val="007829BC"/>
    <w:rsid w:val="00782BC0"/>
    <w:rsid w:val="00782BF3"/>
    <w:rsid w:val="00782D87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658"/>
    <w:rsid w:val="007968A9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9D"/>
    <w:rsid w:val="007A23CB"/>
    <w:rsid w:val="007A266A"/>
    <w:rsid w:val="007A2D97"/>
    <w:rsid w:val="007A2E2C"/>
    <w:rsid w:val="007A30CF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416E"/>
    <w:rsid w:val="007B4423"/>
    <w:rsid w:val="007B4770"/>
    <w:rsid w:val="007B48CA"/>
    <w:rsid w:val="007B4AC3"/>
    <w:rsid w:val="007B4C0D"/>
    <w:rsid w:val="007B4CA7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1F3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4435"/>
    <w:rsid w:val="007D457F"/>
    <w:rsid w:val="007D4784"/>
    <w:rsid w:val="007D47CE"/>
    <w:rsid w:val="007D4CD8"/>
    <w:rsid w:val="007D4D86"/>
    <w:rsid w:val="007D4EF4"/>
    <w:rsid w:val="007D5518"/>
    <w:rsid w:val="007D55D9"/>
    <w:rsid w:val="007D5703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8F8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236"/>
    <w:rsid w:val="00803354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3B9B"/>
    <w:rsid w:val="00823C7B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6D8"/>
    <w:rsid w:val="00847711"/>
    <w:rsid w:val="00847A96"/>
    <w:rsid w:val="00847BAF"/>
    <w:rsid w:val="00847DE0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7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47B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29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827"/>
    <w:rsid w:val="00875CA0"/>
    <w:rsid w:val="00875F09"/>
    <w:rsid w:val="00876005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CEC"/>
    <w:rsid w:val="00891ED5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14"/>
    <w:rsid w:val="008B3479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1BA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271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D0298"/>
    <w:rsid w:val="008D03D3"/>
    <w:rsid w:val="008D044E"/>
    <w:rsid w:val="008D0467"/>
    <w:rsid w:val="008D09E3"/>
    <w:rsid w:val="008D0CF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51"/>
    <w:rsid w:val="008D2523"/>
    <w:rsid w:val="008D26D8"/>
    <w:rsid w:val="008D30E3"/>
    <w:rsid w:val="008D3736"/>
    <w:rsid w:val="008D3A69"/>
    <w:rsid w:val="008D3BDE"/>
    <w:rsid w:val="008D3EF4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CD1"/>
    <w:rsid w:val="008E4DC1"/>
    <w:rsid w:val="008E4E1D"/>
    <w:rsid w:val="008E50C8"/>
    <w:rsid w:val="008E5206"/>
    <w:rsid w:val="008E5361"/>
    <w:rsid w:val="008E5471"/>
    <w:rsid w:val="008E54B9"/>
    <w:rsid w:val="008E5726"/>
    <w:rsid w:val="008E57DD"/>
    <w:rsid w:val="008E61C1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5DCB"/>
    <w:rsid w:val="00905DD3"/>
    <w:rsid w:val="0090637E"/>
    <w:rsid w:val="009063AC"/>
    <w:rsid w:val="0090640A"/>
    <w:rsid w:val="00906634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B8"/>
    <w:rsid w:val="00931EDA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7B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B1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E82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8CF"/>
    <w:rsid w:val="009C5A53"/>
    <w:rsid w:val="009C5BF5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8DA"/>
    <w:rsid w:val="009D0AD9"/>
    <w:rsid w:val="009D1056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DD6"/>
    <w:rsid w:val="009E3EBF"/>
    <w:rsid w:val="009E430C"/>
    <w:rsid w:val="009E45FE"/>
    <w:rsid w:val="009E474E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2B1"/>
    <w:rsid w:val="009F3506"/>
    <w:rsid w:val="009F3716"/>
    <w:rsid w:val="009F3872"/>
    <w:rsid w:val="009F444B"/>
    <w:rsid w:val="009F44CB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07FE7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78E"/>
    <w:rsid w:val="00A17AA8"/>
    <w:rsid w:val="00A17C4E"/>
    <w:rsid w:val="00A17D6D"/>
    <w:rsid w:val="00A17DDD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4197"/>
    <w:rsid w:val="00A242BB"/>
    <w:rsid w:val="00A242DE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805"/>
    <w:rsid w:val="00A75CA7"/>
    <w:rsid w:val="00A75D4D"/>
    <w:rsid w:val="00A75E0A"/>
    <w:rsid w:val="00A76093"/>
    <w:rsid w:val="00A76304"/>
    <w:rsid w:val="00A76396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192"/>
    <w:rsid w:val="00A81217"/>
    <w:rsid w:val="00A81588"/>
    <w:rsid w:val="00A817C7"/>
    <w:rsid w:val="00A81E79"/>
    <w:rsid w:val="00A820B1"/>
    <w:rsid w:val="00A8210D"/>
    <w:rsid w:val="00A8245A"/>
    <w:rsid w:val="00A8264E"/>
    <w:rsid w:val="00A826CE"/>
    <w:rsid w:val="00A827DC"/>
    <w:rsid w:val="00A827E0"/>
    <w:rsid w:val="00A82971"/>
    <w:rsid w:val="00A82AAA"/>
    <w:rsid w:val="00A82B47"/>
    <w:rsid w:val="00A82ECA"/>
    <w:rsid w:val="00A82FC5"/>
    <w:rsid w:val="00A832E9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F00"/>
    <w:rsid w:val="00A91FAA"/>
    <w:rsid w:val="00A92045"/>
    <w:rsid w:val="00A9207D"/>
    <w:rsid w:val="00A920CD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321"/>
    <w:rsid w:val="00AC4390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C95"/>
    <w:rsid w:val="00AC6C99"/>
    <w:rsid w:val="00AC6E1D"/>
    <w:rsid w:val="00AC6E5E"/>
    <w:rsid w:val="00AC6EA0"/>
    <w:rsid w:val="00AC718D"/>
    <w:rsid w:val="00AC720D"/>
    <w:rsid w:val="00AC73D8"/>
    <w:rsid w:val="00AC76A2"/>
    <w:rsid w:val="00AC76EE"/>
    <w:rsid w:val="00AC7759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C91"/>
    <w:rsid w:val="00AD2DEA"/>
    <w:rsid w:val="00AD2E0D"/>
    <w:rsid w:val="00AD34D6"/>
    <w:rsid w:val="00AD364E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D7F"/>
    <w:rsid w:val="00B00E54"/>
    <w:rsid w:val="00B00EB7"/>
    <w:rsid w:val="00B01133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3A"/>
    <w:rsid w:val="00B05456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1BC"/>
    <w:rsid w:val="00B2123D"/>
    <w:rsid w:val="00B212F1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65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E3"/>
    <w:rsid w:val="00B2646B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633"/>
    <w:rsid w:val="00B3174D"/>
    <w:rsid w:val="00B3181E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96C"/>
    <w:rsid w:val="00B56B4A"/>
    <w:rsid w:val="00B56D00"/>
    <w:rsid w:val="00B56D0B"/>
    <w:rsid w:val="00B56F3A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5D82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160"/>
    <w:rsid w:val="00B87302"/>
    <w:rsid w:val="00B875A6"/>
    <w:rsid w:val="00B877A1"/>
    <w:rsid w:val="00B8784A"/>
    <w:rsid w:val="00B87FB7"/>
    <w:rsid w:val="00B9037C"/>
    <w:rsid w:val="00B906E0"/>
    <w:rsid w:val="00B90734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979"/>
    <w:rsid w:val="00BA0A92"/>
    <w:rsid w:val="00BA0B8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D90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BCB"/>
    <w:rsid w:val="00BC3BE8"/>
    <w:rsid w:val="00BC3D14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5F5E"/>
    <w:rsid w:val="00BE6285"/>
    <w:rsid w:val="00BE6547"/>
    <w:rsid w:val="00BE6640"/>
    <w:rsid w:val="00BE666E"/>
    <w:rsid w:val="00BE6882"/>
    <w:rsid w:val="00BE693A"/>
    <w:rsid w:val="00BE6C7F"/>
    <w:rsid w:val="00BE6D2E"/>
    <w:rsid w:val="00BE6E13"/>
    <w:rsid w:val="00BE6FF6"/>
    <w:rsid w:val="00BE7239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F0F"/>
    <w:rsid w:val="00C040A0"/>
    <w:rsid w:val="00C04143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0FF9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373"/>
    <w:rsid w:val="00C335BF"/>
    <w:rsid w:val="00C336C4"/>
    <w:rsid w:val="00C33999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CA9"/>
    <w:rsid w:val="00C432FC"/>
    <w:rsid w:val="00C4342D"/>
    <w:rsid w:val="00C434CF"/>
    <w:rsid w:val="00C434F0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791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4D24"/>
    <w:rsid w:val="00C5534C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38"/>
    <w:rsid w:val="00C636C7"/>
    <w:rsid w:val="00C6385A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063"/>
    <w:rsid w:val="00C741B6"/>
    <w:rsid w:val="00C74355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2F4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4E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89"/>
    <w:rsid w:val="00C955D0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A7"/>
    <w:rsid w:val="00CA59D3"/>
    <w:rsid w:val="00CA5ACD"/>
    <w:rsid w:val="00CA5AF0"/>
    <w:rsid w:val="00CA5BB1"/>
    <w:rsid w:val="00CA5C80"/>
    <w:rsid w:val="00CA5DCF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009"/>
    <w:rsid w:val="00CB4152"/>
    <w:rsid w:val="00CB4786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87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B"/>
    <w:rsid w:val="00CC75E8"/>
    <w:rsid w:val="00CC79E6"/>
    <w:rsid w:val="00CC79F6"/>
    <w:rsid w:val="00CC7CCB"/>
    <w:rsid w:val="00CC7FE8"/>
    <w:rsid w:val="00CD01A0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12"/>
    <w:rsid w:val="00CE61B2"/>
    <w:rsid w:val="00CE6356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85"/>
    <w:rsid w:val="00CF08AB"/>
    <w:rsid w:val="00CF0AC9"/>
    <w:rsid w:val="00CF0DE6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3E52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A35"/>
    <w:rsid w:val="00D01A48"/>
    <w:rsid w:val="00D01DA5"/>
    <w:rsid w:val="00D01E95"/>
    <w:rsid w:val="00D01ED1"/>
    <w:rsid w:val="00D0237C"/>
    <w:rsid w:val="00D0260D"/>
    <w:rsid w:val="00D02829"/>
    <w:rsid w:val="00D02880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61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4E"/>
    <w:rsid w:val="00D142DB"/>
    <w:rsid w:val="00D146B8"/>
    <w:rsid w:val="00D14ADF"/>
    <w:rsid w:val="00D14E15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59C"/>
    <w:rsid w:val="00D26696"/>
    <w:rsid w:val="00D266D4"/>
    <w:rsid w:val="00D26798"/>
    <w:rsid w:val="00D269A6"/>
    <w:rsid w:val="00D269BF"/>
    <w:rsid w:val="00D26CC9"/>
    <w:rsid w:val="00D26CFC"/>
    <w:rsid w:val="00D26D1B"/>
    <w:rsid w:val="00D27125"/>
    <w:rsid w:val="00D2768A"/>
    <w:rsid w:val="00D277F7"/>
    <w:rsid w:val="00D27AEB"/>
    <w:rsid w:val="00D27BD8"/>
    <w:rsid w:val="00D27D58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6EA"/>
    <w:rsid w:val="00D459CE"/>
    <w:rsid w:val="00D45A5F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985"/>
    <w:rsid w:val="00D63D0D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1E04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28B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CA"/>
    <w:rsid w:val="00D916D3"/>
    <w:rsid w:val="00D91768"/>
    <w:rsid w:val="00D9182A"/>
    <w:rsid w:val="00D91A65"/>
    <w:rsid w:val="00D9214D"/>
    <w:rsid w:val="00D9215B"/>
    <w:rsid w:val="00D9235B"/>
    <w:rsid w:val="00D92D3D"/>
    <w:rsid w:val="00D92DC9"/>
    <w:rsid w:val="00D93097"/>
    <w:rsid w:val="00D931D9"/>
    <w:rsid w:val="00D9347A"/>
    <w:rsid w:val="00D93C40"/>
    <w:rsid w:val="00D93D8C"/>
    <w:rsid w:val="00D93E1C"/>
    <w:rsid w:val="00D93FAC"/>
    <w:rsid w:val="00D93FCE"/>
    <w:rsid w:val="00D94014"/>
    <w:rsid w:val="00D9419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775"/>
    <w:rsid w:val="00DA188F"/>
    <w:rsid w:val="00DA19B7"/>
    <w:rsid w:val="00DA1ABB"/>
    <w:rsid w:val="00DA1CE0"/>
    <w:rsid w:val="00DA1E37"/>
    <w:rsid w:val="00DA1E88"/>
    <w:rsid w:val="00DA1F4C"/>
    <w:rsid w:val="00DA205B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2D9"/>
    <w:rsid w:val="00DB4586"/>
    <w:rsid w:val="00DB474E"/>
    <w:rsid w:val="00DB47B2"/>
    <w:rsid w:val="00DB4805"/>
    <w:rsid w:val="00DB4974"/>
    <w:rsid w:val="00DB49B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49"/>
    <w:rsid w:val="00DC70BC"/>
    <w:rsid w:val="00DC73BD"/>
    <w:rsid w:val="00DC74FC"/>
    <w:rsid w:val="00DC75F9"/>
    <w:rsid w:val="00DC77FD"/>
    <w:rsid w:val="00DC7AA9"/>
    <w:rsid w:val="00DC7DFC"/>
    <w:rsid w:val="00DD03AC"/>
    <w:rsid w:val="00DD077D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679"/>
    <w:rsid w:val="00DD2958"/>
    <w:rsid w:val="00DD2C75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381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8F9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EAC"/>
    <w:rsid w:val="00E46F43"/>
    <w:rsid w:val="00E47188"/>
    <w:rsid w:val="00E4772D"/>
    <w:rsid w:val="00E47B7A"/>
    <w:rsid w:val="00E47C3A"/>
    <w:rsid w:val="00E47D69"/>
    <w:rsid w:val="00E47EF9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723"/>
    <w:rsid w:val="00E51823"/>
    <w:rsid w:val="00E5190C"/>
    <w:rsid w:val="00E51AE8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DA2"/>
    <w:rsid w:val="00E56E05"/>
    <w:rsid w:val="00E5706A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26B"/>
    <w:rsid w:val="00E664F2"/>
    <w:rsid w:val="00E66578"/>
    <w:rsid w:val="00E669D9"/>
    <w:rsid w:val="00E66C40"/>
    <w:rsid w:val="00E66E37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9EB"/>
    <w:rsid w:val="00E71C9F"/>
    <w:rsid w:val="00E721EE"/>
    <w:rsid w:val="00E7232E"/>
    <w:rsid w:val="00E72575"/>
    <w:rsid w:val="00E7260D"/>
    <w:rsid w:val="00E726CF"/>
    <w:rsid w:val="00E72A43"/>
    <w:rsid w:val="00E72A90"/>
    <w:rsid w:val="00E72ED2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75D"/>
    <w:rsid w:val="00E91766"/>
    <w:rsid w:val="00E91B57"/>
    <w:rsid w:val="00E91F42"/>
    <w:rsid w:val="00E9201A"/>
    <w:rsid w:val="00E92081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306"/>
    <w:rsid w:val="00EB53B7"/>
    <w:rsid w:val="00EB5B7D"/>
    <w:rsid w:val="00EB5D67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1E"/>
    <w:rsid w:val="00EC7523"/>
    <w:rsid w:val="00EC75F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FC"/>
    <w:rsid w:val="00ED65B0"/>
    <w:rsid w:val="00ED6658"/>
    <w:rsid w:val="00ED66BE"/>
    <w:rsid w:val="00ED66DB"/>
    <w:rsid w:val="00ED6B3A"/>
    <w:rsid w:val="00ED75D2"/>
    <w:rsid w:val="00ED764E"/>
    <w:rsid w:val="00ED780D"/>
    <w:rsid w:val="00ED797A"/>
    <w:rsid w:val="00ED7B13"/>
    <w:rsid w:val="00ED7E5C"/>
    <w:rsid w:val="00ED7E8D"/>
    <w:rsid w:val="00ED7EA4"/>
    <w:rsid w:val="00ED7F03"/>
    <w:rsid w:val="00ED7F8B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3ED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5AC"/>
    <w:rsid w:val="00EF7A57"/>
    <w:rsid w:val="00EF7B3E"/>
    <w:rsid w:val="00EF7C2A"/>
    <w:rsid w:val="00F0001E"/>
    <w:rsid w:val="00F00090"/>
    <w:rsid w:val="00F000A2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8FD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F27"/>
    <w:rsid w:val="00F06124"/>
    <w:rsid w:val="00F06136"/>
    <w:rsid w:val="00F06369"/>
    <w:rsid w:val="00F063A9"/>
    <w:rsid w:val="00F066C9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5E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1BF"/>
    <w:rsid w:val="00F247DA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3E2"/>
    <w:rsid w:val="00F44550"/>
    <w:rsid w:val="00F44AD5"/>
    <w:rsid w:val="00F44B16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515"/>
    <w:rsid w:val="00F605D0"/>
    <w:rsid w:val="00F60818"/>
    <w:rsid w:val="00F60828"/>
    <w:rsid w:val="00F60953"/>
    <w:rsid w:val="00F6095B"/>
    <w:rsid w:val="00F60A2A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A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A0F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A3B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C0C"/>
    <w:rsid w:val="00FF2F39"/>
    <w:rsid w:val="00FF32E0"/>
    <w:rsid w:val="00FF3381"/>
    <w:rsid w:val="00FF35E0"/>
    <w:rsid w:val="00FF378C"/>
    <w:rsid w:val="00FF392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2FB7C8"/>
    <w:rsid w:val="043DB290"/>
    <w:rsid w:val="0445137C"/>
    <w:rsid w:val="044A5B63"/>
    <w:rsid w:val="0451B05E"/>
    <w:rsid w:val="045686BD"/>
    <w:rsid w:val="04590005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490EE"/>
    <w:rsid w:val="056E0926"/>
    <w:rsid w:val="056EDC65"/>
    <w:rsid w:val="05754860"/>
    <w:rsid w:val="0577A545"/>
    <w:rsid w:val="05A5DA20"/>
    <w:rsid w:val="05BB3B2B"/>
    <w:rsid w:val="05C8AEDC"/>
    <w:rsid w:val="05D5590F"/>
    <w:rsid w:val="05E1E4FF"/>
    <w:rsid w:val="06029AD5"/>
    <w:rsid w:val="06310348"/>
    <w:rsid w:val="0634D7AB"/>
    <w:rsid w:val="063EA9B1"/>
    <w:rsid w:val="0649BB3B"/>
    <w:rsid w:val="064D256D"/>
    <w:rsid w:val="06A634EF"/>
    <w:rsid w:val="06E534F7"/>
    <w:rsid w:val="0735FF3A"/>
    <w:rsid w:val="074E493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93B04F"/>
    <w:rsid w:val="09A2AEEB"/>
    <w:rsid w:val="09CAF13B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449BD2"/>
    <w:rsid w:val="0B813442"/>
    <w:rsid w:val="0BBC5FAD"/>
    <w:rsid w:val="0BD417BE"/>
    <w:rsid w:val="0BDDE787"/>
    <w:rsid w:val="0C17BE31"/>
    <w:rsid w:val="0C23E5CC"/>
    <w:rsid w:val="0C4E67A5"/>
    <w:rsid w:val="0C6BF4FF"/>
    <w:rsid w:val="0C760528"/>
    <w:rsid w:val="0CA2D70C"/>
    <w:rsid w:val="0CA65DEC"/>
    <w:rsid w:val="0CADD569"/>
    <w:rsid w:val="0CB62E26"/>
    <w:rsid w:val="0CCAAC1C"/>
    <w:rsid w:val="0CCC73E8"/>
    <w:rsid w:val="0D0203B3"/>
    <w:rsid w:val="0D064678"/>
    <w:rsid w:val="0D10910A"/>
    <w:rsid w:val="0D13F57A"/>
    <w:rsid w:val="0D32ED9B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6FEECB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A4ECF"/>
    <w:rsid w:val="14C36253"/>
    <w:rsid w:val="14D978F8"/>
    <w:rsid w:val="14DEAA53"/>
    <w:rsid w:val="14E15E9B"/>
    <w:rsid w:val="14EF45BE"/>
    <w:rsid w:val="14F66AC2"/>
    <w:rsid w:val="152505D7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7C9F24"/>
    <w:rsid w:val="16910C04"/>
    <w:rsid w:val="169EA429"/>
    <w:rsid w:val="16A4EE91"/>
    <w:rsid w:val="16FE945B"/>
    <w:rsid w:val="172D7CF4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242134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A67498"/>
    <w:rsid w:val="1AB5BB4E"/>
    <w:rsid w:val="1AEBD80E"/>
    <w:rsid w:val="1B0B23C6"/>
    <w:rsid w:val="1B1022F5"/>
    <w:rsid w:val="1B16C350"/>
    <w:rsid w:val="1B500EF2"/>
    <w:rsid w:val="1B6505B5"/>
    <w:rsid w:val="1B8800A7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8BBEB1"/>
    <w:rsid w:val="1F9768C0"/>
    <w:rsid w:val="208A994E"/>
    <w:rsid w:val="208C4E44"/>
    <w:rsid w:val="20C7D075"/>
    <w:rsid w:val="20CE9FB1"/>
    <w:rsid w:val="2103F688"/>
    <w:rsid w:val="211AC0E7"/>
    <w:rsid w:val="211AEB40"/>
    <w:rsid w:val="212D5189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6D7F8AB"/>
    <w:rsid w:val="271A49F7"/>
    <w:rsid w:val="2731CC29"/>
    <w:rsid w:val="2800B1A9"/>
    <w:rsid w:val="286BF63E"/>
    <w:rsid w:val="287C739E"/>
    <w:rsid w:val="28AEE473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BC7E4"/>
    <w:rsid w:val="29CF8A34"/>
    <w:rsid w:val="29F94E52"/>
    <w:rsid w:val="2A050B78"/>
    <w:rsid w:val="2A0AABD7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5BBDDE"/>
    <w:rsid w:val="2C5E93FE"/>
    <w:rsid w:val="2C69C307"/>
    <w:rsid w:val="2C8DE39D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AE4C35"/>
    <w:rsid w:val="2F1A0482"/>
    <w:rsid w:val="2F1DE75B"/>
    <w:rsid w:val="2F262DC5"/>
    <w:rsid w:val="2F3315A8"/>
    <w:rsid w:val="2F5C941D"/>
    <w:rsid w:val="2F6A2932"/>
    <w:rsid w:val="2F6F7B6F"/>
    <w:rsid w:val="2F78FF41"/>
    <w:rsid w:val="2F7B052A"/>
    <w:rsid w:val="2F864CA7"/>
    <w:rsid w:val="2F8A3802"/>
    <w:rsid w:val="2F9CCA48"/>
    <w:rsid w:val="2FB31DC2"/>
    <w:rsid w:val="2FE4C25B"/>
    <w:rsid w:val="3023A20E"/>
    <w:rsid w:val="30323F62"/>
    <w:rsid w:val="30ABBD06"/>
    <w:rsid w:val="30C868BE"/>
    <w:rsid w:val="30D1140D"/>
    <w:rsid w:val="3148197D"/>
    <w:rsid w:val="3169303B"/>
    <w:rsid w:val="317255E1"/>
    <w:rsid w:val="31847863"/>
    <w:rsid w:val="3188C434"/>
    <w:rsid w:val="31B3406B"/>
    <w:rsid w:val="31C0AE31"/>
    <w:rsid w:val="320DDD45"/>
    <w:rsid w:val="32148966"/>
    <w:rsid w:val="32196D39"/>
    <w:rsid w:val="322BB81C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2C32BB"/>
    <w:rsid w:val="344F50C4"/>
    <w:rsid w:val="3458C588"/>
    <w:rsid w:val="3466EC32"/>
    <w:rsid w:val="348FF51E"/>
    <w:rsid w:val="34C3F589"/>
    <w:rsid w:val="34CCDDDD"/>
    <w:rsid w:val="34D03307"/>
    <w:rsid w:val="350F1526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729204E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846FF2"/>
    <w:rsid w:val="399F1EBE"/>
    <w:rsid w:val="39AEB02C"/>
    <w:rsid w:val="39BBE822"/>
    <w:rsid w:val="39E3220B"/>
    <w:rsid w:val="39E52D1D"/>
    <w:rsid w:val="3A3CD163"/>
    <w:rsid w:val="3A3D9476"/>
    <w:rsid w:val="3A6A0498"/>
    <w:rsid w:val="3AC1F189"/>
    <w:rsid w:val="3AD85571"/>
    <w:rsid w:val="3AEAE715"/>
    <w:rsid w:val="3AEBB73D"/>
    <w:rsid w:val="3B1998B8"/>
    <w:rsid w:val="3B34457B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751DBE"/>
    <w:rsid w:val="3C7AAC15"/>
    <w:rsid w:val="3C95A7FA"/>
    <w:rsid w:val="3CC84E15"/>
    <w:rsid w:val="3CF7456D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440962"/>
    <w:rsid w:val="3E5DECF0"/>
    <w:rsid w:val="3EA25E2F"/>
    <w:rsid w:val="3EC54B42"/>
    <w:rsid w:val="3ED11C51"/>
    <w:rsid w:val="3EE9032A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22E6FD"/>
    <w:rsid w:val="40513ECA"/>
    <w:rsid w:val="40E7B5FF"/>
    <w:rsid w:val="40F32615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DCAF55"/>
    <w:rsid w:val="43FDD0D5"/>
    <w:rsid w:val="44006F8A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26EBE6"/>
    <w:rsid w:val="4E34F7EF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B9F95B"/>
    <w:rsid w:val="50E26855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5C519"/>
    <w:rsid w:val="5248BF84"/>
    <w:rsid w:val="527841C3"/>
    <w:rsid w:val="52829A1A"/>
    <w:rsid w:val="52870F62"/>
    <w:rsid w:val="5294359B"/>
    <w:rsid w:val="533C4970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A45B9B"/>
    <w:rsid w:val="59C2706A"/>
    <w:rsid w:val="59EE00F0"/>
    <w:rsid w:val="5A6D2297"/>
    <w:rsid w:val="5AB208C6"/>
    <w:rsid w:val="5AC21119"/>
    <w:rsid w:val="5AC50E1D"/>
    <w:rsid w:val="5B306EC1"/>
    <w:rsid w:val="5B5B612E"/>
    <w:rsid w:val="5B6B3042"/>
    <w:rsid w:val="5B7DA506"/>
    <w:rsid w:val="5B84D4F8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873F1"/>
    <w:rsid w:val="662D80F5"/>
    <w:rsid w:val="668F497F"/>
    <w:rsid w:val="66B32B4A"/>
    <w:rsid w:val="66FC64F7"/>
    <w:rsid w:val="66FF3311"/>
    <w:rsid w:val="67051B2E"/>
    <w:rsid w:val="671D6C9C"/>
    <w:rsid w:val="67714A76"/>
    <w:rsid w:val="67943ED3"/>
    <w:rsid w:val="67D16486"/>
    <w:rsid w:val="67D27799"/>
    <w:rsid w:val="68374079"/>
    <w:rsid w:val="68897662"/>
    <w:rsid w:val="68AFCD72"/>
    <w:rsid w:val="68C5FD23"/>
    <w:rsid w:val="692DD9FA"/>
    <w:rsid w:val="6930E6DD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8C87A5"/>
    <w:rsid w:val="6A972D13"/>
    <w:rsid w:val="6AA305CD"/>
    <w:rsid w:val="6AB194E4"/>
    <w:rsid w:val="6ACFE0D4"/>
    <w:rsid w:val="6AEA71E9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CF4402F"/>
    <w:rsid w:val="6D22DEF4"/>
    <w:rsid w:val="6D431A55"/>
    <w:rsid w:val="6D51EB70"/>
    <w:rsid w:val="6D786389"/>
    <w:rsid w:val="6D7EBC7D"/>
    <w:rsid w:val="6D936A46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25CA9"/>
    <w:rsid w:val="708BD828"/>
    <w:rsid w:val="70C697DA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EF3B4E"/>
    <w:rsid w:val="77F6241D"/>
    <w:rsid w:val="783C003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9B99ADA"/>
    <w:rsid w:val="7A1EDE65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EDC1419F-4433-4658-BCF6-8F773598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Bullet List,FooterText,Colorful List Accent 1,Colorful List - Accent 11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lcf76f155ced4ddcb4097134ff3c332f xmlns="9bd539a0-22ba-466c-a345-91b55298987f">
      <Terms xmlns="http://schemas.microsoft.com/office/infopath/2007/PartnerControls"/>
    </lcf76f155ced4ddcb4097134ff3c332f>
    <Notes xmlns="9bd539a0-22ba-466c-a345-91b55298987f" xsi:nil="true"/>
    <Comment xmlns="9bd539a0-22ba-466c-a345-91b55298987f">W74 - final version with updates from Ipsos</Comment>
    <TaxCatchAll xmlns="828610e3-ed43-4caa-9fbe-80db6c773d90" xsi:nil="true"/>
  </documentManagement>
</p:properties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6FAC1-31F3-4993-BE6F-998590768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14</Pages>
  <Words>3133</Words>
  <Characters>17859</Characters>
  <Application>Microsoft Office Word</Application>
  <DocSecurity>0</DocSecurity>
  <Lines>148</Lines>
  <Paragraphs>41</Paragraphs>
  <ScaleCrop>false</ScaleCrop>
  <Company>Fors Marsh Group</Company>
  <LinksUpToDate>false</LinksUpToDate>
  <CharactersWithSpaces>20951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Bennett, Morgane (HHS/ASPA)</cp:lastModifiedBy>
  <cp:revision>2</cp:revision>
  <cp:lastPrinted>2019-12-17T20:26:00Z</cp:lastPrinted>
  <dcterms:created xsi:type="dcterms:W3CDTF">2022-08-19T13:39:00Z</dcterms:created>
  <dcterms:modified xsi:type="dcterms:W3CDTF">2022-08-19T13:39:00Z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