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B781B" w:rsidRPr="00171A67" w:rsidP="00190861" w14:paraId="21C2A3DA" w14:textId="64EA6862">
      <w:pPr>
        <w:pStyle w:val="DocumentType"/>
        <w:spacing w:line="276" w:lineRule="auto"/>
        <w:rPr>
          <w:rFonts w:ascii="Roboto" w:hAnsi="Roboto"/>
          <w:sz w:val="42"/>
          <w:szCs w:val="42"/>
        </w:rPr>
      </w:pPr>
      <w:r w:rsidRPr="00171A67">
        <w:rPr>
          <w:rFonts w:ascii="Roboto" w:hAnsi="Roboto"/>
        </w:rPr>
        <w:drawing>
          <wp:anchor distT="0" distB="0" distL="114300" distR="114300" simplePos="0" relativeHeight="251658240" behindDoc="0" locked="0" layoutInCell="1" allowOverlap="1">
            <wp:simplePos x="0" y="0"/>
            <wp:positionH relativeFrom="margin">
              <wp:posOffset>-181396</wp:posOffset>
            </wp:positionH>
            <wp:positionV relativeFrom="margin">
              <wp:posOffset>-415290</wp:posOffset>
            </wp:positionV>
            <wp:extent cx="5943600" cy="1086485"/>
            <wp:effectExtent l="0" t="0" r="0" b="0"/>
            <wp:wrapSquare wrapText="bothSides"/>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anchor>
        </w:drawing>
      </w:r>
    </w:p>
    <w:p w:rsidR="00DB781B" w:rsidRPr="00171A67" w:rsidP="00190861" w14:paraId="66DD7201" w14:textId="3587472F">
      <w:pPr>
        <w:pStyle w:val="DocumentType"/>
        <w:spacing w:line="276" w:lineRule="auto"/>
        <w:rPr>
          <w:rFonts w:ascii="Roboto" w:hAnsi="Roboto"/>
          <w:sz w:val="32"/>
          <w:szCs w:val="32"/>
        </w:rPr>
      </w:pPr>
      <w:r w:rsidRPr="00171A67">
        <w:rPr>
          <w:rFonts w:ascii="Roboto" w:hAnsi="Roboto"/>
          <w:sz w:val="32"/>
          <w:szCs w:val="32"/>
        </w:rPr>
        <w:t>SURVEY PROTOCOL</w:t>
      </w:r>
    </w:p>
    <w:p w:rsidR="00DB781B" w:rsidRPr="00171A67" w:rsidP="00190861" w14:paraId="586B8D44" w14:textId="766F501A">
      <w:pPr>
        <w:pStyle w:val="Heading1"/>
        <w:spacing w:line="276" w:lineRule="auto"/>
        <w:rPr>
          <w:rFonts w:ascii="Roboto" w:hAnsi="Roboto"/>
        </w:rPr>
      </w:pPr>
      <w:bookmarkStart w:id="0" w:name="_Toc134258230"/>
      <w:bookmarkStart w:id="1" w:name="_Toc139806035"/>
      <w:bookmarkStart w:id="2" w:name="_Toc140686448"/>
      <w:bookmarkStart w:id="3" w:name="_Toc145483848"/>
      <w:bookmarkStart w:id="4" w:name="_Toc146727277"/>
      <w:bookmarkStart w:id="5" w:name="_Toc149314493"/>
      <w:bookmarkStart w:id="6" w:name="_Toc149314551"/>
      <w:r w:rsidRPr="00171A67">
        <w:rPr>
          <w:rFonts w:ascii="Roboto" w:hAnsi="Roboto"/>
        </w:rPr>
        <w:t>Program Director</w:t>
      </w:r>
      <w:bookmarkEnd w:id="0"/>
      <w:bookmarkEnd w:id="1"/>
      <w:bookmarkEnd w:id="2"/>
      <w:bookmarkEnd w:id="3"/>
      <w:bookmarkEnd w:id="4"/>
      <w:bookmarkEnd w:id="5"/>
      <w:bookmarkEnd w:id="6"/>
    </w:p>
    <w:p w:rsidR="00DB781B" w:rsidRPr="00131AD8" w:rsidP="00190861" w14:paraId="3117620A" w14:textId="2DA910E4">
      <w:pPr>
        <w:pStyle w:val="Date"/>
        <w:tabs>
          <w:tab w:val="left" w:pos="2970"/>
        </w:tabs>
        <w:spacing w:line="276" w:lineRule="auto"/>
        <w:rPr>
          <w:color w:val="323031" w:themeColor="text2"/>
        </w:rPr>
      </w:pPr>
      <w:r w:rsidRPr="00131AD8">
        <w:t xml:space="preserve">Draft </w:t>
      </w:r>
      <w:r w:rsidR="002D508B">
        <w:t>10</w:t>
      </w:r>
      <w:r w:rsidRPr="00131AD8" w:rsidR="002D508B">
        <w:t xml:space="preserve">   </w:t>
      </w:r>
      <w:r w:rsidRPr="00131AD8">
        <w:t xml:space="preserve">|   </w:t>
      </w:r>
      <w:r w:rsidR="00D46FDA">
        <w:t xml:space="preserve">November </w:t>
      </w:r>
      <w:r w:rsidR="002D508B">
        <w:t>1</w:t>
      </w:r>
      <w:r w:rsidR="00D46FDA">
        <w:t>3</w:t>
      </w:r>
      <w:r w:rsidRPr="006831D2" w:rsidR="00AA38BD">
        <w:t>, 2023</w:t>
      </w:r>
      <w:r w:rsidRPr="00131AD8">
        <w:rPr>
          <w:color w:val="323031" w:themeColor="text2"/>
        </w:rPr>
        <w:t xml:space="preserve"> </w:t>
      </w:r>
    </w:p>
    <w:p w:rsidR="00B4626A" w:rsidRPr="00171A67" w:rsidP="00190861" w14:paraId="671E1001" w14:textId="44043F62">
      <w:pPr>
        <w:rPr>
          <w:rFonts w:eastAsiaTheme="majorEastAsia" w:cs="Arial"/>
          <w:bCs/>
          <w:noProof/>
          <w:color w:val="464D78" w:themeColor="background2"/>
          <w:sz w:val="72"/>
          <w:szCs w:val="76"/>
        </w:rPr>
      </w:pPr>
      <w:r w:rsidRPr="00131AD8">
        <w:rPr>
          <w:noProof/>
          <w:highlight w:val="lightGray"/>
        </w:rPr>
        <w:drawing>
          <wp:anchor distT="0" distB="0" distL="114300" distR="114300" simplePos="0" relativeHeight="251659264" behindDoc="0" locked="0" layoutInCell="1" allowOverlap="1">
            <wp:simplePos x="0" y="0"/>
            <wp:positionH relativeFrom="column">
              <wp:posOffset>-1115695</wp:posOffset>
            </wp:positionH>
            <wp:positionV relativeFrom="page">
              <wp:posOffset>5393690</wp:posOffset>
            </wp:positionV>
            <wp:extent cx="7973695" cy="4658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13539" r="6234" b="13539"/>
                    <a:stretch>
                      <a:fillRect/>
                    </a:stretch>
                  </pic:blipFill>
                  <pic:spPr bwMode="auto">
                    <a:xfrm>
                      <a:off x="0" y="0"/>
                      <a:ext cx="7973695" cy="46589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131AD8" w:rsidR="00704303">
        <w:rPr>
          <w:noProof/>
          <w:sz w:val="40"/>
          <w:highlight w:val="lightGray"/>
        </w:rPr>
        <mc:AlternateContent>
          <mc:Choice Requires="wpg">
            <w:drawing>
              <wp:anchor distT="0" distB="0" distL="114300" distR="114300" simplePos="0" relativeHeight="251660288" behindDoc="0" locked="0" layoutInCell="1" allowOverlap="1">
                <wp:simplePos x="0" y="0"/>
                <wp:positionH relativeFrom="column">
                  <wp:posOffset>-1029352</wp:posOffset>
                </wp:positionH>
                <wp:positionV relativeFrom="page">
                  <wp:posOffset>5282619</wp:posOffset>
                </wp:positionV>
                <wp:extent cx="7889966" cy="128905"/>
                <wp:effectExtent l="0" t="0" r="0" b="0"/>
                <wp:wrapNone/>
                <wp:docPr id="1067440483" name="Group 1067440483"/>
                <wp:cNvGraphicFramePr/>
                <a:graphic xmlns:a="http://schemas.openxmlformats.org/drawingml/2006/main">
                  <a:graphicData uri="http://schemas.microsoft.com/office/word/2010/wordprocessingGroup">
                    <wpg:wgp xmlns:wpg="http://schemas.microsoft.com/office/word/2010/wordprocessingGroup">
                      <wpg:cNvGrpSpPr/>
                      <wpg:grpSpPr>
                        <a:xfrm>
                          <a:off x="0" y="0"/>
                          <a:ext cx="7889966" cy="128905"/>
                          <a:chOff x="0" y="0"/>
                          <a:chExt cx="8000539" cy="129132"/>
                        </a:xfrm>
                      </wpg:grpSpPr>
                      <wps:wsp xmlns:wps="http://schemas.microsoft.com/office/word/2010/wordprocessingShape">
                        <wps:cNvPr id="31" name="Rectangle 1"/>
                        <wps:cNvSpPr/>
                        <wps:spPr>
                          <a:xfrm rot="5400000">
                            <a:off x="6932559" y="-938848"/>
                            <a:ext cx="128874" cy="200708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2" name="Rectangle 2"/>
                        <wps:cNvSpPr/>
                        <wps:spPr>
                          <a:xfrm rot="5400000">
                            <a:off x="4940797" y="-938848"/>
                            <a:ext cx="128270" cy="2006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4" name="Rectangle 3"/>
                        <wps:cNvSpPr/>
                        <wps:spPr>
                          <a:xfrm rot="5400000">
                            <a:off x="2939981" y="-938848"/>
                            <a:ext cx="128270" cy="20059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5" name="Rectangle 4"/>
                        <wps:cNvSpPr/>
                        <wps:spPr>
                          <a:xfrm rot="5400000">
                            <a:off x="939165" y="-938848"/>
                            <a:ext cx="128270" cy="2006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id="Group 1067440483" o:spid="_x0000_s1025" style="width:621.25pt;height:10.15pt;margin-top:415.95pt;margin-left:-81.05pt;mso-position-vertical-relative:page;mso-width-relative:margin;position:absolute;z-index:251661312" coordsize="80005,1291">
                <v:rect id="Rectangle 1" o:spid="_x0000_s1026" style="width:1289;height:20071;left:69325;mso-wrap-style:square;position:absolute;rotation:90;top:-9389;visibility:visible;v-text-anchor:middle" fillcolor="#373172" stroked="f" strokeweight="1pt"/>
                <v:rect id="Rectangle 2" o:spid="_x0000_s1027" style="width:1282;height:20066;left:49408;mso-wrap-style:square;position:absolute;rotation:90;top:-9389;visibility:visible;v-text-anchor:middle" fillcolor="#447572" stroked="f" strokeweight="1pt"/>
                <v:rect id="Rectangle 3" o:spid="_x0000_s1028" style="width:1282;height:20059;left:29400;mso-wrap-style:square;position:absolute;rotation:90;top:-9389;visibility:visible;v-text-anchor:middle" fillcolor="#fcb017" stroked="f" strokeweight="1pt"/>
                <v:rect id="Rectangle 4" o:spid="_x0000_s1029" style="width:1282;height:20066;left:9392;mso-wrap-style:square;position:absolute;rotation:90;top:-9389;visibility:visible;v-text-anchor:middle" fillcolor="#982827" stroked="f" strokeweight="1pt"/>
              </v:group>
            </w:pict>
          </mc:Fallback>
        </mc:AlternateContent>
      </w:r>
      <w:r w:rsidRPr="00171A67">
        <w:br w:type="page"/>
      </w:r>
    </w:p>
    <w:p w:rsidR="00AB56EF" w:rsidRPr="00AB56EF" w:rsidP="00E0097E" w14:paraId="030B5C7B" w14:textId="77777777">
      <w:pPr>
        <w:pStyle w:val="Heading2"/>
      </w:pPr>
      <w:bookmarkStart w:id="7" w:name="_Toc139805804"/>
      <w:bookmarkStart w:id="8" w:name="_Toc139806036"/>
      <w:bookmarkStart w:id="9" w:name="_Toc140686449"/>
      <w:bookmarkStart w:id="10" w:name="_Toc145483849"/>
      <w:bookmarkStart w:id="11" w:name="_Toc146727278"/>
      <w:bookmarkStart w:id="12" w:name="_Toc149314494"/>
      <w:bookmarkStart w:id="13" w:name="_Toc149314552"/>
      <w:r w:rsidRPr="00AB56EF">
        <w:t>Table of Contents</w:t>
      </w:r>
      <w:bookmarkEnd w:id="7"/>
      <w:bookmarkEnd w:id="8"/>
      <w:bookmarkEnd w:id="9"/>
      <w:bookmarkEnd w:id="10"/>
      <w:bookmarkEnd w:id="11"/>
      <w:bookmarkEnd w:id="12"/>
      <w:bookmarkEnd w:id="13"/>
    </w:p>
    <w:p w:rsidR="009E03FB" w14:paraId="48EFAF58" w14:textId="5B7DF161">
      <w:pPr>
        <w:pStyle w:val="TOC1"/>
        <w:rPr>
          <w:rFonts w:asciiTheme="minorHAnsi" w:eastAsiaTheme="minorEastAsia" w:hAnsiTheme="minorHAnsi"/>
          <w:kern w:val="2"/>
          <w:sz w:val="22"/>
          <w14:ligatures w14:val="standardContextual"/>
        </w:rPr>
      </w:pPr>
      <w:r>
        <w:fldChar w:fldCharType="begin"/>
      </w:r>
      <w:r>
        <w:instrText xml:space="preserve"> TOC \o "1-3" \h \z \u </w:instrText>
      </w:r>
      <w:r>
        <w:fldChar w:fldCharType="separate"/>
      </w:r>
      <w:hyperlink w:anchor="_Toc149314553" w:history="1">
        <w:r w:rsidRPr="003968BF">
          <w:rPr>
            <w:rStyle w:val="Hyperlink"/>
          </w:rPr>
          <w:t>Survey Introduction</w:t>
        </w:r>
        <w:r>
          <w:rPr>
            <w:webHidden/>
          </w:rPr>
          <w:tab/>
        </w:r>
        <w:r>
          <w:rPr>
            <w:webHidden/>
          </w:rPr>
          <w:fldChar w:fldCharType="begin"/>
        </w:r>
        <w:r>
          <w:rPr>
            <w:webHidden/>
          </w:rPr>
          <w:instrText xml:space="preserve"> PAGEREF _Toc149314553 \h </w:instrText>
        </w:r>
        <w:r>
          <w:rPr>
            <w:webHidden/>
          </w:rPr>
          <w:fldChar w:fldCharType="separate"/>
        </w:r>
        <w:r>
          <w:rPr>
            <w:webHidden/>
          </w:rPr>
          <w:t>1</w:t>
        </w:r>
        <w:r>
          <w:rPr>
            <w:webHidden/>
          </w:rPr>
          <w:fldChar w:fldCharType="end"/>
        </w:r>
      </w:hyperlink>
    </w:p>
    <w:p w:rsidR="009E03FB" w14:paraId="2E26A6D9" w14:textId="2889D444">
      <w:pPr>
        <w:pStyle w:val="TOC2"/>
        <w:rPr>
          <w:rFonts w:asciiTheme="minorHAnsi" w:eastAsiaTheme="minorEastAsia" w:hAnsiTheme="minorHAnsi"/>
          <w:kern w:val="2"/>
          <w:sz w:val="22"/>
          <w14:ligatures w14:val="standardContextual"/>
        </w:rPr>
      </w:pPr>
      <w:hyperlink w:anchor="_Toc149314554" w:history="1">
        <w:r w:rsidRPr="003968BF">
          <w:rPr>
            <w:rStyle w:val="Hyperlink"/>
          </w:rPr>
          <w:t>Definitions</w:t>
        </w:r>
        <w:r>
          <w:rPr>
            <w:webHidden/>
          </w:rPr>
          <w:tab/>
        </w:r>
        <w:r>
          <w:rPr>
            <w:webHidden/>
          </w:rPr>
          <w:fldChar w:fldCharType="begin"/>
        </w:r>
        <w:r>
          <w:rPr>
            <w:webHidden/>
          </w:rPr>
          <w:instrText xml:space="preserve"> PAGEREF _Toc149314554 \h </w:instrText>
        </w:r>
        <w:r>
          <w:rPr>
            <w:webHidden/>
          </w:rPr>
          <w:fldChar w:fldCharType="separate"/>
        </w:r>
        <w:r>
          <w:rPr>
            <w:webHidden/>
          </w:rPr>
          <w:t>3</w:t>
        </w:r>
        <w:r>
          <w:rPr>
            <w:webHidden/>
          </w:rPr>
          <w:fldChar w:fldCharType="end"/>
        </w:r>
      </w:hyperlink>
    </w:p>
    <w:p w:rsidR="009E03FB" w14:paraId="1BDBB18B" w14:textId="49D5E2BB">
      <w:pPr>
        <w:pStyle w:val="TOC1"/>
        <w:rPr>
          <w:rFonts w:asciiTheme="minorHAnsi" w:eastAsiaTheme="minorEastAsia" w:hAnsiTheme="minorHAnsi"/>
          <w:kern w:val="2"/>
          <w:sz w:val="22"/>
          <w14:ligatures w14:val="standardContextual"/>
        </w:rPr>
      </w:pPr>
      <w:hyperlink w:anchor="_Toc149314555" w:history="1">
        <w:r w:rsidRPr="003968BF">
          <w:rPr>
            <w:rStyle w:val="Hyperlink"/>
          </w:rPr>
          <w:t>Survey</w:t>
        </w:r>
        <w:r>
          <w:rPr>
            <w:webHidden/>
          </w:rPr>
          <w:tab/>
        </w:r>
        <w:r>
          <w:rPr>
            <w:webHidden/>
          </w:rPr>
          <w:fldChar w:fldCharType="begin"/>
        </w:r>
        <w:r>
          <w:rPr>
            <w:webHidden/>
          </w:rPr>
          <w:instrText xml:space="preserve"> PAGEREF _Toc149314555 \h </w:instrText>
        </w:r>
        <w:r>
          <w:rPr>
            <w:webHidden/>
          </w:rPr>
          <w:fldChar w:fldCharType="separate"/>
        </w:r>
        <w:r>
          <w:rPr>
            <w:webHidden/>
          </w:rPr>
          <w:t>5</w:t>
        </w:r>
        <w:r>
          <w:rPr>
            <w:webHidden/>
          </w:rPr>
          <w:fldChar w:fldCharType="end"/>
        </w:r>
      </w:hyperlink>
    </w:p>
    <w:p w:rsidR="009E03FB" w14:paraId="5636EBC0" w14:textId="56CE54F7">
      <w:pPr>
        <w:pStyle w:val="TOC2"/>
        <w:rPr>
          <w:rFonts w:asciiTheme="minorHAnsi" w:eastAsiaTheme="minorEastAsia" w:hAnsiTheme="minorHAnsi"/>
          <w:kern w:val="2"/>
          <w:sz w:val="22"/>
          <w14:ligatures w14:val="standardContextual"/>
        </w:rPr>
      </w:pPr>
      <w:hyperlink w:anchor="_Toc149314556" w:history="1">
        <w:r w:rsidRPr="003968BF">
          <w:rPr>
            <w:rStyle w:val="Hyperlink"/>
          </w:rPr>
          <w:t>Your Program</w:t>
        </w:r>
        <w:r>
          <w:rPr>
            <w:webHidden/>
          </w:rPr>
          <w:tab/>
        </w:r>
        <w:r>
          <w:rPr>
            <w:webHidden/>
          </w:rPr>
          <w:fldChar w:fldCharType="begin"/>
        </w:r>
        <w:r>
          <w:rPr>
            <w:webHidden/>
          </w:rPr>
          <w:instrText xml:space="preserve"> PAGEREF _Toc149314556 \h </w:instrText>
        </w:r>
        <w:r>
          <w:rPr>
            <w:webHidden/>
          </w:rPr>
          <w:fldChar w:fldCharType="separate"/>
        </w:r>
        <w:r>
          <w:rPr>
            <w:webHidden/>
          </w:rPr>
          <w:t>5</w:t>
        </w:r>
        <w:r>
          <w:rPr>
            <w:webHidden/>
          </w:rPr>
          <w:fldChar w:fldCharType="end"/>
        </w:r>
      </w:hyperlink>
    </w:p>
    <w:p w:rsidR="009E03FB" w14:paraId="13FEFED1" w14:textId="4FBB8197">
      <w:pPr>
        <w:pStyle w:val="TOC2"/>
        <w:rPr>
          <w:rFonts w:asciiTheme="minorHAnsi" w:eastAsiaTheme="minorEastAsia" w:hAnsiTheme="minorHAnsi"/>
          <w:kern w:val="2"/>
          <w:sz w:val="22"/>
          <w14:ligatures w14:val="standardContextual"/>
        </w:rPr>
      </w:pPr>
      <w:hyperlink w:anchor="_Toc149314557" w:history="1">
        <w:r w:rsidRPr="003968BF">
          <w:rPr>
            <w:rStyle w:val="Hyperlink"/>
          </w:rPr>
          <w:t>Funding Sources</w:t>
        </w:r>
        <w:r>
          <w:rPr>
            <w:webHidden/>
          </w:rPr>
          <w:tab/>
        </w:r>
        <w:r>
          <w:rPr>
            <w:webHidden/>
          </w:rPr>
          <w:fldChar w:fldCharType="begin"/>
        </w:r>
        <w:r>
          <w:rPr>
            <w:webHidden/>
          </w:rPr>
          <w:instrText xml:space="preserve"> PAGEREF _Toc149314557 \h </w:instrText>
        </w:r>
        <w:r>
          <w:rPr>
            <w:webHidden/>
          </w:rPr>
          <w:fldChar w:fldCharType="separate"/>
        </w:r>
        <w:r>
          <w:rPr>
            <w:webHidden/>
          </w:rPr>
          <w:t>8</w:t>
        </w:r>
        <w:r>
          <w:rPr>
            <w:webHidden/>
          </w:rPr>
          <w:fldChar w:fldCharType="end"/>
        </w:r>
      </w:hyperlink>
    </w:p>
    <w:p w:rsidR="009E03FB" w14:paraId="38825824" w14:textId="03FAB7FD">
      <w:pPr>
        <w:pStyle w:val="TOC2"/>
        <w:rPr>
          <w:rFonts w:asciiTheme="minorHAnsi" w:eastAsiaTheme="minorEastAsia" w:hAnsiTheme="minorHAnsi"/>
          <w:kern w:val="2"/>
          <w:sz w:val="22"/>
          <w14:ligatures w14:val="standardContextual"/>
        </w:rPr>
      </w:pPr>
      <w:hyperlink w:anchor="_Toc149314558" w:history="1">
        <w:r w:rsidRPr="003968BF">
          <w:rPr>
            <w:rStyle w:val="Hyperlink"/>
          </w:rPr>
          <w:t>Managing Finances &amp; Decision-making</w:t>
        </w:r>
        <w:r>
          <w:rPr>
            <w:webHidden/>
          </w:rPr>
          <w:tab/>
        </w:r>
        <w:r>
          <w:rPr>
            <w:webHidden/>
          </w:rPr>
          <w:fldChar w:fldCharType="begin"/>
        </w:r>
        <w:r>
          <w:rPr>
            <w:webHidden/>
          </w:rPr>
          <w:instrText xml:space="preserve"> PAGEREF _Toc149314558 \h </w:instrText>
        </w:r>
        <w:r>
          <w:rPr>
            <w:webHidden/>
          </w:rPr>
          <w:fldChar w:fldCharType="separate"/>
        </w:r>
        <w:r>
          <w:rPr>
            <w:webHidden/>
          </w:rPr>
          <w:t>16</w:t>
        </w:r>
        <w:r>
          <w:rPr>
            <w:webHidden/>
          </w:rPr>
          <w:fldChar w:fldCharType="end"/>
        </w:r>
      </w:hyperlink>
    </w:p>
    <w:p w:rsidR="009E03FB" w14:paraId="7B7C2A1A" w14:textId="48829C45">
      <w:pPr>
        <w:pStyle w:val="TOC2"/>
        <w:rPr>
          <w:rFonts w:asciiTheme="minorHAnsi" w:eastAsiaTheme="minorEastAsia" w:hAnsiTheme="minorHAnsi"/>
          <w:kern w:val="2"/>
          <w:sz w:val="22"/>
          <w14:ligatures w14:val="standardContextual"/>
        </w:rPr>
      </w:pPr>
      <w:hyperlink w:anchor="_Toc149314559" w:history="1">
        <w:r w:rsidRPr="003968BF">
          <w:rPr>
            <w:rStyle w:val="Hyperlink"/>
          </w:rPr>
          <w:t>Funding Allocation</w:t>
        </w:r>
        <w:r>
          <w:rPr>
            <w:webHidden/>
          </w:rPr>
          <w:tab/>
        </w:r>
        <w:r>
          <w:rPr>
            <w:webHidden/>
          </w:rPr>
          <w:fldChar w:fldCharType="begin"/>
        </w:r>
        <w:r>
          <w:rPr>
            <w:webHidden/>
          </w:rPr>
          <w:instrText xml:space="preserve"> PAGEREF _Toc149314559 \h </w:instrText>
        </w:r>
        <w:r>
          <w:rPr>
            <w:webHidden/>
          </w:rPr>
          <w:fldChar w:fldCharType="separate"/>
        </w:r>
        <w:r>
          <w:rPr>
            <w:webHidden/>
          </w:rPr>
          <w:t>21</w:t>
        </w:r>
        <w:r>
          <w:rPr>
            <w:webHidden/>
          </w:rPr>
          <w:fldChar w:fldCharType="end"/>
        </w:r>
      </w:hyperlink>
    </w:p>
    <w:p w:rsidR="009E03FB" w14:paraId="65681D28" w14:textId="0AC2D758">
      <w:pPr>
        <w:pStyle w:val="TOC2"/>
        <w:rPr>
          <w:rFonts w:asciiTheme="minorHAnsi" w:eastAsiaTheme="minorEastAsia" w:hAnsiTheme="minorHAnsi"/>
          <w:kern w:val="2"/>
          <w:sz w:val="22"/>
          <w14:ligatures w14:val="standardContextual"/>
        </w:rPr>
      </w:pPr>
      <w:hyperlink w:anchor="_Toc149314560" w:history="1">
        <w:r w:rsidRPr="003968BF">
          <w:rPr>
            <w:rStyle w:val="Hyperlink"/>
          </w:rPr>
          <w:t>Beliefs and Mindsets</w:t>
        </w:r>
        <w:r>
          <w:rPr>
            <w:webHidden/>
          </w:rPr>
          <w:tab/>
        </w:r>
        <w:r>
          <w:rPr>
            <w:webHidden/>
          </w:rPr>
          <w:fldChar w:fldCharType="begin"/>
        </w:r>
        <w:r>
          <w:rPr>
            <w:webHidden/>
          </w:rPr>
          <w:instrText xml:space="preserve"> PAGEREF _Toc149314560 \h </w:instrText>
        </w:r>
        <w:r>
          <w:rPr>
            <w:webHidden/>
          </w:rPr>
          <w:fldChar w:fldCharType="separate"/>
        </w:r>
        <w:r>
          <w:rPr>
            <w:webHidden/>
          </w:rPr>
          <w:t>24</w:t>
        </w:r>
        <w:r>
          <w:rPr>
            <w:webHidden/>
          </w:rPr>
          <w:fldChar w:fldCharType="end"/>
        </w:r>
      </w:hyperlink>
    </w:p>
    <w:p w:rsidR="009E03FB" w14:paraId="66336F28" w14:textId="6093FAF8">
      <w:pPr>
        <w:pStyle w:val="TOC2"/>
        <w:rPr>
          <w:rFonts w:asciiTheme="minorHAnsi" w:eastAsiaTheme="minorEastAsia" w:hAnsiTheme="minorHAnsi"/>
          <w:kern w:val="2"/>
          <w:sz w:val="22"/>
          <w14:ligatures w14:val="standardContextual"/>
        </w:rPr>
      </w:pPr>
      <w:hyperlink w:anchor="_Toc149314561" w:history="1">
        <w:r w:rsidRPr="003968BF">
          <w:rPr>
            <w:rStyle w:val="Hyperlink"/>
          </w:rPr>
          <w:t>Funding Source Requirements</w:t>
        </w:r>
        <w:r>
          <w:rPr>
            <w:webHidden/>
          </w:rPr>
          <w:tab/>
        </w:r>
        <w:r>
          <w:rPr>
            <w:webHidden/>
          </w:rPr>
          <w:fldChar w:fldCharType="begin"/>
        </w:r>
        <w:r>
          <w:rPr>
            <w:webHidden/>
          </w:rPr>
          <w:instrText xml:space="preserve"> PAGEREF _Toc149314561 \h </w:instrText>
        </w:r>
        <w:r>
          <w:rPr>
            <w:webHidden/>
          </w:rPr>
          <w:fldChar w:fldCharType="separate"/>
        </w:r>
        <w:r>
          <w:rPr>
            <w:webHidden/>
          </w:rPr>
          <w:t>31</w:t>
        </w:r>
        <w:r>
          <w:rPr>
            <w:webHidden/>
          </w:rPr>
          <w:fldChar w:fldCharType="end"/>
        </w:r>
      </w:hyperlink>
    </w:p>
    <w:p w:rsidR="009E03FB" w14:paraId="5E3C3363" w14:textId="7FF0F3C9">
      <w:pPr>
        <w:pStyle w:val="TOC2"/>
        <w:rPr>
          <w:rFonts w:asciiTheme="minorHAnsi" w:eastAsiaTheme="minorEastAsia" w:hAnsiTheme="minorHAnsi"/>
          <w:kern w:val="2"/>
          <w:sz w:val="22"/>
          <w14:ligatures w14:val="standardContextual"/>
        </w:rPr>
      </w:pPr>
      <w:hyperlink w:anchor="_Toc149314562" w:history="1">
        <w:r w:rsidRPr="003968BF">
          <w:rPr>
            <w:rStyle w:val="Hyperlink"/>
          </w:rPr>
          <w:t>Partnerships</w:t>
        </w:r>
        <w:r>
          <w:rPr>
            <w:webHidden/>
          </w:rPr>
          <w:tab/>
        </w:r>
        <w:r>
          <w:rPr>
            <w:webHidden/>
          </w:rPr>
          <w:fldChar w:fldCharType="begin"/>
        </w:r>
        <w:r>
          <w:rPr>
            <w:webHidden/>
          </w:rPr>
          <w:instrText xml:space="preserve"> PAGEREF _Toc149314562 \h </w:instrText>
        </w:r>
        <w:r>
          <w:rPr>
            <w:webHidden/>
          </w:rPr>
          <w:fldChar w:fldCharType="separate"/>
        </w:r>
        <w:r>
          <w:rPr>
            <w:webHidden/>
          </w:rPr>
          <w:t>35</w:t>
        </w:r>
        <w:r>
          <w:rPr>
            <w:webHidden/>
          </w:rPr>
          <w:fldChar w:fldCharType="end"/>
        </w:r>
      </w:hyperlink>
    </w:p>
    <w:p w:rsidR="009E03FB" w14:paraId="468C3F58" w14:textId="32CA57D5">
      <w:pPr>
        <w:pStyle w:val="TOC2"/>
        <w:rPr>
          <w:rFonts w:asciiTheme="minorHAnsi" w:eastAsiaTheme="minorEastAsia" w:hAnsiTheme="minorHAnsi"/>
          <w:kern w:val="2"/>
          <w:sz w:val="22"/>
          <w14:ligatures w14:val="standardContextual"/>
        </w:rPr>
      </w:pPr>
      <w:hyperlink w:anchor="_Toc149314563" w:history="1">
        <w:r w:rsidRPr="003968BF">
          <w:rPr>
            <w:rStyle w:val="Hyperlink"/>
          </w:rPr>
          <w:t>Workforce</w:t>
        </w:r>
        <w:r>
          <w:rPr>
            <w:webHidden/>
          </w:rPr>
          <w:tab/>
        </w:r>
        <w:r>
          <w:rPr>
            <w:webHidden/>
          </w:rPr>
          <w:fldChar w:fldCharType="begin"/>
        </w:r>
        <w:r>
          <w:rPr>
            <w:webHidden/>
          </w:rPr>
          <w:instrText xml:space="preserve"> PAGEREF _Toc149314563 \h </w:instrText>
        </w:r>
        <w:r>
          <w:rPr>
            <w:webHidden/>
          </w:rPr>
          <w:fldChar w:fldCharType="separate"/>
        </w:r>
        <w:r>
          <w:rPr>
            <w:webHidden/>
          </w:rPr>
          <w:t>38</w:t>
        </w:r>
        <w:r>
          <w:rPr>
            <w:webHidden/>
          </w:rPr>
          <w:fldChar w:fldCharType="end"/>
        </w:r>
      </w:hyperlink>
    </w:p>
    <w:p w:rsidR="009E03FB" w14:paraId="0D66FFC5" w14:textId="478693CE">
      <w:pPr>
        <w:pStyle w:val="TOC2"/>
        <w:rPr>
          <w:rFonts w:asciiTheme="minorHAnsi" w:eastAsiaTheme="minorEastAsia" w:hAnsiTheme="minorHAnsi"/>
          <w:kern w:val="2"/>
          <w:sz w:val="22"/>
          <w14:ligatures w14:val="standardContextual"/>
        </w:rPr>
      </w:pPr>
      <w:hyperlink w:anchor="_Toc149314564" w:history="1">
        <w:r w:rsidRPr="003968BF">
          <w:rPr>
            <w:rStyle w:val="Hyperlink"/>
          </w:rPr>
          <w:t>Program Quality</w:t>
        </w:r>
        <w:r>
          <w:rPr>
            <w:webHidden/>
          </w:rPr>
          <w:tab/>
        </w:r>
        <w:r>
          <w:rPr>
            <w:webHidden/>
          </w:rPr>
          <w:fldChar w:fldCharType="begin"/>
        </w:r>
        <w:r>
          <w:rPr>
            <w:webHidden/>
          </w:rPr>
          <w:instrText xml:space="preserve"> PAGEREF _Toc149314564 \h </w:instrText>
        </w:r>
        <w:r>
          <w:rPr>
            <w:webHidden/>
          </w:rPr>
          <w:fldChar w:fldCharType="separate"/>
        </w:r>
        <w:r>
          <w:rPr>
            <w:webHidden/>
          </w:rPr>
          <w:t>43</w:t>
        </w:r>
        <w:r>
          <w:rPr>
            <w:webHidden/>
          </w:rPr>
          <w:fldChar w:fldCharType="end"/>
        </w:r>
      </w:hyperlink>
    </w:p>
    <w:p w:rsidR="009E03FB" w14:paraId="436ED227" w14:textId="5643467F">
      <w:pPr>
        <w:pStyle w:val="TOC2"/>
        <w:rPr>
          <w:rFonts w:asciiTheme="minorHAnsi" w:eastAsiaTheme="minorEastAsia" w:hAnsiTheme="minorHAnsi"/>
          <w:kern w:val="2"/>
          <w:sz w:val="22"/>
          <w14:ligatures w14:val="standardContextual"/>
        </w:rPr>
      </w:pPr>
      <w:hyperlink w:anchor="_Toc149314565" w:history="1">
        <w:r w:rsidRPr="003968BF">
          <w:rPr>
            <w:rStyle w:val="Hyperlink"/>
          </w:rPr>
          <w:t>Training and Technical Assistance</w:t>
        </w:r>
        <w:r>
          <w:rPr>
            <w:webHidden/>
          </w:rPr>
          <w:tab/>
        </w:r>
        <w:r>
          <w:rPr>
            <w:webHidden/>
          </w:rPr>
          <w:fldChar w:fldCharType="begin"/>
        </w:r>
        <w:r>
          <w:rPr>
            <w:webHidden/>
          </w:rPr>
          <w:instrText xml:space="preserve"> PAGEREF _Toc149314565 \h </w:instrText>
        </w:r>
        <w:r>
          <w:rPr>
            <w:webHidden/>
          </w:rPr>
          <w:fldChar w:fldCharType="separate"/>
        </w:r>
        <w:r>
          <w:rPr>
            <w:webHidden/>
          </w:rPr>
          <w:t>46</w:t>
        </w:r>
        <w:r>
          <w:rPr>
            <w:webHidden/>
          </w:rPr>
          <w:fldChar w:fldCharType="end"/>
        </w:r>
      </w:hyperlink>
    </w:p>
    <w:p w:rsidR="009E03FB" w14:paraId="0D80F4BE" w14:textId="15520640">
      <w:pPr>
        <w:pStyle w:val="TOC2"/>
        <w:rPr>
          <w:rFonts w:asciiTheme="minorHAnsi" w:eastAsiaTheme="minorEastAsia" w:hAnsiTheme="minorHAnsi"/>
          <w:kern w:val="2"/>
          <w:sz w:val="22"/>
          <w14:ligatures w14:val="standardContextual"/>
        </w:rPr>
      </w:pPr>
      <w:hyperlink w:anchor="_Toc149314566" w:history="1">
        <w:r w:rsidRPr="003968BF">
          <w:rPr>
            <w:rStyle w:val="Hyperlink"/>
          </w:rPr>
          <w:t>Your Background</w:t>
        </w:r>
        <w:r>
          <w:rPr>
            <w:webHidden/>
          </w:rPr>
          <w:tab/>
        </w:r>
        <w:r>
          <w:rPr>
            <w:webHidden/>
          </w:rPr>
          <w:fldChar w:fldCharType="begin"/>
        </w:r>
        <w:r>
          <w:rPr>
            <w:webHidden/>
          </w:rPr>
          <w:instrText xml:space="preserve"> PAGEREF _Toc149314566 \h </w:instrText>
        </w:r>
        <w:r>
          <w:rPr>
            <w:webHidden/>
          </w:rPr>
          <w:fldChar w:fldCharType="separate"/>
        </w:r>
        <w:r>
          <w:rPr>
            <w:webHidden/>
          </w:rPr>
          <w:t>49</w:t>
        </w:r>
        <w:r>
          <w:rPr>
            <w:webHidden/>
          </w:rPr>
          <w:fldChar w:fldCharType="end"/>
        </w:r>
      </w:hyperlink>
    </w:p>
    <w:p w:rsidR="00B23793" w:rsidRPr="00171A67" w:rsidP="00AC4F36" w14:paraId="11B94A4B" w14:textId="2739D6F2">
      <w:pPr>
        <w:pStyle w:val="TOC2"/>
      </w:pPr>
      <w:r>
        <w:rPr>
          <w:rFonts w:eastAsiaTheme="majorEastAsia" w:cs="Open Sans Light"/>
          <w:b/>
          <w:noProof w:val="0"/>
          <w:color w:val="373172" w:themeColor="accent6"/>
          <w:sz w:val="56"/>
          <w:szCs w:val="40"/>
        </w:rPr>
        <w:fldChar w:fldCharType="end"/>
      </w:r>
      <w:r w:rsidRPr="00171A67">
        <w:t xml:space="preserve"> </w:t>
      </w:r>
    </w:p>
    <w:p w:rsidR="00382ED2" w:rsidRPr="00171A67" w:rsidP="00190861" w14:paraId="33B4FA12" w14:textId="3D6D7DC2">
      <w:pPr>
        <w:rPr>
          <w:rFonts w:eastAsiaTheme="majorEastAsia" w:cs="Open Sans Light"/>
          <w:bCs/>
          <w:noProof/>
          <w:color w:val="464D78" w:themeColor="background2"/>
          <w:position w:val="14"/>
          <w:sz w:val="56"/>
          <w:szCs w:val="68"/>
        </w:rPr>
      </w:pPr>
      <w:bookmarkStart w:id="14" w:name="_Toc134258231"/>
      <w:r w:rsidRPr="00171A67">
        <w:br w:type="page"/>
      </w:r>
    </w:p>
    <w:p w:rsidR="00A4371A" w:rsidRPr="00171A67" w:rsidP="00E0097E" w14:paraId="7F451DD8" w14:textId="77777777">
      <w:pPr>
        <w:pStyle w:val="Heading2"/>
        <w:sectPr>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cols w:space="720"/>
          <w:docGrid w:linePitch="360"/>
        </w:sectPr>
      </w:pPr>
    </w:p>
    <w:p w:rsidR="00481E77" w:rsidRPr="00506D4E" w:rsidP="00506D4E" w14:paraId="4E20C72F" w14:textId="728C2A55">
      <w:pPr>
        <w:pStyle w:val="Heading1"/>
      </w:pPr>
      <w:bookmarkStart w:id="15" w:name="_Toc137051262"/>
      <w:bookmarkStart w:id="16" w:name="_Toc136869032"/>
      <w:bookmarkStart w:id="17" w:name="_Toc145483851"/>
      <w:bookmarkStart w:id="18" w:name="_Toc149314553"/>
      <w:bookmarkStart w:id="19" w:name="_Toc134258233"/>
      <w:bookmarkStart w:id="20" w:name="_Toc137051264"/>
      <w:bookmarkEnd w:id="14"/>
      <w:r w:rsidRPr="00506D4E">
        <w:t xml:space="preserve">Survey </w:t>
      </w:r>
      <w:r w:rsidRPr="00506D4E">
        <w:t>Introduction</w:t>
      </w:r>
      <w:bookmarkEnd w:id="15"/>
      <w:bookmarkEnd w:id="16"/>
      <w:bookmarkEnd w:id="17"/>
      <w:bookmarkEnd w:id="18"/>
    </w:p>
    <w:p w:rsidR="00481E77" w:rsidRPr="00171A67" w:rsidP="00190861" w14:paraId="5A864830" w14:textId="31127B41">
      <w:pPr>
        <w:suppressAutoHyphens/>
        <w:autoSpaceDE w:val="0"/>
        <w:autoSpaceDN w:val="0"/>
        <w:adjustRightInd w:val="0"/>
        <w:spacing w:before="160" w:after="240"/>
        <w:rPr>
          <w:rFonts w:eastAsia="Calibri"/>
        </w:rPr>
      </w:pPr>
      <w:r w:rsidRPr="00171A67">
        <w:rPr>
          <w:rFonts w:eastAsia="Calibri" w:cs="ApexSans-Book"/>
        </w:rPr>
        <w:t xml:space="preserve">Thank you for participating in the </w:t>
      </w:r>
      <w:r w:rsidRPr="0002307B" w:rsidR="0051514D">
        <w:rPr>
          <w:rFonts w:eastAsia="Calibri" w:cs="ApexSans-Book"/>
          <w:b/>
        </w:rPr>
        <w:t>Head Start Financing</w:t>
      </w:r>
      <w:r w:rsidRPr="0002307B">
        <w:rPr>
          <w:rFonts w:eastAsia="Calibri" w:cs="ApexSans-Book"/>
          <w:b/>
        </w:rPr>
        <w:t xml:space="preserve"> Study</w:t>
      </w:r>
      <w:r w:rsidRPr="00171A67">
        <w:rPr>
          <w:rFonts w:eastAsia="Calibri" w:cs="ApexSans-Book"/>
        </w:rPr>
        <w:t>!</w:t>
      </w:r>
    </w:p>
    <w:p w:rsidR="00481E77" w:rsidRPr="00171A67" w:rsidP="00190861" w14:paraId="6C8C4BC7" w14:textId="70E9427C">
      <w:pPr>
        <w:rPr>
          <w:rFonts w:eastAsia="Roboto" w:cs="Roboto"/>
        </w:rPr>
      </w:pPr>
      <w:r w:rsidRPr="00171A67">
        <w:rPr>
          <w:rFonts w:eastAsia="Calibri" w:cs="Arial"/>
          <w:b/>
        </w:rPr>
        <w:t xml:space="preserve">About the survey. </w:t>
      </w:r>
      <w:r w:rsidRPr="00171A67">
        <w:rPr>
          <w:rFonts w:eastAsia="Calibri" w:cs="Arial"/>
        </w:rPr>
        <w:t>The purpose of this survey is to</w:t>
      </w:r>
      <w:r w:rsidRPr="00171A67">
        <w:rPr>
          <w:rFonts w:eastAsia="Calibri" w:cs="Arial"/>
          <w:b/>
        </w:rPr>
        <w:t xml:space="preserve"> </w:t>
      </w:r>
      <w:r w:rsidRPr="00171A67">
        <w:rPr>
          <w:rFonts w:eastAsia="Roboto" w:cs="Roboto"/>
          <w:color w:val="000000" w:themeColor="text1"/>
        </w:rPr>
        <w:t>better understand</w:t>
      </w:r>
      <w:r w:rsidRPr="004C756C" w:rsidR="766A3B49">
        <w:rPr>
          <w:rFonts w:eastAsia="Roboto" w:cs="Roboto"/>
          <w:color w:val="000000" w:themeColor="text1"/>
        </w:rPr>
        <w:t xml:space="preserve"> </w:t>
      </w:r>
      <w:r w:rsidR="00FC4C46">
        <w:rPr>
          <w:rFonts w:eastAsia="Roboto" w:cs="Roboto"/>
          <w:color w:val="000000" w:themeColor="text1"/>
        </w:rPr>
        <w:t>(1)</w:t>
      </w:r>
      <w:r w:rsidRPr="00171A67">
        <w:rPr>
          <w:rFonts w:eastAsia="Roboto" w:cs="Roboto"/>
          <w:color w:val="000000" w:themeColor="text1"/>
        </w:rPr>
        <w:t xml:space="preserve"> how Head Start programs bring together federal, state, and local funding sources to provide high-quality, comprehensive early care and education, and (2) the state policy contexts in which</w:t>
      </w:r>
      <w:r w:rsidRPr="00171A67">
        <w:rPr>
          <w:rFonts w:eastAsia="Calibri" w:cs="Calibri"/>
          <w:color w:val="000000" w:themeColor="text1"/>
        </w:rPr>
        <w:t xml:space="preserve"> </w:t>
      </w:r>
      <w:r w:rsidRPr="00171A67">
        <w:rPr>
          <w:rFonts w:eastAsia="Roboto" w:cs="Roboto"/>
          <w:color w:val="000000" w:themeColor="text1"/>
        </w:rPr>
        <w:t xml:space="preserve">Head Start programs make those decisions. </w:t>
      </w:r>
      <w:r w:rsidRPr="00DC7902" w:rsidR="00562ABC">
        <w:rPr>
          <w:u w:val="single"/>
        </w:rPr>
        <w:t xml:space="preserve">Your participation will </w:t>
      </w:r>
      <w:r w:rsidRPr="3C1A8223" w:rsidR="5AE7A036">
        <w:rPr>
          <w:u w:val="single"/>
        </w:rPr>
        <w:t xml:space="preserve">give us critical information that may </w:t>
      </w:r>
      <w:r w:rsidRPr="00DC7902" w:rsidR="00562ABC">
        <w:rPr>
          <w:u w:val="single"/>
        </w:rPr>
        <w:t>help inform future policy decisions around early childhood funding</w:t>
      </w:r>
      <w:r w:rsidRPr="00C57CBB" w:rsidR="00562ABC">
        <w:t>.</w:t>
      </w:r>
    </w:p>
    <w:p w:rsidR="00481E77" w:rsidRPr="00171A67" w:rsidP="00190861" w14:paraId="5D43F22C" w14:textId="29709871">
      <w:pPr>
        <w:rPr>
          <w:rFonts w:eastAsia="Roboto" w:cs="Roboto"/>
        </w:rPr>
      </w:pPr>
      <w:r w:rsidRPr="00171A67">
        <w:rPr>
          <w:rFonts w:eastAsia="Roboto" w:cs="Roboto"/>
        </w:rPr>
        <w:t>This study is funded by the Office of Planning, Research and Evaluation (OPRE)</w:t>
      </w:r>
      <w:r w:rsidR="00AD4375">
        <w:rPr>
          <w:rFonts w:eastAsia="Roboto" w:cs="Roboto"/>
        </w:rPr>
        <w:t xml:space="preserve"> at the Administration for Children and Families</w:t>
      </w:r>
      <w:r w:rsidR="009450EA">
        <w:rPr>
          <w:rFonts w:eastAsia="Roboto" w:cs="Roboto"/>
        </w:rPr>
        <w:t xml:space="preserve"> (ACF)</w:t>
      </w:r>
      <w:r w:rsidRPr="00171A67">
        <w:rPr>
          <w:rFonts w:eastAsia="Roboto" w:cs="Roboto"/>
        </w:rPr>
        <w:t>, and the survey is being conducted by NORC at the University of Chicago</w:t>
      </w:r>
      <w:r w:rsidRPr="6F2E092F" w:rsidR="73B3AFAC">
        <w:rPr>
          <w:rFonts w:eastAsia="Roboto" w:cs="Roboto"/>
        </w:rPr>
        <w:t xml:space="preserve"> </w:t>
      </w:r>
      <w:r w:rsidRPr="6F2E092F" w:rsidR="73B3AFAC">
        <w:rPr>
          <w:rFonts w:eastAsia="Roboto" w:cs="Roboto"/>
          <w:color w:val="000000" w:themeColor="text1"/>
          <w:szCs w:val="24"/>
        </w:rPr>
        <w:t>in partnership with Start Early and the Children’s Equity Project at Arizona State University.</w:t>
      </w:r>
    </w:p>
    <w:p w:rsidR="00481E77" w:rsidRPr="00171A67" w:rsidP="00190861" w14:paraId="12AE7CF2" w14:textId="69DC1B7C">
      <w:pPr>
        <w:suppressAutoHyphens/>
        <w:autoSpaceDE w:val="0"/>
        <w:autoSpaceDN w:val="0"/>
        <w:adjustRightInd w:val="0"/>
        <w:spacing w:before="160" w:after="240"/>
        <w:rPr>
          <w:rFonts w:eastAsia="Calibri"/>
        </w:rPr>
      </w:pPr>
      <w:r w:rsidRPr="00171A67">
        <w:rPr>
          <w:rFonts w:eastAsia="Calibri" w:cs="ApexSans-Book"/>
          <w:b/>
        </w:rPr>
        <w:t xml:space="preserve">How long </w:t>
      </w:r>
      <w:bookmarkStart w:id="21" w:name="_Int_KNnrj2O4"/>
      <w:r w:rsidRPr="00171A67">
        <w:rPr>
          <w:rFonts w:eastAsia="Calibri" w:cs="ApexSans-Book"/>
          <w:b/>
        </w:rPr>
        <w:t>it will</w:t>
      </w:r>
      <w:bookmarkEnd w:id="21"/>
      <w:r w:rsidRPr="00171A67">
        <w:rPr>
          <w:rFonts w:eastAsia="Calibri" w:cs="ApexSans-Book"/>
          <w:b/>
        </w:rPr>
        <w:t xml:space="preserve"> take. </w:t>
      </w:r>
      <w:r w:rsidRPr="00171A67">
        <w:rPr>
          <w:rFonts w:eastAsia="Calibri" w:cs="ApexSans-Book"/>
        </w:rPr>
        <w:t>This survey will take approximately 45</w:t>
      </w:r>
      <w:r w:rsidR="00C01DEC">
        <w:rPr>
          <w:rFonts w:eastAsia="Calibri" w:cs="ApexSans-Book"/>
        </w:rPr>
        <w:t>-50</w:t>
      </w:r>
      <w:r w:rsidRPr="00171A67">
        <w:rPr>
          <w:rFonts w:eastAsia="Calibri" w:cs="ApexSans-Book"/>
        </w:rPr>
        <w:t xml:space="preserve"> minutes to complete. You may rely on other program staff, such as a fiscal manager, to support you in answering questions accurately. You may also wish to locate</w:t>
      </w:r>
      <w:r w:rsidR="00693373">
        <w:rPr>
          <w:rFonts w:eastAsia="Calibri" w:cs="ApexSans-Book"/>
        </w:rPr>
        <w:t xml:space="preserve"> and </w:t>
      </w:r>
      <w:r w:rsidR="00FC4C46">
        <w:t>refer to</w:t>
      </w:r>
      <w:r w:rsidRPr="00171A67">
        <w:rPr>
          <w:rFonts w:eastAsia="Calibri" w:cs="ApexSans-Book"/>
        </w:rPr>
        <w:t xml:space="preserve"> program budget documents and/or tax forms.</w:t>
      </w:r>
    </w:p>
    <w:p w:rsidR="2AE917A5" w:rsidP="00864F1B" w14:paraId="1BB2F361" w14:textId="2135600F">
      <w:pPr>
        <w:spacing w:before="160" w:after="240"/>
        <w:rPr>
          <w:rFonts w:eastAsia="Roboto" w:cs="Roboto"/>
        </w:rPr>
      </w:pPr>
      <w:r w:rsidRPr="00CD1B2D">
        <w:rPr>
          <w:rFonts w:eastAsia="Calibri" w:cs="ApexSans-Book"/>
          <w:b/>
        </w:rPr>
        <w:t xml:space="preserve">Who </w:t>
      </w:r>
      <w:r w:rsidRPr="0F7CDE05" w:rsidR="32BFE444">
        <w:rPr>
          <w:rFonts w:eastAsia="Calibri" w:cs="ApexSans-Book"/>
          <w:b/>
          <w:bCs/>
        </w:rPr>
        <w:t>should complete</w:t>
      </w:r>
      <w:r w:rsidRPr="00CD1B2D">
        <w:rPr>
          <w:rFonts w:eastAsia="Calibri" w:cs="ApexSans-Book"/>
          <w:b/>
        </w:rPr>
        <w:t xml:space="preserve"> the survey? </w:t>
      </w:r>
      <w:r w:rsidRPr="00CD1B2D">
        <w:rPr>
          <w:rFonts w:eastAsia="Calibri" w:cs="ApexSans-Book"/>
          <w:bCs/>
        </w:rPr>
        <w:t>You</w:t>
      </w:r>
      <w:r w:rsidRPr="0F7CDE05">
        <w:rPr>
          <w:rFonts w:eastAsia="Roboto" w:cs="Roboto"/>
          <w:color w:val="000000" w:themeColor="text1"/>
        </w:rPr>
        <w:t xml:space="preserve"> may rely on other knowledgeable staff in your office to support you in answering questions accurately.</w:t>
      </w:r>
      <w:r w:rsidR="00071560">
        <w:rPr>
          <w:rFonts w:eastAsia="Roboto" w:cs="Roboto"/>
          <w:color w:val="000000" w:themeColor="text1"/>
        </w:rPr>
        <w:t xml:space="preserve"> You may preview a PDF version of the survey </w:t>
      </w:r>
      <w:r w:rsidRPr="00864F1B" w:rsidR="00071560">
        <w:rPr>
          <w:rFonts w:eastAsia="Roboto" w:cs="Roboto"/>
          <w:b/>
          <w:bCs/>
          <w:color w:val="000000" w:themeColor="text1"/>
        </w:rPr>
        <w:t>here</w:t>
      </w:r>
      <w:r w:rsidR="00071560">
        <w:rPr>
          <w:rFonts w:eastAsia="Roboto" w:cs="Roboto"/>
          <w:color w:val="000000" w:themeColor="text1"/>
        </w:rPr>
        <w:t>.</w:t>
      </w:r>
    </w:p>
    <w:p w:rsidR="00481E77" w:rsidRPr="00171A67" w:rsidP="00190861" w14:paraId="4AFC0629" w14:textId="3AC74794">
      <w:pPr>
        <w:suppressAutoHyphens/>
        <w:autoSpaceDE w:val="0"/>
        <w:autoSpaceDN w:val="0"/>
        <w:adjustRightInd w:val="0"/>
        <w:spacing w:before="160" w:after="240"/>
        <w:rPr>
          <w:rFonts w:eastAsia="Calibri" w:cs="ApexSans-Book"/>
        </w:rPr>
      </w:pPr>
      <w:r w:rsidRPr="00171A67">
        <w:rPr>
          <w:rFonts w:eastAsia="Calibri" w:cs="ApexSans-Book"/>
          <w:b/>
        </w:rPr>
        <w:t xml:space="preserve">How the information will be used. </w:t>
      </w:r>
      <w:r w:rsidRPr="00171A67">
        <w:rPr>
          <w:rFonts w:eastAsia="Calibri" w:cs="ApexSans-Book"/>
        </w:rPr>
        <w:t xml:space="preserve">Information from this survey will be used for research </w:t>
      </w:r>
      <w:r w:rsidR="00BA6D3B">
        <w:rPr>
          <w:rFonts w:eastAsia="Calibri" w:cs="ApexSans-Book"/>
        </w:rPr>
        <w:t xml:space="preserve">purposes that may inform </w:t>
      </w:r>
      <w:r w:rsidRPr="00171A67">
        <w:rPr>
          <w:rFonts w:eastAsia="Calibri" w:cs="ApexSans-Book"/>
        </w:rPr>
        <w:t>program improvement (</w:t>
      </w:r>
      <w:r w:rsidRPr="008A69CD">
        <w:rPr>
          <w:rFonts w:eastAsia="Calibri" w:cs="ApexSans-Book"/>
          <w:b/>
          <w:bCs/>
        </w:rPr>
        <w:t>not</w:t>
      </w:r>
      <w:r w:rsidRPr="00171A67">
        <w:rPr>
          <w:rFonts w:eastAsia="Calibri" w:cs="ApexSans-Book"/>
        </w:rPr>
        <w:t xml:space="preserve"> for monitoring purposes). The information you provide will be combined with information from other </w:t>
      </w:r>
      <w:r w:rsidRPr="4167639E" w:rsidR="155668AE">
        <w:rPr>
          <w:rFonts w:eastAsia="Calibri" w:cs="ApexSans-Book"/>
        </w:rPr>
        <w:t xml:space="preserve">Head Start </w:t>
      </w:r>
      <w:r w:rsidRPr="4167639E" w:rsidR="78CBB84A">
        <w:rPr>
          <w:rFonts w:eastAsia="Calibri" w:cs="ApexSans-Book"/>
        </w:rPr>
        <w:t>grant recipients</w:t>
      </w:r>
      <w:r w:rsidRPr="4167639E" w:rsidR="2A24F741">
        <w:rPr>
          <w:rFonts w:eastAsia="Calibri" w:cs="ApexSans-Book"/>
        </w:rPr>
        <w:t xml:space="preserve"> from across the country</w:t>
      </w:r>
      <w:r w:rsidRPr="4167639E" w:rsidR="0AF68F95">
        <w:rPr>
          <w:rFonts w:eastAsia="Calibri" w:cs="ApexSans-Book"/>
        </w:rPr>
        <w:t xml:space="preserve">. </w:t>
      </w:r>
      <w:r w:rsidRPr="00C57CBB" w:rsidR="00E7329B">
        <w:t xml:space="preserve">At the end of the study, </w:t>
      </w:r>
      <w:r w:rsidR="00643ED7">
        <w:t xml:space="preserve">NORC will provide </w:t>
      </w:r>
      <w:r w:rsidRPr="00C57CBB" w:rsidR="00E7329B">
        <w:t>ACF</w:t>
      </w:r>
      <w:r w:rsidR="00A32B71">
        <w:t xml:space="preserve"> </w:t>
      </w:r>
      <w:r w:rsidR="00643ED7">
        <w:t>with</w:t>
      </w:r>
      <w:r w:rsidR="00E7329B">
        <w:t xml:space="preserve"> </w:t>
      </w:r>
      <w:r w:rsidRPr="00C57CBB" w:rsidR="00E7329B">
        <w:t>a</w:t>
      </w:r>
      <w:r w:rsidR="00704898">
        <w:t xml:space="preserve"> </w:t>
      </w:r>
      <w:r w:rsidRPr="00C57CBB" w:rsidR="00E7329B">
        <w:t>dataset</w:t>
      </w:r>
      <w:r w:rsidR="005F19B9">
        <w:t xml:space="preserve"> with anonymous responses</w:t>
      </w:r>
      <w:r w:rsidR="00E7329B">
        <w:t xml:space="preserve">, which means </w:t>
      </w:r>
      <w:r w:rsidRPr="00841FA8" w:rsidR="00E7329B">
        <w:rPr>
          <w:u w:val="single"/>
        </w:rPr>
        <w:t>your name</w:t>
      </w:r>
      <w:r w:rsidR="00643ED7">
        <w:rPr>
          <w:u w:val="single"/>
        </w:rPr>
        <w:t>, program name,</w:t>
      </w:r>
      <w:r w:rsidRPr="00841FA8" w:rsidR="00E7329B">
        <w:rPr>
          <w:u w:val="single"/>
        </w:rPr>
        <w:t xml:space="preserve"> and other identifying information will not be attached to your response</w:t>
      </w:r>
      <w:r w:rsidRPr="00C57CBB" w:rsidR="00E7329B">
        <w:t>. Your name</w:t>
      </w:r>
      <w:r w:rsidR="00E7329B">
        <w:t xml:space="preserve"> and other identifying information</w:t>
      </w:r>
      <w:r w:rsidRPr="00C57CBB" w:rsidR="00E7329B">
        <w:t xml:space="preserve"> </w:t>
      </w:r>
      <w:r w:rsidRPr="00841FA8" w:rsidR="00E7329B">
        <w:rPr>
          <w:b/>
          <w:bCs/>
        </w:rPr>
        <w:t>will not</w:t>
      </w:r>
      <w:r w:rsidRPr="00C57CBB" w:rsidR="00E7329B">
        <w:t xml:space="preserve"> appear in any public document produced as part of the study. Your information will be used only for the purpose of the study and will be kept private.</w:t>
      </w:r>
      <w:r w:rsidR="00716AE8">
        <w:t xml:space="preserve"> </w:t>
      </w:r>
      <w:r w:rsidRPr="00716AE8" w:rsidR="00716AE8">
        <w:t>Your participation is voluntary, so feel free to skip any question or exit this survey at any time. There are no negative consequences for skipping a question or not completing this survey.</w:t>
      </w:r>
    </w:p>
    <w:p w:rsidR="00481E77" w:rsidP="00190861" w14:paraId="41854037" w14:textId="24046207">
      <w:pPr>
        <w:suppressAutoHyphens/>
        <w:autoSpaceDE w:val="0"/>
        <w:autoSpaceDN w:val="0"/>
        <w:adjustRightInd w:val="0"/>
        <w:spacing w:before="160" w:after="240"/>
        <w:rPr>
          <w:rFonts w:eastAsia="Calibri" w:cs="ApexSans-Book"/>
          <w:shd w:val="clear" w:color="auto" w:fill="FFFFFF"/>
        </w:rPr>
      </w:pPr>
      <w:r>
        <w:rPr>
          <w:rFonts w:eastAsia="Calibri" w:cs="Segoe UI"/>
          <w:b/>
          <w:shd w:val="clear" w:color="auto" w:fill="FFFFFF"/>
        </w:rPr>
        <w:t>[$</w:t>
      </w:r>
      <w:r w:rsidR="00DF3A74">
        <w:rPr>
          <w:rFonts w:eastAsia="Calibri" w:cs="Segoe UI"/>
          <w:b/>
          <w:shd w:val="clear" w:color="auto" w:fill="FFFFFF"/>
        </w:rPr>
        <w:t>40/</w:t>
      </w:r>
      <w:r w:rsidR="00BD58CC">
        <w:rPr>
          <w:rFonts w:eastAsia="Calibri" w:cs="Segoe UI"/>
          <w:b/>
          <w:shd w:val="clear" w:color="auto" w:fill="FFFFFF"/>
        </w:rPr>
        <w:t>$50</w:t>
      </w:r>
      <w:r w:rsidR="00DF3A74">
        <w:rPr>
          <w:rFonts w:eastAsia="Calibri" w:cs="Segoe UI"/>
          <w:b/>
          <w:shd w:val="clear" w:color="auto" w:fill="FFFFFF"/>
        </w:rPr>
        <w:t>]</w:t>
      </w:r>
      <w:r w:rsidR="00BD58CC">
        <w:rPr>
          <w:rFonts w:eastAsia="Calibri" w:cs="Segoe UI"/>
          <w:b/>
          <w:shd w:val="clear" w:color="auto" w:fill="FFFFFF"/>
        </w:rPr>
        <w:t xml:space="preserve"> Gift Card Thank You. </w:t>
      </w:r>
      <w:r w:rsidR="00806909">
        <w:t>As a thank you for your time and expertise</w:t>
      </w:r>
      <w:r w:rsidRPr="00C57CBB" w:rsidR="00806909">
        <w:t xml:space="preserve">, </w:t>
      </w:r>
      <w:r w:rsidR="00806909">
        <w:t>we are pleased to offer a</w:t>
      </w:r>
      <w:r w:rsidRPr="00C57CBB" w:rsidR="00806909">
        <w:t xml:space="preserve"> </w:t>
      </w:r>
      <w:r w:rsidR="00DF3A74">
        <w:t>[$40/</w:t>
      </w:r>
      <w:r w:rsidRPr="00C57CBB" w:rsidR="00806909">
        <w:t>$</w:t>
      </w:r>
      <w:r w:rsidR="00806909">
        <w:t>50</w:t>
      </w:r>
      <w:r w:rsidR="00DF3A74">
        <w:t>]</w:t>
      </w:r>
      <w:r w:rsidRPr="00C57CBB" w:rsidR="00806909">
        <w:t xml:space="preserve"> gift card.</w:t>
      </w:r>
      <w:r w:rsidR="00806909">
        <w:t xml:space="preserve"> You do not need to accept this </w:t>
      </w:r>
      <w:r w:rsidR="0B297501">
        <w:t>gift card</w:t>
      </w:r>
      <w:r w:rsidR="00806909">
        <w:t xml:space="preserve"> </w:t>
      </w:r>
      <w:r w:rsidR="00806909">
        <w:t xml:space="preserve">in order </w:t>
      </w:r>
      <w:r w:rsidR="00806909">
        <w:t>to</w:t>
      </w:r>
      <w:r w:rsidR="00806909">
        <w:t xml:space="preserve"> participate. At the end of the survey, you will receive directions on how to choose and redeem your gift card.</w:t>
      </w:r>
      <w:r w:rsidRPr="00171A67">
        <w:rPr>
          <w:rFonts w:eastAsia="Calibri" w:cs="ApexSans-Book"/>
          <w:shd w:val="clear" w:color="auto" w:fill="FFFFFF"/>
        </w:rPr>
        <w:t> </w:t>
      </w:r>
    </w:p>
    <w:p w:rsidR="001474F1" w:rsidP="001474F1" w14:paraId="0690F668" w14:textId="77777777">
      <w:pPr>
        <w:suppressAutoHyphens/>
        <w:autoSpaceDE w:val="0"/>
        <w:autoSpaceDN w:val="0"/>
        <w:adjustRightInd w:val="0"/>
        <w:spacing w:before="160" w:after="240"/>
      </w:pPr>
      <w:r>
        <w:rPr>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168910</wp:posOffset>
                </wp:positionV>
                <wp:extent cx="5957180" cy="1702051"/>
                <wp:effectExtent l="0" t="0" r="24765" b="12700"/>
                <wp:wrapSquare wrapText="bothSides"/>
                <wp:docPr id="262881383" name="Rectangle 262881383"/>
                <wp:cNvGraphicFramePr/>
                <a:graphic xmlns:a="http://schemas.openxmlformats.org/drawingml/2006/main">
                  <a:graphicData uri="http://schemas.microsoft.com/office/word/2010/wordprocessingShape">
                    <wps:wsp xmlns:wps="http://schemas.microsoft.com/office/word/2010/wordprocessingShape">
                      <wps:cNvSpPr/>
                      <wps:spPr>
                        <a:xfrm>
                          <a:off x="0" y="0"/>
                          <a:ext cx="5957180" cy="1702051"/>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66DA8" w:rsidRPr="0002307B" w:rsidP="009A0DAA" w14:textId="77777777">
                            <w:pPr>
                              <w:spacing w:after="240"/>
                              <w:rPr>
                                <w:rFonts w:cs="Helvetica Neue"/>
                                <w:b/>
                                <w:color w:val="000000" w:themeColor="text1"/>
                                <w:sz w:val="18"/>
                                <w:szCs w:val="18"/>
                              </w:rPr>
                            </w:pPr>
                            <w:r w:rsidRPr="009A0DAA">
                              <w:rPr>
                                <w:rFonts w:cs="Helvetica Neue"/>
                                <w:b/>
                                <w:bCs/>
                                <w:color w:val="000000" w:themeColor="text1"/>
                                <w:sz w:val="18"/>
                                <w:szCs w:val="18"/>
                              </w:rPr>
                              <w:t>The Paperwork Reduction Act Statement</w:t>
                            </w:r>
                          </w:p>
                          <w:p w:rsidR="00366DA8" w:rsidRPr="009A0DAA" w:rsidP="0002307B" w14:textId="1935706D">
                            <w:pPr>
                              <w:spacing w:after="240"/>
                              <w:rPr>
                                <w:color w:val="000000" w:themeColor="text1"/>
                                <w:sz w:val="18"/>
                                <w:szCs w:val="18"/>
                              </w:rPr>
                            </w:pPr>
                            <w:r w:rsidRPr="0002307B">
                              <w:rPr>
                                <w:rFonts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02307B" w:rsidR="001A3CC2">
                              <w:rPr>
                                <w:rFonts w:cs="Helvetica Neue"/>
                                <w:color w:val="000000" w:themeColor="text1"/>
                                <w:sz w:val="18"/>
                                <w:szCs w:val="18"/>
                              </w:rPr>
                              <w:t>47.5</w:t>
                            </w:r>
                            <w:r w:rsidRPr="0002307B">
                              <w:rPr>
                                <w:rFonts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0970-XXXX, Exp: XX/XX/XXXX. Send comments regarding this burden estimate or any other aspect of this collection of information, including suggestions for reducing this burden to Stacy Ehrlich Loewe at loewe-stacy@norc.org.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2881383" o:spid="_x0000_s1030" style="width:469.05pt;height:134pt;margin-top:13.3pt;margin-left:-4.8pt;mso-height-percent:0;mso-height-relative:margin;mso-width-percent:0;mso-width-relative:margin;mso-wrap-distance-bottom:0;mso-wrap-distance-left:9pt;mso-wrap-distance-right:9pt;mso-wrap-distance-top:0;mso-wrap-style:square;position:absolute;visibility:visible;v-text-anchor:middle;z-index:251663360" filled="f" strokecolor="#a5a5a5" strokeweight="1pt">
                <v:textbox>
                  <w:txbxContent>
                    <w:p w:rsidR="00366DA8" w:rsidRPr="0002307B" w:rsidP="009A0DAA" w14:paraId="4FA65B6C" w14:textId="77777777">
                      <w:pPr>
                        <w:spacing w:after="240"/>
                        <w:rPr>
                          <w:rFonts w:cs="Helvetica Neue"/>
                          <w:b/>
                          <w:color w:val="000000" w:themeColor="text1"/>
                          <w:sz w:val="18"/>
                          <w:szCs w:val="18"/>
                        </w:rPr>
                      </w:pPr>
                      <w:r w:rsidRPr="009A0DAA">
                        <w:rPr>
                          <w:rFonts w:cs="Helvetica Neue"/>
                          <w:b/>
                          <w:bCs/>
                          <w:color w:val="000000" w:themeColor="text1"/>
                          <w:sz w:val="18"/>
                          <w:szCs w:val="18"/>
                        </w:rPr>
                        <w:t>The Paperwork Reduction Act Statement</w:t>
                      </w:r>
                    </w:p>
                    <w:p w:rsidR="00366DA8" w:rsidRPr="009A0DAA" w:rsidP="0002307B" w14:paraId="3C0E1E5E" w14:textId="1935706D">
                      <w:pPr>
                        <w:spacing w:after="240"/>
                        <w:rPr>
                          <w:color w:val="000000" w:themeColor="text1"/>
                          <w:sz w:val="18"/>
                          <w:szCs w:val="18"/>
                        </w:rPr>
                      </w:pPr>
                      <w:r w:rsidRPr="0002307B">
                        <w:rPr>
                          <w:rFonts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02307B" w:rsidR="001A3CC2">
                        <w:rPr>
                          <w:rFonts w:cs="Helvetica Neue"/>
                          <w:color w:val="000000" w:themeColor="text1"/>
                          <w:sz w:val="18"/>
                          <w:szCs w:val="18"/>
                        </w:rPr>
                        <w:t>47.5</w:t>
                      </w:r>
                      <w:r w:rsidRPr="0002307B">
                        <w:rPr>
                          <w:rFonts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0970-XXXX, Exp: XX/XX/XXXX. Send comments regarding this burden estimate or any other aspect of this collection of information, including suggestions for reducing this burden to Stacy Ehrlich Loewe at loewe-stacy@norc.org.</w:t>
                      </w:r>
                    </w:p>
                  </w:txbxContent>
                </v:textbox>
                <w10:wrap type="square"/>
              </v:rect>
            </w:pict>
          </mc:Fallback>
        </mc:AlternateContent>
      </w:r>
    </w:p>
    <w:p w:rsidR="001474F1" w:rsidP="001474F1" w14:paraId="7726F825" w14:textId="47DD0EE3">
      <w:pPr>
        <w:suppressAutoHyphens/>
        <w:autoSpaceDE w:val="0"/>
        <w:autoSpaceDN w:val="0"/>
        <w:adjustRightInd w:val="0"/>
        <w:spacing w:before="160" w:after="240"/>
      </w:pPr>
      <w:r w:rsidRPr="001474F1">
        <w:rPr>
          <w:b/>
          <w:bCs/>
        </w:rPr>
        <w:t xml:space="preserve">If you agree to participate in the </w:t>
      </w:r>
      <w:r w:rsidRPr="001474F1" w:rsidR="7C85A4D7">
        <w:rPr>
          <w:b/>
          <w:bCs/>
        </w:rPr>
        <w:t xml:space="preserve">Head Start Financing </w:t>
      </w:r>
      <w:r w:rsidRPr="001474F1">
        <w:rPr>
          <w:b/>
          <w:bCs/>
        </w:rPr>
        <w:t>Study, click the arrow to begin the</w:t>
      </w:r>
      <w:r w:rsidRPr="001474F1">
        <w:t xml:space="preserve"> </w:t>
      </w:r>
      <w:r w:rsidRPr="001474F1">
        <w:rPr>
          <w:b/>
          <w:bCs/>
        </w:rPr>
        <w:t>survey</w:t>
      </w:r>
      <w:r w:rsidRPr="001474F1">
        <w:t>.</w:t>
      </w:r>
      <w:bookmarkStart w:id="22" w:name="_Toc134258232"/>
      <w:bookmarkStart w:id="23" w:name="_Toc137051263"/>
      <w:bookmarkStart w:id="24" w:name="_Toc136869033"/>
    </w:p>
    <w:p w:rsidR="001474F1" w14:paraId="477A09E6" w14:textId="77777777">
      <w:pPr>
        <w:spacing w:after="160" w:line="259" w:lineRule="auto"/>
        <w:rPr>
          <w:bCs/>
          <w:color w:val="343959" w:themeColor="background2" w:themeShade="BF"/>
          <w:sz w:val="40"/>
          <w:szCs w:val="40"/>
        </w:rPr>
      </w:pPr>
      <w:bookmarkStart w:id="25" w:name="_Toc145483852"/>
      <w:r>
        <w:rPr>
          <w:bCs/>
          <w:color w:val="343959" w:themeColor="background2" w:themeShade="BF"/>
          <w:sz w:val="40"/>
          <w:szCs w:val="40"/>
        </w:rPr>
        <w:br w:type="page"/>
      </w:r>
    </w:p>
    <w:p w:rsidR="002C48EC" w:rsidRPr="0002307B" w:rsidP="00506D4E" w14:paraId="0B3BC753" w14:textId="012A1BD2">
      <w:pPr>
        <w:pStyle w:val="Heading2"/>
      </w:pPr>
      <w:bookmarkStart w:id="26" w:name="_Toc149314554"/>
      <w:r w:rsidRPr="0002307B">
        <w:t>Definitions</w:t>
      </w:r>
      <w:bookmarkEnd w:id="25"/>
      <w:bookmarkEnd w:id="26"/>
    </w:p>
    <w:bookmarkEnd w:id="22"/>
    <w:bookmarkEnd w:id="23"/>
    <w:bookmarkEnd w:id="24"/>
    <w:p w:rsidR="00A6361E" w:rsidP="00A6361E" w14:paraId="6A5B69B0" w14:textId="0C667F95">
      <w:r w:rsidRPr="6F2E092F">
        <w:rPr>
          <w:rFonts w:eastAsia="Roboto" w:cs="Roboto"/>
          <w:b/>
          <w:bCs/>
          <w:color w:val="000000" w:themeColor="text1"/>
          <w:szCs w:val="24"/>
        </w:rPr>
        <w:t>“Combining” or “combined”</w:t>
      </w:r>
      <w:r w:rsidR="00163850">
        <w:rPr>
          <w:b/>
          <w:bCs/>
        </w:rPr>
        <w:t xml:space="preserve"> </w:t>
      </w:r>
      <w:r>
        <w:rPr>
          <w:b/>
        </w:rPr>
        <w:t>funding</w:t>
      </w:r>
      <w:r w:rsidR="009A0DAA">
        <w:rPr>
          <w:b/>
        </w:rPr>
        <w:t>:</w:t>
      </w:r>
      <w:r w:rsidR="006D6C0E">
        <w:t xml:space="preserve"> </w:t>
      </w:r>
      <w:r w:rsidR="009A0DAA">
        <w:t>W</w:t>
      </w:r>
      <w:r w:rsidR="006D6C0E">
        <w:t xml:space="preserve">hen </w:t>
      </w:r>
      <w:r w:rsidR="00C41F6A">
        <w:t>more than one</w:t>
      </w:r>
      <w:r w:rsidR="006D6C0E">
        <w:t xml:space="preserve"> funding source </w:t>
      </w:r>
      <w:r w:rsidR="7BDB0FC5">
        <w:t xml:space="preserve">is used to </w:t>
      </w:r>
      <w:r>
        <w:t>support the total cost of</w:t>
      </w:r>
      <w:r w:rsidR="00914EE5">
        <w:t xml:space="preserve"> </w:t>
      </w:r>
      <w:r w:rsidR="00643ED7">
        <w:t>your program’s</w:t>
      </w:r>
      <w:r w:rsidR="00914EE5">
        <w:t xml:space="preserve"> early care and education</w:t>
      </w:r>
      <w:r>
        <w:t xml:space="preserve"> </w:t>
      </w:r>
      <w:r w:rsidR="00914EE5">
        <w:t>(</w:t>
      </w:r>
      <w:r>
        <w:t>ECE</w:t>
      </w:r>
      <w:r w:rsidR="00914EE5">
        <w:t>)</w:t>
      </w:r>
      <w:r>
        <w:t xml:space="preserve"> services. We use </w:t>
      </w:r>
      <w:r w:rsidR="00E53637">
        <w:rPr>
          <w:i/>
        </w:rPr>
        <w:t xml:space="preserve">combined </w:t>
      </w:r>
      <w:r>
        <w:rPr>
          <w:i/>
        </w:rPr>
        <w:t xml:space="preserve">funding </w:t>
      </w:r>
      <w:r>
        <w:t xml:space="preserve">as an umbrella term to describe the many terms that describe bringing together funds, such as </w:t>
      </w:r>
      <w:r>
        <w:rPr>
          <w:i/>
        </w:rPr>
        <w:t>braiding, blending, co</w:t>
      </w:r>
      <w:r w:rsidRPr="6F2E092F" w:rsidR="0EFC0238">
        <w:rPr>
          <w:i/>
          <w:iCs/>
        </w:rPr>
        <w:t>ordinating</w:t>
      </w:r>
      <w:r>
        <w:rPr>
          <w:i/>
        </w:rPr>
        <w:t xml:space="preserve">, layering, pooling, </w:t>
      </w:r>
      <w:r w:rsidRPr="0002307B">
        <w:t>and</w:t>
      </w:r>
      <w:r>
        <w:t xml:space="preserve"> </w:t>
      </w:r>
      <w:r>
        <w:rPr>
          <w:i/>
        </w:rPr>
        <w:t>stacking</w:t>
      </w:r>
      <w:r>
        <w:t>.</w:t>
      </w:r>
      <w:r w:rsidR="007E5279">
        <w:t xml:space="preserve"> </w:t>
      </w:r>
    </w:p>
    <w:p w:rsidR="00606FFB" w:rsidP="00A6361E" w14:paraId="15CB5C03" w14:textId="730D835F">
      <w:r>
        <w:rPr>
          <w:b/>
          <w:bCs/>
        </w:rPr>
        <w:t>Funding / Funding Sources</w:t>
      </w:r>
      <w:r w:rsidR="009A0DAA">
        <w:rPr>
          <w:b/>
          <w:bCs/>
        </w:rPr>
        <w:t>:</w:t>
      </w:r>
      <w:r>
        <w:t xml:space="preserve"> </w:t>
      </w:r>
      <w:r w:rsidR="009A0DAA">
        <w:t xml:space="preserve">These </w:t>
      </w:r>
      <w:r>
        <w:t>include all funds that support direct services to families and children; other direct costs such as funds for professional learning, materials, books, technical assistance, and coaching; and indirect costs.</w:t>
      </w:r>
    </w:p>
    <w:p w:rsidR="008864DE" w:rsidRPr="000150F5" w:rsidP="44A56DA0" w14:paraId="7E0ED6D9" w14:textId="6875D669">
      <w:pPr>
        <w:rPr>
          <w:i/>
          <w:iCs/>
        </w:rPr>
      </w:pPr>
      <w:r>
        <w:rPr>
          <w:b/>
        </w:rPr>
        <w:t>Early Care and Education (ECE) Provider/Program</w:t>
      </w:r>
      <w:r w:rsidR="009A0DAA">
        <w:rPr>
          <w:b/>
        </w:rPr>
        <w:t>:</w:t>
      </w:r>
      <w:r>
        <w:rPr>
          <w:b/>
        </w:rPr>
        <w:t xml:space="preserve"> </w:t>
      </w:r>
      <w:r>
        <w:t>Any</w:t>
      </w:r>
      <w:r>
        <w:rPr>
          <w:b/>
        </w:rPr>
        <w:t xml:space="preserve"> </w:t>
      </w:r>
      <w:r>
        <w:t>organization</w:t>
      </w:r>
      <w:r>
        <w:rPr>
          <w:b/>
        </w:rPr>
        <w:t xml:space="preserve"> </w:t>
      </w:r>
      <w:r>
        <w:t>providing early care</w:t>
      </w:r>
      <w:r>
        <w:rPr>
          <w:b/>
        </w:rPr>
        <w:t xml:space="preserve"> </w:t>
      </w:r>
      <w:r>
        <w:t xml:space="preserve">and education </w:t>
      </w:r>
      <w:r w:rsidR="00643ED7">
        <w:t xml:space="preserve">(ECE) </w:t>
      </w:r>
      <w:r>
        <w:t xml:space="preserve">services in center-based settings to children aged birth through 5. </w:t>
      </w:r>
    </w:p>
    <w:p w:rsidR="008864DE" w:rsidRPr="00C63CB7" w:rsidP="0062291A" w14:paraId="2632440B" w14:textId="2FB5A82E">
      <w:pPr>
        <w:pStyle w:val="ListParagraph"/>
        <w:numPr>
          <w:ilvl w:val="0"/>
          <w:numId w:val="34"/>
        </w:numPr>
        <w:rPr>
          <w:i/>
        </w:rPr>
      </w:pPr>
      <w:r>
        <w:rPr>
          <w:i/>
          <w:iCs/>
        </w:rPr>
        <w:t xml:space="preserve">When the survey asks about </w:t>
      </w:r>
      <w:r w:rsidRPr="00C94215">
        <w:rPr>
          <w:b/>
          <w:bCs/>
          <w:i/>
          <w:iCs/>
        </w:rPr>
        <w:t>other</w:t>
      </w:r>
      <w:r>
        <w:rPr>
          <w:i/>
          <w:iCs/>
        </w:rPr>
        <w:t xml:space="preserve"> </w:t>
      </w:r>
      <w:r w:rsidRPr="009D2531">
        <w:rPr>
          <w:b/>
          <w:bCs/>
          <w:i/>
          <w:iCs/>
        </w:rPr>
        <w:t>ECE providers</w:t>
      </w:r>
      <w:r w:rsidRPr="644FE4F6">
        <w:rPr>
          <w:i/>
          <w:iCs/>
        </w:rPr>
        <w:t>,</w:t>
      </w:r>
      <w:r>
        <w:rPr>
          <w:i/>
          <w:iCs/>
        </w:rPr>
        <w:t xml:space="preserve"> we </w:t>
      </w:r>
      <w:r w:rsidR="00610778">
        <w:rPr>
          <w:i/>
          <w:iCs/>
        </w:rPr>
        <w:t>want</w:t>
      </w:r>
      <w:r>
        <w:rPr>
          <w:i/>
          <w:iCs/>
        </w:rPr>
        <w:t xml:space="preserve"> you to think about all early care and education center-based settings—including </w:t>
      </w:r>
      <w:r w:rsidR="00FF763D">
        <w:rPr>
          <w:i/>
          <w:iCs/>
        </w:rPr>
        <w:t xml:space="preserve">other </w:t>
      </w:r>
      <w:r w:rsidRPr="44A56DA0" w:rsidR="6447E25C">
        <w:rPr>
          <w:i/>
          <w:iCs/>
        </w:rPr>
        <w:t>Head Start</w:t>
      </w:r>
      <w:r w:rsidR="00FF763D">
        <w:rPr>
          <w:i/>
          <w:iCs/>
        </w:rPr>
        <w:t xml:space="preserve"> pro</w:t>
      </w:r>
      <w:r w:rsidR="00255426">
        <w:rPr>
          <w:i/>
          <w:iCs/>
        </w:rPr>
        <w:t>grams</w:t>
      </w:r>
      <w:r w:rsidRPr="44A56DA0" w:rsidR="6447E25C">
        <w:rPr>
          <w:i/>
          <w:iCs/>
        </w:rPr>
        <w:t>.</w:t>
      </w:r>
      <w:r w:rsidR="6447E25C">
        <w:t xml:space="preserve"> </w:t>
      </w:r>
    </w:p>
    <w:p w:rsidR="008864DE" w:rsidRPr="00C63CB7" w:rsidP="0062291A" w14:paraId="64042848" w14:textId="0BAF6093">
      <w:pPr>
        <w:pStyle w:val="ListParagraph"/>
        <w:numPr>
          <w:ilvl w:val="0"/>
          <w:numId w:val="34"/>
        </w:numPr>
        <w:rPr>
          <w:i/>
        </w:rPr>
      </w:pPr>
      <w:r>
        <w:rPr>
          <w:i/>
          <w:iCs/>
        </w:rPr>
        <w:t xml:space="preserve">When the survey asks about </w:t>
      </w:r>
      <w:r>
        <w:rPr>
          <w:b/>
          <w:bCs/>
          <w:i/>
          <w:iCs/>
        </w:rPr>
        <w:t>your</w:t>
      </w:r>
      <w:r>
        <w:rPr>
          <w:i/>
          <w:iCs/>
        </w:rPr>
        <w:t xml:space="preserve"> </w:t>
      </w:r>
      <w:r w:rsidRPr="009D2531">
        <w:rPr>
          <w:b/>
          <w:bCs/>
          <w:i/>
          <w:iCs/>
        </w:rPr>
        <w:t>ECE program</w:t>
      </w:r>
      <w:r>
        <w:rPr>
          <w:i/>
          <w:iCs/>
        </w:rPr>
        <w:t xml:space="preserve">, </w:t>
      </w:r>
      <w:r w:rsidRPr="08E52F58" w:rsidR="56F25E89">
        <w:rPr>
          <w:i/>
          <w:iCs/>
        </w:rPr>
        <w:t xml:space="preserve">we </w:t>
      </w:r>
      <w:r w:rsidR="00610778">
        <w:rPr>
          <w:i/>
          <w:iCs/>
        </w:rPr>
        <w:t>want</w:t>
      </w:r>
      <w:r>
        <w:rPr>
          <w:i/>
          <w:iCs/>
        </w:rPr>
        <w:t xml:space="preserve"> you to think about </w:t>
      </w:r>
      <w:r w:rsidR="008B1294">
        <w:rPr>
          <w:i/>
          <w:iCs/>
        </w:rPr>
        <w:t xml:space="preserve">all programming in your </w:t>
      </w:r>
      <w:r w:rsidR="000150F5">
        <w:rPr>
          <w:i/>
          <w:iCs/>
        </w:rPr>
        <w:t>directly</w:t>
      </w:r>
      <w:r w:rsidR="00273CC2">
        <w:rPr>
          <w:i/>
          <w:iCs/>
        </w:rPr>
        <w:t>-</w:t>
      </w:r>
      <w:r w:rsidR="000150F5">
        <w:rPr>
          <w:i/>
          <w:iCs/>
        </w:rPr>
        <w:t>operated</w:t>
      </w:r>
      <w:r w:rsidR="008B1294">
        <w:rPr>
          <w:i/>
          <w:iCs/>
        </w:rPr>
        <w:t xml:space="preserve"> </w:t>
      </w:r>
      <w:r w:rsidR="000150F5">
        <w:rPr>
          <w:i/>
          <w:iCs/>
        </w:rPr>
        <w:t xml:space="preserve">center-based settings. </w:t>
      </w:r>
      <w:r w:rsidR="00115788">
        <w:rPr>
          <w:i/>
          <w:iCs/>
        </w:rPr>
        <w:t>The funding</w:t>
      </w:r>
      <w:r w:rsidR="00A17407">
        <w:rPr>
          <w:i/>
          <w:iCs/>
        </w:rPr>
        <w:t xml:space="preserve"> your program receives to support </w:t>
      </w:r>
      <w:r w:rsidR="00A17407">
        <w:rPr>
          <w:bCs/>
          <w:i/>
          <w:iCs/>
        </w:rPr>
        <w:t>y</w:t>
      </w:r>
      <w:r w:rsidRPr="00C63CB7">
        <w:rPr>
          <w:i/>
        </w:rPr>
        <w:t xml:space="preserve">our </w:t>
      </w:r>
      <w:r w:rsidRPr="00C63CB7">
        <w:rPr>
          <w:i/>
        </w:rPr>
        <w:t>directly</w:t>
      </w:r>
      <w:r w:rsidR="00610778">
        <w:rPr>
          <w:i/>
          <w:iCs/>
        </w:rPr>
        <w:t>-</w:t>
      </w:r>
      <w:r w:rsidRPr="00C63CB7">
        <w:rPr>
          <w:i/>
        </w:rPr>
        <w:t>operated</w:t>
      </w:r>
      <w:r w:rsidR="00610778">
        <w:rPr>
          <w:i/>
          <w:iCs/>
        </w:rPr>
        <w:t>,</w:t>
      </w:r>
      <w:r w:rsidRPr="00C63CB7">
        <w:rPr>
          <w:i/>
        </w:rPr>
        <w:t xml:space="preserve"> center-based settings may </w:t>
      </w:r>
      <w:r w:rsidR="00A17407">
        <w:rPr>
          <w:bCs/>
          <w:i/>
          <w:iCs/>
        </w:rPr>
        <w:t>include</w:t>
      </w:r>
      <w:r w:rsidRPr="00C63CB7">
        <w:rPr>
          <w:i/>
        </w:rPr>
        <w:t xml:space="preserve"> one </w:t>
      </w:r>
      <w:r w:rsidR="00610778">
        <w:rPr>
          <w:i/>
          <w:iCs/>
        </w:rPr>
        <w:t>or more</w:t>
      </w:r>
      <w:r w:rsidR="00273CC2">
        <w:rPr>
          <w:i/>
          <w:iCs/>
        </w:rPr>
        <w:t xml:space="preserve"> </w:t>
      </w:r>
      <w:r w:rsidRPr="009747E8">
        <w:rPr>
          <w:i/>
          <w:iCs/>
        </w:rPr>
        <w:t>Early Head Start (EHS) and</w:t>
      </w:r>
      <w:r w:rsidR="0068595F">
        <w:rPr>
          <w:i/>
          <w:iCs/>
        </w:rPr>
        <w:t>/or</w:t>
      </w:r>
      <w:r w:rsidRPr="00C63CB7">
        <w:rPr>
          <w:i/>
        </w:rPr>
        <w:t xml:space="preserve"> Head Start grants. Your ECE program may also receive </w:t>
      </w:r>
      <w:r w:rsidRPr="644FE4F6">
        <w:rPr>
          <w:i/>
          <w:iCs/>
        </w:rPr>
        <w:t>fund</w:t>
      </w:r>
      <w:r w:rsidR="0068595F">
        <w:rPr>
          <w:i/>
          <w:iCs/>
        </w:rPr>
        <w:t>ing from other</w:t>
      </w:r>
      <w:r w:rsidRPr="644FE4F6">
        <w:rPr>
          <w:i/>
          <w:iCs/>
        </w:rPr>
        <w:t xml:space="preserve"> </w:t>
      </w:r>
      <w:r w:rsidR="00241222">
        <w:rPr>
          <w:i/>
          <w:iCs/>
        </w:rPr>
        <w:t>sources</w:t>
      </w:r>
      <w:r w:rsidR="00273CC2">
        <w:rPr>
          <w:i/>
          <w:iCs/>
        </w:rPr>
        <w:t xml:space="preserve"> </w:t>
      </w:r>
      <w:r w:rsidRPr="00C63CB7">
        <w:rPr>
          <w:i/>
        </w:rPr>
        <w:t xml:space="preserve">to support </w:t>
      </w:r>
      <w:r w:rsidR="00241222">
        <w:rPr>
          <w:i/>
          <w:iCs/>
        </w:rPr>
        <w:t>its</w:t>
      </w:r>
      <w:r w:rsidRPr="644FE4F6">
        <w:rPr>
          <w:i/>
          <w:iCs/>
        </w:rPr>
        <w:t xml:space="preserve"> </w:t>
      </w:r>
      <w:r w:rsidRPr="00C63CB7">
        <w:rPr>
          <w:i/>
        </w:rPr>
        <w:t>ECE programming.</w:t>
      </w:r>
    </w:p>
    <w:p w:rsidR="00347B97" w:rsidRPr="0010545E" w:rsidP="00190861" w14:paraId="3AC12F11" w14:textId="69BE03F1">
      <w:pPr>
        <w:rPr>
          <w:i/>
          <w:iCs/>
        </w:rPr>
      </w:pPr>
      <w:r w:rsidRPr="00171A67">
        <w:rPr>
          <w:rFonts w:eastAsia="Calibri" w:cs="Arial"/>
          <w:b/>
          <w:bCs/>
        </w:rPr>
        <w:t xml:space="preserve">Head Start </w:t>
      </w:r>
      <w:r w:rsidR="002737DA">
        <w:rPr>
          <w:rFonts w:eastAsia="Calibri" w:cs="Arial"/>
          <w:b/>
          <w:bCs/>
        </w:rPr>
        <w:t>Provider/</w:t>
      </w:r>
      <w:r w:rsidRPr="00171A67">
        <w:rPr>
          <w:rFonts w:eastAsia="Calibri" w:cs="Arial"/>
          <w:b/>
          <w:bCs/>
        </w:rPr>
        <w:t>Program:</w:t>
      </w:r>
      <w:r w:rsidRPr="00171A67">
        <w:rPr>
          <w:rFonts w:eastAsia="Calibri" w:cs="Arial"/>
        </w:rPr>
        <w:t xml:space="preserve"> </w:t>
      </w:r>
      <w:r w:rsidRPr="00171A67">
        <w:rPr>
          <w:rFonts w:eastAsia="Calibri" w:cs="Arial"/>
          <w:color w:val="000000"/>
          <w:shd w:val="clear" w:color="auto" w:fill="FFFFFF"/>
        </w:rPr>
        <w:t xml:space="preserve">An agency, or their delegate, that is a local public or private non-profit or for-profit entity designated by the Administration for Children &amp; Families </w:t>
      </w:r>
      <w:r w:rsidRPr="3C1A8223" w:rsidR="0086072C">
        <w:rPr>
          <w:rFonts w:eastAsia="Calibri" w:cs="Arial"/>
          <w:color w:val="000000" w:themeColor="text1"/>
        </w:rPr>
        <w:t xml:space="preserve">(ACF) </w:t>
      </w:r>
      <w:r w:rsidRPr="00171A67">
        <w:rPr>
          <w:rFonts w:eastAsia="Calibri" w:cs="Arial"/>
          <w:color w:val="000000"/>
          <w:shd w:val="clear" w:color="auto" w:fill="FFFFFF"/>
        </w:rPr>
        <w:t xml:space="preserve">to operate a </w:t>
      </w:r>
      <w:r w:rsidRPr="4167639E" w:rsidR="00313572">
        <w:rPr>
          <w:rFonts w:eastAsia="Calibri" w:cs="Arial"/>
          <w:color w:val="000000" w:themeColor="text1"/>
        </w:rPr>
        <w:t xml:space="preserve">center-based </w:t>
      </w:r>
      <w:r w:rsidRPr="00171A67">
        <w:rPr>
          <w:rFonts w:eastAsia="Calibri" w:cs="Arial"/>
          <w:color w:val="000000"/>
          <w:shd w:val="clear" w:color="auto" w:fill="FFFFFF"/>
        </w:rPr>
        <w:t xml:space="preserve">Head Start program to </w:t>
      </w:r>
      <w:r w:rsidRPr="002564FE">
        <w:rPr>
          <w:rFonts w:eastAsia="Calibri" w:cs="Arial"/>
          <w:color w:val="000000"/>
          <w:shd w:val="clear" w:color="auto" w:fill="FFFFFF"/>
        </w:rPr>
        <w:t>serve children</w:t>
      </w:r>
      <w:r w:rsidR="002C48EC">
        <w:rPr>
          <w:rFonts w:eastAsia="Calibri" w:cs="Arial"/>
          <w:color w:val="000000"/>
          <w:shd w:val="clear" w:color="auto" w:fill="FFFFFF"/>
        </w:rPr>
        <w:t xml:space="preserve"> </w:t>
      </w:r>
      <w:r w:rsidR="002C48EC">
        <w:rPr>
          <w:rStyle w:val="normaltextrun"/>
          <w:rFonts w:cs="Arial"/>
          <w:color w:val="000000"/>
          <w:shd w:val="clear" w:color="auto" w:fill="FFFFFF"/>
        </w:rPr>
        <w:t>age</w:t>
      </w:r>
      <w:r w:rsidRPr="4167639E" w:rsidR="51CDA448">
        <w:rPr>
          <w:rStyle w:val="normaltextrun"/>
          <w:rFonts w:cs="Arial"/>
          <w:color w:val="000000" w:themeColor="text1"/>
        </w:rPr>
        <w:t>d</w:t>
      </w:r>
      <w:r w:rsidR="002C48EC">
        <w:rPr>
          <w:rStyle w:val="normaltextrun"/>
          <w:rFonts w:cs="Arial"/>
          <w:color w:val="000000"/>
          <w:shd w:val="clear" w:color="auto" w:fill="FFFFFF"/>
        </w:rPr>
        <w:t xml:space="preserve"> three to compulsory school age,</w:t>
      </w:r>
      <w:r w:rsidRPr="00171A67">
        <w:rPr>
          <w:rFonts w:eastAsia="Calibri" w:cs="Arial"/>
          <w:color w:val="000000"/>
          <w:shd w:val="clear" w:color="auto" w:fill="FFFFFF"/>
        </w:rPr>
        <w:t xml:space="preserve"> pursuant to section 641(b) and (d) of the Head Start Act</w:t>
      </w:r>
      <w:r w:rsidRPr="3C1A8223" w:rsidR="0086072C">
        <w:rPr>
          <w:rFonts w:eastAsia="Calibri" w:cs="Arial"/>
          <w:color w:val="000000" w:themeColor="text1"/>
        </w:rPr>
        <w:t xml:space="preserve">, as well as </w:t>
      </w:r>
      <w:r>
        <w:rPr>
          <w:rStyle w:val="normaltextrun"/>
          <w:color w:val="000000"/>
          <w:shd w:val="clear" w:color="auto" w:fill="FFFFFF"/>
        </w:rPr>
        <w:t xml:space="preserve"> Early Head Start</w:t>
      </w:r>
      <w:r w:rsidR="00E80C05">
        <w:rPr>
          <w:rStyle w:val="normaltextrun"/>
          <w:color w:val="000000"/>
          <w:shd w:val="clear" w:color="auto" w:fill="FFFFFF"/>
        </w:rPr>
        <w:t xml:space="preserve"> (EHS)</w:t>
      </w:r>
      <w:r>
        <w:rPr>
          <w:rStyle w:val="normaltextrun"/>
          <w:color w:val="000000"/>
          <w:shd w:val="clear" w:color="auto" w:fill="FFFFFF"/>
        </w:rPr>
        <w:t xml:space="preserve"> programs, which serve pregnant </w:t>
      </w:r>
      <w:r w:rsidRPr="74D17A02" w:rsidR="58F6CB35">
        <w:rPr>
          <w:rStyle w:val="normaltextrun"/>
          <w:color w:val="000000" w:themeColor="text1"/>
        </w:rPr>
        <w:t xml:space="preserve">people </w:t>
      </w:r>
      <w:r>
        <w:rPr>
          <w:rStyle w:val="normaltextrun"/>
          <w:color w:val="000000"/>
          <w:shd w:val="clear" w:color="auto" w:fill="FFFFFF"/>
        </w:rPr>
        <w:t xml:space="preserve">and children birth to age 3. </w:t>
      </w:r>
      <w:r w:rsidRPr="009D2531">
        <w:rPr>
          <w:rStyle w:val="normaltextrun"/>
          <w:b/>
          <w:i/>
          <w:color w:val="000000"/>
          <w:shd w:val="clear" w:color="auto" w:fill="FFFFFF"/>
        </w:rPr>
        <w:t xml:space="preserve">When </w:t>
      </w:r>
      <w:r w:rsidRPr="009D2531" w:rsidR="00A900C7">
        <w:rPr>
          <w:rStyle w:val="normaltextrun"/>
          <w:b/>
          <w:i/>
          <w:color w:val="000000" w:themeColor="text1"/>
        </w:rPr>
        <w:t xml:space="preserve">the survey asks </w:t>
      </w:r>
      <w:r w:rsidRPr="009D2531">
        <w:rPr>
          <w:rStyle w:val="normaltextrun"/>
          <w:b/>
          <w:i/>
          <w:color w:val="000000"/>
          <w:shd w:val="clear" w:color="auto" w:fill="FFFFFF"/>
        </w:rPr>
        <w:t xml:space="preserve">about “Head Start </w:t>
      </w:r>
      <w:r w:rsidRPr="009D2531" w:rsidR="00E75B77">
        <w:rPr>
          <w:rStyle w:val="normaltextrun"/>
          <w:b/>
          <w:bCs/>
          <w:i/>
          <w:iCs/>
          <w:color w:val="000000"/>
          <w:shd w:val="clear" w:color="auto" w:fill="FFFFFF"/>
        </w:rPr>
        <w:t>p</w:t>
      </w:r>
      <w:r w:rsidRPr="009D2531">
        <w:rPr>
          <w:rStyle w:val="normaltextrun"/>
          <w:b/>
          <w:bCs/>
          <w:i/>
          <w:iCs/>
          <w:color w:val="000000"/>
          <w:shd w:val="clear" w:color="auto" w:fill="FFFFFF"/>
        </w:rPr>
        <w:t>rograms</w:t>
      </w:r>
      <w:r w:rsidRPr="00203AEB">
        <w:rPr>
          <w:rStyle w:val="normaltextrun"/>
          <w:i/>
          <w:iCs/>
          <w:color w:val="000000"/>
          <w:shd w:val="clear" w:color="auto" w:fill="FFFFFF"/>
        </w:rPr>
        <w:t xml:space="preserve">,” </w:t>
      </w:r>
      <w:r w:rsidR="00E75B77">
        <w:rPr>
          <w:i/>
          <w:iCs/>
        </w:rPr>
        <w:t xml:space="preserve">We want you to think about </w:t>
      </w:r>
      <w:r w:rsidR="00E80C05">
        <w:rPr>
          <w:i/>
          <w:iCs/>
        </w:rPr>
        <w:t xml:space="preserve">any </w:t>
      </w:r>
      <w:r w:rsidR="00E75B77">
        <w:rPr>
          <w:i/>
          <w:iCs/>
        </w:rPr>
        <w:t>center-based provider</w:t>
      </w:r>
      <w:r w:rsidR="003B0AE9">
        <w:rPr>
          <w:i/>
          <w:iCs/>
        </w:rPr>
        <w:t>(</w:t>
      </w:r>
      <w:r w:rsidR="00E75B77">
        <w:rPr>
          <w:i/>
          <w:iCs/>
        </w:rPr>
        <w:t>s</w:t>
      </w:r>
      <w:r w:rsidR="003B0AE9">
        <w:rPr>
          <w:i/>
          <w:iCs/>
        </w:rPr>
        <w:t>)</w:t>
      </w:r>
      <w:r w:rsidR="00E75B77">
        <w:rPr>
          <w:i/>
          <w:iCs/>
        </w:rPr>
        <w:t xml:space="preserve"> that receive any form of Head Start funding. T</w:t>
      </w:r>
      <w:r w:rsidRPr="00203AEB">
        <w:rPr>
          <w:i/>
          <w:iCs/>
        </w:rPr>
        <w:t xml:space="preserve">his </w:t>
      </w:r>
      <w:r w:rsidRPr="00203AEB">
        <w:rPr>
          <w:rFonts w:eastAsia="Calibri" w:cs="Arial"/>
          <w:i/>
          <w:iCs/>
        </w:rPr>
        <w:t xml:space="preserve">includes </w:t>
      </w:r>
      <w:r w:rsidRPr="00203AEB" w:rsidR="001F6405">
        <w:rPr>
          <w:rFonts w:eastAsia="Calibri" w:cs="Arial"/>
          <w:i/>
          <w:iCs/>
        </w:rPr>
        <w:t>EHS</w:t>
      </w:r>
      <w:r w:rsidRPr="00203AEB">
        <w:rPr>
          <w:rFonts w:eastAsia="Calibri" w:cs="Arial"/>
          <w:i/>
          <w:iCs/>
        </w:rPr>
        <w:t>, American Indian/Alaska Native Head Start, Migrant and Seasonal Head Start</w:t>
      </w:r>
      <w:r w:rsidRPr="00203AEB" w:rsidR="0037360D">
        <w:rPr>
          <w:i/>
          <w:iCs/>
        </w:rPr>
        <w:t xml:space="preserve">, and </w:t>
      </w:r>
      <w:r w:rsidRPr="00203AEB" w:rsidR="001F6405">
        <w:rPr>
          <w:i/>
          <w:iCs/>
        </w:rPr>
        <w:t>EHS</w:t>
      </w:r>
      <w:r w:rsidRPr="00203AEB" w:rsidR="008E2880">
        <w:rPr>
          <w:i/>
          <w:iCs/>
        </w:rPr>
        <w:t xml:space="preserve"> </w:t>
      </w:r>
      <w:r w:rsidRPr="00203AEB" w:rsidR="0037360D">
        <w:rPr>
          <w:i/>
          <w:iCs/>
        </w:rPr>
        <w:t xml:space="preserve">programs </w:t>
      </w:r>
      <w:r w:rsidRPr="00203AEB" w:rsidR="008E2880">
        <w:rPr>
          <w:i/>
          <w:iCs/>
        </w:rPr>
        <w:t xml:space="preserve">that are part of </w:t>
      </w:r>
      <w:r w:rsidRPr="00203AEB" w:rsidR="0037360D">
        <w:rPr>
          <w:i/>
          <w:iCs/>
        </w:rPr>
        <w:t>EHS-C</w:t>
      </w:r>
      <w:r w:rsidRPr="00203AEB" w:rsidR="00E94B78">
        <w:rPr>
          <w:i/>
          <w:iCs/>
        </w:rPr>
        <w:t xml:space="preserve">hild </w:t>
      </w:r>
      <w:r w:rsidRPr="00203AEB" w:rsidR="0037360D">
        <w:rPr>
          <w:i/>
          <w:iCs/>
        </w:rPr>
        <w:t>C</w:t>
      </w:r>
      <w:r w:rsidRPr="00203AEB" w:rsidR="00E94B78">
        <w:rPr>
          <w:i/>
          <w:iCs/>
        </w:rPr>
        <w:t xml:space="preserve">are </w:t>
      </w:r>
      <w:r w:rsidRPr="00203AEB" w:rsidR="0037360D">
        <w:rPr>
          <w:i/>
          <w:iCs/>
        </w:rPr>
        <w:t>P</w:t>
      </w:r>
      <w:r w:rsidRPr="00203AEB" w:rsidR="00E94B78">
        <w:rPr>
          <w:i/>
          <w:iCs/>
        </w:rPr>
        <w:t>artnership (EHS-CCP)</w:t>
      </w:r>
      <w:r w:rsidRPr="00203AEB" w:rsidR="0037360D">
        <w:rPr>
          <w:i/>
          <w:iCs/>
        </w:rPr>
        <w:t xml:space="preserve"> grants</w:t>
      </w:r>
      <w:r w:rsidRPr="00203AEB">
        <w:rPr>
          <w:rFonts w:eastAsia="Calibri" w:cs="Arial"/>
          <w:i/>
          <w:iCs/>
        </w:rPr>
        <w:t>.</w:t>
      </w:r>
      <w:r w:rsidRPr="00203AEB">
        <w:rPr>
          <w:i/>
          <w:iCs/>
        </w:rPr>
        <w:t xml:space="preserve"> </w:t>
      </w:r>
      <w:r w:rsidRPr="00203AEB" w:rsidR="002564FE">
        <w:rPr>
          <w:i/>
          <w:iCs/>
        </w:rPr>
        <w:t xml:space="preserve">Programs may </w:t>
      </w:r>
      <w:r w:rsidRPr="00203AEB" w:rsidR="002E79BA">
        <w:rPr>
          <w:i/>
          <w:iCs/>
        </w:rPr>
        <w:t xml:space="preserve">have </w:t>
      </w:r>
      <w:r w:rsidRPr="00203AEB" w:rsidR="002564FE">
        <w:rPr>
          <w:i/>
          <w:iCs/>
        </w:rPr>
        <w:t>multiple centers</w:t>
      </w:r>
      <w:r w:rsidRPr="00203AEB" w:rsidR="00B41FC4">
        <w:rPr>
          <w:i/>
          <w:iCs/>
        </w:rPr>
        <w:t xml:space="preserve"> and multiple grants</w:t>
      </w:r>
      <w:r w:rsidRPr="00203AEB" w:rsidR="002564FE">
        <w:rPr>
          <w:i/>
          <w:iCs/>
        </w:rPr>
        <w:t>.</w:t>
      </w:r>
    </w:p>
    <w:p w:rsidR="00A5576E" w:rsidP="78CD5506" w14:paraId="6B6D125D" w14:textId="4153601F">
      <w:pPr>
        <w:spacing w:after="160"/>
        <w:rPr>
          <w:rFonts w:eastAsiaTheme="majorEastAsia" w:cs="Open Sans Light"/>
          <w:noProof/>
          <w:color w:val="464D78" w:themeColor="background2"/>
          <w:sz w:val="56"/>
          <w:szCs w:val="56"/>
        </w:rPr>
      </w:pPr>
      <w:r>
        <w:rPr>
          <w:b/>
          <w:bCs/>
        </w:rPr>
        <w:t>Non-Head Start ECE Provider</w:t>
      </w:r>
      <w:r w:rsidR="002737DA">
        <w:t>/</w:t>
      </w:r>
      <w:r w:rsidR="00B52835">
        <w:rPr>
          <w:b/>
          <w:bCs/>
        </w:rPr>
        <w:t>Program</w:t>
      </w:r>
      <w:r w:rsidR="009A0DAA">
        <w:rPr>
          <w:b/>
          <w:bCs/>
        </w:rPr>
        <w:t>:</w:t>
      </w:r>
      <w:r w:rsidR="00B52835">
        <w:t xml:space="preserve"> </w:t>
      </w:r>
      <w:r>
        <w:t>Any</w:t>
      </w:r>
      <w:r>
        <w:rPr>
          <w:b/>
        </w:rPr>
        <w:t xml:space="preserve"> </w:t>
      </w:r>
      <w:r>
        <w:t>organization</w:t>
      </w:r>
      <w:r w:rsidR="002523BB">
        <w:t xml:space="preserve"> </w:t>
      </w:r>
      <w:r>
        <w:t>providing early care</w:t>
      </w:r>
      <w:r>
        <w:rPr>
          <w:b/>
        </w:rPr>
        <w:t xml:space="preserve"> </w:t>
      </w:r>
      <w:r>
        <w:t xml:space="preserve">and education services </w:t>
      </w:r>
      <w:r w:rsidR="00313572">
        <w:t xml:space="preserve">in center-based settings </w:t>
      </w:r>
      <w:r>
        <w:t xml:space="preserve">to children aged birth through 5 that does </w:t>
      </w:r>
      <w:r w:rsidRPr="00106DBB">
        <w:rPr>
          <w:b/>
          <w:bCs/>
        </w:rPr>
        <w:t>not</w:t>
      </w:r>
      <w:r>
        <w:t xml:space="preserve"> receive </w:t>
      </w:r>
      <w:r w:rsidR="00BB390F">
        <w:t>any form of</w:t>
      </w:r>
      <w:r>
        <w:t xml:space="preserve"> Head Start funding. </w:t>
      </w:r>
      <w:r w:rsidRPr="0010545E">
        <w:rPr>
          <w:i/>
          <w:iCs/>
        </w:rPr>
        <w:t xml:space="preserve">When the survey asks about “non-Head Start </w:t>
      </w:r>
      <w:r w:rsidRPr="0010545E">
        <w:rPr>
          <w:i/>
          <w:iCs/>
        </w:rPr>
        <w:t xml:space="preserve">ECE providers,” </w:t>
      </w:r>
      <w:r w:rsidR="00BB390F">
        <w:rPr>
          <w:i/>
          <w:iCs/>
        </w:rPr>
        <w:t>want</w:t>
      </w:r>
      <w:r w:rsidRPr="00D20AEF">
        <w:rPr>
          <w:i/>
          <w:iCs/>
        </w:rPr>
        <w:t xml:space="preserve"> you to think about only non-Head Start </w:t>
      </w:r>
      <w:r w:rsidR="00313572">
        <w:rPr>
          <w:i/>
          <w:iCs/>
        </w:rPr>
        <w:t>center-based</w:t>
      </w:r>
      <w:r w:rsidR="00313572">
        <w:rPr>
          <w:i/>
          <w:iCs/>
        </w:rPr>
        <w:t xml:space="preserve"> </w:t>
      </w:r>
      <w:r w:rsidRPr="000618A9" w:rsidR="6C98297F">
        <w:rPr>
          <w:i/>
          <w:u w:val="single"/>
        </w:rPr>
        <w:t>ECE</w:t>
      </w:r>
      <w:r w:rsidRPr="00D20AEF">
        <w:rPr>
          <w:i/>
          <w:iCs/>
        </w:rPr>
        <w:t xml:space="preserve"> </w:t>
      </w:r>
      <w:r w:rsidR="002737DA">
        <w:rPr>
          <w:i/>
          <w:iCs/>
        </w:rPr>
        <w:t>providers/</w:t>
      </w:r>
      <w:r w:rsidR="000108CA">
        <w:rPr>
          <w:i/>
          <w:iCs/>
        </w:rPr>
        <w:t>p</w:t>
      </w:r>
      <w:r w:rsidR="005C3945">
        <w:rPr>
          <w:i/>
          <w:iCs/>
        </w:rPr>
        <w:t>rograms</w:t>
      </w:r>
      <w:r w:rsidRPr="00D20AEF">
        <w:rPr>
          <w:i/>
          <w:iCs/>
        </w:rPr>
        <w:t>.</w:t>
      </w:r>
    </w:p>
    <w:p w:rsidR="00A5576E" w:rsidP="00190861" w14:paraId="445201D8" w14:textId="53391EC4">
      <w:pPr>
        <w:spacing w:after="160"/>
        <w:rPr>
          <w:rFonts w:eastAsiaTheme="majorEastAsia" w:cs="Open Sans Light"/>
          <w:color w:val="464D78" w:themeColor="background2"/>
          <w:sz w:val="56"/>
          <w:szCs w:val="56"/>
        </w:rPr>
      </w:pPr>
      <w:r w:rsidRPr="78CD5506">
        <w:rPr>
          <w:b/>
          <w:bCs/>
        </w:rPr>
        <w:t xml:space="preserve">Priority Populations: </w:t>
      </w:r>
      <w:r w:rsidR="561D932B">
        <w:t xml:space="preserve">Children and families who are prioritized for </w:t>
      </w:r>
      <w:r w:rsidR="2000BE26">
        <w:t>Head Start</w:t>
      </w:r>
      <w:r w:rsidR="5D5CF559">
        <w:t>/ECE</w:t>
      </w:r>
      <w:r w:rsidR="2000BE26">
        <w:t xml:space="preserve"> enrollment </w:t>
      </w:r>
      <w:r w:rsidRPr="00864F1B" w:rsidR="2000BE26">
        <w:t xml:space="preserve">based on relevant risk factors </w:t>
      </w:r>
      <w:r w:rsidR="01FE5B89">
        <w:t>and community needs. Priority populations include but are not limited to: children living in poverty, children in foster care, childre</w:t>
      </w:r>
      <w:r w:rsidR="6DA25EA9">
        <w:t xml:space="preserve">n experiencing homelessness, children with disabilities, </w:t>
      </w:r>
      <w:r w:rsidR="21EE3A33">
        <w:t xml:space="preserve">and dual language learners. </w:t>
      </w:r>
      <w:r w:rsidR="00A6361E">
        <w:t xml:space="preserve"> </w:t>
      </w:r>
      <w:r>
        <w:br w:type="page"/>
      </w:r>
      <w:bookmarkStart w:id="27" w:name="_Toc136869034"/>
    </w:p>
    <w:p w:rsidR="00D24B20" w:rsidRPr="00506D4E" w:rsidP="00506D4E" w14:paraId="7E5C21AB" w14:textId="797D7122">
      <w:pPr>
        <w:pStyle w:val="Heading1"/>
      </w:pPr>
      <w:bookmarkStart w:id="28" w:name="_Toc145483853"/>
      <w:bookmarkStart w:id="29" w:name="_Toc149314555"/>
      <w:r w:rsidRPr="00506D4E">
        <w:t>Survey</w:t>
      </w:r>
      <w:bookmarkEnd w:id="28"/>
      <w:bookmarkEnd w:id="29"/>
    </w:p>
    <w:p w:rsidR="006B7224" w:rsidP="1F66C4DE" w14:paraId="7F467CEA" w14:textId="17757E83">
      <w:pPr>
        <w:rPr>
          <w:i/>
          <w:iCs/>
        </w:rPr>
      </w:pPr>
      <w:r>
        <w:rPr>
          <w:i/>
          <w:iCs/>
        </w:rPr>
        <w:t>When answering questions f</w:t>
      </w:r>
      <w:r w:rsidRPr="644FE4F6" w:rsidR="00994A03">
        <w:rPr>
          <w:i/>
          <w:iCs/>
        </w:rPr>
        <w:t>or</w:t>
      </w:r>
      <w:r w:rsidR="00273CC2">
        <w:rPr>
          <w:i/>
          <w:iCs/>
        </w:rPr>
        <w:t xml:space="preserve"> </w:t>
      </w:r>
      <w:r w:rsidR="00994A03">
        <w:rPr>
          <w:i/>
          <w:iCs/>
        </w:rPr>
        <w:t>this survey, w</w:t>
      </w:r>
      <w:r w:rsidR="00B8020C">
        <w:rPr>
          <w:i/>
          <w:iCs/>
        </w:rPr>
        <w:t>e would like you to think about</w:t>
      </w:r>
      <w:r w:rsidRPr="00994A03" w:rsidR="00994A03">
        <w:rPr>
          <w:i/>
          <w:iCs/>
        </w:rPr>
        <w:t xml:space="preserve"> </w:t>
      </w:r>
      <w:r w:rsidR="00994A03">
        <w:rPr>
          <w:b/>
          <w:bCs/>
          <w:i/>
          <w:iCs/>
        </w:rPr>
        <w:t xml:space="preserve">all programming located in your </w:t>
      </w:r>
      <w:r w:rsidR="00994A03">
        <w:rPr>
          <w:b/>
          <w:bCs/>
          <w:i/>
          <w:iCs/>
        </w:rPr>
        <w:t>directly</w:t>
      </w:r>
      <w:r>
        <w:rPr>
          <w:b/>
          <w:bCs/>
          <w:i/>
          <w:iCs/>
        </w:rPr>
        <w:t>-</w:t>
      </w:r>
      <w:r w:rsidR="00994A03">
        <w:rPr>
          <w:b/>
          <w:bCs/>
          <w:i/>
          <w:iCs/>
        </w:rPr>
        <w:t>operated</w:t>
      </w:r>
      <w:r w:rsidR="008F1DE9">
        <w:rPr>
          <w:b/>
          <w:bCs/>
          <w:i/>
          <w:iCs/>
        </w:rPr>
        <w:t>,</w:t>
      </w:r>
      <w:r w:rsidR="00994A03">
        <w:rPr>
          <w:b/>
          <w:bCs/>
          <w:i/>
          <w:iCs/>
        </w:rPr>
        <w:t xml:space="preserve"> center-based settings</w:t>
      </w:r>
      <w:r w:rsidR="00994A03">
        <w:rPr>
          <w:i/>
          <w:iCs/>
        </w:rPr>
        <w:t xml:space="preserve">. </w:t>
      </w:r>
      <w:r w:rsidRPr="00BD6BB9" w:rsidR="007019C8">
        <w:rPr>
          <w:i/>
          <w:iCs/>
        </w:rPr>
        <w:t>Your</w:t>
      </w:r>
      <w:r w:rsidR="007019C8">
        <w:rPr>
          <w:b/>
          <w:bCs/>
          <w:i/>
          <w:iCs/>
        </w:rPr>
        <w:t xml:space="preserve"> </w:t>
      </w:r>
      <w:r w:rsidRPr="00BD6BB9" w:rsidR="007019C8">
        <w:rPr>
          <w:i/>
          <w:iCs/>
        </w:rPr>
        <w:t>directly</w:t>
      </w:r>
      <w:r>
        <w:rPr>
          <w:i/>
          <w:iCs/>
        </w:rPr>
        <w:t>-</w:t>
      </w:r>
      <w:r w:rsidRPr="00BD6BB9" w:rsidR="007019C8">
        <w:rPr>
          <w:i/>
          <w:iCs/>
        </w:rPr>
        <w:t xml:space="preserve"> operated </w:t>
      </w:r>
      <w:r w:rsidR="00042AAA">
        <w:rPr>
          <w:i/>
          <w:iCs/>
        </w:rPr>
        <w:t xml:space="preserve">center-based settings </w:t>
      </w:r>
      <w:r w:rsidRPr="1F66C4DE">
        <w:rPr>
          <w:i/>
          <w:iCs/>
        </w:rPr>
        <w:t xml:space="preserve">may </w:t>
      </w:r>
      <w:r w:rsidRPr="1F66C4DE" w:rsidR="005F7756">
        <w:rPr>
          <w:i/>
          <w:iCs/>
        </w:rPr>
        <w:t xml:space="preserve">receive </w:t>
      </w:r>
      <w:r w:rsidRPr="1F66C4DE">
        <w:rPr>
          <w:i/>
          <w:iCs/>
        </w:rPr>
        <w:t xml:space="preserve">one or </w:t>
      </w:r>
      <w:r w:rsidR="008F1DE9">
        <w:rPr>
          <w:i/>
          <w:iCs/>
        </w:rPr>
        <w:t>more</w:t>
      </w:r>
      <w:r w:rsidRPr="644FE4F6" w:rsidR="008F1DE9">
        <w:rPr>
          <w:i/>
          <w:iCs/>
        </w:rPr>
        <w:t xml:space="preserve"> </w:t>
      </w:r>
      <w:r w:rsidRPr="644FE4F6" w:rsidR="00B8020C">
        <w:rPr>
          <w:i/>
          <w:iCs/>
        </w:rPr>
        <w:t xml:space="preserve">Head Start </w:t>
      </w:r>
      <w:r w:rsidR="008F1DE9">
        <w:rPr>
          <w:i/>
          <w:iCs/>
        </w:rPr>
        <w:t xml:space="preserve">and/or Early </w:t>
      </w:r>
      <w:r w:rsidR="00B8020C">
        <w:rPr>
          <w:i/>
          <w:iCs/>
        </w:rPr>
        <w:t xml:space="preserve">Head Start </w:t>
      </w:r>
      <w:r w:rsidR="008F1DE9">
        <w:rPr>
          <w:i/>
          <w:iCs/>
        </w:rPr>
        <w:t xml:space="preserve">(EHS) </w:t>
      </w:r>
      <w:r w:rsidRPr="1F66C4DE">
        <w:rPr>
          <w:i/>
          <w:iCs/>
        </w:rPr>
        <w:t xml:space="preserve">grants. </w:t>
      </w:r>
      <w:r w:rsidR="00F14564">
        <w:rPr>
          <w:i/>
          <w:iCs/>
        </w:rPr>
        <w:t>They may also receive funds</w:t>
      </w:r>
      <w:r w:rsidR="008A7CB5">
        <w:rPr>
          <w:i/>
          <w:iCs/>
        </w:rPr>
        <w:t xml:space="preserve"> </w:t>
      </w:r>
      <w:r w:rsidR="008F1DE9">
        <w:rPr>
          <w:i/>
          <w:iCs/>
        </w:rPr>
        <w:t xml:space="preserve">from other sources </w:t>
      </w:r>
      <w:r w:rsidR="008A7CB5">
        <w:rPr>
          <w:i/>
          <w:iCs/>
        </w:rPr>
        <w:t xml:space="preserve">to support </w:t>
      </w:r>
      <w:r w:rsidR="008F1DE9">
        <w:rPr>
          <w:i/>
          <w:iCs/>
        </w:rPr>
        <w:t xml:space="preserve">their </w:t>
      </w:r>
      <w:r w:rsidR="008A7CB5">
        <w:rPr>
          <w:i/>
          <w:iCs/>
        </w:rPr>
        <w:t>ECE programming</w:t>
      </w:r>
      <w:r w:rsidR="00F14564">
        <w:rPr>
          <w:i/>
          <w:iCs/>
        </w:rPr>
        <w:t>.</w:t>
      </w:r>
    </w:p>
    <w:p w:rsidR="00266C8D" w:rsidRPr="000761D6" w:rsidP="1F66C4DE" w14:paraId="786C6B9C" w14:textId="4AC81DDB">
      <w:r w:rsidRPr="000761D6">
        <w:rPr>
          <w:b/>
          <w:bCs/>
          <w:color w:val="000000" w:themeColor="text1"/>
        </w:rPr>
        <w:t>[</w:t>
      </w:r>
      <w:r>
        <w:rPr>
          <w:b/>
          <w:bCs/>
          <w:color w:val="000000" w:themeColor="text1"/>
        </w:rPr>
        <w:t xml:space="preserve"> </w:t>
      </w:r>
      <w:r w:rsidRPr="000761D6">
        <w:rPr>
          <w:b/>
          <w:bCs/>
          <w:i/>
          <w:iCs/>
          <w:color w:val="000000" w:themeColor="text1"/>
        </w:rPr>
        <w:t xml:space="preserve">NOTE: </w:t>
      </w:r>
      <w:r w:rsidRPr="00451E01">
        <w:rPr>
          <w:b/>
          <w:bCs/>
          <w:i/>
          <w:iCs/>
          <w:color w:val="C00000"/>
        </w:rPr>
        <w:t xml:space="preserve">As noted in the instructions immediately below, throughout the survey participants will be able to see definitions of certain terms if they hover over </w:t>
      </w:r>
      <w:r>
        <w:rPr>
          <w:b/>
          <w:bCs/>
          <w:i/>
          <w:iCs/>
          <w:color w:val="C00000"/>
        </w:rPr>
        <w:t xml:space="preserve">(or tap on touchscreen devices) </w:t>
      </w:r>
      <w:r w:rsidRPr="00451E01">
        <w:rPr>
          <w:b/>
          <w:bCs/>
          <w:i/>
          <w:iCs/>
          <w:color w:val="C00000"/>
        </w:rPr>
        <w:t>those terms. In this version of the survey, those terms are highlighted in yellow. The study team is continuing to investigate how to best format those terms in the survey platform.</w:t>
      </w:r>
      <w:r w:rsidRPr="000761D6">
        <w:rPr>
          <w:b/>
          <w:bCs/>
          <w:color w:val="000000" w:themeColor="text1"/>
        </w:rPr>
        <w:t>]</w:t>
      </w:r>
    </w:p>
    <w:p w:rsidR="009C6084" w:rsidRPr="009C6084" w:rsidP="1F66C4DE" w14:paraId="6CA8AB0F" w14:textId="11832A34">
      <w:r>
        <w:rPr>
          <w:i/>
          <w:iCs/>
        </w:rPr>
        <w:t>Throughout the survey, you may see [</w:t>
      </w:r>
      <w:r>
        <w:rPr>
          <w:b/>
          <w:bCs/>
          <w:i/>
          <w:iCs/>
        </w:rPr>
        <w:t>FORMATTING]</w:t>
      </w:r>
      <w:r>
        <w:rPr>
          <w:i/>
          <w:iCs/>
        </w:rPr>
        <w:t xml:space="preserve"> words. If you hover over those words with your mouse, a definition will appear.</w:t>
      </w:r>
      <w:r w:rsidR="0065656A">
        <w:rPr>
          <w:i/>
          <w:iCs/>
        </w:rPr>
        <w:t xml:space="preserve"> </w:t>
      </w:r>
      <w:r w:rsidR="00B846EA">
        <w:rPr>
          <w:i/>
          <w:iCs/>
        </w:rPr>
        <w:t xml:space="preserve">If using a touchscreen, tap on the words to see definitions. </w:t>
      </w:r>
    </w:p>
    <w:p w:rsidR="00194AB6" w:rsidP="00E0097E" w14:paraId="6435F34A" w14:textId="009BDC78">
      <w:pPr>
        <w:pStyle w:val="Heading2"/>
      </w:pPr>
      <w:bookmarkStart w:id="30" w:name="_Toc145483854"/>
      <w:bookmarkStart w:id="31" w:name="_Toc149314556"/>
      <w:r>
        <w:t xml:space="preserve">Your </w:t>
      </w:r>
      <w:r>
        <w:t>Program</w:t>
      </w:r>
      <w:bookmarkEnd w:id="30"/>
      <w:bookmarkEnd w:id="31"/>
      <w:r>
        <w:t xml:space="preserve"> </w:t>
      </w:r>
    </w:p>
    <w:p w:rsidR="00194AB6" w:rsidP="00190861" w14:paraId="04C34118" w14:textId="6825E1E9">
      <w:pPr>
        <w:spacing w:after="0"/>
        <w:rPr>
          <w:i/>
        </w:rPr>
      </w:pPr>
      <w:r>
        <w:rPr>
          <w:i/>
        </w:rPr>
        <w:t>We start our survey by asking some questions about your program.</w:t>
      </w:r>
    </w:p>
    <w:p w:rsidR="00194AB6" w:rsidP="00190861" w14:paraId="51A4D5B6" w14:textId="77777777">
      <w:pPr>
        <w:rPr>
          <w:i/>
          <w:iCs/>
        </w:rPr>
      </w:pPr>
    </w:p>
    <w:p w:rsidR="00E904F7" w:rsidP="00190861" w14:paraId="5F6BC745" w14:textId="23BF87F1">
      <w:r>
        <w:t xml:space="preserve">Where are your </w:t>
      </w:r>
      <w:r w:rsidRPr="0002307B" w:rsidR="002B4ABA">
        <w:rPr>
          <w:highlight w:val="yellow"/>
        </w:rPr>
        <w:t xml:space="preserve">center-based </w:t>
      </w:r>
      <w:r w:rsidRPr="0002307B" w:rsidR="00901D27">
        <w:rPr>
          <w:highlight w:val="yellow"/>
        </w:rPr>
        <w:t>Head Start</w:t>
      </w:r>
      <w:r w:rsidRPr="0002307B" w:rsidR="0086072C">
        <w:rPr>
          <w:highlight w:val="yellow"/>
        </w:rPr>
        <w:t xml:space="preserve"> programs</w:t>
      </w:r>
      <w:r w:rsidR="00901D27">
        <w:t xml:space="preserve"> </w:t>
      </w:r>
      <w:r>
        <w:t xml:space="preserve">located? Please select all that apply. </w:t>
      </w:r>
      <w:r w:rsidRPr="00BF1542">
        <w:t>[</w:t>
      </w:r>
      <w:r w:rsidRPr="00864F1B" w:rsidR="00DA2AAF">
        <w:rPr>
          <w:b/>
          <w:i/>
          <w:iCs/>
        </w:rPr>
        <w:t>p_proch_setting</w:t>
      </w:r>
      <w:r w:rsidRPr="00BF1542">
        <w:t>]</w:t>
      </w:r>
    </w:p>
    <w:p w:rsidR="00E904F7" w:rsidP="0062291A" w14:paraId="44C888F1" w14:textId="77777777">
      <w:pPr>
        <w:pStyle w:val="ListParagraph"/>
        <w:numPr>
          <w:ilvl w:val="0"/>
          <w:numId w:val="23"/>
        </w:numPr>
      </w:pPr>
      <w:r>
        <w:t>Stand-alone centers</w:t>
      </w:r>
    </w:p>
    <w:p w:rsidR="00E904F7" w:rsidP="0062291A" w14:paraId="5C3A6E73" w14:textId="77777777">
      <w:pPr>
        <w:pStyle w:val="ListParagraph"/>
        <w:numPr>
          <w:ilvl w:val="0"/>
          <w:numId w:val="23"/>
        </w:numPr>
      </w:pPr>
      <w:r>
        <w:t>Within schools</w:t>
      </w:r>
    </w:p>
    <w:p w:rsidR="00AC707A" w:rsidP="0062291A" w14:paraId="0510CFB1" w14:textId="05CEEF5D">
      <w:pPr>
        <w:pStyle w:val="ListParagraph"/>
        <w:numPr>
          <w:ilvl w:val="0"/>
          <w:numId w:val="23"/>
        </w:numPr>
      </w:pPr>
      <w:r>
        <w:t xml:space="preserve">Within </w:t>
      </w:r>
      <w:r w:rsidR="00964A6B">
        <w:t>a building of</w:t>
      </w:r>
      <w:r>
        <w:t xml:space="preserve"> an umbrella or sponsoring organization (e.g., non-profit</w:t>
      </w:r>
      <w:r w:rsidR="006D0658">
        <w:t>, community organization, religious institution</w:t>
      </w:r>
      <w:r>
        <w:t>)</w:t>
      </w:r>
    </w:p>
    <w:p w:rsidR="00E904F7" w:rsidP="0062291A" w14:paraId="48AC1701" w14:textId="6EC168D9">
      <w:pPr>
        <w:pStyle w:val="ListParagraph"/>
        <w:numPr>
          <w:ilvl w:val="0"/>
          <w:numId w:val="23"/>
        </w:numPr>
      </w:pPr>
      <w:r>
        <w:t xml:space="preserve">Other </w:t>
      </w:r>
    </w:p>
    <w:p w:rsidR="00E904F7" w:rsidP="00190861" w14:paraId="6EA44C74" w14:textId="77777777">
      <w:pPr>
        <w:rPr>
          <w:i/>
          <w:iCs/>
        </w:rPr>
      </w:pPr>
    </w:p>
    <w:p w:rsidR="00194AB6" w:rsidP="00190861" w14:paraId="3BA79676" w14:textId="563E2E32">
      <w:pPr>
        <w:rPr>
          <w:i/>
          <w:iCs/>
        </w:rPr>
      </w:pPr>
      <w:r>
        <w:rPr>
          <w:i/>
          <w:iCs/>
        </w:rPr>
        <w:t xml:space="preserve">Your Head Start program may be part of a larger organization. For </w:t>
      </w:r>
      <w:r w:rsidR="00DE03CE">
        <w:rPr>
          <w:i/>
          <w:iCs/>
        </w:rPr>
        <w:t xml:space="preserve">the next set of </w:t>
      </w:r>
      <w:r>
        <w:rPr>
          <w:i/>
          <w:iCs/>
        </w:rPr>
        <w:t>question</w:t>
      </w:r>
      <w:r w:rsidR="00DE03CE">
        <w:rPr>
          <w:i/>
          <w:iCs/>
        </w:rPr>
        <w:t>s</w:t>
      </w:r>
      <w:r>
        <w:rPr>
          <w:i/>
          <w:iCs/>
        </w:rPr>
        <w:t xml:space="preserve">, please consider your whole organization. </w:t>
      </w:r>
    </w:p>
    <w:p w:rsidR="00690D28" w:rsidRPr="009D2531" w:rsidP="00190861" w14:paraId="1BB3F567" w14:textId="0FCAD421">
      <w:pPr>
        <w:rPr>
          <w:b/>
          <w:bCs/>
        </w:rPr>
      </w:pPr>
      <w:r>
        <w:t xml:space="preserve">Does your organization </w:t>
      </w:r>
      <w:r w:rsidR="00C35AA9">
        <w:t xml:space="preserve">(including your sponsoring organization, if applicable) </w:t>
      </w:r>
      <w:r>
        <w:t xml:space="preserve">support any ECE centers that do not receive </w:t>
      </w:r>
      <w:r>
        <w:rPr>
          <w:b/>
          <w:bCs/>
        </w:rPr>
        <w:t>any</w:t>
      </w:r>
      <w:r>
        <w:t xml:space="preserve"> Head Start funding? </w:t>
      </w:r>
      <w:r w:rsidR="006B4F59">
        <w:t>[</w:t>
      </w:r>
      <w:r w:rsidRPr="00864F1B" w:rsidR="00DA2AAF">
        <w:rPr>
          <w:b/>
          <w:bCs/>
          <w:i/>
          <w:iCs/>
        </w:rPr>
        <w:t>p_proch_</w:t>
      </w:r>
      <w:r w:rsidRPr="00864F1B" w:rsidR="00CF1003">
        <w:rPr>
          <w:b/>
          <w:bCs/>
          <w:i/>
          <w:iCs/>
        </w:rPr>
        <w:t>nonHS</w:t>
      </w:r>
      <w:r w:rsidRPr="00697EB9" w:rsidR="006B4F59">
        <w:t>]</w:t>
      </w:r>
    </w:p>
    <w:p w:rsidR="00690D28" w:rsidP="0062291A" w14:paraId="69F90B7B" w14:textId="77777777">
      <w:pPr>
        <w:pStyle w:val="ListParagraph"/>
        <w:numPr>
          <w:ilvl w:val="0"/>
          <w:numId w:val="6"/>
        </w:numPr>
      </w:pPr>
      <w:r>
        <w:t>Yes</w:t>
      </w:r>
    </w:p>
    <w:p w:rsidR="00690D28" w:rsidP="0062291A" w14:paraId="123A6772" w14:textId="77777777">
      <w:pPr>
        <w:pStyle w:val="ListParagraph"/>
        <w:numPr>
          <w:ilvl w:val="0"/>
          <w:numId w:val="6"/>
        </w:numPr>
      </w:pPr>
      <w:r>
        <w:t>No</w:t>
      </w:r>
    </w:p>
    <w:p w:rsidR="00690D28" w:rsidP="0062291A" w14:paraId="63961491" w14:textId="70C3A29B">
      <w:pPr>
        <w:pStyle w:val="ListParagraph"/>
        <w:numPr>
          <w:ilvl w:val="0"/>
          <w:numId w:val="6"/>
        </w:numPr>
      </w:pPr>
      <w:r>
        <w:t xml:space="preserve">Don’t </w:t>
      </w:r>
      <w:r>
        <w:t>know</w:t>
      </w:r>
    </w:p>
    <w:p w:rsidR="00690D28" w:rsidRPr="00690D28" w:rsidP="00190861" w14:paraId="30E2C467" w14:textId="77777777"/>
    <w:p w:rsidR="00194AB6" w:rsidP="00190861" w14:paraId="27440390" w14:textId="275E023C">
      <w:r>
        <w:t>Does your organization (</w:t>
      </w:r>
      <w:r w:rsidR="00643704">
        <w:t>including your</w:t>
      </w:r>
      <w:r>
        <w:t xml:space="preserve"> sponsoring organization</w:t>
      </w:r>
      <w:r w:rsidR="00643704">
        <w:t>, if applicable</w:t>
      </w:r>
      <w:r>
        <w:t xml:space="preserve">) offer any services beyond </w:t>
      </w:r>
      <w:r w:rsidR="00190861">
        <w:t>ECE services</w:t>
      </w:r>
      <w:r>
        <w:t>? [</w:t>
      </w:r>
      <w:r>
        <w:rPr>
          <w:rStyle w:val="ItemLabelChar"/>
        </w:rPr>
        <w:t>p_proch_scope</w:t>
      </w:r>
      <w:r>
        <w:rPr>
          <w:rStyle w:val="ItemLabelChar"/>
          <w:b w:val="0"/>
          <w:bCs w:val="0"/>
          <w:i w:val="0"/>
          <w:iCs w:val="0"/>
        </w:rPr>
        <w:t>]</w:t>
      </w:r>
    </w:p>
    <w:p w:rsidR="00194AB6" w:rsidP="0062291A" w14:paraId="774964DB" w14:textId="77777777">
      <w:pPr>
        <w:pStyle w:val="ListParagraph"/>
        <w:numPr>
          <w:ilvl w:val="0"/>
          <w:numId w:val="6"/>
        </w:numPr>
      </w:pPr>
      <w:r>
        <w:t>Yes</w:t>
      </w:r>
    </w:p>
    <w:p w:rsidR="00194AB6" w:rsidP="0062291A" w14:paraId="55AF1294" w14:textId="77777777">
      <w:pPr>
        <w:pStyle w:val="ListParagraph"/>
        <w:numPr>
          <w:ilvl w:val="0"/>
          <w:numId w:val="6"/>
        </w:numPr>
      </w:pPr>
      <w:r>
        <w:t>No</w:t>
      </w:r>
    </w:p>
    <w:p w:rsidR="00194AB6" w:rsidP="0062291A" w14:paraId="38689CB2" w14:textId="77777777">
      <w:pPr>
        <w:pStyle w:val="ListParagraph"/>
        <w:numPr>
          <w:ilvl w:val="0"/>
          <w:numId w:val="6"/>
        </w:numPr>
      </w:pPr>
      <w:r>
        <w:t xml:space="preserve">Don’t </w:t>
      </w:r>
      <w:r>
        <w:t>know</w:t>
      </w:r>
    </w:p>
    <w:p w:rsidR="00841FA8" w:rsidP="00190861" w14:paraId="505EEFC5" w14:textId="77777777">
      <w:pPr>
        <w:rPr>
          <w:b/>
          <w:color w:val="C00000"/>
        </w:rPr>
      </w:pPr>
    </w:p>
    <w:p w:rsidR="00194AB6" w:rsidP="00175E9C" w14:paraId="3DC88664" w14:textId="05A6F132">
      <w:pPr>
        <w:keepNext/>
      </w:pPr>
      <w:r>
        <w:t xml:space="preserve">How many centers does your </w:t>
      </w:r>
      <w:r w:rsidRPr="0002307B" w:rsidR="00A13203">
        <w:rPr>
          <w:highlight w:val="yellow"/>
        </w:rPr>
        <w:t xml:space="preserve">Head Start </w:t>
      </w:r>
      <w:r w:rsidRPr="0002307B">
        <w:rPr>
          <w:highlight w:val="yellow"/>
        </w:rPr>
        <w:t>program</w:t>
      </w:r>
      <w:r>
        <w:t xml:space="preserve"> </w:t>
      </w:r>
      <w:r w:rsidRPr="009747E8" w:rsidR="00CC2C03">
        <w:rPr>
          <w:u w:val="single"/>
        </w:rPr>
        <w:t>directly operate</w:t>
      </w:r>
      <w:r>
        <w:t xml:space="preserve">? </w:t>
      </w:r>
      <w:r>
        <w:rPr>
          <w:rStyle w:val="ItemLabelChar"/>
        </w:rPr>
        <w:t>[</w:t>
      </w:r>
      <w:r>
        <w:rPr>
          <w:rStyle w:val="ItemLabelChar"/>
        </w:rPr>
        <w:t>p_proch_</w:t>
      </w:r>
      <w:r w:rsidR="004117EB">
        <w:rPr>
          <w:rStyle w:val="ItemLabelChar"/>
        </w:rPr>
        <w:t>c</w:t>
      </w:r>
      <w:r>
        <w:rPr>
          <w:rStyle w:val="ItemLabelChar"/>
        </w:rPr>
        <w:t>num</w:t>
      </w:r>
      <w:r>
        <w:rPr>
          <w:rStyle w:val="ItemLabelChar"/>
        </w:rPr>
        <w:t>]</w:t>
      </w:r>
    </w:p>
    <w:p w:rsidR="00194AB6" w:rsidP="0062291A" w14:paraId="50D889A3" w14:textId="77777777">
      <w:pPr>
        <w:pStyle w:val="ListParagraph"/>
        <w:keepNext/>
        <w:numPr>
          <w:ilvl w:val="0"/>
          <w:numId w:val="21"/>
        </w:numPr>
      </w:pPr>
      <w:r>
        <w:t>1</w:t>
      </w:r>
    </w:p>
    <w:p w:rsidR="00194AB6" w:rsidP="0062291A" w14:paraId="1E250DDB" w14:textId="77777777">
      <w:pPr>
        <w:pStyle w:val="ListParagraph"/>
        <w:keepNext/>
        <w:numPr>
          <w:ilvl w:val="0"/>
          <w:numId w:val="21"/>
        </w:numPr>
      </w:pPr>
      <w:r>
        <w:t>2 to 4</w:t>
      </w:r>
    </w:p>
    <w:p w:rsidR="00194AB6" w:rsidP="0062291A" w14:paraId="0E9143A8" w14:textId="77777777">
      <w:pPr>
        <w:pStyle w:val="ListParagraph"/>
        <w:numPr>
          <w:ilvl w:val="0"/>
          <w:numId w:val="21"/>
        </w:numPr>
      </w:pPr>
      <w:r>
        <w:t>5 to 10</w:t>
      </w:r>
    </w:p>
    <w:p w:rsidR="00194AB6" w:rsidP="0062291A" w14:paraId="75DD473D" w14:textId="77777777">
      <w:pPr>
        <w:pStyle w:val="ListParagraph"/>
        <w:numPr>
          <w:ilvl w:val="0"/>
          <w:numId w:val="21"/>
        </w:numPr>
      </w:pPr>
      <w:r>
        <w:t>More than 10</w:t>
      </w:r>
    </w:p>
    <w:p w:rsidR="00194AB6" w:rsidP="00190861" w14:paraId="4502ECBD" w14:textId="77777777"/>
    <w:p w:rsidR="00194AB6" w:rsidP="00190861" w14:paraId="1C40F8FC" w14:textId="41A52D0F">
      <w:pPr>
        <w:rPr>
          <w:rStyle w:val="ItemLabelChar"/>
          <w:b w:val="0"/>
          <w:i w:val="0"/>
        </w:rPr>
      </w:pPr>
      <w:r>
        <w:t>Does the city/town/</w:t>
      </w:r>
      <w:r w:rsidR="007B40FA">
        <w:t>locality</w:t>
      </w:r>
      <w:r w:rsidR="69D2744C">
        <w:t xml:space="preserve"> where</w:t>
      </w:r>
      <w:r>
        <w:t xml:space="preserve"> most of your families live have a coordinated ECE enrollment system that </w:t>
      </w:r>
      <w:r w:rsidRPr="00175E9C">
        <w:rPr>
          <w:b/>
        </w:rPr>
        <w:t>includes Head Start</w:t>
      </w:r>
      <w:r>
        <w:t>?</w:t>
      </w:r>
      <w:r w:rsidRPr="00BF56C7" w:rsidR="00BF56C7">
        <w:t xml:space="preserve"> </w:t>
      </w:r>
      <w:r>
        <w:t>[</w:t>
      </w:r>
      <w:r w:rsidRPr="1F66C4DE">
        <w:rPr>
          <w:rStyle w:val="ItemLabelChar"/>
        </w:rPr>
        <w:t>p_shsi_enroll</w:t>
      </w:r>
      <w:r w:rsidRPr="1F66C4DE">
        <w:rPr>
          <w:rStyle w:val="ItemLabelChar"/>
          <w:b w:val="0"/>
          <w:bCs w:val="0"/>
          <w:i w:val="0"/>
          <w:iCs w:val="0"/>
        </w:rPr>
        <w:t>]</w:t>
      </w:r>
    </w:p>
    <w:p w:rsidR="00956DF6" w:rsidRPr="00697EB9" w:rsidP="00175E9C" w14:paraId="352823A6" w14:textId="07D4B18E">
      <w:pPr>
        <w:spacing w:line="240" w:lineRule="auto"/>
        <w:rPr>
          <w:rFonts w:ascii="Times New Roman" w:hAnsi="Times New Roman" w:cs="Times New Roman"/>
          <w:color w:val="FF0000"/>
        </w:rPr>
      </w:pPr>
      <w:r w:rsidRPr="00697EB9">
        <w:rPr>
          <w:i/>
          <w:iCs/>
          <w:color w:val="FF0000"/>
        </w:rPr>
        <w:t xml:space="preserve">DEFINITION FOR HOVER OVER: A coordinated ECE enrollment system means that multiple ECE service providers, including Head Start, state preschool, and </w:t>
      </w:r>
      <w:r w:rsidRPr="00697EB9">
        <w:rPr>
          <w:i/>
          <w:iCs/>
          <w:color w:val="FF0000"/>
        </w:rPr>
        <w:t>child care</w:t>
      </w:r>
      <w:r w:rsidRPr="00697EB9">
        <w:rPr>
          <w:i/>
          <w:iCs/>
          <w:color w:val="FF0000"/>
        </w:rPr>
        <w:t xml:space="preserve"> programs, may develop a joint application and work with families on selection and enrollment.</w:t>
      </w:r>
      <w:r w:rsidRPr="00697EB9">
        <w:rPr>
          <w:color w:val="FF0000"/>
        </w:rPr>
        <w:t xml:space="preserve"> </w:t>
      </w:r>
    </w:p>
    <w:p w:rsidR="00194AB6" w:rsidP="0062291A" w14:paraId="039CABB9" w14:textId="77777777">
      <w:pPr>
        <w:pStyle w:val="ListParagraph"/>
        <w:numPr>
          <w:ilvl w:val="1"/>
          <w:numId w:val="20"/>
        </w:numPr>
      </w:pPr>
      <w:r>
        <w:t>Yes</w:t>
      </w:r>
    </w:p>
    <w:p w:rsidR="00194AB6" w:rsidP="0062291A" w14:paraId="2C749952" w14:textId="77777777">
      <w:pPr>
        <w:pStyle w:val="ListParagraph"/>
        <w:numPr>
          <w:ilvl w:val="1"/>
          <w:numId w:val="20"/>
        </w:numPr>
      </w:pPr>
      <w:r>
        <w:t>No</w:t>
      </w:r>
    </w:p>
    <w:p w:rsidR="00194AB6" w:rsidP="0062291A" w14:paraId="102AB2B6" w14:textId="77777777">
      <w:pPr>
        <w:pStyle w:val="ListParagraph"/>
        <w:numPr>
          <w:ilvl w:val="1"/>
          <w:numId w:val="20"/>
        </w:numPr>
      </w:pPr>
      <w:r>
        <w:t xml:space="preserve">Don’t </w:t>
      </w:r>
      <w:r>
        <w:t>know</w:t>
      </w:r>
    </w:p>
    <w:p w:rsidR="00194AB6" w:rsidP="00190861" w14:paraId="5116B460" w14:textId="77777777"/>
    <w:p w:rsidR="00194AB6" w:rsidP="00190861" w14:paraId="6F12B2EB" w14:textId="591F0340">
      <w:pPr>
        <w:spacing w:after="0"/>
        <w:rPr>
          <w:rStyle w:val="ItemLabelChar"/>
          <w:b w:val="0"/>
          <w:i w:val="0"/>
        </w:rPr>
      </w:pPr>
      <w:r>
        <w:t xml:space="preserve">Are there children aged birth to 5 years enrolled in your </w:t>
      </w:r>
      <w:r w:rsidRPr="0002307B" w:rsidR="008B6EA6">
        <w:rPr>
          <w:highlight w:val="yellow"/>
        </w:rPr>
        <w:t xml:space="preserve">ECE </w:t>
      </w:r>
      <w:r w:rsidRPr="0002307B">
        <w:rPr>
          <w:highlight w:val="yellow"/>
        </w:rPr>
        <w:t>program</w:t>
      </w:r>
      <w:r>
        <w:t xml:space="preserve"> who are </w:t>
      </w:r>
      <w:r w:rsidRPr="001F7BA4">
        <w:rPr>
          <w:u w:val="single"/>
        </w:rPr>
        <w:t>not</w:t>
      </w:r>
      <w:r>
        <w:t xml:space="preserve"> eligible for Head Start? [</w:t>
      </w:r>
      <w:r>
        <w:rPr>
          <w:rStyle w:val="ItemLabelChar"/>
        </w:rPr>
        <w:t>p_</w:t>
      </w:r>
      <w:r w:rsidRPr="68EE76CB">
        <w:rPr>
          <w:rStyle w:val="ItemLabelChar"/>
        </w:rPr>
        <w:t>bu</w:t>
      </w:r>
      <w:r w:rsidR="002F544E">
        <w:rPr>
          <w:rStyle w:val="ItemLabelChar"/>
        </w:rPr>
        <w:t>d</w:t>
      </w:r>
      <w:r w:rsidRPr="68EE76CB">
        <w:rPr>
          <w:rStyle w:val="ItemLabelChar"/>
        </w:rPr>
        <w:t>pro</w:t>
      </w:r>
      <w:r>
        <w:rPr>
          <w:rStyle w:val="ItemLabelChar"/>
        </w:rPr>
        <w:t>_eligible</w:t>
      </w:r>
      <w:r>
        <w:rPr>
          <w:rStyle w:val="ItemLabelChar"/>
          <w:b w:val="0"/>
          <w:bCs w:val="0"/>
          <w:i w:val="0"/>
          <w:iCs w:val="0"/>
        </w:rPr>
        <w:t>]</w:t>
      </w:r>
    </w:p>
    <w:p w:rsidR="00194AB6" w:rsidP="0062291A" w14:paraId="3B66DEBA" w14:textId="77777777">
      <w:pPr>
        <w:pStyle w:val="ListParagraph"/>
        <w:numPr>
          <w:ilvl w:val="0"/>
          <w:numId w:val="7"/>
        </w:numPr>
      </w:pPr>
      <w:r>
        <w:t>Yes</w:t>
      </w:r>
    </w:p>
    <w:p w:rsidR="00194AB6" w:rsidP="0062291A" w14:paraId="747B5B10" w14:textId="77777777">
      <w:pPr>
        <w:pStyle w:val="ListParagraph"/>
        <w:numPr>
          <w:ilvl w:val="0"/>
          <w:numId w:val="7"/>
        </w:numPr>
      </w:pPr>
      <w:r>
        <w:t>No</w:t>
      </w:r>
    </w:p>
    <w:p w:rsidR="00194AB6" w:rsidP="0062291A" w14:paraId="3B615851" w14:textId="77777777">
      <w:pPr>
        <w:pStyle w:val="ListParagraph"/>
        <w:numPr>
          <w:ilvl w:val="0"/>
          <w:numId w:val="7"/>
        </w:numPr>
      </w:pPr>
      <w:r>
        <w:t xml:space="preserve">Don’t </w:t>
      </w:r>
      <w:r>
        <w:t>know</w:t>
      </w:r>
    </w:p>
    <w:p w:rsidR="00D47567" w:rsidP="00190861" w14:paraId="0345EC5C" w14:textId="77777777"/>
    <w:p w:rsidR="00194AB6" w:rsidP="00C15F1F" w14:paraId="4F60F4E4" w14:textId="23EA7921">
      <w:pPr>
        <w:spacing w:after="0"/>
      </w:pPr>
      <w:r>
        <w:t xml:space="preserve">In addition to </w:t>
      </w:r>
      <w:r w:rsidR="4888DA3C">
        <w:t>the</w:t>
      </w:r>
      <w:r>
        <w:t xml:space="preserve"> standard program day, do</w:t>
      </w:r>
      <w:r w:rsidR="611691D4">
        <w:t>es</w:t>
      </w:r>
      <w:r>
        <w:t xml:space="preserve"> you</w:t>
      </w:r>
      <w:r w:rsidR="164E37CC">
        <w:t>r program</w:t>
      </w:r>
      <w:r>
        <w:t xml:space="preserve"> provide before and/or after care</w:t>
      </w:r>
      <w:r>
        <w:rPr>
          <w:rFonts w:cs="Times New Roman"/>
        </w:rPr>
        <w:t xml:space="preserve"> </w:t>
      </w:r>
      <w:r w:rsidR="008A113E">
        <w:rPr>
          <w:rFonts w:cs="Times New Roman"/>
        </w:rPr>
        <w:t xml:space="preserve">(or extended care) </w:t>
      </w:r>
      <w:r>
        <w:rPr>
          <w:rFonts w:cs="Times New Roman"/>
        </w:rPr>
        <w:t xml:space="preserve">for </w:t>
      </w:r>
      <w:r w:rsidRPr="00C528C5" w:rsidR="0029285E">
        <w:rPr>
          <w:rFonts w:cs="Times New Roman"/>
        </w:rPr>
        <w:t>any</w:t>
      </w:r>
      <w:r w:rsidR="0029285E">
        <w:rPr>
          <w:rFonts w:cs="Times New Roman"/>
        </w:rPr>
        <w:t xml:space="preserve"> </w:t>
      </w:r>
      <w:r>
        <w:rPr>
          <w:rFonts w:cs="Times New Roman"/>
        </w:rPr>
        <w:t>children aged birth to 5 years</w:t>
      </w:r>
      <w:r>
        <w:t>? [</w:t>
      </w:r>
      <w:r>
        <w:rPr>
          <w:b/>
          <w:bCs/>
          <w:i/>
          <w:iCs/>
        </w:rPr>
        <w:t>p_class_bac</w:t>
      </w:r>
      <w:r>
        <w:t>]</w:t>
      </w:r>
    </w:p>
    <w:p w:rsidR="00194AB6" w:rsidP="0062291A" w14:paraId="559FA705" w14:textId="77777777">
      <w:pPr>
        <w:pStyle w:val="ListParagraph"/>
        <w:numPr>
          <w:ilvl w:val="0"/>
          <w:numId w:val="7"/>
        </w:numPr>
      </w:pPr>
      <w:r>
        <w:t>Yes</w:t>
      </w:r>
    </w:p>
    <w:p w:rsidR="00194AB6" w:rsidP="0062291A" w14:paraId="68D73CA3" w14:textId="1E9D2236">
      <w:pPr>
        <w:pStyle w:val="ListParagraph"/>
        <w:numPr>
          <w:ilvl w:val="0"/>
          <w:numId w:val="7"/>
        </w:numPr>
      </w:pPr>
      <w:r>
        <w:t>No</w:t>
      </w:r>
    </w:p>
    <w:p w:rsidR="00194AB6" w:rsidP="0062291A" w14:paraId="243E208B" w14:textId="39DCFCAB">
      <w:pPr>
        <w:pStyle w:val="ListParagraph"/>
        <w:numPr>
          <w:ilvl w:val="0"/>
          <w:numId w:val="7"/>
        </w:numPr>
      </w:pPr>
      <w:r>
        <w:t xml:space="preserve">Don’t </w:t>
      </w:r>
      <w:r>
        <w:t>know</w:t>
      </w:r>
    </w:p>
    <w:p w:rsidR="00194AB6" w:rsidP="00190861" w14:paraId="55D093B4" w14:textId="77777777"/>
    <w:p w:rsidR="00E0097E" w:rsidP="00E0097E" w14:paraId="1F01373E" w14:textId="77777777">
      <w:pPr>
        <w:pStyle w:val="CommentText"/>
        <w:spacing w:line="276" w:lineRule="auto"/>
      </w:pPr>
    </w:p>
    <w:p w:rsidR="00E0097E" w14:paraId="7EABCB61" w14:textId="77777777">
      <w:pPr>
        <w:spacing w:after="160" w:line="259" w:lineRule="auto"/>
        <w:rPr>
          <w:sz w:val="20"/>
          <w:szCs w:val="20"/>
        </w:rPr>
      </w:pPr>
      <w:r>
        <w:br w:type="page"/>
      </w:r>
    </w:p>
    <w:p w:rsidR="009D3C9F" w:rsidRPr="00E0097E" w:rsidP="00E0097E" w14:paraId="4426AA2D" w14:textId="0CB108D0">
      <w:pPr>
        <w:pStyle w:val="Heading2"/>
      </w:pPr>
      <w:bookmarkStart w:id="32" w:name="_Toc145483855"/>
      <w:bookmarkStart w:id="33" w:name="_Toc149314557"/>
      <w:r w:rsidRPr="00E0097E">
        <w:t>Funding Sources</w:t>
      </w:r>
      <w:bookmarkEnd w:id="19"/>
      <w:bookmarkEnd w:id="20"/>
      <w:bookmarkEnd w:id="27"/>
      <w:bookmarkEnd w:id="32"/>
      <w:bookmarkEnd w:id="33"/>
    </w:p>
    <w:p w:rsidR="00621CE0" w:rsidRPr="00171A67" w:rsidP="1F66C4DE" w14:paraId="3A270258" w14:textId="11A6841A">
      <w:pPr>
        <w:rPr>
          <w:i/>
          <w:iCs/>
        </w:rPr>
      </w:pPr>
      <w:r w:rsidRPr="1F66C4DE">
        <w:rPr>
          <w:i/>
          <w:iCs/>
        </w:rPr>
        <w:t xml:space="preserve">We will now </w:t>
      </w:r>
      <w:r w:rsidRPr="1F66C4DE">
        <w:rPr>
          <w:i/>
          <w:iCs/>
        </w:rPr>
        <w:t xml:space="preserve">ask you </w:t>
      </w:r>
      <w:r w:rsidRPr="1F66C4DE" w:rsidR="00F5314F">
        <w:rPr>
          <w:i/>
          <w:iCs/>
        </w:rPr>
        <w:t xml:space="preserve">a set of questions </w:t>
      </w:r>
      <w:r w:rsidRPr="1F66C4DE">
        <w:rPr>
          <w:i/>
          <w:iCs/>
        </w:rPr>
        <w:t>about your</w:t>
      </w:r>
      <w:r w:rsidR="0015328C">
        <w:rPr>
          <w:i/>
          <w:iCs/>
        </w:rPr>
        <w:t xml:space="preserve"> </w:t>
      </w:r>
      <w:r w:rsidRPr="0002307B" w:rsidR="00D80529">
        <w:rPr>
          <w:i/>
          <w:highlight w:val="yellow"/>
        </w:rPr>
        <w:t>ECE</w:t>
      </w:r>
      <w:r w:rsidRPr="0002307B">
        <w:rPr>
          <w:i/>
          <w:highlight w:val="yellow"/>
        </w:rPr>
        <w:t xml:space="preserve"> program</w:t>
      </w:r>
      <w:r w:rsidRPr="1F66C4DE">
        <w:rPr>
          <w:i/>
          <w:iCs/>
        </w:rPr>
        <w:t xml:space="preserve">’s </w:t>
      </w:r>
      <w:r w:rsidRPr="0002307B">
        <w:rPr>
          <w:i/>
          <w:highlight w:val="yellow"/>
        </w:rPr>
        <w:t>funding sources</w:t>
      </w:r>
      <w:r w:rsidR="006A0C0D">
        <w:rPr>
          <w:i/>
          <w:iCs/>
        </w:rPr>
        <w:t>, which includes Head Start funding</w:t>
      </w:r>
      <w:r w:rsidRPr="1F66C4DE">
        <w:rPr>
          <w:i/>
          <w:iCs/>
        </w:rPr>
        <w:t>.</w:t>
      </w:r>
      <w:r w:rsidRPr="1F66C4DE" w:rsidR="00FA052A">
        <w:rPr>
          <w:i/>
          <w:iCs/>
        </w:rPr>
        <w:t xml:space="preserve"> </w:t>
      </w:r>
      <w:r w:rsidR="00802D06">
        <w:rPr>
          <w:i/>
          <w:iCs/>
        </w:rPr>
        <w:t>When answering questions,</w:t>
      </w:r>
      <w:r w:rsidRPr="644FE4F6" w:rsidR="00802D06">
        <w:rPr>
          <w:i/>
          <w:iCs/>
        </w:rPr>
        <w:t xml:space="preserve"> </w:t>
      </w:r>
      <w:r w:rsidR="00802D06">
        <w:rPr>
          <w:i/>
          <w:iCs/>
        </w:rPr>
        <w:t>r</w:t>
      </w:r>
      <w:r w:rsidR="00EE16FB">
        <w:rPr>
          <w:i/>
          <w:iCs/>
        </w:rPr>
        <w:t xml:space="preserve">emember to think about </w:t>
      </w:r>
      <w:r w:rsidR="00EE16FB">
        <w:rPr>
          <w:b/>
          <w:bCs/>
          <w:i/>
          <w:iCs/>
        </w:rPr>
        <w:t xml:space="preserve">all programming located in your </w:t>
      </w:r>
      <w:r w:rsidR="00EE16FB">
        <w:rPr>
          <w:b/>
          <w:bCs/>
          <w:i/>
          <w:iCs/>
        </w:rPr>
        <w:t>directly</w:t>
      </w:r>
      <w:r w:rsidR="00916FE4">
        <w:rPr>
          <w:b/>
          <w:bCs/>
          <w:i/>
          <w:iCs/>
        </w:rPr>
        <w:t>-</w:t>
      </w:r>
      <w:r w:rsidR="00EE16FB">
        <w:rPr>
          <w:b/>
          <w:bCs/>
          <w:i/>
          <w:iCs/>
        </w:rPr>
        <w:t>operated</w:t>
      </w:r>
      <w:r w:rsidR="00EE16FB">
        <w:rPr>
          <w:b/>
          <w:bCs/>
          <w:i/>
          <w:iCs/>
        </w:rPr>
        <w:t xml:space="preserve"> center-based settings</w:t>
      </w:r>
      <w:r w:rsidR="00EE16FB">
        <w:rPr>
          <w:i/>
          <w:iCs/>
        </w:rPr>
        <w:t xml:space="preserve">. </w:t>
      </w:r>
      <w:r w:rsidRPr="1F66C4DE" w:rsidR="00F5314F">
        <w:rPr>
          <w:i/>
          <w:iCs/>
        </w:rPr>
        <w:t xml:space="preserve">Please refer to any </w:t>
      </w:r>
      <w:r w:rsidR="00FF5443">
        <w:rPr>
          <w:i/>
          <w:iCs/>
        </w:rPr>
        <w:t xml:space="preserve">financial documents </w:t>
      </w:r>
      <w:r w:rsidRPr="1F66C4DE" w:rsidR="00F5314F">
        <w:rPr>
          <w:i/>
          <w:iCs/>
        </w:rPr>
        <w:t>or consult with others in your program, if necessary.</w:t>
      </w:r>
    </w:p>
    <w:p w:rsidR="0077010C" w:rsidRPr="00171A67" w:rsidP="00190861" w14:paraId="656427CF" w14:textId="2FE77DF8">
      <w:pPr>
        <w:spacing w:after="0"/>
        <w:rPr>
          <w:rStyle w:val="ItemLabelChar"/>
          <w:b w:val="0"/>
        </w:rPr>
      </w:pPr>
      <w:r>
        <w:t>W</w:t>
      </w:r>
      <w:r w:rsidRPr="00171A67">
        <w:t xml:space="preserve">hat month </w:t>
      </w:r>
      <w:r>
        <w:t xml:space="preserve">does </w:t>
      </w:r>
      <w:r w:rsidRPr="00171A67">
        <w:t xml:space="preserve">your </w:t>
      </w:r>
      <w:r w:rsidRPr="00171A67">
        <w:rPr>
          <w:b/>
          <w:bCs/>
        </w:rPr>
        <w:t>fiscal</w:t>
      </w:r>
      <w:r w:rsidRPr="00171A67">
        <w:t xml:space="preserve"> year</w:t>
      </w:r>
      <w:r w:rsidR="00517E75">
        <w:t xml:space="preserve"> begin</w:t>
      </w:r>
      <w:r w:rsidRPr="00171A67">
        <w:t>? [</w:t>
      </w:r>
      <w:r w:rsidRPr="00171A67">
        <w:rPr>
          <w:rStyle w:val="ItemLabelChar"/>
        </w:rPr>
        <w:t>p_time_fisc</w:t>
      </w:r>
      <w:r w:rsidRPr="00171A67">
        <w:rPr>
          <w:rStyle w:val="ItemLabelChar"/>
          <w:b w:val="0"/>
          <w:bCs w:val="0"/>
          <w:i w:val="0"/>
          <w:iCs w:val="0"/>
        </w:rPr>
        <w:t>]</w:t>
      </w:r>
    </w:p>
    <w:p w:rsidR="00621CE0" w:rsidRPr="00171A67" w:rsidP="00190861" w14:paraId="67A9DC63" w14:textId="62C8424B">
      <w:r w:rsidRPr="00171A67">
        <w:t xml:space="preserve">[ Dropdown menu of </w:t>
      </w:r>
      <w:r w:rsidRPr="00171A67">
        <w:t>months ]</w:t>
      </w:r>
    </w:p>
    <w:p w:rsidR="00FF244F" w:rsidRPr="00171A67" w:rsidP="1F66C4DE" w14:paraId="3DE2BEDC" w14:textId="2DE20C71">
      <w:pPr>
        <w:rPr>
          <w:rStyle w:val="ItemLabelChar"/>
          <w:b w:val="0"/>
          <w:i w:val="0"/>
        </w:rPr>
      </w:pPr>
      <w:r>
        <w:t xml:space="preserve">In </w:t>
      </w:r>
      <w:r w:rsidR="00221616">
        <w:t xml:space="preserve">your </w:t>
      </w:r>
      <w:r>
        <w:t xml:space="preserve">last </w:t>
      </w:r>
      <w:r w:rsidR="00A32E87">
        <w:t>complete</w:t>
      </w:r>
      <w:r w:rsidR="008611EB">
        <w:t>d</w:t>
      </w:r>
      <w:r>
        <w:t xml:space="preserve"> </w:t>
      </w:r>
      <w:r w:rsidR="00221616">
        <w:t xml:space="preserve">fiscal </w:t>
      </w:r>
      <w:r>
        <w:t xml:space="preserve">year, </w:t>
      </w:r>
      <w:r w:rsidRPr="00E92C04" w:rsidR="005B3CFA">
        <w:t xml:space="preserve">did your </w:t>
      </w:r>
      <w:r w:rsidRPr="0002307B" w:rsidR="001E01EC">
        <w:rPr>
          <w:highlight w:val="yellow"/>
        </w:rPr>
        <w:t xml:space="preserve">ECE </w:t>
      </w:r>
      <w:r w:rsidRPr="0002307B" w:rsidR="005B3CFA">
        <w:rPr>
          <w:highlight w:val="yellow"/>
        </w:rPr>
        <w:t>program</w:t>
      </w:r>
      <w:r w:rsidRPr="00E92C04" w:rsidR="005B3CFA">
        <w:t xml:space="preserve"> receive</w:t>
      </w:r>
      <w:r w:rsidR="005B3CFA">
        <w:t xml:space="preserve"> </w:t>
      </w:r>
      <w:r w:rsidR="001779D3">
        <w:t xml:space="preserve">any of the following </w:t>
      </w:r>
      <w:r w:rsidR="00A55CCD">
        <w:rPr>
          <w:b/>
          <w:bCs/>
        </w:rPr>
        <w:t xml:space="preserve">public/government </w:t>
      </w:r>
      <w:r w:rsidRPr="0002307B" w:rsidR="00E82132">
        <w:rPr>
          <w:highlight w:val="yellow"/>
        </w:rPr>
        <w:t>funds</w:t>
      </w:r>
      <w:r w:rsidR="00547CF4">
        <w:t>,</w:t>
      </w:r>
      <w:r w:rsidR="00E82132">
        <w:t xml:space="preserve"> </w:t>
      </w:r>
      <w:r w:rsidRPr="4167639E" w:rsidR="0681F265">
        <w:rPr>
          <w:u w:val="single"/>
        </w:rPr>
        <w:t>other than from Head Start,</w:t>
      </w:r>
      <w:r w:rsidR="0681F265">
        <w:t xml:space="preserve"> </w:t>
      </w:r>
      <w:r w:rsidR="58343AAC">
        <w:t>to provide ECE services</w:t>
      </w:r>
      <w:r>
        <w:t xml:space="preserve">? </w:t>
      </w:r>
      <w:r w:rsidR="00E43D81">
        <w:t xml:space="preserve">Please do </w:t>
      </w:r>
      <w:r w:rsidRPr="1F66C4DE" w:rsidR="00E43D81">
        <w:rPr>
          <w:b/>
          <w:bCs/>
        </w:rPr>
        <w:t>not</w:t>
      </w:r>
      <w:r w:rsidR="00E43D81">
        <w:t xml:space="preserve"> consider in-kind</w:t>
      </w:r>
      <w:r w:rsidR="004D474D">
        <w:t xml:space="preserve"> contributions.</w:t>
      </w:r>
      <w:r>
        <w:t xml:space="preserve"> </w:t>
      </w:r>
      <w:r w:rsidR="00917678">
        <w:t>[</w:t>
      </w:r>
      <w:r w:rsidRPr="1F66C4DE">
        <w:rPr>
          <w:rStyle w:val="ItemLabelChar"/>
        </w:rPr>
        <w:t>p_fund_gov</w:t>
      </w:r>
      <w:r w:rsidRPr="1F66C4DE" w:rsidR="00917678">
        <w:rPr>
          <w:rStyle w:val="ItemLabelChar"/>
          <w:b w:val="0"/>
          <w:bCs w:val="0"/>
          <w:i w:val="0"/>
          <w:iCs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276F7AF8" w14:textId="77777777" w:rsidTr="00592097">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92097" w:rsidRPr="0087203B" w:rsidP="00190861" w14:paraId="7459B7FE" w14:textId="6FE420BF">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30F4784C"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2DB7BA2D"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92097" w:rsidRPr="0087203B" w:rsidP="00190861" w14:paraId="7C6E1D85" w14:textId="435F3859">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Don’t know</w:t>
            </w:r>
          </w:p>
        </w:tc>
      </w:tr>
      <w:tr w14:paraId="45BA24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92097" w:rsidRPr="0087203B" w:rsidP="00190861" w14:paraId="37245131" w14:textId="2670437A">
            <w:pPr>
              <w:spacing w:after="0"/>
              <w:rPr>
                <w:sz w:val="22"/>
              </w:rPr>
            </w:pPr>
            <w:r w:rsidRPr="0087203B">
              <w:rPr>
                <w:sz w:val="22"/>
              </w:rPr>
              <w:t>Child care</w:t>
            </w:r>
            <w:r w:rsidRPr="0087203B">
              <w:rPr>
                <w:sz w:val="22"/>
              </w:rPr>
              <w:t xml:space="preserve"> subsidy</w:t>
            </w:r>
            <w:r w:rsidR="0071715D">
              <w:rPr>
                <w:sz w:val="22"/>
              </w:rPr>
              <w:t xml:space="preserve"> funds</w:t>
            </w:r>
            <w:r w:rsidRPr="0087203B">
              <w:rPr>
                <w:sz w:val="22"/>
              </w:rPr>
              <w:t xml:space="preserve"> for families with low</w:t>
            </w:r>
            <w:r w:rsidRPr="640CC9F8" w:rsidR="1A34EF85">
              <w:rPr>
                <w:sz w:val="22"/>
              </w:rPr>
              <w:t xml:space="preserve"> </w:t>
            </w:r>
            <w:r w:rsidRPr="2B86CB40" w:rsidR="68487E5B">
              <w:rPr>
                <w:sz w:val="22"/>
              </w:rPr>
              <w:t>income</w:t>
            </w:r>
            <w:r w:rsidRPr="2B86CB40" w:rsidR="7A850907">
              <w:rPr>
                <w:sz w:val="22"/>
              </w:rPr>
              <w:t>s</w:t>
            </w:r>
            <w:r w:rsidRPr="0087203B">
              <w:rPr>
                <w:sz w:val="22"/>
              </w:rPr>
              <w:t xml:space="preserve"> (through </w:t>
            </w:r>
            <w:r w:rsidR="000D7B95">
              <w:rPr>
                <w:sz w:val="22"/>
              </w:rPr>
              <w:t xml:space="preserve">either </w:t>
            </w:r>
            <w:r w:rsidRPr="0087203B">
              <w:rPr>
                <w:sz w:val="22"/>
              </w:rPr>
              <w:t>vouchers, certificates, or state contracts for a specific number of children</w:t>
            </w:r>
            <w:r w:rsidR="000D7B95">
              <w:rPr>
                <w:sz w:val="22"/>
              </w:rPr>
              <w:t xml:space="preserve"> or for </w:t>
            </w:r>
            <w:r w:rsidR="00FA37F3">
              <w:rPr>
                <w:sz w:val="22"/>
              </w:rPr>
              <w:t>program quality enhancements</w:t>
            </w:r>
            <w:r w:rsidRPr="0087203B">
              <w:rPr>
                <w:sz w:val="22"/>
              </w:rPr>
              <w:t>)</w:t>
            </w:r>
            <w:r w:rsidRPr="0087203B" w:rsidR="00730B3E">
              <w:rPr>
                <w:sz w:val="22"/>
              </w:rPr>
              <w:t>,</w:t>
            </w:r>
            <w:r w:rsidRPr="0087203B">
              <w:rPr>
                <w:sz w:val="22"/>
              </w:rPr>
              <w:t xml:space="preserve"> including the federal Child Care and Development Fund (CCDF)</w:t>
            </w:r>
            <w:r w:rsidRPr="4FAFB660" w:rsidR="00965D48">
              <w:rPr>
                <w:sz w:val="22"/>
              </w:rPr>
              <w:t xml:space="preserve"> </w:t>
            </w:r>
            <w:r w:rsidRPr="4FAFB660" w:rsidR="00613643">
              <w:rPr>
                <w:sz w:val="22"/>
              </w:rPr>
              <w:t>[</w:t>
            </w:r>
            <w:r w:rsidRPr="4FAFB660" w:rsidR="00613643">
              <w:rPr>
                <w:rStyle w:val="ItemLabelChar"/>
                <w:sz w:val="22"/>
              </w:rPr>
              <w:t>p_fund_gov</w:t>
            </w:r>
            <w:r w:rsidRPr="4FAFB660" w:rsidR="00A45EC1">
              <w:rPr>
                <w:rStyle w:val="ItemLabelChar"/>
                <w:sz w:val="22"/>
              </w:rPr>
              <w:t>_</w:t>
            </w:r>
            <w:r w:rsidRPr="4FAFB660" w:rsidR="00613643">
              <w:rPr>
                <w:rStyle w:val="ItemLabelChar"/>
                <w:sz w:val="22"/>
              </w:rPr>
              <w:t>1</w:t>
            </w:r>
            <w:r w:rsidRPr="4FAFB660" w:rsidR="00613643">
              <w:rPr>
                <w:rStyle w:val="ItemLabelChar"/>
                <w:b w:val="0"/>
                <w:bCs w:val="0"/>
                <w:i w:val="0"/>
                <w:iCs w:val="0"/>
                <w:sz w:val="22"/>
              </w:rPr>
              <w:t>]</w:t>
            </w:r>
          </w:p>
          <w:p w:rsidR="00592097" w:rsidRPr="0087203B" w:rsidP="00190861" w14:paraId="7ACD351C" w14:textId="209A36A1">
            <w:pPr>
              <w:pStyle w:val="TableHeader2"/>
              <w:spacing w:before="0" w:after="0" w:line="276" w:lineRule="auto"/>
              <w:rPr>
                <w:rFonts w:ascii="Roboto" w:hAnsi="Roboto"/>
                <w:sz w:val="22"/>
              </w:rPr>
            </w:pP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2D7B7C24"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75564C6A"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0ABE6876" w14:textId="77777777">
            <w:pPr>
              <w:pStyle w:val="TableBullet1"/>
              <w:numPr>
                <w:ilvl w:val="0"/>
                <w:numId w:val="0"/>
              </w:numPr>
              <w:spacing w:before="0" w:after="0" w:line="276" w:lineRule="auto"/>
              <w:ind w:left="170" w:hanging="170"/>
              <w:rPr>
                <w:sz w:val="22"/>
                <w:szCs w:val="22"/>
              </w:rPr>
            </w:pPr>
          </w:p>
        </w:tc>
      </w:tr>
      <w:tr w14:paraId="2F5E51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5AEFAB2E" w14:textId="73C8A9CF">
            <w:pPr>
              <w:pStyle w:val="TableHeader2"/>
              <w:spacing w:before="0" w:after="0" w:line="276" w:lineRule="auto"/>
              <w:rPr>
                <w:rStyle w:val="ItemLabelChar"/>
                <w:b w:val="0"/>
                <w:i w:val="0"/>
              </w:rPr>
            </w:pPr>
            <w:r w:rsidRPr="0087203B">
              <w:rPr>
                <w:rFonts w:ascii="Roboto" w:hAnsi="Roboto"/>
                <w:sz w:val="22"/>
              </w:rPr>
              <w:t>Title</w:t>
            </w:r>
            <w:r w:rsidRPr="0087203B">
              <w:rPr>
                <w:rFonts w:ascii="Roboto" w:hAnsi="Roboto"/>
                <w:sz w:val="22"/>
              </w:rPr>
              <w:t xml:space="preserve"> I</w:t>
            </w:r>
            <w:r w:rsidR="0071715D">
              <w:rPr>
                <w:rFonts w:ascii="Roboto" w:hAnsi="Roboto"/>
                <w:sz w:val="22"/>
              </w:rPr>
              <w:t xml:space="preserve"> funds</w:t>
            </w:r>
            <w:r w:rsidR="00E26F59">
              <w:rPr>
                <w:rFonts w:ascii="Roboto" w:hAnsi="Roboto"/>
                <w:sz w:val="22"/>
              </w:rPr>
              <w:t xml:space="preserve">, </w:t>
            </w:r>
            <w:r w:rsidR="00832BD2">
              <w:rPr>
                <w:rFonts w:ascii="Roboto" w:hAnsi="Roboto"/>
                <w:sz w:val="22"/>
              </w:rPr>
              <w:t>received</w:t>
            </w:r>
            <w:r w:rsidR="00E26F59">
              <w:rPr>
                <w:rFonts w:ascii="Roboto" w:hAnsi="Roboto"/>
                <w:sz w:val="22"/>
              </w:rPr>
              <w:t xml:space="preserve"> directly </w:t>
            </w:r>
            <w:r w:rsidR="00832BD2">
              <w:rPr>
                <w:rFonts w:ascii="Roboto" w:hAnsi="Roboto"/>
                <w:sz w:val="22"/>
              </w:rPr>
              <w:t>(i.e., if your program is a</w:t>
            </w:r>
            <w:r w:rsidR="00C15CF0">
              <w:rPr>
                <w:rFonts w:ascii="Roboto" w:hAnsi="Roboto"/>
                <w:sz w:val="22"/>
              </w:rPr>
              <w:t xml:space="preserve"> </w:t>
            </w:r>
            <w:r w:rsidR="00F214D7">
              <w:rPr>
                <w:rFonts w:ascii="Roboto" w:hAnsi="Roboto"/>
                <w:sz w:val="22"/>
              </w:rPr>
              <w:t>Local Education Agency</w:t>
            </w:r>
            <w:r w:rsidR="00A94EE6">
              <w:rPr>
                <w:rFonts w:ascii="Roboto" w:hAnsi="Roboto"/>
                <w:sz w:val="22"/>
              </w:rPr>
              <w:t>)</w:t>
            </w:r>
            <w:r w:rsidRPr="4FAFB660" w:rsidR="56683A17">
              <w:rPr>
                <w:rFonts w:ascii="Roboto" w:hAnsi="Roboto"/>
                <w:sz w:val="22"/>
              </w:rPr>
              <w:t xml:space="preserve"> </w:t>
            </w:r>
            <w:r w:rsidRPr="4FAFB660" w:rsidR="56683A17">
              <w:rPr>
                <w:sz w:val="22"/>
              </w:rPr>
              <w:t>[</w:t>
            </w:r>
            <w:r w:rsidRPr="4FAFB660" w:rsidR="56683A17">
              <w:rPr>
                <w:rStyle w:val="ItemLabelChar"/>
                <w:sz w:val="22"/>
              </w:rPr>
              <w:t>p_fund_gov_2</w:t>
            </w:r>
            <w:r w:rsidRPr="4FAFB660" w:rsidR="21392A02">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3786F2FB"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4F2456E8"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4026E650" w14:textId="77777777">
            <w:pPr>
              <w:pStyle w:val="TableBullet1"/>
              <w:numPr>
                <w:ilvl w:val="0"/>
                <w:numId w:val="0"/>
              </w:numPr>
              <w:spacing w:before="0" w:after="0" w:line="276" w:lineRule="auto"/>
              <w:ind w:left="170" w:hanging="170"/>
              <w:rPr>
                <w:sz w:val="22"/>
                <w:szCs w:val="22"/>
              </w:rPr>
            </w:pPr>
          </w:p>
        </w:tc>
      </w:tr>
      <w:tr w14:paraId="3DB2D697"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769F499B" w14:textId="4E546EB9">
            <w:pPr>
              <w:pStyle w:val="TableHeader2"/>
              <w:spacing w:before="0" w:after="0" w:line="276" w:lineRule="auto"/>
              <w:rPr>
                <w:rStyle w:val="ItemLabelChar"/>
                <w:b w:val="0"/>
                <w:i w:val="0"/>
              </w:rPr>
            </w:pPr>
            <w:r w:rsidRPr="0087203B">
              <w:rPr>
                <w:rFonts w:ascii="Roboto" w:hAnsi="Roboto"/>
                <w:sz w:val="22"/>
              </w:rPr>
              <w:t>Other federal government fund</w:t>
            </w:r>
            <w:r w:rsidR="0091439D">
              <w:rPr>
                <w:rFonts w:ascii="Roboto" w:hAnsi="Roboto"/>
                <w:sz w:val="22"/>
              </w:rPr>
              <w:t>s</w:t>
            </w:r>
            <w:r w:rsidRPr="0087203B">
              <w:rPr>
                <w:rFonts w:ascii="Roboto" w:hAnsi="Roboto"/>
                <w:sz w:val="22"/>
              </w:rPr>
              <w:t xml:space="preserve"> (e.g., Child and Adult Care Food Program</w:t>
            </w:r>
            <w:r w:rsidR="00876E6E">
              <w:rPr>
                <w:rFonts w:ascii="Roboto" w:hAnsi="Roboto"/>
                <w:sz w:val="22"/>
              </w:rPr>
              <w:t xml:space="preserve"> </w:t>
            </w:r>
            <w:r w:rsidR="00870BC2">
              <w:rPr>
                <w:rFonts w:ascii="Roboto" w:hAnsi="Roboto"/>
                <w:sz w:val="22"/>
              </w:rPr>
              <w:t>[</w:t>
            </w:r>
            <w:r w:rsidR="00876E6E">
              <w:rPr>
                <w:rFonts w:ascii="Roboto" w:hAnsi="Roboto"/>
                <w:sz w:val="22"/>
              </w:rPr>
              <w:t>CACFP</w:t>
            </w:r>
            <w:r w:rsidR="00870BC2">
              <w:rPr>
                <w:rFonts w:ascii="Roboto" w:hAnsi="Roboto"/>
                <w:sz w:val="22"/>
              </w:rPr>
              <w:t>]</w:t>
            </w:r>
            <w:r w:rsidRPr="0087203B">
              <w:rPr>
                <w:rFonts w:ascii="Roboto" w:hAnsi="Roboto"/>
                <w:sz w:val="22"/>
              </w:rPr>
              <w:t>, WIC</w:t>
            </w:r>
            <w:r w:rsidR="00870BC2">
              <w:rPr>
                <w:rFonts w:ascii="Roboto" w:hAnsi="Roboto"/>
                <w:sz w:val="22"/>
              </w:rPr>
              <w:t xml:space="preserve">; note that your </w:t>
            </w:r>
            <w:r w:rsidRPr="00C838E8" w:rsidR="00870BC2">
              <w:rPr>
                <w:rFonts w:ascii="Roboto" w:hAnsi="Roboto"/>
                <w:i/>
                <w:sz w:val="22"/>
              </w:rPr>
              <w:t>state</w:t>
            </w:r>
            <w:r w:rsidR="00870BC2">
              <w:rPr>
                <w:rFonts w:ascii="Roboto" w:hAnsi="Roboto"/>
                <w:sz w:val="22"/>
              </w:rPr>
              <w:t xml:space="preserve"> may distribute</w:t>
            </w:r>
            <w:r w:rsidR="00ED4315">
              <w:rPr>
                <w:rFonts w:ascii="Roboto" w:hAnsi="Roboto"/>
                <w:sz w:val="22"/>
              </w:rPr>
              <w:t xml:space="preserve"> or administer</w:t>
            </w:r>
            <w:r w:rsidR="00870BC2">
              <w:rPr>
                <w:rFonts w:ascii="Roboto" w:hAnsi="Roboto"/>
                <w:sz w:val="22"/>
              </w:rPr>
              <w:t xml:space="preserve"> these federal funds</w:t>
            </w:r>
            <w:r w:rsidRPr="0087203B">
              <w:rPr>
                <w:rFonts w:ascii="Roboto" w:hAnsi="Roboto"/>
                <w:sz w:val="22"/>
              </w:rPr>
              <w:t>)</w:t>
            </w:r>
            <w:r w:rsidRPr="4FAFB660" w:rsidR="3AE2E693">
              <w:rPr>
                <w:rFonts w:ascii="Roboto" w:hAnsi="Roboto"/>
                <w:sz w:val="24"/>
                <w:szCs w:val="24"/>
              </w:rPr>
              <w:t xml:space="preserve"> </w:t>
            </w:r>
            <w:r w:rsidRPr="4FAFB660" w:rsidR="3AE2E693">
              <w:rPr>
                <w:sz w:val="22"/>
              </w:rPr>
              <w:t>[</w:t>
            </w:r>
            <w:r w:rsidRPr="4FAFB660" w:rsidR="3AE2E693">
              <w:rPr>
                <w:rStyle w:val="ItemLabelChar"/>
                <w:sz w:val="22"/>
              </w:rPr>
              <w:t>p_fund_gov_3</w:t>
            </w:r>
            <w:r w:rsidRPr="4FAFB660" w:rsidR="3D835CA1">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57D7BDDD"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0A9B992F"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0E506802" w14:textId="77777777">
            <w:pPr>
              <w:pStyle w:val="TableBullet1"/>
              <w:numPr>
                <w:ilvl w:val="0"/>
                <w:numId w:val="0"/>
              </w:numPr>
              <w:spacing w:before="0" w:after="0" w:line="276" w:lineRule="auto"/>
              <w:ind w:left="170" w:hanging="170"/>
              <w:rPr>
                <w:sz w:val="22"/>
                <w:szCs w:val="22"/>
              </w:rPr>
            </w:pPr>
          </w:p>
        </w:tc>
      </w:tr>
      <w:tr w14:paraId="158C41F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52BDB500" w14:textId="59D223E9">
            <w:pPr>
              <w:pStyle w:val="TableHeader2"/>
              <w:spacing w:before="0" w:after="0" w:line="276" w:lineRule="auto"/>
              <w:rPr>
                <w:rStyle w:val="ItemLabelChar"/>
                <w:b w:val="0"/>
                <w:i w:val="0"/>
              </w:rPr>
            </w:pPr>
            <w:r w:rsidRPr="0087203B">
              <w:rPr>
                <w:rFonts w:ascii="Roboto" w:hAnsi="Roboto"/>
                <w:sz w:val="22"/>
              </w:rPr>
              <w:t>State</w:t>
            </w:r>
            <w:r w:rsidR="00C528C5">
              <w:rPr>
                <w:rFonts w:ascii="Roboto" w:hAnsi="Roboto"/>
                <w:sz w:val="22"/>
              </w:rPr>
              <w:t xml:space="preserve"> </w:t>
            </w:r>
            <w:r w:rsidRPr="0087203B">
              <w:rPr>
                <w:rFonts w:ascii="Roboto" w:hAnsi="Roboto"/>
                <w:sz w:val="22"/>
              </w:rPr>
              <w:t>preschool/</w:t>
            </w:r>
            <w:r w:rsidRPr="0087203B" w:rsidR="00E63709">
              <w:rPr>
                <w:rFonts w:ascii="Roboto" w:hAnsi="Roboto"/>
                <w:sz w:val="22"/>
              </w:rPr>
              <w:t>p</w:t>
            </w:r>
            <w:r w:rsidRPr="0087203B">
              <w:rPr>
                <w:rFonts w:ascii="Roboto" w:hAnsi="Roboto"/>
                <w:sz w:val="22"/>
              </w:rPr>
              <w:t>re-</w:t>
            </w:r>
            <w:r w:rsidRPr="063C5923" w:rsidR="1EF3138D">
              <w:rPr>
                <w:rFonts w:ascii="Roboto" w:hAnsi="Roboto"/>
                <w:sz w:val="22"/>
              </w:rPr>
              <w:t>K</w:t>
            </w:r>
            <w:r w:rsidRPr="644FE4F6" w:rsidR="4CE18906">
              <w:rPr>
                <w:rFonts w:ascii="Roboto" w:hAnsi="Roboto"/>
                <w:sz w:val="22"/>
              </w:rPr>
              <w:t xml:space="preserve"> </w:t>
            </w:r>
            <w:r w:rsidR="001779D3">
              <w:rPr>
                <w:rFonts w:ascii="Roboto" w:hAnsi="Roboto"/>
                <w:sz w:val="22"/>
              </w:rPr>
              <w:t>fund</w:t>
            </w:r>
            <w:r w:rsidRPr="0087203B">
              <w:rPr>
                <w:rFonts w:ascii="Roboto" w:hAnsi="Roboto"/>
                <w:sz w:val="22"/>
              </w:rPr>
              <w:t>(s)</w:t>
            </w:r>
            <w:r w:rsidR="004F449C">
              <w:rPr>
                <w:rFonts w:ascii="Roboto" w:hAnsi="Roboto"/>
                <w:sz w:val="22"/>
              </w:rPr>
              <w:t xml:space="preserve"> </w:t>
            </w:r>
            <w:r w:rsidRPr="4FAFB660" w:rsidR="749AD73F">
              <w:rPr>
                <w:sz w:val="22"/>
              </w:rPr>
              <w:t>[</w:t>
            </w:r>
            <w:r w:rsidRPr="4FAFB660" w:rsidR="749AD73F">
              <w:rPr>
                <w:rStyle w:val="ItemLabelChar"/>
                <w:sz w:val="22"/>
              </w:rPr>
              <w:t>p_fund_gov_4</w:t>
            </w:r>
            <w:r w:rsidRPr="4FAFB660" w:rsidR="749AD73F">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52D5A9AD"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69DB222B"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16BAC109" w14:textId="77777777">
            <w:pPr>
              <w:pStyle w:val="TableBullet1"/>
              <w:numPr>
                <w:ilvl w:val="0"/>
                <w:numId w:val="0"/>
              </w:numPr>
              <w:spacing w:before="0" w:after="0" w:line="276" w:lineRule="auto"/>
              <w:ind w:left="170" w:hanging="170"/>
              <w:rPr>
                <w:sz w:val="22"/>
                <w:szCs w:val="22"/>
              </w:rPr>
            </w:pPr>
          </w:p>
        </w:tc>
      </w:tr>
      <w:tr w14:paraId="4A5AC23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007DBA" w:rsidRPr="0087203B" w:rsidP="00190861" w14:paraId="091F69BA" w14:textId="19E82B81">
            <w:pPr>
              <w:pStyle w:val="TableHeader2"/>
              <w:spacing w:before="0" w:after="0" w:line="276" w:lineRule="auto"/>
              <w:rPr>
                <w:rStyle w:val="ItemLabelChar"/>
                <w:b w:val="0"/>
                <w:i w:val="0"/>
              </w:rPr>
            </w:pPr>
            <w:r>
              <w:rPr>
                <w:rFonts w:ascii="Roboto" w:hAnsi="Roboto"/>
                <w:sz w:val="22"/>
              </w:rPr>
              <w:t>State Head Start</w:t>
            </w:r>
            <w:r w:rsidR="00B3432F">
              <w:rPr>
                <w:rFonts w:ascii="Roboto" w:hAnsi="Roboto"/>
                <w:sz w:val="22"/>
              </w:rPr>
              <w:t xml:space="preserve"> </w:t>
            </w:r>
            <w:r w:rsidR="007A7C91">
              <w:rPr>
                <w:rFonts w:ascii="Roboto" w:hAnsi="Roboto"/>
                <w:sz w:val="22"/>
              </w:rPr>
              <w:t xml:space="preserve">funding </w:t>
            </w:r>
            <w:r w:rsidR="00B3432F">
              <w:rPr>
                <w:rFonts w:ascii="Roboto" w:hAnsi="Roboto"/>
                <w:sz w:val="22"/>
              </w:rPr>
              <w:t>(</w:t>
            </w:r>
            <w:r w:rsidR="007A7C91">
              <w:rPr>
                <w:rFonts w:ascii="Roboto" w:hAnsi="Roboto"/>
                <w:b/>
                <w:bCs/>
                <w:sz w:val="22"/>
              </w:rPr>
              <w:t>distinct</w:t>
            </w:r>
            <w:r w:rsidR="00B3432F">
              <w:rPr>
                <w:rFonts w:ascii="Roboto" w:hAnsi="Roboto"/>
                <w:sz w:val="22"/>
              </w:rPr>
              <w:t xml:space="preserve"> from federal Head Start dollars)</w:t>
            </w:r>
            <w:r w:rsidRPr="4FAFB660" w:rsidR="3023AA23">
              <w:rPr>
                <w:rFonts w:ascii="Roboto" w:hAnsi="Roboto"/>
                <w:sz w:val="24"/>
                <w:szCs w:val="24"/>
              </w:rPr>
              <w:t xml:space="preserve"> </w:t>
            </w:r>
            <w:r w:rsidRPr="4FAFB660" w:rsidR="3023AA23">
              <w:rPr>
                <w:sz w:val="22"/>
              </w:rPr>
              <w:t>[</w:t>
            </w:r>
            <w:r w:rsidRPr="4FAFB660" w:rsidR="3023AA23">
              <w:rPr>
                <w:rStyle w:val="ItemLabelChar"/>
                <w:sz w:val="22"/>
              </w:rPr>
              <w:t>p_fund_gov_5</w:t>
            </w:r>
            <w:r w:rsidRPr="4FAFB660" w:rsidR="3023AA23">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87203B" w:rsidP="00190861" w14:paraId="1527AA43" w14:textId="071F1A0C">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87203B" w:rsidP="00190861" w14:paraId="2DBB8DD4"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007DBA" w:rsidRPr="0087203B" w:rsidP="00190861" w14:paraId="0F3CCE6B" w14:textId="77777777">
            <w:pPr>
              <w:pStyle w:val="TableBullet1"/>
              <w:numPr>
                <w:ilvl w:val="0"/>
                <w:numId w:val="0"/>
              </w:numPr>
              <w:spacing w:before="0" w:after="0" w:line="276" w:lineRule="auto"/>
              <w:ind w:left="170" w:hanging="170"/>
              <w:rPr>
                <w:sz w:val="22"/>
                <w:szCs w:val="22"/>
              </w:rPr>
            </w:pPr>
          </w:p>
        </w:tc>
      </w:tr>
      <w:tr w14:paraId="2860C185"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7A08F817" w14:textId="5E8248FC">
            <w:pPr>
              <w:pStyle w:val="TableHeader2"/>
              <w:spacing w:before="0" w:after="0" w:line="276" w:lineRule="auto"/>
              <w:rPr>
                <w:rStyle w:val="ItemLabelChar"/>
                <w:b w:val="0"/>
                <w:i w:val="0"/>
              </w:rPr>
            </w:pPr>
            <w:r w:rsidRPr="0087203B">
              <w:rPr>
                <w:rFonts w:ascii="Roboto" w:hAnsi="Roboto"/>
                <w:sz w:val="22"/>
              </w:rPr>
              <w:t>Other funding from state government (e.g., transportation, grants from state agencies)</w:t>
            </w:r>
            <w:r w:rsidRPr="4FAFB660" w:rsidR="1D2CF518">
              <w:rPr>
                <w:rFonts w:ascii="Roboto" w:hAnsi="Roboto"/>
                <w:sz w:val="22"/>
              </w:rPr>
              <w:t xml:space="preserve"> </w:t>
            </w:r>
            <w:r w:rsidRPr="4FAFB660" w:rsidR="1D2CF518">
              <w:rPr>
                <w:sz w:val="22"/>
              </w:rPr>
              <w:t>[</w:t>
            </w:r>
            <w:r w:rsidRPr="4FAFB660" w:rsidR="1D2CF518">
              <w:rPr>
                <w:rStyle w:val="ItemLabelChar"/>
                <w:sz w:val="22"/>
              </w:rPr>
              <w:t>p_fund_gov_6</w:t>
            </w:r>
            <w:r w:rsidRPr="4FAFB660" w:rsidR="1D2CF518">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45228DEE"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59ABBBCD"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2C50873C" w14:textId="77777777">
            <w:pPr>
              <w:pStyle w:val="TableBullet1"/>
              <w:numPr>
                <w:ilvl w:val="0"/>
                <w:numId w:val="0"/>
              </w:numPr>
              <w:spacing w:before="0" w:after="0" w:line="276" w:lineRule="auto"/>
              <w:ind w:left="170" w:hanging="170"/>
              <w:rPr>
                <w:sz w:val="22"/>
                <w:szCs w:val="22"/>
              </w:rPr>
            </w:pPr>
          </w:p>
        </w:tc>
      </w:tr>
      <w:tr w14:paraId="162D861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6FE68C97" w14:textId="006E808E">
            <w:pPr>
              <w:spacing w:after="0"/>
              <w:rPr>
                <w:rStyle w:val="ItemLabelChar"/>
                <w:b w:val="0"/>
                <w:i w:val="0"/>
              </w:rPr>
            </w:pPr>
            <w:r>
              <w:rPr>
                <w:sz w:val="22"/>
              </w:rPr>
              <w:t>Funds from l</w:t>
            </w:r>
            <w:r w:rsidRPr="0087203B">
              <w:rPr>
                <w:sz w:val="22"/>
              </w:rPr>
              <w:t>ocal preschool</w:t>
            </w:r>
            <w:r>
              <w:rPr>
                <w:sz w:val="22"/>
              </w:rPr>
              <w:t>/pre-</w:t>
            </w:r>
            <w:r w:rsidRPr="6F536901" w:rsidR="6B54A04E">
              <w:rPr>
                <w:sz w:val="22"/>
              </w:rPr>
              <w:t>K</w:t>
            </w:r>
            <w:r w:rsidRPr="0087203B">
              <w:rPr>
                <w:sz w:val="22"/>
              </w:rPr>
              <w:t xml:space="preserve"> programs (e.g., school district, city, county, or regional)</w:t>
            </w:r>
            <w:r w:rsidRPr="4FAFB660" w:rsidR="10876CF9">
              <w:rPr>
                <w:sz w:val="20"/>
                <w:szCs w:val="20"/>
              </w:rPr>
              <w:t xml:space="preserve"> </w:t>
            </w:r>
            <w:r w:rsidRPr="4FAFB660" w:rsidR="10876CF9">
              <w:rPr>
                <w:sz w:val="22"/>
              </w:rPr>
              <w:t>[</w:t>
            </w:r>
            <w:r w:rsidRPr="4FAFB660" w:rsidR="10876CF9">
              <w:rPr>
                <w:rStyle w:val="ItemLabelChar"/>
                <w:sz w:val="22"/>
              </w:rPr>
              <w:t>p_fund_gov_7</w:t>
            </w:r>
            <w:r w:rsidRPr="4FAFB660" w:rsidR="10876CF9">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7AAC623B"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4241687F"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62529BBD" w14:textId="77777777">
            <w:pPr>
              <w:pStyle w:val="TableBullet1"/>
              <w:numPr>
                <w:ilvl w:val="0"/>
                <w:numId w:val="0"/>
              </w:numPr>
              <w:spacing w:before="0" w:after="0" w:line="276" w:lineRule="auto"/>
              <w:ind w:left="170" w:hanging="170"/>
              <w:rPr>
                <w:sz w:val="22"/>
                <w:szCs w:val="22"/>
              </w:rPr>
            </w:pPr>
          </w:p>
        </w:tc>
      </w:tr>
      <w:tr w14:paraId="74783D4A" w14:textId="77777777" w:rsidTr="00841FA8">
        <w:tblPrEx>
          <w:tblW w:w="4952" w:type="pct"/>
          <w:tblCellMar>
            <w:top w:w="58" w:type="dxa"/>
            <w:left w:w="58" w:type="dxa"/>
            <w:bottom w:w="58" w:type="dxa"/>
            <w:right w:w="58" w:type="dxa"/>
          </w:tblCellMar>
          <w:tblLook w:val="04A0"/>
        </w:tblPrEx>
        <w:trPr>
          <w:cantSplit/>
          <w:trHeight w:val="162"/>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56FD5EB5" w14:textId="12EEAD7E">
            <w:pPr>
              <w:spacing w:after="0"/>
              <w:rPr>
                <w:rStyle w:val="ItemLabelChar"/>
                <w:b w:val="0"/>
                <w:i w:val="0"/>
              </w:rPr>
            </w:pPr>
            <w:r w:rsidRPr="0087203B">
              <w:rPr>
                <w:sz w:val="22"/>
              </w:rPr>
              <w:t>Tribal government pre-K or early care funds</w:t>
            </w:r>
            <w:r w:rsidRPr="4FAFB660" w:rsidR="7F6B3F73">
              <w:rPr>
                <w:sz w:val="22"/>
              </w:rPr>
              <w:t xml:space="preserve"> [</w:t>
            </w:r>
            <w:r w:rsidRPr="4FAFB660" w:rsidR="7F6B3F73">
              <w:rPr>
                <w:rStyle w:val="ItemLabelChar"/>
                <w:sz w:val="22"/>
              </w:rPr>
              <w:t>p_fund_gov_8</w:t>
            </w:r>
            <w:r w:rsidRPr="4FAFB660" w:rsidR="7F6B3F73">
              <w:rPr>
                <w:rStyle w:val="ItemLabelChar"/>
                <w:b w:val="0"/>
                <w:bCs w:val="0"/>
                <w:i w:val="0"/>
                <w:iCs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5127389E"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68B3F0B2"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5A25BAB3" w14:textId="77777777">
            <w:pPr>
              <w:pStyle w:val="TableBullet1"/>
              <w:numPr>
                <w:ilvl w:val="0"/>
                <w:numId w:val="0"/>
              </w:numPr>
              <w:spacing w:before="0" w:after="0" w:line="276" w:lineRule="auto"/>
              <w:ind w:left="170" w:hanging="170"/>
              <w:rPr>
                <w:sz w:val="22"/>
                <w:szCs w:val="22"/>
              </w:rPr>
            </w:pPr>
          </w:p>
        </w:tc>
      </w:tr>
      <w:tr w14:paraId="0B7AA4C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190861" w14:paraId="4824CE25" w14:textId="09ADA9E8">
            <w:pPr>
              <w:spacing w:after="0"/>
              <w:rPr>
                <w:sz w:val="22"/>
              </w:rPr>
            </w:pPr>
            <w:r w:rsidRPr="0087203B">
              <w:rPr>
                <w:sz w:val="22"/>
              </w:rPr>
              <w:t>Other</w:t>
            </w:r>
            <w:r w:rsidR="0074730E">
              <w:rPr>
                <w:sz w:val="22"/>
              </w:rPr>
              <w:t xml:space="preserve"> </w:t>
            </w:r>
            <w:r w:rsidRPr="0087203B">
              <w:rPr>
                <w:sz w:val="22"/>
              </w:rPr>
              <w:t xml:space="preserve">funding from local governments (e.g., </w:t>
            </w:r>
            <w:r w:rsidRPr="0087203B" w:rsidR="007B4C41">
              <w:rPr>
                <w:sz w:val="22"/>
              </w:rPr>
              <w:t xml:space="preserve">local </w:t>
            </w:r>
            <w:r w:rsidRPr="0087203B">
              <w:rPr>
                <w:sz w:val="22"/>
              </w:rPr>
              <w:t>tax revenue</w:t>
            </w:r>
            <w:r w:rsidRPr="0087203B" w:rsidR="007B4C41">
              <w:rPr>
                <w:sz w:val="22"/>
              </w:rPr>
              <w:t>s</w:t>
            </w:r>
            <w:r w:rsidRPr="0087203B">
              <w:rPr>
                <w:sz w:val="22"/>
              </w:rPr>
              <w:t xml:space="preserve">, grants from county governments, local prevention initiatives) </w:t>
            </w:r>
            <w:r w:rsidRPr="4FAFB660" w:rsidR="4DB2B04B">
              <w:rPr>
                <w:sz w:val="22"/>
              </w:rPr>
              <w:t>[</w:t>
            </w:r>
            <w:r w:rsidRPr="4FAFB660" w:rsidR="4DB2B04B">
              <w:rPr>
                <w:rStyle w:val="ItemLabelChar"/>
                <w:sz w:val="22"/>
              </w:rPr>
              <w:t>p_fund_gov_9</w:t>
            </w:r>
            <w:r w:rsidRPr="4FAFB660" w:rsidR="4DB2B04B">
              <w:rPr>
                <w:rStyle w:val="ItemLabelChar"/>
                <w:b w:val="0"/>
                <w:bCs w:val="0"/>
                <w:i w:val="0"/>
                <w:iCs w:val="0"/>
                <w:sz w:val="22"/>
              </w:rPr>
              <w:t xml:space="preserve">] </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470529D2"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2C2248F6"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3A55DFE2" w14:textId="77777777">
            <w:pPr>
              <w:pStyle w:val="TableBullet1"/>
              <w:numPr>
                <w:ilvl w:val="0"/>
                <w:numId w:val="0"/>
              </w:numPr>
              <w:spacing w:before="0" w:after="0" w:line="276" w:lineRule="auto"/>
              <w:ind w:left="170" w:hanging="170"/>
              <w:rPr>
                <w:sz w:val="22"/>
                <w:szCs w:val="22"/>
              </w:rPr>
            </w:pPr>
          </w:p>
        </w:tc>
      </w:tr>
      <w:tr w14:paraId="3FCAB862"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87203B" w:rsidP="009D2531" w14:paraId="7A7BDB34" w14:textId="00DE1145">
            <w:pPr>
              <w:tabs>
                <w:tab w:val="left" w:pos="4260"/>
              </w:tabs>
              <w:spacing w:after="0"/>
              <w:rPr>
                <w:sz w:val="22"/>
              </w:rPr>
            </w:pPr>
            <w:r w:rsidRPr="0087203B">
              <w:rPr>
                <w:sz w:val="22"/>
              </w:rPr>
              <w:t>Other (please specify)</w:t>
            </w:r>
            <w:r w:rsidRPr="4FAFB660" w:rsidR="5EEF4400">
              <w:rPr>
                <w:sz w:val="22"/>
              </w:rPr>
              <w:t xml:space="preserve"> [</w:t>
            </w:r>
            <w:r w:rsidRPr="4FAFB660" w:rsidR="5EEF4400">
              <w:rPr>
                <w:b/>
                <w:bCs/>
                <w:i/>
                <w:iCs/>
                <w:sz w:val="22"/>
              </w:rPr>
              <w:t>p_fund_gov_10</w:t>
            </w:r>
            <w:r w:rsidRPr="4FAFB660" w:rsidR="5EEF4400">
              <w:rPr>
                <w:sz w:val="22"/>
              </w:rPr>
              <w:t>]</w:t>
            </w:r>
            <w:r w:rsidR="00E4592D">
              <w:tab/>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7C95488E"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87203B" w:rsidP="00190861" w14:paraId="060D7ABB"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87203B" w:rsidP="00190861" w14:paraId="4E2A173F" w14:textId="77777777">
            <w:pPr>
              <w:pStyle w:val="TableBullet1"/>
              <w:numPr>
                <w:ilvl w:val="0"/>
                <w:numId w:val="0"/>
              </w:numPr>
              <w:spacing w:before="0" w:after="0" w:line="276" w:lineRule="auto"/>
              <w:ind w:left="170" w:hanging="170"/>
              <w:rPr>
                <w:sz w:val="22"/>
                <w:szCs w:val="22"/>
              </w:rPr>
            </w:pPr>
          </w:p>
        </w:tc>
      </w:tr>
    </w:tbl>
    <w:p w:rsidR="003E094F" w:rsidRPr="00171A67" w:rsidP="00190861" w14:paraId="412D0537" w14:textId="77777777">
      <w:pPr>
        <w:spacing w:after="0"/>
      </w:pPr>
    </w:p>
    <w:p w:rsidR="00B73BF6" w:rsidRPr="00171A67" w:rsidP="1F66C4DE" w14:paraId="68E64CC3" w14:textId="55FB2173">
      <w:pPr>
        <w:rPr>
          <w:rStyle w:val="ItemLabelChar"/>
          <w:b w:val="0"/>
          <w:bCs w:val="0"/>
          <w:i w:val="0"/>
          <w:iCs w:val="0"/>
        </w:rPr>
      </w:pPr>
      <w:r>
        <w:t xml:space="preserve">In </w:t>
      </w:r>
      <w:r w:rsidR="0040309C">
        <w:t xml:space="preserve">your </w:t>
      </w:r>
      <w:r>
        <w:t xml:space="preserve">last </w:t>
      </w:r>
      <w:r w:rsidR="0040309C">
        <w:t>complete</w:t>
      </w:r>
      <w:r w:rsidR="008611EB">
        <w:t>d</w:t>
      </w:r>
      <w:r w:rsidR="0040309C">
        <w:t xml:space="preserve"> fiscal </w:t>
      </w:r>
      <w:r w:rsidR="002A5440">
        <w:t>year</w:t>
      </w:r>
      <w:r>
        <w:t xml:space="preserve">, </w:t>
      </w:r>
      <w:r w:rsidR="00B727F4">
        <w:t xml:space="preserve">did your </w:t>
      </w:r>
      <w:r w:rsidR="005E315E">
        <w:t xml:space="preserve">ECE </w:t>
      </w:r>
      <w:r w:rsidR="00B727F4">
        <w:t xml:space="preserve">program receive </w:t>
      </w:r>
      <w:r w:rsidR="005E315E">
        <w:t xml:space="preserve">any of the following </w:t>
      </w:r>
      <w:r w:rsidRPr="1F66C4DE">
        <w:rPr>
          <w:b/>
          <w:bCs/>
        </w:rPr>
        <w:t>non-government</w:t>
      </w:r>
      <w:r>
        <w:t xml:space="preserve"> </w:t>
      </w:r>
      <w:r w:rsidRPr="0002307B" w:rsidR="005E315E">
        <w:rPr>
          <w:highlight w:val="yellow"/>
        </w:rPr>
        <w:t>funds</w:t>
      </w:r>
      <w:r w:rsidR="005E315E">
        <w:t xml:space="preserve"> to provide ECE services</w:t>
      </w:r>
      <w:r>
        <w:t xml:space="preserve">? </w:t>
      </w:r>
      <w:r w:rsidR="00FC1472">
        <w:t xml:space="preserve">Please do </w:t>
      </w:r>
      <w:r w:rsidRPr="1F66C4DE" w:rsidR="00FC1472">
        <w:rPr>
          <w:b/>
          <w:bCs/>
        </w:rPr>
        <w:t>not</w:t>
      </w:r>
      <w:r w:rsidR="00FC1472">
        <w:t xml:space="preserve"> consider in-kind contributions. </w:t>
      </w:r>
      <w:r w:rsidR="004D6205">
        <w:t>[</w:t>
      </w:r>
      <w:r w:rsidRPr="1F66C4DE" w:rsidR="002C3E1A">
        <w:rPr>
          <w:rStyle w:val="ItemLabelChar"/>
        </w:rPr>
        <w:t>p_fund_nongov</w:t>
      </w:r>
      <w:r w:rsidRPr="1F66C4DE" w:rsidR="004D6205">
        <w:rPr>
          <w:rStyle w:val="ItemLabelChar"/>
          <w:b w:val="0"/>
          <w:bCs w:val="0"/>
          <w:i w:val="0"/>
          <w:iCs w:val="0"/>
          <w:u w:val="single"/>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06EC6381" w14:textId="77777777" w:rsidTr="000F4779">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hideMark/>
          </w:tcPr>
          <w:p w:rsidR="000F4779" w:rsidRPr="00C65185" w:rsidP="00190861" w14:paraId="1E920D06"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640A568D"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7BA741FA"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0F4779" w:rsidRPr="00C65185" w:rsidP="00190861" w14:paraId="5A9AFD18" w14:textId="533042B0">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Don’t know</w:t>
            </w:r>
          </w:p>
        </w:tc>
      </w:tr>
      <w:tr w14:paraId="5DF37079" w14:textId="77777777" w:rsidTr="00841FA8">
        <w:tblPrEx>
          <w:tblW w:w="4952" w:type="pct"/>
          <w:tblCellMar>
            <w:top w:w="58" w:type="dxa"/>
            <w:left w:w="58" w:type="dxa"/>
            <w:bottom w:w="58" w:type="dxa"/>
            <w:right w:w="58" w:type="dxa"/>
          </w:tblCellMar>
          <w:tblLook w:val="04A0"/>
        </w:tblPrEx>
        <w:trPr>
          <w:cantSplit/>
          <w:trHeight w:val="189"/>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35B200EA" w14:textId="741C563E">
            <w:pPr>
              <w:keepNext/>
              <w:spacing w:after="0"/>
              <w:rPr>
                <w:rFonts w:eastAsia="Roboto" w:cs="Roboto"/>
                <w:sz w:val="22"/>
              </w:rPr>
            </w:pPr>
            <w:r w:rsidRPr="4FAFB660">
              <w:rPr>
                <w:rFonts w:eastAsia="Roboto" w:cs="Roboto"/>
                <w:sz w:val="22"/>
              </w:rPr>
              <w:t xml:space="preserve">Tuitions and fees paid by families </w:t>
            </w:r>
            <w:r w:rsidRPr="4FAFB660" w:rsidR="6E2DCFB5">
              <w:rPr>
                <w:rFonts w:eastAsia="Roboto" w:cs="Roboto"/>
                <w:sz w:val="22"/>
              </w:rPr>
              <w:t>[</w:t>
            </w:r>
            <w:r w:rsidRPr="4FAFB660" w:rsidR="6E2DCFB5">
              <w:rPr>
                <w:rFonts w:eastAsia="Roboto" w:cs="Roboto"/>
                <w:b/>
                <w:bCs/>
                <w:i/>
                <w:iCs/>
                <w:sz w:val="22"/>
              </w:rPr>
              <w:t>p_fund_nongov_1</w:t>
            </w:r>
            <w:r w:rsidRPr="4FAFB660" w:rsidR="6E2DCFB5">
              <w:rPr>
                <w:rFonts w:eastAsia="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08D9DB91" w14:textId="77777777">
            <w:pPr>
              <w:pStyle w:val="TableBullet1"/>
              <w:keepNext/>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28C8F2E3" w14:textId="77777777">
            <w:pPr>
              <w:pStyle w:val="TableBullet1"/>
              <w:keepNext/>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401AC48F" w14:textId="77777777">
            <w:pPr>
              <w:pStyle w:val="TableBullet1"/>
              <w:keepNext/>
              <w:numPr>
                <w:ilvl w:val="0"/>
                <w:numId w:val="0"/>
              </w:numPr>
              <w:spacing w:before="0" w:after="0" w:line="276" w:lineRule="auto"/>
              <w:ind w:left="170" w:hanging="170"/>
              <w:rPr>
                <w:sz w:val="22"/>
                <w:szCs w:val="22"/>
              </w:rPr>
            </w:pPr>
          </w:p>
        </w:tc>
      </w:tr>
      <w:tr w14:paraId="4AA84EC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5BE2E7A6" w14:textId="0948BAAE">
            <w:pPr>
              <w:pStyle w:val="TableHeader2"/>
              <w:spacing w:before="0" w:after="0" w:line="276" w:lineRule="auto"/>
              <w:rPr>
                <w:rFonts w:ascii="Roboto" w:eastAsia="Roboto" w:hAnsi="Roboto" w:cs="Roboto"/>
                <w:sz w:val="22"/>
              </w:rPr>
            </w:pPr>
            <w:r w:rsidRPr="4FAFB660">
              <w:rPr>
                <w:rFonts w:ascii="Roboto" w:eastAsia="Roboto" w:hAnsi="Roboto" w:cs="Roboto"/>
                <w:sz w:val="22"/>
              </w:rPr>
              <w:t>Grants from c</w:t>
            </w:r>
            <w:r w:rsidRPr="4FAFB660">
              <w:rPr>
                <w:rFonts w:ascii="Roboto" w:eastAsia="Roboto" w:hAnsi="Roboto" w:cs="Roboto"/>
                <w:sz w:val="22"/>
              </w:rPr>
              <w:t>ommunity organizations, private foundations, or other grants (e.g., United Way, local charities, or other service organizations)</w:t>
            </w:r>
            <w:r w:rsidRPr="4FAFB660" w:rsidR="4D796B55">
              <w:rPr>
                <w:rFonts w:ascii="Roboto" w:eastAsia="Roboto" w:hAnsi="Roboto" w:cs="Roboto"/>
                <w:sz w:val="22"/>
              </w:rPr>
              <w:t xml:space="preserve"> [</w:t>
            </w:r>
            <w:r w:rsidRPr="4FAFB660" w:rsidR="4D796B55">
              <w:rPr>
                <w:rFonts w:ascii="Roboto" w:eastAsia="Roboto" w:hAnsi="Roboto" w:cs="Roboto"/>
                <w:b/>
                <w:bCs/>
                <w:i/>
                <w:iCs/>
                <w:sz w:val="22"/>
              </w:rPr>
              <w:t>p_fund_nongov_2</w:t>
            </w:r>
            <w:r w:rsidRPr="4FAFB660" w:rsidR="4D796B55">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2ADDAB97"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150C82FF"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1C0A1A86" w14:textId="77777777">
            <w:pPr>
              <w:pStyle w:val="TableBullet1"/>
              <w:numPr>
                <w:ilvl w:val="0"/>
                <w:numId w:val="0"/>
              </w:numPr>
              <w:spacing w:before="0" w:after="0" w:line="276" w:lineRule="auto"/>
              <w:ind w:left="170" w:hanging="170"/>
              <w:rPr>
                <w:sz w:val="22"/>
                <w:szCs w:val="22"/>
              </w:rPr>
            </w:pPr>
          </w:p>
        </w:tc>
      </w:tr>
      <w:tr w14:paraId="7AD90B4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35E25EA4" w14:textId="3B677905">
            <w:pPr>
              <w:pStyle w:val="TableHeader2"/>
              <w:spacing w:before="0" w:after="0" w:line="276" w:lineRule="auto"/>
              <w:rPr>
                <w:rFonts w:ascii="Roboto" w:eastAsia="Roboto" w:hAnsi="Roboto" w:cs="Roboto"/>
                <w:sz w:val="22"/>
              </w:rPr>
            </w:pPr>
            <w:r w:rsidRPr="4FAFB660">
              <w:rPr>
                <w:rFonts w:ascii="Roboto" w:eastAsia="Roboto" w:hAnsi="Roboto" w:cs="Roboto"/>
                <w:sz w:val="22"/>
              </w:rPr>
              <w:t>Fundraising activities (e.g., cash contributions, gifts, bequests, special events, corporate supports)</w:t>
            </w:r>
            <w:r w:rsidRPr="4FAFB660" w:rsidR="6D6CECCF">
              <w:rPr>
                <w:rFonts w:ascii="Roboto" w:eastAsia="Roboto" w:hAnsi="Roboto" w:cs="Roboto"/>
                <w:sz w:val="22"/>
              </w:rPr>
              <w:t xml:space="preserve"> [</w:t>
            </w:r>
            <w:r w:rsidRPr="4FAFB660" w:rsidR="6D6CECCF">
              <w:rPr>
                <w:rFonts w:ascii="Roboto" w:eastAsia="Roboto" w:hAnsi="Roboto" w:cs="Roboto"/>
                <w:b/>
                <w:bCs/>
                <w:i/>
                <w:iCs/>
                <w:sz w:val="22"/>
              </w:rPr>
              <w:t>p_fund_nongov_3</w:t>
            </w:r>
            <w:r w:rsidRPr="4FAFB660" w:rsidR="6D6CECCF">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48557E36"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12D7C625"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7AD93BD3" w14:textId="77777777">
            <w:pPr>
              <w:pStyle w:val="TableBullet1"/>
              <w:numPr>
                <w:ilvl w:val="0"/>
                <w:numId w:val="0"/>
              </w:numPr>
              <w:spacing w:before="0" w:after="0" w:line="276" w:lineRule="auto"/>
              <w:ind w:left="170" w:hanging="170"/>
              <w:rPr>
                <w:sz w:val="22"/>
                <w:szCs w:val="22"/>
              </w:rPr>
            </w:pPr>
          </w:p>
        </w:tc>
      </w:tr>
      <w:tr w14:paraId="5EF356E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7393A0B3" w14:textId="4F709AB5">
            <w:pPr>
              <w:pStyle w:val="TableHeader2"/>
              <w:spacing w:before="0" w:after="0" w:line="276" w:lineRule="auto"/>
              <w:rPr>
                <w:rFonts w:ascii="Roboto" w:eastAsia="Roboto" w:hAnsi="Roboto" w:cs="Roboto"/>
                <w:sz w:val="22"/>
              </w:rPr>
            </w:pPr>
            <w:r w:rsidRPr="4FAFB660">
              <w:rPr>
                <w:rFonts w:ascii="Roboto" w:eastAsia="Roboto" w:hAnsi="Roboto" w:cs="Roboto"/>
                <w:sz w:val="22"/>
              </w:rPr>
              <w:t>Church</w:t>
            </w:r>
            <w:r w:rsidRPr="4FAFB660" w:rsidR="000A5F3E">
              <w:rPr>
                <w:rFonts w:ascii="Roboto" w:eastAsia="Roboto" w:hAnsi="Roboto" w:cs="Roboto"/>
                <w:sz w:val="22"/>
              </w:rPr>
              <w:t xml:space="preserve"> or other </w:t>
            </w:r>
            <w:r w:rsidRPr="4FAFB660">
              <w:rPr>
                <w:rFonts w:ascii="Roboto" w:eastAsia="Roboto" w:hAnsi="Roboto" w:cs="Roboto"/>
                <w:sz w:val="22"/>
              </w:rPr>
              <w:t>religious institutions</w:t>
            </w:r>
            <w:r w:rsidRPr="4FAFB660" w:rsidR="19815E89">
              <w:rPr>
                <w:rFonts w:ascii="Roboto" w:eastAsia="Roboto" w:hAnsi="Roboto" w:cs="Roboto"/>
                <w:sz w:val="22"/>
              </w:rPr>
              <w:t xml:space="preserve"> [</w:t>
            </w:r>
            <w:r w:rsidRPr="4FAFB660" w:rsidR="19815E89">
              <w:rPr>
                <w:rFonts w:ascii="Roboto" w:eastAsia="Roboto" w:hAnsi="Roboto" w:cs="Roboto"/>
                <w:b/>
                <w:bCs/>
                <w:i/>
                <w:iCs/>
                <w:sz w:val="22"/>
              </w:rPr>
              <w:t>p_fund_nongov_4</w:t>
            </w:r>
            <w:r w:rsidRPr="4FAFB660" w:rsidR="19815E89">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0188EC7E"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7CE53BD1"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0134BAEA" w14:textId="77777777">
            <w:pPr>
              <w:pStyle w:val="TableBullet1"/>
              <w:numPr>
                <w:ilvl w:val="0"/>
                <w:numId w:val="0"/>
              </w:numPr>
              <w:spacing w:before="0" w:after="0" w:line="276" w:lineRule="auto"/>
              <w:ind w:left="170" w:hanging="170"/>
              <w:rPr>
                <w:sz w:val="22"/>
                <w:szCs w:val="22"/>
              </w:rPr>
            </w:pPr>
          </w:p>
        </w:tc>
      </w:tr>
      <w:tr w14:paraId="676F966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385AE3F2" w14:textId="68735587">
            <w:pPr>
              <w:spacing w:after="0"/>
              <w:rPr>
                <w:rFonts w:eastAsia="Roboto" w:cs="Roboto"/>
                <w:sz w:val="22"/>
              </w:rPr>
            </w:pPr>
            <w:r w:rsidRPr="4FAFB660">
              <w:rPr>
                <w:rFonts w:eastAsia="Roboto" w:cs="Roboto"/>
                <w:sz w:val="22"/>
              </w:rPr>
              <w:t>College/university support</w:t>
            </w:r>
            <w:r w:rsidRPr="4FAFB660" w:rsidR="683D2C77">
              <w:rPr>
                <w:rFonts w:eastAsia="Roboto" w:cs="Roboto"/>
                <w:sz w:val="22"/>
              </w:rPr>
              <w:t xml:space="preserve"> [</w:t>
            </w:r>
            <w:r w:rsidRPr="4FAFB660" w:rsidR="683D2C77">
              <w:rPr>
                <w:rFonts w:eastAsia="Roboto" w:cs="Roboto"/>
                <w:b/>
                <w:bCs/>
                <w:i/>
                <w:iCs/>
                <w:sz w:val="22"/>
              </w:rPr>
              <w:t>p_fund_nongov_5</w:t>
            </w:r>
            <w:r w:rsidRPr="4FAFB660" w:rsidR="683D2C77">
              <w:rPr>
                <w:rFonts w:eastAsia="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11E7870B"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7A347973"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4A24236B" w14:textId="77777777">
            <w:pPr>
              <w:pStyle w:val="TableBullet1"/>
              <w:numPr>
                <w:ilvl w:val="0"/>
                <w:numId w:val="0"/>
              </w:numPr>
              <w:spacing w:before="0" w:after="0" w:line="276" w:lineRule="auto"/>
              <w:ind w:left="170" w:hanging="170"/>
              <w:rPr>
                <w:sz w:val="22"/>
                <w:szCs w:val="22"/>
              </w:rPr>
            </w:pPr>
          </w:p>
        </w:tc>
      </w:tr>
      <w:tr w14:paraId="3E959064" w14:textId="77777777" w:rsidTr="00C838E8">
        <w:tblPrEx>
          <w:tblW w:w="4952" w:type="pct"/>
          <w:tblCellMar>
            <w:top w:w="58" w:type="dxa"/>
            <w:left w:w="58" w:type="dxa"/>
            <w:bottom w:w="58" w:type="dxa"/>
            <w:right w:w="58" w:type="dxa"/>
          </w:tblCellMar>
          <w:tblLook w:val="04A0"/>
        </w:tblPrEx>
        <w:trPr>
          <w:cantSplit/>
          <w:trHeight w:val="315"/>
        </w:trPr>
        <w:tc>
          <w:tcPr>
            <w:tcW w:w="639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18AAF16E" w:rsidP="4167639E" w14:paraId="70052D9F" w14:textId="6F7EC979">
            <w:pPr>
              <w:pStyle w:val="TableHeader2"/>
              <w:spacing w:before="0" w:after="0" w:line="276" w:lineRule="auto"/>
              <w:rPr>
                <w:rFonts w:ascii="Roboto" w:eastAsia="Roboto" w:hAnsi="Roboto" w:cs="Roboto"/>
                <w:sz w:val="22"/>
              </w:rPr>
            </w:pPr>
            <w:r w:rsidRPr="4FAFB660">
              <w:rPr>
                <w:rFonts w:ascii="Roboto" w:eastAsia="Roboto" w:hAnsi="Roboto" w:cs="Roboto"/>
                <w:sz w:val="22"/>
              </w:rPr>
              <w:t>Program endowment</w:t>
            </w:r>
            <w:r w:rsidRPr="4FAFB660" w:rsidR="161082F7">
              <w:rPr>
                <w:rFonts w:ascii="Roboto" w:eastAsia="Roboto" w:hAnsi="Roboto" w:cs="Roboto"/>
                <w:sz w:val="22"/>
              </w:rPr>
              <w:t xml:space="preserve"> [</w:t>
            </w:r>
            <w:r w:rsidRPr="4FAFB660" w:rsidR="161082F7">
              <w:rPr>
                <w:rFonts w:ascii="Roboto" w:eastAsia="Roboto" w:hAnsi="Roboto" w:cs="Roboto"/>
                <w:b/>
                <w:bCs/>
                <w:i/>
                <w:iCs/>
                <w:sz w:val="22"/>
              </w:rPr>
              <w:t>p_fund_nongov_6</w:t>
            </w:r>
            <w:r w:rsidRPr="4FAFB660" w:rsidR="161082F7">
              <w:rPr>
                <w:rFonts w:ascii="Roboto" w:eastAsia="Roboto" w:hAnsi="Roboto" w:cs="Roboto"/>
                <w:sz w:val="22"/>
              </w:rPr>
              <w:t>]</w:t>
            </w:r>
          </w:p>
        </w:tc>
        <w:tc>
          <w:tcPr>
            <w:tcW w:w="71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P="00C838E8" w14:paraId="01D31F9C" w14:textId="51CBE31E">
            <w:pPr>
              <w:pStyle w:val="TableBullet1"/>
              <w:numPr>
                <w:ilvl w:val="0"/>
                <w:numId w:val="0"/>
              </w:numPr>
              <w:spacing w:after="0" w:line="276" w:lineRule="auto"/>
              <w:rPr>
                <w:sz w:val="22"/>
              </w:rPr>
            </w:pPr>
          </w:p>
        </w:tc>
        <w:tc>
          <w:tcPr>
            <w:tcW w:w="81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P="00C838E8" w14:paraId="320C9323" w14:textId="0C4A329A">
            <w:pPr>
              <w:pStyle w:val="TableBullet1"/>
              <w:numPr>
                <w:ilvl w:val="0"/>
                <w:numId w:val="0"/>
              </w:numPr>
              <w:spacing w:after="0" w:line="276" w:lineRule="auto"/>
              <w:rPr>
                <w:sz w:val="22"/>
              </w:rPr>
            </w:pPr>
          </w:p>
        </w:tc>
        <w:tc>
          <w:tcPr>
            <w:tcW w:w="1350"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4167639E" w:rsidP="00C838E8" w14:paraId="7D9054F3" w14:textId="6F16BE35">
            <w:pPr>
              <w:pStyle w:val="TableBullet1"/>
              <w:numPr>
                <w:ilvl w:val="0"/>
                <w:numId w:val="0"/>
              </w:numPr>
              <w:spacing w:after="0" w:line="276" w:lineRule="auto"/>
              <w:rPr>
                <w:sz w:val="22"/>
              </w:rPr>
            </w:pPr>
          </w:p>
        </w:tc>
      </w:tr>
      <w:tr w14:paraId="52AF6A9D"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C65185" w:rsidP="00190861" w14:paraId="3EEA327B" w14:textId="6A4228D1">
            <w:pPr>
              <w:spacing w:after="0"/>
              <w:rPr>
                <w:rFonts w:eastAsia="Roboto" w:cs="Roboto"/>
                <w:sz w:val="22"/>
              </w:rPr>
            </w:pPr>
            <w:r w:rsidRPr="4FAFB660">
              <w:rPr>
                <w:rFonts w:eastAsia="Roboto" w:cs="Roboto"/>
                <w:sz w:val="22"/>
              </w:rPr>
              <w:t>Other (please specify)</w:t>
            </w:r>
            <w:r w:rsidRPr="4FAFB660" w:rsidR="0CADA9DE">
              <w:rPr>
                <w:rFonts w:eastAsia="Roboto" w:cs="Roboto"/>
                <w:sz w:val="22"/>
              </w:rPr>
              <w:t xml:space="preserve"> [</w:t>
            </w:r>
            <w:r w:rsidRPr="4FAFB660" w:rsidR="0CADA9DE">
              <w:rPr>
                <w:rFonts w:eastAsia="Roboto" w:cs="Roboto"/>
                <w:b/>
                <w:bCs/>
                <w:i/>
                <w:iCs/>
                <w:sz w:val="22"/>
              </w:rPr>
              <w:t>p_fund_nongov_7</w:t>
            </w:r>
            <w:r w:rsidRPr="4FAFB660" w:rsidR="0CADA9DE">
              <w:rPr>
                <w:rFonts w:eastAsia="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399F6795" w14:textId="77777777">
            <w:pPr>
              <w:pStyle w:val="TableBullet1"/>
              <w:numPr>
                <w:ilvl w:val="0"/>
                <w:numId w:val="0"/>
              </w:numPr>
              <w:spacing w:before="0" w:after="0" w:line="276" w:lineRule="auto"/>
              <w:ind w:left="170" w:hanging="170"/>
              <w:rPr>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C65185" w:rsidP="00190861" w14:paraId="3355A33C" w14:textId="77777777">
            <w:pPr>
              <w:pStyle w:val="TableBullet1"/>
              <w:numPr>
                <w:ilvl w:val="0"/>
                <w:numId w:val="0"/>
              </w:numPr>
              <w:spacing w:before="0" w:after="0" w:line="276" w:lineRule="auto"/>
              <w:ind w:left="170" w:hanging="170"/>
              <w:rPr>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C65185" w:rsidP="00190861" w14:paraId="7764020B" w14:textId="77777777">
            <w:pPr>
              <w:pStyle w:val="TableBullet1"/>
              <w:numPr>
                <w:ilvl w:val="0"/>
                <w:numId w:val="0"/>
              </w:numPr>
              <w:spacing w:before="0" w:after="0" w:line="276" w:lineRule="auto"/>
              <w:ind w:left="170" w:hanging="170"/>
              <w:rPr>
                <w:sz w:val="22"/>
                <w:szCs w:val="22"/>
              </w:rPr>
            </w:pPr>
          </w:p>
        </w:tc>
      </w:tr>
    </w:tbl>
    <w:p w:rsidR="006E4B5C" w:rsidRPr="00171A67" w:rsidP="00190861" w14:paraId="5CDF332D" w14:textId="77777777"/>
    <w:p w:rsidR="0077785C" w:rsidRPr="00171A67" w:rsidP="00BA2E7F" w14:paraId="25609721" w14:textId="148E36C1">
      <w:pPr>
        <w:rPr>
          <w:rStyle w:val="ItemLabelChar"/>
          <w:b w:val="0"/>
          <w:bCs w:val="0"/>
          <w:i w:val="0"/>
          <w:iCs w:val="0"/>
        </w:rPr>
      </w:pPr>
      <w:r>
        <w:t>During your last completed fiscal year</w:t>
      </w:r>
      <w:r w:rsidR="002912A3">
        <w:t>,</w:t>
      </w:r>
      <w:r>
        <w:t xml:space="preserve"> d</w:t>
      </w:r>
      <w:r>
        <w:t>id any of your program’s funding include COVID relief or stabilization dollars</w:t>
      </w:r>
      <w:r w:rsidR="00AC65FC">
        <w:t xml:space="preserve"> (from any source)</w:t>
      </w:r>
      <w:r>
        <w:t>? [</w:t>
      </w:r>
      <w:r w:rsidRPr="1F66C4DE">
        <w:rPr>
          <w:rStyle w:val="ItemLabelChar"/>
        </w:rPr>
        <w:t>p_fund_covid</w:t>
      </w:r>
      <w:r w:rsidRPr="1F66C4DE">
        <w:rPr>
          <w:rStyle w:val="ItemLabelChar"/>
          <w:b w:val="0"/>
          <w:bCs w:val="0"/>
          <w:i w:val="0"/>
          <w:iCs w:val="0"/>
        </w:rPr>
        <w:t>]</w:t>
      </w:r>
    </w:p>
    <w:p w:rsidR="0077785C" w:rsidRPr="00171A67" w:rsidP="0062291A" w14:paraId="05928929" w14:textId="77777777">
      <w:pPr>
        <w:pStyle w:val="ListParagraph"/>
        <w:numPr>
          <w:ilvl w:val="0"/>
          <w:numId w:val="16"/>
        </w:numPr>
      </w:pPr>
      <w:r w:rsidRPr="00171A67">
        <w:t>Yes</w:t>
      </w:r>
    </w:p>
    <w:p w:rsidR="0077785C" w:rsidRPr="00171A67" w:rsidP="0062291A" w14:paraId="61A497E6" w14:textId="77777777">
      <w:pPr>
        <w:pStyle w:val="ListParagraph"/>
        <w:numPr>
          <w:ilvl w:val="0"/>
          <w:numId w:val="16"/>
        </w:numPr>
      </w:pPr>
      <w:r w:rsidRPr="00171A67">
        <w:t>No</w:t>
      </w:r>
    </w:p>
    <w:p w:rsidR="0077785C" w:rsidRPr="00171A67" w:rsidP="0062291A" w14:paraId="026440A1" w14:textId="77777777">
      <w:pPr>
        <w:pStyle w:val="ListParagraph"/>
        <w:numPr>
          <w:ilvl w:val="0"/>
          <w:numId w:val="16"/>
        </w:numPr>
      </w:pPr>
      <w:r w:rsidRPr="00171A67">
        <w:t xml:space="preserve">Don’t </w:t>
      </w:r>
      <w:r w:rsidRPr="00171A67">
        <w:t>know</w:t>
      </w:r>
    </w:p>
    <w:p w:rsidR="0028752E" w:rsidRPr="00171A67" w:rsidP="00190861" w14:paraId="09713DAC" w14:textId="77777777"/>
    <w:p w:rsidR="009C28FA" w:rsidRPr="00171A67" w:rsidP="00190861" w14:paraId="68E3145B" w14:textId="1AC143CD">
      <w:r w:rsidRPr="00171A67">
        <w:rPr>
          <w:b/>
          <w:bCs/>
          <w:color w:val="982827" w:themeColor="accent1"/>
        </w:rPr>
        <w:t>SURVEY LOGIC</w:t>
      </w:r>
      <w:r w:rsidRPr="00171A67">
        <w:rPr>
          <w:color w:val="982827" w:themeColor="accent1"/>
        </w:rPr>
        <w:t xml:space="preserve"> </w:t>
      </w:r>
      <w:r w:rsidRPr="00051800" w:rsidR="00051800">
        <w:rPr>
          <w:rFonts w:ascii="Wingdings" w:eastAsia="Wingdings" w:hAnsi="Wingdings" w:cs="Wingdings"/>
          <w:color w:val="982827" w:themeColor="accent1"/>
        </w:rPr>
        <w:t>à</w:t>
      </w:r>
      <w:r w:rsidR="00051800">
        <w:rPr>
          <w:color w:val="982827" w:themeColor="accent1"/>
        </w:rPr>
        <w:t xml:space="preserve"> </w:t>
      </w:r>
      <w:r w:rsidRPr="00171A67">
        <w:t>If non</w:t>
      </w:r>
      <w:r w:rsidRPr="00171A67" w:rsidR="00FF32CA">
        <w:t>e</w:t>
      </w:r>
      <w:r w:rsidRPr="00171A67">
        <w:t xml:space="preserve"> to </w:t>
      </w:r>
      <w:r w:rsidRPr="00171A67">
        <w:rPr>
          <w:b/>
          <w:bCs/>
        </w:rPr>
        <w:t>p_fund_gov</w:t>
      </w:r>
      <w:r w:rsidRPr="00171A67">
        <w:t xml:space="preserve"> and </w:t>
      </w:r>
      <w:r w:rsidRPr="00171A67">
        <w:rPr>
          <w:b/>
          <w:bCs/>
        </w:rPr>
        <w:t>p_fund_nongov</w:t>
      </w:r>
      <w:r w:rsidRPr="00171A67" w:rsidR="008E0C5A">
        <w:t xml:space="preserve"> </w:t>
      </w:r>
      <w:r w:rsidRPr="00171A67">
        <w:t xml:space="preserve">skip to </w:t>
      </w:r>
      <w:r w:rsidRPr="00171A67" w:rsidR="00FF32CA">
        <w:rPr>
          <w:b/>
          <w:bCs/>
        </w:rPr>
        <w:t>p_budpro_</w:t>
      </w:r>
      <w:r w:rsidRPr="00171A67" w:rsidR="00FF32CA">
        <w:rPr>
          <w:b/>
          <w:bCs/>
        </w:rPr>
        <w:t>total</w:t>
      </w:r>
    </w:p>
    <w:p w:rsidR="00D330D8" w:rsidP="00190861" w14:paraId="6D6CD466" w14:textId="1185457D">
      <w:pPr>
        <w:rPr>
          <w:b/>
          <w:bCs/>
          <w:i/>
          <w:iCs/>
        </w:rPr>
      </w:pPr>
      <w:r>
        <w:t xml:space="preserve">[If at least one fund was selected from </w:t>
      </w:r>
      <w:r>
        <w:rPr>
          <w:b/>
          <w:bCs/>
        </w:rPr>
        <w:t>p_fund_gov</w:t>
      </w:r>
      <w:r>
        <w:t xml:space="preserve"> </w:t>
      </w:r>
      <w:r w:rsidR="00D77BFC">
        <w:t xml:space="preserve">or </w:t>
      </w:r>
      <w:r>
        <w:rPr>
          <w:b/>
          <w:bCs/>
        </w:rPr>
        <w:t>p_fund_nongov</w:t>
      </w:r>
      <w:r>
        <w:t>]</w:t>
      </w:r>
      <w:r>
        <w:rPr>
          <w:b/>
          <w:bCs/>
        </w:rPr>
        <w:t xml:space="preserve"> </w:t>
      </w:r>
      <w:r w:rsidRPr="00EE05F0" w:rsidR="004C0C76">
        <w:t>You</w:t>
      </w:r>
      <w:r w:rsidR="004C0C76">
        <w:rPr>
          <w:b/>
          <w:bCs/>
        </w:rPr>
        <w:t xml:space="preserve"> </w:t>
      </w:r>
      <w:r w:rsidR="004C0C76">
        <w:t xml:space="preserve">selected at least one funding source in addition to Head Start in the previous questions. </w:t>
      </w:r>
      <w:r w:rsidRPr="00EE05F0">
        <w:t>Does you</w:t>
      </w:r>
      <w:r>
        <w:t xml:space="preserve">r program </w:t>
      </w:r>
      <w:r w:rsidRPr="0002307B" w:rsidR="004E3EB0">
        <w:rPr>
          <w:highlight w:val="yellow"/>
        </w:rPr>
        <w:t>combine funding</w:t>
      </w:r>
      <w:r w:rsidRPr="00BA2E7F" w:rsidR="004E3EB0">
        <w:t xml:space="preserve"> </w:t>
      </w:r>
      <w:r w:rsidR="004E3EB0">
        <w:t>to provide ECE services to children and their families</w:t>
      </w:r>
      <w:r w:rsidR="00603563">
        <w:t xml:space="preserve"> in your </w:t>
      </w:r>
      <w:r w:rsidR="00603563">
        <w:t>directly-operated</w:t>
      </w:r>
      <w:r w:rsidR="00603563">
        <w:t xml:space="preserve"> Head Start centers</w:t>
      </w:r>
      <w:r w:rsidR="004E3EB0">
        <w:t xml:space="preserve">? </w:t>
      </w:r>
      <w:r w:rsidR="000F292E">
        <w:rPr>
          <w:b/>
          <w:bCs/>
          <w:i/>
          <w:iCs/>
        </w:rPr>
        <w:t>[</w:t>
      </w:r>
      <w:r w:rsidR="000F292E">
        <w:rPr>
          <w:b/>
          <w:bCs/>
          <w:i/>
          <w:iCs/>
        </w:rPr>
        <w:t>p_fund_comb</w:t>
      </w:r>
      <w:r w:rsidR="000F292E">
        <w:rPr>
          <w:b/>
          <w:bCs/>
          <w:i/>
          <w:iCs/>
        </w:rPr>
        <w:t>]</w:t>
      </w:r>
    </w:p>
    <w:p w:rsidR="00BA2E7F" w:rsidRPr="00BA2E7F" w:rsidP="00BA2E7F" w14:paraId="25495D52" w14:textId="18DED7DA">
      <w:pPr>
        <w:rPr>
          <w:i/>
          <w:iCs/>
          <w:color w:val="FF0000"/>
        </w:rPr>
      </w:pPr>
      <w:r w:rsidRPr="00BA2E7F">
        <w:rPr>
          <w:i/>
          <w:iCs/>
          <w:color w:val="FF0000"/>
        </w:rPr>
        <w:t xml:space="preserve">Hover over </w:t>
      </w:r>
      <w:r>
        <w:rPr>
          <w:i/>
          <w:iCs/>
          <w:color w:val="FF0000"/>
        </w:rPr>
        <w:t xml:space="preserve">“combine funding” </w:t>
      </w:r>
      <w:r w:rsidRPr="00BA2E7F">
        <w:rPr>
          <w:i/>
          <w:iCs/>
          <w:color w:val="FF0000"/>
        </w:rPr>
        <w:t>with definition from above: “Bringing together more than one funding source to support the total cost of early care and education (ECE) services. We use combined funding as an umbrella term to describe the many terms that describe bringing together funds, such as braiding, blending, combining, layering, pooling, and stacking.”</w:t>
      </w:r>
    </w:p>
    <w:p w:rsidR="00B402CD" w:rsidP="0062291A" w14:paraId="22027B30" w14:textId="77777777">
      <w:pPr>
        <w:pStyle w:val="ListParagraph"/>
        <w:numPr>
          <w:ilvl w:val="0"/>
          <w:numId w:val="32"/>
        </w:numPr>
      </w:pPr>
      <w:r>
        <w:t>Yes</w:t>
      </w:r>
    </w:p>
    <w:p w:rsidR="00B402CD" w:rsidP="0062291A" w14:paraId="543C9E7A" w14:textId="77777777">
      <w:pPr>
        <w:pStyle w:val="ListParagraph"/>
        <w:numPr>
          <w:ilvl w:val="0"/>
          <w:numId w:val="32"/>
        </w:numPr>
      </w:pPr>
      <w:r>
        <w:t>No</w:t>
      </w:r>
    </w:p>
    <w:p w:rsidR="00B402CD" w:rsidP="0062291A" w14:paraId="34989772" w14:textId="77777777">
      <w:pPr>
        <w:pStyle w:val="ListParagraph"/>
        <w:numPr>
          <w:ilvl w:val="0"/>
          <w:numId w:val="32"/>
        </w:numPr>
      </w:pPr>
      <w:r>
        <w:t xml:space="preserve">Don’t </w:t>
      </w:r>
      <w:r>
        <w:t>know</w:t>
      </w:r>
    </w:p>
    <w:p w:rsidR="00B402CD" w:rsidRPr="00EE05F0" w:rsidP="00190861" w14:paraId="538BE79A" w14:textId="77777777">
      <w:pPr>
        <w:rPr>
          <w:b/>
          <w:bCs/>
          <w:i/>
          <w:iCs/>
        </w:rPr>
      </w:pPr>
    </w:p>
    <w:p w:rsidR="0011458F" w:rsidRPr="00EE05F0" w:rsidP="00190861" w14:paraId="42696179" w14:textId="3BED153B">
      <w:pPr>
        <w:rPr>
          <w:i/>
          <w:iCs/>
        </w:rPr>
      </w:pPr>
      <w:r w:rsidRPr="00EE05F0">
        <w:rPr>
          <w:i/>
          <w:iCs/>
        </w:rPr>
        <w:t xml:space="preserve">Because you indicated that your program receives at least one funding source in addition to Head Start, several questions in this survey will ask you about the use of multiple </w:t>
      </w:r>
      <w:r w:rsidRPr="0002307B">
        <w:rPr>
          <w:i/>
          <w:highlight w:val="yellow"/>
        </w:rPr>
        <w:t>funding sources</w:t>
      </w:r>
      <w:r w:rsidRPr="00EE05F0">
        <w:rPr>
          <w:i/>
          <w:iCs/>
        </w:rPr>
        <w:t xml:space="preserve"> to provide ECE services. </w:t>
      </w:r>
    </w:p>
    <w:p w:rsidR="0011458F" w:rsidRPr="00171A67" w:rsidP="00190861" w14:paraId="068443C6" w14:textId="77777777"/>
    <w:p w:rsidR="00B73BF6" w:rsidRPr="00171A67" w:rsidP="1F66C4DE" w14:paraId="69338E82" w14:textId="22CF2101">
      <w:pPr>
        <w:rPr>
          <w:i/>
          <w:iCs/>
        </w:rPr>
      </w:pPr>
      <w:r>
        <w:t xml:space="preserve">[If more than </w:t>
      </w:r>
      <w:r w:rsidR="00E35544">
        <w:t xml:space="preserve">two </w:t>
      </w:r>
      <w:r>
        <w:t>fund</w:t>
      </w:r>
      <w:r w:rsidR="00E35544">
        <w:t>s</w:t>
      </w:r>
      <w:r>
        <w:t xml:space="preserve"> </w:t>
      </w:r>
      <w:r w:rsidR="001C2EA1">
        <w:t xml:space="preserve">were </w:t>
      </w:r>
      <w:r>
        <w:t xml:space="preserve">selected </w:t>
      </w:r>
      <w:r w:rsidR="00B36FC2">
        <w:t xml:space="preserve">across </w:t>
      </w:r>
      <w:r w:rsidRPr="1F66C4DE">
        <w:rPr>
          <w:b/>
          <w:bCs/>
        </w:rPr>
        <w:t>p_fund_gov</w:t>
      </w:r>
      <w:r>
        <w:t xml:space="preserve"> and </w:t>
      </w:r>
      <w:r w:rsidRPr="1F66C4DE">
        <w:rPr>
          <w:b/>
          <w:bCs/>
        </w:rPr>
        <w:t>p_fund_nongov</w:t>
      </w:r>
      <w:r>
        <w:t xml:space="preserve">] </w:t>
      </w:r>
      <w:r>
        <w:t xml:space="preserve">Which </w:t>
      </w:r>
      <w:r w:rsidRPr="1F66C4DE" w:rsidR="00A86548">
        <w:rPr>
          <w:b/>
          <w:bCs/>
        </w:rPr>
        <w:t>three</w:t>
      </w:r>
      <w:r w:rsidRPr="1F66C4DE">
        <w:rPr>
          <w:b/>
          <w:bCs/>
        </w:rPr>
        <w:t xml:space="preserve"> </w:t>
      </w:r>
      <w:r>
        <w:t xml:space="preserve">of the following funding </w:t>
      </w:r>
      <w:r w:rsidR="2E3950A2">
        <w:t xml:space="preserve">sources </w:t>
      </w:r>
      <w:r>
        <w:t>make up the largest portion</w:t>
      </w:r>
      <w:r>
        <w:t>s</w:t>
      </w:r>
      <w:r>
        <w:t xml:space="preserve"> of your </w:t>
      </w:r>
      <w:r w:rsidR="00C506F3">
        <w:t xml:space="preserve">ECE </w:t>
      </w:r>
      <w:r w:rsidR="00B07C73">
        <w:t xml:space="preserve">program’s </w:t>
      </w:r>
      <w:r>
        <w:t>budget?</w:t>
      </w:r>
      <w:r w:rsidR="004E44CB">
        <w:t xml:space="preserve"> </w:t>
      </w:r>
      <w:r w:rsidR="5D7828A8">
        <w:t xml:space="preserve">Select up to </w:t>
      </w:r>
      <w:r w:rsidRPr="00864F1B" w:rsidR="5D7828A8">
        <w:rPr>
          <w:b/>
          <w:bCs/>
        </w:rPr>
        <w:t>three</w:t>
      </w:r>
      <w:r w:rsidR="5D7828A8">
        <w:t>.</w:t>
      </w:r>
      <w:r w:rsidR="004E44CB">
        <w:t xml:space="preserve"> </w:t>
      </w:r>
      <w:r w:rsidRPr="1F66C4DE" w:rsidR="004E44CB">
        <w:rPr>
          <w:b/>
          <w:bCs/>
          <w:i/>
          <w:iCs/>
        </w:rPr>
        <w:t>[</w:t>
      </w:r>
      <w:r w:rsidRPr="1F66C4DE" w:rsidR="004918C3">
        <w:rPr>
          <w:b/>
          <w:bCs/>
          <w:i/>
          <w:iCs/>
        </w:rPr>
        <w:t>p_fund_</w:t>
      </w:r>
      <w:r w:rsidRPr="1F66C4DE" w:rsidR="00330955">
        <w:rPr>
          <w:b/>
          <w:bCs/>
          <w:i/>
          <w:iCs/>
        </w:rPr>
        <w:t>most</w:t>
      </w:r>
      <w:r w:rsidRPr="1F66C4DE" w:rsidR="00EF0146">
        <w:rPr>
          <w:b/>
          <w:bCs/>
          <w:i/>
          <w:iCs/>
        </w:rPr>
        <w:t>]</w:t>
      </w:r>
    </w:p>
    <w:p w:rsidR="00760CED" w:rsidP="0062291A" w14:paraId="38541922" w14:textId="0E3E27BC">
      <w:pPr>
        <w:pStyle w:val="ListParagraph"/>
        <w:numPr>
          <w:ilvl w:val="0"/>
          <w:numId w:val="15"/>
        </w:numPr>
      </w:pPr>
      <w:r>
        <w:t>Head Start</w:t>
      </w:r>
    </w:p>
    <w:p w:rsidR="00230FEE" w:rsidRPr="00171A67" w:rsidP="0062291A" w14:paraId="79F257B2" w14:textId="02A22447">
      <w:pPr>
        <w:pStyle w:val="ListParagraph"/>
        <w:numPr>
          <w:ilvl w:val="0"/>
          <w:numId w:val="15"/>
        </w:numPr>
      </w:pPr>
      <w:r>
        <w:t>[</w:t>
      </w:r>
      <w:r w:rsidRPr="00171A67" w:rsidR="004E44CB">
        <w:t xml:space="preserve">Fill in with responses selected under </w:t>
      </w:r>
      <w:r w:rsidRPr="00171A67" w:rsidR="004E44CB">
        <w:rPr>
          <w:b/>
          <w:bCs/>
        </w:rPr>
        <w:t>p_fund_gov</w:t>
      </w:r>
      <w:r w:rsidRPr="00171A67" w:rsidR="004E44CB">
        <w:t xml:space="preserve"> and </w:t>
      </w:r>
      <w:r w:rsidRPr="00171A67" w:rsidR="004E44CB">
        <w:rPr>
          <w:b/>
          <w:bCs/>
        </w:rPr>
        <w:t>p_fund_nongov</w:t>
      </w:r>
      <w:r>
        <w:rPr>
          <w:b/>
          <w:bCs/>
        </w:rPr>
        <w:t>]</w:t>
      </w:r>
    </w:p>
    <w:p w:rsidR="0028752E" w:rsidRPr="00171A67" w:rsidP="00190861" w14:paraId="6ECDC0F1" w14:textId="77777777"/>
    <w:p w:rsidR="00E7624B" w:rsidP="007A2898" w14:paraId="54CD4829" w14:textId="6169A1FD">
      <w:r>
        <w:t xml:space="preserve">During your </w:t>
      </w:r>
      <w:r w:rsidR="00760CED">
        <w:t xml:space="preserve">ECE </w:t>
      </w:r>
      <w:r>
        <w:t xml:space="preserve">program’s last </w:t>
      </w:r>
      <w:r w:rsidR="00B73BF6">
        <w:t>complete</w:t>
      </w:r>
      <w:r w:rsidR="008611EB">
        <w:t>d</w:t>
      </w:r>
      <w:r w:rsidR="00B73BF6">
        <w:t xml:space="preserve"> </w:t>
      </w:r>
      <w:r>
        <w:t xml:space="preserve">fiscal year, what was </w:t>
      </w:r>
      <w:r w:rsidR="00E92403">
        <w:t xml:space="preserve">its </w:t>
      </w:r>
      <w:r>
        <w:t>total operating budget</w:t>
      </w:r>
      <w:r w:rsidR="00046D84">
        <w:t xml:space="preserve"> from all sources</w:t>
      </w:r>
      <w:r>
        <w:t xml:space="preserve">? </w:t>
      </w:r>
      <w:r>
        <w:t xml:space="preserve">Please do </w:t>
      </w:r>
      <w:r w:rsidRPr="1F66C4DE">
        <w:rPr>
          <w:b/>
          <w:bCs/>
        </w:rPr>
        <w:t>not</w:t>
      </w:r>
      <w:r>
        <w:t xml:space="preserve"> consider in-kind contributions.</w:t>
      </w:r>
    </w:p>
    <w:p w:rsidR="00E6775D" w:rsidRPr="00171A67" w:rsidP="007A2898" w14:paraId="0A60E546" w14:textId="2C7849F8">
      <w:r w:rsidRPr="00EE05F0">
        <w:rPr>
          <w:i/>
          <w:iCs/>
        </w:rPr>
        <w:t xml:space="preserve">By “budget” we mean all dollars used to provide ECE services, including tuition. </w:t>
      </w:r>
      <w:r w:rsidRPr="00EE05F0">
        <w:rPr>
          <w:i/>
          <w:iCs/>
        </w:rPr>
        <w:t>Please remember that you may refer to accounting/tax records or other staff to answer this question most accurately.</w:t>
      </w:r>
      <w:r>
        <w:t xml:space="preserve"> </w:t>
      </w:r>
      <w:r w:rsidR="007A067B">
        <w:t>[</w:t>
      </w:r>
      <w:r w:rsidRPr="1F66C4DE">
        <w:rPr>
          <w:rStyle w:val="ItemLabelChar"/>
        </w:rPr>
        <w:t>p_budpro_total</w:t>
      </w:r>
      <w:r w:rsidRPr="1F66C4DE" w:rsidR="007A067B">
        <w:rPr>
          <w:rStyle w:val="ItemLabelChar"/>
          <w:b w:val="0"/>
          <w:bCs w:val="0"/>
          <w:i w:val="0"/>
          <w:iCs w:val="0"/>
        </w:rPr>
        <w:t>]</w:t>
      </w:r>
    </w:p>
    <w:p w:rsidR="006C1BFF" w:rsidP="0062291A" w14:paraId="363AB324" w14:textId="1FD49091">
      <w:pPr>
        <w:pStyle w:val="ListParagraph"/>
        <w:numPr>
          <w:ilvl w:val="0"/>
          <w:numId w:val="6"/>
        </w:numPr>
      </w:pPr>
      <w:r>
        <w:t>Less than</w:t>
      </w:r>
      <w:r>
        <w:t xml:space="preserve"> $100</w:t>
      </w:r>
      <w:r w:rsidR="3034FF9F">
        <w:t>,000</w:t>
      </w:r>
    </w:p>
    <w:p w:rsidR="006C1BFF" w:rsidP="0062291A" w14:paraId="4CB4525F" w14:textId="6F17F019">
      <w:pPr>
        <w:pStyle w:val="ListParagraph"/>
        <w:numPr>
          <w:ilvl w:val="0"/>
          <w:numId w:val="6"/>
        </w:numPr>
      </w:pPr>
      <w:r>
        <w:t>$10</w:t>
      </w:r>
      <w:r w:rsidR="257C0805">
        <w:t>0</w:t>
      </w:r>
      <w:r w:rsidR="00B251D8">
        <w:t>,000</w:t>
      </w:r>
      <w:r>
        <w:t xml:space="preserve"> </w:t>
      </w:r>
      <w:r w:rsidR="27B37E52">
        <w:t>to</w:t>
      </w:r>
      <w:r>
        <w:t xml:space="preserve"> </w:t>
      </w:r>
      <w:r w:rsidR="00F52AA9">
        <w:t>$</w:t>
      </w:r>
      <w:r w:rsidR="00B251D8">
        <w:t>499</w:t>
      </w:r>
      <w:r w:rsidR="00F52AA9">
        <w:t>,</w:t>
      </w:r>
      <w:r w:rsidR="00B251D8">
        <w:t>999</w:t>
      </w:r>
    </w:p>
    <w:p w:rsidR="006C1BFF" w:rsidP="0062291A" w14:paraId="63093883" w14:textId="0462D0B8">
      <w:pPr>
        <w:pStyle w:val="ListParagraph"/>
        <w:numPr>
          <w:ilvl w:val="0"/>
          <w:numId w:val="6"/>
        </w:numPr>
      </w:pPr>
      <w:r>
        <w:t>$</w:t>
      </w:r>
      <w:r w:rsidR="00AF465C">
        <w:t>5</w:t>
      </w:r>
      <w:r>
        <w:t>0</w:t>
      </w:r>
      <w:r w:rsidR="00B251D8">
        <w:t>0</w:t>
      </w:r>
      <w:r w:rsidR="00F52AA9">
        <w:t xml:space="preserve">,000 </w:t>
      </w:r>
      <w:r w:rsidR="16964160">
        <w:t>to</w:t>
      </w:r>
      <w:r>
        <w:t xml:space="preserve"> </w:t>
      </w:r>
      <w:r w:rsidR="00AF465C">
        <w:t>$</w:t>
      </w:r>
      <w:r w:rsidR="00F52AA9">
        <w:t>999,999</w:t>
      </w:r>
    </w:p>
    <w:p w:rsidR="00AF465C" w:rsidP="0062291A" w14:paraId="29DF41ED" w14:textId="5BF519F2">
      <w:pPr>
        <w:pStyle w:val="ListParagraph"/>
        <w:numPr>
          <w:ilvl w:val="0"/>
          <w:numId w:val="6"/>
        </w:numPr>
      </w:pPr>
      <w:r>
        <w:t>$1</w:t>
      </w:r>
      <w:r w:rsidR="7A18269A">
        <w:t xml:space="preserve"> million</w:t>
      </w:r>
      <w:r>
        <w:t xml:space="preserve"> </w:t>
      </w:r>
      <w:r w:rsidR="0F88CB3B">
        <w:t>to</w:t>
      </w:r>
      <w:r>
        <w:t xml:space="preserve"> </w:t>
      </w:r>
      <w:r w:rsidR="093A559C">
        <w:t>less than $5 million</w:t>
      </w:r>
    </w:p>
    <w:p w:rsidR="00B251D8" w:rsidP="0062291A" w14:paraId="6B464298" w14:textId="6D7E7CEC">
      <w:pPr>
        <w:pStyle w:val="ListParagraph"/>
        <w:numPr>
          <w:ilvl w:val="0"/>
          <w:numId w:val="6"/>
        </w:numPr>
      </w:pPr>
      <w:r>
        <w:t>$5</w:t>
      </w:r>
      <w:r w:rsidR="64667D1B">
        <w:t xml:space="preserve"> million</w:t>
      </w:r>
      <w:r>
        <w:t xml:space="preserve"> </w:t>
      </w:r>
      <w:r w:rsidR="6E6946E2">
        <w:t>to</w:t>
      </w:r>
      <w:r>
        <w:t xml:space="preserve"> </w:t>
      </w:r>
      <w:r w:rsidR="6BDA2608">
        <w:t>less than $10 million</w:t>
      </w:r>
    </w:p>
    <w:p w:rsidR="005018E0" w:rsidP="0062291A" w14:paraId="5D93AF10" w14:textId="7EB7ACBE">
      <w:pPr>
        <w:pStyle w:val="ListParagraph"/>
        <w:numPr>
          <w:ilvl w:val="0"/>
          <w:numId w:val="6"/>
        </w:numPr>
      </w:pPr>
      <w:r>
        <w:t>$10</w:t>
      </w:r>
      <w:r w:rsidR="5E1AB7CA">
        <w:t xml:space="preserve"> million</w:t>
      </w:r>
      <w:r>
        <w:t xml:space="preserve"> </w:t>
      </w:r>
      <w:r w:rsidR="2CF0ACF5">
        <w:t>to</w:t>
      </w:r>
      <w:r>
        <w:t xml:space="preserve"> </w:t>
      </w:r>
      <w:r w:rsidR="4B22F352">
        <w:t>less than $30 million</w:t>
      </w:r>
    </w:p>
    <w:p w:rsidR="00156345" w:rsidP="0062291A" w14:paraId="611356CB" w14:textId="73D5F8EF">
      <w:pPr>
        <w:pStyle w:val="ListParagraph"/>
        <w:numPr>
          <w:ilvl w:val="0"/>
          <w:numId w:val="6"/>
        </w:numPr>
      </w:pPr>
      <w:r>
        <w:t>$30</w:t>
      </w:r>
      <w:r w:rsidR="60BF6B8C">
        <w:t xml:space="preserve"> million</w:t>
      </w:r>
      <w:r>
        <w:t xml:space="preserve"> </w:t>
      </w:r>
      <w:r w:rsidR="10564038">
        <w:t>to</w:t>
      </w:r>
      <w:r>
        <w:t xml:space="preserve"> </w:t>
      </w:r>
      <w:r w:rsidR="2A6CD009">
        <w:t xml:space="preserve">less than </w:t>
      </w:r>
      <w:r>
        <w:t>$</w:t>
      </w:r>
      <w:r w:rsidR="25F73A10">
        <w:t>50 million</w:t>
      </w:r>
    </w:p>
    <w:p w:rsidR="00156345" w:rsidP="0062291A" w14:paraId="7B902AA2" w14:textId="3DAE6227">
      <w:pPr>
        <w:pStyle w:val="ListParagraph"/>
        <w:numPr>
          <w:ilvl w:val="0"/>
          <w:numId w:val="6"/>
        </w:numPr>
      </w:pPr>
      <w:r>
        <w:t>$50</w:t>
      </w:r>
      <w:r w:rsidR="00654E06">
        <w:t xml:space="preserve"> million</w:t>
      </w:r>
      <w:r>
        <w:t xml:space="preserve"> </w:t>
      </w:r>
      <w:r w:rsidR="44D3BBD0">
        <w:t>to</w:t>
      </w:r>
      <w:r>
        <w:t xml:space="preserve"> </w:t>
      </w:r>
      <w:r w:rsidR="083693D9">
        <w:t xml:space="preserve">less than </w:t>
      </w:r>
      <w:r w:rsidR="001F1484">
        <w:t>$7</w:t>
      </w:r>
      <w:r w:rsidR="7B347E40">
        <w:t>5 million</w:t>
      </w:r>
    </w:p>
    <w:p w:rsidR="001F1484" w:rsidP="0062291A" w14:paraId="392F8E76" w14:textId="210E0274">
      <w:pPr>
        <w:pStyle w:val="ListParagraph"/>
        <w:numPr>
          <w:ilvl w:val="0"/>
          <w:numId w:val="6"/>
        </w:numPr>
      </w:pPr>
      <w:r>
        <w:t>$75</w:t>
      </w:r>
      <w:r w:rsidR="76BCC96D">
        <w:t xml:space="preserve"> million</w:t>
      </w:r>
      <w:r>
        <w:t xml:space="preserve"> </w:t>
      </w:r>
      <w:r w:rsidR="4A0D2177">
        <w:t>to</w:t>
      </w:r>
      <w:r>
        <w:t xml:space="preserve"> </w:t>
      </w:r>
      <w:r w:rsidR="630ADA96">
        <w:t>less than $100 million</w:t>
      </w:r>
    </w:p>
    <w:p w:rsidR="00E6775D" w:rsidRPr="00171A67" w:rsidP="0062291A" w14:paraId="42485910" w14:textId="20285969">
      <w:pPr>
        <w:pStyle w:val="ListParagraph"/>
        <w:numPr>
          <w:ilvl w:val="0"/>
          <w:numId w:val="6"/>
        </w:numPr>
      </w:pPr>
      <w:r>
        <w:t>$100</w:t>
      </w:r>
      <w:r w:rsidR="2B46092F">
        <w:t xml:space="preserve"> million </w:t>
      </w:r>
      <w:r w:rsidR="0008971D">
        <w:t>or more</w:t>
      </w:r>
    </w:p>
    <w:p w:rsidR="0033449D" w:rsidRPr="00C2193E" w:rsidP="0099299A" w14:paraId="394DD281" w14:textId="77777777">
      <w:pPr>
        <w:pStyle w:val="ListParagraph"/>
        <w:ind w:left="1080"/>
        <w:rPr>
          <w:color w:val="C00000"/>
        </w:rPr>
      </w:pPr>
    </w:p>
    <w:p w:rsidR="000A0C72" w:rsidRPr="00171A67" w:rsidP="00697EB9" w14:paraId="4FFB3395" w14:textId="62DACAC2">
      <w:pPr>
        <w:keepNext/>
      </w:pPr>
      <w:r w:rsidRPr="00171A67">
        <w:rPr>
          <w:b/>
          <w:bCs/>
          <w:color w:val="982827" w:themeColor="accent1"/>
        </w:rPr>
        <w:t>SURVEY LOGIC</w:t>
      </w:r>
      <w:r w:rsidRPr="00171A67">
        <w:rPr>
          <w:color w:val="982827" w:themeColor="accent1"/>
        </w:rPr>
        <w:t xml:space="preserve"> </w:t>
      </w:r>
      <w:r w:rsidR="00CB17CC">
        <w:rPr>
          <w:rFonts w:ascii="Wingdings" w:eastAsia="Wingdings" w:hAnsi="Wingdings" w:cs="Wingdings"/>
        </w:rPr>
        <w:t>à</w:t>
      </w:r>
      <w:r w:rsidRPr="00171A67">
        <w:t xml:space="preserve"> </w:t>
      </w:r>
      <w:r w:rsidRPr="00171A67" w:rsidR="00FF32CA">
        <w:t xml:space="preserve">If </w:t>
      </w:r>
      <w:r w:rsidRPr="00171A67" w:rsidR="009A3EF4">
        <w:t>“None of the above”</w:t>
      </w:r>
      <w:r w:rsidRPr="00171A67" w:rsidR="00FF32CA">
        <w:t xml:space="preserve"> to </w:t>
      </w:r>
      <w:r w:rsidRPr="00171A67" w:rsidR="00FF32CA">
        <w:rPr>
          <w:b/>
          <w:bCs/>
        </w:rPr>
        <w:t>p_fund_gov</w:t>
      </w:r>
      <w:r w:rsidRPr="00171A67" w:rsidR="00FF32CA">
        <w:t xml:space="preserve"> and </w:t>
      </w:r>
      <w:r w:rsidRPr="00171A67" w:rsidR="00FF32CA">
        <w:rPr>
          <w:b/>
          <w:bCs/>
        </w:rPr>
        <w:t>p_fund_nongov</w:t>
      </w:r>
      <w:r w:rsidRPr="00171A67" w:rsidR="00FF32CA">
        <w:t xml:space="preserve"> skip to</w:t>
      </w:r>
      <w:r w:rsidRPr="00171A67" w:rsidR="00F170B4">
        <w:t xml:space="preserve"> </w:t>
      </w:r>
      <w:r w:rsidRPr="00171A67" w:rsidR="00F170B4">
        <w:rPr>
          <w:b/>
          <w:bCs/>
        </w:rPr>
        <w:t>p_fund_</w:t>
      </w:r>
      <w:r w:rsidRPr="00171A67" w:rsidR="00F170B4">
        <w:rPr>
          <w:b/>
          <w:bCs/>
        </w:rPr>
        <w:t>match</w:t>
      </w:r>
    </w:p>
    <w:p w:rsidR="00612D46" w:rsidRPr="00171A67" w:rsidP="00190861" w14:paraId="6F0177AC" w14:textId="1DC5BB54">
      <w:pPr>
        <w:rPr>
          <w:rStyle w:val="ItemLabelChar"/>
        </w:rPr>
      </w:pPr>
      <w:r>
        <w:t>[</w:t>
      </w:r>
      <w:r w:rsidR="00AC60B5">
        <w:t>If at least one fund</w:t>
      </w:r>
      <w:r w:rsidR="00703113">
        <w:t xml:space="preserve">ing </w:t>
      </w:r>
      <w:r w:rsidR="00D80CBB">
        <w:t>source</w:t>
      </w:r>
      <w:r w:rsidR="00AC60B5">
        <w:t xml:space="preserve"> was selected from </w:t>
      </w:r>
      <w:r w:rsidRPr="1F66C4DE" w:rsidR="00BE67ED">
        <w:rPr>
          <w:b/>
          <w:bCs/>
        </w:rPr>
        <w:t>p_fund_gov</w:t>
      </w:r>
      <w:r w:rsidR="00BE67ED">
        <w:t xml:space="preserve"> or </w:t>
      </w:r>
      <w:r w:rsidRPr="1F66C4DE" w:rsidR="00BE67ED">
        <w:rPr>
          <w:b/>
          <w:bCs/>
        </w:rPr>
        <w:t>p_fund_nongov</w:t>
      </w:r>
      <w:r>
        <w:t>] You indicated that your program receives funding from</w:t>
      </w:r>
      <w:r w:rsidR="00253EA9">
        <w:t xml:space="preserve"> </w:t>
      </w:r>
      <w:r>
        <w:t xml:space="preserve">the following sources. </w:t>
      </w:r>
      <w:r w:rsidR="66FBD191">
        <w:t>During your last completed fiscal year, a</w:t>
      </w:r>
      <w:r>
        <w:t xml:space="preserve">pproximately what percentage of your overall </w:t>
      </w:r>
      <w:r w:rsidR="00B97F49">
        <w:t xml:space="preserve">ECE </w:t>
      </w:r>
      <w:r w:rsidR="00003B38">
        <w:t xml:space="preserve">program </w:t>
      </w:r>
      <w:r>
        <w:t xml:space="preserve">budget did each source cover? </w:t>
      </w:r>
      <w:r w:rsidR="00A2291A">
        <w:t>[</w:t>
      </w:r>
      <w:r w:rsidRPr="1F66C4DE">
        <w:rPr>
          <w:rStyle w:val="ItemLabelChar"/>
        </w:rPr>
        <w:t>p_budpro_per</w:t>
      </w:r>
      <w:r w:rsidRPr="1F66C4DE" w:rsidR="00A2291A">
        <w:rPr>
          <w:rStyle w:val="ItemLabelChar"/>
          <w:b w:val="0"/>
          <w:bCs w:val="0"/>
          <w:i w:val="0"/>
          <w:iCs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231"/>
        <w:gridCol w:w="5129"/>
      </w:tblGrid>
      <w:tr w14:paraId="6FE5757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260" w:type="pct"/>
            <w:tcBorders>
              <w:top w:val="nil"/>
              <w:bottom w:val="single" w:sz="2" w:space="0" w:color="A6A6A6" w:themeColor="background1" w:themeShade="A6"/>
            </w:tcBorders>
            <w:shd w:val="clear" w:color="auto" w:fill="auto"/>
            <w:tcMar>
              <w:top w:w="29" w:type="dxa"/>
              <w:bottom w:w="29" w:type="dxa"/>
            </w:tcMar>
            <w:vAlign w:val="bottom"/>
          </w:tcPr>
          <w:p w:rsidR="005067BA" w:rsidRPr="00171A67" w:rsidP="00190861" w14:paraId="61DD694D" w14:textId="77777777">
            <w:pPr>
              <w:pStyle w:val="TableHeader1"/>
              <w:spacing w:line="276" w:lineRule="auto"/>
              <w:rPr>
                <w:rFonts w:ascii="Roboto" w:hAnsi="Roboto"/>
                <w:bCs/>
                <w:color w:val="FFFFFF" w:themeColor="background1"/>
              </w:rPr>
            </w:pPr>
          </w:p>
        </w:tc>
        <w:tc>
          <w:tcPr>
            <w:tcW w:w="2740" w:type="pct"/>
            <w:tcBorders>
              <w:top w:val="nil"/>
              <w:bottom w:val="single" w:sz="2" w:space="0" w:color="A6A6A6" w:themeColor="background1" w:themeShade="A6"/>
            </w:tcBorders>
            <w:shd w:val="clear" w:color="auto" w:fill="464D78" w:themeFill="background2"/>
            <w:tcMar>
              <w:top w:w="29" w:type="dxa"/>
              <w:bottom w:w="29" w:type="dxa"/>
            </w:tcMar>
            <w:vAlign w:val="bottom"/>
          </w:tcPr>
          <w:p w:rsidR="005067BA" w:rsidRPr="00171A67" w:rsidP="00190861" w14:paraId="061D93D4" w14:textId="02496AE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Percent of </w:t>
            </w:r>
            <w:r w:rsidR="008E7086">
              <w:rPr>
                <w:rFonts w:ascii="Roboto" w:hAnsi="Roboto"/>
                <w:bCs/>
                <w:color w:val="FFFFFF" w:themeColor="background1"/>
              </w:rPr>
              <w:t>p</w:t>
            </w:r>
            <w:r w:rsidRPr="00171A67">
              <w:rPr>
                <w:rFonts w:ascii="Roboto" w:hAnsi="Roboto"/>
                <w:bCs/>
                <w:color w:val="FFFFFF" w:themeColor="background1"/>
              </w:rPr>
              <w:t xml:space="preserve">rogram </w:t>
            </w:r>
            <w:r w:rsidR="008E7086">
              <w:rPr>
                <w:rFonts w:ascii="Roboto" w:hAnsi="Roboto"/>
                <w:bCs/>
                <w:color w:val="FFFFFF" w:themeColor="background1"/>
              </w:rPr>
              <w:t>b</w:t>
            </w:r>
            <w:r w:rsidRPr="00171A67">
              <w:rPr>
                <w:rFonts w:ascii="Roboto" w:hAnsi="Roboto"/>
                <w:bCs/>
                <w:color w:val="FFFFFF" w:themeColor="background1"/>
              </w:rPr>
              <w:t>udget</w:t>
            </w:r>
          </w:p>
        </w:tc>
      </w:tr>
      <w:tr w14:paraId="4DF502FE" w14:textId="77777777" w:rsidTr="000150F5">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171A67" w:rsidP="000150F5" w14:paraId="1D806EF2" w14:textId="3C7AA6DB">
            <w:pPr>
              <w:pStyle w:val="TableHeader2"/>
              <w:spacing w:before="0" w:after="0" w:line="276" w:lineRule="auto"/>
              <w:rPr>
                <w:rFonts w:ascii="Roboto" w:hAnsi="Roboto"/>
              </w:rPr>
            </w:pPr>
            <w:r>
              <w:rPr>
                <w:rFonts w:ascii="Roboto" w:hAnsi="Roboto"/>
              </w:rPr>
              <w:t>Head Start</w:t>
            </w:r>
            <w:r w:rsidRPr="4FAFB660" w:rsidR="66CD0D22">
              <w:rPr>
                <w:rFonts w:ascii="Roboto" w:hAnsi="Roboto"/>
              </w:rPr>
              <w:t xml:space="preserve"> [</w:t>
            </w:r>
            <w:r w:rsidRPr="4FAFB660" w:rsidR="66CD0D22">
              <w:rPr>
                <w:rFonts w:ascii="Roboto" w:hAnsi="Roboto"/>
                <w:b/>
                <w:bCs/>
                <w:i/>
                <w:iCs/>
              </w:rPr>
              <w:t>p_budpro_per_1</w:t>
            </w:r>
            <w:r w:rsidRPr="4FAFB660" w:rsidR="66CD0D22">
              <w:rPr>
                <w:rFonts w:ascii="Roboto" w:hAnsi="Roboto"/>
              </w:rPr>
              <w:t>]</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171A67" w:rsidP="000150F5" w14:paraId="632CEFB6" w14:textId="77777777">
            <w:pPr>
              <w:pStyle w:val="TableBullet1"/>
              <w:numPr>
                <w:ilvl w:val="0"/>
                <w:numId w:val="0"/>
              </w:numPr>
              <w:spacing w:before="0" w:after="0" w:line="276" w:lineRule="auto"/>
              <w:ind w:left="170"/>
            </w:pPr>
          </w:p>
        </w:tc>
      </w:tr>
      <w:tr w14:paraId="764DE3EC" w14:textId="77777777" w:rsidTr="00841FA8">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P="00841FA8" w14:paraId="23F6BCA4" w14:textId="77777777">
            <w:pPr>
              <w:pStyle w:val="TableHeader2"/>
              <w:spacing w:before="0" w:after="0" w:line="276" w:lineRule="auto"/>
              <w:rPr>
                <w:rFonts w:ascii="Roboto" w:hAnsi="Roboto"/>
              </w:rPr>
            </w:pPr>
            <w:r w:rsidRPr="00171A67">
              <w:rPr>
                <w:rFonts w:ascii="Roboto" w:hAnsi="Roboto"/>
              </w:rPr>
              <w:t xml:space="preserve">[FILL ALL RESPONSE CATEGORIES FROM </w:t>
            </w:r>
            <w:r w:rsidRPr="00171A67">
              <w:rPr>
                <w:rFonts w:ascii="Roboto" w:hAnsi="Roboto"/>
                <w:b/>
                <w:bCs/>
                <w:i/>
                <w:iCs/>
              </w:rPr>
              <w:t>p_fund_gov</w:t>
            </w:r>
            <w:r w:rsidRPr="00171A67">
              <w:rPr>
                <w:rFonts w:ascii="Roboto" w:hAnsi="Roboto"/>
                <w:b/>
                <w:bCs/>
                <w:i/>
                <w:iCs/>
              </w:rPr>
              <w:t xml:space="preserve"> </w:t>
            </w:r>
            <w:r w:rsidRPr="00171A67" w:rsidR="00123B35">
              <w:rPr>
                <w:rFonts w:ascii="Roboto" w:hAnsi="Roboto"/>
              </w:rPr>
              <w:t>AND</w:t>
            </w:r>
            <w:r w:rsidRPr="00171A67" w:rsidR="00123B35">
              <w:rPr>
                <w:rFonts w:ascii="Roboto" w:hAnsi="Roboto"/>
                <w:b/>
                <w:bCs/>
                <w:i/>
                <w:iCs/>
              </w:rPr>
              <w:t xml:space="preserve"> </w:t>
            </w:r>
            <w:r w:rsidRPr="00171A67">
              <w:rPr>
                <w:rFonts w:ascii="Roboto" w:hAnsi="Roboto"/>
                <w:b/>
                <w:bCs/>
                <w:i/>
                <w:iCs/>
              </w:rPr>
              <w:t>p_fund_nongov</w:t>
            </w:r>
            <w:r w:rsidRPr="00171A67">
              <w:rPr>
                <w:rFonts w:ascii="Roboto" w:hAnsi="Roboto"/>
              </w:rPr>
              <w:t>]</w:t>
            </w:r>
            <w:r w:rsidRPr="00171A67" w:rsidR="00D632EF">
              <w:rPr>
                <w:rFonts w:ascii="Roboto" w:hAnsi="Roboto"/>
              </w:rPr>
              <w:t xml:space="preserve"> </w:t>
            </w:r>
            <w:r w:rsidRPr="4FAFB660" w:rsidR="4AAC50B7">
              <w:rPr>
                <w:rFonts w:ascii="Roboto" w:hAnsi="Roboto"/>
              </w:rPr>
              <w:t>[</w:t>
            </w:r>
            <w:r w:rsidRPr="4FAFB660" w:rsidR="4AAC50B7">
              <w:rPr>
                <w:rFonts w:ascii="Roboto" w:hAnsi="Roboto"/>
                <w:b/>
                <w:bCs/>
                <w:i/>
                <w:iCs/>
              </w:rPr>
              <w:t>p_budpro_per_</w:t>
            </w:r>
            <w:r w:rsidRPr="4FAFB660" w:rsidR="6BA5F7E3">
              <w:rPr>
                <w:rFonts w:ascii="Roboto" w:hAnsi="Roboto"/>
                <w:b/>
                <w:bCs/>
                <w:i/>
                <w:iCs/>
              </w:rPr>
              <w:t>2</w:t>
            </w:r>
            <w:r w:rsidRPr="4FAFB660" w:rsidR="4AAC50B7">
              <w:rPr>
                <w:rFonts w:ascii="Roboto" w:hAnsi="Roboto"/>
              </w:rPr>
              <w:t>]</w:t>
            </w:r>
          </w:p>
          <w:p w:rsidR="00030DFF" w:rsidRPr="00171A67" w:rsidP="00841FA8" w14:paraId="50D85BC1" w14:textId="1C9D9217">
            <w:pPr>
              <w:pStyle w:val="TableHeader2"/>
              <w:spacing w:before="0" w:after="0" w:line="276" w:lineRule="auto"/>
              <w:rPr>
                <w:rFonts w:ascii="Roboto" w:hAnsi="Roboto"/>
              </w:rPr>
            </w:pPr>
            <w:r>
              <w:rPr>
                <w:rFonts w:ascii="Roboto" w:hAnsi="Roboto"/>
              </w:rPr>
              <w:t>[</w:t>
            </w:r>
            <w:r w:rsidR="004E0827">
              <w:rPr>
                <w:rFonts w:ascii="Roboto" w:hAnsi="Roboto"/>
              </w:rPr>
              <w:t>If “</w:t>
            </w:r>
            <w:r>
              <w:rPr>
                <w:rFonts w:ascii="Roboto" w:hAnsi="Roboto"/>
              </w:rPr>
              <w:t>O</w:t>
            </w:r>
            <w:r w:rsidR="004E0827">
              <w:rPr>
                <w:rFonts w:ascii="Roboto" w:hAnsi="Roboto"/>
              </w:rPr>
              <w:t>ther</w:t>
            </w:r>
            <w:r>
              <w:rPr>
                <w:rFonts w:ascii="Roboto" w:hAnsi="Roboto"/>
              </w:rPr>
              <w:t xml:space="preserve"> (please specify)</w:t>
            </w:r>
            <w:r w:rsidR="00804077">
              <w:rPr>
                <w:rFonts w:ascii="Roboto" w:hAnsi="Roboto"/>
              </w:rPr>
              <w:t>”</w:t>
            </w:r>
            <w:r>
              <w:rPr>
                <w:rFonts w:ascii="Roboto" w:hAnsi="Roboto"/>
              </w:rPr>
              <w:t xml:space="preserve"> was selected, fill in with “Other”]</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171A67" w:rsidP="00841FA8" w14:paraId="1744C8F7" w14:textId="59FF6005">
            <w:pPr>
              <w:pStyle w:val="TableBullet1"/>
              <w:numPr>
                <w:ilvl w:val="0"/>
                <w:numId w:val="0"/>
              </w:numPr>
              <w:spacing w:before="0" w:after="0" w:line="276" w:lineRule="auto"/>
              <w:ind w:left="170"/>
            </w:pPr>
            <w:r w:rsidRPr="00171A67">
              <w:t>[open response that accepts whole numbers between 1 and 99</w:t>
            </w:r>
            <w:r w:rsidRPr="00171A67" w:rsidR="00632020">
              <w:t xml:space="preserve"> – </w:t>
            </w:r>
            <w:r w:rsidRPr="00171A67">
              <w:t>survey will only allow answers that add up to no more than 100]</w:t>
            </w:r>
          </w:p>
        </w:tc>
      </w:tr>
    </w:tbl>
    <w:p w:rsidR="007876F1" w:rsidRPr="00171A67" w:rsidP="00697EB9" w14:paraId="5F04AEA6" w14:textId="77777777">
      <w:pPr>
        <w:spacing w:after="0"/>
      </w:pPr>
    </w:p>
    <w:p w:rsidR="005B2C84" w:rsidRPr="00171A67" w:rsidP="1F66C4DE" w14:paraId="508B9ADB" w14:textId="51E42136">
      <w:pPr>
        <w:rPr>
          <w:rStyle w:val="ItemLabelChar"/>
        </w:rPr>
      </w:pPr>
      <w:r>
        <w:t xml:space="preserve">[If </w:t>
      </w:r>
      <w:r w:rsidR="00AC60B5">
        <w:t>at least one fund was selected from</w:t>
      </w:r>
      <w:r>
        <w:t xml:space="preserve"> </w:t>
      </w:r>
      <w:r w:rsidRPr="1F66C4DE">
        <w:rPr>
          <w:b/>
          <w:bCs/>
        </w:rPr>
        <w:t>p_fund_gov</w:t>
      </w:r>
      <w:r>
        <w:t xml:space="preserve"> or </w:t>
      </w:r>
      <w:r w:rsidRPr="1F66C4DE">
        <w:rPr>
          <w:b/>
          <w:bCs/>
        </w:rPr>
        <w:t>p_fund_nongov</w:t>
      </w:r>
      <w:r>
        <w:t>] For how many years has your program</w:t>
      </w:r>
      <w:r w:rsidR="00592DAB">
        <w:t xml:space="preserve"> received </w:t>
      </w:r>
      <w:r w:rsidR="009E65F0">
        <w:t>other ECE funds in addition to your</w:t>
      </w:r>
      <w:r>
        <w:t xml:space="preserve"> Head Start</w:t>
      </w:r>
      <w:r w:rsidR="00E25870">
        <w:t xml:space="preserve"> funds</w:t>
      </w:r>
      <w:r>
        <w:t xml:space="preserve">? </w:t>
      </w:r>
      <w:r w:rsidR="00704CB9">
        <w:t>[</w:t>
      </w:r>
      <w:r w:rsidRPr="1F66C4DE">
        <w:rPr>
          <w:rStyle w:val="ItemLabelChar"/>
        </w:rPr>
        <w:t>p_time_braid</w:t>
      </w:r>
      <w:r w:rsidRPr="1F66C4DE" w:rsidR="00704CB9">
        <w:rPr>
          <w:rStyle w:val="ItemLabelChar"/>
          <w:b w:val="0"/>
          <w:bCs w:val="0"/>
          <w:i w:val="0"/>
          <w:iCs w:val="0"/>
        </w:rPr>
        <w:t>]</w:t>
      </w:r>
    </w:p>
    <w:p w:rsidR="00523C2B" w:rsidP="0062291A" w14:paraId="0DE18C56" w14:textId="09C170FA">
      <w:pPr>
        <w:pStyle w:val="ListParagraph"/>
        <w:numPr>
          <w:ilvl w:val="0"/>
          <w:numId w:val="17"/>
        </w:numPr>
      </w:pPr>
      <w:r>
        <w:t xml:space="preserve">This is the first </w:t>
      </w:r>
      <w:r>
        <w:t>year</w:t>
      </w:r>
    </w:p>
    <w:p w:rsidR="00523C2B" w:rsidP="0062291A" w14:paraId="20D17D49" w14:textId="37DAEB9C">
      <w:pPr>
        <w:pStyle w:val="ListParagraph"/>
        <w:numPr>
          <w:ilvl w:val="0"/>
          <w:numId w:val="17"/>
        </w:numPr>
      </w:pPr>
      <w:r>
        <w:t xml:space="preserve">For at least one year but fewer than </w:t>
      </w:r>
      <w:r w:rsidR="169EE36C">
        <w:t>4</w:t>
      </w:r>
    </w:p>
    <w:p w:rsidR="00523C2B" w:rsidP="0062291A" w14:paraId="1FC01C48" w14:textId="0F00F10C">
      <w:pPr>
        <w:pStyle w:val="ListParagraph"/>
        <w:numPr>
          <w:ilvl w:val="0"/>
          <w:numId w:val="17"/>
        </w:numPr>
      </w:pPr>
      <w:r>
        <w:t>Between 4 - 10 years</w:t>
      </w:r>
    </w:p>
    <w:p w:rsidR="00523C2B" w:rsidP="0062291A" w14:paraId="7E7F3123" w14:textId="77777777">
      <w:pPr>
        <w:pStyle w:val="ListParagraph"/>
        <w:numPr>
          <w:ilvl w:val="0"/>
          <w:numId w:val="17"/>
        </w:numPr>
      </w:pPr>
      <w:r>
        <w:t>More than 10 years</w:t>
      </w:r>
    </w:p>
    <w:p w:rsidR="00B74AF7" w:rsidRPr="00171A67" w:rsidP="0062291A" w14:paraId="76E47DE7" w14:textId="0ED01962">
      <w:pPr>
        <w:pStyle w:val="ListParagraph"/>
        <w:numPr>
          <w:ilvl w:val="0"/>
          <w:numId w:val="17"/>
        </w:numPr>
      </w:pPr>
      <w:r w:rsidRPr="00171A67">
        <w:t xml:space="preserve">I do not know because our program has used multiple funding </w:t>
      </w:r>
      <w:r w:rsidR="006C352E">
        <w:t>sources</w:t>
      </w:r>
      <w:r w:rsidRPr="00171A67" w:rsidR="006C352E">
        <w:t xml:space="preserve"> </w:t>
      </w:r>
      <w:r w:rsidRPr="00171A67">
        <w:t xml:space="preserve">since </w:t>
      </w:r>
      <w:r w:rsidRPr="00171A67">
        <w:t>before</w:t>
      </w:r>
      <w:r w:rsidRPr="00171A67">
        <w:t xml:space="preserve"> I held my current position</w:t>
      </w:r>
    </w:p>
    <w:p w:rsidR="00B74AF7" w:rsidRPr="00171A67" w:rsidP="0062291A" w14:paraId="36BF0D0A" w14:textId="13E39EDD">
      <w:pPr>
        <w:pStyle w:val="ListParagraph"/>
        <w:numPr>
          <w:ilvl w:val="0"/>
          <w:numId w:val="17"/>
        </w:numPr>
      </w:pPr>
      <w:r w:rsidRPr="00171A67">
        <w:t xml:space="preserve">I do not know for another </w:t>
      </w:r>
      <w:r w:rsidRPr="00171A67">
        <w:t>reason</w:t>
      </w:r>
    </w:p>
    <w:p w:rsidR="00A05524" w:rsidRPr="00171A67" w:rsidP="00697EB9" w14:paraId="764519F0" w14:textId="77777777">
      <w:pPr>
        <w:spacing w:after="0"/>
      </w:pPr>
    </w:p>
    <w:p w:rsidR="00AF4C47" w:rsidRPr="00171A67" w:rsidP="1F66C4DE" w14:paraId="2D9F9F87" w14:textId="1AC49BFF">
      <w:pPr>
        <w:rPr>
          <w:rStyle w:val="ItemLabelChar"/>
        </w:rPr>
      </w:pPr>
      <w:r>
        <w:t xml:space="preserve">How does your program satisfy the Head Start funding match </w:t>
      </w:r>
      <w:r w:rsidR="00886E43">
        <w:t>(non-federal share)</w:t>
      </w:r>
      <w:r>
        <w:t xml:space="preserve"> requirement?</w:t>
      </w:r>
      <w:r w:rsidR="0040226E">
        <w:t xml:space="preserve"> </w:t>
      </w:r>
      <w:r>
        <w:t>Please check all that apply.</w:t>
      </w:r>
      <w:r w:rsidR="002231ED">
        <w:t xml:space="preserve"> </w:t>
      </w:r>
      <w:r w:rsidRPr="1F66C4DE" w:rsidR="002231ED">
        <w:rPr>
          <w:rStyle w:val="ItemLabelChar"/>
        </w:rPr>
        <w:t>p_fund_match</w:t>
      </w:r>
    </w:p>
    <w:p w:rsidR="00AF4C47" w:rsidP="0062291A" w14:paraId="25905AA4" w14:textId="27061A4A">
      <w:pPr>
        <w:pStyle w:val="ListParagraph"/>
        <w:numPr>
          <w:ilvl w:val="0"/>
          <w:numId w:val="5"/>
        </w:numPr>
      </w:pPr>
      <w:r w:rsidRPr="00171A67">
        <w:t>[</w:t>
      </w:r>
      <w:r w:rsidRPr="00171A67" w:rsidR="00A705EE">
        <w:t>FILL</w:t>
      </w:r>
      <w:r w:rsidRPr="00171A67">
        <w:t xml:space="preserve"> FUNDING SOURCES</w:t>
      </w:r>
      <w:r w:rsidRPr="00171A67" w:rsidR="00290816">
        <w:t xml:space="preserve"> </w:t>
      </w:r>
      <w:r w:rsidR="00892B35">
        <w:t xml:space="preserve">SELECTED </w:t>
      </w:r>
      <w:r w:rsidRPr="00171A67" w:rsidR="00A705EE">
        <w:t xml:space="preserve">FROM </w:t>
      </w:r>
      <w:r w:rsidRPr="00892B35" w:rsidR="00290816">
        <w:rPr>
          <w:b/>
          <w:bCs/>
        </w:rPr>
        <w:t>p_fund_nongov</w:t>
      </w:r>
      <w:r w:rsidRPr="00892B35" w:rsidR="007F68E0">
        <w:rPr>
          <w:b/>
          <w:bCs/>
        </w:rPr>
        <w:t xml:space="preserve"> and </w:t>
      </w:r>
      <w:r w:rsidRPr="00892B35" w:rsidR="00892B35">
        <w:rPr>
          <w:b/>
          <w:bCs/>
        </w:rPr>
        <w:t xml:space="preserve">the following from </w:t>
      </w:r>
      <w:r w:rsidRPr="00892B35" w:rsidR="007F68E0">
        <w:rPr>
          <w:b/>
          <w:bCs/>
        </w:rPr>
        <w:t>p_fund_gov</w:t>
      </w:r>
      <w:r w:rsidRPr="00892B35" w:rsidR="00892B35">
        <w:rPr>
          <w:b/>
          <w:bCs/>
        </w:rPr>
        <w:t xml:space="preserve">: </w:t>
      </w:r>
      <w:r w:rsidRPr="00892B35" w:rsidR="00892B35">
        <w:rPr>
          <w:i/>
          <w:iCs/>
        </w:rPr>
        <w:t>State-preschool/pre-K fund(s); State Head Start funding (distinct from federal Head Start dollars); Other funding from state government (e.g., transportation, grants from state agencies); Funds from local preschool/pre-K programs (e.g., school district, city, county, or regional); Tribal government pre-K or early care funds</w:t>
      </w:r>
      <w:r w:rsidRPr="00892B35">
        <w:rPr>
          <w:i/>
          <w:iCs/>
        </w:rPr>
        <w:t>]</w:t>
      </w:r>
      <w:r w:rsidR="003E4194">
        <w:rPr>
          <w:i/>
          <w:iCs/>
        </w:rPr>
        <w:t xml:space="preserve"> </w:t>
      </w:r>
      <w:r w:rsidRPr="00864F1B" w:rsidR="003E4194">
        <w:rPr>
          <w:b/>
          <w:bCs/>
          <w:i/>
          <w:iCs/>
        </w:rPr>
        <w:t>[Note for programming: each additional fund gets its own item label starting with p_fund_match_4</w:t>
      </w:r>
      <w:r w:rsidR="006B44D5">
        <w:rPr>
          <w:b/>
          <w:bCs/>
          <w:i/>
          <w:iCs/>
        </w:rPr>
        <w:t>; options not shown</w:t>
      </w:r>
      <w:r w:rsidR="00E00809">
        <w:rPr>
          <w:b/>
          <w:bCs/>
          <w:i/>
          <w:iCs/>
        </w:rPr>
        <w:t xml:space="preserve"> to a respondent</w:t>
      </w:r>
      <w:r w:rsidR="006B44D5">
        <w:rPr>
          <w:b/>
          <w:bCs/>
          <w:i/>
          <w:iCs/>
        </w:rPr>
        <w:t xml:space="preserve"> </w:t>
      </w:r>
      <w:r w:rsidR="00E00809">
        <w:rPr>
          <w:b/>
          <w:bCs/>
          <w:i/>
          <w:iCs/>
        </w:rPr>
        <w:t>receive a skip code</w:t>
      </w:r>
      <w:r w:rsidRPr="00864F1B" w:rsidR="003E4194">
        <w:rPr>
          <w:b/>
          <w:bCs/>
          <w:i/>
          <w:iCs/>
        </w:rPr>
        <w:t>]</w:t>
      </w:r>
    </w:p>
    <w:p w:rsidR="00DD6BF2" w:rsidRPr="00171A67" w:rsidP="0062291A" w14:paraId="0DD2F750" w14:textId="5F639D13">
      <w:pPr>
        <w:pStyle w:val="ListParagraph"/>
        <w:numPr>
          <w:ilvl w:val="0"/>
          <w:numId w:val="5"/>
        </w:numPr>
        <w:rPr>
          <w:b/>
          <w:i/>
        </w:rPr>
      </w:pPr>
      <w:r>
        <w:t>Other non-federal funding source(s)</w:t>
      </w:r>
      <w:r w:rsidR="1A86AD48">
        <w:t xml:space="preserve"> [</w:t>
      </w:r>
      <w:r w:rsidRPr="08202B9D" w:rsidR="1A86AD48">
        <w:rPr>
          <w:b/>
          <w:bCs/>
          <w:i/>
          <w:iCs/>
        </w:rPr>
        <w:t>p_fund_match_1</w:t>
      </w:r>
      <w:r w:rsidRPr="08202B9D" w:rsidR="1A86AD48">
        <w:t>]</w:t>
      </w:r>
    </w:p>
    <w:p w:rsidR="00BF4BE0" w:rsidRPr="00171A67" w:rsidP="0062291A" w14:paraId="5EB2CDE5" w14:textId="72747341">
      <w:pPr>
        <w:pStyle w:val="ListParagraph"/>
        <w:numPr>
          <w:ilvl w:val="0"/>
          <w:numId w:val="5"/>
        </w:numPr>
        <w:rPr>
          <w:b/>
          <w:i/>
        </w:rPr>
      </w:pPr>
      <w:r w:rsidRPr="00171A67">
        <w:t>In-kind donation of funds, services, or volunteer time</w:t>
      </w:r>
      <w:r w:rsidR="32CFCB67">
        <w:t xml:space="preserve"> [</w:t>
      </w:r>
      <w:r w:rsidRPr="37EC4C6C" w:rsidR="32CFCB67">
        <w:rPr>
          <w:b/>
          <w:bCs/>
          <w:i/>
          <w:iCs/>
        </w:rPr>
        <w:t>p_fund_match_2</w:t>
      </w:r>
      <w:r w:rsidRPr="37EC4C6C" w:rsidR="32CFCB67">
        <w:t>]</w:t>
      </w:r>
    </w:p>
    <w:p w:rsidR="002A645A" w:rsidRPr="00171A67" w:rsidP="0062291A" w14:paraId="7207CAD9" w14:textId="397E476F">
      <w:pPr>
        <w:pStyle w:val="ListParagraph"/>
        <w:numPr>
          <w:ilvl w:val="0"/>
          <w:numId w:val="5"/>
        </w:numPr>
        <w:rPr>
          <w:b/>
          <w:i/>
        </w:rPr>
      </w:pPr>
      <w:r>
        <w:t>Other</w:t>
      </w:r>
      <w:r w:rsidR="46EA0BE0">
        <w:t xml:space="preserve"> [</w:t>
      </w:r>
      <w:r w:rsidRPr="37EC4C6C" w:rsidR="46EA0BE0">
        <w:rPr>
          <w:b/>
          <w:bCs/>
          <w:i/>
          <w:iCs/>
        </w:rPr>
        <w:t>p_fund_match_3</w:t>
      </w:r>
      <w:r w:rsidRPr="37EC4C6C" w:rsidR="46EA0BE0">
        <w:t>]</w:t>
      </w:r>
    </w:p>
    <w:p w:rsidR="00A05524" w:rsidRPr="00171A67" w:rsidP="00190861" w14:paraId="22C92A20" w14:textId="77777777">
      <w:pPr>
        <w:spacing w:after="0"/>
        <w:ind w:left="360"/>
      </w:pPr>
    </w:p>
    <w:p w:rsidR="00CF7BD3" w:rsidP="00190861" w14:paraId="4ABB278B" w14:textId="1AB56AC5">
      <w:r w:rsidRPr="00171A67">
        <w:t xml:space="preserve">During </w:t>
      </w:r>
      <w:r w:rsidRPr="00171A67" w:rsidR="00413719">
        <w:t>you</w:t>
      </w:r>
      <w:r w:rsidRPr="00171A67" w:rsidR="00273302">
        <w:t>r</w:t>
      </w:r>
      <w:r w:rsidRPr="00171A67" w:rsidR="00413719">
        <w:t xml:space="preserve"> </w:t>
      </w:r>
      <w:r w:rsidRPr="00171A67" w:rsidR="00846B51">
        <w:t>last complete</w:t>
      </w:r>
      <w:r w:rsidR="008611EB">
        <w:t>d</w:t>
      </w:r>
      <w:r w:rsidRPr="00171A67">
        <w:t xml:space="preserve"> </w:t>
      </w:r>
      <w:r w:rsidRPr="00171A67" w:rsidR="00413719">
        <w:t xml:space="preserve">fiscal </w:t>
      </w:r>
      <w:r w:rsidRPr="00171A67">
        <w:t xml:space="preserve">year, approximately what percentage of your </w:t>
      </w:r>
      <w:r w:rsidR="2AC8AE4B">
        <w:t>program’s</w:t>
      </w:r>
      <w:r w:rsidR="2AFC61A0">
        <w:t xml:space="preserve"> </w:t>
      </w:r>
      <w:r w:rsidRPr="00171A67">
        <w:t xml:space="preserve">total </w:t>
      </w:r>
      <w:r w:rsidRPr="00171A67" w:rsidR="00DA57D2">
        <w:t>budget</w:t>
      </w:r>
      <w:r w:rsidR="00E62796">
        <w:t xml:space="preserve"> </w:t>
      </w:r>
      <w:r w:rsidR="00C9316B">
        <w:t xml:space="preserve">for providing </w:t>
      </w:r>
      <w:r w:rsidR="00E62796">
        <w:t>ECE services</w:t>
      </w:r>
      <w:r w:rsidRPr="00171A67" w:rsidR="00DA57D2">
        <w:t xml:space="preserve"> </w:t>
      </w:r>
      <w:r w:rsidRPr="00171A67" w:rsidR="00321470">
        <w:t xml:space="preserve">included </w:t>
      </w:r>
      <w:r w:rsidRPr="00841FA8">
        <w:rPr>
          <w:b/>
          <w:bCs/>
        </w:rPr>
        <w:t>unrestricted</w:t>
      </w:r>
      <w:r w:rsidRPr="00841FA8" w:rsidR="00321470">
        <w:rPr>
          <w:b/>
          <w:bCs/>
        </w:rPr>
        <w:t xml:space="preserve"> funds</w:t>
      </w:r>
      <w:r w:rsidRPr="00171A67">
        <w:t xml:space="preserve">? </w:t>
      </w:r>
      <w:r w:rsidRPr="00171A67" w:rsidR="00A95FE8">
        <w:t>Please round to the nearest whole percent</w:t>
      </w:r>
      <w:r w:rsidRPr="00697EB9" w:rsidR="00A95FE8">
        <w:t xml:space="preserve">. </w:t>
      </w:r>
      <w:r w:rsidRPr="00697EB9" w:rsidR="00697EB9">
        <w:t>[</w:t>
      </w:r>
      <w:r w:rsidRPr="00697EB9" w:rsidR="00697EB9">
        <w:rPr>
          <w:rStyle w:val="ItemLabelChar"/>
        </w:rPr>
        <w:t>p_budpro_unre</w:t>
      </w:r>
      <w:r w:rsidRPr="00697EB9" w:rsidR="00697EB9">
        <w:rPr>
          <w:rStyle w:val="ItemLabelChar"/>
          <w:bCs w:val="0"/>
          <w:iCs w:val="0"/>
        </w:rPr>
        <w:t>]</w:t>
      </w:r>
    </w:p>
    <w:p w:rsidR="006051BA" w:rsidRPr="009A0DAA" w:rsidP="00190861" w14:paraId="67BD7263" w14:textId="01C6DCDF">
      <w:pPr>
        <w:rPr>
          <w:color w:val="FF0000"/>
        </w:rPr>
      </w:pPr>
      <w:r w:rsidRPr="009A0DAA">
        <w:rPr>
          <w:i/>
          <w:color w:val="FF0000"/>
        </w:rPr>
        <w:t xml:space="preserve">Hover over “unrestricted funds” with definition: </w:t>
      </w:r>
      <w:r w:rsidRPr="009A0DAA" w:rsidR="0052060D">
        <w:rPr>
          <w:i/>
          <w:color w:val="FF0000"/>
        </w:rPr>
        <w:t>By “unrestricted,” we mean that your program can use these funds for any purpose.</w:t>
      </w:r>
      <w:r w:rsidRPr="009A0DAA" w:rsidR="0052060D">
        <w:rPr>
          <w:color w:val="FF0000"/>
        </w:rPr>
        <w:t xml:space="preserve"> </w:t>
      </w:r>
    </w:p>
    <w:p w:rsidR="00895BE2" w:rsidRPr="00171A67" w:rsidP="0062291A" w14:paraId="69DA2F4E" w14:textId="77777777">
      <w:pPr>
        <w:pStyle w:val="ListParagraph"/>
        <w:numPr>
          <w:ilvl w:val="0"/>
          <w:numId w:val="17"/>
        </w:numPr>
      </w:pPr>
      <w:r w:rsidRPr="00171A67">
        <w:t xml:space="preserve">0% </w:t>
      </w:r>
    </w:p>
    <w:p w:rsidR="00CB0C73" w:rsidP="0062291A" w14:paraId="5B0B8896" w14:textId="4F4872E9">
      <w:pPr>
        <w:pStyle w:val="ListParagraph"/>
        <w:numPr>
          <w:ilvl w:val="0"/>
          <w:numId w:val="17"/>
        </w:numPr>
      </w:pPr>
      <w:r w:rsidRPr="00171A67">
        <w:t xml:space="preserve">1% to </w:t>
      </w:r>
      <w:r w:rsidR="006D6720">
        <w:t>4</w:t>
      </w:r>
      <w:r w:rsidRPr="00171A67">
        <w:t>%</w:t>
      </w:r>
    </w:p>
    <w:p w:rsidR="00895BE2" w:rsidRPr="00171A67" w:rsidP="0062291A" w14:paraId="7255C063" w14:textId="51825271">
      <w:pPr>
        <w:pStyle w:val="ListParagraph"/>
        <w:numPr>
          <w:ilvl w:val="0"/>
          <w:numId w:val="17"/>
        </w:numPr>
      </w:pPr>
      <w:r>
        <w:t>5</w:t>
      </w:r>
      <w:r w:rsidR="00CB0C73">
        <w:t>% to 9%</w:t>
      </w:r>
      <w:r w:rsidRPr="00171A67">
        <w:t xml:space="preserve"> </w:t>
      </w:r>
    </w:p>
    <w:p w:rsidR="00895BE2" w:rsidRPr="00171A67" w:rsidP="0062291A" w14:paraId="5EC29C3C" w14:textId="77777777">
      <w:pPr>
        <w:pStyle w:val="ListParagraph"/>
        <w:numPr>
          <w:ilvl w:val="0"/>
          <w:numId w:val="17"/>
        </w:numPr>
      </w:pPr>
      <w:r w:rsidRPr="00171A67">
        <w:t xml:space="preserve">10% to 19% </w:t>
      </w:r>
    </w:p>
    <w:p w:rsidR="00895BE2" w:rsidRPr="00171A67" w:rsidP="0062291A" w14:paraId="6AF096D1" w14:textId="77777777">
      <w:pPr>
        <w:pStyle w:val="ListParagraph"/>
        <w:numPr>
          <w:ilvl w:val="0"/>
          <w:numId w:val="17"/>
        </w:numPr>
      </w:pPr>
      <w:r w:rsidRPr="00171A67">
        <w:t xml:space="preserve">20% to 29% </w:t>
      </w:r>
    </w:p>
    <w:p w:rsidR="00895BE2" w:rsidRPr="00171A67" w:rsidP="0062291A" w14:paraId="2AD6B4C8" w14:textId="77777777">
      <w:pPr>
        <w:pStyle w:val="ListParagraph"/>
        <w:numPr>
          <w:ilvl w:val="0"/>
          <w:numId w:val="17"/>
        </w:numPr>
      </w:pPr>
      <w:r w:rsidRPr="00171A67">
        <w:t xml:space="preserve">30% to 39% </w:t>
      </w:r>
    </w:p>
    <w:p w:rsidR="00895BE2" w:rsidRPr="00171A67" w:rsidP="0062291A" w14:paraId="09E22304" w14:textId="77777777">
      <w:pPr>
        <w:pStyle w:val="ListParagraph"/>
        <w:numPr>
          <w:ilvl w:val="0"/>
          <w:numId w:val="17"/>
        </w:numPr>
      </w:pPr>
      <w:r w:rsidRPr="00171A67">
        <w:t xml:space="preserve">40% to 49% </w:t>
      </w:r>
    </w:p>
    <w:p w:rsidR="00895BE2" w:rsidP="0062291A" w14:paraId="0E902A36" w14:textId="3CCEEFAF">
      <w:pPr>
        <w:pStyle w:val="ListParagraph"/>
        <w:numPr>
          <w:ilvl w:val="0"/>
          <w:numId w:val="17"/>
        </w:numPr>
      </w:pPr>
      <w:r w:rsidRPr="00171A67">
        <w:t>50% or more</w:t>
      </w:r>
    </w:p>
    <w:p w:rsidR="001F3DEB" w:rsidRPr="00171A67" w:rsidP="0062291A" w14:paraId="6E157016" w14:textId="3ADBCB4C">
      <w:pPr>
        <w:pStyle w:val="ListParagraph"/>
        <w:numPr>
          <w:ilvl w:val="0"/>
          <w:numId w:val="17"/>
        </w:numPr>
      </w:pPr>
      <w:r>
        <w:t xml:space="preserve">Don’t </w:t>
      </w:r>
      <w:r>
        <w:t>know</w:t>
      </w:r>
    </w:p>
    <w:p w:rsidR="00367276" w:rsidRPr="00171A67" w:rsidP="00367276" w14:paraId="168CAABB" w14:textId="77777777">
      <w:pPr>
        <w:pStyle w:val="ListParagraph"/>
        <w:ind w:left="1080"/>
      </w:pPr>
    </w:p>
    <w:p w:rsidR="00432F1A" w:rsidRPr="00171A67" w:rsidP="00190861" w14:paraId="46664497" w14:textId="2046A50C">
      <w:pPr>
        <w:spacing w:after="0"/>
        <w:rPr>
          <w:rStyle w:val="ItemLabelChar"/>
          <w:b w:val="0"/>
          <w:i w:val="0"/>
        </w:rPr>
      </w:pPr>
      <w:r>
        <w:t>W</w:t>
      </w:r>
      <w:r w:rsidRPr="00171A67">
        <w:t xml:space="preserve">hich </w:t>
      </w:r>
      <w:r w:rsidR="00502A90">
        <w:t xml:space="preserve">of the following types of </w:t>
      </w:r>
      <w:r w:rsidRPr="00171A67">
        <w:t>agencies</w:t>
      </w:r>
      <w:r w:rsidRPr="00171A67" w:rsidR="00BE7FCE">
        <w:t xml:space="preserve"> </w:t>
      </w:r>
      <w:r>
        <w:rPr>
          <w:b/>
          <w:bCs/>
        </w:rPr>
        <w:t xml:space="preserve">distribute </w:t>
      </w:r>
      <w:r w:rsidRPr="0002307B">
        <w:rPr>
          <w:highlight w:val="yellow"/>
        </w:rPr>
        <w:t>funds</w:t>
      </w:r>
      <w:r>
        <w:t xml:space="preserve"> </w:t>
      </w:r>
      <w:r w:rsidR="00FD371A">
        <w:t xml:space="preserve">directly </w:t>
      </w:r>
      <w:r>
        <w:t xml:space="preserve">to your </w:t>
      </w:r>
      <w:r w:rsidR="00502A90">
        <w:t xml:space="preserve">ECE </w:t>
      </w:r>
      <w:r>
        <w:t>program</w:t>
      </w:r>
      <w:r w:rsidRPr="00171A67">
        <w:t>?</w:t>
      </w:r>
      <w:r w:rsidR="000A61B9">
        <w:t xml:space="preserve"> This includes reimbursements.</w:t>
      </w:r>
      <w:r w:rsidRPr="00171A67">
        <w:t xml:space="preserve"> Select all that apply. [</w:t>
      </w:r>
      <w:r w:rsidRPr="00171A67">
        <w:rPr>
          <w:rStyle w:val="ItemLabelChar"/>
        </w:rPr>
        <w:t>p_how_who</w:t>
      </w:r>
      <w:r w:rsidRPr="00171A67">
        <w:rPr>
          <w:rStyle w:val="ItemLabelChar"/>
          <w:b w:val="0"/>
          <w:bCs w:val="0"/>
          <w:i w:val="0"/>
          <w:iCs w:val="0"/>
        </w:rPr>
        <w:t>]</w:t>
      </w:r>
    </w:p>
    <w:p w:rsidR="00432F1A" w:rsidRPr="00171A67" w:rsidP="00190861" w14:paraId="5C6234FD" w14:textId="166B2719">
      <w:pPr>
        <w:pStyle w:val="ListParagraph"/>
        <w:numPr>
          <w:ilvl w:val="1"/>
          <w:numId w:val="1"/>
        </w:numPr>
        <w:rPr>
          <w:b/>
          <w:i/>
        </w:rPr>
      </w:pPr>
      <w:r w:rsidRPr="00171A67">
        <w:t>Federal agency</w:t>
      </w:r>
      <w:r w:rsidR="22765E23">
        <w:t xml:space="preserve"> [</w:t>
      </w:r>
      <w:r w:rsidRPr="37EC4C6C" w:rsidR="22765E23">
        <w:rPr>
          <w:b/>
          <w:bCs/>
          <w:i/>
          <w:iCs/>
        </w:rPr>
        <w:t>p_how_</w:t>
      </w:r>
      <w:r w:rsidRPr="4270BEA0" w:rsidR="22765E23">
        <w:rPr>
          <w:b/>
          <w:bCs/>
          <w:i/>
          <w:iCs/>
        </w:rPr>
        <w:t>who_</w:t>
      </w:r>
      <w:r w:rsidRPr="37EC4C6C" w:rsidR="22765E23">
        <w:rPr>
          <w:b/>
          <w:bCs/>
          <w:i/>
          <w:iCs/>
        </w:rPr>
        <w:t>1</w:t>
      </w:r>
      <w:r w:rsidRPr="37EC4C6C" w:rsidR="22765E23">
        <w:t>]</w:t>
      </w:r>
    </w:p>
    <w:p w:rsidR="00432F1A" w:rsidRPr="00171A67" w:rsidP="00190861" w14:paraId="3E97A979" w14:textId="612E0BCC">
      <w:pPr>
        <w:pStyle w:val="ListParagraph"/>
        <w:numPr>
          <w:ilvl w:val="1"/>
          <w:numId w:val="1"/>
        </w:numPr>
        <w:rPr>
          <w:b/>
          <w:i/>
        </w:rPr>
      </w:pPr>
      <w:r w:rsidRPr="00171A67">
        <w:t>State agency</w:t>
      </w:r>
      <w:r w:rsidR="16F35205">
        <w:t xml:space="preserve"> [</w:t>
      </w:r>
      <w:r w:rsidRPr="4270BEA0" w:rsidR="16F35205">
        <w:rPr>
          <w:b/>
          <w:bCs/>
          <w:i/>
          <w:iCs/>
        </w:rPr>
        <w:t>p_how_who_2</w:t>
      </w:r>
      <w:r w:rsidRPr="4270BEA0" w:rsidR="16F35205">
        <w:t>]</w:t>
      </w:r>
    </w:p>
    <w:p w:rsidR="00432F1A" w:rsidRPr="00171A67" w:rsidP="00190861" w14:paraId="5B4D5F72" w14:textId="072DC2D5">
      <w:pPr>
        <w:pStyle w:val="ListParagraph"/>
        <w:numPr>
          <w:ilvl w:val="1"/>
          <w:numId w:val="1"/>
        </w:numPr>
        <w:rPr>
          <w:b/>
          <w:i/>
        </w:rPr>
      </w:pPr>
      <w:r w:rsidRPr="00171A67">
        <w:t>Regional or county agency</w:t>
      </w:r>
      <w:r w:rsidR="37579C91">
        <w:t xml:space="preserve"> [</w:t>
      </w:r>
      <w:r w:rsidRPr="4270BEA0" w:rsidR="37579C91">
        <w:rPr>
          <w:b/>
          <w:bCs/>
          <w:i/>
          <w:iCs/>
        </w:rPr>
        <w:t>p_how_who_3</w:t>
      </w:r>
      <w:r w:rsidRPr="4270BEA0" w:rsidR="37579C91">
        <w:t>]</w:t>
      </w:r>
    </w:p>
    <w:p w:rsidR="00432F1A" w:rsidRPr="00171A67" w:rsidP="00190861" w14:paraId="4253861C" w14:textId="6A179BAD">
      <w:pPr>
        <w:pStyle w:val="ListParagraph"/>
        <w:numPr>
          <w:ilvl w:val="1"/>
          <w:numId w:val="1"/>
        </w:numPr>
        <w:rPr>
          <w:b/>
          <w:i/>
        </w:rPr>
      </w:pPr>
      <w:r w:rsidRPr="00171A67">
        <w:t>City or town agency</w:t>
      </w:r>
      <w:r w:rsidR="2AAEE62B">
        <w:t xml:space="preserve"> [</w:t>
      </w:r>
      <w:r w:rsidRPr="4270BEA0" w:rsidR="2AAEE62B">
        <w:rPr>
          <w:b/>
          <w:bCs/>
          <w:i/>
          <w:iCs/>
        </w:rPr>
        <w:t>p_how_who_4</w:t>
      </w:r>
      <w:r w:rsidRPr="4270BEA0" w:rsidR="2AAEE62B">
        <w:t>]</w:t>
      </w:r>
    </w:p>
    <w:p w:rsidR="00432F1A" w:rsidP="00190861" w14:paraId="194CB704" w14:textId="4E9AF9FD">
      <w:pPr>
        <w:pStyle w:val="ListParagraph"/>
        <w:numPr>
          <w:ilvl w:val="1"/>
          <w:numId w:val="1"/>
        </w:numPr>
        <w:rPr>
          <w:b/>
          <w:i/>
        </w:rPr>
      </w:pPr>
      <w:r w:rsidRPr="00171A67">
        <w:t>Local education agency</w:t>
      </w:r>
      <w:r w:rsidR="539FB056">
        <w:t xml:space="preserve"> [</w:t>
      </w:r>
      <w:r w:rsidRPr="4270BEA0" w:rsidR="539FB056">
        <w:rPr>
          <w:b/>
          <w:bCs/>
          <w:i/>
          <w:iCs/>
        </w:rPr>
        <w:t>p_how_who_5</w:t>
      </w:r>
      <w:r w:rsidRPr="4270BEA0" w:rsidR="539FB056">
        <w:t>]</w:t>
      </w:r>
    </w:p>
    <w:p w:rsidR="00190861" w:rsidP="00190861" w14:paraId="7AC2B00A" w14:textId="7B799136">
      <w:pPr>
        <w:pStyle w:val="ListParagraph"/>
        <w:numPr>
          <w:ilvl w:val="1"/>
          <w:numId w:val="1"/>
        </w:numPr>
        <w:rPr>
          <w:b/>
          <w:i/>
        </w:rPr>
      </w:pPr>
      <w:r>
        <w:t>Other</w:t>
      </w:r>
      <w:r w:rsidR="63FE8535">
        <w:t xml:space="preserve"> [</w:t>
      </w:r>
      <w:r w:rsidRPr="4270BEA0" w:rsidR="63FE8535">
        <w:rPr>
          <w:b/>
          <w:bCs/>
          <w:i/>
          <w:iCs/>
        </w:rPr>
        <w:t>p_how_who_6</w:t>
      </w:r>
      <w:r w:rsidRPr="4270BEA0" w:rsidR="63FE8535">
        <w:t>]</w:t>
      </w:r>
    </w:p>
    <w:p w:rsidR="00AE2398" w:rsidRPr="00864F1B" w:rsidP="00AE2398" w14:paraId="6FABED4C" w14:textId="6E79EBA0">
      <w:pPr>
        <w:rPr>
          <w:i/>
          <w:iCs/>
        </w:rPr>
      </w:pPr>
      <w:r>
        <w:rPr>
          <w:i/>
          <w:iCs/>
        </w:rPr>
        <w:t xml:space="preserve">The next few items ask about the children you serve and how you </w:t>
      </w:r>
      <w:r w:rsidR="00A5184E">
        <w:rPr>
          <w:i/>
          <w:iCs/>
        </w:rPr>
        <w:t>assign them to classrooms.</w:t>
      </w:r>
    </w:p>
    <w:p w:rsidR="00BD0C93" w:rsidP="00892B35" w14:paraId="578C6097" w14:textId="0EE89120">
      <w:pPr>
        <w:spacing w:after="0"/>
        <w:rPr>
          <w:rStyle w:val="ui-provider"/>
          <w:b/>
          <w:bCs/>
          <w:i/>
          <w:iCs/>
        </w:rPr>
      </w:pPr>
      <w:r w:rsidRPr="1F66C4DE">
        <w:rPr>
          <w:rStyle w:val="ui-provider"/>
        </w:rPr>
        <w:t>In total, how many children age</w:t>
      </w:r>
      <w:r w:rsidRPr="1F66C4DE" w:rsidR="4DEED7DD">
        <w:rPr>
          <w:rStyle w:val="ui-provider"/>
        </w:rPr>
        <w:t>d</w:t>
      </w:r>
      <w:r w:rsidRPr="1F66C4DE">
        <w:rPr>
          <w:rStyle w:val="ui-provider"/>
        </w:rPr>
        <w:t xml:space="preserve"> </w:t>
      </w:r>
      <w:r w:rsidR="00BC482D">
        <w:rPr>
          <w:rStyle w:val="ui-provider"/>
        </w:rPr>
        <w:t xml:space="preserve">birth to </w:t>
      </w:r>
      <w:r w:rsidRPr="1F66C4DE">
        <w:rPr>
          <w:rStyle w:val="ui-provider"/>
        </w:rPr>
        <w:t xml:space="preserve">5 </w:t>
      </w:r>
      <w:r w:rsidR="00BC482D">
        <w:rPr>
          <w:rStyle w:val="ui-provider"/>
        </w:rPr>
        <w:t xml:space="preserve">years </w:t>
      </w:r>
      <w:r w:rsidRPr="1F66C4DE">
        <w:rPr>
          <w:rStyle w:val="ui-provider"/>
        </w:rPr>
        <w:t xml:space="preserve">does your agency serve in all </w:t>
      </w:r>
      <w:r w:rsidR="005C7BB9">
        <w:rPr>
          <w:rStyle w:val="ui-provider"/>
        </w:rPr>
        <w:t xml:space="preserve">directly operated </w:t>
      </w:r>
      <w:r w:rsidR="009A0A57">
        <w:rPr>
          <w:rStyle w:val="ui-provider"/>
        </w:rPr>
        <w:t>center-based</w:t>
      </w:r>
      <w:r w:rsidR="009A0A57">
        <w:rPr>
          <w:rStyle w:val="ui-provider"/>
        </w:rPr>
        <w:t xml:space="preserve"> </w:t>
      </w:r>
      <w:r w:rsidRPr="0002307B" w:rsidR="005436D0">
        <w:rPr>
          <w:rStyle w:val="ui-provider"/>
          <w:highlight w:val="yellow"/>
        </w:rPr>
        <w:t>ECE</w:t>
      </w:r>
      <w:r w:rsidRPr="0002307B" w:rsidR="009A0A57">
        <w:rPr>
          <w:rStyle w:val="ui-provider"/>
          <w:highlight w:val="yellow"/>
        </w:rPr>
        <w:t xml:space="preserve"> </w:t>
      </w:r>
      <w:r w:rsidRPr="0002307B">
        <w:rPr>
          <w:rStyle w:val="ui-provider"/>
          <w:highlight w:val="yellow"/>
        </w:rPr>
        <w:t>programs</w:t>
      </w:r>
      <w:r w:rsidRPr="1F66C4DE">
        <w:rPr>
          <w:rStyle w:val="ui-provider"/>
        </w:rPr>
        <w:t xml:space="preserve">? Please include children funded by Head Start as well as those funded by other sources or privately paid. </w:t>
      </w:r>
      <w:r w:rsidRPr="1F66C4DE">
        <w:rPr>
          <w:rStyle w:val="ui-provider"/>
          <w:b/>
          <w:bCs/>
          <w:i/>
          <w:iCs/>
        </w:rPr>
        <w:t>[</w:t>
      </w:r>
      <w:r w:rsidRPr="1F66C4DE">
        <w:rPr>
          <w:rStyle w:val="ui-provider"/>
          <w:b/>
          <w:bCs/>
          <w:i/>
          <w:iCs/>
        </w:rPr>
        <w:t>p_proch_</w:t>
      </w:r>
      <w:r w:rsidR="004117EB">
        <w:rPr>
          <w:rStyle w:val="ui-provider"/>
          <w:b/>
          <w:bCs/>
          <w:i/>
          <w:iCs/>
        </w:rPr>
        <w:t>ch</w:t>
      </w:r>
      <w:r w:rsidRPr="1F66C4DE">
        <w:rPr>
          <w:rStyle w:val="ui-provider"/>
          <w:b/>
          <w:bCs/>
          <w:i/>
          <w:iCs/>
        </w:rPr>
        <w:t>num</w:t>
      </w:r>
      <w:r w:rsidRPr="1F66C4DE">
        <w:rPr>
          <w:rStyle w:val="ui-provider"/>
          <w:b/>
          <w:bCs/>
          <w:i/>
          <w:iCs/>
        </w:rPr>
        <w:t>]</w:t>
      </w:r>
    </w:p>
    <w:p w:rsidR="00BD0C93" w:rsidP="0062291A" w14:paraId="3F625DD8" w14:textId="77777777">
      <w:pPr>
        <w:pStyle w:val="ListParagraph"/>
        <w:numPr>
          <w:ilvl w:val="0"/>
          <w:numId w:val="30"/>
        </w:numPr>
        <w:rPr>
          <w:rStyle w:val="ui-provider"/>
        </w:rPr>
      </w:pPr>
      <w:r>
        <w:t>[open numeric response up to ### with verification prompt to prevent error]</w:t>
      </w:r>
    </w:p>
    <w:p w:rsidR="00BD0C93" w:rsidP="00892B35" w14:paraId="0499F6FC" w14:textId="77777777">
      <w:pPr>
        <w:spacing w:after="0"/>
      </w:pPr>
    </w:p>
    <w:p w:rsidR="0068503E" w:rsidP="00697EB9" w14:paraId="27AC97CA" w14:textId="223CF9A3">
      <w:pPr>
        <w:keepNext/>
        <w:keepLines/>
        <w:spacing w:after="120"/>
      </w:pPr>
      <w:r>
        <w:t xml:space="preserve">[If at least one fund was selected for </w:t>
      </w:r>
      <w:r w:rsidRPr="1F66C4DE">
        <w:rPr>
          <w:b/>
          <w:bCs/>
        </w:rPr>
        <w:t>p_fund_gov</w:t>
      </w:r>
      <w:r>
        <w:t xml:space="preserve"> or </w:t>
      </w:r>
      <w:r w:rsidRPr="1F66C4DE">
        <w:rPr>
          <w:b/>
          <w:bCs/>
        </w:rPr>
        <w:t>p_fund_nongov</w:t>
      </w:r>
      <w:r>
        <w:t xml:space="preserve"> AND response “Yes” to </w:t>
      </w:r>
      <w:r w:rsidRPr="1F66C4DE">
        <w:rPr>
          <w:b/>
          <w:bCs/>
        </w:rPr>
        <w:t>p_</w:t>
      </w:r>
      <w:r w:rsidRPr="143E7C48">
        <w:rPr>
          <w:b/>
          <w:bCs/>
        </w:rPr>
        <w:t>bu</w:t>
      </w:r>
      <w:r w:rsidRPr="143E7C48" w:rsidR="31B7AC8B">
        <w:rPr>
          <w:b/>
          <w:bCs/>
        </w:rPr>
        <w:t>d</w:t>
      </w:r>
      <w:r w:rsidRPr="143E7C48">
        <w:rPr>
          <w:b/>
          <w:bCs/>
        </w:rPr>
        <w:t>pro</w:t>
      </w:r>
      <w:r w:rsidRPr="1F66C4DE">
        <w:rPr>
          <w:b/>
          <w:bCs/>
        </w:rPr>
        <w:t>_eligible</w:t>
      </w:r>
      <w:r>
        <w:t xml:space="preserve">] </w:t>
      </w:r>
    </w:p>
    <w:p w:rsidR="00190861" w:rsidP="00697EB9" w14:paraId="018DD798" w14:textId="3DE9CF48">
      <w:pPr>
        <w:keepNext/>
        <w:keepLines/>
        <w:spacing w:after="0"/>
        <w:rPr>
          <w:rStyle w:val="ItemLabelChar"/>
          <w:b w:val="0"/>
          <w:bCs w:val="0"/>
          <w:i w:val="0"/>
          <w:iCs w:val="0"/>
        </w:rPr>
      </w:pPr>
      <w:r>
        <w:t xml:space="preserve">Many ECE programs have </w:t>
      </w:r>
      <w:r w:rsidR="00060481">
        <w:t>a “standard</w:t>
      </w:r>
      <w:r w:rsidR="00350A77">
        <w:t xml:space="preserve"> program</w:t>
      </w:r>
      <w:r w:rsidR="00060481">
        <w:t xml:space="preserve"> day</w:t>
      </w:r>
      <w:r w:rsidR="00C3718A">
        <w:t>,</w:t>
      </w:r>
      <w:r w:rsidR="00060481">
        <w:t xml:space="preserve">” as well as before </w:t>
      </w:r>
      <w:r w:rsidR="00350A77">
        <w:t>and</w:t>
      </w:r>
      <w:r w:rsidR="00060481">
        <w:t xml:space="preserve"> after</w:t>
      </w:r>
      <w:r w:rsidR="003F46AA">
        <w:t xml:space="preserve"> </w:t>
      </w:r>
      <w:r w:rsidR="00060481">
        <w:t xml:space="preserve">care. </w:t>
      </w:r>
      <w:r w:rsidRPr="009D2531" w:rsidR="001968D2">
        <w:rPr>
          <w:b/>
          <w:bCs/>
        </w:rPr>
        <w:t xml:space="preserve">Thinking </w:t>
      </w:r>
      <w:r w:rsidRPr="009D2531" w:rsidR="00060481">
        <w:rPr>
          <w:b/>
          <w:bCs/>
        </w:rPr>
        <w:t xml:space="preserve">only </w:t>
      </w:r>
      <w:r w:rsidRPr="009D2531">
        <w:rPr>
          <w:b/>
          <w:bCs/>
        </w:rPr>
        <w:t>about your</w:t>
      </w:r>
      <w:r>
        <w:t xml:space="preserve"> </w:t>
      </w:r>
      <w:r w:rsidRPr="009D2531">
        <w:rPr>
          <w:b/>
          <w:bCs/>
        </w:rPr>
        <w:t>standard program day</w:t>
      </w:r>
      <w:r>
        <w:t>,</w:t>
      </w:r>
      <w:r w:rsidR="001968D2">
        <w:t xml:space="preserve"> </w:t>
      </w:r>
      <w:r w:rsidR="001968D2">
        <w:rPr>
          <w:rStyle w:val="ItemLabelChar"/>
          <w:b w:val="0"/>
          <w:bCs w:val="0"/>
          <w:i w:val="0"/>
          <w:iCs w:val="0"/>
        </w:rPr>
        <w:t>d</w:t>
      </w:r>
      <w:r w:rsidRPr="1F66C4DE">
        <w:rPr>
          <w:rStyle w:val="ItemLabelChar"/>
          <w:b w:val="0"/>
          <w:bCs w:val="0"/>
          <w:i w:val="0"/>
          <w:iCs w:val="0"/>
        </w:rPr>
        <w:t xml:space="preserve">oes </w:t>
      </w:r>
      <w:r w:rsidRPr="0002307B">
        <w:rPr>
          <w:rStyle w:val="ItemLabelChar"/>
          <w:b w:val="0"/>
          <w:i w:val="0"/>
          <w:highlight w:val="yellow"/>
        </w:rPr>
        <w:t xml:space="preserve">your </w:t>
      </w:r>
      <w:r w:rsidRPr="0002307B" w:rsidR="00350A77">
        <w:rPr>
          <w:rStyle w:val="ItemLabelChar"/>
          <w:b w:val="0"/>
          <w:i w:val="0"/>
          <w:highlight w:val="yellow"/>
        </w:rPr>
        <w:t xml:space="preserve">ECE </w:t>
      </w:r>
      <w:r w:rsidRPr="0002307B">
        <w:rPr>
          <w:rStyle w:val="ItemLabelChar"/>
          <w:b w:val="0"/>
          <w:i w:val="0"/>
          <w:highlight w:val="yellow"/>
        </w:rPr>
        <w:t>program</w:t>
      </w:r>
      <w:r w:rsidRPr="1F66C4DE">
        <w:rPr>
          <w:rStyle w:val="ItemLabelChar"/>
          <w:b w:val="0"/>
          <w:bCs w:val="0"/>
          <w:i w:val="0"/>
          <w:iCs w:val="0"/>
        </w:rPr>
        <w:t xml:space="preserve"> separate Head Start</w:t>
      </w:r>
      <w:r w:rsidR="00EF5439">
        <w:rPr>
          <w:rStyle w:val="ItemLabelChar"/>
          <w:b w:val="0"/>
          <w:bCs w:val="0"/>
          <w:i w:val="0"/>
          <w:iCs w:val="0"/>
        </w:rPr>
        <w:t>-eligible</w:t>
      </w:r>
      <w:r w:rsidRPr="1F66C4DE">
        <w:rPr>
          <w:rStyle w:val="ItemLabelChar"/>
          <w:b w:val="0"/>
          <w:bCs w:val="0"/>
          <w:i w:val="0"/>
          <w:iCs w:val="0"/>
        </w:rPr>
        <w:t xml:space="preserve"> children into different classrooms than children supported by other funding </w:t>
      </w:r>
      <w:r w:rsidRPr="1F66C4DE" w:rsidR="00B02707">
        <w:rPr>
          <w:rStyle w:val="ItemLabelChar"/>
          <w:b w:val="0"/>
          <w:bCs w:val="0"/>
          <w:i w:val="0"/>
          <w:iCs w:val="0"/>
        </w:rPr>
        <w:t>sources</w:t>
      </w:r>
      <w:r w:rsidRPr="1F66C4DE">
        <w:rPr>
          <w:rStyle w:val="ItemLabelChar"/>
          <w:b w:val="0"/>
          <w:bCs w:val="0"/>
          <w:i w:val="0"/>
          <w:iCs w:val="0"/>
        </w:rPr>
        <w:t>? [</w:t>
      </w:r>
      <w:r w:rsidRPr="1F66C4DE">
        <w:rPr>
          <w:rStyle w:val="ItemLabelChar"/>
        </w:rPr>
        <w:t>p_class_appro1</w:t>
      </w:r>
      <w:r w:rsidRPr="1F66C4DE">
        <w:rPr>
          <w:rStyle w:val="ItemLabelChar"/>
          <w:b w:val="0"/>
          <w:bCs w:val="0"/>
          <w:i w:val="0"/>
          <w:iCs w:val="0"/>
        </w:rPr>
        <w:t>]</w:t>
      </w:r>
    </w:p>
    <w:p w:rsidR="00190861" w:rsidP="0062291A" w14:paraId="399492C6" w14:textId="77777777">
      <w:pPr>
        <w:pStyle w:val="ListParagraph"/>
        <w:keepLines/>
        <w:numPr>
          <w:ilvl w:val="0"/>
          <w:numId w:val="27"/>
        </w:numPr>
      </w:pPr>
      <w:r>
        <w:t>Yes</w:t>
      </w:r>
    </w:p>
    <w:p w:rsidR="00190861" w:rsidP="0062291A" w14:paraId="13CF8462" w14:textId="77777777">
      <w:pPr>
        <w:pStyle w:val="ListParagraph"/>
        <w:keepLines/>
        <w:numPr>
          <w:ilvl w:val="0"/>
          <w:numId w:val="27"/>
        </w:numPr>
      </w:pPr>
      <w:r>
        <w:t>No</w:t>
      </w:r>
    </w:p>
    <w:p w:rsidR="00190861" w:rsidP="0062291A" w14:paraId="1B16695D" w14:textId="77777777">
      <w:pPr>
        <w:pStyle w:val="ListParagraph"/>
        <w:keepLines/>
        <w:numPr>
          <w:ilvl w:val="0"/>
          <w:numId w:val="27"/>
        </w:numPr>
      </w:pPr>
      <w:r>
        <w:t xml:space="preserve">Don’t </w:t>
      </w:r>
      <w:r>
        <w:t>know</w:t>
      </w:r>
    </w:p>
    <w:p w:rsidR="00190861" w:rsidP="00190861" w14:paraId="45D4CC62" w14:textId="77777777"/>
    <w:p w:rsidR="00190861" w:rsidP="00190861" w14:paraId="0FB19CE7" w14:textId="29768AF8">
      <w:r>
        <w:t xml:space="preserve">[If “No” to </w:t>
      </w:r>
      <w:r>
        <w:rPr>
          <w:b/>
          <w:bCs/>
        </w:rPr>
        <w:t xml:space="preserve">p_class_appro1 &amp; non-HS funding </w:t>
      </w:r>
      <w:r w:rsidR="006A2243">
        <w:rPr>
          <w:b/>
          <w:bCs/>
        </w:rPr>
        <w:t xml:space="preserve">sources </w:t>
      </w:r>
      <w:r>
        <w:rPr>
          <w:b/>
          <w:bCs/>
        </w:rPr>
        <w:t>indicated</w:t>
      </w:r>
      <w:r>
        <w:t xml:space="preserve">] You </w:t>
      </w:r>
      <w:r w:rsidR="00D41193">
        <w:t xml:space="preserve">indicated that during your standard program day, </w:t>
      </w:r>
      <w:r>
        <w:t>you</w:t>
      </w:r>
      <w:r w:rsidR="00D41193">
        <w:t>r ECE program</w:t>
      </w:r>
      <w:r>
        <w:t xml:space="preserve"> do</w:t>
      </w:r>
      <w:r w:rsidR="00D41193">
        <w:t>es</w:t>
      </w:r>
      <w:r>
        <w:t xml:space="preserve"> not separate </w:t>
      </w:r>
      <w:r w:rsidR="00D41193">
        <w:t xml:space="preserve">children into </w:t>
      </w:r>
      <w:r>
        <w:t xml:space="preserve">classrooms by Head Start eligibility (excluding before and after care). </w:t>
      </w:r>
      <w:r w:rsidR="00EA24DF">
        <w:t>We call these “blended” classrooms.</w:t>
      </w:r>
    </w:p>
    <w:p w:rsidR="00190861" w:rsidP="00190861" w14:paraId="2BDD0078" w14:textId="127DC2E6">
      <w:r>
        <w:t>During your standard program day</w:t>
      </w:r>
      <w:r w:rsidR="003B1ED0">
        <w:t xml:space="preserve">, </w:t>
      </w:r>
      <w:r w:rsidR="1BAB7167">
        <w:t>d</w:t>
      </w:r>
      <w:r w:rsidR="4076DD2A">
        <w:t>o</w:t>
      </w:r>
      <w:r w:rsidR="0E8BDAEC">
        <w:t>es</w:t>
      </w:r>
      <w:r w:rsidR="4076DD2A">
        <w:t xml:space="preserve"> you</w:t>
      </w:r>
      <w:r w:rsidR="6C9F1B8F">
        <w:t>r program</w:t>
      </w:r>
      <w:r>
        <w:t xml:space="preserve"> apply Head Start standards to </w:t>
      </w:r>
      <w:r w:rsidRPr="00A429B1">
        <w:rPr>
          <w:b/>
        </w:rPr>
        <w:t>all</w:t>
      </w:r>
      <w:r>
        <w:t xml:space="preserve"> the children in your </w:t>
      </w:r>
      <w:r w:rsidR="00EA24DF">
        <w:t xml:space="preserve">blended </w:t>
      </w:r>
      <w:r>
        <w:t>classrooms</w:t>
      </w:r>
      <w:r w:rsidR="003B1ED0">
        <w:t>—</w:t>
      </w:r>
      <w:r>
        <w:t>includ</w:t>
      </w:r>
      <w:r w:rsidR="003B1ED0">
        <w:t>ing</w:t>
      </w:r>
      <w:r>
        <w:t xml:space="preserve"> </w:t>
      </w:r>
      <w:r>
        <w:t>both Head Start and non-Head</w:t>
      </w:r>
      <w:r w:rsidR="57F6FD98">
        <w:t>-</w:t>
      </w:r>
      <w:r>
        <w:t>Start children?</w:t>
      </w:r>
      <w:r w:rsidRPr="1F66C4DE">
        <w:rPr>
          <w:rStyle w:val="ItemLabelChar"/>
        </w:rPr>
        <w:t xml:space="preserve"> </w:t>
      </w:r>
      <w:r w:rsidRPr="1F66C4DE">
        <w:rPr>
          <w:rStyle w:val="ItemLabelChar"/>
          <w:b w:val="0"/>
          <w:bCs w:val="0"/>
          <w:i w:val="0"/>
          <w:iCs w:val="0"/>
        </w:rPr>
        <w:t>[</w:t>
      </w:r>
      <w:r w:rsidRPr="1F66C4DE">
        <w:rPr>
          <w:rStyle w:val="ItemLabelChar"/>
        </w:rPr>
        <w:t>p_class_appro2</w:t>
      </w:r>
      <w:r w:rsidRPr="1F66C4DE">
        <w:rPr>
          <w:rStyle w:val="ItemLabelChar"/>
          <w:b w:val="0"/>
          <w:bCs w:val="0"/>
          <w:i w:val="0"/>
          <w:iCs w:val="0"/>
        </w:rPr>
        <w:t>]</w:t>
      </w:r>
    </w:p>
    <w:p w:rsidR="00190861" w:rsidP="0062291A" w14:paraId="5867B80F" w14:textId="77777777">
      <w:pPr>
        <w:pStyle w:val="ListParagraph"/>
        <w:numPr>
          <w:ilvl w:val="0"/>
          <w:numId w:val="27"/>
        </w:numPr>
      </w:pPr>
      <w:r>
        <w:t>Yes, we apply all Head Start standards to all children in blended classrooms.</w:t>
      </w:r>
    </w:p>
    <w:p w:rsidR="00190861" w:rsidP="0062291A" w14:paraId="1E0D07B2" w14:textId="77777777">
      <w:pPr>
        <w:pStyle w:val="ListParagraph"/>
        <w:numPr>
          <w:ilvl w:val="0"/>
          <w:numId w:val="27"/>
        </w:numPr>
      </w:pPr>
      <w:r>
        <w:t xml:space="preserve">Yes, but we only apply </w:t>
      </w:r>
      <w:r w:rsidRPr="008A69CD">
        <w:rPr>
          <w:b/>
          <w:bCs/>
        </w:rPr>
        <w:t>select</w:t>
      </w:r>
      <w:r>
        <w:t xml:space="preserve"> Head Start standards to all children in blended classrooms.</w:t>
      </w:r>
    </w:p>
    <w:p w:rsidR="00190861" w:rsidP="0062291A" w14:paraId="74ECEEE2" w14:textId="60A4B3A1">
      <w:pPr>
        <w:pStyle w:val="ListParagraph"/>
        <w:numPr>
          <w:ilvl w:val="0"/>
          <w:numId w:val="27"/>
        </w:numPr>
      </w:pPr>
      <w:r>
        <w:t xml:space="preserve">No, we </w:t>
      </w:r>
      <w:r w:rsidRPr="0002307B">
        <w:rPr>
          <w:b/>
        </w:rPr>
        <w:t>do not</w:t>
      </w:r>
      <w:r>
        <w:t xml:space="preserve"> apply any Head Start standards to non-Head</w:t>
      </w:r>
      <w:r w:rsidR="18909CE0">
        <w:t>-</w:t>
      </w:r>
      <w:r>
        <w:t>Start</w:t>
      </w:r>
      <w:r w:rsidR="1DA36190">
        <w:t>-</w:t>
      </w:r>
      <w:r>
        <w:t>eligible children in blended classrooms.</w:t>
      </w:r>
    </w:p>
    <w:p w:rsidR="00190861" w:rsidP="0062291A" w14:paraId="40954F49" w14:textId="77777777">
      <w:pPr>
        <w:pStyle w:val="ListParagraph"/>
        <w:numPr>
          <w:ilvl w:val="0"/>
          <w:numId w:val="27"/>
        </w:numPr>
        <w:spacing w:after="160"/>
      </w:pPr>
      <w:r>
        <w:t xml:space="preserve">Don’t </w:t>
      </w:r>
      <w:r>
        <w:t>know</w:t>
      </w:r>
    </w:p>
    <w:p w:rsidR="00697EB9" w:rsidP="00697EB9" w14:paraId="1942D92C" w14:textId="77777777">
      <w:pPr>
        <w:spacing w:after="160"/>
      </w:pPr>
    </w:p>
    <w:p w:rsidR="00190861" w:rsidP="00190861" w14:paraId="5A159D71" w14:textId="20D964BB">
      <w:pPr>
        <w:spacing w:after="0"/>
      </w:pPr>
      <w:r>
        <w:t xml:space="preserve">[If “Yes” to </w:t>
      </w:r>
      <w:r>
        <w:rPr>
          <w:b/>
          <w:bCs/>
        </w:rPr>
        <w:t xml:space="preserve">p_class_appro1 &amp; non-HS funding </w:t>
      </w:r>
      <w:r w:rsidR="00132466">
        <w:rPr>
          <w:b/>
          <w:bCs/>
        </w:rPr>
        <w:t xml:space="preserve">sources </w:t>
      </w:r>
      <w:r>
        <w:rPr>
          <w:b/>
          <w:bCs/>
        </w:rPr>
        <w:t>indicated</w:t>
      </w:r>
      <w:r>
        <w:t xml:space="preserve">] </w:t>
      </w:r>
    </w:p>
    <w:p w:rsidR="00190861" w:rsidP="00190861" w14:paraId="0A45D38B" w14:textId="1B021332">
      <w:pPr>
        <w:spacing w:after="0"/>
      </w:pPr>
      <w:r>
        <w:t>You indicated that</w:t>
      </w:r>
      <w:r w:rsidR="008401A5">
        <w:t xml:space="preserve"> during your standard program day,</w:t>
      </w:r>
      <w:r>
        <w:t xml:space="preserve"> </w:t>
      </w:r>
      <w:r w:rsidR="00D41193">
        <w:t xml:space="preserve">your ECE program </w:t>
      </w:r>
      <w:r>
        <w:t>separate</w:t>
      </w:r>
      <w:r w:rsidR="00D41193">
        <w:t>s</w:t>
      </w:r>
      <w:r>
        <w:t xml:space="preserve"> children funded by different sources into different classrooms. What are the primary reasons </w:t>
      </w:r>
      <w:r w:rsidR="009010B3">
        <w:t>for doing</w:t>
      </w:r>
      <w:r w:rsidR="00BF7B80">
        <w:t xml:space="preserve"> this</w:t>
      </w:r>
      <w:r>
        <w:t>?</w:t>
      </w:r>
      <w:r w:rsidR="009351A0">
        <w:t xml:space="preserve"> </w:t>
      </w:r>
      <w:r>
        <w:t>Select all that apply. [</w:t>
      </w:r>
      <w:r w:rsidRPr="1F66C4DE">
        <w:rPr>
          <w:rStyle w:val="ItemLabelChar"/>
        </w:rPr>
        <w:t>p_class_nomix</w:t>
      </w:r>
      <w:r w:rsidRPr="1F66C4DE">
        <w:rPr>
          <w:rStyle w:val="ItemLabelChar"/>
          <w:b w:val="0"/>
          <w:bCs w:val="0"/>
          <w:i w:val="0"/>
          <w:iCs w:val="0"/>
        </w:rPr>
        <w:t>]</w:t>
      </w:r>
    </w:p>
    <w:p w:rsidR="00190861" w:rsidP="0062291A" w14:paraId="33D126A8" w14:textId="7B552C61">
      <w:pPr>
        <w:pStyle w:val="ListParagraph"/>
        <w:numPr>
          <w:ilvl w:val="0"/>
          <w:numId w:val="28"/>
        </w:numPr>
        <w:rPr>
          <w:b/>
          <w:i/>
        </w:rPr>
      </w:pPr>
      <w:r>
        <w:t xml:space="preserve">It is easier to track each funding </w:t>
      </w:r>
      <w:r w:rsidR="00132466">
        <w:t xml:space="preserve">source’s </w:t>
      </w:r>
      <w:r>
        <w:t>allowable expenses</w:t>
      </w:r>
      <w:r w:rsidR="140889AF">
        <w:t xml:space="preserve"> [</w:t>
      </w:r>
      <w:r w:rsidRPr="713F36B8" w:rsidR="140889AF">
        <w:rPr>
          <w:b/>
          <w:bCs/>
          <w:i/>
          <w:iCs/>
        </w:rPr>
        <w:t>p_class_nomix_1</w:t>
      </w:r>
      <w:r w:rsidRPr="713F36B8" w:rsidR="140889AF">
        <w:t>]</w:t>
      </w:r>
    </w:p>
    <w:p w:rsidR="00190861" w:rsidP="0062291A" w14:paraId="79C4C67B" w14:textId="181162DC">
      <w:pPr>
        <w:pStyle w:val="ListParagraph"/>
        <w:numPr>
          <w:ilvl w:val="0"/>
          <w:numId w:val="28"/>
        </w:numPr>
        <w:rPr>
          <w:b/>
          <w:i/>
        </w:rPr>
      </w:pPr>
      <w:r>
        <w:t xml:space="preserve">Requirements across funding </w:t>
      </w:r>
      <w:r w:rsidR="00132466">
        <w:t xml:space="preserve">sources </w:t>
      </w:r>
      <w:r>
        <w:t xml:space="preserve">differ too much to combine children </w:t>
      </w:r>
      <w:r w:rsidR="0E1C801E">
        <w:t>[</w:t>
      </w:r>
      <w:r w:rsidRPr="713F36B8" w:rsidR="0E1C801E">
        <w:rPr>
          <w:b/>
          <w:bCs/>
          <w:i/>
          <w:iCs/>
        </w:rPr>
        <w:t>p_class_nomix_</w:t>
      </w:r>
      <w:r w:rsidRPr="656E03A7" w:rsidR="0E1C801E">
        <w:rPr>
          <w:b/>
          <w:bCs/>
          <w:i/>
          <w:iCs/>
        </w:rPr>
        <w:t>2</w:t>
      </w:r>
      <w:r w:rsidRPr="713F36B8" w:rsidR="0E1C801E">
        <w:t>]</w:t>
      </w:r>
    </w:p>
    <w:p w:rsidR="00190861" w:rsidP="0062291A" w14:paraId="0CFF5985" w14:textId="0B1433D2">
      <w:pPr>
        <w:pStyle w:val="ListParagraph"/>
        <w:numPr>
          <w:ilvl w:val="0"/>
          <w:numId w:val="28"/>
        </w:numPr>
        <w:rPr>
          <w:b/>
          <w:i/>
        </w:rPr>
      </w:pPr>
      <w:r w:rsidRPr="008254F0">
        <w:t>Our funding sources each support children of different</w:t>
      </w:r>
      <w:r w:rsidR="00CF0945">
        <w:t xml:space="preserve"> </w:t>
      </w:r>
      <w:r>
        <w:t>age group</w:t>
      </w:r>
      <w:r>
        <w:t>s</w:t>
      </w:r>
      <w:r w:rsidR="7B229CCB">
        <w:t xml:space="preserve"> [</w:t>
      </w:r>
      <w:r w:rsidRPr="656E03A7" w:rsidR="7B229CCB">
        <w:rPr>
          <w:b/>
          <w:bCs/>
          <w:i/>
          <w:iCs/>
        </w:rPr>
        <w:t>p_class_nomix_3</w:t>
      </w:r>
      <w:r w:rsidRPr="656E03A7" w:rsidR="7B229CCB">
        <w:t>]</w:t>
      </w:r>
    </w:p>
    <w:p w:rsidR="00190861" w:rsidP="0062291A" w14:paraId="3B19E81B" w14:textId="242C6016">
      <w:pPr>
        <w:pStyle w:val="ListParagraph"/>
        <w:numPr>
          <w:ilvl w:val="0"/>
          <w:numId w:val="28"/>
        </w:numPr>
        <w:rPr>
          <w:b/>
          <w:i/>
        </w:rPr>
      </w:pPr>
      <w:r>
        <w:t>Children with different eligibility categories have different needs, and classrooms are organized to meet specific needs.</w:t>
      </w:r>
      <w:r w:rsidR="7CFF432B">
        <w:t xml:space="preserve"> [</w:t>
      </w:r>
      <w:r w:rsidRPr="656E03A7" w:rsidR="7CFF432B">
        <w:rPr>
          <w:b/>
          <w:bCs/>
          <w:i/>
          <w:iCs/>
        </w:rPr>
        <w:t>p_class_nomix_4</w:t>
      </w:r>
      <w:r w:rsidRPr="656E03A7" w:rsidR="7CFF432B">
        <w:t>]</w:t>
      </w:r>
    </w:p>
    <w:p w:rsidR="00190861" w:rsidP="0062291A" w14:paraId="6BEA34C3" w14:textId="0A61260F">
      <w:pPr>
        <w:pStyle w:val="ListParagraph"/>
        <w:numPr>
          <w:ilvl w:val="0"/>
          <w:numId w:val="28"/>
        </w:numPr>
        <w:rPr>
          <w:b/>
          <w:i/>
        </w:rPr>
      </w:pPr>
      <w:r>
        <w:t xml:space="preserve">It is too expensive to implement Head Start standards when those standards are not required </w:t>
      </w:r>
      <w:r w:rsidR="364DD2C9">
        <w:t>[</w:t>
      </w:r>
      <w:r w:rsidRPr="656E03A7" w:rsidR="364DD2C9">
        <w:rPr>
          <w:b/>
          <w:bCs/>
          <w:i/>
          <w:iCs/>
        </w:rPr>
        <w:t>p_class_nomix_5</w:t>
      </w:r>
      <w:r w:rsidRPr="656E03A7" w:rsidR="364DD2C9">
        <w:t>]</w:t>
      </w:r>
    </w:p>
    <w:p w:rsidR="00190861" w:rsidP="0062291A" w14:paraId="12F71EB2" w14:textId="2114C5CC">
      <w:pPr>
        <w:pStyle w:val="ListParagraph"/>
        <w:numPr>
          <w:ilvl w:val="0"/>
          <w:numId w:val="28"/>
        </w:numPr>
        <w:rPr>
          <w:b/>
          <w:i/>
        </w:rPr>
      </w:pPr>
      <w:r>
        <w:t xml:space="preserve">Other </w:t>
      </w:r>
      <w:r w:rsidR="3A093E63">
        <w:t xml:space="preserve"> [</w:t>
      </w:r>
      <w:r w:rsidRPr="656E03A7" w:rsidR="3A093E63">
        <w:rPr>
          <w:b/>
          <w:bCs/>
          <w:i/>
          <w:iCs/>
        </w:rPr>
        <w:t>p_class_nomix_6</w:t>
      </w:r>
      <w:r w:rsidRPr="656E03A7" w:rsidR="3A093E63">
        <w:t>]</w:t>
      </w:r>
    </w:p>
    <w:p w:rsidR="00367276" w:rsidP="00367276" w14:paraId="6748C8B6" w14:textId="77777777">
      <w:pPr>
        <w:pStyle w:val="ListParagraph"/>
      </w:pPr>
    </w:p>
    <w:p w:rsidR="00352A2F" w:rsidRPr="00171A67" w:rsidP="00190861" w14:paraId="5B258EFC" w14:textId="34F4FA07">
      <w:r w:rsidRPr="00171A67">
        <w:t>[I</w:t>
      </w:r>
      <w:r w:rsidRPr="00171A67" w:rsidR="00512CDD">
        <w:t>f</w:t>
      </w:r>
      <w:r w:rsidRPr="00171A67">
        <w:t xml:space="preserve"> </w:t>
      </w:r>
      <w:r w:rsidRPr="00171A67" w:rsidR="00AC60B5">
        <w:t xml:space="preserve">at least one fund was selected from </w:t>
      </w:r>
      <w:r w:rsidRPr="00171A67" w:rsidR="00AC60B5">
        <w:rPr>
          <w:b/>
          <w:bCs/>
        </w:rPr>
        <w:t>p_fund_gov</w:t>
      </w:r>
      <w:r w:rsidRPr="00171A67" w:rsidR="00AC60B5">
        <w:t xml:space="preserve"> or </w:t>
      </w:r>
      <w:r w:rsidRPr="00171A67" w:rsidR="00AC60B5">
        <w:rPr>
          <w:b/>
          <w:bCs/>
        </w:rPr>
        <w:t>p_fund_</w:t>
      </w:r>
      <w:r w:rsidR="00AC60B5">
        <w:rPr>
          <w:b/>
          <w:bCs/>
        </w:rPr>
        <w:t>nongov</w:t>
      </w:r>
      <w:r w:rsidRPr="00171A67">
        <w:t xml:space="preserve">] What are the </w:t>
      </w:r>
      <w:r w:rsidRPr="00171A67" w:rsidR="002A1FEF">
        <w:t xml:space="preserve">top </w:t>
      </w:r>
      <w:r w:rsidRPr="00171A67" w:rsidR="002A1FEF">
        <w:rPr>
          <w:b/>
          <w:bCs/>
        </w:rPr>
        <w:t>three</w:t>
      </w:r>
      <w:r w:rsidRPr="00171A67" w:rsidR="002A1FEF">
        <w:t xml:space="preserve"> </w:t>
      </w:r>
      <w:r w:rsidRPr="00171A67">
        <w:t xml:space="preserve">reasons </w:t>
      </w:r>
      <w:r w:rsidRPr="00171A67" w:rsidR="002A1FEF">
        <w:t xml:space="preserve">why </w:t>
      </w:r>
      <w:r w:rsidRPr="00171A67">
        <w:t>your</w:t>
      </w:r>
      <w:r w:rsidR="007A29C8">
        <w:t xml:space="preserve"> ECE</w:t>
      </w:r>
      <w:r w:rsidRPr="00171A67">
        <w:t xml:space="preserve"> program uses more than one </w:t>
      </w:r>
      <w:r w:rsidRPr="0002307B">
        <w:rPr>
          <w:highlight w:val="yellow"/>
        </w:rPr>
        <w:t xml:space="preserve">funding </w:t>
      </w:r>
      <w:r w:rsidRPr="0002307B" w:rsidR="00132466">
        <w:rPr>
          <w:highlight w:val="yellow"/>
        </w:rPr>
        <w:t>source</w:t>
      </w:r>
      <w:r w:rsidRPr="00171A67" w:rsidR="00132466">
        <w:t xml:space="preserve"> </w:t>
      </w:r>
      <w:r w:rsidRPr="00171A67" w:rsidR="002A1FEF">
        <w:t>to provide ECE services</w:t>
      </w:r>
      <w:r w:rsidRPr="00171A67">
        <w:t xml:space="preserve">? Select up to </w:t>
      </w:r>
      <w:r w:rsidRPr="00864F1B" w:rsidR="24194A2C">
        <w:rPr>
          <w:b/>
          <w:bCs/>
        </w:rPr>
        <w:t>three</w:t>
      </w:r>
      <w:r w:rsidRPr="00171A67">
        <w:t xml:space="preserve">. </w:t>
      </w:r>
      <w:r w:rsidRPr="00171A67" w:rsidR="001C71EA">
        <w:t>[</w:t>
      </w:r>
      <w:r w:rsidRPr="00171A67">
        <w:rPr>
          <w:rStyle w:val="ItemLabelChar"/>
        </w:rPr>
        <w:t>p_decis_whyyes</w:t>
      </w:r>
      <w:r w:rsidRPr="00171A67" w:rsidR="001C71EA">
        <w:rPr>
          <w:rStyle w:val="ItemLabelChar"/>
          <w:b w:val="0"/>
          <w:bCs w:val="0"/>
          <w:i w:val="0"/>
          <w:iCs w:val="0"/>
        </w:rPr>
        <w:t>]</w:t>
      </w:r>
    </w:p>
    <w:p w:rsidR="007D5EC4" w:rsidRPr="00171A67" w:rsidP="0062291A" w14:paraId="4F963AB5" w14:textId="3C554E72">
      <w:pPr>
        <w:pStyle w:val="ListParagraph"/>
        <w:numPr>
          <w:ilvl w:val="0"/>
          <w:numId w:val="5"/>
        </w:numPr>
      </w:pPr>
      <w:r w:rsidRPr="00171A67">
        <w:t xml:space="preserve">To cover the basic costs of running our program </w:t>
      </w:r>
    </w:p>
    <w:p w:rsidR="00352A2F" w:rsidRPr="00171A67" w:rsidP="0062291A" w14:paraId="4AEB3F00" w14:textId="7A663DAF">
      <w:pPr>
        <w:pStyle w:val="ListParagraph"/>
        <w:numPr>
          <w:ilvl w:val="0"/>
          <w:numId w:val="5"/>
        </w:numPr>
      </w:pPr>
      <w:r w:rsidRPr="00171A67">
        <w:t xml:space="preserve">To </w:t>
      </w:r>
      <w:r w:rsidRPr="00171A67" w:rsidR="009B484E">
        <w:t>have more</w:t>
      </w:r>
      <w:r w:rsidRPr="00171A67">
        <w:t xml:space="preserve"> slots available to families</w:t>
      </w:r>
    </w:p>
    <w:p w:rsidR="00352A2F" w:rsidRPr="00171A67" w:rsidP="0062291A" w14:paraId="3DDCBA97" w14:textId="3F596553">
      <w:pPr>
        <w:pStyle w:val="ListParagraph"/>
        <w:numPr>
          <w:ilvl w:val="0"/>
          <w:numId w:val="5"/>
        </w:numPr>
      </w:pPr>
      <w:r w:rsidRPr="00171A67">
        <w:t xml:space="preserve">To </w:t>
      </w:r>
      <w:r w:rsidRPr="00171A67" w:rsidR="001E3F9A">
        <w:t xml:space="preserve">provide a longer </w:t>
      </w:r>
      <w:r w:rsidRPr="00171A67">
        <w:t>program day</w:t>
      </w:r>
    </w:p>
    <w:p w:rsidR="00352A2F" w:rsidRPr="00171A67" w:rsidP="0062291A" w14:paraId="57EF19A8" w14:textId="4BC5F646">
      <w:pPr>
        <w:pStyle w:val="ListParagraph"/>
        <w:numPr>
          <w:ilvl w:val="0"/>
          <w:numId w:val="5"/>
        </w:numPr>
      </w:pPr>
      <w:r w:rsidRPr="00171A67">
        <w:t xml:space="preserve">To </w:t>
      </w:r>
      <w:r w:rsidRPr="00171A67" w:rsidR="007D5EC4">
        <w:t xml:space="preserve">provide a longer </w:t>
      </w:r>
      <w:r w:rsidRPr="00171A67">
        <w:t>program year</w:t>
      </w:r>
    </w:p>
    <w:p w:rsidR="00352A2F" w:rsidRPr="00171A67" w:rsidP="0062291A" w14:paraId="0AB823F7" w14:textId="1814EEEA">
      <w:pPr>
        <w:pStyle w:val="ListParagraph"/>
        <w:numPr>
          <w:ilvl w:val="0"/>
          <w:numId w:val="5"/>
        </w:numPr>
      </w:pPr>
      <w:r w:rsidRPr="00171A67">
        <w:t xml:space="preserve">To </w:t>
      </w:r>
      <w:r w:rsidRPr="00171A67" w:rsidR="00F02932">
        <w:t xml:space="preserve">provide </w:t>
      </w:r>
      <w:r w:rsidRPr="00171A67" w:rsidR="00392B23">
        <w:t xml:space="preserve">competitive </w:t>
      </w:r>
      <w:r w:rsidRPr="00171A67">
        <w:t xml:space="preserve">salaries </w:t>
      </w:r>
      <w:r w:rsidRPr="00171A67" w:rsidR="00392B23">
        <w:t xml:space="preserve">to </w:t>
      </w:r>
      <w:r w:rsidRPr="00171A67">
        <w:t>staff</w:t>
      </w:r>
    </w:p>
    <w:p w:rsidR="00352A2F" w:rsidRPr="00171A67" w:rsidP="0062291A" w14:paraId="55487DB7" w14:textId="761E456C">
      <w:pPr>
        <w:pStyle w:val="ListParagraph"/>
        <w:numPr>
          <w:ilvl w:val="0"/>
          <w:numId w:val="5"/>
        </w:numPr>
      </w:pPr>
      <w:r w:rsidRPr="00171A67">
        <w:t xml:space="preserve">To provide </w:t>
      </w:r>
      <w:r w:rsidRPr="00171A67" w:rsidR="00D63EF1">
        <w:t xml:space="preserve">more </w:t>
      </w:r>
      <w:r w:rsidRPr="00171A67">
        <w:t>services to families</w:t>
      </w:r>
    </w:p>
    <w:p w:rsidR="00352A2F" w:rsidRPr="00E72B9F" w:rsidP="0062291A" w14:paraId="1314A49C" w14:textId="7810AED4">
      <w:pPr>
        <w:pStyle w:val="ListParagraph"/>
        <w:numPr>
          <w:ilvl w:val="0"/>
          <w:numId w:val="5"/>
        </w:numPr>
      </w:pPr>
      <w:r>
        <w:t>To provide high</w:t>
      </w:r>
      <w:r w:rsidR="64157C4F">
        <w:t>-</w:t>
      </w:r>
      <w:r>
        <w:t xml:space="preserve">quality services to </w:t>
      </w:r>
      <w:r w:rsidR="00073CC8">
        <w:t xml:space="preserve">children </w:t>
      </w:r>
      <w:r w:rsidR="67DE6A60">
        <w:t xml:space="preserve">from </w:t>
      </w:r>
      <w:r w:rsidRPr="00864F1B" w:rsidR="67DE6A60">
        <w:rPr>
          <w:highlight w:val="yellow"/>
        </w:rPr>
        <w:t xml:space="preserve">priority populations </w:t>
      </w:r>
    </w:p>
    <w:p w:rsidR="00352A2F" w:rsidRPr="00171A67" w:rsidP="0062291A" w14:paraId="19FBC05A" w14:textId="341D6C65">
      <w:pPr>
        <w:pStyle w:val="ListParagraph"/>
        <w:numPr>
          <w:ilvl w:val="0"/>
          <w:numId w:val="5"/>
        </w:numPr>
      </w:pPr>
      <w:r w:rsidRPr="00171A67">
        <w:t xml:space="preserve">To provide </w:t>
      </w:r>
      <w:r w:rsidRPr="00171A67" w:rsidR="00AC340F">
        <w:t xml:space="preserve">high-quality </w:t>
      </w:r>
      <w:r w:rsidRPr="00171A67">
        <w:t>professional development opportunities for our staff</w:t>
      </w:r>
    </w:p>
    <w:p w:rsidR="00A5310B" w:rsidRPr="00171A67" w:rsidP="0062291A" w14:paraId="2559A9D3" w14:textId="452AB6AB">
      <w:pPr>
        <w:pStyle w:val="ListParagraph"/>
        <w:numPr>
          <w:ilvl w:val="0"/>
          <w:numId w:val="5"/>
        </w:numPr>
      </w:pPr>
      <w:r w:rsidRPr="00171A67">
        <w:t xml:space="preserve">To meet the requirements for </w:t>
      </w:r>
      <w:r w:rsidRPr="00171A67" w:rsidR="00ED5B6A">
        <w:t xml:space="preserve">a desired tier of </w:t>
      </w:r>
      <w:r w:rsidRPr="00171A67">
        <w:t>our state quality rating and improvement system</w:t>
      </w:r>
      <w:r w:rsidRPr="00171A67" w:rsidR="000706E4">
        <w:t xml:space="preserve"> </w:t>
      </w:r>
      <w:r w:rsidR="003B59E0">
        <w:t>(</w:t>
      </w:r>
      <w:r w:rsidRPr="00171A67" w:rsidR="002B525F">
        <w:t>QRIS)</w:t>
      </w:r>
    </w:p>
    <w:p w:rsidR="00EB6969" w:rsidRPr="00171A67" w:rsidP="0062291A" w14:paraId="73EF680F" w14:textId="2AFF165D">
      <w:pPr>
        <w:pStyle w:val="ListParagraph"/>
        <w:numPr>
          <w:ilvl w:val="0"/>
          <w:numId w:val="5"/>
        </w:numPr>
      </w:pPr>
      <w:r w:rsidRPr="00171A67">
        <w:t>Other</w:t>
      </w:r>
      <w:r w:rsidRPr="00171A67" w:rsidR="002B525F">
        <w:t xml:space="preserve"> </w:t>
      </w:r>
      <w:r w:rsidR="00D622E9">
        <w:t>(please specify)</w:t>
      </w:r>
    </w:p>
    <w:p w:rsidR="002B525F" w:rsidRPr="00171A67" w:rsidP="00190861" w14:paraId="53D15C68" w14:textId="77777777">
      <w:pPr>
        <w:keepNext/>
        <w:keepLines/>
      </w:pPr>
    </w:p>
    <w:p w:rsidR="00352A2F" w:rsidRPr="00171A67" w:rsidP="00190861" w14:paraId="03ACF31E" w14:textId="2E8B6825">
      <w:pPr>
        <w:keepNext/>
        <w:keepLines/>
        <w:rPr>
          <w:rStyle w:val="ItemLabelChar"/>
        </w:rPr>
      </w:pPr>
      <w:r w:rsidRPr="00171A67">
        <w:t>[I</w:t>
      </w:r>
      <w:r w:rsidRPr="00171A67" w:rsidR="00D8408D">
        <w:t>f</w:t>
      </w:r>
      <w:r w:rsidRPr="00171A67">
        <w:t xml:space="preserve"> </w:t>
      </w:r>
      <w:r w:rsidRPr="00171A67" w:rsidR="00221A5E">
        <w:t xml:space="preserve">“none of </w:t>
      </w:r>
      <w:r w:rsidRPr="00171A67" w:rsidR="00B902CD">
        <w:t>the above</w:t>
      </w:r>
      <w:r w:rsidRPr="00171A67" w:rsidR="00221A5E">
        <w:t xml:space="preserve">” is </w:t>
      </w:r>
      <w:r w:rsidRPr="00171A67" w:rsidR="00543886">
        <w:t xml:space="preserve">selected for </w:t>
      </w:r>
      <w:r w:rsidRPr="00171A67">
        <w:rPr>
          <w:b/>
          <w:bCs/>
        </w:rPr>
        <w:t>p_fund_gov</w:t>
      </w:r>
      <w:r w:rsidRPr="00171A67">
        <w:t xml:space="preserve"> </w:t>
      </w:r>
      <w:r w:rsidRPr="00171A67" w:rsidR="00543886">
        <w:rPr>
          <w:i/>
          <w:iCs/>
        </w:rPr>
        <w:t>and</w:t>
      </w:r>
      <w:r w:rsidRPr="00171A67">
        <w:t xml:space="preserve"> </w:t>
      </w:r>
      <w:r w:rsidRPr="00171A67">
        <w:rPr>
          <w:b/>
          <w:bCs/>
        </w:rPr>
        <w:t>p_fund_nongov</w:t>
      </w:r>
      <w:r w:rsidRPr="00171A67">
        <w:t xml:space="preserve">] You indicated that your program only receives funding from Head Start. What </w:t>
      </w:r>
      <w:r w:rsidRPr="00171A67" w:rsidR="00356C50">
        <w:t xml:space="preserve">is the </w:t>
      </w:r>
      <w:r w:rsidR="00735073">
        <w:rPr>
          <w:b/>
          <w:bCs/>
        </w:rPr>
        <w:t>main</w:t>
      </w:r>
      <w:r w:rsidRPr="00171A67" w:rsidR="001225FD">
        <w:t xml:space="preserve"> </w:t>
      </w:r>
      <w:r w:rsidRPr="00E32C6B">
        <w:t>reason</w:t>
      </w:r>
      <w:r w:rsidR="0083717E">
        <w:t>(s)</w:t>
      </w:r>
      <w:r w:rsidRPr="00E32C6B">
        <w:t xml:space="preserve"> </w:t>
      </w:r>
      <w:r w:rsidR="65BEFC32">
        <w:t>you</w:t>
      </w:r>
      <w:r w:rsidR="4B226891">
        <w:t>r program</w:t>
      </w:r>
      <w:r w:rsidR="65BEFC32">
        <w:t xml:space="preserve"> do</w:t>
      </w:r>
      <w:r w:rsidR="5CB76980">
        <w:t>es</w:t>
      </w:r>
      <w:r w:rsidRPr="00171A67">
        <w:t xml:space="preserve"> </w:t>
      </w:r>
      <w:r w:rsidRPr="00171A67">
        <w:rPr>
          <w:b/>
        </w:rPr>
        <w:t>not</w:t>
      </w:r>
      <w:r w:rsidRPr="00171A67">
        <w:t xml:space="preserve"> use funding from other sources?</w:t>
      </w:r>
      <w:r w:rsidR="0083717E">
        <w:t xml:space="preserve"> Select up to </w:t>
      </w:r>
      <w:r w:rsidRPr="0083717E" w:rsidR="0083717E">
        <w:rPr>
          <w:b/>
          <w:bCs/>
        </w:rPr>
        <w:t>two</w:t>
      </w:r>
      <w:r w:rsidR="0083717E">
        <w:t>.</w:t>
      </w:r>
      <w:r w:rsidRPr="00171A67">
        <w:t xml:space="preserve"> </w:t>
      </w:r>
      <w:r w:rsidRPr="00171A67" w:rsidR="00B37783">
        <w:t>[</w:t>
      </w:r>
      <w:r w:rsidRPr="00171A67">
        <w:rPr>
          <w:rStyle w:val="ItemLabelChar"/>
        </w:rPr>
        <w:t>p_decis_whyno</w:t>
      </w:r>
      <w:r w:rsidRPr="00171A67" w:rsidR="00B37783">
        <w:rPr>
          <w:rStyle w:val="ItemLabelChar"/>
          <w:b w:val="0"/>
          <w:bCs w:val="0"/>
          <w:i w:val="0"/>
          <w:iCs w:val="0"/>
        </w:rPr>
        <w:t>]</w:t>
      </w:r>
    </w:p>
    <w:p w:rsidR="00352A2F" w:rsidRPr="00171A67" w:rsidP="0062291A" w14:paraId="1CF78597" w14:textId="2DD81B22">
      <w:pPr>
        <w:pStyle w:val="ListParagraph"/>
        <w:keepNext/>
        <w:keepLines/>
        <w:numPr>
          <w:ilvl w:val="0"/>
          <w:numId w:val="5"/>
        </w:numPr>
      </w:pPr>
      <w:r w:rsidRPr="00171A67">
        <w:t xml:space="preserve">Head Start covers </w:t>
      </w:r>
      <w:r w:rsidRPr="00171A67">
        <w:t>all of</w:t>
      </w:r>
      <w:r w:rsidRPr="00171A67">
        <w:t xml:space="preserve"> </w:t>
      </w:r>
      <w:r w:rsidRPr="00171A67" w:rsidR="00156E0D">
        <w:t xml:space="preserve">our </w:t>
      </w:r>
      <w:r w:rsidRPr="00171A67">
        <w:t>program’s services</w:t>
      </w:r>
      <w:r w:rsidRPr="00171A67" w:rsidR="008B07C9">
        <w:t>,</w:t>
      </w:r>
      <w:r w:rsidRPr="00171A67" w:rsidR="00156E0D">
        <w:t xml:space="preserve"> so </w:t>
      </w:r>
      <w:r w:rsidRPr="00171A67">
        <w:t>we do not need further funding to operate</w:t>
      </w:r>
      <w:r w:rsidRPr="00171A67" w:rsidR="0029117C">
        <w:t>.</w:t>
      </w:r>
    </w:p>
    <w:p w:rsidR="00352A2F" w:rsidRPr="00171A67" w:rsidP="0062291A" w14:paraId="5ECCB477" w14:textId="7AE63281">
      <w:pPr>
        <w:pStyle w:val="ListParagraph"/>
        <w:keepNext/>
        <w:keepLines/>
        <w:numPr>
          <w:ilvl w:val="0"/>
          <w:numId w:val="5"/>
        </w:numPr>
      </w:pPr>
      <w:r w:rsidRPr="00171A67">
        <w:t xml:space="preserve">In-kind donations/services fully meet or exceed </w:t>
      </w:r>
      <w:r w:rsidRPr="00171A67" w:rsidR="00156E0D">
        <w:t xml:space="preserve">our </w:t>
      </w:r>
      <w:r w:rsidR="0017444C">
        <w:t xml:space="preserve">(non-federal share) </w:t>
      </w:r>
      <w:r w:rsidRPr="00171A67">
        <w:t>matching funds for Head Start</w:t>
      </w:r>
      <w:r w:rsidRPr="00171A67" w:rsidR="0029117C">
        <w:t>.</w:t>
      </w:r>
    </w:p>
    <w:p w:rsidR="00352A2F" w:rsidRPr="00171A67" w:rsidP="0062291A" w14:paraId="6E34256D" w14:textId="142F22A1">
      <w:pPr>
        <w:pStyle w:val="ListParagraph"/>
        <w:keepNext/>
        <w:keepLines/>
        <w:numPr>
          <w:ilvl w:val="0"/>
          <w:numId w:val="5"/>
        </w:numPr>
      </w:pPr>
      <w:r w:rsidRPr="00171A67">
        <w:t xml:space="preserve">The requirements of other funding sources are too difficult for </w:t>
      </w:r>
      <w:r w:rsidRPr="00171A67" w:rsidR="00156E0D">
        <w:t xml:space="preserve">our </w:t>
      </w:r>
      <w:r w:rsidRPr="00171A67">
        <w:t>program to meet</w:t>
      </w:r>
      <w:r w:rsidRPr="00171A67" w:rsidR="0029117C">
        <w:t>.</w:t>
      </w:r>
    </w:p>
    <w:p w:rsidR="00CC71C2" w:rsidP="0062291A" w14:paraId="70EDCFC7" w14:textId="4EE7EA57">
      <w:pPr>
        <w:pStyle w:val="ListParagraph"/>
        <w:numPr>
          <w:ilvl w:val="0"/>
          <w:numId w:val="5"/>
        </w:numPr>
      </w:pPr>
      <w:r w:rsidRPr="00171A67">
        <w:t>Head Start requirements do not align well with the requirements of other funding sources</w:t>
      </w:r>
      <w:r w:rsidRPr="00171A67" w:rsidR="0029117C">
        <w:t>.</w:t>
      </w:r>
      <w:r w:rsidRPr="00171A67" w:rsidR="00352A2F">
        <w:t xml:space="preserve"> </w:t>
      </w:r>
    </w:p>
    <w:p w:rsidR="0097534B" w:rsidRPr="00171A67" w:rsidP="0062291A" w14:paraId="14D11A0A" w14:textId="267889AB">
      <w:pPr>
        <w:pStyle w:val="ListParagraph"/>
        <w:numPr>
          <w:ilvl w:val="0"/>
          <w:numId w:val="5"/>
        </w:numPr>
      </w:pPr>
      <w:r>
        <w:t>C</w:t>
      </w:r>
      <w:r w:rsidRPr="0097534B">
        <w:t xml:space="preserve">ombining funding </w:t>
      </w:r>
      <w:r w:rsidR="00C115CC">
        <w:t>sources</w:t>
      </w:r>
      <w:r w:rsidRPr="0097534B" w:rsidR="00C115CC">
        <w:t xml:space="preserve"> </w:t>
      </w:r>
      <w:r w:rsidRPr="0097534B">
        <w:t>adds to</w:t>
      </w:r>
      <w:r>
        <w:t xml:space="preserve">o much </w:t>
      </w:r>
      <w:r w:rsidRPr="0097534B">
        <w:t>administrative cost</w:t>
      </w:r>
      <w:r>
        <w:t>.</w:t>
      </w:r>
    </w:p>
    <w:p w:rsidR="007D579D" w:rsidRPr="00984575" w:rsidP="0062291A" w14:paraId="48159ADF" w14:textId="1855AAB2">
      <w:pPr>
        <w:pStyle w:val="ListParagraph"/>
        <w:keepLines/>
        <w:numPr>
          <w:ilvl w:val="0"/>
          <w:numId w:val="5"/>
        </w:numPr>
        <w:rPr>
          <w:color w:val="000000" w:themeColor="text1"/>
        </w:rPr>
      </w:pPr>
      <w:r w:rsidRPr="00841FA8">
        <w:rPr>
          <w:color w:val="000000" w:themeColor="text1"/>
        </w:rPr>
        <w:t>Other (</w:t>
      </w:r>
      <w:r w:rsidRPr="6F2E092F" w:rsidR="40A5C056">
        <w:rPr>
          <w:color w:val="000000" w:themeColor="text1"/>
        </w:rPr>
        <w:t xml:space="preserve">please </w:t>
      </w:r>
      <w:r w:rsidRPr="00841FA8">
        <w:rPr>
          <w:color w:val="000000" w:themeColor="text1"/>
        </w:rPr>
        <w:t>specify)</w:t>
      </w:r>
      <w:bookmarkStart w:id="34" w:name="_Toc133996297"/>
    </w:p>
    <w:p w:rsidR="00C65B15" w14:paraId="6D4EB63F" w14:textId="77777777">
      <w:pPr>
        <w:spacing w:after="160" w:line="259" w:lineRule="auto"/>
        <w:rPr>
          <w:rFonts w:eastAsiaTheme="majorEastAsia" w:cs="Open Sans Light"/>
          <w:bCs/>
          <w:noProof/>
          <w:color w:val="464D78" w:themeColor="background2"/>
          <w:position w:val="14"/>
          <w:sz w:val="56"/>
          <w:szCs w:val="68"/>
        </w:rPr>
      </w:pPr>
      <w:bookmarkStart w:id="35" w:name="_Toc134258235"/>
      <w:bookmarkStart w:id="36" w:name="_Toc137051265"/>
      <w:bookmarkStart w:id="37" w:name="_Toc136869035"/>
      <w:bookmarkStart w:id="38" w:name="_Toc145483856"/>
      <w:r>
        <w:br w:type="page"/>
      </w:r>
    </w:p>
    <w:p w:rsidR="00CE6205" w:rsidRPr="00FC1001" w:rsidP="00E0097E" w14:paraId="049CC629" w14:textId="1B1E1D17">
      <w:pPr>
        <w:pStyle w:val="Heading2"/>
        <w:rPr>
          <w:color w:val="C00000"/>
          <w:sz w:val="22"/>
          <w:szCs w:val="22"/>
        </w:rPr>
      </w:pPr>
      <w:bookmarkStart w:id="39" w:name="_Toc149314558"/>
      <w:r w:rsidRPr="00FC1001">
        <w:t>Managing Finances</w:t>
      </w:r>
      <w:bookmarkEnd w:id="35"/>
      <w:r w:rsidRPr="00FC1001" w:rsidR="0021020B">
        <w:t xml:space="preserve"> &amp; </w:t>
      </w:r>
      <w:bookmarkEnd w:id="36"/>
      <w:bookmarkEnd w:id="37"/>
      <w:r w:rsidR="75F62EA3">
        <w:t>Decision-making</w:t>
      </w:r>
      <w:bookmarkEnd w:id="38"/>
      <w:bookmarkEnd w:id="39"/>
    </w:p>
    <w:p w:rsidR="00CE6205" w:rsidRPr="00171A67" w:rsidP="00190861" w14:paraId="0D6ABC2F" w14:textId="2CF95C9F">
      <w:pPr>
        <w:rPr>
          <w:i/>
          <w:iCs/>
        </w:rPr>
      </w:pPr>
      <w:r w:rsidRPr="00171A67">
        <w:rPr>
          <w:i/>
          <w:iCs/>
        </w:rPr>
        <w:t>This set of questions will ask about how your program manages finances.</w:t>
      </w:r>
      <w:r w:rsidRPr="00171A67" w:rsidR="269BCEBD">
        <w:rPr>
          <w:i/>
          <w:iCs/>
        </w:rPr>
        <w:t xml:space="preserve"> This section may require checking in with your fiscal representative if applicable.</w:t>
      </w:r>
    </w:p>
    <w:p w:rsidR="00367276" w:rsidRPr="00171A67" w:rsidP="0002307B" w14:paraId="7E2DD9FE" w14:textId="77777777"/>
    <w:p w:rsidR="00AD775C" w:rsidRPr="00171A67" w:rsidP="00841FA8" w14:paraId="20236366" w14:textId="75631A7F">
      <w:r>
        <w:t>Typically, h</w:t>
      </w:r>
      <w:r w:rsidR="002F111F">
        <w:t xml:space="preserve">ow </w:t>
      </w:r>
      <w:r w:rsidR="00856971">
        <w:t>accurately</w:t>
      </w:r>
      <w:r>
        <w:t xml:space="preserve"> </w:t>
      </w:r>
      <w:r w:rsidR="002F111F">
        <w:t>d</w:t>
      </w:r>
      <w:r>
        <w:t xml:space="preserve">oes your </w:t>
      </w:r>
      <w:r w:rsidR="00F16200">
        <w:t xml:space="preserve">total </w:t>
      </w:r>
      <w:r>
        <w:t xml:space="preserve">program </w:t>
      </w:r>
      <w:r w:rsidR="00602ED1">
        <w:t>budget for ECE services</w:t>
      </w:r>
      <w:r>
        <w:t xml:space="preserve"> predict your actual</w:t>
      </w:r>
      <w:r w:rsidR="00F16200">
        <w:t xml:space="preserve"> amount</w:t>
      </w:r>
      <w:r>
        <w:t xml:space="preserve"> spen</w:t>
      </w:r>
      <w:r w:rsidR="00F16200">
        <w:t>t</w:t>
      </w:r>
      <w:r>
        <w:t xml:space="preserve">? </w:t>
      </w:r>
      <w:r w:rsidR="00E85FC4">
        <w:t>[</w:t>
      </w:r>
      <w:r w:rsidRPr="1F66C4DE">
        <w:rPr>
          <w:rStyle w:val="ItemLabelChar"/>
        </w:rPr>
        <w:t>p_decis_real</w:t>
      </w:r>
      <w:r w:rsidRPr="1F66C4DE" w:rsidR="00E85FC4">
        <w:rPr>
          <w:rStyle w:val="ItemLabelChar"/>
          <w:b w:val="0"/>
          <w:bCs w:val="0"/>
          <w:i w:val="0"/>
          <w:iCs w:val="0"/>
        </w:rPr>
        <w:t>]</w:t>
      </w:r>
    </w:p>
    <w:p w:rsidR="00890B99" w:rsidP="0062291A" w14:paraId="36580D7C" w14:textId="77777777">
      <w:pPr>
        <w:pStyle w:val="ListParagraph"/>
        <w:numPr>
          <w:ilvl w:val="0"/>
          <w:numId w:val="5"/>
        </w:numPr>
      </w:pPr>
      <w:r>
        <w:t>Not at all accurately</w:t>
      </w:r>
    </w:p>
    <w:p w:rsidR="00890B99" w:rsidP="0062291A" w14:paraId="793BBC19" w14:textId="77777777">
      <w:pPr>
        <w:pStyle w:val="ListParagraph"/>
        <w:numPr>
          <w:ilvl w:val="0"/>
          <w:numId w:val="5"/>
        </w:numPr>
      </w:pPr>
      <w:r>
        <w:t>Not too accurately</w:t>
      </w:r>
    </w:p>
    <w:p w:rsidR="003C363F" w:rsidP="0062291A" w14:paraId="3C41F607" w14:textId="233BBA03">
      <w:pPr>
        <w:pStyle w:val="ListParagraph"/>
        <w:numPr>
          <w:ilvl w:val="0"/>
          <w:numId w:val="5"/>
        </w:numPr>
      </w:pPr>
      <w:r>
        <w:t>Somewhat accurately</w:t>
      </w:r>
    </w:p>
    <w:p w:rsidR="003C363F" w:rsidP="0062291A" w14:paraId="230F033C" w14:textId="230E9FB4">
      <w:pPr>
        <w:pStyle w:val="ListParagraph"/>
        <w:numPr>
          <w:ilvl w:val="0"/>
          <w:numId w:val="5"/>
        </w:numPr>
      </w:pPr>
      <w:r>
        <w:t>Very accurately</w:t>
      </w:r>
    </w:p>
    <w:p w:rsidR="003C363F" w:rsidP="0062291A" w14:paraId="168226C8" w14:textId="143D7ACE">
      <w:pPr>
        <w:pStyle w:val="ListParagraph"/>
        <w:numPr>
          <w:ilvl w:val="0"/>
          <w:numId w:val="5"/>
        </w:numPr>
      </w:pPr>
      <w:r>
        <w:t>Extremely accurately</w:t>
      </w:r>
    </w:p>
    <w:p w:rsidR="003C363F" w:rsidP="0062291A" w14:paraId="1BDE183B" w14:textId="14315E6D">
      <w:pPr>
        <w:pStyle w:val="ListParagraph"/>
        <w:numPr>
          <w:ilvl w:val="0"/>
          <w:numId w:val="5"/>
        </w:numPr>
      </w:pPr>
      <w:r>
        <w:t xml:space="preserve">Don’t </w:t>
      </w:r>
      <w:r>
        <w:t>know</w:t>
      </w:r>
    </w:p>
    <w:p w:rsidR="00367276" w:rsidP="00367276" w14:paraId="63B345E4" w14:textId="77777777">
      <w:pPr>
        <w:pStyle w:val="ListParagraph"/>
      </w:pPr>
    </w:p>
    <w:p w:rsidR="00CE6205" w:rsidRPr="00171A67" w:rsidP="00190861" w14:paraId="52C20DC5" w14:textId="6871028D">
      <w:pPr>
        <w:rPr>
          <w:rStyle w:val="ItemLabelChar"/>
        </w:rPr>
      </w:pPr>
      <w:r>
        <w:t xml:space="preserve">Who in </w:t>
      </w:r>
      <w:r w:rsidRPr="00171A67" w:rsidR="00940CF9">
        <w:t>your Head Start program</w:t>
      </w:r>
      <w:r w:rsidRPr="00171A67">
        <w:t xml:space="preserve"> </w:t>
      </w:r>
      <w:r w:rsidRPr="00171A67" w:rsidR="00631E4C">
        <w:t xml:space="preserve">is </w:t>
      </w:r>
      <w:r w:rsidRPr="00171A67" w:rsidR="00631E4C">
        <w:rPr>
          <w:b/>
          <w:bCs/>
        </w:rPr>
        <w:t xml:space="preserve">primarily responsible </w:t>
      </w:r>
      <w:r w:rsidRPr="00171A67" w:rsidR="00631E4C">
        <w:t xml:space="preserve">for </w:t>
      </w:r>
      <w:r w:rsidRPr="00171A67">
        <w:t xml:space="preserve">monitoring revenues and expenditures? Select </w:t>
      </w:r>
      <w:r w:rsidRPr="00171A67" w:rsidR="00631E4C">
        <w:t xml:space="preserve">up to </w:t>
      </w:r>
      <w:r w:rsidRPr="00864F1B" w:rsidR="00631E4C">
        <w:rPr>
          <w:b/>
        </w:rPr>
        <w:t>two</w:t>
      </w:r>
      <w:r w:rsidRPr="00171A67">
        <w:t xml:space="preserve">. </w:t>
      </w:r>
      <w:r w:rsidRPr="00171A67" w:rsidR="001A621A">
        <w:t>[</w:t>
      </w:r>
      <w:r w:rsidRPr="00171A67">
        <w:rPr>
          <w:rStyle w:val="ItemLabelChar"/>
        </w:rPr>
        <w:t>p_ex_manage</w:t>
      </w:r>
      <w:r w:rsidRPr="00171A67" w:rsidR="001A621A">
        <w:rPr>
          <w:rStyle w:val="ItemLabelChar"/>
          <w:b w:val="0"/>
          <w:bCs w:val="0"/>
          <w:i w:val="0"/>
          <w:iCs w:val="0"/>
        </w:rPr>
        <w:t>]</w:t>
      </w:r>
    </w:p>
    <w:p w:rsidR="00CE6205" w:rsidRPr="00171A67" w:rsidP="0062291A" w14:paraId="79972F55" w14:textId="5A7293E4">
      <w:pPr>
        <w:pStyle w:val="ListParagraph"/>
        <w:numPr>
          <w:ilvl w:val="0"/>
          <w:numId w:val="5"/>
        </w:numPr>
      </w:pPr>
      <w:r w:rsidRPr="00171A67">
        <w:t>P</w:t>
      </w:r>
      <w:r w:rsidRPr="00171A67" w:rsidR="0042485C">
        <w:t xml:space="preserve">rogram director </w:t>
      </w:r>
    </w:p>
    <w:p w:rsidR="00CE6205" w:rsidP="0062291A" w14:paraId="37FFB7E1" w14:textId="3D3B31B3">
      <w:pPr>
        <w:pStyle w:val="ListParagraph"/>
        <w:numPr>
          <w:ilvl w:val="0"/>
          <w:numId w:val="5"/>
        </w:numPr>
      </w:pPr>
      <w:r w:rsidRPr="00171A67">
        <w:t>F</w:t>
      </w:r>
      <w:r w:rsidRPr="00171A67" w:rsidR="00F23005">
        <w:t>iscal manager</w:t>
      </w:r>
    </w:p>
    <w:p w:rsidR="0061623F" w:rsidRPr="00171A67" w:rsidP="0062291A" w14:paraId="3D01651A" w14:textId="330FF9DF">
      <w:pPr>
        <w:pStyle w:val="ListParagraph"/>
        <w:numPr>
          <w:ilvl w:val="0"/>
          <w:numId w:val="5"/>
        </w:numPr>
      </w:pPr>
      <w:r>
        <w:t xml:space="preserve">Board of </w:t>
      </w:r>
      <w:r w:rsidR="2D4E1C5C">
        <w:t>d</w:t>
      </w:r>
      <w:r>
        <w:t>irectors</w:t>
      </w:r>
    </w:p>
    <w:p w:rsidR="003A7BB3" w:rsidRPr="00171A67" w:rsidP="0062291A" w14:paraId="0B0C1923" w14:textId="07548F7C">
      <w:pPr>
        <w:pStyle w:val="ListParagraph"/>
        <w:numPr>
          <w:ilvl w:val="0"/>
          <w:numId w:val="5"/>
        </w:numPr>
      </w:pPr>
      <w:r w:rsidRPr="00171A67">
        <w:t xml:space="preserve">An outside </w:t>
      </w:r>
      <w:r w:rsidR="00A713A9">
        <w:t>a</w:t>
      </w:r>
      <w:r w:rsidRPr="00171A67" w:rsidR="00A713A9">
        <w:t xml:space="preserve">ccountant </w:t>
      </w:r>
    </w:p>
    <w:p w:rsidR="00CE6205" w:rsidRPr="00171A67" w:rsidP="0062291A" w14:paraId="3021D3AE" w14:textId="77777777">
      <w:pPr>
        <w:pStyle w:val="ListParagraph"/>
        <w:numPr>
          <w:ilvl w:val="0"/>
          <w:numId w:val="5"/>
        </w:numPr>
      </w:pPr>
      <w:r w:rsidRPr="00171A67">
        <w:t>An outside consultant or contractor</w:t>
      </w:r>
    </w:p>
    <w:p w:rsidR="00215C85" w:rsidRPr="00171A67" w:rsidP="0062291A" w14:paraId="3B575045" w14:textId="06F1A76C">
      <w:pPr>
        <w:pStyle w:val="ListParagraph"/>
        <w:numPr>
          <w:ilvl w:val="0"/>
          <w:numId w:val="5"/>
        </w:numPr>
      </w:pPr>
      <w:r w:rsidRPr="00171A67">
        <w:t xml:space="preserve">Someone else </w:t>
      </w:r>
    </w:p>
    <w:p w:rsidR="00CE6205" w:rsidRPr="00171A67" w:rsidP="0062291A" w14:paraId="6D15E6A8" w14:textId="064CEEA9">
      <w:pPr>
        <w:pStyle w:val="ListParagraph"/>
        <w:numPr>
          <w:ilvl w:val="0"/>
          <w:numId w:val="5"/>
        </w:numPr>
      </w:pPr>
      <w:r w:rsidRPr="00171A67">
        <w:t xml:space="preserve">Don’t </w:t>
      </w:r>
      <w:r w:rsidRPr="00171A67">
        <w:t>know</w:t>
      </w:r>
    </w:p>
    <w:p w:rsidR="005735B9" w:rsidRPr="00171A67" w:rsidP="00190861" w14:paraId="1359908D" w14:textId="2BF4B8C6">
      <w:pPr>
        <w:ind w:left="720"/>
      </w:pPr>
    </w:p>
    <w:p w:rsidR="00CE6205" w:rsidRPr="00171A67" w:rsidP="00697EB9" w14:paraId="4A7A2377" w14:textId="75FC7910">
      <w:pPr>
        <w:keepNext/>
        <w:spacing w:after="0"/>
        <w:rPr>
          <w:rStyle w:val="ItemLabelChar"/>
          <w:b w:val="0"/>
          <w:bCs w:val="0"/>
          <w:i w:val="0"/>
          <w:iCs w:val="0"/>
        </w:rPr>
      </w:pPr>
      <w:r>
        <w:t>[</w:t>
      </w:r>
      <w:r>
        <w:t>Do</w:t>
      </w:r>
      <w:r>
        <w:t xml:space="preserve"> these individuals / does this individual]</w:t>
      </w:r>
      <w:r>
        <w:t xml:space="preserve"> </w:t>
      </w:r>
      <w:r>
        <w:t>have</w:t>
      </w:r>
      <w:r>
        <w:t xml:space="preserve"> </w:t>
      </w:r>
      <w:r w:rsidR="00B22623">
        <w:t xml:space="preserve">a degree, </w:t>
      </w:r>
      <w:r w:rsidR="00845091">
        <w:t>certificate</w:t>
      </w:r>
      <w:r w:rsidR="00B22623">
        <w:t>, or professional credential</w:t>
      </w:r>
      <w:r>
        <w:t xml:space="preserve"> </w:t>
      </w:r>
      <w:r w:rsidR="00861FC6">
        <w:t>related to</w:t>
      </w:r>
      <w:r>
        <w:t xml:space="preserve"> financial management? </w:t>
      </w:r>
      <w:r w:rsidR="007F58B1">
        <w:t>[</w:t>
      </w:r>
      <w:r w:rsidRPr="1F66C4DE">
        <w:rPr>
          <w:rStyle w:val="ItemLabelChar"/>
        </w:rPr>
        <w:t>p_ex_train</w:t>
      </w:r>
      <w:r w:rsidRPr="1F66C4DE" w:rsidR="007F58B1">
        <w:rPr>
          <w:rStyle w:val="ItemLabelChar"/>
          <w:b w:val="0"/>
          <w:bCs w:val="0"/>
          <w:i w:val="0"/>
          <w:iCs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39F02DDF" w14:textId="77777777" w:rsidTr="006B1924">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F58B1" w:rsidRPr="00171A67" w:rsidP="00190861" w14:paraId="47F9D0FE"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F58B1" w:rsidRPr="00171A67" w:rsidP="00190861" w14:paraId="55D37CF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F58B1" w:rsidRPr="00171A67" w:rsidP="00190861" w14:paraId="2D6DB74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F58B1" w:rsidRPr="00171A67" w:rsidP="00190861" w14:paraId="651D8E7D" w14:textId="03E36A8E">
            <w:pPr>
              <w:pStyle w:val="TableHeader1"/>
              <w:spacing w:line="276" w:lineRule="auto"/>
              <w:rPr>
                <w:rFonts w:ascii="Roboto" w:hAnsi="Roboto"/>
                <w:bCs/>
                <w:color w:val="FFFFFF" w:themeColor="background1"/>
              </w:rPr>
            </w:pPr>
            <w:r w:rsidRPr="00171A67">
              <w:rPr>
                <w:rFonts w:ascii="Roboto" w:hAnsi="Roboto"/>
                <w:bCs/>
                <w:color w:val="FFFFFF" w:themeColor="background1"/>
              </w:rPr>
              <w:t>D</w:t>
            </w:r>
            <w:r w:rsidRPr="00171A67">
              <w:rPr>
                <w:rFonts w:ascii="Roboto" w:hAnsi="Roboto"/>
                <w:bCs/>
                <w:color w:val="FFFFFF" w:themeColor="background1"/>
              </w:rPr>
              <w:t>on’t know</w:t>
            </w:r>
          </w:p>
        </w:tc>
      </w:tr>
      <w:tr w14:paraId="6BF224FA" w14:textId="77777777" w:rsidTr="006B1924">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F58B1" w:rsidRPr="00171A67" w:rsidP="00190861" w14:paraId="4E1CA365" w14:textId="77777777">
            <w:pPr>
              <w:pStyle w:val="TableHeader2"/>
              <w:spacing w:before="0" w:after="0" w:line="276" w:lineRule="auto"/>
              <w:rPr>
                <w:rFonts w:ascii="Roboto" w:hAnsi="Roboto"/>
              </w:rPr>
            </w:pPr>
            <w:r w:rsidRPr="00171A67">
              <w:rPr>
                <w:rFonts w:ascii="Roboto" w:hAnsi="Roboto"/>
              </w:rPr>
              <w:t xml:space="preserve">[FILL SELECTIONS FROM </w:t>
            </w:r>
            <w:r w:rsidRPr="00171A67">
              <w:rPr>
                <w:rFonts w:ascii="Roboto" w:hAnsi="Roboto"/>
                <w:b/>
                <w:bCs/>
              </w:rPr>
              <w:t>p_ex_manage</w:t>
            </w:r>
            <w:r w:rsidRPr="00171A67">
              <w:rPr>
                <w:rFonts w:ascii="Roboto" w:hAnsi="Roboto"/>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F58B1" w:rsidRPr="00171A67" w:rsidP="00190861" w14:paraId="3BB53C4C" w14:textId="77777777">
            <w:pPr>
              <w:pStyle w:val="TableBullet1"/>
              <w:numPr>
                <w:ilvl w:val="0"/>
                <w:numId w:val="0"/>
              </w:numPr>
              <w:spacing w:before="0" w:after="0" w:line="276" w:lineRule="auto"/>
              <w:ind w:left="170" w:hanging="170"/>
            </w:pPr>
          </w:p>
        </w:tc>
        <w:tc>
          <w:tcPr>
            <w:tcW w:w="437" w:type="pct"/>
            <w:tcBorders>
              <w:bottom w:val="single" w:sz="2" w:space="0" w:color="A6A6A6" w:themeColor="background1" w:themeShade="A6"/>
            </w:tcBorders>
            <w:shd w:val="clear" w:color="auto" w:fill="auto"/>
            <w:tcMar>
              <w:top w:w="29" w:type="dxa"/>
              <w:bottom w:w="29" w:type="dxa"/>
            </w:tcMar>
            <w:vAlign w:val="center"/>
          </w:tcPr>
          <w:p w:rsidR="007F58B1" w:rsidRPr="00171A67" w:rsidP="00190861" w14:paraId="32D70AF3" w14:textId="77777777">
            <w:pPr>
              <w:pStyle w:val="TableBullet1"/>
              <w:numPr>
                <w:ilvl w:val="0"/>
                <w:numId w:val="0"/>
              </w:numPr>
              <w:spacing w:before="0" w:after="0" w:line="276" w:lineRule="auto"/>
              <w:ind w:left="170" w:hanging="170"/>
            </w:pPr>
          </w:p>
        </w:tc>
        <w:tc>
          <w:tcPr>
            <w:tcW w:w="728" w:type="pct"/>
            <w:tcBorders>
              <w:bottom w:val="single" w:sz="2" w:space="0" w:color="A6A6A6" w:themeColor="background1" w:themeShade="A6"/>
            </w:tcBorders>
          </w:tcPr>
          <w:p w:rsidR="007F58B1" w:rsidRPr="00171A67" w:rsidP="00190861" w14:paraId="7ECBCFDC" w14:textId="77777777">
            <w:pPr>
              <w:pStyle w:val="TableBullet1"/>
              <w:numPr>
                <w:ilvl w:val="0"/>
                <w:numId w:val="0"/>
              </w:numPr>
              <w:spacing w:before="0" w:after="0" w:line="276" w:lineRule="auto"/>
              <w:ind w:left="170" w:hanging="170"/>
            </w:pPr>
          </w:p>
        </w:tc>
      </w:tr>
    </w:tbl>
    <w:p w:rsidR="005735B9" w:rsidRPr="00171A67" w:rsidP="00190861" w14:paraId="0ED52635" w14:textId="77777777">
      <w:pPr>
        <w:spacing w:before="240"/>
      </w:pPr>
    </w:p>
    <w:p w:rsidR="0071029C" w:rsidRPr="00171A67" w:rsidP="00190861" w14:paraId="7160A2F5" w14:textId="77777777"/>
    <w:p w:rsidR="00CE6205" w:rsidRPr="00171A67" w:rsidP="00190861" w14:paraId="01CF64F2" w14:textId="301C4ACC">
      <w:pPr>
        <w:rPr>
          <w:rStyle w:val="ItemLabelChar"/>
        </w:rPr>
      </w:pPr>
      <w:r w:rsidRPr="00171A67">
        <w:t xml:space="preserve">Which </w:t>
      </w:r>
      <w:r w:rsidRPr="00171A67" w:rsidR="00E62F21">
        <w:t xml:space="preserve">of the following </w:t>
      </w:r>
      <w:r w:rsidRPr="00171A67">
        <w:t>factors do</w:t>
      </w:r>
      <w:r w:rsidRPr="00171A67" w:rsidR="00E62F21">
        <w:t xml:space="preserve">es </w:t>
      </w:r>
      <w:r w:rsidRPr="00171A67">
        <w:t xml:space="preserve">your program </w:t>
      </w:r>
      <w:r w:rsidRPr="00171A67" w:rsidR="00E62F21">
        <w:t xml:space="preserve">consider when </w:t>
      </w:r>
      <w:r w:rsidRPr="00171A67">
        <w:t>decid</w:t>
      </w:r>
      <w:r w:rsidRPr="00171A67" w:rsidR="00E62F21">
        <w:t>ing</w:t>
      </w:r>
      <w:r w:rsidRPr="00171A67">
        <w:t xml:space="preserve"> which </w:t>
      </w:r>
      <w:r w:rsidRPr="0002307B">
        <w:rPr>
          <w:highlight w:val="yellow"/>
        </w:rPr>
        <w:t>funding sources</w:t>
      </w:r>
      <w:r w:rsidRPr="00171A67">
        <w:t xml:space="preserve"> to </w:t>
      </w:r>
      <w:r w:rsidRPr="00841FA8">
        <w:rPr>
          <w:b/>
          <w:bCs/>
        </w:rPr>
        <w:t>apply for</w:t>
      </w:r>
      <w:r w:rsidRPr="00171A67">
        <w:t xml:space="preserve"> each </w:t>
      </w:r>
      <w:r w:rsidRPr="00171A67" w:rsidR="007F67E2">
        <w:t xml:space="preserve">fiscal </w:t>
      </w:r>
      <w:r w:rsidRPr="00171A67">
        <w:t xml:space="preserve">year? Select all that apply. </w:t>
      </w:r>
      <w:r w:rsidRPr="00171A67" w:rsidR="00FC1532">
        <w:t>[</w:t>
      </w:r>
      <w:r w:rsidRPr="00171A67">
        <w:rPr>
          <w:rStyle w:val="ItemLabelChar"/>
        </w:rPr>
        <w:t>p_decis_apply</w:t>
      </w:r>
      <w:r w:rsidRPr="00171A67" w:rsidR="00FC1532">
        <w:rPr>
          <w:rStyle w:val="ItemLabelChar"/>
          <w:b w:val="0"/>
          <w:bCs w:val="0"/>
          <w:i w:val="0"/>
          <w:iCs w:val="0"/>
        </w:rPr>
        <w:t>]</w:t>
      </w:r>
    </w:p>
    <w:p w:rsidR="00842E62" w:rsidP="0062291A" w14:paraId="3D914BE7" w14:textId="52EC611A">
      <w:pPr>
        <w:pStyle w:val="ListParagraph"/>
        <w:numPr>
          <w:ilvl w:val="0"/>
          <w:numId w:val="5"/>
        </w:numPr>
        <w:rPr>
          <w:b/>
          <w:i/>
        </w:rPr>
      </w:pPr>
      <w:r>
        <w:t xml:space="preserve">Previous funding sources received </w:t>
      </w:r>
      <w:r w:rsidR="2E4A96D0">
        <w:t>[</w:t>
      </w:r>
      <w:r w:rsidRPr="7973AFB2" w:rsidR="2E4A96D0">
        <w:rPr>
          <w:b/>
          <w:bCs/>
          <w:i/>
          <w:iCs/>
        </w:rPr>
        <w:t>p_decis_apply_1</w:t>
      </w:r>
      <w:r w:rsidRPr="7973AFB2" w:rsidR="2E4A96D0">
        <w:t>]</w:t>
      </w:r>
    </w:p>
    <w:p w:rsidR="00CE6205" w:rsidRPr="00171A67" w:rsidP="0062291A" w14:paraId="0C603870" w14:textId="1FDD17E2">
      <w:pPr>
        <w:pStyle w:val="ListParagraph"/>
        <w:numPr>
          <w:ilvl w:val="0"/>
          <w:numId w:val="5"/>
        </w:numPr>
        <w:rPr>
          <w:b/>
          <w:i/>
        </w:rPr>
      </w:pPr>
      <w:r w:rsidRPr="00171A67">
        <w:t>Anticipated child eligibility</w:t>
      </w:r>
      <w:r w:rsidR="4264D749">
        <w:t xml:space="preserve"> [</w:t>
      </w:r>
      <w:r w:rsidRPr="7973AFB2" w:rsidR="4264D749">
        <w:rPr>
          <w:b/>
          <w:bCs/>
          <w:i/>
          <w:iCs/>
        </w:rPr>
        <w:t>p_decis_apply_2</w:t>
      </w:r>
      <w:r w:rsidRPr="7973AFB2" w:rsidR="4264D749">
        <w:t>]</w:t>
      </w:r>
    </w:p>
    <w:p w:rsidR="00A948C8" w:rsidRPr="00171A67" w:rsidP="0062291A" w14:paraId="72461728" w14:textId="01587CE2">
      <w:pPr>
        <w:pStyle w:val="ListParagraph"/>
        <w:numPr>
          <w:ilvl w:val="0"/>
          <w:numId w:val="5"/>
        </w:numPr>
        <w:rPr>
          <w:b/>
          <w:i/>
        </w:rPr>
      </w:pPr>
      <w:r w:rsidRPr="00171A67">
        <w:t>Priorities based on community needs assessment</w:t>
      </w:r>
      <w:r w:rsidR="273B01D1">
        <w:t xml:space="preserve"> [</w:t>
      </w:r>
      <w:r w:rsidRPr="7973AFB2" w:rsidR="273B01D1">
        <w:rPr>
          <w:b/>
          <w:bCs/>
          <w:i/>
          <w:iCs/>
        </w:rPr>
        <w:t>p_decis_apply_3</w:t>
      </w:r>
      <w:r w:rsidRPr="7973AFB2" w:rsidR="273B01D1">
        <w:t>]</w:t>
      </w:r>
    </w:p>
    <w:p w:rsidR="005C1B65" w:rsidRPr="00171A67" w:rsidP="0062291A" w14:paraId="5DB2412F" w14:textId="7957FBC1">
      <w:pPr>
        <w:pStyle w:val="ListParagraph"/>
        <w:numPr>
          <w:ilvl w:val="0"/>
          <w:numId w:val="5"/>
        </w:numPr>
        <w:rPr>
          <w:b/>
          <w:i/>
        </w:rPr>
      </w:pPr>
      <w:r w:rsidRPr="00171A67">
        <w:t>Organizational priorities</w:t>
      </w:r>
      <w:r w:rsidR="008340AB">
        <w:t xml:space="preserve"> or projects</w:t>
      </w:r>
      <w:r w:rsidRPr="00171A67">
        <w:t xml:space="preserve"> not based on community needs assessments</w:t>
      </w:r>
      <w:r w:rsidR="05C21E47">
        <w:t xml:space="preserve"> [</w:t>
      </w:r>
      <w:r w:rsidRPr="7973AFB2" w:rsidR="05C21E47">
        <w:rPr>
          <w:b/>
          <w:bCs/>
          <w:i/>
          <w:iCs/>
        </w:rPr>
        <w:t>p_decis_apply_4</w:t>
      </w:r>
      <w:r w:rsidRPr="7973AFB2" w:rsidR="05C21E47">
        <w:t>]</w:t>
      </w:r>
    </w:p>
    <w:p w:rsidR="00CE6205" w:rsidRPr="00171A67" w:rsidP="0062291A" w14:paraId="6261CDB8" w14:textId="5A04276D">
      <w:pPr>
        <w:pStyle w:val="ListParagraph"/>
        <w:numPr>
          <w:ilvl w:val="0"/>
          <w:numId w:val="5"/>
        </w:numPr>
        <w:rPr>
          <w:b/>
          <w:i/>
        </w:rPr>
      </w:pPr>
      <w:r>
        <w:t xml:space="preserve">Cost of services </w:t>
      </w:r>
      <w:r w:rsidR="76F00701">
        <w:t>our</w:t>
      </w:r>
      <w:r>
        <w:t xml:space="preserve"> program wants to provide</w:t>
      </w:r>
      <w:r w:rsidR="1620F326">
        <w:t xml:space="preserve"> [</w:t>
      </w:r>
      <w:r w:rsidRPr="7973AFB2" w:rsidR="1620F326">
        <w:rPr>
          <w:b/>
          <w:bCs/>
          <w:i/>
          <w:iCs/>
        </w:rPr>
        <w:t>p_decis_apply_5</w:t>
      </w:r>
      <w:r w:rsidRPr="7973AFB2" w:rsidR="1620F326">
        <w:t>]</w:t>
      </w:r>
    </w:p>
    <w:p w:rsidR="00CE6205" w:rsidRPr="00171A67" w:rsidP="0062291A" w14:paraId="5D1E030B" w14:textId="4727AAC6">
      <w:pPr>
        <w:pStyle w:val="ListParagraph"/>
        <w:numPr>
          <w:ilvl w:val="0"/>
          <w:numId w:val="5"/>
        </w:numPr>
        <w:rPr>
          <w:b/>
          <w:i/>
        </w:rPr>
      </w:pPr>
      <w:r w:rsidRPr="00171A67">
        <w:t xml:space="preserve">Allowable expenses of available funding </w:t>
      </w:r>
      <w:r w:rsidR="001C5A86">
        <w:t>sources</w:t>
      </w:r>
      <w:r w:rsidRPr="00171A67" w:rsidR="001C5A86">
        <w:t xml:space="preserve"> </w:t>
      </w:r>
      <w:r w:rsidRPr="00171A67">
        <w:t>(e.g., rent, teacher salaries, comprehensive services delivery, classroom supplies)</w:t>
      </w:r>
      <w:r w:rsidR="032A3E1B">
        <w:t xml:space="preserve"> [</w:t>
      </w:r>
      <w:r w:rsidRPr="7973AFB2" w:rsidR="032A3E1B">
        <w:rPr>
          <w:b/>
          <w:bCs/>
          <w:i/>
          <w:iCs/>
        </w:rPr>
        <w:t>p_decis_apply_6</w:t>
      </w:r>
      <w:r w:rsidRPr="7973AFB2" w:rsidR="032A3E1B">
        <w:t>]</w:t>
      </w:r>
    </w:p>
    <w:p w:rsidR="00CE6205" w:rsidRPr="00171A67" w:rsidP="0062291A" w14:paraId="6367AD89" w14:textId="50A59159">
      <w:pPr>
        <w:pStyle w:val="ListParagraph"/>
        <w:numPr>
          <w:ilvl w:val="0"/>
          <w:numId w:val="5"/>
        </w:numPr>
        <w:rPr>
          <w:b/>
          <w:i/>
        </w:rPr>
      </w:pPr>
      <w:r w:rsidRPr="00171A67">
        <w:t>The uncertainty of existing program funding</w:t>
      </w:r>
      <w:r w:rsidR="2C17D9FF">
        <w:t xml:space="preserve"> [</w:t>
      </w:r>
      <w:r w:rsidRPr="7973AFB2" w:rsidR="2C17D9FF">
        <w:rPr>
          <w:b/>
          <w:bCs/>
          <w:i/>
          <w:iCs/>
        </w:rPr>
        <w:t>p_decis_apply_7</w:t>
      </w:r>
      <w:r w:rsidRPr="7973AFB2" w:rsidR="2C17D9FF">
        <w:t>]</w:t>
      </w:r>
    </w:p>
    <w:p w:rsidR="00E62F21" w:rsidRPr="00171A67" w:rsidP="0062291A" w14:paraId="5B5F0B06" w14:textId="2EFBE111">
      <w:pPr>
        <w:pStyle w:val="ListParagraph"/>
        <w:numPr>
          <w:ilvl w:val="0"/>
          <w:numId w:val="5"/>
        </w:numPr>
        <w:rPr>
          <w:b/>
          <w:i/>
        </w:rPr>
      </w:pPr>
      <w:r w:rsidRPr="00171A67">
        <w:t>Other</w:t>
      </w:r>
      <w:r w:rsidRPr="00171A67" w:rsidR="00C11B45">
        <w:t xml:space="preserve"> (please specify)</w:t>
      </w:r>
      <w:r w:rsidR="10F02361">
        <w:t xml:space="preserve"> [</w:t>
      </w:r>
      <w:r w:rsidRPr="7973AFB2" w:rsidR="10F02361">
        <w:rPr>
          <w:b/>
          <w:bCs/>
          <w:i/>
          <w:iCs/>
        </w:rPr>
        <w:t>p_decis_apply_8</w:t>
      </w:r>
      <w:r w:rsidRPr="7973AFB2" w:rsidR="10F02361">
        <w:t>]</w:t>
      </w:r>
    </w:p>
    <w:p w:rsidR="69733686" w:rsidP="69733686" w14:paraId="2C35D43A" w14:textId="419E684E">
      <w:pPr>
        <w:spacing w:after="0"/>
      </w:pPr>
    </w:p>
    <w:p w:rsidR="00CE6205" w:rsidRPr="00171A67" w:rsidP="00190861" w14:paraId="1B795A3B" w14:textId="65415592">
      <w:pPr>
        <w:spacing w:after="0"/>
        <w:rPr>
          <w:rStyle w:val="ItemLabelChar"/>
          <w:b w:val="0"/>
          <w:i w:val="0"/>
        </w:rPr>
      </w:pPr>
      <w:r w:rsidRPr="00171A67">
        <w:t xml:space="preserve">Who </w:t>
      </w:r>
      <w:r w:rsidR="001C05C5">
        <w:t xml:space="preserve">participates in decisions </w:t>
      </w:r>
      <w:r w:rsidRPr="0008676B" w:rsidR="001C05C5">
        <w:t>about</w:t>
      </w:r>
      <w:r w:rsidRPr="00841FA8" w:rsidR="001C05C5">
        <w:rPr>
          <w:b/>
          <w:bCs/>
        </w:rPr>
        <w:t xml:space="preserve"> </w:t>
      </w:r>
      <w:r w:rsidRPr="00841FA8">
        <w:rPr>
          <w:b/>
        </w:rPr>
        <w:t xml:space="preserve">which </w:t>
      </w:r>
      <w:r w:rsidRPr="0002307B">
        <w:rPr>
          <w:b/>
          <w:highlight w:val="yellow"/>
        </w:rPr>
        <w:t xml:space="preserve">funding </w:t>
      </w:r>
      <w:r w:rsidRPr="0002307B" w:rsidR="00F462BE">
        <w:rPr>
          <w:b/>
          <w:highlight w:val="yellow"/>
        </w:rPr>
        <w:t>sources</w:t>
      </w:r>
      <w:r w:rsidRPr="00841FA8" w:rsidR="00F462BE">
        <w:rPr>
          <w:b/>
        </w:rPr>
        <w:t xml:space="preserve"> </w:t>
      </w:r>
      <w:r w:rsidRPr="00841FA8">
        <w:rPr>
          <w:b/>
        </w:rPr>
        <w:t>are in your budget</w:t>
      </w:r>
      <w:r w:rsidRPr="00171A67">
        <w:t xml:space="preserve">? </w:t>
      </w:r>
      <w:r w:rsidRPr="00171A67" w:rsidR="00CC6CBE">
        <w:t xml:space="preserve">Select all that </w:t>
      </w:r>
      <w:r w:rsidRPr="00171A67" w:rsidR="00BE33DC">
        <w:t>apply</w:t>
      </w:r>
      <w:r w:rsidRPr="00171A67" w:rsidR="00CC6CBE">
        <w:t>.</w:t>
      </w:r>
      <w:r w:rsidRPr="00171A67">
        <w:t xml:space="preserve"> </w:t>
      </w:r>
      <w:r w:rsidRPr="00171A67" w:rsidR="002B3B1A">
        <w:t>[</w:t>
      </w:r>
      <w:r w:rsidRPr="00171A67">
        <w:rPr>
          <w:rStyle w:val="ItemLabelChar"/>
        </w:rPr>
        <w:t>p_maker_whichinfo</w:t>
      </w:r>
      <w:r w:rsidRPr="00171A67" w:rsidR="002B3B1A">
        <w:rPr>
          <w:rStyle w:val="ItemLabelChar"/>
          <w:b w:val="0"/>
          <w:bCs w:val="0"/>
          <w:i w:val="0"/>
          <w:iCs w:val="0"/>
        </w:rPr>
        <w:t>]</w:t>
      </w:r>
    </w:p>
    <w:p w:rsidR="00CC6CBE" w:rsidRPr="00171A67" w:rsidP="0062291A" w14:paraId="32A001D6" w14:textId="57CF3ABB">
      <w:pPr>
        <w:pStyle w:val="ListParagraph"/>
        <w:keepNext/>
        <w:keepLines/>
        <w:numPr>
          <w:ilvl w:val="0"/>
          <w:numId w:val="5"/>
        </w:numPr>
        <w:rPr>
          <w:b/>
          <w:i/>
        </w:rPr>
      </w:pPr>
      <w:r w:rsidRPr="00171A67">
        <w:t xml:space="preserve">Program </w:t>
      </w:r>
      <w:r w:rsidR="39E16B05">
        <w:t>d</w:t>
      </w:r>
      <w:r w:rsidR="68B37FEE">
        <w:t>irector</w:t>
      </w:r>
      <w:r w:rsidRPr="00171A67">
        <w:t xml:space="preserve"> </w:t>
      </w:r>
      <w:r w:rsidR="22CF1127">
        <w:t>[</w:t>
      </w:r>
      <w:r w:rsidRPr="7973AFB2" w:rsidR="22CF1127">
        <w:rPr>
          <w:b/>
          <w:bCs/>
          <w:i/>
          <w:iCs/>
        </w:rPr>
        <w:t>p_maker_whichinfo_1</w:t>
      </w:r>
      <w:r w:rsidRPr="7973AFB2" w:rsidR="22CF1127">
        <w:t>]</w:t>
      </w:r>
    </w:p>
    <w:p w:rsidR="00E7591D" w:rsidRPr="00171A67" w:rsidP="0062291A" w14:paraId="3C2B4AF9" w14:textId="440CF8BE">
      <w:pPr>
        <w:pStyle w:val="ListParagraph"/>
        <w:keepNext/>
        <w:keepLines/>
        <w:numPr>
          <w:ilvl w:val="0"/>
          <w:numId w:val="5"/>
        </w:numPr>
        <w:rPr>
          <w:b/>
          <w:i/>
        </w:rPr>
      </w:pPr>
      <w:r w:rsidRPr="00171A67">
        <w:t xml:space="preserve">Board of </w:t>
      </w:r>
      <w:r w:rsidR="10A49EFA">
        <w:t>d</w:t>
      </w:r>
      <w:r w:rsidR="4296BA75">
        <w:t>irectors</w:t>
      </w:r>
      <w:r w:rsidR="00F671DD">
        <w:t xml:space="preserve"> [</w:t>
      </w:r>
      <w:r w:rsidRPr="7973AFB2" w:rsidR="00F671DD">
        <w:rPr>
          <w:b/>
          <w:bCs/>
          <w:i/>
          <w:iCs/>
        </w:rPr>
        <w:t>p_maker_whichinfo_2</w:t>
      </w:r>
      <w:r w:rsidRPr="7973AFB2" w:rsidR="00F671DD">
        <w:t>]</w:t>
      </w:r>
    </w:p>
    <w:p w:rsidR="00E7591D" w:rsidRPr="00171A67" w:rsidP="0062291A" w14:paraId="17D115BF" w14:textId="40AF5E93">
      <w:pPr>
        <w:pStyle w:val="ListParagraph"/>
        <w:keepNext/>
        <w:keepLines/>
        <w:numPr>
          <w:ilvl w:val="0"/>
          <w:numId w:val="5"/>
        </w:numPr>
        <w:rPr>
          <w:b/>
          <w:i/>
        </w:rPr>
      </w:pPr>
      <w:r w:rsidRPr="00171A67">
        <w:t xml:space="preserve">Policy </w:t>
      </w:r>
      <w:r w:rsidR="02808B5F">
        <w:t>c</w:t>
      </w:r>
      <w:r w:rsidR="4296BA75">
        <w:t>ouncil</w:t>
      </w:r>
      <w:r w:rsidR="574C8CBF">
        <w:t xml:space="preserve"> [</w:t>
      </w:r>
      <w:r w:rsidRPr="7973AFB2" w:rsidR="574C8CBF">
        <w:rPr>
          <w:b/>
          <w:bCs/>
          <w:i/>
          <w:iCs/>
        </w:rPr>
        <w:t>p_maker_whichinfo_3</w:t>
      </w:r>
      <w:r w:rsidRPr="7973AFB2" w:rsidR="574C8CBF">
        <w:t>]</w:t>
      </w:r>
    </w:p>
    <w:p w:rsidR="00CC6CBE" w:rsidRPr="00171A67" w:rsidP="0062291A" w14:paraId="3F7349C8" w14:textId="091A3652">
      <w:pPr>
        <w:pStyle w:val="ListParagraph"/>
        <w:keepNext/>
        <w:keepLines/>
        <w:numPr>
          <w:ilvl w:val="0"/>
          <w:numId w:val="5"/>
        </w:numPr>
        <w:rPr>
          <w:b/>
          <w:i/>
        </w:rPr>
      </w:pPr>
      <w:r w:rsidRPr="00171A67">
        <w:t xml:space="preserve">Fiscal </w:t>
      </w:r>
      <w:r w:rsidRPr="00171A67" w:rsidR="004E4E66">
        <w:t>officer/manager</w:t>
      </w:r>
      <w:r w:rsidR="2336535C">
        <w:t xml:space="preserve"> [</w:t>
      </w:r>
      <w:r w:rsidRPr="7973AFB2" w:rsidR="2336535C">
        <w:rPr>
          <w:b/>
          <w:bCs/>
          <w:i/>
          <w:iCs/>
        </w:rPr>
        <w:t>p_maker_whichinfo_4</w:t>
      </w:r>
      <w:r w:rsidRPr="7973AFB2" w:rsidR="2336535C">
        <w:t>]</w:t>
      </w:r>
    </w:p>
    <w:p w:rsidR="00CC6CBE" w:rsidRPr="00171A67" w:rsidP="0062291A" w14:paraId="3880291D" w14:textId="6C27AE30">
      <w:pPr>
        <w:pStyle w:val="ListParagraph"/>
        <w:keepNext/>
        <w:keepLines/>
        <w:numPr>
          <w:ilvl w:val="0"/>
          <w:numId w:val="5"/>
        </w:numPr>
        <w:rPr>
          <w:b/>
          <w:i/>
        </w:rPr>
      </w:pPr>
      <w:r>
        <w:t xml:space="preserve">Accountant </w:t>
      </w:r>
      <w:r w:rsidR="45D3D1C1">
        <w:t>[</w:t>
      </w:r>
      <w:r w:rsidRPr="7973AFB2" w:rsidR="45D3D1C1">
        <w:rPr>
          <w:b/>
          <w:bCs/>
          <w:i/>
          <w:iCs/>
        </w:rPr>
        <w:t>p_maker_whichinfo_5</w:t>
      </w:r>
      <w:r w:rsidRPr="7973AFB2" w:rsidR="45D3D1C1">
        <w:t>]</w:t>
      </w:r>
    </w:p>
    <w:p w:rsidR="48414FCD" w:rsidP="0062291A" w14:paraId="244C1DCE" w14:textId="22CC072B">
      <w:pPr>
        <w:pStyle w:val="ListParagraph"/>
        <w:keepNext/>
        <w:keepLines/>
        <w:numPr>
          <w:ilvl w:val="0"/>
          <w:numId w:val="5"/>
        </w:numPr>
        <w:rPr>
          <w:b/>
          <w:i/>
        </w:rPr>
      </w:pPr>
      <w:r w:rsidRPr="3D0755A0">
        <w:rPr>
          <w:rFonts w:eastAsia="Calibri" w:cs="Arial"/>
        </w:rPr>
        <w:t xml:space="preserve">Management </w:t>
      </w:r>
      <w:r w:rsidRPr="6F2E092F" w:rsidR="133A5257">
        <w:rPr>
          <w:rFonts w:eastAsia="Calibri" w:cs="Arial"/>
        </w:rPr>
        <w:t>t</w:t>
      </w:r>
      <w:r w:rsidRPr="6F2E092F" w:rsidR="4B49F9D8">
        <w:rPr>
          <w:rFonts w:eastAsia="Calibri" w:cs="Arial"/>
        </w:rPr>
        <w:t>eam</w:t>
      </w:r>
      <w:r w:rsidR="0397F758">
        <w:t xml:space="preserve"> [</w:t>
      </w:r>
      <w:r w:rsidRPr="7973AFB2" w:rsidR="0397F758">
        <w:rPr>
          <w:b/>
          <w:bCs/>
          <w:i/>
          <w:iCs/>
        </w:rPr>
        <w:t>p_maker_whichinfo_6</w:t>
      </w:r>
      <w:r w:rsidRPr="7973AFB2" w:rsidR="0397F758">
        <w:t>]</w:t>
      </w:r>
    </w:p>
    <w:p w:rsidR="00CC6CBE" w:rsidRPr="00171A67" w:rsidP="0062291A" w14:paraId="27B611C2" w14:textId="1C4D7E1E">
      <w:pPr>
        <w:pStyle w:val="ListParagraph"/>
        <w:keepNext/>
        <w:keepLines/>
        <w:numPr>
          <w:ilvl w:val="0"/>
          <w:numId w:val="5"/>
        </w:numPr>
        <w:rPr>
          <w:b/>
          <w:i/>
        </w:rPr>
      </w:pPr>
      <w:r w:rsidRPr="00171A67">
        <w:t>An outside consultant or contractor</w:t>
      </w:r>
      <w:r w:rsidR="70D2C8AE">
        <w:t xml:space="preserve"> [</w:t>
      </w:r>
      <w:r w:rsidRPr="7973AFB2" w:rsidR="70D2C8AE">
        <w:rPr>
          <w:b/>
          <w:bCs/>
          <w:i/>
          <w:iCs/>
        </w:rPr>
        <w:t>p_maker_whichinfo_7</w:t>
      </w:r>
      <w:r w:rsidRPr="7973AFB2" w:rsidR="70D2C8AE">
        <w:t>]</w:t>
      </w:r>
    </w:p>
    <w:p w:rsidR="00CE6205" w:rsidRPr="00171A67" w:rsidP="0062291A" w14:paraId="23B57637" w14:textId="083BC754">
      <w:pPr>
        <w:pStyle w:val="ListParagraph"/>
        <w:keepNext/>
        <w:keepLines/>
        <w:numPr>
          <w:ilvl w:val="0"/>
          <w:numId w:val="5"/>
        </w:numPr>
        <w:rPr>
          <w:b/>
          <w:i/>
        </w:rPr>
      </w:pPr>
      <w:r>
        <w:t xml:space="preserve">Parent </w:t>
      </w:r>
      <w:r w:rsidR="51C97E3D">
        <w:t>c</w:t>
      </w:r>
      <w:r w:rsidR="3E55C5EE">
        <w:t>ommittee</w:t>
      </w:r>
      <w:r w:rsidRPr="00171A67" w:rsidR="009C668D">
        <w:t>(s)</w:t>
      </w:r>
      <w:r w:rsidR="2C88C183">
        <w:t xml:space="preserve"> [</w:t>
      </w:r>
      <w:r w:rsidRPr="7973AFB2" w:rsidR="2C88C183">
        <w:rPr>
          <w:b/>
          <w:bCs/>
          <w:i/>
          <w:iCs/>
        </w:rPr>
        <w:t>p_maker_whichinfo_8</w:t>
      </w:r>
      <w:r w:rsidRPr="7973AFB2" w:rsidR="2C88C183">
        <w:t>]</w:t>
      </w:r>
    </w:p>
    <w:p w:rsidR="00F824EA" w:rsidRPr="00171A67" w:rsidP="0062291A" w14:paraId="1B0BF013" w14:textId="59837C21">
      <w:pPr>
        <w:pStyle w:val="ListParagraph"/>
        <w:keepNext/>
        <w:keepLines/>
        <w:numPr>
          <w:ilvl w:val="0"/>
          <w:numId w:val="5"/>
        </w:numPr>
        <w:rPr>
          <w:b/>
          <w:i/>
        </w:rPr>
      </w:pPr>
      <w:r w:rsidRPr="00171A67">
        <w:t>Center director(s)</w:t>
      </w:r>
      <w:r w:rsidR="6E074346">
        <w:t xml:space="preserve"> [</w:t>
      </w:r>
      <w:r w:rsidRPr="7973AFB2" w:rsidR="6E074346">
        <w:rPr>
          <w:b/>
          <w:bCs/>
          <w:i/>
          <w:iCs/>
        </w:rPr>
        <w:t>p_maker_whichinfo_9</w:t>
      </w:r>
      <w:r w:rsidRPr="7973AFB2" w:rsidR="6E074346">
        <w:t>]</w:t>
      </w:r>
    </w:p>
    <w:p w:rsidR="00F824EA" w:rsidRPr="00171A67" w:rsidP="0062291A" w14:paraId="3CBDE097" w14:textId="48916269">
      <w:pPr>
        <w:pStyle w:val="ListParagraph"/>
        <w:keepNext/>
        <w:keepLines/>
        <w:numPr>
          <w:ilvl w:val="0"/>
          <w:numId w:val="5"/>
        </w:numPr>
        <w:rPr>
          <w:b/>
          <w:i/>
        </w:rPr>
      </w:pPr>
      <w:r w:rsidRPr="00171A67">
        <w:t>Human Resources staff</w:t>
      </w:r>
      <w:r w:rsidR="01D5E2B8">
        <w:t xml:space="preserve"> [</w:t>
      </w:r>
      <w:r w:rsidRPr="7973AFB2" w:rsidR="01D5E2B8">
        <w:rPr>
          <w:b/>
          <w:bCs/>
          <w:i/>
          <w:iCs/>
        </w:rPr>
        <w:t>p_maker_whichinfo_10</w:t>
      </w:r>
      <w:r w:rsidRPr="7973AFB2" w:rsidR="01D5E2B8">
        <w:t>]</w:t>
      </w:r>
    </w:p>
    <w:p w:rsidR="00F824EA" w:rsidRPr="00171A67" w:rsidP="0062291A" w14:paraId="5E1245DE" w14:textId="785A98A9">
      <w:pPr>
        <w:pStyle w:val="ListParagraph"/>
        <w:keepNext/>
        <w:keepLines/>
        <w:numPr>
          <w:ilvl w:val="0"/>
          <w:numId w:val="5"/>
        </w:numPr>
        <w:rPr>
          <w:b/>
          <w:i/>
        </w:rPr>
      </w:pPr>
      <w:r w:rsidRPr="00171A67">
        <w:t xml:space="preserve">(If your program is a Head Start delegate) </w:t>
      </w:r>
      <w:r w:rsidR="59563A7A">
        <w:t>S</w:t>
      </w:r>
      <w:r>
        <w:t>omeone</w:t>
      </w:r>
      <w:r w:rsidRPr="00171A67">
        <w:t xml:space="preserve"> at the grantee level</w:t>
      </w:r>
      <w:r w:rsidR="42220B76">
        <w:t xml:space="preserve"> [</w:t>
      </w:r>
      <w:r w:rsidRPr="7973AFB2" w:rsidR="42220B76">
        <w:rPr>
          <w:b/>
          <w:bCs/>
          <w:i/>
          <w:iCs/>
        </w:rPr>
        <w:t>p_maker_whichinfo_11</w:t>
      </w:r>
      <w:r w:rsidRPr="7973AFB2" w:rsidR="42220B76">
        <w:t>]</w:t>
      </w:r>
    </w:p>
    <w:p w:rsidR="00630242" w:rsidP="0062291A" w14:paraId="00DEFBBC" w14:textId="1A577E13">
      <w:pPr>
        <w:pStyle w:val="ListParagraph"/>
        <w:keepNext/>
        <w:keepLines/>
        <w:numPr>
          <w:ilvl w:val="0"/>
          <w:numId w:val="5"/>
        </w:numPr>
        <w:rPr>
          <w:b/>
          <w:i/>
        </w:rPr>
      </w:pPr>
      <w:r>
        <w:t>Community partners</w:t>
      </w:r>
      <w:r w:rsidR="2F282824">
        <w:t xml:space="preserve"> [</w:t>
      </w:r>
      <w:r w:rsidRPr="7973AFB2" w:rsidR="2F282824">
        <w:rPr>
          <w:b/>
          <w:bCs/>
          <w:i/>
          <w:iCs/>
        </w:rPr>
        <w:t>p_maker_whichinfo_12</w:t>
      </w:r>
      <w:r w:rsidRPr="7973AFB2" w:rsidR="2F282824">
        <w:t>]</w:t>
      </w:r>
    </w:p>
    <w:p w:rsidR="00CE6205" w:rsidRPr="00171A67" w:rsidP="0062291A" w14:paraId="0384F1ED" w14:textId="56FE77EF">
      <w:pPr>
        <w:pStyle w:val="ListParagraph"/>
        <w:keepNext/>
        <w:keepLines/>
        <w:numPr>
          <w:ilvl w:val="0"/>
          <w:numId w:val="5"/>
        </w:numPr>
        <w:rPr>
          <w:b/>
          <w:i/>
        </w:rPr>
      </w:pPr>
      <w:r>
        <w:t>Other p</w:t>
      </w:r>
      <w:r w:rsidRPr="00171A67">
        <w:t>eople external to the organization</w:t>
      </w:r>
      <w:r w:rsidR="1B577C12">
        <w:t xml:space="preserve"> [</w:t>
      </w:r>
      <w:r w:rsidRPr="7973AFB2" w:rsidR="1B577C12">
        <w:rPr>
          <w:b/>
          <w:bCs/>
          <w:i/>
          <w:iCs/>
        </w:rPr>
        <w:t>p_maker_whichinfo_13</w:t>
      </w:r>
      <w:r w:rsidRPr="7973AFB2" w:rsidR="1B577C12">
        <w:t>]</w:t>
      </w:r>
    </w:p>
    <w:p w:rsidR="009C668D" w:rsidRPr="00171A67" w:rsidP="0062291A" w14:paraId="03DA1800" w14:textId="6FEF5305">
      <w:pPr>
        <w:pStyle w:val="ListParagraph"/>
        <w:keepNext/>
        <w:keepLines/>
        <w:numPr>
          <w:ilvl w:val="0"/>
          <w:numId w:val="5"/>
        </w:numPr>
        <w:rPr>
          <w:b/>
          <w:i/>
        </w:rPr>
      </w:pPr>
      <w:r w:rsidRPr="00171A67">
        <w:t xml:space="preserve">Someone </w:t>
      </w:r>
      <w:r w:rsidRPr="00171A67">
        <w:t xml:space="preserve">else </w:t>
      </w:r>
      <w:r w:rsidR="74BFB267">
        <w:t xml:space="preserve"> [</w:t>
      </w:r>
      <w:r w:rsidRPr="7973AFB2" w:rsidR="74BFB267">
        <w:rPr>
          <w:b/>
          <w:bCs/>
          <w:i/>
          <w:iCs/>
        </w:rPr>
        <w:t>p_maker_whichinfo_14</w:t>
      </w:r>
      <w:r w:rsidRPr="7973AFB2" w:rsidR="74BFB267">
        <w:t>]</w:t>
      </w:r>
    </w:p>
    <w:p w:rsidR="004061DB" w:rsidRPr="00171A67" w:rsidP="0062291A" w14:paraId="60CEC5A4" w14:textId="4F208160">
      <w:pPr>
        <w:pStyle w:val="ListParagraph"/>
        <w:keepNext/>
        <w:keepLines/>
        <w:numPr>
          <w:ilvl w:val="0"/>
          <w:numId w:val="5"/>
        </w:numPr>
        <w:rPr>
          <w:b/>
          <w:i/>
        </w:rPr>
      </w:pPr>
      <w:r>
        <w:t>Don’t know</w:t>
      </w:r>
      <w:r w:rsidR="5D5257F6">
        <w:t xml:space="preserve"> [</w:t>
      </w:r>
      <w:r w:rsidRPr="7973AFB2" w:rsidR="5D5257F6">
        <w:rPr>
          <w:b/>
          <w:bCs/>
          <w:i/>
          <w:iCs/>
        </w:rPr>
        <w:t>p_maker_whichinfo_15</w:t>
      </w:r>
      <w:r w:rsidRPr="7973AFB2" w:rsidR="5D5257F6">
        <w:t>]</w:t>
      </w:r>
    </w:p>
    <w:p w:rsidR="00367276" w:rsidRPr="00171A67" w:rsidP="00697EB9" w14:paraId="49D511DC" w14:textId="77777777">
      <w:pPr>
        <w:keepNext/>
        <w:keepLines/>
        <w:spacing w:after="0"/>
      </w:pPr>
    </w:p>
    <w:p w:rsidR="00622E7F" w:rsidRPr="00171A67" w:rsidP="00190861" w14:paraId="2E54D4BD" w14:textId="4E62AAE0">
      <w:pPr>
        <w:keepNext/>
        <w:spacing w:after="0"/>
        <w:rPr>
          <w:b/>
        </w:rPr>
      </w:pPr>
      <w:r w:rsidRPr="00171A67">
        <w:t>[</w:t>
      </w:r>
      <w:r w:rsidRPr="00171A67" w:rsidR="00AC60B5">
        <w:t xml:space="preserve">If at least one fund was selected from </w:t>
      </w:r>
      <w:r w:rsidRPr="00171A67" w:rsidR="00AC60B5">
        <w:rPr>
          <w:b/>
          <w:bCs/>
        </w:rPr>
        <w:t>p_fund_gov</w:t>
      </w:r>
      <w:r w:rsidRPr="00171A67" w:rsidR="00AC60B5">
        <w:t xml:space="preserve"> or </w:t>
      </w:r>
      <w:r w:rsidRPr="00171A67" w:rsidR="00AC60B5">
        <w:rPr>
          <w:b/>
          <w:bCs/>
        </w:rPr>
        <w:t>p_fund_nongov</w:t>
      </w:r>
      <w:r w:rsidRPr="00171A67">
        <w:t xml:space="preserve">] </w:t>
      </w:r>
      <w:r w:rsidRPr="00171A67">
        <w:t>Who</w:t>
      </w:r>
    </w:p>
    <w:p w:rsidR="00CE6205" w:rsidRPr="00171A67" w:rsidP="00190861" w14:paraId="2548CCB0" w14:textId="167CBA3A">
      <w:pPr>
        <w:spacing w:after="0"/>
      </w:pPr>
      <w:r w:rsidRPr="00841FA8">
        <w:rPr>
          <w:bCs/>
        </w:rPr>
        <w:t>participates in</w:t>
      </w:r>
      <w:r w:rsidRPr="002C0AD8">
        <w:rPr>
          <w:bCs/>
        </w:rPr>
        <w:t xml:space="preserve"> </w:t>
      </w:r>
      <w:r w:rsidRPr="00171A67">
        <w:t xml:space="preserve">decisions </w:t>
      </w:r>
      <w:r w:rsidRPr="0078775B" w:rsidR="002C0AD8">
        <w:t>about</w:t>
      </w:r>
      <w:r w:rsidRPr="00841FA8">
        <w:rPr>
          <w:b/>
        </w:rPr>
        <w:t xml:space="preserve"> how different </w:t>
      </w:r>
      <w:r w:rsidRPr="00610AA5">
        <w:rPr>
          <w:b/>
        </w:rPr>
        <w:t xml:space="preserve">funding </w:t>
      </w:r>
      <w:r w:rsidRPr="00610AA5" w:rsidR="00E82843">
        <w:rPr>
          <w:b/>
        </w:rPr>
        <w:t>sources</w:t>
      </w:r>
      <w:r w:rsidRPr="00841FA8" w:rsidR="00E82843">
        <w:rPr>
          <w:b/>
        </w:rPr>
        <w:t xml:space="preserve"> </w:t>
      </w:r>
      <w:r w:rsidRPr="00841FA8">
        <w:rPr>
          <w:b/>
        </w:rPr>
        <w:t xml:space="preserve">support specific program </w:t>
      </w:r>
      <w:r w:rsidRPr="0078775B">
        <w:rPr>
          <w:b/>
        </w:rPr>
        <w:t>components</w:t>
      </w:r>
      <w:r w:rsidRPr="00171A67">
        <w:t>?</w:t>
      </w:r>
      <w:r w:rsidR="004D2736">
        <w:t xml:space="preserve"> Select all that apply.</w:t>
      </w:r>
      <w:r w:rsidRPr="00171A67">
        <w:t xml:space="preserve"> </w:t>
      </w:r>
      <w:r w:rsidRPr="00171A67" w:rsidR="00E01FB1">
        <w:t>[</w:t>
      </w:r>
      <w:r w:rsidRPr="00171A67">
        <w:rPr>
          <w:rStyle w:val="ItemLabelChar"/>
        </w:rPr>
        <w:t>p_maker_supinfo</w:t>
      </w:r>
      <w:r w:rsidRPr="00171A67" w:rsidR="00E01FB1">
        <w:rPr>
          <w:rStyle w:val="ItemLabelChar"/>
          <w:b w:val="0"/>
          <w:bCs w:val="0"/>
          <w:i w:val="0"/>
          <w:iCs w:val="0"/>
        </w:rPr>
        <w:t>]</w:t>
      </w:r>
    </w:p>
    <w:p w:rsidR="00422681" w:rsidRPr="00171A67" w:rsidP="0062291A" w14:paraId="5A7C9CD9" w14:textId="4B50CE5E">
      <w:pPr>
        <w:pStyle w:val="ListParagraph"/>
        <w:numPr>
          <w:ilvl w:val="0"/>
          <w:numId w:val="5"/>
        </w:numPr>
        <w:rPr>
          <w:b/>
          <w:i/>
        </w:rPr>
      </w:pPr>
      <w:r w:rsidRPr="00171A67">
        <w:t xml:space="preserve">Program </w:t>
      </w:r>
      <w:r w:rsidR="04653F99">
        <w:t>d</w:t>
      </w:r>
      <w:r w:rsidR="38576E01">
        <w:t>irector</w:t>
      </w:r>
      <w:r w:rsidRPr="00171A67">
        <w:t xml:space="preserve"> </w:t>
      </w:r>
      <w:r w:rsidR="3D622335">
        <w:t>[</w:t>
      </w:r>
      <w:r w:rsidRPr="7973AFB2" w:rsidR="3D622335">
        <w:rPr>
          <w:b/>
          <w:bCs/>
          <w:i/>
          <w:iCs/>
        </w:rPr>
        <w:t>p_maker_supinfo_1</w:t>
      </w:r>
      <w:r w:rsidRPr="7973AFB2" w:rsidR="3D622335">
        <w:t>]</w:t>
      </w:r>
    </w:p>
    <w:p w:rsidR="00422681" w:rsidRPr="00171A67" w:rsidP="0062291A" w14:paraId="799A130F" w14:textId="7609C709">
      <w:pPr>
        <w:pStyle w:val="ListParagraph"/>
        <w:numPr>
          <w:ilvl w:val="0"/>
          <w:numId w:val="5"/>
        </w:numPr>
        <w:rPr>
          <w:b/>
          <w:i/>
        </w:rPr>
      </w:pPr>
      <w:r w:rsidRPr="00171A67">
        <w:t xml:space="preserve">Board of </w:t>
      </w:r>
      <w:r w:rsidR="056B0DDB">
        <w:t>d</w:t>
      </w:r>
      <w:r w:rsidR="38576E01">
        <w:t>irectors</w:t>
      </w:r>
      <w:r w:rsidR="0EE50B39">
        <w:t xml:space="preserve"> [</w:t>
      </w:r>
      <w:r w:rsidRPr="7973AFB2" w:rsidR="0EE50B39">
        <w:rPr>
          <w:b/>
          <w:bCs/>
          <w:i/>
          <w:iCs/>
        </w:rPr>
        <w:t>p_maker_supinfo_2</w:t>
      </w:r>
      <w:r w:rsidRPr="7973AFB2" w:rsidR="0EE50B39">
        <w:t>]</w:t>
      </w:r>
    </w:p>
    <w:p w:rsidR="00422681" w:rsidRPr="00171A67" w:rsidP="0062291A" w14:paraId="26DA2BAC" w14:textId="70258AC5">
      <w:pPr>
        <w:pStyle w:val="ListParagraph"/>
        <w:numPr>
          <w:ilvl w:val="0"/>
          <w:numId w:val="5"/>
        </w:numPr>
        <w:rPr>
          <w:b/>
          <w:i/>
        </w:rPr>
      </w:pPr>
      <w:r w:rsidRPr="00171A67">
        <w:t xml:space="preserve">Policy </w:t>
      </w:r>
      <w:r w:rsidR="1BFFBC77">
        <w:t>c</w:t>
      </w:r>
      <w:r w:rsidR="38576E01">
        <w:t>ouncil</w:t>
      </w:r>
      <w:r w:rsidR="7180F27A">
        <w:t xml:space="preserve"> [</w:t>
      </w:r>
      <w:r w:rsidRPr="7973AFB2" w:rsidR="7180F27A">
        <w:rPr>
          <w:b/>
          <w:bCs/>
          <w:i/>
          <w:iCs/>
        </w:rPr>
        <w:t>p_maker_supinfo_3</w:t>
      </w:r>
      <w:r w:rsidRPr="7973AFB2" w:rsidR="7180F27A">
        <w:t>]</w:t>
      </w:r>
    </w:p>
    <w:p w:rsidR="00422681" w:rsidRPr="00171A67" w:rsidP="0062291A" w14:paraId="5BB2A769" w14:textId="17D2F8ED">
      <w:pPr>
        <w:pStyle w:val="ListParagraph"/>
        <w:numPr>
          <w:ilvl w:val="0"/>
          <w:numId w:val="5"/>
        </w:numPr>
        <w:rPr>
          <w:b/>
          <w:i/>
        </w:rPr>
      </w:pPr>
      <w:r w:rsidRPr="00171A67">
        <w:t>Fiscal officer/manager</w:t>
      </w:r>
      <w:r w:rsidR="00DB2E92">
        <w:t>s</w:t>
      </w:r>
      <w:r w:rsidR="01DFC75A">
        <w:t xml:space="preserve"> [</w:t>
      </w:r>
      <w:r w:rsidRPr="7973AFB2" w:rsidR="01DFC75A">
        <w:rPr>
          <w:b/>
          <w:bCs/>
          <w:i/>
          <w:iCs/>
        </w:rPr>
        <w:t>p_maker_supinfo_4</w:t>
      </w:r>
      <w:r w:rsidRPr="7973AFB2" w:rsidR="01DFC75A">
        <w:t>]</w:t>
      </w:r>
    </w:p>
    <w:p w:rsidR="006F740A" w:rsidP="0062291A" w14:paraId="0342E85B" w14:textId="748F4893">
      <w:pPr>
        <w:pStyle w:val="ListParagraph"/>
        <w:numPr>
          <w:ilvl w:val="0"/>
          <w:numId w:val="5"/>
        </w:numPr>
        <w:rPr>
          <w:b/>
          <w:i/>
        </w:rPr>
      </w:pPr>
      <w:r>
        <w:t xml:space="preserve">Accountant </w:t>
      </w:r>
      <w:r w:rsidR="3D0E2B9E">
        <w:t>[</w:t>
      </w:r>
      <w:r w:rsidRPr="7973AFB2" w:rsidR="3D0E2B9E">
        <w:rPr>
          <w:b/>
          <w:bCs/>
          <w:i/>
          <w:iCs/>
        </w:rPr>
        <w:t>p_maker_supinfo_5</w:t>
      </w:r>
      <w:r w:rsidRPr="7973AFB2" w:rsidR="3D0E2B9E">
        <w:t>]</w:t>
      </w:r>
    </w:p>
    <w:p w:rsidR="00422681" w:rsidRPr="00171A67" w:rsidP="0062291A" w14:paraId="6FCD463A" w14:textId="6B4993FC">
      <w:pPr>
        <w:pStyle w:val="ListParagraph"/>
        <w:numPr>
          <w:ilvl w:val="0"/>
          <w:numId w:val="5"/>
        </w:numPr>
        <w:rPr>
          <w:b/>
          <w:i/>
        </w:rPr>
      </w:pPr>
      <w:r>
        <w:t xml:space="preserve">Management </w:t>
      </w:r>
      <w:r w:rsidR="761165A5">
        <w:t>t</w:t>
      </w:r>
      <w:r w:rsidR="7F253DCE">
        <w:t>eam</w:t>
      </w:r>
      <w:r w:rsidR="7AD25134">
        <w:t xml:space="preserve"> [</w:t>
      </w:r>
      <w:r w:rsidRPr="7973AFB2" w:rsidR="7AD25134">
        <w:rPr>
          <w:b/>
          <w:bCs/>
          <w:i/>
          <w:iCs/>
        </w:rPr>
        <w:t>p_maker_supinfo_6</w:t>
      </w:r>
      <w:r w:rsidRPr="7973AFB2" w:rsidR="7AD25134">
        <w:t>]</w:t>
      </w:r>
    </w:p>
    <w:p w:rsidR="00422681" w:rsidRPr="00171A67" w:rsidP="0062291A" w14:paraId="310C0C2B" w14:textId="670A4C79">
      <w:pPr>
        <w:pStyle w:val="ListParagraph"/>
        <w:numPr>
          <w:ilvl w:val="0"/>
          <w:numId w:val="5"/>
        </w:numPr>
        <w:rPr>
          <w:b/>
          <w:i/>
        </w:rPr>
      </w:pPr>
      <w:r w:rsidRPr="00171A67">
        <w:t>An outside consultant or contractor</w:t>
      </w:r>
      <w:r w:rsidR="4D107304">
        <w:t xml:space="preserve"> [</w:t>
      </w:r>
      <w:r w:rsidRPr="7973AFB2" w:rsidR="4D107304">
        <w:rPr>
          <w:b/>
          <w:bCs/>
          <w:i/>
          <w:iCs/>
        </w:rPr>
        <w:t>p_maker_supinfo_7</w:t>
      </w:r>
      <w:r w:rsidRPr="7973AFB2" w:rsidR="4D107304">
        <w:t>]</w:t>
      </w:r>
    </w:p>
    <w:p w:rsidR="00422681" w:rsidRPr="00171A67" w:rsidP="0062291A" w14:paraId="363B9315" w14:textId="022129E4">
      <w:pPr>
        <w:pStyle w:val="ListParagraph"/>
        <w:numPr>
          <w:ilvl w:val="0"/>
          <w:numId w:val="5"/>
        </w:numPr>
        <w:rPr>
          <w:b/>
          <w:i/>
        </w:rPr>
      </w:pPr>
      <w:r w:rsidRPr="00171A67">
        <w:t>(If program is a part of a larger service organization) Service organization staff</w:t>
      </w:r>
      <w:r w:rsidR="13059A2E">
        <w:t xml:space="preserve"> [</w:t>
      </w:r>
      <w:r w:rsidRPr="7973AFB2" w:rsidR="13059A2E">
        <w:rPr>
          <w:b/>
          <w:bCs/>
          <w:i/>
          <w:iCs/>
        </w:rPr>
        <w:t>p_maker_supinfo_8</w:t>
      </w:r>
      <w:r w:rsidRPr="7973AFB2" w:rsidR="13059A2E">
        <w:t>]</w:t>
      </w:r>
    </w:p>
    <w:p w:rsidR="00422681" w:rsidRPr="00171A67" w:rsidP="0062291A" w14:paraId="26864EB8" w14:textId="00BF2476">
      <w:pPr>
        <w:pStyle w:val="ListParagraph"/>
        <w:numPr>
          <w:ilvl w:val="0"/>
          <w:numId w:val="5"/>
        </w:numPr>
        <w:rPr>
          <w:b/>
          <w:i/>
        </w:rPr>
      </w:pPr>
      <w:r>
        <w:t xml:space="preserve">Parent </w:t>
      </w:r>
      <w:r w:rsidR="33D1D08A">
        <w:t>c</w:t>
      </w:r>
      <w:r w:rsidR="38576E01">
        <w:t>ommittee</w:t>
      </w:r>
      <w:r w:rsidRPr="00171A67">
        <w:t>(s)</w:t>
      </w:r>
      <w:r w:rsidR="7A14F88E">
        <w:t xml:space="preserve"> [</w:t>
      </w:r>
      <w:r w:rsidRPr="7973AFB2" w:rsidR="7A14F88E">
        <w:rPr>
          <w:b/>
          <w:bCs/>
          <w:i/>
          <w:iCs/>
        </w:rPr>
        <w:t>p_maker_supinfo_9</w:t>
      </w:r>
      <w:r w:rsidRPr="7973AFB2" w:rsidR="7A14F88E">
        <w:t>]</w:t>
      </w:r>
    </w:p>
    <w:p w:rsidR="00422681" w:rsidRPr="00171A67" w:rsidP="0062291A" w14:paraId="0986A444" w14:textId="639CC09E">
      <w:pPr>
        <w:pStyle w:val="ListParagraph"/>
        <w:numPr>
          <w:ilvl w:val="0"/>
          <w:numId w:val="5"/>
        </w:numPr>
        <w:rPr>
          <w:b/>
          <w:i/>
        </w:rPr>
      </w:pPr>
      <w:r w:rsidRPr="00171A67">
        <w:t>Center director(s)</w:t>
      </w:r>
      <w:r w:rsidR="3187F139">
        <w:t xml:space="preserve"> [</w:t>
      </w:r>
      <w:r w:rsidRPr="7973AFB2" w:rsidR="3187F139">
        <w:rPr>
          <w:b/>
          <w:bCs/>
          <w:i/>
          <w:iCs/>
        </w:rPr>
        <w:t>p_maker_supinfo_10</w:t>
      </w:r>
      <w:r w:rsidRPr="7973AFB2" w:rsidR="3187F139">
        <w:t>]</w:t>
      </w:r>
    </w:p>
    <w:p w:rsidR="00422681" w:rsidRPr="00171A67" w:rsidP="0062291A" w14:paraId="0D5879C1" w14:textId="6A2810BC">
      <w:pPr>
        <w:pStyle w:val="ListParagraph"/>
        <w:numPr>
          <w:ilvl w:val="0"/>
          <w:numId w:val="5"/>
        </w:numPr>
        <w:rPr>
          <w:b/>
          <w:i/>
        </w:rPr>
      </w:pPr>
      <w:r w:rsidRPr="00171A67">
        <w:t>Human Resources staff</w:t>
      </w:r>
      <w:r w:rsidR="018CDF30">
        <w:t xml:space="preserve"> [</w:t>
      </w:r>
      <w:r w:rsidRPr="7973AFB2" w:rsidR="018CDF30">
        <w:rPr>
          <w:b/>
          <w:bCs/>
          <w:i/>
          <w:iCs/>
        </w:rPr>
        <w:t>p_maker_supinfo_11</w:t>
      </w:r>
      <w:r w:rsidRPr="7973AFB2" w:rsidR="018CDF30">
        <w:t>]</w:t>
      </w:r>
    </w:p>
    <w:p w:rsidR="00422681" w:rsidRPr="00171A67" w:rsidP="0062291A" w14:paraId="1643ABAB" w14:textId="3FE6645C">
      <w:pPr>
        <w:pStyle w:val="ListParagraph"/>
        <w:numPr>
          <w:ilvl w:val="0"/>
          <w:numId w:val="5"/>
        </w:numPr>
        <w:rPr>
          <w:b/>
          <w:i/>
        </w:rPr>
      </w:pPr>
      <w:r w:rsidRPr="00171A67">
        <w:t xml:space="preserve">(If your program is a Head Start delegate) </w:t>
      </w:r>
      <w:r w:rsidR="53C58722">
        <w:t>S</w:t>
      </w:r>
      <w:r w:rsidRPr="00171A67">
        <w:t>omeone at the grantee level</w:t>
      </w:r>
      <w:r w:rsidR="6CB436A3">
        <w:t xml:space="preserve"> [</w:t>
      </w:r>
      <w:r w:rsidRPr="7973AFB2" w:rsidR="6CB436A3">
        <w:rPr>
          <w:b/>
          <w:bCs/>
          <w:i/>
          <w:iCs/>
        </w:rPr>
        <w:t>p_maker_supinfo_12</w:t>
      </w:r>
      <w:r w:rsidRPr="7973AFB2" w:rsidR="6CB436A3">
        <w:t>]</w:t>
      </w:r>
    </w:p>
    <w:p w:rsidR="00CD7284" w:rsidP="0062291A" w14:paraId="5D3B44CC" w14:textId="1846E649">
      <w:pPr>
        <w:pStyle w:val="ListParagraph"/>
        <w:numPr>
          <w:ilvl w:val="0"/>
          <w:numId w:val="5"/>
        </w:numPr>
        <w:rPr>
          <w:b/>
          <w:i/>
        </w:rPr>
      </w:pPr>
      <w:r>
        <w:t>Community partners</w:t>
      </w:r>
      <w:r w:rsidR="118BF84F">
        <w:t xml:space="preserve"> [</w:t>
      </w:r>
      <w:r w:rsidRPr="7973AFB2" w:rsidR="118BF84F">
        <w:rPr>
          <w:b/>
          <w:bCs/>
          <w:i/>
          <w:iCs/>
        </w:rPr>
        <w:t>p_maker_supinfo_13</w:t>
      </w:r>
      <w:r w:rsidRPr="7973AFB2" w:rsidR="118BF84F">
        <w:t>]</w:t>
      </w:r>
    </w:p>
    <w:p w:rsidR="00422681" w:rsidRPr="00171A67" w:rsidP="0062291A" w14:paraId="3D1D8EB2" w14:textId="04A4FEAF">
      <w:pPr>
        <w:pStyle w:val="ListParagraph"/>
        <w:numPr>
          <w:ilvl w:val="0"/>
          <w:numId w:val="5"/>
        </w:numPr>
        <w:rPr>
          <w:b/>
          <w:i/>
        </w:rPr>
      </w:pPr>
      <w:r>
        <w:t>Other p</w:t>
      </w:r>
      <w:r w:rsidRPr="00171A67">
        <w:t xml:space="preserve">eople external to the organization </w:t>
      </w:r>
      <w:r w:rsidR="094E525E">
        <w:t>[</w:t>
      </w:r>
      <w:r w:rsidRPr="7973AFB2" w:rsidR="094E525E">
        <w:rPr>
          <w:b/>
          <w:bCs/>
          <w:i/>
          <w:iCs/>
        </w:rPr>
        <w:t>p_maker_supinfo_14</w:t>
      </w:r>
      <w:r w:rsidRPr="7973AFB2" w:rsidR="094E525E">
        <w:t>]</w:t>
      </w:r>
    </w:p>
    <w:p w:rsidR="00422681" w:rsidRPr="00171A67" w:rsidP="0062291A" w14:paraId="31F818C2" w14:textId="1F45D032">
      <w:pPr>
        <w:pStyle w:val="ListParagraph"/>
        <w:numPr>
          <w:ilvl w:val="0"/>
          <w:numId w:val="5"/>
        </w:numPr>
        <w:rPr>
          <w:b/>
          <w:i/>
        </w:rPr>
      </w:pPr>
      <w:r w:rsidRPr="00171A67">
        <w:t xml:space="preserve">Someone else </w:t>
      </w:r>
      <w:r w:rsidR="0ADD2E7D">
        <w:t>[</w:t>
      </w:r>
      <w:r w:rsidRPr="7973AFB2" w:rsidR="0ADD2E7D">
        <w:rPr>
          <w:b/>
          <w:bCs/>
          <w:i/>
          <w:iCs/>
        </w:rPr>
        <w:t>p_maker_supinfo_15</w:t>
      </w:r>
      <w:r w:rsidRPr="7973AFB2" w:rsidR="0ADD2E7D">
        <w:t>]</w:t>
      </w:r>
    </w:p>
    <w:p w:rsidR="00422681" w:rsidRPr="00171A67" w:rsidP="0062291A" w14:paraId="15DA9901" w14:textId="32DD22C5">
      <w:pPr>
        <w:pStyle w:val="ListParagraph"/>
        <w:numPr>
          <w:ilvl w:val="0"/>
          <w:numId w:val="5"/>
        </w:numPr>
        <w:rPr>
          <w:b/>
          <w:i/>
        </w:rPr>
      </w:pPr>
      <w:r>
        <w:t>Don’t know</w:t>
      </w:r>
      <w:r w:rsidR="00166B98">
        <w:t xml:space="preserve"> [</w:t>
      </w:r>
      <w:r w:rsidRPr="7973AFB2" w:rsidR="00166B98">
        <w:rPr>
          <w:b/>
          <w:bCs/>
          <w:i/>
          <w:iCs/>
        </w:rPr>
        <w:t>p_maker_supinfo_16</w:t>
      </w:r>
      <w:r w:rsidRPr="7973AFB2" w:rsidR="00166B98">
        <w:t>]</w:t>
      </w:r>
    </w:p>
    <w:p w:rsidR="0071029C" w:rsidRPr="00171A67" w:rsidP="00190861" w14:paraId="4AD84633" w14:textId="77777777"/>
    <w:p w:rsidR="00CE6205" w:rsidRPr="00171A67" w:rsidP="00190861" w14:paraId="1CC3A911" w14:textId="1E29CE82">
      <w:pPr>
        <w:spacing w:after="0"/>
        <w:rPr>
          <w:rStyle w:val="ItemLabelChar"/>
          <w:b w:val="0"/>
          <w:i w:val="0"/>
        </w:rPr>
      </w:pPr>
      <w:r>
        <w:t xml:space="preserve">How </w:t>
      </w:r>
      <w:r w:rsidRPr="00171A67">
        <w:t xml:space="preserve">does your program </w:t>
      </w:r>
      <w:r w:rsidRPr="00171A67" w:rsidR="003E09C7">
        <w:t>plan your budget</w:t>
      </w:r>
      <w:r w:rsidR="00807B55">
        <w:t xml:space="preserve">? </w:t>
      </w:r>
      <w:r w:rsidRPr="00171A67">
        <w:t xml:space="preserve">Select all that apply. </w:t>
      </w:r>
      <w:r w:rsidRPr="00171A67" w:rsidR="006765EE">
        <w:t>[</w:t>
      </w:r>
      <w:r w:rsidRPr="00171A67">
        <w:rPr>
          <w:rStyle w:val="ItemLabelChar"/>
        </w:rPr>
        <w:t>p_decis_sup</w:t>
      </w:r>
      <w:r w:rsidRPr="00171A67" w:rsidR="006765EE">
        <w:rPr>
          <w:rStyle w:val="ItemLabelChar"/>
          <w:b w:val="0"/>
          <w:bCs w:val="0"/>
          <w:i w:val="0"/>
          <w:iCs w:val="0"/>
        </w:rPr>
        <w:t>]</w:t>
      </w:r>
      <w:r w:rsidRPr="00171A67">
        <w:rPr>
          <w:rStyle w:val="ItemLabelChar"/>
        </w:rPr>
        <w:t xml:space="preserve"> </w:t>
      </w:r>
    </w:p>
    <w:p w:rsidR="00CE6205" w:rsidRPr="00171A67" w:rsidP="0062291A" w14:paraId="0EB61C9A" w14:textId="162CD8B6">
      <w:pPr>
        <w:pStyle w:val="ListParagraph"/>
        <w:numPr>
          <w:ilvl w:val="0"/>
          <w:numId w:val="5"/>
        </w:numPr>
        <w:rPr>
          <w:b/>
          <w:i/>
        </w:rPr>
      </w:pPr>
      <w:r w:rsidRPr="00171A67">
        <w:t>We use per-child cost-modeling</w:t>
      </w:r>
      <w:r w:rsidRPr="00171A67" w:rsidR="00A44092">
        <w:t>.</w:t>
      </w:r>
      <w:r w:rsidR="64EEB4F9">
        <w:t xml:space="preserve"> [</w:t>
      </w:r>
      <w:r w:rsidRPr="7973AFB2" w:rsidR="64EEB4F9">
        <w:rPr>
          <w:b/>
          <w:bCs/>
          <w:i/>
          <w:iCs/>
        </w:rPr>
        <w:t>p_decis_sup_1</w:t>
      </w:r>
      <w:r w:rsidRPr="7973AFB2" w:rsidR="64EEB4F9">
        <w:t>]</w:t>
      </w:r>
    </w:p>
    <w:p w:rsidR="00CE6205" w:rsidRPr="00171A67" w:rsidP="0062291A" w14:paraId="7B74033A" w14:textId="27F88B7D">
      <w:pPr>
        <w:pStyle w:val="ListParagraph"/>
        <w:numPr>
          <w:ilvl w:val="0"/>
          <w:numId w:val="5"/>
        </w:numPr>
        <w:rPr>
          <w:b/>
          <w:i/>
        </w:rPr>
      </w:pPr>
      <w:r w:rsidRPr="00171A67">
        <w:t>We use per-program cost-modeling</w:t>
      </w:r>
      <w:r w:rsidRPr="00171A67" w:rsidR="00A44092">
        <w:t>.</w:t>
      </w:r>
      <w:r w:rsidR="601853D3">
        <w:t xml:space="preserve"> [</w:t>
      </w:r>
      <w:r w:rsidRPr="7973AFB2" w:rsidR="601853D3">
        <w:rPr>
          <w:b/>
          <w:bCs/>
          <w:i/>
          <w:iCs/>
        </w:rPr>
        <w:t>p_decis_sup_2</w:t>
      </w:r>
      <w:r w:rsidRPr="7973AFB2" w:rsidR="601853D3">
        <w:t>]</w:t>
      </w:r>
    </w:p>
    <w:p w:rsidR="00CE6205" w:rsidRPr="00171A67" w:rsidP="0062291A" w14:paraId="2CACCC9F" w14:textId="79E78499">
      <w:pPr>
        <w:pStyle w:val="ListParagraph"/>
        <w:numPr>
          <w:ilvl w:val="0"/>
          <w:numId w:val="5"/>
        </w:numPr>
        <w:rPr>
          <w:b/>
          <w:i/>
        </w:rPr>
      </w:pPr>
      <w:r w:rsidRPr="00171A67">
        <w:t>We rely on a previous program year’s budget as a proxy</w:t>
      </w:r>
      <w:r w:rsidRPr="00171A67" w:rsidR="00A44092">
        <w:t>.</w:t>
      </w:r>
      <w:r w:rsidR="00D81C6C">
        <w:t xml:space="preserve"> [</w:t>
      </w:r>
      <w:r w:rsidRPr="7973AFB2" w:rsidR="00D81C6C">
        <w:rPr>
          <w:b/>
          <w:bCs/>
          <w:i/>
          <w:iCs/>
        </w:rPr>
        <w:t>p_decis_sup_3</w:t>
      </w:r>
      <w:r w:rsidRPr="7973AFB2" w:rsidR="00D81C6C">
        <w:t>]</w:t>
      </w:r>
    </w:p>
    <w:p w:rsidR="00C20641" w:rsidRPr="00171A67" w:rsidP="0062291A" w14:paraId="35876D10" w14:textId="5450D472">
      <w:pPr>
        <w:pStyle w:val="ListParagraph"/>
        <w:numPr>
          <w:ilvl w:val="0"/>
          <w:numId w:val="5"/>
        </w:numPr>
        <w:rPr>
          <w:b/>
          <w:i/>
        </w:rPr>
      </w:pPr>
      <w:r w:rsidRPr="00171A67">
        <w:t xml:space="preserve">Other </w:t>
      </w:r>
      <w:r w:rsidR="7432944C">
        <w:t>[</w:t>
      </w:r>
      <w:r w:rsidRPr="7973AFB2" w:rsidR="7432944C">
        <w:rPr>
          <w:b/>
          <w:bCs/>
          <w:i/>
          <w:iCs/>
        </w:rPr>
        <w:t>p_decis_sup_4</w:t>
      </w:r>
      <w:r w:rsidRPr="7973AFB2" w:rsidR="7432944C">
        <w:t>]</w:t>
      </w:r>
    </w:p>
    <w:p w:rsidR="00CE6205" w:rsidRPr="00171A67" w:rsidP="0062291A" w14:paraId="7C32AFAC" w14:textId="73548C79">
      <w:pPr>
        <w:pStyle w:val="ListParagraph"/>
        <w:numPr>
          <w:ilvl w:val="0"/>
          <w:numId w:val="5"/>
        </w:numPr>
        <w:rPr>
          <w:b/>
          <w:i/>
        </w:rPr>
      </w:pPr>
      <w:r w:rsidRPr="00171A67">
        <w:t>D</w:t>
      </w:r>
      <w:r w:rsidRPr="00171A67">
        <w:t>on’t know</w:t>
      </w:r>
      <w:r w:rsidR="2F60F891">
        <w:t xml:space="preserve"> [</w:t>
      </w:r>
      <w:r w:rsidRPr="7973AFB2" w:rsidR="2F60F891">
        <w:rPr>
          <w:b/>
          <w:bCs/>
          <w:i/>
          <w:iCs/>
        </w:rPr>
        <w:t>p_decis_sup_5</w:t>
      </w:r>
      <w:r w:rsidRPr="7973AFB2" w:rsidR="2F60F891">
        <w:t>]</w:t>
      </w:r>
    </w:p>
    <w:p w:rsidR="00CE6205" w:rsidRPr="00171A67" w:rsidP="00190861" w14:paraId="070E13CF" w14:textId="77777777"/>
    <w:p w:rsidR="00746048" w:rsidRPr="00171A67" w:rsidP="1F66C4DE" w14:paraId="0E8E6623" w14:textId="6D63B540">
      <w:pPr>
        <w:rPr>
          <w:rStyle w:val="ItemLabelChar"/>
          <w:b w:val="0"/>
          <w:bCs w:val="0"/>
          <w:i w:val="0"/>
          <w:iCs w:val="0"/>
        </w:rPr>
      </w:pPr>
      <w:r w:rsidRPr="009D2531">
        <w:rPr>
          <w:b/>
          <w:bCs/>
        </w:rPr>
        <w:t>On average</w:t>
      </w:r>
      <w:r w:rsidR="001B13CE">
        <w:t xml:space="preserve"> over the course of a program year</w:t>
      </w:r>
      <w:r w:rsidR="00517ACE">
        <w:t xml:space="preserve">, </w:t>
      </w:r>
      <w:r w:rsidR="00AD1C6D">
        <w:t xml:space="preserve">approximately </w:t>
      </w:r>
      <w:r w:rsidR="00911D5F">
        <w:t xml:space="preserve">how much time does your ECE program director </w:t>
      </w:r>
      <w:r>
        <w:t xml:space="preserve">dedicate to </w:t>
      </w:r>
      <w:r w:rsidR="00AA102E">
        <w:t>financing</w:t>
      </w:r>
      <w:r w:rsidR="00CD33F9">
        <w:t xml:space="preserve"> </w:t>
      </w:r>
      <w:r w:rsidR="009436AB">
        <w:t xml:space="preserve">(e.g., </w:t>
      </w:r>
      <w:r w:rsidR="00060EC5">
        <w:t>managing budgets, tracking expenses, reporting expenses</w:t>
      </w:r>
      <w:r w:rsidR="004D3A88">
        <w:t>)</w:t>
      </w:r>
      <w:r w:rsidR="009D0726">
        <w:t xml:space="preserve">?  </w:t>
      </w:r>
      <w:r w:rsidR="00E03066">
        <w:t>[</w:t>
      </w:r>
      <w:r w:rsidRPr="1F66C4DE">
        <w:rPr>
          <w:rStyle w:val="ItemLabelChar"/>
        </w:rPr>
        <w:t>p_res_pdtime</w:t>
      </w:r>
      <w:r w:rsidRPr="1F66C4DE" w:rsidR="00E03066">
        <w:rPr>
          <w:rStyle w:val="ItemLabelChar"/>
          <w:b w:val="0"/>
          <w:bCs w:val="0"/>
          <w:i w:val="0"/>
          <w:iCs w:val="0"/>
        </w:rPr>
        <w:t>]</w:t>
      </w:r>
    </w:p>
    <w:p w:rsidR="004F5C41" w:rsidRPr="00171A67" w:rsidP="0062291A" w14:paraId="64FE8855" w14:textId="104CEADF">
      <w:pPr>
        <w:pStyle w:val="ListParagraph"/>
        <w:numPr>
          <w:ilvl w:val="0"/>
          <w:numId w:val="5"/>
        </w:numPr>
      </w:pPr>
      <w:r w:rsidRPr="00171A67">
        <w:t>0%</w:t>
      </w:r>
    </w:p>
    <w:p w:rsidR="004F5C41" w:rsidRPr="00171A67" w:rsidP="0062291A" w14:paraId="13C1205D" w14:textId="1BE384C4">
      <w:pPr>
        <w:pStyle w:val="ListParagraph"/>
        <w:numPr>
          <w:ilvl w:val="0"/>
          <w:numId w:val="5"/>
        </w:numPr>
      </w:pPr>
      <w:r w:rsidRPr="00171A67">
        <w:t>1 – 10%</w:t>
      </w:r>
    </w:p>
    <w:p w:rsidR="004F5C41" w:rsidRPr="00171A67" w:rsidP="0062291A" w14:paraId="36D717A6" w14:textId="0F48FE4D">
      <w:pPr>
        <w:pStyle w:val="ListParagraph"/>
        <w:numPr>
          <w:ilvl w:val="0"/>
          <w:numId w:val="5"/>
        </w:numPr>
      </w:pPr>
      <w:r w:rsidRPr="00171A67">
        <w:t>11 – 25%</w:t>
      </w:r>
    </w:p>
    <w:p w:rsidR="004F5C41" w:rsidRPr="00171A67" w:rsidP="0062291A" w14:paraId="71DA1B94" w14:textId="02896A55">
      <w:pPr>
        <w:pStyle w:val="ListParagraph"/>
        <w:numPr>
          <w:ilvl w:val="0"/>
          <w:numId w:val="5"/>
        </w:numPr>
      </w:pPr>
      <w:r w:rsidRPr="00171A67">
        <w:t>26 – 50%</w:t>
      </w:r>
    </w:p>
    <w:p w:rsidR="00DD2B8E" w:rsidRPr="00171A67" w:rsidP="0062291A" w14:paraId="2CA38FEF" w14:textId="42677207">
      <w:pPr>
        <w:pStyle w:val="ListParagraph"/>
        <w:numPr>
          <w:ilvl w:val="0"/>
          <w:numId w:val="5"/>
        </w:numPr>
      </w:pPr>
      <w:r w:rsidRPr="00171A67">
        <w:t>51 – 75%</w:t>
      </w:r>
    </w:p>
    <w:p w:rsidR="00AA1374" w:rsidRPr="00171A67" w:rsidP="0062291A" w14:paraId="44715506" w14:textId="492B6728">
      <w:pPr>
        <w:pStyle w:val="ListParagraph"/>
        <w:numPr>
          <w:ilvl w:val="0"/>
          <w:numId w:val="5"/>
        </w:numPr>
        <w:rPr>
          <w:rStyle w:val="ItemLabelChar"/>
          <w:i w:val="0"/>
          <w:iCs w:val="0"/>
        </w:rPr>
      </w:pPr>
      <w:r w:rsidRPr="00171A67">
        <w:t>76 – 100%</w:t>
      </w:r>
    </w:p>
    <w:p w:rsidR="00292D39" w:rsidRPr="00171A67" w:rsidP="00190861" w14:paraId="3CE240A1" w14:textId="77777777"/>
    <w:p w:rsidR="003741CD" w:rsidRPr="00171A67" w:rsidP="00190861" w14:paraId="7E6F2819" w14:textId="77777777">
      <w:pPr>
        <w:rPr>
          <w:rStyle w:val="ItemLabelChar"/>
        </w:rPr>
      </w:pPr>
    </w:p>
    <w:p w:rsidR="00CE6205" w:rsidRPr="00171A67" w:rsidP="00697EB9" w14:paraId="3B7AB944" w14:textId="1AB6B7E1">
      <w:pPr>
        <w:keepNext/>
        <w:spacing w:after="0"/>
        <w:rPr>
          <w:rStyle w:val="ItemLabelChar"/>
          <w:b w:val="0"/>
          <w:i w:val="0"/>
        </w:rPr>
      </w:pPr>
      <w:r w:rsidRPr="00171A67">
        <w:t xml:space="preserve">How much </w:t>
      </w:r>
      <w:r w:rsidRPr="00171A67" w:rsidR="00CB0643">
        <w:t>d</w:t>
      </w:r>
      <w:r w:rsidRPr="00171A67">
        <w:t>o you agree with the following statements</w:t>
      </w:r>
      <w:r w:rsidRPr="00171A67" w:rsidR="00603668">
        <w:t xml:space="preserve">: </w:t>
      </w:r>
      <w:r w:rsidRPr="00171A67">
        <w:rPr>
          <w:rStyle w:val="ItemLabelChar"/>
        </w:rPr>
        <w:t>p_res_</w:t>
      </w:r>
      <w:r w:rsidRPr="00171A67">
        <w:rPr>
          <w:rStyle w:val="ItemLabelChar"/>
        </w:rPr>
        <w:t>need</w:t>
      </w:r>
      <w:r w:rsidRPr="00171A67" w:rsidR="00603668">
        <w:rPr>
          <w:rFonts w:cs="Times New Roman"/>
          <w:szCs w:val="24"/>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4050"/>
        <w:gridCol w:w="1264"/>
        <w:gridCol w:w="1168"/>
        <w:gridCol w:w="1168"/>
        <w:gridCol w:w="721"/>
        <w:gridCol w:w="899"/>
      </w:tblGrid>
      <w:tr w14:paraId="2068BA39" w14:textId="77777777" w:rsidTr="1F66C4DE">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84" w:type="pct"/>
            <w:tcBorders>
              <w:top w:val="nil"/>
              <w:bottom w:val="single" w:sz="2" w:space="0" w:color="A6A6A6" w:themeColor="background1" w:themeShade="A6"/>
            </w:tcBorders>
            <w:shd w:val="clear" w:color="auto" w:fill="auto"/>
            <w:tcMar>
              <w:top w:w="29" w:type="dxa"/>
              <w:bottom w:w="29" w:type="dxa"/>
            </w:tcMar>
            <w:vAlign w:val="bottom"/>
          </w:tcPr>
          <w:p w:rsidR="004F1FF6" w:rsidRPr="00171A67" w:rsidP="00190861" w14:paraId="3BD809B9" w14:textId="77777777">
            <w:pPr>
              <w:pStyle w:val="TableHeader1"/>
              <w:spacing w:line="276" w:lineRule="auto"/>
              <w:rPr>
                <w:rFonts w:ascii="Roboto" w:hAnsi="Roboto"/>
                <w:bCs/>
                <w:color w:val="FFFFFF" w:themeColor="background1"/>
              </w:rPr>
            </w:pPr>
          </w:p>
        </w:tc>
        <w:tc>
          <w:tcPr>
            <w:tcW w:w="682" w:type="pct"/>
            <w:tcBorders>
              <w:top w:val="nil"/>
              <w:bottom w:val="single" w:sz="2" w:space="0" w:color="A6A6A6" w:themeColor="background1" w:themeShade="A6"/>
            </w:tcBorders>
            <w:shd w:val="clear" w:color="auto" w:fill="464D78" w:themeFill="background2"/>
            <w:tcMar>
              <w:top w:w="29" w:type="dxa"/>
              <w:bottom w:w="29" w:type="dxa"/>
            </w:tcMar>
            <w:vAlign w:val="bottom"/>
          </w:tcPr>
          <w:p w:rsidR="004F1FF6" w:rsidRPr="00171A67" w:rsidP="00190861" w14:paraId="69F9BF78" w14:textId="60CBC9A2">
            <w:pPr>
              <w:pStyle w:val="TableHeader1"/>
              <w:spacing w:line="276" w:lineRule="auto"/>
              <w:rPr>
                <w:rFonts w:ascii="Roboto" w:hAnsi="Roboto"/>
                <w:bCs/>
                <w:color w:val="FFFFFF" w:themeColor="background1"/>
              </w:rPr>
            </w:pPr>
            <w:r w:rsidRPr="6F2E092F">
              <w:rPr>
                <w:rFonts w:ascii="Roboto" w:hAnsi="Roboto"/>
                <w:color w:val="FFFFFF" w:themeColor="background1"/>
              </w:rPr>
              <w:t>Do</w:t>
            </w:r>
            <w:r w:rsidRPr="6F2E092F" w:rsidR="527C1288">
              <w:rPr>
                <w:rFonts w:ascii="Roboto" w:hAnsi="Roboto"/>
                <w:color w:val="FFFFFF" w:themeColor="background1"/>
              </w:rPr>
              <w:t>n’t</w:t>
            </w:r>
            <w:r w:rsidR="006A08EA">
              <w:rPr>
                <w:rFonts w:ascii="Roboto" w:hAnsi="Roboto"/>
                <w:bCs/>
                <w:color w:val="FFFFFF" w:themeColor="background1"/>
              </w:rPr>
              <w:t xml:space="preserve"> agree at all</w:t>
            </w:r>
          </w:p>
        </w:tc>
        <w:tc>
          <w:tcPr>
            <w:tcW w:w="630" w:type="pct"/>
            <w:tcBorders>
              <w:top w:val="nil"/>
              <w:bottom w:val="single" w:sz="2" w:space="0" w:color="A6A6A6" w:themeColor="background1" w:themeShade="A6"/>
            </w:tcBorders>
            <w:shd w:val="clear" w:color="auto" w:fill="464D78" w:themeFill="background2"/>
            <w:vAlign w:val="bottom"/>
          </w:tcPr>
          <w:p w:rsidR="004F1FF6" w:rsidRPr="00171A67" w:rsidP="00190861" w14:paraId="2D334074" w14:textId="3C855EA1">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003C88">
              <w:rPr>
                <w:rFonts w:ascii="Roboto" w:hAnsi="Roboto"/>
                <w:color w:val="FFFFFF" w:themeColor="background1"/>
              </w:rPr>
              <w:t>a</w:t>
            </w:r>
            <w:r>
              <w:rPr>
                <w:rFonts w:ascii="Roboto" w:hAnsi="Roboto"/>
                <w:color w:val="FFFFFF" w:themeColor="background1"/>
              </w:rPr>
              <w:t>gree</w:t>
            </w:r>
          </w:p>
        </w:tc>
        <w:tc>
          <w:tcPr>
            <w:tcW w:w="630" w:type="pct"/>
            <w:tcBorders>
              <w:bottom w:val="single" w:sz="2" w:space="0" w:color="A6A6A6" w:themeColor="background1" w:themeShade="A6"/>
            </w:tcBorders>
            <w:shd w:val="clear" w:color="auto" w:fill="464D78" w:themeFill="background2"/>
          </w:tcPr>
          <w:p w:rsidR="004F1FF6" w:rsidRPr="00171A67" w:rsidP="00190861" w14:paraId="00F51155" w14:textId="638C0DD1">
            <w:pPr>
              <w:pStyle w:val="TableHeader1"/>
              <w:spacing w:line="276" w:lineRule="auto"/>
              <w:rPr>
                <w:rFonts w:ascii="Roboto" w:hAnsi="Roboto"/>
                <w:bCs/>
                <w:color w:val="FFFFFF" w:themeColor="background1"/>
              </w:rPr>
            </w:pPr>
            <w:r>
              <w:rPr>
                <w:rFonts w:ascii="Roboto" w:hAnsi="Roboto"/>
                <w:bCs/>
                <w:color w:val="FFFFFF" w:themeColor="background1"/>
              </w:rPr>
              <w:t>Moderately</w:t>
            </w:r>
            <w:r w:rsidRPr="00171A67">
              <w:rPr>
                <w:rFonts w:ascii="Roboto" w:hAnsi="Roboto"/>
                <w:bCs/>
                <w:color w:val="FFFFFF" w:themeColor="background1"/>
              </w:rPr>
              <w:t xml:space="preserve"> </w:t>
            </w:r>
            <w:r w:rsidR="00003C88">
              <w:rPr>
                <w:rFonts w:ascii="Roboto" w:hAnsi="Roboto"/>
                <w:color w:val="FFFFFF" w:themeColor="background1"/>
              </w:rPr>
              <w:t>a</w:t>
            </w:r>
            <w:r w:rsidRPr="00171A67">
              <w:rPr>
                <w:rFonts w:ascii="Roboto" w:hAnsi="Roboto"/>
                <w:color w:val="FFFFFF" w:themeColor="background1"/>
              </w:rPr>
              <w:t>gree</w:t>
            </w:r>
          </w:p>
        </w:tc>
        <w:tc>
          <w:tcPr>
            <w:tcW w:w="389" w:type="pct"/>
            <w:tcBorders>
              <w:bottom w:val="single" w:sz="2" w:space="0" w:color="A6A6A6" w:themeColor="background1" w:themeShade="A6"/>
            </w:tcBorders>
            <w:shd w:val="clear" w:color="auto" w:fill="464D78" w:themeFill="background2"/>
          </w:tcPr>
          <w:p w:rsidR="004F1FF6" w:rsidRPr="00171A67" w:rsidP="00190861" w14:paraId="54A69377" w14:textId="0EFB0822">
            <w:pPr>
              <w:pStyle w:val="TableHeader1"/>
              <w:spacing w:line="276" w:lineRule="auto"/>
              <w:rPr>
                <w:rFonts w:ascii="Roboto" w:hAnsi="Roboto"/>
                <w:bCs/>
                <w:color w:val="FFFFFF" w:themeColor="background1"/>
              </w:rPr>
            </w:pPr>
            <w:r>
              <w:rPr>
                <w:rFonts w:ascii="Roboto" w:hAnsi="Roboto"/>
                <w:color w:val="FFFFFF" w:themeColor="background1"/>
              </w:rPr>
              <w:t xml:space="preserve">Mostly </w:t>
            </w:r>
            <w:r w:rsidR="00003C88">
              <w:rPr>
                <w:rFonts w:ascii="Roboto" w:hAnsi="Roboto"/>
                <w:color w:val="FFFFFF" w:themeColor="background1"/>
              </w:rPr>
              <w:t>a</w:t>
            </w:r>
            <w:r w:rsidRPr="00171A67">
              <w:rPr>
                <w:rFonts w:ascii="Roboto" w:hAnsi="Roboto"/>
                <w:color w:val="FFFFFF" w:themeColor="background1"/>
              </w:rPr>
              <w:t>gree</w:t>
            </w:r>
          </w:p>
        </w:tc>
        <w:tc>
          <w:tcPr>
            <w:tcW w:w="485" w:type="pct"/>
            <w:tcBorders>
              <w:bottom w:val="single" w:sz="2" w:space="0" w:color="A6A6A6" w:themeColor="background1" w:themeShade="A6"/>
            </w:tcBorders>
            <w:shd w:val="clear" w:color="auto" w:fill="464D78" w:themeFill="background2"/>
          </w:tcPr>
          <w:p w:rsidR="004F1FF6" w:rsidRPr="00171A67" w:rsidP="00190861" w14:paraId="15740ECE" w14:textId="4F73C7D5">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Strongly </w:t>
            </w:r>
            <w:r w:rsidR="00003C88">
              <w:rPr>
                <w:rFonts w:ascii="Roboto" w:hAnsi="Roboto"/>
                <w:color w:val="FFFFFF" w:themeColor="background1"/>
              </w:rPr>
              <w:t>a</w:t>
            </w:r>
            <w:r w:rsidRPr="00171A67">
              <w:rPr>
                <w:rFonts w:ascii="Roboto" w:hAnsi="Roboto"/>
                <w:color w:val="FFFFFF" w:themeColor="background1"/>
              </w:rPr>
              <w:t>gree</w:t>
            </w:r>
          </w:p>
        </w:tc>
      </w:tr>
      <w:tr w14:paraId="106AA87F"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171A67" w:rsidP="1F66C4DE" w14:paraId="6CBCD7D3" w14:textId="51F4C586">
            <w:pPr>
              <w:pStyle w:val="TableHeader2"/>
              <w:spacing w:line="276" w:lineRule="auto"/>
              <w:rPr>
                <w:rFonts w:ascii="Roboto" w:hAnsi="Roboto"/>
                <w:sz w:val="22"/>
              </w:rPr>
            </w:pPr>
            <w:r w:rsidRPr="1F66C4DE">
              <w:rPr>
                <w:rFonts w:ascii="Roboto" w:hAnsi="Roboto"/>
                <w:sz w:val="22"/>
              </w:rPr>
              <w:t xml:space="preserve">My </w:t>
            </w:r>
            <w:r w:rsidR="00B54555">
              <w:rPr>
                <w:rFonts w:ascii="Roboto" w:hAnsi="Roboto"/>
                <w:sz w:val="22"/>
              </w:rPr>
              <w:t>E</w:t>
            </w:r>
            <w:r w:rsidRPr="008803EF" w:rsidR="00B54555">
              <w:rPr>
                <w:rFonts w:ascii="Roboto" w:hAnsi="Roboto"/>
                <w:sz w:val="22"/>
              </w:rPr>
              <w:t>CE</w:t>
            </w:r>
            <w:r w:rsidR="00B54555">
              <w:rPr>
                <w:sz w:val="22"/>
              </w:rPr>
              <w:t xml:space="preserve"> </w:t>
            </w:r>
            <w:r w:rsidRPr="1F66C4DE">
              <w:rPr>
                <w:rFonts w:ascii="Roboto" w:hAnsi="Roboto"/>
                <w:sz w:val="22"/>
              </w:rPr>
              <w:t>program has</w:t>
            </w:r>
            <w:r w:rsidRPr="1F66C4DE" w:rsidR="2A6ED897">
              <w:rPr>
                <w:rFonts w:ascii="Roboto" w:hAnsi="Roboto"/>
                <w:sz w:val="22"/>
              </w:rPr>
              <w:t xml:space="preserve"> </w:t>
            </w:r>
            <w:r w:rsidRPr="1F66C4DE" w:rsidR="2A6ED897">
              <w:rPr>
                <w:rFonts w:ascii="Roboto" w:hAnsi="Roboto"/>
                <w:b/>
                <w:bCs/>
                <w:sz w:val="22"/>
              </w:rPr>
              <w:t>the expertise</w:t>
            </w:r>
            <w:r w:rsidRPr="1F66C4DE">
              <w:rPr>
                <w:rFonts w:ascii="Roboto" w:hAnsi="Roboto"/>
              </w:rPr>
              <w:t xml:space="preserve"> </w:t>
            </w:r>
            <w:r w:rsidRPr="1F66C4DE">
              <w:rPr>
                <w:rFonts w:ascii="Roboto" w:hAnsi="Roboto"/>
                <w:sz w:val="22"/>
              </w:rPr>
              <w:t xml:space="preserve">to efficiently determine how much </w:t>
            </w:r>
            <w:r w:rsidR="00B54555">
              <w:rPr>
                <w:rFonts w:ascii="Roboto" w:hAnsi="Roboto"/>
                <w:sz w:val="22"/>
              </w:rPr>
              <w:t>w</w:t>
            </w:r>
            <w:r w:rsidRPr="008803EF" w:rsidR="00B54555">
              <w:rPr>
                <w:rFonts w:ascii="Roboto" w:hAnsi="Roboto"/>
                <w:sz w:val="22"/>
              </w:rPr>
              <w:t>e</w:t>
            </w:r>
            <w:r w:rsidR="00B54555">
              <w:rPr>
                <w:sz w:val="22"/>
              </w:rPr>
              <w:t xml:space="preserve"> </w:t>
            </w:r>
            <w:r w:rsidRPr="644FE4F6" w:rsidR="5BE6BC9F">
              <w:rPr>
                <w:rFonts w:ascii="Roboto" w:hAnsi="Roboto"/>
                <w:sz w:val="22"/>
              </w:rPr>
              <w:t>need</w:t>
            </w:r>
            <w:r w:rsidRPr="1F66C4DE">
              <w:rPr>
                <w:rFonts w:ascii="Roboto" w:hAnsi="Roboto"/>
                <w:sz w:val="22"/>
              </w:rPr>
              <w:t xml:space="preserve"> from different funding </w:t>
            </w:r>
            <w:r w:rsidRPr="1F66C4DE" w:rsidR="5B316D38">
              <w:rPr>
                <w:rFonts w:ascii="Roboto" w:hAnsi="Roboto"/>
                <w:sz w:val="22"/>
              </w:rPr>
              <w:t xml:space="preserve">sources </w:t>
            </w:r>
            <w:r w:rsidRPr="1F66C4DE" w:rsidR="7BD6EB5B">
              <w:rPr>
                <w:rFonts w:ascii="Roboto" w:hAnsi="Roboto"/>
                <w:sz w:val="22"/>
              </w:rPr>
              <w:t xml:space="preserve">to meet </w:t>
            </w:r>
            <w:r w:rsidRPr="1F66C4DE">
              <w:rPr>
                <w:rFonts w:ascii="Roboto" w:hAnsi="Roboto"/>
                <w:sz w:val="22"/>
              </w:rPr>
              <w:t>our programming</w:t>
            </w:r>
            <w:r w:rsidRPr="1F66C4DE" w:rsidR="7BD6EB5B">
              <w:rPr>
                <w:rFonts w:ascii="Roboto" w:hAnsi="Roboto"/>
                <w:sz w:val="22"/>
              </w:rPr>
              <w:t xml:space="preserve"> goals</w:t>
            </w:r>
            <w:r w:rsidRPr="1F66C4DE">
              <w:rPr>
                <w:rFonts w:ascii="Roboto" w:hAnsi="Roboto"/>
                <w:sz w:val="22"/>
              </w:rPr>
              <w:t>.</w:t>
            </w:r>
            <w:r w:rsidRPr="4FAFB660" w:rsidR="7016D843">
              <w:rPr>
                <w:rFonts w:ascii="Roboto" w:hAnsi="Roboto"/>
                <w:sz w:val="22"/>
              </w:rPr>
              <w:t xml:space="preserve"> [</w:t>
            </w:r>
            <w:r w:rsidRPr="4FAFB660" w:rsidR="7016D843">
              <w:rPr>
                <w:rFonts w:ascii="Roboto" w:hAnsi="Roboto"/>
                <w:b/>
                <w:bCs/>
                <w:i/>
                <w:iCs/>
                <w:sz w:val="22"/>
              </w:rPr>
              <w:t>p_res_need_1</w:t>
            </w:r>
            <w:r w:rsidRPr="4FAFB660" w:rsidR="7016D843">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171A67" w:rsidP="00190861" w14:paraId="23B09F8F" w14:textId="77777777">
            <w:pPr>
              <w:pStyle w:val="TableBullet1"/>
              <w:numPr>
                <w:ilvl w:val="0"/>
                <w:numId w:val="0"/>
              </w:numPr>
              <w:spacing w:line="276" w:lineRule="auto"/>
              <w:ind w:left="170"/>
            </w:pPr>
          </w:p>
        </w:tc>
        <w:tc>
          <w:tcPr>
            <w:tcW w:w="630" w:type="pct"/>
            <w:tcBorders>
              <w:top w:val="single" w:sz="2" w:space="0" w:color="A6A6A6" w:themeColor="background1" w:themeShade="A6"/>
              <w:bottom w:val="single" w:sz="2" w:space="0" w:color="A6A6A6" w:themeColor="background1" w:themeShade="A6"/>
            </w:tcBorders>
            <w:vAlign w:val="center"/>
          </w:tcPr>
          <w:p w:rsidR="004F1FF6" w:rsidRPr="00171A67" w:rsidP="00190861" w14:paraId="49E5E5A0" w14:textId="77777777">
            <w:pPr>
              <w:pStyle w:val="TableBodyCenter"/>
              <w:spacing w:line="276" w:lineRule="auto"/>
            </w:pPr>
          </w:p>
        </w:tc>
        <w:tc>
          <w:tcPr>
            <w:tcW w:w="630" w:type="pct"/>
            <w:tcBorders>
              <w:top w:val="single" w:sz="2" w:space="0" w:color="A6A6A6" w:themeColor="background1" w:themeShade="A6"/>
              <w:bottom w:val="single" w:sz="2" w:space="0" w:color="A6A6A6" w:themeColor="background1" w:themeShade="A6"/>
            </w:tcBorders>
          </w:tcPr>
          <w:p w:rsidR="004F1FF6" w:rsidRPr="00171A67" w:rsidP="00190861" w14:paraId="07B2FDB6" w14:textId="77777777">
            <w:pPr>
              <w:pStyle w:val="TableBodyLeft"/>
              <w:spacing w:line="276" w:lineRule="auto"/>
            </w:pPr>
          </w:p>
        </w:tc>
        <w:tc>
          <w:tcPr>
            <w:tcW w:w="389" w:type="pct"/>
            <w:tcBorders>
              <w:top w:val="single" w:sz="2" w:space="0" w:color="A6A6A6" w:themeColor="background1" w:themeShade="A6"/>
              <w:bottom w:val="single" w:sz="2" w:space="0" w:color="A6A6A6" w:themeColor="background1" w:themeShade="A6"/>
            </w:tcBorders>
          </w:tcPr>
          <w:p w:rsidR="004F1FF6" w:rsidRPr="00171A67" w:rsidP="00190861" w14:paraId="78BBDCF8" w14:textId="77777777">
            <w:pPr>
              <w:pStyle w:val="TableBodyLeft"/>
              <w:spacing w:line="276" w:lineRule="auto"/>
            </w:pPr>
          </w:p>
        </w:tc>
        <w:tc>
          <w:tcPr>
            <w:tcW w:w="485" w:type="pct"/>
            <w:tcBorders>
              <w:top w:val="single" w:sz="2" w:space="0" w:color="A6A6A6" w:themeColor="background1" w:themeShade="A6"/>
              <w:bottom w:val="single" w:sz="2" w:space="0" w:color="A6A6A6" w:themeColor="background1" w:themeShade="A6"/>
            </w:tcBorders>
          </w:tcPr>
          <w:p w:rsidR="004F1FF6" w:rsidRPr="00171A67" w:rsidP="00190861" w14:paraId="5A191C97" w14:textId="77777777">
            <w:pPr>
              <w:pStyle w:val="TableBodyLeft"/>
              <w:spacing w:line="276" w:lineRule="auto"/>
            </w:pPr>
          </w:p>
        </w:tc>
      </w:tr>
      <w:tr w14:paraId="64E8294C"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171A67" w:rsidP="00190861" w14:paraId="66CEC93B" w14:textId="4C1CE0F9">
            <w:pPr>
              <w:pStyle w:val="TableHeader2"/>
              <w:spacing w:line="276" w:lineRule="auto"/>
              <w:rPr>
                <w:rFonts w:ascii="Roboto" w:hAnsi="Roboto"/>
                <w:sz w:val="22"/>
              </w:rPr>
            </w:pPr>
            <w:r w:rsidRPr="00171A67">
              <w:rPr>
                <w:rFonts w:ascii="Roboto" w:hAnsi="Roboto"/>
                <w:sz w:val="22"/>
              </w:rPr>
              <w:t xml:space="preserve">My </w:t>
            </w:r>
            <w:r w:rsidR="00B54555">
              <w:rPr>
                <w:rFonts w:ascii="Roboto" w:hAnsi="Roboto"/>
                <w:sz w:val="22"/>
              </w:rPr>
              <w:t>E</w:t>
            </w:r>
            <w:r w:rsidRPr="008803EF" w:rsidR="00B54555">
              <w:rPr>
                <w:rFonts w:ascii="Roboto" w:hAnsi="Roboto"/>
                <w:sz w:val="22"/>
              </w:rPr>
              <w:t>CE</w:t>
            </w:r>
            <w:r w:rsidR="00B54555">
              <w:rPr>
                <w:sz w:val="22"/>
              </w:rPr>
              <w:t xml:space="preserve"> </w:t>
            </w:r>
            <w:r w:rsidRPr="00171A67">
              <w:rPr>
                <w:rFonts w:ascii="Roboto" w:hAnsi="Roboto"/>
                <w:sz w:val="22"/>
              </w:rPr>
              <w:t xml:space="preserve">program has </w:t>
            </w:r>
            <w:r w:rsidRPr="00841FA8">
              <w:rPr>
                <w:rFonts w:ascii="Roboto" w:hAnsi="Roboto"/>
                <w:b/>
                <w:sz w:val="22"/>
              </w:rPr>
              <w:t>the tools</w:t>
            </w:r>
            <w:r w:rsidRPr="00171A67">
              <w:rPr>
                <w:rFonts w:ascii="Roboto" w:hAnsi="Roboto"/>
                <w:sz w:val="22"/>
              </w:rPr>
              <w:t xml:space="preserve"> to efficiently monitor the spending of each funding </w:t>
            </w:r>
            <w:r w:rsidR="000E1C84">
              <w:rPr>
                <w:rFonts w:ascii="Roboto" w:hAnsi="Roboto"/>
                <w:sz w:val="22"/>
              </w:rPr>
              <w:t>source</w:t>
            </w:r>
            <w:r w:rsidRPr="00171A67">
              <w:rPr>
                <w:rFonts w:ascii="Roboto" w:hAnsi="Roboto"/>
                <w:sz w:val="22"/>
              </w:rPr>
              <w:t>.</w:t>
            </w:r>
            <w:r w:rsidRPr="4FAFB660" w:rsidR="6635847F">
              <w:rPr>
                <w:rFonts w:ascii="Roboto" w:hAnsi="Roboto"/>
                <w:sz w:val="22"/>
              </w:rPr>
              <w:t xml:space="preserve"> [</w:t>
            </w:r>
            <w:r w:rsidRPr="4FAFB660" w:rsidR="6635847F">
              <w:rPr>
                <w:rFonts w:ascii="Roboto" w:hAnsi="Roboto"/>
                <w:b/>
                <w:bCs/>
                <w:i/>
                <w:iCs/>
                <w:sz w:val="22"/>
              </w:rPr>
              <w:t>p_res_need_2</w:t>
            </w:r>
            <w:r w:rsidRPr="4FAFB660" w:rsidR="6635847F">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171A67" w:rsidP="00190861" w14:paraId="260AC602" w14:textId="77777777">
            <w:pPr>
              <w:pStyle w:val="TableBullet1"/>
              <w:numPr>
                <w:ilvl w:val="0"/>
                <w:numId w:val="0"/>
              </w:numPr>
              <w:spacing w:line="276" w:lineRule="auto"/>
              <w:ind w:left="170"/>
            </w:pPr>
          </w:p>
        </w:tc>
        <w:tc>
          <w:tcPr>
            <w:tcW w:w="630" w:type="pct"/>
            <w:tcBorders>
              <w:top w:val="single" w:sz="2" w:space="0" w:color="A6A6A6" w:themeColor="background1" w:themeShade="A6"/>
              <w:bottom w:val="single" w:sz="2" w:space="0" w:color="A6A6A6" w:themeColor="background1" w:themeShade="A6"/>
            </w:tcBorders>
            <w:vAlign w:val="center"/>
          </w:tcPr>
          <w:p w:rsidR="004F1FF6" w:rsidRPr="00171A67" w:rsidP="00190861" w14:paraId="065B11F2" w14:textId="77777777">
            <w:pPr>
              <w:pStyle w:val="TableBodyCenter"/>
              <w:spacing w:line="276" w:lineRule="auto"/>
            </w:pPr>
          </w:p>
        </w:tc>
        <w:tc>
          <w:tcPr>
            <w:tcW w:w="630" w:type="pct"/>
            <w:tcBorders>
              <w:top w:val="single" w:sz="2" w:space="0" w:color="A6A6A6" w:themeColor="background1" w:themeShade="A6"/>
              <w:bottom w:val="single" w:sz="2" w:space="0" w:color="A6A6A6" w:themeColor="background1" w:themeShade="A6"/>
            </w:tcBorders>
          </w:tcPr>
          <w:p w:rsidR="004F1FF6" w:rsidRPr="00171A67" w:rsidP="00190861" w14:paraId="2B15458D" w14:textId="77777777">
            <w:pPr>
              <w:pStyle w:val="TableBodyLeft"/>
              <w:spacing w:line="276" w:lineRule="auto"/>
            </w:pPr>
          </w:p>
        </w:tc>
        <w:tc>
          <w:tcPr>
            <w:tcW w:w="389" w:type="pct"/>
            <w:tcBorders>
              <w:top w:val="single" w:sz="2" w:space="0" w:color="A6A6A6" w:themeColor="background1" w:themeShade="A6"/>
              <w:bottom w:val="single" w:sz="2" w:space="0" w:color="A6A6A6" w:themeColor="background1" w:themeShade="A6"/>
            </w:tcBorders>
          </w:tcPr>
          <w:p w:rsidR="004F1FF6" w:rsidRPr="00171A67" w:rsidP="00190861" w14:paraId="6A19F37C" w14:textId="77777777">
            <w:pPr>
              <w:pStyle w:val="TableBodyLeft"/>
              <w:spacing w:line="276" w:lineRule="auto"/>
            </w:pPr>
          </w:p>
        </w:tc>
        <w:tc>
          <w:tcPr>
            <w:tcW w:w="485" w:type="pct"/>
            <w:tcBorders>
              <w:top w:val="single" w:sz="2" w:space="0" w:color="A6A6A6" w:themeColor="background1" w:themeShade="A6"/>
              <w:bottom w:val="single" w:sz="2" w:space="0" w:color="A6A6A6" w:themeColor="background1" w:themeShade="A6"/>
            </w:tcBorders>
          </w:tcPr>
          <w:p w:rsidR="004F1FF6" w:rsidRPr="00171A67" w:rsidP="00190861" w14:paraId="009EBDE8" w14:textId="77777777">
            <w:pPr>
              <w:pStyle w:val="TableBodyLeft"/>
              <w:spacing w:line="276" w:lineRule="auto"/>
            </w:pPr>
          </w:p>
        </w:tc>
      </w:tr>
    </w:tbl>
    <w:p w:rsidR="00CE6205" w:rsidRPr="00171A67" w:rsidP="00190861" w14:paraId="4F56DE4B" w14:textId="71DA3AA8">
      <w:r w:rsidRPr="00171A67">
        <w:t xml:space="preserve">   </w:t>
      </w:r>
    </w:p>
    <w:p w:rsidR="000B1375" w:rsidRPr="00171A67" w:rsidP="00190861" w14:paraId="04A2689D" w14:textId="77777777"/>
    <w:p w:rsidR="00CE6205" w:rsidRPr="00171A67" w:rsidP="00190861" w14:paraId="529AB3B8" w14:textId="3B5A22AB">
      <w:pPr>
        <w:keepNext/>
        <w:rPr>
          <w:rStyle w:val="ItemLabelChar"/>
          <w:b w:val="0"/>
          <w:i w:val="0"/>
        </w:rPr>
      </w:pPr>
      <w:r w:rsidRPr="00171A67">
        <w:t xml:space="preserve">How </w:t>
      </w:r>
      <w:r w:rsidRPr="00171A67" w:rsidR="00D63D91">
        <w:t xml:space="preserve">easy </w:t>
      </w:r>
      <w:r w:rsidR="00A00229">
        <w:t xml:space="preserve">or difficult </w:t>
      </w:r>
      <w:r w:rsidRPr="00171A67">
        <w:t xml:space="preserve">is it to </w:t>
      </w:r>
      <w:r w:rsidRPr="00841FA8">
        <w:rPr>
          <w:b/>
        </w:rPr>
        <w:t>apply</w:t>
      </w:r>
      <w:r w:rsidRPr="00171A67">
        <w:t xml:space="preserve"> for</w:t>
      </w:r>
      <w:r w:rsidRPr="00171A67">
        <w:t xml:space="preserve"> each </w:t>
      </w:r>
      <w:r w:rsidRPr="00171A67" w:rsidR="00310061">
        <w:t xml:space="preserve">of the following </w:t>
      </w:r>
      <w:r w:rsidRPr="00171A67">
        <w:t>funding source</w:t>
      </w:r>
      <w:r w:rsidRPr="00171A67" w:rsidR="0A304BD8">
        <w:t>s</w:t>
      </w:r>
      <w:r w:rsidRPr="00171A67">
        <w:t xml:space="preserve"> included in your program’s budget</w:t>
      </w:r>
      <w:r w:rsidRPr="00171A67">
        <w:t>?</w:t>
      </w:r>
      <w:r w:rsidRPr="00171A67">
        <w:t xml:space="preserve"> </w:t>
      </w:r>
      <w:r w:rsidRPr="00171A67" w:rsidR="00467C29">
        <w:t>[</w:t>
      </w:r>
      <w:r w:rsidRPr="00171A67">
        <w:rPr>
          <w:rStyle w:val="ItemLabelChar"/>
        </w:rPr>
        <w:t>p_decis_ease</w:t>
      </w:r>
      <w:r w:rsidRPr="00171A67" w:rsidR="00467C29">
        <w:rPr>
          <w:rStyle w:val="ItemLabelChar"/>
          <w:b w:val="0"/>
          <w:bCs w:val="0"/>
          <w:i w:val="0"/>
          <w:iCs w:val="0"/>
        </w:rPr>
        <w:t>]</w:t>
      </w:r>
    </w:p>
    <w:tbl>
      <w:tblPr>
        <w:tblStyle w:val="TableGrid"/>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963"/>
        <w:gridCol w:w="1342"/>
        <w:gridCol w:w="1065"/>
        <w:gridCol w:w="1028"/>
        <w:gridCol w:w="1065"/>
        <w:gridCol w:w="879"/>
        <w:gridCol w:w="838"/>
      </w:tblGrid>
      <w:tr w14:paraId="7333B0C6" w14:textId="4729C10B" w:rsidTr="3C1A8223">
        <w:tblPrEx>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3041" w:type="dxa"/>
            <w:tcBorders>
              <w:top w:val="nil"/>
              <w:bottom w:val="single" w:sz="2" w:space="0" w:color="A6A6A6" w:themeColor="background1" w:themeShade="A6"/>
            </w:tcBorders>
            <w:shd w:val="clear" w:color="auto" w:fill="auto"/>
            <w:tcMar>
              <w:top w:w="29" w:type="dxa"/>
              <w:bottom w:w="29" w:type="dxa"/>
            </w:tcMar>
            <w:vAlign w:val="bottom"/>
          </w:tcPr>
          <w:p w:rsidR="004A393B" w:rsidRPr="00171A67" w:rsidP="00190861" w14:paraId="7F8F5301" w14:textId="77777777">
            <w:pPr>
              <w:pStyle w:val="TableHeader1"/>
              <w:spacing w:line="276" w:lineRule="auto"/>
              <w:rPr>
                <w:rFonts w:ascii="Roboto" w:hAnsi="Roboto"/>
                <w:bCs/>
                <w:color w:val="FFFFFF" w:themeColor="background1"/>
              </w:rPr>
            </w:pPr>
          </w:p>
        </w:tc>
        <w:tc>
          <w:tcPr>
            <w:tcW w:w="1405" w:type="dxa"/>
            <w:tcBorders>
              <w:top w:val="nil"/>
              <w:bottom w:val="single" w:sz="2" w:space="0" w:color="A6A6A6" w:themeColor="background1" w:themeShade="A6"/>
            </w:tcBorders>
            <w:shd w:val="clear" w:color="auto" w:fill="464D78" w:themeFill="background2"/>
            <w:vAlign w:val="bottom"/>
          </w:tcPr>
          <w:p w:rsidR="004A393B" w:rsidRPr="00171A67" w:rsidP="00190861" w14:paraId="47E39F6B" w14:textId="27C61B29">
            <w:pPr>
              <w:pStyle w:val="TableHeader1"/>
              <w:spacing w:line="276" w:lineRule="auto"/>
              <w:rPr>
                <w:rFonts w:ascii="Roboto" w:hAnsi="Roboto"/>
                <w:bCs/>
                <w:color w:val="FFFFFF" w:themeColor="background1"/>
              </w:rPr>
            </w:pPr>
            <w:r>
              <w:rPr>
                <w:rFonts w:ascii="Roboto" w:hAnsi="Roboto"/>
                <w:color w:val="FFFFFF" w:themeColor="background1"/>
              </w:rPr>
              <w:t xml:space="preserve">Very </w:t>
            </w:r>
            <w:r w:rsidR="006433F7">
              <w:rPr>
                <w:rFonts w:ascii="Roboto" w:hAnsi="Roboto"/>
                <w:color w:val="FFFFFF" w:themeColor="background1"/>
              </w:rPr>
              <w:t>e</w:t>
            </w:r>
            <w:r w:rsidRPr="00171A67">
              <w:rPr>
                <w:rFonts w:ascii="Roboto" w:hAnsi="Roboto"/>
                <w:color w:val="FFFFFF" w:themeColor="background1"/>
              </w:rPr>
              <w:t>asy</w:t>
            </w:r>
          </w:p>
        </w:tc>
        <w:tc>
          <w:tcPr>
            <w:tcW w:w="1045" w:type="dxa"/>
            <w:tcBorders>
              <w:bottom w:val="single" w:sz="2" w:space="0" w:color="A6A6A6" w:themeColor="background1" w:themeShade="A6"/>
            </w:tcBorders>
            <w:shd w:val="clear" w:color="auto" w:fill="464D78" w:themeFill="background2"/>
            <w:tcMar>
              <w:top w:w="29" w:type="dxa"/>
              <w:bottom w:w="29" w:type="dxa"/>
            </w:tcMar>
            <w:vAlign w:val="bottom"/>
          </w:tcPr>
          <w:p w:rsidR="004A393B" w:rsidRPr="00171A67" w:rsidP="00190861" w14:paraId="0267B154" w14:textId="760CB322">
            <w:pPr>
              <w:pStyle w:val="TableHeader1"/>
              <w:spacing w:line="276" w:lineRule="auto"/>
              <w:rPr>
                <w:rFonts w:ascii="Roboto" w:hAnsi="Roboto"/>
                <w:bCs/>
                <w:color w:val="FFFFFF" w:themeColor="background1"/>
              </w:rPr>
            </w:pPr>
            <w:r>
              <w:rPr>
                <w:rFonts w:ascii="Roboto" w:hAnsi="Roboto"/>
                <w:bCs/>
                <w:color w:val="FFFFFF" w:themeColor="background1"/>
              </w:rPr>
              <w:t xml:space="preserve">Somewhat </w:t>
            </w:r>
            <w:r w:rsidR="006433F7">
              <w:rPr>
                <w:rFonts w:ascii="Roboto" w:hAnsi="Roboto"/>
                <w:bCs/>
                <w:color w:val="FFFFFF" w:themeColor="background1"/>
              </w:rPr>
              <w:t>e</w:t>
            </w:r>
            <w:r w:rsidR="00D90D50">
              <w:rPr>
                <w:rFonts w:ascii="Roboto" w:hAnsi="Roboto"/>
                <w:bCs/>
                <w:color w:val="FFFFFF" w:themeColor="background1"/>
              </w:rPr>
              <w:t>asy</w:t>
            </w:r>
          </w:p>
        </w:tc>
        <w:tc>
          <w:tcPr>
            <w:tcW w:w="1046" w:type="dxa"/>
            <w:tcBorders>
              <w:bottom w:val="single" w:sz="2" w:space="0" w:color="A6A6A6" w:themeColor="background1" w:themeShade="A6"/>
            </w:tcBorders>
            <w:shd w:val="clear" w:color="auto" w:fill="464D78" w:themeFill="background2"/>
          </w:tcPr>
          <w:p w:rsidR="004A393B" w:rsidRPr="00171A67" w:rsidP="00190861" w14:paraId="5F0A94BE" w14:textId="39650A60">
            <w:pPr>
              <w:pStyle w:val="TableHeader1"/>
              <w:spacing w:line="276" w:lineRule="auto"/>
              <w:rPr>
                <w:rFonts w:ascii="Roboto" w:hAnsi="Roboto"/>
                <w:bCs/>
                <w:color w:val="FFFFFF" w:themeColor="background1"/>
              </w:rPr>
            </w:pPr>
            <w:r w:rsidRPr="644FE4F6">
              <w:rPr>
                <w:rFonts w:ascii="Roboto" w:hAnsi="Roboto"/>
                <w:color w:val="FFFFFF" w:themeColor="background1"/>
              </w:rPr>
              <w:t>Neither</w:t>
            </w:r>
            <w:r w:rsidRPr="00171A67" w:rsidR="005A0603">
              <w:rPr>
                <w:rFonts w:ascii="Roboto" w:hAnsi="Roboto"/>
                <w:bCs/>
                <w:color w:val="FFFFFF" w:themeColor="background1"/>
              </w:rPr>
              <w:t xml:space="preserve"> </w:t>
            </w:r>
            <w:r w:rsidR="006433F7">
              <w:rPr>
                <w:rFonts w:ascii="Roboto" w:hAnsi="Roboto"/>
                <w:bCs/>
                <w:color w:val="FFFFFF" w:themeColor="background1"/>
              </w:rPr>
              <w:t>e</w:t>
            </w:r>
            <w:r w:rsidRPr="00171A67">
              <w:rPr>
                <w:rFonts w:ascii="Roboto" w:hAnsi="Roboto"/>
                <w:bCs/>
                <w:color w:val="FFFFFF" w:themeColor="background1"/>
              </w:rPr>
              <w:t>asy</w:t>
            </w:r>
            <w:r w:rsidRPr="644FE4F6">
              <w:rPr>
                <w:rFonts w:ascii="Roboto" w:hAnsi="Roboto"/>
                <w:color w:val="FFFFFF" w:themeColor="background1"/>
              </w:rPr>
              <w:t xml:space="preserve"> nor </w:t>
            </w:r>
            <w:r w:rsidR="006433F7">
              <w:rPr>
                <w:rFonts w:ascii="Roboto" w:hAnsi="Roboto"/>
                <w:color w:val="FFFFFF" w:themeColor="background1"/>
              </w:rPr>
              <w:t>d</w:t>
            </w:r>
            <w:r w:rsidRPr="644FE4F6">
              <w:rPr>
                <w:rFonts w:ascii="Roboto" w:hAnsi="Roboto"/>
                <w:color w:val="FFFFFF" w:themeColor="background1"/>
              </w:rPr>
              <w:t>ifficult</w:t>
            </w:r>
          </w:p>
        </w:tc>
        <w:tc>
          <w:tcPr>
            <w:tcW w:w="900" w:type="dxa"/>
            <w:tcBorders>
              <w:bottom w:val="single" w:sz="2" w:space="0" w:color="A6A6A6" w:themeColor="background1" w:themeShade="A6"/>
            </w:tcBorders>
            <w:shd w:val="clear" w:color="auto" w:fill="464D78" w:themeFill="background2"/>
          </w:tcPr>
          <w:p w:rsidR="004A393B" w:rsidRPr="00171A67" w:rsidP="00190861" w14:paraId="33F923D4" w14:textId="744BC828">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 </w:t>
            </w:r>
            <w:r w:rsidR="007C7337">
              <w:rPr>
                <w:rFonts w:ascii="Roboto" w:hAnsi="Roboto"/>
                <w:color w:val="FFFFFF" w:themeColor="background1"/>
              </w:rPr>
              <w:t>Somewhat</w:t>
            </w:r>
            <w:r w:rsidRPr="644FE4F6">
              <w:rPr>
                <w:rFonts w:ascii="Roboto" w:hAnsi="Roboto"/>
                <w:color w:val="FFFFFF" w:themeColor="background1"/>
              </w:rPr>
              <w:t xml:space="preserve"> </w:t>
            </w:r>
            <w:r w:rsidR="006433F7">
              <w:rPr>
                <w:rFonts w:ascii="Roboto" w:hAnsi="Roboto"/>
                <w:color w:val="FFFFFF" w:themeColor="background1"/>
              </w:rPr>
              <w:t>d</w:t>
            </w:r>
            <w:r w:rsidRPr="644FE4F6" w:rsidR="30D5F82B">
              <w:rPr>
                <w:rFonts w:ascii="Roboto" w:hAnsi="Roboto"/>
                <w:color w:val="FFFFFF" w:themeColor="background1"/>
              </w:rPr>
              <w:t>ifficult</w:t>
            </w:r>
          </w:p>
        </w:tc>
        <w:tc>
          <w:tcPr>
            <w:tcW w:w="886" w:type="dxa"/>
            <w:tcBorders>
              <w:bottom w:val="single" w:sz="2" w:space="0" w:color="A6A6A6" w:themeColor="background1" w:themeShade="A6"/>
            </w:tcBorders>
            <w:shd w:val="clear" w:color="auto" w:fill="464D78" w:themeFill="background2"/>
          </w:tcPr>
          <w:p w:rsidR="004A393B" w:rsidRPr="00171A67" w:rsidP="00190861" w14:paraId="77E04E95" w14:textId="1A4AAB15">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d</w:t>
            </w:r>
            <w:r w:rsidRPr="644FE4F6">
              <w:rPr>
                <w:rFonts w:ascii="Roboto" w:hAnsi="Roboto"/>
                <w:color w:val="FFFFFF" w:themeColor="background1"/>
              </w:rPr>
              <w:t>ifficult</w:t>
            </w:r>
          </w:p>
        </w:tc>
        <w:tc>
          <w:tcPr>
            <w:tcW w:w="857" w:type="dxa"/>
            <w:tcBorders>
              <w:bottom w:val="single" w:sz="2" w:space="0" w:color="A6A6A6" w:themeColor="background1" w:themeShade="A6"/>
            </w:tcBorders>
            <w:shd w:val="clear" w:color="auto" w:fill="464D78" w:themeFill="background2"/>
          </w:tcPr>
          <w:p w:rsidR="004A1825" w:rsidRPr="00171A67" w:rsidP="00190861" w14:paraId="2AF9F357" w14:textId="3D92048B">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Don’t </w:t>
            </w:r>
            <w:r w:rsidR="006433F7">
              <w:rPr>
                <w:rFonts w:ascii="Roboto" w:hAnsi="Roboto"/>
                <w:bCs/>
                <w:color w:val="FFFFFF" w:themeColor="background1"/>
              </w:rPr>
              <w:t>k</w:t>
            </w:r>
            <w:r w:rsidRPr="00171A67">
              <w:rPr>
                <w:rFonts w:ascii="Roboto" w:hAnsi="Roboto"/>
                <w:bCs/>
                <w:color w:val="FFFFFF" w:themeColor="background1"/>
              </w:rPr>
              <w:t>now</w:t>
            </w:r>
          </w:p>
        </w:tc>
      </w:tr>
      <w:tr w14:paraId="71273B92" w14:textId="0C5EEC8E" w:rsidTr="3C1A8223">
        <w:tblPrEx>
          <w:tblW w:w="9180" w:type="dxa"/>
          <w:tblCellMar>
            <w:top w:w="58" w:type="dxa"/>
            <w:left w:w="58" w:type="dxa"/>
            <w:bottom w:w="58" w:type="dxa"/>
            <w:right w:w="58" w:type="dxa"/>
          </w:tblCellMar>
          <w:tblLook w:val="04A0"/>
        </w:tblPrEx>
        <w:trPr>
          <w:cantSplit/>
          <w:trHeight w:val="300"/>
        </w:trPr>
        <w:tc>
          <w:tcPr>
            <w:tcW w:w="3041"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A393B" w:rsidP="00190861" w14:paraId="58FA5D73" w14:textId="77777777">
            <w:pPr>
              <w:pStyle w:val="TableHeader2"/>
              <w:spacing w:line="276" w:lineRule="auto"/>
              <w:rPr>
                <w:rFonts w:ascii="Roboto" w:hAnsi="Roboto"/>
              </w:rPr>
            </w:pPr>
            <w:r w:rsidRPr="00171A67">
              <w:rPr>
                <w:rFonts w:ascii="Roboto" w:hAnsi="Roboto"/>
              </w:rPr>
              <w:t xml:space="preserve">[FILL RESPONSES FROM </w:t>
            </w:r>
            <w:r w:rsidRPr="00171A67">
              <w:rPr>
                <w:rFonts w:ascii="Roboto" w:hAnsi="Roboto"/>
                <w:b/>
                <w:bCs/>
              </w:rPr>
              <w:t>p_fund_</w:t>
            </w:r>
            <w:r w:rsidR="00A36CA4">
              <w:rPr>
                <w:rFonts w:ascii="Roboto" w:hAnsi="Roboto"/>
                <w:b/>
                <w:bCs/>
              </w:rPr>
              <w:t>most</w:t>
            </w:r>
            <w:r w:rsidRPr="00171A67">
              <w:rPr>
                <w:rFonts w:ascii="Roboto" w:hAnsi="Roboto"/>
              </w:rPr>
              <w:t>]</w:t>
            </w:r>
          </w:p>
          <w:p w:rsidR="000F7ACD" w:rsidRPr="00864F1B" w:rsidP="00190861" w14:paraId="21118582" w14:textId="698A9008">
            <w:pPr>
              <w:pStyle w:val="TableHeader2"/>
              <w:spacing w:line="276" w:lineRule="auto"/>
              <w:rPr>
                <w:rFonts w:ascii="Roboto" w:hAnsi="Roboto"/>
                <w:i/>
                <w:iCs/>
              </w:rPr>
            </w:pPr>
            <w:r>
              <w:rPr>
                <w:rFonts w:ascii="Roboto" w:hAnsi="Roboto"/>
                <w:i/>
                <w:iCs/>
              </w:rPr>
              <w:t>[p_decis_ease_1…XX]</w:t>
            </w:r>
          </w:p>
        </w:tc>
        <w:tc>
          <w:tcPr>
            <w:tcW w:w="1405" w:type="dxa"/>
            <w:tcBorders>
              <w:top w:val="single" w:sz="2" w:space="0" w:color="A6A6A6" w:themeColor="background1" w:themeShade="A6"/>
              <w:bottom w:val="single" w:sz="2" w:space="0" w:color="A6A6A6" w:themeColor="background1" w:themeShade="A6"/>
            </w:tcBorders>
            <w:vAlign w:val="center"/>
          </w:tcPr>
          <w:p w:rsidR="004A393B" w:rsidRPr="00171A67" w:rsidP="00190861" w14:paraId="5D3D3275" w14:textId="77777777">
            <w:pPr>
              <w:pStyle w:val="TableBodyCenter"/>
              <w:spacing w:line="276" w:lineRule="auto"/>
            </w:pPr>
          </w:p>
        </w:tc>
        <w:tc>
          <w:tcPr>
            <w:tcW w:w="1045"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A393B" w:rsidRPr="00171A67" w:rsidP="00190861" w14:paraId="0FC5A4EC" w14:textId="77777777">
            <w:pPr>
              <w:pStyle w:val="TableBodyLeft"/>
              <w:spacing w:line="276" w:lineRule="auto"/>
            </w:pPr>
          </w:p>
        </w:tc>
        <w:tc>
          <w:tcPr>
            <w:tcW w:w="1046" w:type="dxa"/>
            <w:tcBorders>
              <w:top w:val="single" w:sz="2" w:space="0" w:color="A6A6A6" w:themeColor="background1" w:themeShade="A6"/>
              <w:bottom w:val="single" w:sz="2" w:space="0" w:color="A6A6A6" w:themeColor="background1" w:themeShade="A6"/>
            </w:tcBorders>
          </w:tcPr>
          <w:p w:rsidR="004A393B" w:rsidRPr="00171A67" w:rsidP="00190861" w14:paraId="2C54B339" w14:textId="77777777">
            <w:pPr>
              <w:pStyle w:val="TableBodyLeft"/>
              <w:spacing w:line="276" w:lineRule="auto"/>
            </w:pPr>
          </w:p>
        </w:tc>
        <w:tc>
          <w:tcPr>
            <w:tcW w:w="900" w:type="dxa"/>
            <w:tcBorders>
              <w:top w:val="single" w:sz="2" w:space="0" w:color="A6A6A6" w:themeColor="background1" w:themeShade="A6"/>
              <w:bottom w:val="single" w:sz="2" w:space="0" w:color="A6A6A6" w:themeColor="background1" w:themeShade="A6"/>
            </w:tcBorders>
          </w:tcPr>
          <w:p w:rsidR="004A393B" w:rsidRPr="00171A67" w:rsidP="00190861" w14:paraId="486C621B" w14:textId="77777777">
            <w:pPr>
              <w:pStyle w:val="TableBodyLeft"/>
              <w:spacing w:line="276" w:lineRule="auto"/>
            </w:pPr>
          </w:p>
        </w:tc>
        <w:tc>
          <w:tcPr>
            <w:tcW w:w="886" w:type="dxa"/>
            <w:tcBorders>
              <w:top w:val="single" w:sz="2" w:space="0" w:color="A6A6A6" w:themeColor="background1" w:themeShade="A6"/>
              <w:bottom w:val="single" w:sz="2" w:space="0" w:color="A6A6A6" w:themeColor="background1" w:themeShade="A6"/>
            </w:tcBorders>
          </w:tcPr>
          <w:p w:rsidR="004A393B" w:rsidRPr="00171A67" w:rsidP="00190861" w14:paraId="00FC7BD5" w14:textId="77777777">
            <w:pPr>
              <w:pStyle w:val="TableBodyLeft"/>
              <w:spacing w:line="276" w:lineRule="auto"/>
            </w:pPr>
          </w:p>
        </w:tc>
        <w:tc>
          <w:tcPr>
            <w:tcW w:w="857" w:type="dxa"/>
            <w:tcBorders>
              <w:top w:val="single" w:sz="2" w:space="0" w:color="A6A6A6" w:themeColor="background1" w:themeShade="A6"/>
              <w:bottom w:val="single" w:sz="2" w:space="0" w:color="A6A6A6" w:themeColor="background1" w:themeShade="A6"/>
            </w:tcBorders>
          </w:tcPr>
          <w:p w:rsidR="004A1825" w:rsidRPr="00171A67" w:rsidP="00190861" w14:paraId="7AB1D1F6" w14:textId="77777777">
            <w:pPr>
              <w:pStyle w:val="TableBodyLeft"/>
              <w:spacing w:line="276" w:lineRule="auto"/>
            </w:pPr>
          </w:p>
        </w:tc>
      </w:tr>
    </w:tbl>
    <w:p w:rsidR="00C70912" w:rsidP="00190861" w14:paraId="64E0C3B8" w14:textId="77777777">
      <w:pPr>
        <w:rPr>
          <w:b/>
          <w:bCs/>
        </w:rPr>
      </w:pPr>
    </w:p>
    <w:p w:rsidR="00C70912" w:rsidRPr="007323BE" w:rsidP="00190861" w14:paraId="0BB63203" w14:textId="77777777"/>
    <w:p w:rsidR="00CE6205" w:rsidRPr="00171A67" w:rsidP="1F66C4DE" w14:paraId="4B540AD2" w14:textId="570EE2D6">
      <w:pPr>
        <w:spacing w:after="0"/>
        <w:rPr>
          <w:rStyle w:val="ItemLabelChar"/>
          <w:b w:val="0"/>
          <w:bCs w:val="0"/>
          <w:i w:val="0"/>
          <w:iCs w:val="0"/>
        </w:rPr>
      </w:pPr>
      <w:r>
        <w:t xml:space="preserve">How </w:t>
      </w:r>
      <w:r w:rsidR="00D63D91">
        <w:t xml:space="preserve">easy </w:t>
      </w:r>
      <w:r>
        <w:t xml:space="preserve">is it for your program to </w:t>
      </w:r>
      <w:r w:rsidRPr="1F66C4DE">
        <w:rPr>
          <w:b/>
          <w:bCs/>
        </w:rPr>
        <w:t>monitor</w:t>
      </w:r>
      <w:r>
        <w:t xml:space="preserve"> the use of </w:t>
      </w:r>
      <w:r w:rsidR="002A627F">
        <w:t>each</w:t>
      </w:r>
      <w:r>
        <w:t xml:space="preserve"> fund</w:t>
      </w:r>
      <w:r w:rsidR="1ECCC3DB">
        <w:t>ing source</w:t>
      </w:r>
      <w:r>
        <w:t xml:space="preserve">? </w:t>
      </w:r>
      <w:r w:rsidR="002409FA">
        <w:t>[</w:t>
      </w:r>
      <w:r w:rsidRPr="1F66C4DE">
        <w:rPr>
          <w:rStyle w:val="ItemLabelChar"/>
        </w:rPr>
        <w:t>p_res_mon</w:t>
      </w:r>
      <w:r w:rsidRPr="1F66C4DE" w:rsidR="002409FA">
        <w:rPr>
          <w:rStyle w:val="ItemLabelChar"/>
          <w:b w:val="0"/>
          <w:bCs w:val="0"/>
          <w:i w:val="0"/>
          <w:iCs w:val="0"/>
        </w:rPr>
        <w:t>]</w:t>
      </w:r>
    </w:p>
    <w:tbl>
      <w:tblPr>
        <w:tblStyle w:val="TableGrid"/>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303"/>
        <w:gridCol w:w="1116"/>
        <w:gridCol w:w="991"/>
        <w:gridCol w:w="991"/>
        <w:gridCol w:w="900"/>
        <w:gridCol w:w="1170"/>
        <w:gridCol w:w="1709"/>
      </w:tblGrid>
      <w:tr w14:paraId="18B8B4E6" w14:textId="03A585E6" w:rsidTr="00BF2873">
        <w:tblPrEx>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54" w:type="pct"/>
            <w:tcBorders>
              <w:top w:val="nil"/>
              <w:bottom w:val="single" w:sz="2" w:space="0" w:color="A6A6A6" w:themeColor="background1" w:themeShade="A6"/>
            </w:tcBorders>
            <w:shd w:val="clear" w:color="auto" w:fill="auto"/>
            <w:tcMar>
              <w:top w:w="29" w:type="dxa"/>
              <w:bottom w:w="29" w:type="dxa"/>
            </w:tcMar>
            <w:vAlign w:val="bottom"/>
          </w:tcPr>
          <w:p w:rsidR="00422EC3" w:rsidRPr="00171A67" w:rsidP="00190861" w14:paraId="710A16BA" w14:textId="77777777">
            <w:pPr>
              <w:pStyle w:val="TableHeader1"/>
              <w:spacing w:line="276" w:lineRule="auto"/>
              <w:rPr>
                <w:rFonts w:ascii="Roboto" w:hAnsi="Roboto"/>
                <w:bCs/>
                <w:color w:val="FFFFFF" w:themeColor="background1"/>
              </w:rPr>
            </w:pPr>
          </w:p>
        </w:tc>
        <w:tc>
          <w:tcPr>
            <w:tcW w:w="608" w:type="pct"/>
            <w:tcBorders>
              <w:top w:val="nil"/>
              <w:bottom w:val="single" w:sz="2" w:space="0" w:color="A6A6A6" w:themeColor="background1" w:themeShade="A6"/>
            </w:tcBorders>
            <w:shd w:val="clear" w:color="auto" w:fill="464D78" w:themeFill="background2"/>
            <w:vAlign w:val="bottom"/>
          </w:tcPr>
          <w:p w:rsidR="00422EC3" w:rsidRPr="00171A67" w:rsidP="00190861" w14:paraId="71164D1E" w14:textId="25C52004">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e</w:t>
            </w:r>
            <w:r w:rsidRPr="644FE4F6">
              <w:rPr>
                <w:rFonts w:ascii="Roboto" w:hAnsi="Roboto"/>
                <w:color w:val="FFFFFF" w:themeColor="background1"/>
              </w:rPr>
              <w:t>asy</w:t>
            </w:r>
          </w:p>
        </w:tc>
        <w:tc>
          <w:tcPr>
            <w:tcW w:w="540" w:type="pct"/>
            <w:tcBorders>
              <w:bottom w:val="single" w:sz="2" w:space="0" w:color="A6A6A6" w:themeColor="background1" w:themeShade="A6"/>
            </w:tcBorders>
            <w:shd w:val="clear" w:color="auto" w:fill="464D78" w:themeFill="background2"/>
            <w:tcMar>
              <w:top w:w="29" w:type="dxa"/>
              <w:bottom w:w="29" w:type="dxa"/>
            </w:tcMar>
            <w:vAlign w:val="bottom"/>
          </w:tcPr>
          <w:p w:rsidR="00422EC3" w:rsidRPr="00171A67" w:rsidP="00190861" w14:paraId="7F997CBE" w14:textId="1669F2ED">
            <w:pPr>
              <w:pStyle w:val="TableHeader1"/>
              <w:spacing w:line="276" w:lineRule="auto"/>
              <w:rPr>
                <w:rFonts w:ascii="Roboto" w:hAnsi="Roboto"/>
                <w:bCs/>
                <w:color w:val="FFFFFF" w:themeColor="background1"/>
              </w:rPr>
            </w:pPr>
            <w:r>
              <w:rPr>
                <w:rFonts w:ascii="Roboto" w:hAnsi="Roboto"/>
                <w:bCs/>
                <w:color w:val="FFFFFF" w:themeColor="background1"/>
              </w:rPr>
              <w:t xml:space="preserve">Somewhat </w:t>
            </w:r>
            <w:r w:rsidR="006433F7">
              <w:rPr>
                <w:rFonts w:ascii="Roboto" w:hAnsi="Roboto"/>
                <w:bCs/>
                <w:color w:val="FFFFFF" w:themeColor="background1"/>
              </w:rPr>
              <w:t>e</w:t>
            </w:r>
            <w:r w:rsidR="00540E9E">
              <w:rPr>
                <w:rFonts w:ascii="Roboto" w:hAnsi="Roboto"/>
                <w:bCs/>
                <w:color w:val="FFFFFF" w:themeColor="background1"/>
              </w:rPr>
              <w:t>asy</w:t>
            </w:r>
            <w:r w:rsidRPr="00171A67" w:rsidR="00540E9E">
              <w:rPr>
                <w:rFonts w:ascii="Roboto" w:hAnsi="Roboto"/>
                <w:bCs/>
                <w:color w:val="FFFFFF" w:themeColor="background1"/>
              </w:rPr>
              <w:t xml:space="preserve"> </w:t>
            </w:r>
          </w:p>
        </w:tc>
        <w:tc>
          <w:tcPr>
            <w:tcW w:w="540" w:type="pct"/>
            <w:tcBorders>
              <w:bottom w:val="single" w:sz="2" w:space="0" w:color="A6A6A6" w:themeColor="background1" w:themeShade="A6"/>
            </w:tcBorders>
            <w:shd w:val="clear" w:color="auto" w:fill="464D78" w:themeFill="background2"/>
          </w:tcPr>
          <w:p w:rsidR="00422EC3" w:rsidRPr="00171A67" w:rsidP="00190861" w14:paraId="3E53872D" w14:textId="047E60FF">
            <w:pPr>
              <w:pStyle w:val="TableHeader1"/>
              <w:spacing w:line="276" w:lineRule="auto"/>
              <w:rPr>
                <w:rFonts w:ascii="Roboto" w:hAnsi="Roboto"/>
                <w:bCs/>
                <w:color w:val="FFFFFF" w:themeColor="background1"/>
              </w:rPr>
            </w:pPr>
            <w:r w:rsidRPr="644FE4F6">
              <w:rPr>
                <w:rFonts w:ascii="Roboto" w:hAnsi="Roboto"/>
                <w:color w:val="FFFFFF" w:themeColor="background1"/>
              </w:rPr>
              <w:t>Neither</w:t>
            </w:r>
            <w:r w:rsidRPr="00171A67" w:rsidR="00540E9E">
              <w:rPr>
                <w:rFonts w:ascii="Roboto" w:hAnsi="Roboto"/>
                <w:bCs/>
                <w:color w:val="FFFFFF" w:themeColor="background1"/>
              </w:rPr>
              <w:t xml:space="preserve"> </w:t>
            </w:r>
            <w:r w:rsidR="006433F7">
              <w:rPr>
                <w:rFonts w:ascii="Roboto" w:hAnsi="Roboto"/>
                <w:bCs/>
                <w:color w:val="FFFFFF" w:themeColor="background1"/>
              </w:rPr>
              <w:t>e</w:t>
            </w:r>
            <w:r w:rsidRPr="00171A67" w:rsidR="00540E9E">
              <w:rPr>
                <w:rFonts w:ascii="Roboto" w:hAnsi="Roboto"/>
                <w:bCs/>
                <w:color w:val="FFFFFF" w:themeColor="background1"/>
              </w:rPr>
              <w:t>asy</w:t>
            </w:r>
            <w:r w:rsidRPr="644FE4F6">
              <w:rPr>
                <w:rFonts w:ascii="Roboto" w:hAnsi="Roboto"/>
                <w:color w:val="FFFFFF" w:themeColor="background1"/>
              </w:rPr>
              <w:t xml:space="preserve"> nor </w:t>
            </w:r>
            <w:r w:rsidR="006433F7">
              <w:rPr>
                <w:rFonts w:ascii="Roboto" w:hAnsi="Roboto"/>
                <w:color w:val="FFFFFF" w:themeColor="background1"/>
              </w:rPr>
              <w:t>d</w:t>
            </w:r>
            <w:r w:rsidRPr="644FE4F6">
              <w:rPr>
                <w:rFonts w:ascii="Roboto" w:hAnsi="Roboto"/>
                <w:color w:val="FFFFFF" w:themeColor="background1"/>
              </w:rPr>
              <w:t>ifficult</w:t>
            </w:r>
          </w:p>
        </w:tc>
        <w:tc>
          <w:tcPr>
            <w:tcW w:w="490" w:type="pct"/>
            <w:tcBorders>
              <w:bottom w:val="single" w:sz="2" w:space="0" w:color="A6A6A6" w:themeColor="background1" w:themeShade="A6"/>
            </w:tcBorders>
            <w:shd w:val="clear" w:color="auto" w:fill="464D78" w:themeFill="background2"/>
          </w:tcPr>
          <w:p w:rsidR="00422EC3" w:rsidRPr="00171A67" w:rsidP="00190861" w14:paraId="25759075" w14:textId="7F5BDC8B">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6433F7">
              <w:rPr>
                <w:rFonts w:ascii="Roboto" w:hAnsi="Roboto"/>
                <w:color w:val="FFFFFF" w:themeColor="background1"/>
              </w:rPr>
              <w:t>d</w:t>
            </w:r>
            <w:r w:rsidRPr="644FE4F6" w:rsidR="60C745ED">
              <w:rPr>
                <w:rFonts w:ascii="Roboto" w:hAnsi="Roboto"/>
                <w:color w:val="FFFFFF" w:themeColor="background1"/>
              </w:rPr>
              <w:t>ifficult</w:t>
            </w:r>
          </w:p>
        </w:tc>
        <w:tc>
          <w:tcPr>
            <w:tcW w:w="637" w:type="pct"/>
            <w:tcBorders>
              <w:bottom w:val="single" w:sz="2" w:space="0" w:color="A6A6A6" w:themeColor="background1" w:themeShade="A6"/>
            </w:tcBorders>
            <w:shd w:val="clear" w:color="auto" w:fill="464D78" w:themeFill="background2"/>
          </w:tcPr>
          <w:p w:rsidR="00422EC3" w:rsidRPr="00171A67" w:rsidP="00190861" w14:paraId="2A339A71" w14:textId="0228AC66">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d</w:t>
            </w:r>
            <w:r w:rsidRPr="644FE4F6">
              <w:rPr>
                <w:rFonts w:ascii="Roboto" w:hAnsi="Roboto"/>
                <w:color w:val="FFFFFF" w:themeColor="background1"/>
              </w:rPr>
              <w:t>ifficult</w:t>
            </w:r>
          </w:p>
        </w:tc>
        <w:tc>
          <w:tcPr>
            <w:tcW w:w="931" w:type="pct"/>
            <w:tcBorders>
              <w:bottom w:val="single" w:sz="2" w:space="0" w:color="A6A6A6" w:themeColor="background1" w:themeShade="A6"/>
            </w:tcBorders>
            <w:shd w:val="clear" w:color="auto" w:fill="464D78" w:themeFill="background2"/>
          </w:tcPr>
          <w:p w:rsidR="00592097" w:rsidRPr="00171A67" w:rsidP="00190861" w14:paraId="174CDA37" w14:textId="6D6A67B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Don’t </w:t>
            </w:r>
            <w:r w:rsidR="006433F7">
              <w:rPr>
                <w:rFonts w:ascii="Roboto" w:hAnsi="Roboto"/>
                <w:bCs/>
                <w:color w:val="FFFFFF" w:themeColor="background1"/>
              </w:rPr>
              <w:t>k</w:t>
            </w:r>
            <w:r w:rsidRPr="00171A67">
              <w:rPr>
                <w:rFonts w:ascii="Roboto" w:hAnsi="Roboto"/>
                <w:bCs/>
                <w:color w:val="FFFFFF" w:themeColor="background1"/>
              </w:rPr>
              <w:t>now</w:t>
            </w:r>
          </w:p>
        </w:tc>
      </w:tr>
      <w:tr w14:paraId="1E0699CC" w14:textId="5FD4820E" w:rsidTr="00BF2873">
        <w:tblPrEx>
          <w:tblW w:w="4904" w:type="pct"/>
          <w:tblLayout w:type="fixed"/>
          <w:tblCellMar>
            <w:top w:w="58" w:type="dxa"/>
            <w:left w:w="58" w:type="dxa"/>
            <w:bottom w:w="58" w:type="dxa"/>
            <w:right w:w="58" w:type="dxa"/>
          </w:tblCellMar>
          <w:tblLook w:val="04A0"/>
        </w:tblPrEx>
        <w:trPr>
          <w:cantSplit/>
        </w:trPr>
        <w:tc>
          <w:tcPr>
            <w:tcW w:w="125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22EC3" w:rsidP="00190861" w14:paraId="6C69DEE9" w14:textId="77777777">
            <w:pPr>
              <w:pStyle w:val="TableHeader2"/>
              <w:spacing w:line="276" w:lineRule="auto"/>
              <w:rPr>
                <w:rFonts w:ascii="Roboto" w:hAnsi="Roboto"/>
              </w:rPr>
            </w:pPr>
            <w:r w:rsidRPr="00171A67">
              <w:rPr>
                <w:rFonts w:ascii="Roboto" w:hAnsi="Roboto"/>
              </w:rPr>
              <w:t xml:space="preserve">[FILL RESPONSES FROM </w:t>
            </w:r>
            <w:r w:rsidRPr="00171A67">
              <w:rPr>
                <w:rFonts w:ascii="Roboto" w:hAnsi="Roboto"/>
                <w:b/>
                <w:bCs/>
              </w:rPr>
              <w:t>p_fund_</w:t>
            </w:r>
            <w:r w:rsidR="00A36CA4">
              <w:rPr>
                <w:rFonts w:ascii="Roboto" w:hAnsi="Roboto"/>
                <w:b/>
                <w:bCs/>
              </w:rPr>
              <w:t>most</w:t>
            </w:r>
            <w:r w:rsidRPr="00171A67">
              <w:rPr>
                <w:rFonts w:ascii="Roboto" w:hAnsi="Roboto"/>
              </w:rPr>
              <w:t>]</w:t>
            </w:r>
          </w:p>
          <w:p w:rsidR="000F7ACD" w:rsidRPr="00171A67" w:rsidP="00190861" w14:paraId="010098DA" w14:textId="02D90FA1">
            <w:pPr>
              <w:pStyle w:val="TableHeader2"/>
              <w:spacing w:line="276" w:lineRule="auto"/>
              <w:rPr>
                <w:rFonts w:ascii="Roboto" w:hAnsi="Roboto"/>
              </w:rPr>
            </w:pPr>
            <w:r>
              <w:rPr>
                <w:rFonts w:ascii="Roboto" w:hAnsi="Roboto"/>
                <w:i/>
                <w:iCs/>
              </w:rPr>
              <w:t>[p_res_mon_1…XX]</w:t>
            </w:r>
          </w:p>
        </w:tc>
        <w:tc>
          <w:tcPr>
            <w:tcW w:w="608" w:type="pct"/>
            <w:tcBorders>
              <w:top w:val="single" w:sz="2" w:space="0" w:color="A6A6A6" w:themeColor="background1" w:themeShade="A6"/>
              <w:bottom w:val="single" w:sz="2" w:space="0" w:color="A6A6A6" w:themeColor="background1" w:themeShade="A6"/>
            </w:tcBorders>
            <w:vAlign w:val="center"/>
          </w:tcPr>
          <w:p w:rsidR="00422EC3" w:rsidRPr="00171A67" w:rsidP="00190861" w14:paraId="3E935CD2" w14:textId="77777777">
            <w:pPr>
              <w:pStyle w:val="TableBodyCenter"/>
              <w:spacing w:line="276" w:lineRule="auto"/>
            </w:pPr>
          </w:p>
        </w:tc>
        <w:tc>
          <w:tcPr>
            <w:tcW w:w="5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22EC3" w:rsidRPr="00171A67" w:rsidP="00190861" w14:paraId="365CBDC1" w14:textId="77777777">
            <w:pPr>
              <w:pStyle w:val="TableBodyLeft"/>
              <w:spacing w:line="276" w:lineRule="auto"/>
            </w:pPr>
          </w:p>
        </w:tc>
        <w:tc>
          <w:tcPr>
            <w:tcW w:w="540" w:type="pct"/>
            <w:tcBorders>
              <w:top w:val="single" w:sz="2" w:space="0" w:color="A6A6A6" w:themeColor="background1" w:themeShade="A6"/>
              <w:bottom w:val="single" w:sz="2" w:space="0" w:color="A6A6A6" w:themeColor="background1" w:themeShade="A6"/>
            </w:tcBorders>
          </w:tcPr>
          <w:p w:rsidR="00422EC3" w:rsidRPr="00171A67" w:rsidP="00190861" w14:paraId="1EE86A4F" w14:textId="77777777">
            <w:pPr>
              <w:pStyle w:val="TableBodyLeft"/>
              <w:spacing w:line="276" w:lineRule="auto"/>
            </w:pPr>
          </w:p>
        </w:tc>
        <w:tc>
          <w:tcPr>
            <w:tcW w:w="490" w:type="pct"/>
            <w:tcBorders>
              <w:top w:val="single" w:sz="2" w:space="0" w:color="A6A6A6" w:themeColor="background1" w:themeShade="A6"/>
              <w:bottom w:val="single" w:sz="2" w:space="0" w:color="A6A6A6" w:themeColor="background1" w:themeShade="A6"/>
            </w:tcBorders>
          </w:tcPr>
          <w:p w:rsidR="00422EC3" w:rsidRPr="00171A67" w:rsidP="00190861" w14:paraId="55432054" w14:textId="77777777">
            <w:pPr>
              <w:pStyle w:val="TableBodyLeft"/>
              <w:spacing w:line="276" w:lineRule="auto"/>
            </w:pPr>
          </w:p>
        </w:tc>
        <w:tc>
          <w:tcPr>
            <w:tcW w:w="637" w:type="pct"/>
            <w:tcBorders>
              <w:top w:val="single" w:sz="2" w:space="0" w:color="A6A6A6" w:themeColor="background1" w:themeShade="A6"/>
              <w:bottom w:val="single" w:sz="2" w:space="0" w:color="A6A6A6" w:themeColor="background1" w:themeShade="A6"/>
            </w:tcBorders>
          </w:tcPr>
          <w:p w:rsidR="00422EC3" w:rsidRPr="00171A67" w:rsidP="00190861" w14:paraId="0B3C293C" w14:textId="77777777">
            <w:pPr>
              <w:pStyle w:val="TableBodyLeft"/>
              <w:spacing w:line="276" w:lineRule="auto"/>
            </w:pPr>
          </w:p>
        </w:tc>
        <w:tc>
          <w:tcPr>
            <w:tcW w:w="931" w:type="pct"/>
            <w:tcBorders>
              <w:top w:val="single" w:sz="2" w:space="0" w:color="A6A6A6" w:themeColor="background1" w:themeShade="A6"/>
              <w:bottom w:val="single" w:sz="2" w:space="0" w:color="A6A6A6" w:themeColor="background1" w:themeShade="A6"/>
            </w:tcBorders>
          </w:tcPr>
          <w:p w:rsidR="00592097" w:rsidRPr="00171A67" w:rsidP="00190861" w14:paraId="7DCC1982" w14:textId="77777777">
            <w:pPr>
              <w:pStyle w:val="TableBodyLeft"/>
              <w:spacing w:line="276" w:lineRule="auto"/>
            </w:pPr>
          </w:p>
        </w:tc>
      </w:tr>
    </w:tbl>
    <w:p w:rsidR="00B95E6C" w:rsidP="00190861" w14:paraId="79EE7C87" w14:textId="77777777">
      <w:pPr>
        <w:rPr>
          <w:noProof/>
        </w:rPr>
      </w:pPr>
      <w:bookmarkStart w:id="40" w:name="_Toc134258239"/>
      <w:bookmarkStart w:id="41" w:name="_Toc137051266"/>
    </w:p>
    <w:p w:rsidR="00982D9B" w14:paraId="6BBF9B15" w14:textId="77777777">
      <w:pPr>
        <w:spacing w:after="160" w:line="259" w:lineRule="auto"/>
        <w:rPr>
          <w:rFonts w:eastAsiaTheme="majorEastAsia" w:cs="Open Sans Light"/>
          <w:bCs/>
          <w:noProof/>
          <w:color w:val="464D78" w:themeColor="background2"/>
          <w:position w:val="14"/>
          <w:sz w:val="56"/>
          <w:szCs w:val="68"/>
        </w:rPr>
      </w:pPr>
      <w:bookmarkStart w:id="42" w:name="_Toc136869036"/>
      <w:bookmarkStart w:id="43" w:name="_Toc145483857"/>
      <w:bookmarkStart w:id="44" w:name="_Toc149314559"/>
      <w:r>
        <w:br w:type="page"/>
      </w:r>
    </w:p>
    <w:p w:rsidR="00621CE0" w:rsidRPr="00171A67" w:rsidP="00E0097E" w14:paraId="1F866BCD" w14:textId="69513733">
      <w:pPr>
        <w:pStyle w:val="Heading2"/>
      </w:pPr>
      <w:r w:rsidRPr="00171A67">
        <w:t>Funding Allocation</w:t>
      </w:r>
      <w:bookmarkEnd w:id="40"/>
      <w:bookmarkEnd w:id="41"/>
      <w:bookmarkEnd w:id="42"/>
      <w:bookmarkEnd w:id="43"/>
      <w:bookmarkEnd w:id="44"/>
    </w:p>
    <w:p w:rsidR="0069691C" w:rsidP="00190861" w14:paraId="60F3495D" w14:textId="15FBF338">
      <w:pPr>
        <w:rPr>
          <w:i/>
        </w:rPr>
      </w:pPr>
      <w:r w:rsidRPr="00171A67">
        <w:rPr>
          <w:i/>
        </w:rPr>
        <w:t>This set of questions will ask how your program’s funds are allocated.</w:t>
      </w:r>
      <w:r w:rsidR="001D1B57">
        <w:rPr>
          <w:i/>
        </w:rPr>
        <w:t xml:space="preserve"> </w:t>
      </w:r>
      <w:r w:rsidR="0016721F">
        <w:rPr>
          <w:i/>
        </w:rPr>
        <w:t>Please do not include in-kind contributions as “funds.”</w:t>
      </w:r>
    </w:p>
    <w:p w:rsidR="000229ED" w:rsidRPr="00171A67" w:rsidP="00190861" w14:paraId="3E1E14AD" w14:textId="4CFD3A8D">
      <w:pPr>
        <w:rPr>
          <w:i/>
        </w:rPr>
      </w:pPr>
      <w:r>
        <w:t xml:space="preserve">[If at least one fund was selected from </w:t>
      </w:r>
      <w:r>
        <w:rPr>
          <w:b/>
          <w:bCs/>
        </w:rPr>
        <w:t>p_fund_gov</w:t>
      </w:r>
      <w:r>
        <w:t xml:space="preserve"> or </w:t>
      </w:r>
      <w:r>
        <w:rPr>
          <w:b/>
          <w:bCs/>
        </w:rPr>
        <w:t>p_fund_nongov</w:t>
      </w:r>
      <w:r>
        <w:t xml:space="preserve">] </w:t>
      </w:r>
      <w:r w:rsidRPr="00171A67" w:rsidR="00937BAA">
        <w:rPr>
          <w:i/>
        </w:rPr>
        <w:t xml:space="preserve">For </w:t>
      </w:r>
      <w:r>
        <w:rPr>
          <w:i/>
        </w:rPr>
        <w:t>the next two questions</w:t>
      </w:r>
      <w:r w:rsidRPr="00171A67" w:rsidR="00937BAA">
        <w:rPr>
          <w:i/>
        </w:rPr>
        <w:t>, p</w:t>
      </w:r>
      <w:r w:rsidRPr="00171A67" w:rsidR="00A36CA4">
        <w:rPr>
          <w:i/>
        </w:rPr>
        <w:t xml:space="preserve">lease think about </w:t>
      </w:r>
      <w:r w:rsidRPr="00171A67" w:rsidR="00CC1438">
        <w:rPr>
          <w:i/>
        </w:rPr>
        <w:t xml:space="preserve">all your </w:t>
      </w:r>
      <w:r w:rsidRPr="00171A67" w:rsidR="00937BAA">
        <w:rPr>
          <w:b/>
          <w:bCs/>
          <w:i/>
        </w:rPr>
        <w:t>non-Head Start</w:t>
      </w:r>
      <w:r w:rsidRPr="00171A67" w:rsidR="00937BAA">
        <w:rPr>
          <w:i/>
        </w:rPr>
        <w:t xml:space="preserve"> funds</w:t>
      </w:r>
      <w:r w:rsidRPr="00171A67" w:rsidR="00085C9D">
        <w:rPr>
          <w:i/>
        </w:rPr>
        <w:t>.</w:t>
      </w:r>
    </w:p>
    <w:p w:rsidR="00937BAA" w:rsidRPr="009D2531" w:rsidP="00190861" w14:paraId="71AA278C" w14:textId="694D54FB">
      <w:pPr>
        <w:rPr>
          <w:rStyle w:val="ItemLabelChar"/>
        </w:rPr>
      </w:pPr>
      <w:r>
        <w:t xml:space="preserve">[If at least one fund was selected from </w:t>
      </w:r>
      <w:r w:rsidRPr="1F66C4DE">
        <w:rPr>
          <w:b/>
          <w:bCs/>
        </w:rPr>
        <w:t>p_fund_gov</w:t>
      </w:r>
      <w:r>
        <w:t xml:space="preserve"> or </w:t>
      </w:r>
      <w:r w:rsidRPr="1F66C4DE">
        <w:rPr>
          <w:b/>
          <w:bCs/>
        </w:rPr>
        <w:t>p_fund_nongov</w:t>
      </w:r>
      <w:r>
        <w:t xml:space="preserve">] </w:t>
      </w:r>
      <w:r w:rsidR="7E893C90">
        <w:t xml:space="preserve">Do </w:t>
      </w:r>
      <w:r w:rsidRPr="0010545E" w:rsidR="7E893C90">
        <w:rPr>
          <w:b/>
          <w:bCs/>
        </w:rPr>
        <w:t>non</w:t>
      </w:r>
      <w:r w:rsidR="7E893C90">
        <w:t xml:space="preserve">-Head Start funds pay for </w:t>
      </w:r>
      <w:r w:rsidR="5E829308">
        <w:t>any</w:t>
      </w:r>
      <w:r w:rsidR="007C3BD3">
        <w:t xml:space="preserve"> </w:t>
      </w:r>
      <w:r w:rsidR="00621CE0">
        <w:t xml:space="preserve">of the following </w:t>
      </w:r>
      <w:r w:rsidR="2F073A69">
        <w:t>(</w:t>
      </w:r>
      <w:r w:rsidRPr="1F66C4DE" w:rsidR="00621CE0">
        <w:rPr>
          <w:b/>
          <w:bCs/>
        </w:rPr>
        <w:t xml:space="preserve">in full </w:t>
      </w:r>
      <w:r w:rsidRPr="1F66C4DE" w:rsidR="00933CAE">
        <w:rPr>
          <w:b/>
          <w:bCs/>
          <w:i/>
          <w:iCs/>
        </w:rPr>
        <w:t>or</w:t>
      </w:r>
      <w:r w:rsidRPr="1F66C4DE" w:rsidR="00933CAE">
        <w:rPr>
          <w:b/>
          <w:bCs/>
        </w:rPr>
        <w:t xml:space="preserve"> </w:t>
      </w:r>
      <w:r w:rsidRPr="1F66C4DE" w:rsidR="00621CE0">
        <w:rPr>
          <w:b/>
          <w:bCs/>
        </w:rPr>
        <w:t>in part</w:t>
      </w:r>
      <w:r w:rsidRPr="0002307B" w:rsidR="4F90F813">
        <w:t>)</w:t>
      </w:r>
      <w:r w:rsidR="00621CE0">
        <w:t xml:space="preserve">? </w:t>
      </w:r>
      <w:r w:rsidR="00B25B17">
        <w:t>[</w:t>
      </w:r>
      <w:r w:rsidRPr="1F66C4DE" w:rsidR="00621CE0">
        <w:rPr>
          <w:rStyle w:val="ItemLabelChar"/>
        </w:rPr>
        <w:t>p_spc_</w:t>
      </w:r>
      <w:r w:rsidR="00584963">
        <w:rPr>
          <w:rStyle w:val="ItemLabelChar"/>
        </w:rPr>
        <w:t>nonHS</w:t>
      </w:r>
      <w:r w:rsidRPr="1F66C4DE" w:rsidR="00B25B17">
        <w:rPr>
          <w:rStyle w:val="ItemLabelChar"/>
          <w:b w:val="0"/>
          <w:bCs w:val="0"/>
          <w:i w:val="0"/>
          <w:iCs w:val="0"/>
        </w:rPr>
        <w:t>]</w:t>
      </w:r>
      <w:r w:rsidRPr="1F66C4DE" w:rsidR="00FD7070">
        <w:rPr>
          <w:rStyle w:val="ItemLabelChar"/>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01"/>
        <w:gridCol w:w="505"/>
        <w:gridCol w:w="418"/>
        <w:gridCol w:w="1139"/>
        <w:gridCol w:w="1297"/>
      </w:tblGrid>
      <w:tr w14:paraId="0432938E" w14:textId="4B66B301"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23"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B53B37" w:rsidRPr="00171A67" w:rsidP="00190861" w14:paraId="1015F486" w14:textId="77777777">
            <w:pPr>
              <w:pStyle w:val="TableHeader1"/>
              <w:spacing w:line="276" w:lineRule="auto"/>
              <w:rPr>
                <w:rFonts w:ascii="Roboto" w:hAnsi="Roboto"/>
                <w:bCs/>
                <w:color w:val="FFFFFF" w:themeColor="background1"/>
              </w:rPr>
            </w:pPr>
          </w:p>
        </w:tc>
        <w:tc>
          <w:tcPr>
            <w:tcW w:w="28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tcPr>
          <w:p w:rsidR="00B53B37" w:rsidP="00190861" w14:paraId="4743B00F" w14:textId="5481F8C0">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40"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B53B37" w:rsidRPr="00171A67" w:rsidP="00190861" w14:paraId="378D3AE0"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B53B37" w:rsidRPr="00171A67" w:rsidP="00190861" w14:paraId="40186DA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Pr>
          <w:p w:rsidR="00A84EF4" w:rsidRPr="6F2E092F" w:rsidP="00190861" w14:paraId="798F4B06" w14:textId="001F272F">
            <w:pPr>
              <w:pStyle w:val="TableHeader1"/>
              <w:spacing w:line="276" w:lineRule="auto"/>
              <w:rPr>
                <w:rFonts w:ascii="Roboto" w:hAnsi="Roboto"/>
                <w:color w:val="FFFFFF" w:themeColor="background1"/>
                <w:sz w:val="22"/>
              </w:rPr>
            </w:pPr>
            <w:r w:rsidRPr="6F2E092F">
              <w:rPr>
                <w:rFonts w:ascii="Roboto" w:hAnsi="Roboto"/>
                <w:color w:val="FFFFFF" w:themeColor="background1"/>
                <w:sz w:val="22"/>
              </w:rPr>
              <w:t xml:space="preserve">We do not track dollars from their funding source to their use </w:t>
            </w:r>
            <w:r w:rsidRPr="6F2E092F" w:rsidR="075CE100">
              <w:rPr>
                <w:rFonts w:ascii="Roboto" w:hAnsi="Roboto"/>
                <w:color w:val="FFFFFF" w:themeColor="background1"/>
                <w:sz w:val="22"/>
              </w:rPr>
              <w:t>[EX</w:t>
            </w:r>
            <w:r w:rsidRPr="6F2E092F" w:rsidR="06332F26">
              <w:rPr>
                <w:rFonts w:ascii="Roboto" w:hAnsi="Roboto"/>
                <w:color w:val="FFFFFF" w:themeColor="background1"/>
                <w:sz w:val="22"/>
              </w:rPr>
              <w:t>C</w:t>
            </w:r>
            <w:r w:rsidRPr="6F2E092F" w:rsidR="075CE100">
              <w:rPr>
                <w:rFonts w:ascii="Roboto" w:hAnsi="Roboto"/>
                <w:color w:val="FFFFFF" w:themeColor="background1"/>
                <w:sz w:val="22"/>
              </w:rPr>
              <w:t>LUSIVE</w:t>
            </w:r>
            <w:r w:rsidRPr="6F2E092F">
              <w:rPr>
                <w:rFonts w:ascii="Roboto" w:hAnsi="Roboto"/>
                <w:color w:val="FFFFFF" w:themeColor="background1"/>
                <w:sz w:val="22"/>
              </w:rPr>
              <w:t xml:space="preserve"> ANSWER FOR MATRIX]</w:t>
            </w:r>
          </w:p>
        </w:tc>
      </w:tr>
      <w:tr w14:paraId="1759CD9B" w14:textId="22FEBBC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1002FB63" w14:textId="4043CE41">
            <w:pPr>
              <w:pStyle w:val="TableHeader2"/>
              <w:spacing w:before="0" w:after="0" w:line="276" w:lineRule="auto"/>
              <w:rPr>
                <w:rFonts w:ascii="Roboto" w:hAnsi="Roboto"/>
                <w:sz w:val="22"/>
              </w:rPr>
            </w:pPr>
            <w:r w:rsidRPr="4FAFB660">
              <w:rPr>
                <w:rFonts w:ascii="Roboto" w:hAnsi="Roboto"/>
                <w:sz w:val="22"/>
              </w:rPr>
              <w:t xml:space="preserve">Facilities </w:t>
            </w:r>
            <w:r w:rsidRPr="4FAFB660" w:rsidR="376CAE33">
              <w:rPr>
                <w:rFonts w:ascii="Roboto" w:hAnsi="Roboto"/>
                <w:sz w:val="22"/>
              </w:rPr>
              <w:t>[</w:t>
            </w:r>
            <w:r w:rsidRPr="4FAFB660" w:rsidR="376CAE33">
              <w:rPr>
                <w:rFonts w:ascii="Roboto" w:hAnsi="Roboto"/>
                <w:b/>
                <w:bCs/>
                <w:i/>
                <w:iCs/>
                <w:sz w:val="22"/>
              </w:rPr>
              <w:t>p_spc_nonHS_1</w:t>
            </w:r>
            <w:r w:rsidRPr="4FAFB660" w:rsidR="376CAE33">
              <w:rPr>
                <w:rFonts w:ascii="Roboto" w:hAnsi="Roboto"/>
                <w:sz w:val="22"/>
              </w:rPr>
              <w:t xml:space="preserve">] </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42C51743"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1517B8DB"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4A1B60B5"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43FDB615" w14:textId="77777777">
            <w:pPr>
              <w:pStyle w:val="TableBullet1"/>
              <w:numPr>
                <w:ilvl w:val="0"/>
                <w:numId w:val="0"/>
              </w:numPr>
              <w:spacing w:before="0" w:after="0" w:line="276" w:lineRule="auto"/>
              <w:ind w:left="170" w:hanging="170"/>
            </w:pPr>
          </w:p>
        </w:tc>
      </w:tr>
      <w:tr w14:paraId="34AAD27E" w14:textId="4B67FCD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B53B37" w:rsidRPr="00156E82" w:rsidP="00190861" w14:paraId="23536ECD" w14:textId="261AE80D">
            <w:pPr>
              <w:pStyle w:val="TableHeader2"/>
              <w:spacing w:before="0" w:after="0" w:line="276" w:lineRule="auto"/>
              <w:rPr>
                <w:rFonts w:ascii="Roboto" w:hAnsi="Roboto"/>
                <w:sz w:val="22"/>
              </w:rPr>
            </w:pPr>
            <w:r>
              <w:rPr>
                <w:rFonts w:ascii="Roboto" w:hAnsi="Roboto"/>
                <w:sz w:val="22"/>
              </w:rPr>
              <w:t>Recruiting children and families</w:t>
            </w:r>
            <w:r w:rsidRPr="4FAFB660" w:rsidR="0A843E55">
              <w:rPr>
                <w:i/>
                <w:iCs/>
              </w:rPr>
              <w:t xml:space="preserve"> </w:t>
            </w:r>
            <w:r w:rsidRPr="4FAFB660" w:rsidR="0A843E55">
              <w:rPr>
                <w:rFonts w:ascii="Roboto" w:hAnsi="Roboto"/>
                <w:sz w:val="22"/>
              </w:rPr>
              <w:t>[</w:t>
            </w:r>
            <w:r w:rsidRPr="4FAFB660" w:rsidR="0A843E55">
              <w:rPr>
                <w:rFonts w:ascii="Roboto" w:hAnsi="Roboto"/>
                <w:b/>
                <w:bCs/>
                <w:i/>
                <w:iCs/>
                <w:sz w:val="22"/>
              </w:rPr>
              <w:t>p_spc_nonHS_2</w:t>
            </w:r>
            <w:r w:rsidRPr="4FAFB660" w:rsidR="0A843E55">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3E00B89B"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5664ACD9"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6F47E861"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5D610651" w14:textId="77777777">
            <w:pPr>
              <w:pStyle w:val="TableBullet1"/>
              <w:numPr>
                <w:ilvl w:val="0"/>
                <w:numId w:val="0"/>
              </w:numPr>
              <w:spacing w:before="0" w:after="0" w:line="276" w:lineRule="auto"/>
              <w:ind w:left="170" w:hanging="170"/>
            </w:pPr>
          </w:p>
        </w:tc>
      </w:tr>
      <w:tr w14:paraId="10B66E52" w14:textId="05E7B7A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10492B42" w14:textId="71450712">
            <w:pPr>
              <w:pStyle w:val="TableHeader2"/>
              <w:spacing w:before="0" w:after="0" w:line="276" w:lineRule="auto"/>
              <w:rPr>
                <w:rFonts w:ascii="Roboto" w:hAnsi="Roboto"/>
                <w:sz w:val="22"/>
              </w:rPr>
            </w:pPr>
            <w:r w:rsidRPr="3C1A8223">
              <w:rPr>
                <w:rFonts w:ascii="Roboto" w:hAnsi="Roboto"/>
                <w:sz w:val="22"/>
              </w:rPr>
              <w:t>Salary and benefits for teachers (lead and assistant teachers, teacher’s aides)</w:t>
            </w:r>
            <w:r w:rsidRPr="4FAFB660" w:rsidR="1849142E">
              <w:rPr>
                <w:rFonts w:ascii="Roboto" w:hAnsi="Roboto"/>
                <w:sz w:val="22"/>
              </w:rPr>
              <w:t xml:space="preserve"> [</w:t>
            </w:r>
            <w:r w:rsidRPr="4FAFB660" w:rsidR="1849142E">
              <w:rPr>
                <w:rFonts w:ascii="Roboto" w:hAnsi="Roboto"/>
                <w:b/>
                <w:bCs/>
                <w:i/>
                <w:iCs/>
                <w:sz w:val="22"/>
              </w:rPr>
              <w:t>p_spc_nonHS_3</w:t>
            </w:r>
            <w:r w:rsidRPr="4FAFB660" w:rsidR="1849142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085C2318"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30F4660C"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2AFB9601"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31DFE150" w14:textId="77777777">
            <w:pPr>
              <w:pStyle w:val="TableBullet1"/>
              <w:numPr>
                <w:ilvl w:val="0"/>
                <w:numId w:val="0"/>
              </w:numPr>
              <w:spacing w:before="0" w:after="0" w:line="276" w:lineRule="auto"/>
              <w:ind w:left="170" w:hanging="170"/>
            </w:pPr>
          </w:p>
        </w:tc>
      </w:tr>
      <w:tr w14:paraId="7A38C2FC" w14:textId="42584F29"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0ABAC971" w14:textId="4407CE90">
            <w:pPr>
              <w:pStyle w:val="TableHeader2"/>
              <w:spacing w:before="0" w:after="0" w:line="276" w:lineRule="auto"/>
              <w:rPr>
                <w:rFonts w:ascii="Roboto" w:hAnsi="Roboto"/>
                <w:sz w:val="22"/>
              </w:rPr>
            </w:pPr>
            <w:r w:rsidRPr="4FAFB660">
              <w:rPr>
                <w:rFonts w:ascii="Roboto" w:hAnsi="Roboto"/>
                <w:sz w:val="22"/>
              </w:rPr>
              <w:t xml:space="preserve">Salary and benefits for </w:t>
            </w:r>
            <w:r w:rsidRPr="4FAFB660">
              <w:rPr>
                <w:rFonts w:ascii="Roboto" w:hAnsi="Roboto"/>
                <w:b/>
                <w:sz w:val="22"/>
              </w:rPr>
              <w:t>non</w:t>
            </w:r>
            <w:r w:rsidRPr="4FAFB660">
              <w:rPr>
                <w:rFonts w:ascii="Roboto" w:hAnsi="Roboto"/>
                <w:sz w:val="22"/>
              </w:rPr>
              <w:t>-teaching staff</w:t>
            </w:r>
            <w:r w:rsidRPr="4FAFB660" w:rsidR="32B7AFDA">
              <w:rPr>
                <w:rFonts w:ascii="Roboto" w:hAnsi="Roboto"/>
                <w:sz w:val="22"/>
              </w:rPr>
              <w:t xml:space="preserve"> [</w:t>
            </w:r>
            <w:r w:rsidRPr="4FAFB660" w:rsidR="32B7AFDA">
              <w:rPr>
                <w:rFonts w:ascii="Roboto" w:hAnsi="Roboto"/>
                <w:b/>
                <w:bCs/>
                <w:i/>
                <w:iCs/>
                <w:sz w:val="22"/>
              </w:rPr>
              <w:t>p_spc_nonHS_4</w:t>
            </w:r>
            <w:r w:rsidRPr="4FAFB660" w:rsidR="32B7AFDA">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7AFA7CA8"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266AC74B"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696C48FB"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56444AFC" w14:textId="77777777">
            <w:pPr>
              <w:pStyle w:val="TableBullet1"/>
              <w:numPr>
                <w:ilvl w:val="0"/>
                <w:numId w:val="0"/>
              </w:numPr>
              <w:spacing w:before="0" w:after="0" w:line="276" w:lineRule="auto"/>
              <w:ind w:left="170" w:hanging="170"/>
            </w:pPr>
          </w:p>
        </w:tc>
      </w:tr>
      <w:tr w14:paraId="7E139D93" w14:textId="3792079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05A5B6F5" w14:textId="5F032D06">
            <w:pPr>
              <w:pStyle w:val="TableHeader2"/>
              <w:spacing w:before="0" w:after="0" w:line="276" w:lineRule="auto"/>
              <w:rPr>
                <w:rFonts w:ascii="Roboto" w:hAnsi="Roboto"/>
                <w:sz w:val="22"/>
              </w:rPr>
            </w:pPr>
            <w:r w:rsidRPr="7553DF01">
              <w:rPr>
                <w:rFonts w:ascii="Roboto" w:hAnsi="Roboto"/>
                <w:sz w:val="22"/>
              </w:rPr>
              <w:t>Services for children from special populations (e.g., children with disabilities, in the welfare system, experiencing homelessness, speaking a language other than English)</w:t>
            </w:r>
            <w:r w:rsidRPr="4FAFB660" w:rsidR="7A897D63">
              <w:rPr>
                <w:rFonts w:ascii="Roboto" w:hAnsi="Roboto"/>
                <w:sz w:val="22"/>
              </w:rPr>
              <w:t xml:space="preserve"> [</w:t>
            </w:r>
            <w:r w:rsidRPr="4FAFB660" w:rsidR="7A897D63">
              <w:rPr>
                <w:rFonts w:ascii="Roboto" w:hAnsi="Roboto"/>
                <w:b/>
                <w:bCs/>
                <w:i/>
                <w:iCs/>
                <w:sz w:val="22"/>
              </w:rPr>
              <w:t>p_spc_nonHS_5</w:t>
            </w:r>
            <w:r w:rsidRPr="4FAFB660" w:rsidR="7A897D63">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4B7FE6A2"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615FD2D4"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3428034E"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47B72E7D" w14:textId="77777777">
            <w:pPr>
              <w:pStyle w:val="TableBullet1"/>
              <w:numPr>
                <w:ilvl w:val="0"/>
                <w:numId w:val="0"/>
              </w:numPr>
              <w:spacing w:before="0" w:after="0" w:line="276" w:lineRule="auto"/>
              <w:ind w:left="170" w:hanging="170"/>
            </w:pPr>
          </w:p>
        </w:tc>
      </w:tr>
      <w:tr w14:paraId="4DEE7747" w14:textId="71C67023"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78D9B63D" w14:textId="348A78BA">
            <w:pPr>
              <w:pStyle w:val="TableHeader2"/>
              <w:spacing w:before="0" w:after="0" w:line="276" w:lineRule="auto"/>
              <w:rPr>
                <w:rFonts w:ascii="Roboto" w:hAnsi="Roboto"/>
                <w:sz w:val="22"/>
              </w:rPr>
            </w:pPr>
            <w:r w:rsidRPr="4FAFB660">
              <w:rPr>
                <w:rFonts w:ascii="Roboto" w:hAnsi="Roboto"/>
                <w:sz w:val="22"/>
              </w:rPr>
              <w:t>Services/interventions for parents</w:t>
            </w:r>
            <w:r w:rsidRPr="4FAFB660" w:rsidR="35B5C2CE">
              <w:rPr>
                <w:rFonts w:ascii="Roboto" w:hAnsi="Roboto"/>
                <w:sz w:val="22"/>
              </w:rPr>
              <w:t xml:space="preserve"> [</w:t>
            </w:r>
            <w:r w:rsidRPr="4FAFB660" w:rsidR="35B5C2CE">
              <w:rPr>
                <w:rFonts w:ascii="Roboto" w:hAnsi="Roboto"/>
                <w:b/>
                <w:bCs/>
                <w:i/>
                <w:iCs/>
                <w:sz w:val="22"/>
              </w:rPr>
              <w:t>p_spc_nonHS_6</w:t>
            </w:r>
            <w:r w:rsidRPr="4FAFB660" w:rsidR="35B5C2C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16E88BAD"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23AEFCD4"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0B260DDC"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41180F60" w14:textId="77777777">
            <w:pPr>
              <w:pStyle w:val="TableBullet1"/>
              <w:numPr>
                <w:ilvl w:val="0"/>
                <w:numId w:val="0"/>
              </w:numPr>
              <w:spacing w:before="0" w:after="0" w:line="276" w:lineRule="auto"/>
              <w:ind w:left="170" w:hanging="170"/>
            </w:pPr>
          </w:p>
        </w:tc>
      </w:tr>
      <w:tr w14:paraId="0C9D9763" w14:textId="47AA4567"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41A6630C" w14:textId="0EC67D49">
            <w:pPr>
              <w:pStyle w:val="TableHeader2"/>
              <w:spacing w:before="0" w:after="0" w:line="276" w:lineRule="auto"/>
              <w:rPr>
                <w:rFonts w:ascii="Roboto" w:hAnsi="Roboto"/>
                <w:sz w:val="22"/>
              </w:rPr>
            </w:pPr>
            <w:r w:rsidRPr="4FAFB660">
              <w:rPr>
                <w:rFonts w:ascii="Roboto" w:hAnsi="Roboto"/>
                <w:sz w:val="22"/>
              </w:rPr>
              <w:t>Professional development for program staff</w:t>
            </w:r>
            <w:r w:rsidRPr="4FAFB660" w:rsidR="2023FF50">
              <w:rPr>
                <w:rFonts w:ascii="Roboto" w:hAnsi="Roboto"/>
                <w:sz w:val="22"/>
              </w:rPr>
              <w:t xml:space="preserve"> [</w:t>
            </w:r>
            <w:r w:rsidRPr="4FAFB660" w:rsidR="2023FF50">
              <w:rPr>
                <w:rFonts w:ascii="Roboto" w:hAnsi="Roboto"/>
                <w:b/>
                <w:bCs/>
                <w:i/>
                <w:iCs/>
                <w:sz w:val="22"/>
              </w:rPr>
              <w:t>p_spc_nonHS_7</w:t>
            </w:r>
            <w:r w:rsidRPr="4FAFB660" w:rsidR="2023FF5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3555AFB5"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5C3E453B"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5BF2CC89"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30EF0EAC" w14:textId="77777777">
            <w:pPr>
              <w:pStyle w:val="TableBullet1"/>
              <w:numPr>
                <w:ilvl w:val="0"/>
                <w:numId w:val="0"/>
              </w:numPr>
              <w:spacing w:before="0" w:after="0" w:line="276" w:lineRule="auto"/>
              <w:ind w:left="170" w:hanging="170"/>
            </w:pPr>
          </w:p>
        </w:tc>
      </w:tr>
      <w:tr w14:paraId="32A60C57" w14:textId="39EA1610"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tcPr>
          <w:p w:rsidR="00B53B37" w:rsidRPr="00156E82" w:rsidP="00190861" w14:paraId="3C7AE419" w14:textId="6E314480">
            <w:pPr>
              <w:pStyle w:val="TableHeader2"/>
              <w:spacing w:before="0" w:after="0" w:line="276" w:lineRule="auto"/>
              <w:rPr>
                <w:rFonts w:ascii="Roboto" w:hAnsi="Roboto"/>
                <w:sz w:val="22"/>
              </w:rPr>
            </w:pPr>
            <w:r w:rsidRPr="4FAFB660">
              <w:rPr>
                <w:rFonts w:ascii="Roboto" w:hAnsi="Roboto"/>
                <w:sz w:val="22"/>
              </w:rPr>
              <w:t>Food</w:t>
            </w:r>
            <w:r w:rsidRPr="4FAFB660" w:rsidR="00AA1C73">
              <w:rPr>
                <w:rFonts w:ascii="Roboto" w:hAnsi="Roboto"/>
                <w:sz w:val="22"/>
              </w:rPr>
              <w:t xml:space="preserve"> </w:t>
            </w:r>
            <w:r w:rsidRPr="4FAFB660" w:rsidR="361E1470">
              <w:rPr>
                <w:rFonts w:ascii="Roboto" w:hAnsi="Roboto"/>
                <w:sz w:val="22"/>
              </w:rPr>
              <w:t>you</w:t>
            </w:r>
            <w:r w:rsidRPr="4FAFB660" w:rsidR="0CB0C695">
              <w:rPr>
                <w:rFonts w:ascii="Roboto" w:hAnsi="Roboto"/>
                <w:sz w:val="22"/>
              </w:rPr>
              <w:t>r program</w:t>
            </w:r>
            <w:r w:rsidRPr="4FAFB660" w:rsidR="361E1470">
              <w:rPr>
                <w:rFonts w:ascii="Roboto" w:hAnsi="Roboto"/>
                <w:sz w:val="22"/>
              </w:rPr>
              <w:t xml:space="preserve"> provide</w:t>
            </w:r>
            <w:r w:rsidRPr="4FAFB660" w:rsidR="73436451">
              <w:rPr>
                <w:rFonts w:ascii="Roboto" w:hAnsi="Roboto"/>
                <w:sz w:val="22"/>
              </w:rPr>
              <w:t>s</w:t>
            </w:r>
            <w:r w:rsidRPr="4FAFB660" w:rsidR="00AA1C73">
              <w:rPr>
                <w:rFonts w:ascii="Roboto" w:hAnsi="Roboto"/>
                <w:sz w:val="22"/>
              </w:rPr>
              <w:t xml:space="preserve"> to children during your standard program day</w:t>
            </w:r>
            <w:r w:rsidRPr="4FAFB660" w:rsidR="1E25C87C">
              <w:rPr>
                <w:rFonts w:ascii="Roboto" w:hAnsi="Roboto"/>
                <w:sz w:val="22"/>
              </w:rPr>
              <w:t xml:space="preserve"> [</w:t>
            </w:r>
            <w:r w:rsidRPr="4FAFB660" w:rsidR="1E25C87C">
              <w:rPr>
                <w:rFonts w:ascii="Roboto" w:hAnsi="Roboto"/>
                <w:b/>
                <w:bCs/>
                <w:i/>
                <w:iCs/>
                <w:sz w:val="22"/>
              </w:rPr>
              <w:t>p_spc_nonHS_8</w:t>
            </w:r>
            <w:r w:rsidRPr="4FAFB660" w:rsidR="1E25C87C">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53B37" w:rsidRPr="00171A67" w:rsidP="00190861" w14:paraId="38C2D541"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B53B37" w:rsidRPr="00171A67" w:rsidP="00190861" w14:paraId="360EF425"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B53B37" w:rsidRPr="00171A67" w:rsidP="00190861" w14:paraId="76B9029C"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1FA47DF4" w14:textId="77777777">
            <w:pPr>
              <w:pStyle w:val="TableBullet1"/>
              <w:numPr>
                <w:ilvl w:val="0"/>
                <w:numId w:val="0"/>
              </w:numPr>
              <w:spacing w:before="0" w:after="0" w:line="276" w:lineRule="auto"/>
              <w:ind w:left="170" w:hanging="170"/>
            </w:pPr>
          </w:p>
        </w:tc>
      </w:tr>
      <w:tr w14:paraId="70C79C8E" w14:textId="47D1A23E"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110EE9A7" w14:textId="24905678">
            <w:pPr>
              <w:pStyle w:val="TableHeader2"/>
              <w:spacing w:before="0" w:after="0" w:line="276" w:lineRule="auto"/>
              <w:rPr>
                <w:rFonts w:ascii="Roboto" w:hAnsi="Roboto"/>
                <w:sz w:val="22"/>
              </w:rPr>
            </w:pPr>
            <w:r w:rsidRPr="4FAFB660">
              <w:rPr>
                <w:rFonts w:ascii="Roboto" w:hAnsi="Roboto"/>
                <w:sz w:val="22"/>
              </w:rPr>
              <w:t xml:space="preserve">Extending the </w:t>
            </w:r>
            <w:r w:rsidRPr="4FAFB660" w:rsidR="006F10C5">
              <w:rPr>
                <w:rFonts w:ascii="Roboto" w:hAnsi="Roboto"/>
                <w:sz w:val="22"/>
              </w:rPr>
              <w:t xml:space="preserve">program </w:t>
            </w:r>
            <w:r w:rsidRPr="4FAFB660">
              <w:rPr>
                <w:rFonts w:ascii="Roboto" w:hAnsi="Roboto"/>
                <w:sz w:val="22"/>
              </w:rPr>
              <w:t>day</w:t>
            </w:r>
            <w:r w:rsidRPr="4FAFB660" w:rsidR="2FC9B93D">
              <w:rPr>
                <w:rFonts w:ascii="Roboto" w:hAnsi="Roboto"/>
                <w:sz w:val="22"/>
              </w:rPr>
              <w:t xml:space="preserve"> [</w:t>
            </w:r>
            <w:r w:rsidRPr="4FAFB660" w:rsidR="2FC9B93D">
              <w:rPr>
                <w:rFonts w:ascii="Roboto" w:hAnsi="Roboto"/>
                <w:b/>
                <w:bCs/>
                <w:i/>
                <w:iCs/>
                <w:sz w:val="22"/>
              </w:rPr>
              <w:t>p_spc_nonHS_9</w:t>
            </w:r>
            <w:r w:rsidRPr="4FAFB660" w:rsidR="2FC9B93D">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6547D474"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5280F90E"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38DF7CE8"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2CA52F37" w14:textId="77777777">
            <w:pPr>
              <w:pStyle w:val="TableBullet1"/>
              <w:numPr>
                <w:ilvl w:val="0"/>
                <w:numId w:val="0"/>
              </w:numPr>
              <w:spacing w:before="0" w:after="0" w:line="276" w:lineRule="auto"/>
              <w:ind w:left="170" w:hanging="170"/>
            </w:pPr>
          </w:p>
        </w:tc>
      </w:tr>
      <w:tr w14:paraId="36E17A95" w14:textId="6133E066"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156E82" w:rsidP="00190861" w14:paraId="037F00A2" w14:textId="4FA40F91">
            <w:pPr>
              <w:pStyle w:val="TableHeader2"/>
              <w:spacing w:before="0" w:after="0" w:line="276" w:lineRule="auto"/>
              <w:rPr>
                <w:rFonts w:ascii="Roboto" w:hAnsi="Roboto"/>
                <w:sz w:val="22"/>
              </w:rPr>
            </w:pPr>
            <w:r w:rsidRPr="4FAFB660">
              <w:rPr>
                <w:rFonts w:ascii="Roboto" w:hAnsi="Roboto"/>
                <w:sz w:val="22"/>
              </w:rPr>
              <w:t xml:space="preserve">Extending the </w:t>
            </w:r>
            <w:r w:rsidRPr="4FAFB660" w:rsidR="006F10C5">
              <w:rPr>
                <w:rFonts w:ascii="Roboto" w:hAnsi="Roboto"/>
                <w:sz w:val="22"/>
              </w:rPr>
              <w:t xml:space="preserve">program </w:t>
            </w:r>
            <w:r w:rsidRPr="4FAFB660">
              <w:rPr>
                <w:rFonts w:ascii="Roboto" w:hAnsi="Roboto"/>
                <w:sz w:val="22"/>
              </w:rPr>
              <w:t>year</w:t>
            </w:r>
            <w:r w:rsidRPr="4FAFB660" w:rsidR="0C158300">
              <w:rPr>
                <w:rFonts w:ascii="Roboto" w:hAnsi="Roboto"/>
                <w:sz w:val="22"/>
              </w:rPr>
              <w:t xml:space="preserve"> [</w:t>
            </w:r>
            <w:r w:rsidRPr="4FAFB660" w:rsidR="0C158300">
              <w:rPr>
                <w:rFonts w:ascii="Roboto" w:hAnsi="Roboto"/>
                <w:b/>
                <w:bCs/>
                <w:i/>
                <w:iCs/>
                <w:sz w:val="22"/>
              </w:rPr>
              <w:t>p_spc_nonHS_10</w:t>
            </w:r>
            <w:r w:rsidRPr="4FAFB660" w:rsidR="0C15830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171A67" w:rsidP="00190861" w14:paraId="3AE802FF" w14:textId="77777777">
            <w:pPr>
              <w:pStyle w:val="TableBullet1"/>
              <w:numPr>
                <w:ilvl w:val="0"/>
                <w:numId w:val="0"/>
              </w:numPr>
              <w:spacing w:before="0" w:after="0" w:line="276" w:lineRule="auto"/>
              <w:ind w:left="170" w:hanging="170"/>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171A67" w:rsidP="00190861" w14:paraId="78BF7EA3"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171A67" w:rsidP="00190861" w14:paraId="656A3789"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171A67" w:rsidP="00190861" w14:paraId="39876419" w14:textId="77777777">
            <w:pPr>
              <w:pStyle w:val="TableBullet1"/>
              <w:numPr>
                <w:ilvl w:val="0"/>
                <w:numId w:val="0"/>
              </w:numPr>
              <w:spacing w:before="0" w:after="0" w:line="276" w:lineRule="auto"/>
              <w:ind w:left="170" w:hanging="170"/>
            </w:pPr>
          </w:p>
        </w:tc>
      </w:tr>
    </w:tbl>
    <w:p w:rsidR="00C8690A" w:rsidP="00190861" w14:paraId="282B3BF3" w14:textId="77777777">
      <w:pPr>
        <w:keepNext/>
      </w:pPr>
    </w:p>
    <w:p w:rsidR="00621CE0" w:rsidRPr="00171A67" w:rsidP="00190861" w14:paraId="25F4899F" w14:textId="0B427D8B">
      <w:pPr>
        <w:keepNext/>
        <w:rPr>
          <w:rStyle w:val="ItemLabelChar"/>
        </w:rPr>
      </w:pPr>
      <w:r>
        <w:t xml:space="preserve">[If </w:t>
      </w:r>
      <w:r w:rsidR="00723C45">
        <w:t xml:space="preserve">“Yes” was selected for </w:t>
      </w:r>
      <w:r w:rsidRPr="009D2531" w:rsidR="00723C45">
        <w:rPr>
          <w:u w:val="single"/>
        </w:rPr>
        <w:t>any</w:t>
      </w:r>
      <w:r w:rsidRPr="0002307B" w:rsidR="00723C45">
        <w:t xml:space="preserve"> </w:t>
      </w:r>
      <w:r w:rsidR="00723C45">
        <w:t xml:space="preserve">items under </w:t>
      </w:r>
      <w:r w:rsidRPr="009D2531" w:rsidR="00723C45">
        <w:rPr>
          <w:b/>
          <w:bCs/>
        </w:rPr>
        <w:t>p_spc_</w:t>
      </w:r>
      <w:r w:rsidRPr="4FAFB660" w:rsidR="1F7F22A8">
        <w:rPr>
          <w:b/>
          <w:bCs/>
        </w:rPr>
        <w:t>nonHS</w:t>
      </w:r>
      <w:r w:rsidR="00723C45">
        <w:rPr>
          <w:b/>
          <w:bCs/>
        </w:rPr>
        <w:t>.</w:t>
      </w:r>
      <w:r w:rsidRPr="009D2531" w:rsidR="00723C45">
        <w:t>]</w:t>
      </w:r>
      <w:r w:rsidR="00723C45">
        <w:t xml:space="preserve"> </w:t>
      </w:r>
      <w:r>
        <w:t xml:space="preserve">You indicated that </w:t>
      </w:r>
      <w:r w:rsidRPr="0010545E" w:rsidR="57F94AE7">
        <w:rPr>
          <w:b/>
          <w:bCs/>
        </w:rPr>
        <w:t>non</w:t>
      </w:r>
      <w:r w:rsidR="57F94AE7">
        <w:t xml:space="preserve">-Head Start funds </w:t>
      </w:r>
      <w:r w:rsidR="00E527D5">
        <w:t xml:space="preserve">help </w:t>
      </w:r>
      <w:r w:rsidR="57F94AE7">
        <w:t xml:space="preserve">pay for </w:t>
      </w:r>
      <w:r>
        <w:t xml:space="preserve">the following. Which funding sources support each? Select all that apply. </w:t>
      </w:r>
      <w:r w:rsidRPr="1F66C4DE" w:rsidR="00F74511">
        <w:rPr>
          <w:i/>
          <w:iCs/>
        </w:rPr>
        <w:t>[</w:t>
      </w:r>
      <w:r w:rsidRPr="1F66C4DE">
        <w:rPr>
          <w:rStyle w:val="ItemLabelChar"/>
        </w:rPr>
        <w:t>p_spc_which</w:t>
      </w:r>
      <w:r w:rsidRPr="1F66C4DE" w:rsidR="00F74511">
        <w:rPr>
          <w:rStyle w:val="ItemLabelChar"/>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321"/>
        <w:gridCol w:w="2070"/>
        <w:gridCol w:w="1529"/>
        <w:gridCol w:w="1440"/>
      </w:tblGrid>
      <w:tr w14:paraId="52EF1D7F" w14:textId="77777777" w:rsidTr="002A7C1E">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308" w:type="pct"/>
            <w:tcBorders>
              <w:top w:val="nil"/>
              <w:bottom w:val="single" w:sz="2" w:space="0" w:color="A6A6A6" w:themeColor="background1" w:themeShade="A6"/>
            </w:tcBorders>
            <w:shd w:val="clear" w:color="auto" w:fill="auto"/>
            <w:tcMar>
              <w:top w:w="29" w:type="dxa"/>
              <w:bottom w:w="29" w:type="dxa"/>
            </w:tcMar>
            <w:vAlign w:val="bottom"/>
          </w:tcPr>
          <w:p w:rsidR="00576750" w:rsidRPr="00171A67" w:rsidP="00190861" w14:paraId="7BFF81E1" w14:textId="77777777">
            <w:pPr>
              <w:pStyle w:val="TableHeader1"/>
              <w:spacing w:line="276" w:lineRule="auto"/>
              <w:rPr>
                <w:rFonts w:ascii="Roboto" w:hAnsi="Roboto"/>
                <w:bCs/>
                <w:color w:val="FFFFFF" w:themeColor="background1"/>
                <w:sz w:val="22"/>
                <w:szCs w:val="24"/>
              </w:rPr>
            </w:pPr>
          </w:p>
        </w:tc>
        <w:tc>
          <w:tcPr>
            <w:tcW w:w="1106" w:type="pct"/>
            <w:tcBorders>
              <w:top w:val="nil"/>
              <w:bottom w:val="single" w:sz="2" w:space="0" w:color="A6A6A6" w:themeColor="background1" w:themeShade="A6"/>
            </w:tcBorders>
            <w:shd w:val="clear" w:color="auto" w:fill="464D78" w:themeFill="background2"/>
            <w:tcMar>
              <w:top w:w="29" w:type="dxa"/>
              <w:bottom w:w="29" w:type="dxa"/>
            </w:tcMar>
            <w:vAlign w:val="center"/>
          </w:tcPr>
          <w:p w:rsidR="00576750" w:rsidRPr="00171A67" w:rsidP="00190861" w14:paraId="142697A4" w14:textId="09D9DB7D">
            <w:pPr>
              <w:pStyle w:val="TableHeader1"/>
              <w:spacing w:line="276" w:lineRule="auto"/>
              <w:rPr>
                <w:rFonts w:ascii="Roboto" w:hAnsi="Roboto"/>
                <w:bCs/>
                <w:color w:val="FFFFFF" w:themeColor="background1"/>
                <w:sz w:val="22"/>
                <w:szCs w:val="24"/>
              </w:rPr>
            </w:pPr>
            <w:r w:rsidRPr="00171A67">
              <w:rPr>
                <w:rFonts w:ascii="Roboto" w:hAnsi="Roboto"/>
                <w:bCs/>
                <w:color w:val="FFFFFF" w:themeColor="background1"/>
                <w:sz w:val="22"/>
                <w:szCs w:val="24"/>
              </w:rPr>
              <w:t xml:space="preserve">[FILL RESPONSES FROM </w:t>
            </w:r>
            <w:r w:rsidRPr="00171A67">
              <w:rPr>
                <w:rFonts w:ascii="Roboto" w:hAnsi="Roboto"/>
                <w:b/>
                <w:color w:val="FFFFFF" w:themeColor="background1"/>
                <w:sz w:val="22"/>
                <w:szCs w:val="24"/>
              </w:rPr>
              <w:t>p_fund_</w:t>
            </w:r>
            <w:r>
              <w:rPr>
                <w:rFonts w:ascii="Roboto" w:hAnsi="Roboto"/>
                <w:b/>
                <w:color w:val="FFFFFF" w:themeColor="background1"/>
              </w:rPr>
              <w:t>mos</w:t>
            </w:r>
            <w:r>
              <w:rPr>
                <w:rFonts w:ascii="Roboto" w:hAnsi="Roboto"/>
                <w:b/>
                <w:color w:val="FFFFFF" w:themeColor="background1"/>
                <w:sz w:val="22"/>
                <w:szCs w:val="24"/>
              </w:rPr>
              <w:t>t</w:t>
            </w:r>
            <w:r w:rsidRPr="00171A67">
              <w:rPr>
                <w:rFonts w:ascii="Roboto" w:hAnsi="Roboto"/>
                <w:bCs/>
                <w:color w:val="FFFFFF" w:themeColor="background1"/>
                <w:sz w:val="22"/>
                <w:szCs w:val="24"/>
              </w:rPr>
              <w:t>]</w:t>
            </w:r>
          </w:p>
        </w:tc>
        <w:tc>
          <w:tcPr>
            <w:tcW w:w="817" w:type="pct"/>
            <w:shd w:val="clear" w:color="auto" w:fill="464D78" w:themeFill="background2"/>
            <w:vAlign w:val="center"/>
          </w:tcPr>
          <w:p w:rsidR="00576750" w:rsidRPr="002D632C" w:rsidP="00576750" w14:paraId="5A043FD3" w14:textId="4D781337">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Other funding source</w:t>
            </w:r>
          </w:p>
        </w:tc>
        <w:tc>
          <w:tcPr>
            <w:tcW w:w="769" w:type="pct"/>
            <w:shd w:val="clear" w:color="auto" w:fill="464D78" w:themeFill="background2"/>
            <w:vAlign w:val="center"/>
          </w:tcPr>
          <w:p w:rsidR="00576750" w:rsidRPr="002D632C" w:rsidP="00576750" w14:paraId="30F73C95" w14:textId="302B7EAE">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Don’t know</w:t>
            </w:r>
          </w:p>
        </w:tc>
      </w:tr>
      <w:tr w14:paraId="5D867CF3" w14:textId="77777777" w:rsidTr="002A7C1E">
        <w:tblPrEx>
          <w:tblW w:w="5000" w:type="pct"/>
          <w:tblCellMar>
            <w:top w:w="58" w:type="dxa"/>
            <w:left w:w="58" w:type="dxa"/>
            <w:bottom w:w="58" w:type="dxa"/>
            <w:right w:w="58" w:type="dxa"/>
          </w:tblCellMar>
          <w:tblLook w:val="04A0"/>
        </w:tblPrEx>
        <w:trPr>
          <w:cantSplit/>
        </w:trPr>
        <w:tc>
          <w:tcPr>
            <w:tcW w:w="230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76750" w:rsidRPr="00171A67" w:rsidP="00190861" w14:paraId="3A4B7804" w14:textId="10D6E656">
            <w:r>
              <w:t xml:space="preserve">[FILL RESPONSES FROM </w:t>
            </w:r>
            <w:r w:rsidRPr="3C1A8223">
              <w:rPr>
                <w:b/>
              </w:rPr>
              <w:t>p_spc_</w:t>
            </w:r>
            <w:r w:rsidR="006075A4">
              <w:rPr>
                <w:b/>
              </w:rPr>
              <w:t>nonHS</w:t>
            </w:r>
            <w:r w:rsidRPr="3C1A8223" w:rsidR="006075A4">
              <w:rPr>
                <w:b/>
              </w:rPr>
              <w:t xml:space="preserve"> </w:t>
            </w:r>
            <w:r>
              <w:t>where</w:t>
            </w:r>
            <w:r w:rsidRPr="3C1A8223">
              <w:rPr>
                <w:b/>
              </w:rPr>
              <w:t xml:space="preserve"> </w:t>
            </w:r>
            <w:r>
              <w:t>“Yes</w:t>
            </w:r>
            <w:r w:rsidR="097CF758">
              <w:t>”</w:t>
            </w:r>
            <w:r>
              <w:t xml:space="preserve"> was selected]</w:t>
            </w:r>
          </w:p>
        </w:tc>
        <w:tc>
          <w:tcPr>
            <w:tcW w:w="110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576750" w:rsidRPr="00171A67" w:rsidP="00190861" w14:paraId="7C47F3FC" w14:textId="77777777">
            <w:pPr>
              <w:pStyle w:val="TableBullet1"/>
              <w:numPr>
                <w:ilvl w:val="0"/>
                <w:numId w:val="0"/>
              </w:numPr>
              <w:spacing w:before="0" w:after="0" w:line="276" w:lineRule="auto"/>
              <w:ind w:left="170" w:hanging="170"/>
              <w:rPr>
                <w:sz w:val="22"/>
                <w:szCs w:val="24"/>
              </w:rPr>
            </w:pPr>
          </w:p>
        </w:tc>
        <w:tc>
          <w:tcPr>
            <w:tcW w:w="817" w:type="pct"/>
            <w:tcBorders>
              <w:bottom w:val="single" w:sz="2" w:space="0" w:color="A6A6A6" w:themeColor="background1" w:themeShade="A6"/>
            </w:tcBorders>
          </w:tcPr>
          <w:p w:rsidR="00576750" w:rsidRPr="00171A67" w:rsidP="00190861" w14:paraId="4268AA0A" w14:textId="77777777">
            <w:pPr>
              <w:pStyle w:val="TableBullet1"/>
              <w:numPr>
                <w:ilvl w:val="0"/>
                <w:numId w:val="0"/>
              </w:numPr>
              <w:spacing w:before="0" w:after="0" w:line="276" w:lineRule="auto"/>
              <w:ind w:left="170" w:hanging="170"/>
              <w:rPr>
                <w:sz w:val="22"/>
                <w:szCs w:val="24"/>
              </w:rPr>
            </w:pPr>
          </w:p>
        </w:tc>
        <w:tc>
          <w:tcPr>
            <w:tcW w:w="769" w:type="pct"/>
            <w:tcBorders>
              <w:bottom w:val="single" w:sz="2" w:space="0" w:color="A6A6A6" w:themeColor="background1" w:themeShade="A6"/>
            </w:tcBorders>
          </w:tcPr>
          <w:p w:rsidR="00576750" w:rsidRPr="00171A67" w:rsidP="00190861" w14:paraId="127792D4" w14:textId="77777777">
            <w:pPr>
              <w:pStyle w:val="TableBullet1"/>
              <w:numPr>
                <w:ilvl w:val="0"/>
                <w:numId w:val="0"/>
              </w:numPr>
              <w:spacing w:before="0" w:after="0" w:line="276" w:lineRule="auto"/>
              <w:ind w:left="170" w:hanging="170"/>
              <w:rPr>
                <w:sz w:val="22"/>
                <w:szCs w:val="24"/>
              </w:rPr>
            </w:pPr>
          </w:p>
        </w:tc>
      </w:tr>
    </w:tbl>
    <w:p w:rsidR="00621CE0" w:rsidRPr="00171A67" w:rsidP="00697EB9" w14:paraId="150680C6" w14:textId="2857C368">
      <w:pPr>
        <w:keepNext/>
      </w:pPr>
    </w:p>
    <w:p w:rsidR="00C70912" w:rsidP="00190861" w14:paraId="65B307AE" w14:textId="51567594">
      <w:pPr>
        <w:spacing w:after="0"/>
        <w:rPr>
          <w:rFonts w:eastAsia="Calibri" w:cs="Calibri"/>
          <w:color w:val="000000" w:themeColor="text1"/>
        </w:rPr>
      </w:pPr>
    </w:p>
    <w:p w:rsidR="008C1172" w:rsidRPr="007B188F" w:rsidP="007B188F" w14:paraId="1BDE382E" w14:textId="6187D7E9">
      <w:pPr>
        <w:spacing w:after="160"/>
        <w:rPr>
          <w:color w:val="C00000"/>
          <w:sz w:val="22"/>
        </w:rPr>
      </w:pPr>
      <w:bookmarkStart w:id="45" w:name="_Toc134258240"/>
      <w:bookmarkStart w:id="46" w:name="_Toc137051267"/>
      <w:bookmarkStart w:id="47" w:name="_Toc136869037"/>
    </w:p>
    <w:p w:rsidR="00A12B83" w:rsidRPr="001E3DFE" w:rsidP="007B188F" w14:paraId="25564A3D" w14:textId="75770F61">
      <w:pPr>
        <w:spacing w:after="160"/>
        <w:rPr>
          <w:sz w:val="22"/>
        </w:rPr>
      </w:pPr>
      <w:r w:rsidRPr="001E3DFE">
        <w:rPr>
          <w:sz w:val="22"/>
        </w:rPr>
        <w:t xml:space="preserve">While the previous questions asked about how </w:t>
      </w:r>
      <w:r w:rsidRPr="6F2E092F" w:rsidR="56BC2D48">
        <w:rPr>
          <w:sz w:val="22"/>
        </w:rPr>
        <w:t>you</w:t>
      </w:r>
      <w:r w:rsidRPr="6F2E092F" w:rsidR="6DE63B21">
        <w:rPr>
          <w:sz w:val="22"/>
        </w:rPr>
        <w:t>r program</w:t>
      </w:r>
      <w:r w:rsidRPr="6F2E092F" w:rsidR="56BC2D48">
        <w:rPr>
          <w:sz w:val="22"/>
        </w:rPr>
        <w:t xml:space="preserve"> spend</w:t>
      </w:r>
      <w:r w:rsidRPr="6F2E092F" w:rsidR="694A70A0">
        <w:rPr>
          <w:sz w:val="22"/>
        </w:rPr>
        <w:t>s</w:t>
      </w:r>
      <w:r w:rsidRPr="001E3DFE">
        <w:rPr>
          <w:sz w:val="22"/>
        </w:rPr>
        <w:t xml:space="preserve"> </w:t>
      </w:r>
      <w:r w:rsidRPr="001E3DFE">
        <w:rPr>
          <w:b/>
          <w:bCs/>
          <w:sz w:val="22"/>
        </w:rPr>
        <w:t>dollars</w:t>
      </w:r>
      <w:r w:rsidRPr="001E3DFE">
        <w:rPr>
          <w:sz w:val="22"/>
        </w:rPr>
        <w:t xml:space="preserve">, this question focuses on </w:t>
      </w:r>
      <w:r w:rsidRPr="001E3DFE">
        <w:rPr>
          <w:b/>
          <w:bCs/>
          <w:sz w:val="22"/>
        </w:rPr>
        <w:t>in-kind</w:t>
      </w:r>
      <w:r w:rsidRPr="001E3DFE">
        <w:rPr>
          <w:sz w:val="22"/>
        </w:rPr>
        <w:t xml:space="preserve"> contributions. Are each of the following services supported by any in-kind contributions? </w:t>
      </w:r>
      <w:r w:rsidRPr="00697EB9">
        <w:rPr>
          <w:sz w:val="22"/>
        </w:rPr>
        <w:t>[</w:t>
      </w:r>
      <w:r w:rsidR="00584963">
        <w:rPr>
          <w:b/>
          <w:bCs/>
          <w:i/>
          <w:iCs/>
          <w:sz w:val="22"/>
        </w:rPr>
        <w:t>p_spc_inkind</w:t>
      </w:r>
      <w:r w:rsidRPr="00697EB9">
        <w:rPr>
          <w:sz w:val="22"/>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7020"/>
        <w:gridCol w:w="631"/>
        <w:gridCol w:w="539"/>
        <w:gridCol w:w="1170"/>
      </w:tblGrid>
      <w:tr w14:paraId="052A2F9F" w14:textId="77777777"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7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A12B83" w14:paraId="1AAB74BC" w14:textId="77777777">
            <w:pPr>
              <w:pStyle w:val="TableHeader1"/>
              <w:spacing w:line="276" w:lineRule="auto"/>
              <w:rPr>
                <w:rFonts w:ascii="Roboto" w:hAnsi="Roboto"/>
                <w:bCs/>
                <w:color w:val="FFFFFF" w:themeColor="background1"/>
              </w:rPr>
            </w:pPr>
          </w:p>
        </w:tc>
        <w:tc>
          <w:tcPr>
            <w:tcW w:w="3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A12B83" w:rsidP="00A12B83" w14:paraId="3EAA1767" w14:textId="77777777">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A12B83" w:rsidP="00A12B83" w14:paraId="18E510B1" w14:textId="77777777">
            <w:pPr>
              <w:pStyle w:val="TableHeader1"/>
              <w:spacing w:line="276" w:lineRule="auto"/>
              <w:rPr>
                <w:rFonts w:ascii="Roboto" w:hAnsi="Roboto"/>
                <w:bCs/>
                <w:color w:val="FFFFFF" w:themeColor="background1"/>
              </w:rPr>
            </w:pPr>
            <w:r>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A12B83" w:rsidP="00A12B83" w14:paraId="26BE139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3068EB4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2AC354CC" w14:textId="273FFB24">
            <w:pPr>
              <w:pStyle w:val="TableHeader2"/>
              <w:spacing w:before="0" w:after="0" w:line="276" w:lineRule="auto"/>
              <w:rPr>
                <w:rFonts w:ascii="Roboto" w:hAnsi="Roboto"/>
                <w:sz w:val="22"/>
              </w:rPr>
            </w:pPr>
            <w:r w:rsidRPr="4FAFB660">
              <w:rPr>
                <w:rFonts w:ascii="Roboto" w:hAnsi="Roboto"/>
              </w:rPr>
              <w:t xml:space="preserve">Facilities </w:t>
            </w:r>
            <w:r w:rsidRPr="4FAFB660" w:rsidR="4BC77ABA">
              <w:rPr>
                <w:rFonts w:ascii="Roboto" w:hAnsi="Roboto"/>
              </w:rPr>
              <w:t>[</w:t>
            </w:r>
            <w:r w:rsidRPr="4FAFB660" w:rsidR="4BC77ABA">
              <w:rPr>
                <w:rFonts w:ascii="Roboto" w:hAnsi="Roboto"/>
                <w:b/>
                <w:bCs/>
                <w:i/>
                <w:iCs/>
              </w:rPr>
              <w:t>p_spc_inkind_1</w:t>
            </w:r>
            <w:r w:rsidRPr="4FAFB660" w:rsidR="4BC77ABA">
              <w:rPr>
                <w:rFonts w:ascii="Roboto" w:hAnsi="Roboto"/>
              </w:rPr>
              <w:t xml:space="preserve">] </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2298EF0D"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030F62FC"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005500EB" w14:textId="77777777">
            <w:pPr>
              <w:pStyle w:val="TableBullet1"/>
              <w:numPr>
                <w:ilvl w:val="0"/>
                <w:numId w:val="0"/>
              </w:numPr>
              <w:spacing w:before="0" w:after="0" w:line="276" w:lineRule="auto"/>
              <w:ind w:left="170" w:hanging="170"/>
            </w:pPr>
          </w:p>
        </w:tc>
      </w:tr>
      <w:tr w14:paraId="4F6F4C30"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1A878118" w14:textId="4A9CEE69">
            <w:pPr>
              <w:pStyle w:val="TableHeader2"/>
              <w:spacing w:before="0" w:after="0" w:line="276" w:lineRule="auto"/>
              <w:rPr>
                <w:rFonts w:ascii="Roboto" w:hAnsi="Roboto"/>
                <w:sz w:val="22"/>
              </w:rPr>
            </w:pPr>
            <w:r>
              <w:rPr>
                <w:rFonts w:ascii="Roboto" w:hAnsi="Roboto"/>
              </w:rPr>
              <w:t xml:space="preserve">Recruiting children and families </w:t>
            </w:r>
            <w:r w:rsidRPr="4FAFB660" w:rsidR="4C31EB36">
              <w:rPr>
                <w:rFonts w:ascii="Roboto" w:hAnsi="Roboto"/>
              </w:rPr>
              <w:t>[</w:t>
            </w:r>
            <w:r w:rsidRPr="4FAFB660" w:rsidR="4C31EB36">
              <w:rPr>
                <w:rFonts w:ascii="Roboto" w:hAnsi="Roboto"/>
                <w:b/>
                <w:bCs/>
                <w:i/>
                <w:iCs/>
              </w:rPr>
              <w:t>p_spc_inkind_2</w:t>
            </w:r>
            <w:r w:rsidRPr="4FAFB660" w:rsidR="4C31EB36">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5B7026CC"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5CCF92A1"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2239132A" w14:textId="77777777">
            <w:pPr>
              <w:pStyle w:val="TableBullet1"/>
              <w:numPr>
                <w:ilvl w:val="0"/>
                <w:numId w:val="0"/>
              </w:numPr>
              <w:spacing w:before="0" w:after="0" w:line="276" w:lineRule="auto"/>
              <w:ind w:left="170" w:hanging="170"/>
            </w:pPr>
          </w:p>
        </w:tc>
      </w:tr>
      <w:tr w14:paraId="62EAE685"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75ECDD2D" w14:textId="61A5B8CF">
            <w:pPr>
              <w:pStyle w:val="TableHeader2"/>
              <w:spacing w:before="0" w:after="0" w:line="276" w:lineRule="auto"/>
              <w:rPr>
                <w:rFonts w:ascii="Roboto" w:hAnsi="Roboto"/>
                <w:sz w:val="22"/>
              </w:rPr>
            </w:pPr>
            <w:r w:rsidRPr="4FAFB660">
              <w:rPr>
                <w:rFonts w:ascii="Roboto" w:hAnsi="Roboto"/>
              </w:rPr>
              <w:t>Salary and benefits for teachers (lead, assistants, and aides)</w:t>
            </w:r>
            <w:r w:rsidRPr="4FAFB660" w:rsidR="0C2F44A6">
              <w:rPr>
                <w:rFonts w:ascii="Roboto" w:hAnsi="Roboto"/>
              </w:rPr>
              <w:t xml:space="preserve"> [</w:t>
            </w:r>
            <w:r w:rsidRPr="4FAFB660" w:rsidR="0C2F44A6">
              <w:rPr>
                <w:rFonts w:ascii="Roboto" w:hAnsi="Roboto"/>
                <w:b/>
                <w:bCs/>
                <w:i/>
                <w:iCs/>
              </w:rPr>
              <w:t>p_spc_inkind_3</w:t>
            </w:r>
            <w:r w:rsidRPr="4FAFB660" w:rsidR="0C2F44A6">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1AEDF965"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32F7BE6A"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6550B95A" w14:textId="77777777">
            <w:pPr>
              <w:pStyle w:val="TableBullet1"/>
              <w:numPr>
                <w:ilvl w:val="0"/>
                <w:numId w:val="0"/>
              </w:numPr>
              <w:spacing w:before="0" w:after="0" w:line="276" w:lineRule="auto"/>
              <w:ind w:left="170" w:hanging="170"/>
            </w:pPr>
          </w:p>
        </w:tc>
      </w:tr>
      <w:tr w14:paraId="36D0502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0E1E36E0" w14:textId="56BD3184">
            <w:pPr>
              <w:pStyle w:val="TableHeader2"/>
              <w:spacing w:before="0" w:after="0" w:line="276" w:lineRule="auto"/>
              <w:rPr>
                <w:rFonts w:ascii="Roboto" w:hAnsi="Roboto"/>
                <w:sz w:val="22"/>
              </w:rPr>
            </w:pPr>
            <w:r w:rsidRPr="4FAFB660">
              <w:rPr>
                <w:rFonts w:ascii="Roboto" w:hAnsi="Roboto"/>
              </w:rPr>
              <w:t xml:space="preserve">Salary and benefits for </w:t>
            </w:r>
            <w:r w:rsidRPr="4FAFB660">
              <w:rPr>
                <w:rFonts w:ascii="Roboto" w:hAnsi="Roboto"/>
                <w:b/>
              </w:rPr>
              <w:t>non</w:t>
            </w:r>
            <w:r w:rsidRPr="4FAFB660">
              <w:rPr>
                <w:rFonts w:ascii="Roboto" w:hAnsi="Roboto"/>
              </w:rPr>
              <w:t>-teaching staff</w:t>
            </w:r>
            <w:r w:rsidRPr="4FAFB660" w:rsidR="62855F88">
              <w:rPr>
                <w:rFonts w:ascii="Roboto" w:hAnsi="Roboto"/>
              </w:rPr>
              <w:t xml:space="preserve"> [</w:t>
            </w:r>
            <w:r w:rsidRPr="4FAFB660" w:rsidR="62855F88">
              <w:rPr>
                <w:rFonts w:ascii="Roboto" w:hAnsi="Roboto"/>
                <w:b/>
                <w:bCs/>
                <w:i/>
                <w:iCs/>
              </w:rPr>
              <w:t>p_spc_inkind_4</w:t>
            </w:r>
            <w:r w:rsidRPr="4FAFB660" w:rsidR="62855F88">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382BF702"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3967E0A1"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61214067" w14:textId="77777777">
            <w:pPr>
              <w:pStyle w:val="TableBullet1"/>
              <w:numPr>
                <w:ilvl w:val="0"/>
                <w:numId w:val="0"/>
              </w:numPr>
              <w:spacing w:before="0" w:after="0" w:line="276" w:lineRule="auto"/>
              <w:ind w:left="170" w:hanging="170"/>
            </w:pPr>
          </w:p>
        </w:tc>
      </w:tr>
      <w:tr w14:paraId="0742FA6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36355EA9" w14:textId="0D0F005B">
            <w:pPr>
              <w:pStyle w:val="TableHeader2"/>
              <w:spacing w:before="0" w:after="0" w:line="276" w:lineRule="auto"/>
              <w:rPr>
                <w:rFonts w:ascii="Roboto" w:hAnsi="Roboto"/>
                <w:sz w:val="22"/>
              </w:rPr>
            </w:pPr>
            <w:r>
              <w:rPr>
                <w:rFonts w:ascii="Roboto" w:hAnsi="Roboto"/>
              </w:rPr>
              <w:t>Services for children from special populations (e.g., children with disabilities, in the welfare system, experiencing homelessness, speaking a language other than English)</w:t>
            </w:r>
            <w:r w:rsidRPr="4FAFB660" w:rsidR="5B1B5BEA">
              <w:rPr>
                <w:rFonts w:ascii="Roboto" w:hAnsi="Roboto"/>
              </w:rPr>
              <w:t xml:space="preserve"> [</w:t>
            </w:r>
            <w:r w:rsidRPr="4FAFB660" w:rsidR="5B1B5BEA">
              <w:rPr>
                <w:rFonts w:ascii="Roboto" w:hAnsi="Roboto"/>
                <w:b/>
                <w:bCs/>
                <w:i/>
                <w:iCs/>
              </w:rPr>
              <w:t>p_spc_inkind_5</w:t>
            </w:r>
            <w:r w:rsidRPr="4FAFB660" w:rsidR="5B1B5BEA">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387D3916"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2673D725"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45116502" w14:textId="77777777">
            <w:pPr>
              <w:pStyle w:val="TableBullet1"/>
              <w:numPr>
                <w:ilvl w:val="0"/>
                <w:numId w:val="0"/>
              </w:numPr>
              <w:spacing w:before="0" w:after="0" w:line="276" w:lineRule="auto"/>
              <w:ind w:left="170" w:hanging="170"/>
            </w:pPr>
          </w:p>
        </w:tc>
      </w:tr>
      <w:tr w14:paraId="6DF5C4A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4DE0DD34" w14:textId="17935025">
            <w:pPr>
              <w:pStyle w:val="TableHeader2"/>
              <w:spacing w:before="0" w:after="0" w:line="276" w:lineRule="auto"/>
              <w:rPr>
                <w:rFonts w:ascii="Roboto" w:hAnsi="Roboto"/>
                <w:sz w:val="22"/>
              </w:rPr>
            </w:pPr>
            <w:r w:rsidRPr="4FAFB660">
              <w:rPr>
                <w:rFonts w:ascii="Roboto" w:hAnsi="Roboto"/>
              </w:rPr>
              <w:t>Services/interventions for parents</w:t>
            </w:r>
            <w:r w:rsidRPr="4FAFB660" w:rsidR="54C4E1DD">
              <w:rPr>
                <w:rFonts w:ascii="Roboto" w:hAnsi="Roboto"/>
              </w:rPr>
              <w:t xml:space="preserve"> [</w:t>
            </w:r>
            <w:r w:rsidRPr="4FAFB660" w:rsidR="54C4E1DD">
              <w:rPr>
                <w:rFonts w:ascii="Roboto" w:hAnsi="Roboto"/>
                <w:b/>
                <w:bCs/>
                <w:i/>
                <w:iCs/>
              </w:rPr>
              <w:t>p_spc_inkind_6</w:t>
            </w:r>
            <w:r w:rsidRPr="4FAFB660" w:rsidR="54C4E1DD">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4692F333"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304D75B8"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26A9D70E" w14:textId="77777777">
            <w:pPr>
              <w:pStyle w:val="TableBullet1"/>
              <w:numPr>
                <w:ilvl w:val="0"/>
                <w:numId w:val="0"/>
              </w:numPr>
              <w:spacing w:before="0" w:after="0" w:line="276" w:lineRule="auto"/>
              <w:ind w:left="170" w:hanging="170"/>
            </w:pPr>
          </w:p>
        </w:tc>
      </w:tr>
      <w:tr w14:paraId="38BAD0A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4F3A734C" w14:textId="7FE04BB9">
            <w:pPr>
              <w:pStyle w:val="TableHeader2"/>
              <w:spacing w:before="0" w:after="0" w:line="276" w:lineRule="auto"/>
              <w:rPr>
                <w:rFonts w:ascii="Roboto" w:hAnsi="Roboto"/>
                <w:sz w:val="22"/>
              </w:rPr>
            </w:pPr>
            <w:r w:rsidRPr="4FAFB660">
              <w:rPr>
                <w:rFonts w:ascii="Roboto" w:hAnsi="Roboto"/>
              </w:rPr>
              <w:t>Professional development for program staff</w:t>
            </w:r>
            <w:r w:rsidRPr="4FAFB660" w:rsidR="399D2B3F">
              <w:rPr>
                <w:rFonts w:ascii="Roboto" w:hAnsi="Roboto"/>
              </w:rPr>
              <w:t xml:space="preserve"> [</w:t>
            </w:r>
            <w:r w:rsidRPr="4FAFB660" w:rsidR="399D2B3F">
              <w:rPr>
                <w:rFonts w:ascii="Roboto" w:hAnsi="Roboto"/>
                <w:b/>
                <w:bCs/>
                <w:i/>
                <w:iCs/>
              </w:rPr>
              <w:t>p_spc_inkind_7</w:t>
            </w:r>
            <w:r w:rsidRPr="4FAFB660" w:rsidR="399D2B3F">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1065FAC9"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06889646"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40F9BFB1" w14:textId="77777777">
            <w:pPr>
              <w:pStyle w:val="TableBullet1"/>
              <w:numPr>
                <w:ilvl w:val="0"/>
                <w:numId w:val="0"/>
              </w:numPr>
              <w:spacing w:before="0" w:after="0" w:line="276" w:lineRule="auto"/>
              <w:ind w:left="170" w:hanging="170"/>
            </w:pPr>
          </w:p>
        </w:tc>
      </w:tr>
      <w:tr w14:paraId="14FE8551"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hideMark/>
          </w:tcPr>
          <w:p w:rsidR="00A12B83" w14:paraId="34B4D08A" w14:textId="4CEFEADE">
            <w:pPr>
              <w:pStyle w:val="TableHeader2"/>
              <w:spacing w:before="0" w:after="0" w:line="276" w:lineRule="auto"/>
              <w:rPr>
                <w:rFonts w:ascii="Roboto" w:hAnsi="Roboto"/>
                <w:sz w:val="22"/>
              </w:rPr>
            </w:pPr>
            <w:r w:rsidRPr="6F536901">
              <w:rPr>
                <w:rFonts w:ascii="Roboto" w:hAnsi="Roboto"/>
              </w:rPr>
              <w:t>Food</w:t>
            </w:r>
            <w:r w:rsidRPr="6F536901" w:rsidR="009522C7">
              <w:rPr>
                <w:rFonts w:ascii="Roboto" w:hAnsi="Roboto"/>
              </w:rPr>
              <w:t xml:space="preserve"> </w:t>
            </w:r>
            <w:r w:rsidRPr="4FAFB660" w:rsidR="7481802C">
              <w:rPr>
                <w:rFonts w:ascii="Roboto" w:hAnsi="Roboto"/>
              </w:rPr>
              <w:t>you</w:t>
            </w:r>
            <w:r w:rsidRPr="4FAFB660" w:rsidR="60146284">
              <w:rPr>
                <w:rFonts w:ascii="Roboto" w:hAnsi="Roboto"/>
              </w:rPr>
              <w:t>r program</w:t>
            </w:r>
            <w:r w:rsidRPr="4FAFB660" w:rsidR="7481802C">
              <w:rPr>
                <w:rFonts w:ascii="Roboto" w:hAnsi="Roboto"/>
              </w:rPr>
              <w:t xml:space="preserve"> provide</w:t>
            </w:r>
            <w:r w:rsidRPr="4FAFB660" w:rsidR="2971203D">
              <w:rPr>
                <w:rFonts w:ascii="Roboto" w:hAnsi="Roboto"/>
              </w:rPr>
              <w:t>s</w:t>
            </w:r>
            <w:r w:rsidRPr="4FAFB660" w:rsidR="009522C7">
              <w:rPr>
                <w:rFonts w:ascii="Roboto" w:hAnsi="Roboto"/>
              </w:rPr>
              <w:t xml:space="preserve"> to children during your standard program day</w:t>
            </w:r>
            <w:r w:rsidRPr="4FAFB660" w:rsidR="62A4DB94">
              <w:rPr>
                <w:rFonts w:ascii="Roboto" w:hAnsi="Roboto"/>
              </w:rPr>
              <w:t xml:space="preserve"> [</w:t>
            </w:r>
            <w:r w:rsidRPr="4FAFB660" w:rsidR="62A4DB94">
              <w:rPr>
                <w:rFonts w:ascii="Roboto" w:hAnsi="Roboto"/>
                <w:b/>
                <w:bCs/>
                <w:i/>
                <w:iCs/>
              </w:rPr>
              <w:t>p_spc_inkind_8</w:t>
            </w:r>
            <w:r w:rsidRPr="4FAFB660" w:rsidR="62A4DB94">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A12B83" w14:paraId="17B1138E"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A12B83" w14:paraId="041FCCD5"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A12B83" w14:paraId="5301BFA6" w14:textId="77777777">
            <w:pPr>
              <w:pStyle w:val="TableBullet1"/>
              <w:numPr>
                <w:ilvl w:val="0"/>
                <w:numId w:val="0"/>
              </w:numPr>
              <w:spacing w:before="0" w:after="0" w:line="276" w:lineRule="auto"/>
              <w:ind w:left="170" w:hanging="170"/>
            </w:pPr>
          </w:p>
        </w:tc>
      </w:tr>
      <w:tr w14:paraId="29E9037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0B236AD4" w14:textId="14363C1D">
            <w:pPr>
              <w:pStyle w:val="TableHeader2"/>
              <w:spacing w:before="0" w:after="0" w:line="276" w:lineRule="auto"/>
              <w:rPr>
                <w:rFonts w:ascii="Roboto" w:hAnsi="Roboto"/>
                <w:sz w:val="22"/>
              </w:rPr>
            </w:pPr>
            <w:r w:rsidRPr="4FAFB660">
              <w:rPr>
                <w:rFonts w:ascii="Roboto" w:hAnsi="Roboto"/>
              </w:rPr>
              <w:t xml:space="preserve">Extending the </w:t>
            </w:r>
            <w:r w:rsidRPr="4FAFB660" w:rsidR="0000682C">
              <w:rPr>
                <w:rFonts w:ascii="Roboto" w:hAnsi="Roboto"/>
              </w:rPr>
              <w:t xml:space="preserve">program </w:t>
            </w:r>
            <w:r w:rsidRPr="4FAFB660">
              <w:rPr>
                <w:rFonts w:ascii="Roboto" w:hAnsi="Roboto"/>
              </w:rPr>
              <w:t>day</w:t>
            </w:r>
            <w:r w:rsidRPr="4FAFB660" w:rsidR="729B1A86">
              <w:rPr>
                <w:rFonts w:ascii="Roboto" w:hAnsi="Roboto"/>
              </w:rPr>
              <w:t xml:space="preserve"> [</w:t>
            </w:r>
            <w:r w:rsidRPr="4FAFB660" w:rsidR="729B1A86">
              <w:rPr>
                <w:rFonts w:ascii="Roboto" w:hAnsi="Roboto"/>
                <w:b/>
                <w:bCs/>
                <w:i/>
                <w:iCs/>
              </w:rPr>
              <w:t>p_spc_inkind_9</w:t>
            </w:r>
            <w:r w:rsidRPr="4FAFB660" w:rsidR="729B1A86">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68C606DA"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30997FC4"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0BC74185" w14:textId="77777777">
            <w:pPr>
              <w:pStyle w:val="TableBullet1"/>
              <w:numPr>
                <w:ilvl w:val="0"/>
                <w:numId w:val="0"/>
              </w:numPr>
              <w:spacing w:before="0" w:after="0" w:line="276" w:lineRule="auto"/>
              <w:ind w:left="170" w:hanging="170"/>
            </w:pPr>
          </w:p>
        </w:tc>
      </w:tr>
      <w:tr w14:paraId="5A3E907A"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14:paraId="2A268338" w14:textId="5932C112">
            <w:pPr>
              <w:pStyle w:val="TableHeader2"/>
              <w:spacing w:before="0" w:after="0" w:line="276" w:lineRule="auto"/>
              <w:rPr>
                <w:rFonts w:ascii="Roboto" w:hAnsi="Roboto"/>
                <w:sz w:val="22"/>
              </w:rPr>
            </w:pPr>
            <w:r w:rsidRPr="4FAFB660">
              <w:rPr>
                <w:rFonts w:ascii="Roboto" w:hAnsi="Roboto"/>
              </w:rPr>
              <w:t xml:space="preserve">Extending the </w:t>
            </w:r>
            <w:r w:rsidRPr="4FAFB660" w:rsidR="0000682C">
              <w:rPr>
                <w:rFonts w:ascii="Roboto" w:hAnsi="Roboto"/>
              </w:rPr>
              <w:t xml:space="preserve">program </w:t>
            </w:r>
            <w:r w:rsidRPr="4FAFB660">
              <w:rPr>
                <w:rFonts w:ascii="Roboto" w:hAnsi="Roboto"/>
              </w:rPr>
              <w:t>year</w:t>
            </w:r>
            <w:r w:rsidRPr="4FAFB660" w:rsidR="5DBCE165">
              <w:rPr>
                <w:rFonts w:ascii="Roboto" w:hAnsi="Roboto"/>
              </w:rPr>
              <w:t xml:space="preserve"> [</w:t>
            </w:r>
            <w:r w:rsidRPr="4FAFB660" w:rsidR="5DBCE165">
              <w:rPr>
                <w:rFonts w:ascii="Roboto" w:hAnsi="Roboto"/>
                <w:b/>
                <w:bCs/>
                <w:i/>
                <w:iCs/>
              </w:rPr>
              <w:t>p_spc_inkind_10</w:t>
            </w:r>
            <w:r w:rsidRPr="4FAFB660" w:rsidR="5DBCE165">
              <w:rPr>
                <w:rFonts w:ascii="Roboto" w:hAnsi="Roboto"/>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14:paraId="2284B81D" w14:textId="77777777">
            <w:pPr>
              <w:pStyle w:val="TableBullet1"/>
              <w:numPr>
                <w:ilvl w:val="0"/>
                <w:numId w:val="0"/>
              </w:numPr>
              <w:spacing w:before="0" w:after="0" w:line="276" w:lineRule="auto"/>
              <w:ind w:left="170" w:hanging="170"/>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14:paraId="57DC2433" w14:textId="77777777">
            <w:pPr>
              <w:pStyle w:val="TableBullet1"/>
              <w:numPr>
                <w:ilvl w:val="0"/>
                <w:numId w:val="0"/>
              </w:numPr>
              <w:spacing w:before="0" w:after="0" w:line="276" w:lineRule="auto"/>
              <w:ind w:left="170" w:hanging="170"/>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14:paraId="33658ED9" w14:textId="77777777">
            <w:pPr>
              <w:pStyle w:val="TableBullet1"/>
              <w:numPr>
                <w:ilvl w:val="0"/>
                <w:numId w:val="0"/>
              </w:numPr>
              <w:spacing w:before="0" w:after="0" w:line="276" w:lineRule="auto"/>
              <w:ind w:left="170" w:hanging="170"/>
            </w:pPr>
          </w:p>
        </w:tc>
      </w:tr>
    </w:tbl>
    <w:p w:rsidR="006174DA" w14:paraId="2598CC8F" w14:textId="77777777">
      <w:pPr>
        <w:spacing w:after="160" w:line="259" w:lineRule="auto"/>
        <w:rPr>
          <w:rFonts w:eastAsiaTheme="majorEastAsia" w:cs="Open Sans Light"/>
          <w:bCs/>
          <w:noProof/>
          <w:color w:val="464D78" w:themeColor="background2"/>
          <w:position w:val="14"/>
          <w:sz w:val="56"/>
          <w:szCs w:val="68"/>
        </w:rPr>
      </w:pPr>
      <w:r>
        <w:br w:type="page"/>
      </w:r>
    </w:p>
    <w:p w:rsidR="00D338F9" w:rsidRPr="00171A67" w:rsidP="00E0097E" w14:paraId="076CD0C8" w14:textId="6F97567F">
      <w:pPr>
        <w:pStyle w:val="Heading2"/>
      </w:pPr>
      <w:bookmarkStart w:id="48" w:name="_Toc145483858"/>
      <w:bookmarkStart w:id="49" w:name="_Toc149314560"/>
      <w:r w:rsidRPr="00171A67">
        <w:t>Beliefs and Mindsets</w:t>
      </w:r>
      <w:bookmarkEnd w:id="45"/>
      <w:bookmarkEnd w:id="46"/>
      <w:bookmarkEnd w:id="47"/>
      <w:bookmarkEnd w:id="48"/>
      <w:bookmarkEnd w:id="49"/>
    </w:p>
    <w:p w:rsidR="00D338F9" w:rsidP="00190861" w14:paraId="74924366" w14:textId="739601D5">
      <w:pPr>
        <w:rPr>
          <w:i/>
        </w:rPr>
      </w:pPr>
      <w:r w:rsidRPr="00171A67">
        <w:rPr>
          <w:i/>
        </w:rPr>
        <w:t>The next set of questions will ask about your beliefs about Head Start and ECE funding regulations.</w:t>
      </w:r>
      <w:r w:rsidR="00741CBD">
        <w:rPr>
          <w:i/>
        </w:rPr>
        <w:t xml:space="preserve"> Even if </w:t>
      </w:r>
      <w:r w:rsidRPr="6F2E092F" w:rsidR="141D0B2B">
        <w:rPr>
          <w:i/>
          <w:iCs/>
        </w:rPr>
        <w:t>you</w:t>
      </w:r>
      <w:r w:rsidRPr="6F2E092F" w:rsidR="5E35CFA5">
        <w:rPr>
          <w:i/>
          <w:iCs/>
        </w:rPr>
        <w:t>r program</w:t>
      </w:r>
      <w:r w:rsidR="00741CBD">
        <w:rPr>
          <w:i/>
        </w:rPr>
        <w:t xml:space="preserve"> only </w:t>
      </w:r>
      <w:r w:rsidRPr="6F2E092F" w:rsidR="141D0B2B">
        <w:rPr>
          <w:i/>
          <w:iCs/>
        </w:rPr>
        <w:t>ha</w:t>
      </w:r>
      <w:r w:rsidRPr="6F2E092F" w:rsidR="13CEAD09">
        <w:rPr>
          <w:i/>
          <w:iCs/>
        </w:rPr>
        <w:t>s</w:t>
      </w:r>
      <w:r w:rsidR="00741CBD">
        <w:rPr>
          <w:i/>
        </w:rPr>
        <w:t xml:space="preserve"> one source of funding, please share your beliefs related to questions asking about multiple funds. </w:t>
      </w:r>
    </w:p>
    <w:p w:rsidR="00FD7BC0" w:rsidRPr="00805D8A" w:rsidP="00FD7BC0" w14:paraId="7BB5F590" w14:textId="312B27A3">
      <w:pPr>
        <w:rPr>
          <w:i/>
        </w:rPr>
      </w:pPr>
      <w:r>
        <w:rPr>
          <w:i/>
          <w:iCs/>
        </w:rPr>
        <w:t xml:space="preserve">As a reminder, your responses will be kept private. </w:t>
      </w:r>
    </w:p>
    <w:p w:rsidR="00FD7BC0" w:rsidRPr="00171A67" w:rsidP="00190861" w14:paraId="0BACA701" w14:textId="77777777">
      <w:pPr>
        <w:rPr>
          <w:i/>
        </w:rPr>
      </w:pPr>
    </w:p>
    <w:p w:rsidR="00D338F9" w:rsidRPr="00171A67" w:rsidP="00190861" w14:paraId="36812862" w14:textId="4BFE9A4F">
      <w:pPr>
        <w:rPr>
          <w:rStyle w:val="ItemLabelChar"/>
        </w:rPr>
      </w:pPr>
      <w:r w:rsidRPr="00171A67">
        <w:t xml:space="preserve">To what extent do you agree with the following statements? </w:t>
      </w:r>
      <w:r w:rsidRPr="00171A67" w:rsidR="00985542">
        <w:t>[</w:t>
      </w:r>
      <w:r w:rsidRPr="00171A67">
        <w:rPr>
          <w:rStyle w:val="ItemLabelChar"/>
        </w:rPr>
        <w:t>p_bam_fund</w:t>
      </w:r>
      <w:r w:rsidRPr="00171A67" w:rsidR="00985542">
        <w:rPr>
          <w:rStyle w:val="ItemLabelChar"/>
          <w:b w:val="0"/>
          <w:bCs w:val="0"/>
          <w:i w:val="0"/>
          <w:iCs w:val="0"/>
        </w:rPr>
        <w:t>]</w:t>
      </w:r>
    </w:p>
    <w:tbl>
      <w:tblPr>
        <w:tblStyle w:val="TableGrid"/>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399"/>
        <w:gridCol w:w="1339"/>
        <w:gridCol w:w="1343"/>
        <w:gridCol w:w="1539"/>
        <w:gridCol w:w="894"/>
        <w:gridCol w:w="6"/>
        <w:gridCol w:w="1111"/>
      </w:tblGrid>
      <w:tr w14:paraId="4F05E657" w14:textId="77777777" w:rsidTr="0002307B">
        <w:tblPrEx>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765" w:type="pct"/>
            <w:tcBorders>
              <w:top w:val="nil"/>
              <w:bottom w:val="single" w:sz="2" w:space="0" w:color="A6A6A6" w:themeColor="background1" w:themeShade="A6"/>
            </w:tcBorders>
            <w:shd w:val="clear" w:color="auto" w:fill="auto"/>
            <w:tcMar>
              <w:top w:w="29" w:type="dxa"/>
              <w:bottom w:w="29" w:type="dxa"/>
            </w:tcMar>
            <w:vAlign w:val="bottom"/>
          </w:tcPr>
          <w:p w:rsidR="00E943B5" w:rsidRPr="00171A67" w:rsidP="00190861" w14:paraId="68E67F74" w14:textId="77777777">
            <w:pPr>
              <w:pStyle w:val="TableHeader1"/>
              <w:spacing w:line="276" w:lineRule="auto"/>
              <w:rPr>
                <w:rFonts w:ascii="Roboto" w:hAnsi="Roboto"/>
                <w:bCs/>
                <w:color w:val="FFFFFF" w:themeColor="background1"/>
                <w:sz w:val="22"/>
              </w:rPr>
            </w:pPr>
          </w:p>
        </w:tc>
        <w:tc>
          <w:tcPr>
            <w:tcW w:w="695" w:type="pct"/>
            <w:tcBorders>
              <w:top w:val="nil"/>
              <w:bottom w:val="single" w:sz="2" w:space="0" w:color="A6A6A6" w:themeColor="background1" w:themeShade="A6"/>
            </w:tcBorders>
            <w:shd w:val="clear" w:color="auto" w:fill="464D78" w:themeFill="background2"/>
            <w:vAlign w:val="bottom"/>
          </w:tcPr>
          <w:p w:rsidR="00E943B5" w:rsidRPr="00171A67" w:rsidP="00190861" w14:paraId="3F304C60" w14:textId="06E509F6">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Don’t </w:t>
            </w:r>
            <w:r w:rsidRPr="6C0E9882" w:rsidR="42E22980">
              <w:rPr>
                <w:rFonts w:ascii="Roboto" w:hAnsi="Roboto"/>
                <w:color w:val="FFFFFF" w:themeColor="background1"/>
                <w:sz w:val="22"/>
              </w:rPr>
              <w:t>a</w:t>
            </w:r>
            <w:r>
              <w:rPr>
                <w:rFonts w:ascii="Roboto" w:hAnsi="Roboto"/>
                <w:color w:val="FFFFFF" w:themeColor="background1"/>
                <w:sz w:val="22"/>
              </w:rPr>
              <w:t xml:space="preserve">gree </w:t>
            </w:r>
            <w:r w:rsidRPr="535EAF98" w:rsidR="4F29054C">
              <w:rPr>
                <w:rFonts w:ascii="Roboto" w:hAnsi="Roboto"/>
                <w:color w:val="FFFFFF" w:themeColor="background1"/>
                <w:sz w:val="22"/>
              </w:rPr>
              <w:t>a</w:t>
            </w:r>
            <w:r w:rsidRPr="535EAF98" w:rsidR="2E6B5B8E">
              <w:rPr>
                <w:rFonts w:ascii="Roboto" w:hAnsi="Roboto"/>
                <w:color w:val="FFFFFF" w:themeColor="background1"/>
                <w:sz w:val="22"/>
              </w:rPr>
              <w:t xml:space="preserve">t </w:t>
            </w:r>
            <w:r w:rsidRPr="535EAF98" w:rsidR="3FEB9D01">
              <w:rPr>
                <w:rFonts w:ascii="Roboto" w:hAnsi="Roboto"/>
                <w:color w:val="FFFFFF" w:themeColor="background1"/>
                <w:sz w:val="22"/>
              </w:rPr>
              <w:t>a</w:t>
            </w:r>
            <w:r>
              <w:rPr>
                <w:rFonts w:ascii="Roboto" w:hAnsi="Roboto"/>
                <w:color w:val="FFFFFF" w:themeColor="background1"/>
                <w:sz w:val="22"/>
              </w:rPr>
              <w:t>ll</w:t>
            </w:r>
          </w:p>
        </w:tc>
        <w:tc>
          <w:tcPr>
            <w:tcW w:w="697" w:type="pct"/>
            <w:tcBorders>
              <w:top w:val="nil"/>
              <w:bottom w:val="single" w:sz="2" w:space="0" w:color="A6A6A6" w:themeColor="background1" w:themeShade="A6"/>
            </w:tcBorders>
            <w:shd w:val="clear" w:color="auto" w:fill="464D78" w:themeFill="background2"/>
            <w:tcMar>
              <w:top w:w="29" w:type="dxa"/>
              <w:bottom w:w="29" w:type="dxa"/>
            </w:tcMar>
            <w:vAlign w:val="bottom"/>
          </w:tcPr>
          <w:p w:rsidR="00E943B5" w:rsidRPr="00171A67" w:rsidP="00190861" w14:paraId="3AEEE6CD" w14:textId="1BBBE940">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Somewhat </w:t>
            </w:r>
            <w:r w:rsidRPr="35CC12F2" w:rsidR="705641ED">
              <w:rPr>
                <w:rFonts w:ascii="Roboto" w:hAnsi="Roboto"/>
                <w:color w:val="FFFFFF" w:themeColor="background1"/>
                <w:sz w:val="22"/>
              </w:rPr>
              <w:t>a</w:t>
            </w:r>
            <w:r w:rsidR="00764388">
              <w:rPr>
                <w:rFonts w:ascii="Roboto" w:hAnsi="Roboto"/>
                <w:color w:val="FFFFFF" w:themeColor="background1"/>
                <w:sz w:val="22"/>
              </w:rPr>
              <w:t>gree</w:t>
            </w:r>
          </w:p>
        </w:tc>
        <w:tc>
          <w:tcPr>
            <w:tcW w:w="799" w:type="pct"/>
            <w:tcBorders>
              <w:top w:val="nil"/>
              <w:bottom w:val="single" w:sz="2" w:space="0" w:color="A6A6A6" w:themeColor="background1" w:themeShade="A6"/>
            </w:tcBorders>
            <w:shd w:val="clear" w:color="auto" w:fill="464D78" w:themeFill="background2"/>
          </w:tcPr>
          <w:p w:rsidR="00E943B5" w:rsidRPr="00171A67" w:rsidP="00190861" w14:paraId="7A191DD6" w14:textId="12F00FA6">
            <w:pPr>
              <w:pStyle w:val="TableHeader1"/>
              <w:spacing w:line="276" w:lineRule="auto"/>
              <w:rPr>
                <w:rFonts w:ascii="Roboto" w:hAnsi="Roboto"/>
                <w:bCs/>
                <w:color w:val="FFFFFF" w:themeColor="background1"/>
                <w:sz w:val="22"/>
              </w:rPr>
            </w:pPr>
            <w:r>
              <w:rPr>
                <w:rFonts w:ascii="Roboto" w:hAnsi="Roboto"/>
                <w:bCs/>
                <w:color w:val="FFFFFF" w:themeColor="background1"/>
                <w:sz w:val="22"/>
              </w:rPr>
              <w:t>Moderately</w:t>
            </w:r>
            <w:r w:rsidRPr="00171A67">
              <w:rPr>
                <w:rFonts w:ascii="Roboto" w:hAnsi="Roboto"/>
                <w:bCs/>
                <w:color w:val="FFFFFF" w:themeColor="background1"/>
                <w:sz w:val="22"/>
              </w:rPr>
              <w:t xml:space="preserve"> </w:t>
            </w:r>
            <w:r w:rsidRPr="35CC12F2" w:rsidR="199B0BAF">
              <w:rPr>
                <w:rFonts w:ascii="Roboto" w:hAnsi="Roboto"/>
                <w:color w:val="FFFFFF" w:themeColor="background1"/>
                <w:sz w:val="22"/>
              </w:rPr>
              <w:t>a</w:t>
            </w:r>
            <w:r w:rsidRPr="35CC12F2" w:rsidR="581EE5FA">
              <w:rPr>
                <w:rFonts w:ascii="Roboto" w:hAnsi="Roboto"/>
                <w:color w:val="FFFFFF" w:themeColor="background1"/>
                <w:sz w:val="22"/>
              </w:rPr>
              <w:t>gree</w:t>
            </w:r>
          </w:p>
        </w:tc>
        <w:tc>
          <w:tcPr>
            <w:tcW w:w="464" w:type="pct"/>
            <w:tcBorders>
              <w:top w:val="nil"/>
              <w:bottom w:val="single" w:sz="2" w:space="0" w:color="A6A6A6" w:themeColor="background1" w:themeShade="A6"/>
            </w:tcBorders>
            <w:shd w:val="clear" w:color="auto" w:fill="464D78" w:themeFill="background2"/>
          </w:tcPr>
          <w:p w:rsidR="00E943B5" w:rsidRPr="00171A67" w:rsidP="00190861" w14:paraId="309A9301" w14:textId="1E950D27">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Mostly </w:t>
            </w:r>
            <w:r w:rsidRPr="35CC12F2" w:rsidR="18756D27">
              <w:rPr>
                <w:rFonts w:ascii="Roboto" w:hAnsi="Roboto"/>
                <w:color w:val="FFFFFF" w:themeColor="background1"/>
                <w:sz w:val="22"/>
              </w:rPr>
              <w:t>a</w:t>
            </w:r>
            <w:r w:rsidRPr="35CC12F2" w:rsidR="0F91DEA5">
              <w:rPr>
                <w:rFonts w:ascii="Roboto" w:hAnsi="Roboto"/>
                <w:color w:val="FFFFFF" w:themeColor="background1"/>
                <w:sz w:val="22"/>
              </w:rPr>
              <w:t>gree</w:t>
            </w:r>
          </w:p>
        </w:tc>
        <w:tc>
          <w:tcPr>
            <w:tcW w:w="580" w:type="pct"/>
            <w:gridSpan w:val="2"/>
            <w:tcBorders>
              <w:top w:val="nil"/>
              <w:bottom w:val="single" w:sz="2" w:space="0" w:color="A6A6A6" w:themeColor="background1" w:themeShade="A6"/>
            </w:tcBorders>
            <w:shd w:val="clear" w:color="auto" w:fill="464D78" w:themeFill="background2"/>
          </w:tcPr>
          <w:p w:rsidR="00E943B5" w:rsidRPr="00171A67" w:rsidP="00190861" w14:paraId="3506555F" w14:textId="57264D56">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Strongly </w:t>
            </w:r>
            <w:r w:rsidRPr="35CC12F2" w:rsidR="083BF3E0">
              <w:rPr>
                <w:rFonts w:ascii="Roboto" w:hAnsi="Roboto"/>
                <w:color w:val="FFFFFF" w:themeColor="background1"/>
                <w:sz w:val="22"/>
              </w:rPr>
              <w:t>a</w:t>
            </w:r>
            <w:r w:rsidRPr="35CC12F2" w:rsidR="32299966">
              <w:rPr>
                <w:rFonts w:ascii="Roboto" w:hAnsi="Roboto"/>
                <w:color w:val="FFFFFF" w:themeColor="background1"/>
                <w:sz w:val="22"/>
              </w:rPr>
              <w:t>gree</w:t>
            </w:r>
          </w:p>
        </w:tc>
      </w:tr>
      <w:tr w14:paraId="66818DC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7D40CD" w:rsidRPr="1F66C4DE" w:rsidP="00190861" w14:paraId="439DA1D6" w14:textId="34E371BA">
            <w:pPr>
              <w:spacing w:after="160"/>
              <w:contextualSpacing/>
              <w:rPr>
                <w:rFonts w:eastAsia="Roboto" w:cs="Roboto"/>
                <w:b/>
                <w:i/>
                <w:sz w:val="22"/>
              </w:rPr>
            </w:pPr>
            <w:r w:rsidRPr="4FAFB660">
              <w:rPr>
                <w:rFonts w:eastAsia="Roboto" w:cs="Roboto"/>
                <w:sz w:val="22"/>
              </w:rPr>
              <w:t>I am concerned that using more than one funding source could put our ECE program at risk of violating regulations.</w:t>
            </w:r>
            <w:r w:rsidRPr="4FAFB660" w:rsidR="161DB033">
              <w:rPr>
                <w:rFonts w:eastAsia="Roboto" w:cs="Roboto"/>
                <w:sz w:val="22"/>
              </w:rPr>
              <w:t xml:space="preserve"> [</w:t>
            </w:r>
            <w:r w:rsidRPr="4FAFB660" w:rsidR="161DB033">
              <w:rPr>
                <w:rFonts w:eastAsia="Roboto" w:cs="Roboto"/>
                <w:b/>
                <w:bCs/>
                <w:i/>
                <w:iCs/>
                <w:sz w:val="22"/>
              </w:rPr>
              <w:t>p_bam_fund_1</w:t>
            </w:r>
            <w:r w:rsidRPr="4FAFB660" w:rsidR="161DB033">
              <w:rPr>
                <w:rFonts w:eastAsia="Roboto" w:cs="Roboto"/>
                <w:sz w:val="22"/>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7D40CD" w:rsidRPr="00171A67" w:rsidP="00190861" w14:paraId="11567818" w14:textId="77777777">
            <w:pPr>
              <w:pStyle w:val="TableBodyCenter"/>
              <w:spacing w:line="276" w:lineRule="auto"/>
              <w:rPr>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7D40CD" w:rsidRPr="00171A67" w:rsidP="00190861" w14:paraId="3D49F308" w14:textId="77777777">
            <w:pPr>
              <w:pStyle w:val="TableBodyLeft"/>
              <w:spacing w:line="276" w:lineRule="auto"/>
              <w:rPr>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171A67" w:rsidP="00190861" w14:paraId="58FD4A3A" w14:textId="77777777">
            <w:pPr>
              <w:pStyle w:val="TableBodyLeft"/>
              <w:spacing w:line="276" w:lineRule="auto"/>
              <w:rPr>
                <w:sz w:val="22"/>
              </w:rPr>
            </w:pPr>
          </w:p>
        </w:tc>
        <w:tc>
          <w:tcPr>
            <w:tcW w:w="467"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171A67" w:rsidP="00190861" w14:paraId="20AE3BDB" w14:textId="77777777">
            <w:pPr>
              <w:pStyle w:val="TableBodyLeft"/>
              <w:spacing w:line="276" w:lineRule="auto"/>
              <w:rPr>
                <w:sz w:val="22"/>
              </w:rPr>
            </w:pPr>
          </w:p>
        </w:tc>
        <w:tc>
          <w:tcPr>
            <w:tcW w:w="577"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7D40CD" w:rsidRPr="00171A67" w:rsidP="00190861" w14:paraId="0815887D" w14:textId="0792AAC7">
            <w:pPr>
              <w:pStyle w:val="TableBodyLeft"/>
              <w:spacing w:line="276" w:lineRule="auto"/>
              <w:rPr>
                <w:sz w:val="22"/>
              </w:rPr>
            </w:pPr>
          </w:p>
        </w:tc>
      </w:tr>
      <w:tr w14:paraId="73697FEA" w14:textId="77777777" w:rsidTr="0002307B">
        <w:tblPrEx>
          <w:tblW w:w="5145" w:type="pct"/>
          <w:tblLayout w:type="fixed"/>
          <w:tblCellMar>
            <w:top w:w="58" w:type="dxa"/>
            <w:left w:w="58" w:type="dxa"/>
            <w:bottom w:w="58" w:type="dxa"/>
            <w:right w:w="58" w:type="dxa"/>
          </w:tblCellMar>
          <w:tblLook w:val="04A0"/>
        </w:tblPrEx>
        <w:trPr>
          <w:gridAfter w:val="1"/>
          <w:wAfter w:w="577" w:type="dxa"/>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2D7B4B" w:rsidRPr="00171A67" w:rsidP="00190861" w14:paraId="306286BA" w14:textId="1D34BCCB">
            <w:pPr>
              <w:spacing w:after="160"/>
              <w:contextualSpacing/>
              <w:rPr>
                <w:rFonts w:eastAsia="Roboto" w:cs="Roboto"/>
                <w:b/>
                <w:i/>
                <w:sz w:val="22"/>
              </w:rPr>
            </w:pPr>
            <w:r w:rsidRPr="4FAFB660">
              <w:rPr>
                <w:rFonts w:eastAsia="Roboto" w:cs="Roboto"/>
                <w:sz w:val="22"/>
              </w:rPr>
              <w:t>Fear of “double dipping</w:t>
            </w:r>
            <w:r w:rsidRPr="4FAFB660">
              <w:rPr>
                <w:rFonts w:eastAsia="Roboto" w:cs="Roboto"/>
              </w:rPr>
              <w:t>”</w:t>
            </w:r>
            <w:r w:rsidRPr="4FAFB660">
              <w:rPr>
                <w:rFonts w:eastAsia="Roboto" w:cs="Roboto"/>
                <w:sz w:val="22"/>
              </w:rPr>
              <w:t xml:space="preserve"> </w:t>
            </w:r>
            <w:r w:rsidRPr="4FAFB660" w:rsidR="092459B3">
              <w:rPr>
                <w:rFonts w:eastAsia="Roboto" w:cs="Roboto"/>
                <w:sz w:val="22"/>
              </w:rPr>
              <w:t xml:space="preserve">limits </w:t>
            </w:r>
            <w:r w:rsidRPr="4FAFB660">
              <w:rPr>
                <w:rFonts w:eastAsia="Roboto" w:cs="Roboto"/>
                <w:sz w:val="22"/>
              </w:rPr>
              <w:t>my program from accessing more funding sources.</w:t>
            </w:r>
            <w:r w:rsidRPr="4FAFB660" w:rsidR="752AB5BC">
              <w:rPr>
                <w:rFonts w:eastAsia="Roboto" w:cs="Roboto"/>
                <w:sz w:val="22"/>
              </w:rPr>
              <w:t xml:space="preserve"> [</w:t>
            </w:r>
            <w:r w:rsidRPr="4FAFB660" w:rsidR="752AB5BC">
              <w:rPr>
                <w:rFonts w:eastAsia="Roboto" w:cs="Roboto"/>
                <w:b/>
                <w:bCs/>
                <w:i/>
                <w:iCs/>
                <w:sz w:val="22"/>
              </w:rPr>
              <w:t>p_bam_fund_2</w:t>
            </w:r>
            <w:r w:rsidRPr="4FAFB660" w:rsidR="752AB5BC">
              <w:rPr>
                <w:rFonts w:eastAsia="Roboto" w:cs="Roboto"/>
                <w:sz w:val="22"/>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2D7B4B" w:rsidRPr="00171A67" w:rsidP="00190861" w14:paraId="350C4255" w14:textId="77777777">
            <w:pPr>
              <w:pStyle w:val="TableBodyCenter"/>
              <w:spacing w:line="276" w:lineRule="auto"/>
              <w:rPr>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2D7B4B" w:rsidRPr="00171A67" w:rsidP="00190861" w14:paraId="32597C6A" w14:textId="77777777">
            <w:pPr>
              <w:pStyle w:val="TableBodyLeft"/>
              <w:spacing w:line="276" w:lineRule="auto"/>
              <w:rPr>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171A67" w:rsidP="00190861" w14:paraId="2E06B790" w14:textId="77777777">
            <w:pPr>
              <w:pStyle w:val="TableBodyLeft"/>
              <w:spacing w:line="276" w:lineRule="auto"/>
              <w:rPr>
                <w:sz w:val="22"/>
              </w:rPr>
            </w:pPr>
          </w:p>
        </w:tc>
        <w:tc>
          <w:tcPr>
            <w:tcW w:w="467"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171A67" w:rsidP="00190861" w14:paraId="34DBE83F" w14:textId="77777777">
            <w:pPr>
              <w:pStyle w:val="TableBodyLeft"/>
              <w:spacing w:line="276" w:lineRule="auto"/>
              <w:rPr>
                <w:sz w:val="22"/>
              </w:rPr>
            </w:pPr>
          </w:p>
        </w:tc>
      </w:tr>
      <w:tr w14:paraId="5B6A53FF" w14:textId="77777777" w:rsidTr="0002307B">
        <w:tblPrEx>
          <w:tblW w:w="5145" w:type="pct"/>
          <w:tblLayout w:type="fixed"/>
          <w:tblCellMar>
            <w:top w:w="58" w:type="dxa"/>
            <w:left w:w="58" w:type="dxa"/>
            <w:bottom w:w="58" w:type="dxa"/>
            <w:right w:w="58" w:type="dxa"/>
          </w:tblCellMar>
          <w:tblLook w:val="04A0"/>
        </w:tblPrEx>
        <w:trPr>
          <w:cantSplit/>
          <w:trHeight w:val="1062"/>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315CBA" w:rsidRPr="00AC3F1E" w:rsidP="00190861" w14:paraId="24767276" w14:textId="449F0035">
            <w:pPr>
              <w:rPr>
                <w:rFonts w:eastAsia="Roboto" w:cs="Roboto"/>
                <w:b/>
                <w:i/>
                <w:sz w:val="22"/>
              </w:rPr>
            </w:pPr>
            <w:r w:rsidRPr="4FAFB660">
              <w:rPr>
                <w:rFonts w:eastAsia="Roboto" w:cs="Roboto"/>
                <w:sz w:val="22"/>
              </w:rPr>
              <w:t>Receiving f</w:t>
            </w:r>
            <w:r w:rsidRPr="4FAFB660" w:rsidR="00736123">
              <w:rPr>
                <w:rFonts w:eastAsia="Roboto" w:cs="Roboto"/>
                <w:sz w:val="22"/>
              </w:rPr>
              <w:t xml:space="preserve">unding from </w:t>
            </w:r>
            <w:r w:rsidRPr="4FAFB660" w:rsidR="00736123">
              <w:rPr>
                <w:rFonts w:eastAsia="Roboto" w:cs="Roboto"/>
                <w:b/>
                <w:sz w:val="22"/>
              </w:rPr>
              <w:t>only</w:t>
            </w:r>
            <w:r w:rsidRPr="4FAFB660" w:rsidR="00736123">
              <w:rPr>
                <w:rFonts w:eastAsia="Roboto" w:cs="Roboto"/>
                <w:sz w:val="22"/>
              </w:rPr>
              <w:t xml:space="preserve"> </w:t>
            </w:r>
            <w:r w:rsidRPr="4FAFB660" w:rsidR="00E943B5">
              <w:rPr>
                <w:rFonts w:eastAsia="Roboto" w:cs="Roboto"/>
                <w:sz w:val="22"/>
              </w:rPr>
              <w:t xml:space="preserve">Head Start </w:t>
            </w:r>
            <w:r w:rsidRPr="4FAFB660" w:rsidR="00F357B9">
              <w:rPr>
                <w:rFonts w:eastAsia="Roboto" w:cs="Roboto"/>
                <w:sz w:val="22"/>
              </w:rPr>
              <w:t xml:space="preserve">would be </w:t>
            </w:r>
            <w:r w:rsidRPr="4FAFB660" w:rsidR="00E943B5">
              <w:rPr>
                <w:rFonts w:eastAsia="Roboto" w:cs="Roboto"/>
                <w:sz w:val="22"/>
              </w:rPr>
              <w:t xml:space="preserve">sufficient to run a quality program for </w:t>
            </w:r>
            <w:r w:rsidRPr="4FAFB660" w:rsidR="00DF2C98">
              <w:rPr>
                <w:rFonts w:eastAsia="Roboto" w:cs="Roboto"/>
                <w:sz w:val="22"/>
              </w:rPr>
              <w:t xml:space="preserve">the </w:t>
            </w:r>
            <w:r w:rsidRPr="4FAFB660" w:rsidR="00E943B5">
              <w:rPr>
                <w:rFonts w:eastAsia="Roboto" w:cs="Roboto"/>
                <w:sz w:val="22"/>
              </w:rPr>
              <w:t>children and families</w:t>
            </w:r>
            <w:r w:rsidRPr="4FAFB660" w:rsidR="00DF2C98">
              <w:rPr>
                <w:rFonts w:eastAsia="Roboto" w:cs="Roboto"/>
                <w:sz w:val="22"/>
              </w:rPr>
              <w:t xml:space="preserve"> we serve</w:t>
            </w:r>
            <w:r w:rsidRPr="4FAFB660" w:rsidR="00E943B5">
              <w:rPr>
                <w:rFonts w:eastAsia="Roboto" w:cs="Roboto"/>
                <w:sz w:val="22"/>
              </w:rPr>
              <w:t>.</w:t>
            </w:r>
            <w:r w:rsidRPr="4FAFB660" w:rsidR="74A7F972">
              <w:rPr>
                <w:rFonts w:eastAsia="Roboto" w:cs="Roboto"/>
                <w:sz w:val="22"/>
              </w:rPr>
              <w:t xml:space="preserve"> [</w:t>
            </w:r>
            <w:r w:rsidRPr="4FAFB660" w:rsidR="74A7F972">
              <w:rPr>
                <w:rFonts w:eastAsia="Roboto" w:cs="Roboto"/>
                <w:b/>
                <w:bCs/>
                <w:i/>
                <w:iCs/>
                <w:sz w:val="22"/>
              </w:rPr>
              <w:t>p_bam_fund_3</w:t>
            </w:r>
            <w:r w:rsidRPr="4FAFB660" w:rsidR="74A7F972">
              <w:rPr>
                <w:rFonts w:eastAsia="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171A67" w:rsidP="00190861" w14:paraId="1D7C483B" w14:textId="77777777">
            <w:pPr>
              <w:pStyle w:val="TableBodyCenter"/>
              <w:spacing w:line="276" w:lineRule="auto"/>
              <w:rPr>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171A67" w:rsidP="00190861" w14:paraId="43EBCAE3" w14:textId="77777777">
            <w:pPr>
              <w:pStyle w:val="TableBodyLeft"/>
              <w:spacing w:line="276" w:lineRule="auto"/>
              <w:rPr>
                <w:sz w:val="22"/>
              </w:rPr>
            </w:pPr>
          </w:p>
        </w:tc>
        <w:tc>
          <w:tcPr>
            <w:tcW w:w="799" w:type="pct"/>
            <w:tcBorders>
              <w:top w:val="single" w:sz="2" w:space="0" w:color="A6A6A6" w:themeColor="background1" w:themeShade="A6"/>
              <w:bottom w:val="single" w:sz="2" w:space="0" w:color="A6A6A6" w:themeColor="background1" w:themeShade="A6"/>
            </w:tcBorders>
          </w:tcPr>
          <w:p w:rsidR="00E943B5" w:rsidRPr="00171A67" w:rsidP="00190861" w14:paraId="47D33CEF" w14:textId="77777777">
            <w:pPr>
              <w:pStyle w:val="TableBodyLeft"/>
              <w:spacing w:line="276" w:lineRule="auto"/>
              <w:rPr>
                <w:sz w:val="22"/>
              </w:rPr>
            </w:pPr>
          </w:p>
        </w:tc>
        <w:tc>
          <w:tcPr>
            <w:tcW w:w="464" w:type="pct"/>
            <w:tcBorders>
              <w:top w:val="single" w:sz="2" w:space="0" w:color="A6A6A6" w:themeColor="background1" w:themeShade="A6"/>
              <w:bottom w:val="single" w:sz="2" w:space="0" w:color="A6A6A6" w:themeColor="background1" w:themeShade="A6"/>
            </w:tcBorders>
          </w:tcPr>
          <w:p w:rsidR="00E943B5" w:rsidRPr="00171A67" w:rsidP="00190861" w14:paraId="0DD567D5" w14:textId="77777777">
            <w:pPr>
              <w:pStyle w:val="TableBodyLeft"/>
              <w:spacing w:line="276" w:lineRule="auto"/>
              <w:rPr>
                <w:sz w:val="22"/>
              </w:rPr>
            </w:pPr>
          </w:p>
        </w:tc>
        <w:tc>
          <w:tcPr>
            <w:tcW w:w="580" w:type="pct"/>
            <w:gridSpan w:val="2"/>
            <w:tcBorders>
              <w:top w:val="single" w:sz="2" w:space="0" w:color="A6A6A6" w:themeColor="background1" w:themeShade="A6"/>
              <w:bottom w:val="single" w:sz="2" w:space="0" w:color="A6A6A6" w:themeColor="background1" w:themeShade="A6"/>
            </w:tcBorders>
          </w:tcPr>
          <w:p w:rsidR="00E943B5" w:rsidRPr="00171A67" w:rsidP="00190861" w14:paraId="4EFD0309" w14:textId="77777777">
            <w:pPr>
              <w:pStyle w:val="TableBodyLeft"/>
              <w:spacing w:line="276" w:lineRule="auto"/>
              <w:rPr>
                <w:sz w:val="22"/>
              </w:rPr>
            </w:pPr>
          </w:p>
        </w:tc>
      </w:tr>
      <w:tr w14:paraId="520D7D59"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943B5" w:rsidRPr="00AC3F1E" w:rsidP="1F66C4DE" w14:paraId="192554C7" w14:textId="517DFFE7">
            <w:pPr>
              <w:rPr>
                <w:rFonts w:eastAsia="Roboto" w:cs="Roboto"/>
                <w:b/>
                <w:i/>
                <w:sz w:val="22"/>
              </w:rPr>
            </w:pPr>
            <w:r w:rsidRPr="4FAFB660">
              <w:rPr>
                <w:rFonts w:eastAsia="Roboto" w:cs="Roboto"/>
                <w:sz w:val="22"/>
              </w:rPr>
              <w:t xml:space="preserve">I </w:t>
            </w:r>
            <w:r w:rsidRPr="4FAFB660" w:rsidR="6A17966A">
              <w:rPr>
                <w:rFonts w:eastAsia="Roboto" w:cs="Roboto"/>
                <w:sz w:val="22"/>
              </w:rPr>
              <w:t xml:space="preserve">wish </w:t>
            </w:r>
            <w:r w:rsidRPr="4FAFB660" w:rsidR="14B8008D">
              <w:rPr>
                <w:rFonts w:eastAsia="Roboto" w:cs="Roboto"/>
                <w:sz w:val="22"/>
              </w:rPr>
              <w:t xml:space="preserve">our program </w:t>
            </w:r>
            <w:r w:rsidRPr="4FAFB660" w:rsidR="6A17966A">
              <w:rPr>
                <w:rFonts w:eastAsia="Roboto" w:cs="Roboto"/>
                <w:sz w:val="22"/>
              </w:rPr>
              <w:t xml:space="preserve">had additional </w:t>
            </w:r>
            <w:r w:rsidRPr="4FAFB660" w:rsidR="0DC484AF">
              <w:rPr>
                <w:rFonts w:eastAsia="Roboto" w:cs="Roboto"/>
                <w:b/>
                <w:sz w:val="22"/>
              </w:rPr>
              <w:t xml:space="preserve">sources </w:t>
            </w:r>
            <w:r w:rsidRPr="4FAFB660" w:rsidR="0DC484AF">
              <w:rPr>
                <w:rFonts w:eastAsia="Roboto" w:cs="Roboto"/>
                <w:sz w:val="22"/>
              </w:rPr>
              <w:t xml:space="preserve">of </w:t>
            </w:r>
            <w:r w:rsidRPr="4FAFB660" w:rsidR="6A17966A">
              <w:rPr>
                <w:rFonts w:eastAsia="Roboto" w:cs="Roboto"/>
                <w:sz w:val="22"/>
              </w:rPr>
              <w:t xml:space="preserve">funding </w:t>
            </w:r>
            <w:r w:rsidRPr="4FAFB660" w:rsidR="0DC484AF">
              <w:rPr>
                <w:rFonts w:eastAsia="Roboto" w:cs="Roboto"/>
                <w:sz w:val="22"/>
              </w:rPr>
              <w:t xml:space="preserve">(not just more dollars </w:t>
            </w:r>
            <w:r w:rsidRPr="4FAFB660" w:rsidR="40339DE9">
              <w:rPr>
                <w:rFonts w:eastAsia="Roboto" w:cs="Roboto"/>
                <w:sz w:val="22"/>
              </w:rPr>
              <w:t xml:space="preserve">from our existing </w:t>
            </w:r>
            <w:r w:rsidRPr="4FAFB660" w:rsidR="6A17966A">
              <w:rPr>
                <w:rFonts w:eastAsia="Roboto" w:cs="Roboto"/>
                <w:sz w:val="22"/>
              </w:rPr>
              <w:t>sources</w:t>
            </w:r>
            <w:r w:rsidRPr="4FAFB660" w:rsidR="1610112F">
              <w:rPr>
                <w:rFonts w:eastAsia="Roboto" w:cs="Roboto"/>
                <w:sz w:val="22"/>
              </w:rPr>
              <w:t>)</w:t>
            </w:r>
            <w:r w:rsidRPr="4FAFB660" w:rsidR="6A17966A">
              <w:rPr>
                <w:rFonts w:eastAsia="Roboto" w:cs="Roboto"/>
                <w:sz w:val="22"/>
              </w:rPr>
              <w:t>.</w:t>
            </w:r>
            <w:r w:rsidRPr="4FAFB660" w:rsidR="4F4E61FB">
              <w:rPr>
                <w:rFonts w:eastAsia="Roboto" w:cs="Roboto"/>
                <w:sz w:val="22"/>
              </w:rPr>
              <w:t xml:space="preserve"> [</w:t>
            </w:r>
            <w:r w:rsidRPr="4FAFB660" w:rsidR="4F4E61FB">
              <w:rPr>
                <w:rFonts w:eastAsia="Roboto" w:cs="Roboto"/>
                <w:b/>
                <w:bCs/>
                <w:i/>
                <w:iCs/>
                <w:sz w:val="22"/>
              </w:rPr>
              <w:t>p_bam_fund_4</w:t>
            </w:r>
            <w:r w:rsidRPr="4FAFB660" w:rsidR="4F4E61FB">
              <w:rPr>
                <w:rFonts w:eastAsia="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171A67" w:rsidP="00190861" w14:paraId="4193E8EA" w14:textId="77777777">
            <w:pPr>
              <w:pStyle w:val="TableBodyCenter"/>
              <w:spacing w:line="276" w:lineRule="auto"/>
              <w:rPr>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171A67" w:rsidP="00190861" w14:paraId="625B2043" w14:textId="77777777">
            <w:pPr>
              <w:pStyle w:val="TableBodyLeft"/>
              <w:spacing w:line="276" w:lineRule="auto"/>
              <w:rPr>
                <w:sz w:val="22"/>
              </w:rPr>
            </w:pPr>
          </w:p>
        </w:tc>
        <w:tc>
          <w:tcPr>
            <w:tcW w:w="799" w:type="pct"/>
            <w:tcBorders>
              <w:top w:val="single" w:sz="2" w:space="0" w:color="A6A6A6" w:themeColor="background1" w:themeShade="A6"/>
              <w:bottom w:val="single" w:sz="2" w:space="0" w:color="A6A6A6" w:themeColor="background1" w:themeShade="A6"/>
            </w:tcBorders>
          </w:tcPr>
          <w:p w:rsidR="00E943B5" w:rsidRPr="00171A67" w:rsidP="00190861" w14:paraId="5CF1A093" w14:textId="77777777">
            <w:pPr>
              <w:pStyle w:val="TableBodyLeft"/>
              <w:spacing w:line="276" w:lineRule="auto"/>
              <w:rPr>
                <w:sz w:val="22"/>
              </w:rPr>
            </w:pPr>
          </w:p>
        </w:tc>
        <w:tc>
          <w:tcPr>
            <w:tcW w:w="464" w:type="pct"/>
            <w:tcBorders>
              <w:top w:val="single" w:sz="2" w:space="0" w:color="A6A6A6" w:themeColor="background1" w:themeShade="A6"/>
              <w:bottom w:val="single" w:sz="2" w:space="0" w:color="A6A6A6" w:themeColor="background1" w:themeShade="A6"/>
            </w:tcBorders>
          </w:tcPr>
          <w:p w:rsidR="00E943B5" w:rsidRPr="00171A67" w:rsidP="00190861" w14:paraId="3CAA195E" w14:textId="77777777">
            <w:pPr>
              <w:pStyle w:val="TableBodyLeft"/>
              <w:spacing w:line="276" w:lineRule="auto"/>
              <w:rPr>
                <w:sz w:val="22"/>
              </w:rPr>
            </w:pPr>
          </w:p>
        </w:tc>
        <w:tc>
          <w:tcPr>
            <w:tcW w:w="580" w:type="pct"/>
            <w:gridSpan w:val="2"/>
            <w:tcBorders>
              <w:top w:val="single" w:sz="2" w:space="0" w:color="A6A6A6" w:themeColor="background1" w:themeShade="A6"/>
              <w:bottom w:val="single" w:sz="2" w:space="0" w:color="A6A6A6" w:themeColor="background1" w:themeShade="A6"/>
            </w:tcBorders>
          </w:tcPr>
          <w:p w:rsidR="00E943B5" w:rsidRPr="00171A67" w:rsidP="00190861" w14:paraId="649C0F8D" w14:textId="77777777">
            <w:pPr>
              <w:pStyle w:val="TableBodyLeft"/>
              <w:spacing w:line="276" w:lineRule="auto"/>
              <w:rPr>
                <w:sz w:val="22"/>
              </w:rPr>
            </w:pPr>
          </w:p>
        </w:tc>
      </w:tr>
      <w:tr w14:paraId="2FEB33B6"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171A67" w:rsidP="00190861" w14:paraId="088287BA" w14:textId="2CE398D8">
            <w:pPr>
              <w:pStyle w:val="TableHeader2"/>
              <w:spacing w:line="276" w:lineRule="auto"/>
              <w:rPr>
                <w:rFonts w:ascii="Roboto" w:eastAsia="Roboto" w:hAnsi="Roboto" w:cs="Roboto"/>
                <w:b/>
                <w:i/>
                <w:sz w:val="22"/>
              </w:rPr>
            </w:pPr>
            <w:r w:rsidRPr="4FAFB660">
              <w:rPr>
                <w:rFonts w:ascii="Roboto" w:eastAsia="Roboto" w:hAnsi="Roboto" w:cs="Roboto"/>
                <w:sz w:val="22"/>
              </w:rPr>
              <w:t xml:space="preserve">Using multiple funding </w:t>
            </w:r>
            <w:r w:rsidRPr="4FAFB660" w:rsidR="00CD5266">
              <w:rPr>
                <w:rFonts w:ascii="Roboto" w:eastAsia="Roboto" w:hAnsi="Roboto" w:cs="Roboto"/>
                <w:sz w:val="22"/>
              </w:rPr>
              <w:t xml:space="preserve">sources </w:t>
            </w:r>
            <w:r w:rsidRPr="4FAFB660">
              <w:rPr>
                <w:rFonts w:ascii="Roboto" w:eastAsia="Roboto" w:hAnsi="Roboto" w:cs="Roboto"/>
                <w:sz w:val="22"/>
              </w:rPr>
              <w:t xml:space="preserve">is worth the effort </w:t>
            </w:r>
            <w:r w:rsidRPr="4FAFB660" w:rsidR="009535B3">
              <w:rPr>
                <w:rFonts w:ascii="Roboto" w:eastAsia="Roboto" w:hAnsi="Roboto" w:cs="Roboto"/>
                <w:sz w:val="22"/>
              </w:rPr>
              <w:t xml:space="preserve">needed </w:t>
            </w:r>
            <w:r w:rsidRPr="4FAFB660">
              <w:rPr>
                <w:rFonts w:ascii="Roboto" w:eastAsia="Roboto" w:hAnsi="Roboto" w:cs="Roboto"/>
                <w:sz w:val="22"/>
              </w:rPr>
              <w:t>to monitor and report on them.</w:t>
            </w:r>
            <w:r w:rsidRPr="4FAFB660" w:rsidR="0A4594C9">
              <w:rPr>
                <w:rFonts w:ascii="Roboto" w:eastAsia="Roboto" w:hAnsi="Roboto" w:cs="Roboto"/>
                <w:sz w:val="22"/>
              </w:rPr>
              <w:t xml:space="preserve"> [</w:t>
            </w:r>
            <w:r w:rsidRPr="4FAFB660" w:rsidR="0A4594C9">
              <w:rPr>
                <w:rFonts w:ascii="Roboto" w:eastAsia="Roboto" w:hAnsi="Roboto" w:cs="Roboto"/>
                <w:b/>
                <w:bCs/>
                <w:i/>
                <w:iCs/>
                <w:sz w:val="22"/>
              </w:rPr>
              <w:t>p_bam_fund_5</w:t>
            </w:r>
            <w:r w:rsidRPr="4FAFB660" w:rsidR="0A4594C9">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171A67" w:rsidP="00190861" w14:paraId="43800723" w14:textId="77777777">
            <w:pPr>
              <w:pStyle w:val="TableBodyCenter"/>
              <w:spacing w:line="276" w:lineRule="auto"/>
              <w:rPr>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171A67" w:rsidP="00190861" w14:paraId="219E92EC" w14:textId="77777777">
            <w:pPr>
              <w:pStyle w:val="TableBodyLeft"/>
              <w:spacing w:line="276" w:lineRule="auto"/>
              <w:rPr>
                <w:sz w:val="22"/>
              </w:rPr>
            </w:pPr>
          </w:p>
        </w:tc>
        <w:tc>
          <w:tcPr>
            <w:tcW w:w="799" w:type="pct"/>
            <w:tcBorders>
              <w:top w:val="single" w:sz="2" w:space="0" w:color="A6A6A6" w:themeColor="background1" w:themeShade="A6"/>
              <w:bottom w:val="single" w:sz="2" w:space="0" w:color="A6A6A6" w:themeColor="background1" w:themeShade="A6"/>
            </w:tcBorders>
          </w:tcPr>
          <w:p w:rsidR="00453E9B" w:rsidRPr="00171A67" w:rsidP="00190861" w14:paraId="5B772CF7" w14:textId="77777777">
            <w:pPr>
              <w:pStyle w:val="TableBodyLeft"/>
              <w:spacing w:line="276" w:lineRule="auto"/>
              <w:rPr>
                <w:sz w:val="22"/>
              </w:rPr>
            </w:pPr>
          </w:p>
        </w:tc>
        <w:tc>
          <w:tcPr>
            <w:tcW w:w="464" w:type="pct"/>
            <w:tcBorders>
              <w:top w:val="single" w:sz="2" w:space="0" w:color="A6A6A6" w:themeColor="background1" w:themeShade="A6"/>
              <w:bottom w:val="single" w:sz="2" w:space="0" w:color="A6A6A6" w:themeColor="background1" w:themeShade="A6"/>
            </w:tcBorders>
          </w:tcPr>
          <w:p w:rsidR="00453E9B" w:rsidRPr="00171A67" w:rsidP="00190861" w14:paraId="0604F9A5" w14:textId="77777777">
            <w:pPr>
              <w:pStyle w:val="TableBodyLeft"/>
              <w:spacing w:line="276" w:lineRule="auto"/>
              <w:rPr>
                <w:sz w:val="22"/>
              </w:rPr>
            </w:pPr>
          </w:p>
        </w:tc>
        <w:tc>
          <w:tcPr>
            <w:tcW w:w="580" w:type="pct"/>
            <w:gridSpan w:val="2"/>
            <w:tcBorders>
              <w:top w:val="single" w:sz="2" w:space="0" w:color="A6A6A6" w:themeColor="background1" w:themeShade="A6"/>
              <w:bottom w:val="single" w:sz="2" w:space="0" w:color="A6A6A6" w:themeColor="background1" w:themeShade="A6"/>
            </w:tcBorders>
          </w:tcPr>
          <w:p w:rsidR="00453E9B" w:rsidRPr="00171A67" w:rsidP="00190861" w14:paraId="07E9D05D" w14:textId="77777777">
            <w:pPr>
              <w:pStyle w:val="TableBodyLeft"/>
              <w:spacing w:line="276" w:lineRule="auto"/>
              <w:rPr>
                <w:sz w:val="22"/>
              </w:rPr>
            </w:pPr>
          </w:p>
        </w:tc>
      </w:tr>
      <w:tr w14:paraId="5B38936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4213D" w:rsidP="00190861" w14:paraId="23D66AA0" w14:textId="1CB755CE">
            <w:pPr>
              <w:rPr>
                <w:rFonts w:eastAsia="Roboto" w:cs="Roboto"/>
                <w:b/>
                <w:sz w:val="22"/>
              </w:rPr>
            </w:pPr>
            <w:r w:rsidRPr="4FAFB660">
              <w:rPr>
                <w:rFonts w:eastAsia="Roboto" w:cs="Roboto"/>
                <w:sz w:val="22"/>
              </w:rPr>
              <w:t>[</w:t>
            </w:r>
            <w:r w:rsidRPr="4FAFB660">
              <w:rPr>
                <w:rFonts w:eastAsia="Roboto" w:cs="Roboto"/>
                <w:b/>
                <w:sz w:val="22"/>
              </w:rPr>
              <w:t xml:space="preserve">If at least one funding </w:t>
            </w:r>
            <w:r w:rsidRPr="4FAFB660" w:rsidR="00F20D4A">
              <w:rPr>
                <w:rFonts w:eastAsia="Roboto" w:cs="Roboto"/>
                <w:b/>
                <w:sz w:val="22"/>
              </w:rPr>
              <w:t xml:space="preserve">source </w:t>
            </w:r>
            <w:r w:rsidRPr="4FAFB660">
              <w:rPr>
                <w:rFonts w:eastAsia="Roboto" w:cs="Roboto"/>
                <w:b/>
                <w:sz w:val="22"/>
              </w:rPr>
              <w:t xml:space="preserve">is selected for </w:t>
            </w:r>
            <w:r w:rsidRPr="4FAFB660">
              <w:rPr>
                <w:rFonts w:eastAsia="Roboto" w:cs="Roboto"/>
                <w:b/>
                <w:sz w:val="22"/>
              </w:rPr>
              <w:t>p_fund_gov</w:t>
            </w:r>
            <w:r w:rsidRPr="4FAFB660">
              <w:rPr>
                <w:rFonts w:eastAsia="Roboto" w:cs="Roboto"/>
                <w:b/>
                <w:sz w:val="22"/>
              </w:rPr>
              <w:t xml:space="preserve"> or</w:t>
            </w:r>
            <w:r w:rsidRPr="4FAFB660">
              <w:rPr>
                <w:rFonts w:eastAsia="Roboto" w:cs="Roboto"/>
                <w:b/>
                <w:i/>
                <w:sz w:val="22"/>
              </w:rPr>
              <w:t xml:space="preserve"> </w:t>
            </w:r>
            <w:r w:rsidRPr="4FAFB660">
              <w:rPr>
                <w:rFonts w:eastAsia="Roboto" w:cs="Roboto"/>
                <w:b/>
                <w:sz w:val="22"/>
              </w:rPr>
              <w:t>p_fund_nongov</w:t>
            </w:r>
            <w:r w:rsidRPr="4FAFB660">
              <w:rPr>
                <w:rFonts w:eastAsia="Roboto" w:cs="Roboto"/>
                <w:b/>
                <w:sz w:val="22"/>
              </w:rPr>
              <w:t>]</w:t>
            </w:r>
          </w:p>
          <w:p w:rsidR="00E4213D" w:rsidRPr="00C70912" w:rsidP="00C70912" w14:paraId="6CFC0154" w14:textId="0A079B8C">
            <w:pPr>
              <w:spacing w:after="0"/>
              <w:rPr>
                <w:rFonts w:eastAsia="Roboto" w:cs="Roboto"/>
              </w:rPr>
            </w:pPr>
            <w:r w:rsidRPr="4FAFB660">
              <w:rPr>
                <w:rFonts w:eastAsia="Roboto" w:cs="Roboto"/>
                <w:sz w:val="22"/>
              </w:rPr>
              <w:t xml:space="preserve">My program </w:t>
            </w:r>
            <w:r w:rsidRPr="4FAFB660">
              <w:rPr>
                <w:rFonts w:eastAsia="Roboto" w:cs="Roboto"/>
                <w:sz w:val="22"/>
              </w:rPr>
              <w:t>is able to</w:t>
            </w:r>
            <w:r w:rsidRPr="4FAFB660">
              <w:rPr>
                <w:rFonts w:eastAsia="Roboto" w:cs="Roboto"/>
                <w:sz w:val="22"/>
              </w:rPr>
              <w:t xml:space="preserve"> meet the requirements of</w:t>
            </w:r>
            <w:r w:rsidRPr="4FAFB660" w:rsidR="004F70CA">
              <w:rPr>
                <w:rFonts w:eastAsia="Roboto" w:cs="Roboto"/>
                <w:sz w:val="22"/>
              </w:rPr>
              <w:t xml:space="preserve"> the</w:t>
            </w:r>
            <w:r w:rsidRPr="4FAFB660">
              <w:rPr>
                <w:rFonts w:eastAsia="Roboto" w:cs="Roboto"/>
                <w:sz w:val="22"/>
              </w:rPr>
              <w:t xml:space="preserve"> </w:t>
            </w:r>
            <w:r w:rsidRPr="4FAFB660" w:rsidR="00BB3BA3">
              <w:rPr>
                <w:rFonts w:eastAsia="Roboto" w:cs="Roboto"/>
                <w:sz w:val="22"/>
              </w:rPr>
              <w:t>various</w:t>
            </w:r>
            <w:r w:rsidRPr="4FAFB660">
              <w:rPr>
                <w:rFonts w:eastAsia="Roboto" w:cs="Roboto"/>
                <w:sz w:val="22"/>
              </w:rPr>
              <w:t xml:space="preserve"> regulations that come with different funding sources (e.g., Head Start Program Performance Standards and state pre-</w:t>
            </w:r>
            <w:r w:rsidRPr="4FAFB660" w:rsidR="10DA461D">
              <w:rPr>
                <w:rFonts w:eastAsia="Roboto" w:cs="Roboto"/>
                <w:sz w:val="22"/>
              </w:rPr>
              <w:t>K</w:t>
            </w:r>
            <w:r w:rsidRPr="4FAFB660">
              <w:rPr>
                <w:rFonts w:eastAsia="Roboto" w:cs="Roboto"/>
                <w:sz w:val="22"/>
              </w:rPr>
              <w:t xml:space="preserve"> standards.)</w:t>
            </w:r>
            <w:r w:rsidRPr="4FAFB660">
              <w:rPr>
                <w:rFonts w:eastAsia="Roboto" w:cs="Roboto"/>
              </w:rPr>
              <w:t xml:space="preserve"> </w:t>
            </w:r>
            <w:r w:rsidRPr="4FAFB660" w:rsidR="5513C5B7">
              <w:rPr>
                <w:rFonts w:eastAsia="Roboto" w:cs="Roboto"/>
                <w:sz w:val="22"/>
              </w:rPr>
              <w:t>[</w:t>
            </w:r>
            <w:r w:rsidRPr="4FAFB660" w:rsidR="5513C5B7">
              <w:rPr>
                <w:rFonts w:eastAsia="Roboto" w:cs="Roboto"/>
                <w:b/>
                <w:bCs/>
                <w:i/>
                <w:iCs/>
                <w:sz w:val="22"/>
              </w:rPr>
              <w:t>p_bam_fund_6</w:t>
            </w:r>
            <w:r w:rsidRPr="4FAFB660" w:rsidR="5513C5B7">
              <w:rPr>
                <w:rFonts w:eastAsia="Roboto" w:cs="Roboto"/>
                <w:sz w:val="22"/>
              </w:rPr>
              <w:t>]</w:t>
            </w:r>
            <w:r w:rsidRPr="4FAFB660" w:rsidR="5513C5B7">
              <w:rPr>
                <w:rFonts w:eastAsia="Roboto" w:cs="Roboto"/>
              </w:rPr>
              <w:t xml:space="preserve"> </w:t>
            </w:r>
          </w:p>
        </w:tc>
        <w:tc>
          <w:tcPr>
            <w:tcW w:w="695" w:type="pct"/>
            <w:tcBorders>
              <w:top w:val="single" w:sz="2" w:space="0" w:color="A6A6A6" w:themeColor="background1" w:themeShade="A6"/>
              <w:bottom w:val="single" w:sz="2" w:space="0" w:color="A6A6A6" w:themeColor="background1" w:themeShade="A6"/>
            </w:tcBorders>
            <w:vAlign w:val="center"/>
          </w:tcPr>
          <w:p w:rsidR="00E4213D" w:rsidRPr="00171A67" w:rsidP="00190861" w14:paraId="1ACBF72B" w14:textId="77777777">
            <w:pPr>
              <w:pStyle w:val="TableBodyCenter"/>
              <w:spacing w:line="276" w:lineRule="auto"/>
              <w:rPr>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4213D" w:rsidRPr="00171A67" w:rsidP="00190861" w14:paraId="1DD5E5A5" w14:textId="77777777">
            <w:pPr>
              <w:pStyle w:val="TableBodyLeft"/>
              <w:spacing w:line="276" w:lineRule="auto"/>
              <w:rPr>
                <w:sz w:val="22"/>
              </w:rPr>
            </w:pPr>
          </w:p>
        </w:tc>
        <w:tc>
          <w:tcPr>
            <w:tcW w:w="799" w:type="pct"/>
            <w:tcBorders>
              <w:top w:val="single" w:sz="2" w:space="0" w:color="A6A6A6" w:themeColor="background1" w:themeShade="A6"/>
              <w:bottom w:val="single" w:sz="2" w:space="0" w:color="A6A6A6" w:themeColor="background1" w:themeShade="A6"/>
            </w:tcBorders>
          </w:tcPr>
          <w:p w:rsidR="00E4213D" w:rsidRPr="00171A67" w:rsidP="00190861" w14:paraId="31D7A72F" w14:textId="77777777">
            <w:pPr>
              <w:pStyle w:val="TableBodyLeft"/>
              <w:spacing w:line="276" w:lineRule="auto"/>
              <w:rPr>
                <w:sz w:val="22"/>
              </w:rPr>
            </w:pPr>
          </w:p>
        </w:tc>
        <w:tc>
          <w:tcPr>
            <w:tcW w:w="464" w:type="pct"/>
            <w:tcBorders>
              <w:top w:val="single" w:sz="2" w:space="0" w:color="A6A6A6" w:themeColor="background1" w:themeShade="A6"/>
              <w:bottom w:val="single" w:sz="2" w:space="0" w:color="A6A6A6" w:themeColor="background1" w:themeShade="A6"/>
            </w:tcBorders>
          </w:tcPr>
          <w:p w:rsidR="00E4213D" w:rsidRPr="00171A67" w:rsidP="00190861" w14:paraId="3935916A" w14:textId="77777777">
            <w:pPr>
              <w:pStyle w:val="TableBodyLeft"/>
              <w:spacing w:line="276" w:lineRule="auto"/>
              <w:rPr>
                <w:sz w:val="22"/>
              </w:rPr>
            </w:pPr>
          </w:p>
        </w:tc>
        <w:tc>
          <w:tcPr>
            <w:tcW w:w="580" w:type="pct"/>
            <w:gridSpan w:val="2"/>
            <w:tcBorders>
              <w:top w:val="single" w:sz="2" w:space="0" w:color="A6A6A6" w:themeColor="background1" w:themeShade="A6"/>
              <w:bottom w:val="single" w:sz="2" w:space="0" w:color="A6A6A6" w:themeColor="background1" w:themeShade="A6"/>
            </w:tcBorders>
          </w:tcPr>
          <w:p w:rsidR="00E4213D" w:rsidRPr="00171A67" w:rsidP="00190861" w14:paraId="57185318" w14:textId="77777777">
            <w:pPr>
              <w:pStyle w:val="TableBodyLeft"/>
              <w:spacing w:line="276" w:lineRule="auto"/>
              <w:rPr>
                <w:sz w:val="22"/>
              </w:rPr>
            </w:pPr>
          </w:p>
        </w:tc>
      </w:tr>
      <w:tr w14:paraId="7545AF52"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171A67" w:rsidP="00190861" w14:paraId="079131EC" w14:textId="0F801605">
            <w:pPr>
              <w:pStyle w:val="TableHeader2"/>
              <w:spacing w:line="276" w:lineRule="auto"/>
              <w:rPr>
                <w:rFonts w:ascii="Roboto" w:eastAsia="Roboto" w:hAnsi="Roboto" w:cs="Roboto"/>
                <w:b/>
                <w:i/>
                <w:sz w:val="22"/>
              </w:rPr>
            </w:pPr>
            <w:r w:rsidRPr="4FAFB660">
              <w:rPr>
                <w:rFonts w:ascii="Roboto" w:eastAsia="Roboto" w:hAnsi="Roboto" w:cs="Roboto"/>
                <w:sz w:val="22"/>
              </w:rPr>
              <w:t xml:space="preserve">The ability to cover our ECE program's budget is </w:t>
            </w:r>
            <w:r w:rsidRPr="4FAFB660">
              <w:rPr>
                <w:rFonts w:ascii="Roboto" w:eastAsia="Roboto" w:hAnsi="Roboto" w:cs="Roboto"/>
                <w:sz w:val="22"/>
              </w:rPr>
              <w:t>uncertain from one year to the next.</w:t>
            </w:r>
            <w:r w:rsidRPr="4FAFB660" w:rsidR="20B0213E">
              <w:rPr>
                <w:rFonts w:ascii="Roboto" w:eastAsia="Roboto" w:hAnsi="Roboto" w:cs="Roboto"/>
                <w:sz w:val="22"/>
              </w:rPr>
              <w:t xml:space="preserve"> [</w:t>
            </w:r>
            <w:r w:rsidRPr="4FAFB660" w:rsidR="20B0213E">
              <w:rPr>
                <w:rFonts w:ascii="Roboto" w:eastAsia="Roboto" w:hAnsi="Roboto" w:cs="Roboto"/>
                <w:b/>
                <w:bCs/>
                <w:i/>
                <w:iCs/>
                <w:sz w:val="22"/>
              </w:rPr>
              <w:t>p_bam_fund_7</w:t>
            </w:r>
            <w:r w:rsidRPr="4FAFB660" w:rsidR="20B0213E">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171A67" w:rsidP="00190861" w14:paraId="4DA281C8" w14:textId="77777777">
            <w:pPr>
              <w:pStyle w:val="TableBodyCenter"/>
              <w:spacing w:line="276" w:lineRule="auto"/>
              <w:rPr>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171A67" w:rsidP="00190861" w14:paraId="6E59BCE8" w14:textId="77777777">
            <w:pPr>
              <w:pStyle w:val="TableBodyLeft"/>
              <w:spacing w:line="276" w:lineRule="auto"/>
              <w:rPr>
                <w:sz w:val="22"/>
              </w:rPr>
            </w:pPr>
          </w:p>
        </w:tc>
        <w:tc>
          <w:tcPr>
            <w:tcW w:w="799" w:type="pct"/>
            <w:tcBorders>
              <w:top w:val="single" w:sz="2" w:space="0" w:color="A6A6A6" w:themeColor="background1" w:themeShade="A6"/>
              <w:bottom w:val="single" w:sz="2" w:space="0" w:color="A6A6A6" w:themeColor="background1" w:themeShade="A6"/>
            </w:tcBorders>
          </w:tcPr>
          <w:p w:rsidR="00453E9B" w:rsidRPr="00171A67" w:rsidP="00190861" w14:paraId="03B0F5AA" w14:textId="77777777">
            <w:pPr>
              <w:pStyle w:val="TableBodyLeft"/>
              <w:spacing w:line="276" w:lineRule="auto"/>
              <w:rPr>
                <w:sz w:val="22"/>
              </w:rPr>
            </w:pPr>
          </w:p>
        </w:tc>
        <w:tc>
          <w:tcPr>
            <w:tcW w:w="464" w:type="pct"/>
            <w:tcBorders>
              <w:top w:val="single" w:sz="2" w:space="0" w:color="A6A6A6" w:themeColor="background1" w:themeShade="A6"/>
              <w:bottom w:val="single" w:sz="2" w:space="0" w:color="A6A6A6" w:themeColor="background1" w:themeShade="A6"/>
            </w:tcBorders>
          </w:tcPr>
          <w:p w:rsidR="00453E9B" w:rsidRPr="00171A67" w:rsidP="00190861" w14:paraId="36CD2518" w14:textId="77777777">
            <w:pPr>
              <w:pStyle w:val="TableBodyLeft"/>
              <w:spacing w:line="276" w:lineRule="auto"/>
              <w:rPr>
                <w:sz w:val="22"/>
              </w:rPr>
            </w:pPr>
          </w:p>
        </w:tc>
        <w:tc>
          <w:tcPr>
            <w:tcW w:w="580" w:type="pct"/>
            <w:gridSpan w:val="2"/>
            <w:tcBorders>
              <w:top w:val="single" w:sz="2" w:space="0" w:color="A6A6A6" w:themeColor="background1" w:themeShade="A6"/>
              <w:bottom w:val="single" w:sz="2" w:space="0" w:color="A6A6A6" w:themeColor="background1" w:themeShade="A6"/>
            </w:tcBorders>
          </w:tcPr>
          <w:p w:rsidR="00453E9B" w:rsidRPr="00171A67" w:rsidP="00190861" w14:paraId="7714D53E" w14:textId="77777777">
            <w:pPr>
              <w:pStyle w:val="TableBodyLeft"/>
              <w:spacing w:line="276" w:lineRule="auto"/>
              <w:rPr>
                <w:sz w:val="22"/>
              </w:rPr>
            </w:pPr>
          </w:p>
        </w:tc>
      </w:tr>
    </w:tbl>
    <w:p w:rsidR="00531C62" w:rsidRPr="009472C9" w:rsidP="00190861" w14:paraId="71A4DADA" w14:textId="77777777">
      <w:pPr>
        <w:rPr>
          <w:color w:val="C00000"/>
        </w:rPr>
      </w:pPr>
    </w:p>
    <w:p w:rsidR="00D338F9" w:rsidRPr="00171A67" w:rsidP="00190861" w14:paraId="21729A52" w14:textId="072B2292">
      <w:r>
        <w:t xml:space="preserve">For each </w:t>
      </w:r>
      <w:r w:rsidR="0066600C">
        <w:t xml:space="preserve">of the following services or supports: </w:t>
      </w:r>
      <w:r>
        <w:t xml:space="preserve">To what extent do you agree </w:t>
      </w:r>
      <w:r w:rsidR="4D24F0F8">
        <w:t>that</w:t>
      </w:r>
      <w:r w:rsidR="0066600C">
        <w:t xml:space="preserve"> </w:t>
      </w:r>
      <w:r w:rsidR="00C7591A">
        <w:t>you</w:t>
      </w:r>
      <w:r w:rsidR="00A3346F">
        <w:t>r</w:t>
      </w:r>
      <w:r w:rsidR="00C7591A">
        <w:t xml:space="preserve"> </w:t>
      </w:r>
      <w:r w:rsidR="00815B85">
        <w:t xml:space="preserve">ECE </w:t>
      </w:r>
      <w:r w:rsidR="00FF17A9">
        <w:t>program ha</w:t>
      </w:r>
      <w:r w:rsidR="00CC30DF">
        <w:t>s</w:t>
      </w:r>
      <w:r w:rsidR="00FF17A9">
        <w:t xml:space="preserve"> </w:t>
      </w:r>
      <w:r w:rsidR="00AB57BA">
        <w:t xml:space="preserve">enough </w:t>
      </w:r>
      <w:r w:rsidR="00FF17A9">
        <w:t>funding</w:t>
      </w:r>
      <w:r>
        <w:t xml:space="preserve"> to </w:t>
      </w:r>
      <w:r w:rsidR="00260DCC">
        <w:t xml:space="preserve">directly </w:t>
      </w:r>
      <w:r>
        <w:t>provid</w:t>
      </w:r>
      <w:r w:rsidR="00810317">
        <w:t>e</w:t>
      </w:r>
      <w:r>
        <w:t xml:space="preserve"> </w:t>
      </w:r>
      <w:r w:rsidR="00C7591A">
        <w:t xml:space="preserve">that </w:t>
      </w:r>
      <w:r w:rsidR="008C2371">
        <w:t>service</w:t>
      </w:r>
      <w:r w:rsidR="00C7591A">
        <w:t>/</w:t>
      </w:r>
      <w:r w:rsidR="008C2371">
        <w:t>support</w:t>
      </w:r>
      <w:r w:rsidR="00AA2188">
        <w:t xml:space="preserve"> </w:t>
      </w:r>
      <w:r w:rsidR="21E53365">
        <w:t xml:space="preserve">to </w:t>
      </w:r>
      <w:r w:rsidR="00C7591A">
        <w:t xml:space="preserve">your </w:t>
      </w:r>
      <w:r w:rsidR="7FD47D03">
        <w:t xml:space="preserve">current </w:t>
      </w:r>
      <w:r w:rsidR="21E53365">
        <w:t xml:space="preserve">families/children </w:t>
      </w:r>
      <w:r w:rsidR="00AA2188">
        <w:t xml:space="preserve">at a </w:t>
      </w:r>
      <w:r w:rsidRPr="0002307B" w:rsidR="00FD7BC0">
        <w:rPr>
          <w:b/>
        </w:rPr>
        <w:t xml:space="preserve">high </w:t>
      </w:r>
      <w:r w:rsidR="00F672F1">
        <w:rPr>
          <w:b/>
          <w:bCs/>
        </w:rPr>
        <w:t xml:space="preserve">level of </w:t>
      </w:r>
      <w:r w:rsidRPr="009D2531" w:rsidR="00E34CF2">
        <w:rPr>
          <w:b/>
        </w:rPr>
        <w:t>quality</w:t>
      </w:r>
      <w:r w:rsidR="142E5B09">
        <w:t>?</w:t>
      </w:r>
      <w:r>
        <w:t xml:space="preserve">  </w:t>
      </w:r>
      <w:r w:rsidR="00AB3567">
        <w:t>[</w:t>
      </w:r>
      <w:r w:rsidRPr="1F66C4DE">
        <w:rPr>
          <w:rStyle w:val="ItemLabelChar"/>
        </w:rPr>
        <w:t>p_bam_pir</w:t>
      </w:r>
      <w:r w:rsidRPr="1F66C4DE" w:rsidR="00AB3567">
        <w:rPr>
          <w:rStyle w:val="ItemLabelChar"/>
          <w:b w:val="0"/>
          <w:bCs w:val="0"/>
          <w:i w:val="0"/>
          <w:iCs w:val="0"/>
        </w:rPr>
        <w:t>]</w:t>
      </w:r>
    </w:p>
    <w:tbl>
      <w:tblPr>
        <w:tblStyle w:val="TableGrid"/>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800"/>
        <w:gridCol w:w="988"/>
        <w:gridCol w:w="1068"/>
        <w:gridCol w:w="1286"/>
        <w:gridCol w:w="903"/>
        <w:gridCol w:w="1149"/>
        <w:gridCol w:w="1146"/>
        <w:gridCol w:w="1144"/>
      </w:tblGrid>
      <w:tr w14:paraId="11D92EDF" w14:textId="1B479995" w:rsidTr="00697EB9">
        <w:tblPrEx>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949" w:type="pct"/>
            <w:shd w:val="clear" w:color="auto" w:fill="auto"/>
            <w:tcMar>
              <w:top w:w="29" w:type="dxa"/>
              <w:bottom w:w="29" w:type="dxa"/>
            </w:tcMar>
            <w:vAlign w:val="bottom"/>
          </w:tcPr>
          <w:p w:rsidR="00B57C03" w:rsidRPr="008A54A9" w:rsidP="00190861" w14:paraId="05A18CCB" w14:textId="77777777">
            <w:pPr>
              <w:pStyle w:val="TableHeader1"/>
              <w:spacing w:line="276" w:lineRule="auto"/>
              <w:rPr>
                <w:rFonts w:ascii="Roboto" w:hAnsi="Roboto"/>
                <w:color w:val="FFFFFF" w:themeColor="background1"/>
                <w:sz w:val="22"/>
              </w:rPr>
            </w:pPr>
          </w:p>
        </w:tc>
        <w:tc>
          <w:tcPr>
            <w:tcW w:w="521" w:type="pct"/>
            <w:shd w:val="clear" w:color="auto" w:fill="464D78" w:themeFill="background2"/>
            <w:tcMar>
              <w:top w:w="29" w:type="dxa"/>
              <w:bottom w:w="29" w:type="dxa"/>
            </w:tcMar>
            <w:vAlign w:val="center"/>
          </w:tcPr>
          <w:p w:rsidR="00B57C03" w:rsidRPr="008A54A9" w:rsidP="00190861" w14:paraId="21A3020B" w14:textId="280454ED">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Don’t agree </w:t>
            </w:r>
            <w:r w:rsidRPr="008A54A9">
              <w:rPr>
                <w:rFonts w:ascii="Roboto" w:hAnsi="Roboto"/>
                <w:color w:val="FFFFFF" w:themeColor="background1"/>
                <w:sz w:val="22"/>
              </w:rPr>
              <w:t>at all</w:t>
            </w:r>
          </w:p>
        </w:tc>
        <w:tc>
          <w:tcPr>
            <w:tcW w:w="563" w:type="pct"/>
            <w:shd w:val="clear" w:color="auto" w:fill="464D78" w:themeFill="background2"/>
            <w:vAlign w:val="center"/>
          </w:tcPr>
          <w:p w:rsidR="00B57C03" w:rsidRPr="008A54A9" w:rsidP="00190861" w14:paraId="05921F9D" w14:textId="493AE023">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Somewhat</w:t>
            </w:r>
            <w:r>
              <w:rPr>
                <w:rFonts w:ascii="Roboto" w:hAnsi="Roboto"/>
                <w:color w:val="FFFFFF" w:themeColor="background1"/>
                <w:sz w:val="22"/>
              </w:rPr>
              <w:t xml:space="preserve"> agree</w:t>
            </w:r>
          </w:p>
        </w:tc>
        <w:tc>
          <w:tcPr>
            <w:tcW w:w="678" w:type="pct"/>
            <w:shd w:val="clear" w:color="auto" w:fill="464D78" w:themeFill="background2"/>
            <w:tcMar>
              <w:top w:w="29" w:type="dxa"/>
              <w:bottom w:w="29" w:type="dxa"/>
            </w:tcMar>
            <w:vAlign w:val="center"/>
          </w:tcPr>
          <w:p w:rsidR="00B57C03" w:rsidRPr="008A54A9" w:rsidP="00190861" w14:paraId="51D385AD" w14:textId="395434F0">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Moderately</w:t>
            </w:r>
            <w:r>
              <w:rPr>
                <w:rFonts w:ascii="Roboto" w:hAnsi="Roboto"/>
                <w:color w:val="FFFFFF" w:themeColor="background1"/>
                <w:sz w:val="22"/>
              </w:rPr>
              <w:t xml:space="preserve"> agree</w:t>
            </w:r>
          </w:p>
        </w:tc>
        <w:tc>
          <w:tcPr>
            <w:tcW w:w="476" w:type="pct"/>
            <w:shd w:val="clear" w:color="auto" w:fill="464D78" w:themeFill="background2"/>
            <w:vAlign w:val="center"/>
          </w:tcPr>
          <w:p w:rsidR="00B57C03" w:rsidRPr="008A54A9" w:rsidP="00B57C03" w14:paraId="3ABC2E2A" w14:textId="313D02A7">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Mostly</w:t>
            </w:r>
            <w:r>
              <w:rPr>
                <w:rFonts w:ascii="Roboto" w:hAnsi="Roboto"/>
                <w:color w:val="FFFFFF" w:themeColor="background1"/>
                <w:sz w:val="22"/>
              </w:rPr>
              <w:t xml:space="preserve"> agree</w:t>
            </w:r>
          </w:p>
        </w:tc>
        <w:tc>
          <w:tcPr>
            <w:tcW w:w="606" w:type="pct"/>
            <w:shd w:val="clear" w:color="auto" w:fill="464D78" w:themeFill="background2"/>
            <w:vAlign w:val="center"/>
          </w:tcPr>
          <w:p w:rsidR="00B57C03" w:rsidRPr="008A54A9" w:rsidP="00B57C03" w14:paraId="6043E5CF" w14:textId="7371B09C">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Strongly </w:t>
            </w:r>
            <w:r w:rsidRPr="35CC12F2" w:rsidR="2B5FDB9B">
              <w:rPr>
                <w:rFonts w:ascii="Roboto" w:hAnsi="Roboto"/>
                <w:color w:val="FFFFFF" w:themeColor="background1"/>
                <w:sz w:val="22"/>
              </w:rPr>
              <w:t>a</w:t>
            </w:r>
            <w:r w:rsidRPr="35CC12F2" w:rsidR="093D8372">
              <w:rPr>
                <w:rFonts w:ascii="Roboto" w:hAnsi="Roboto"/>
                <w:color w:val="FFFFFF" w:themeColor="background1"/>
                <w:sz w:val="22"/>
              </w:rPr>
              <w:t>gree</w:t>
            </w:r>
          </w:p>
        </w:tc>
        <w:tc>
          <w:tcPr>
            <w:tcW w:w="604" w:type="pct"/>
            <w:shd w:val="clear" w:color="auto" w:fill="464D78" w:themeFill="background2"/>
            <w:vAlign w:val="center"/>
          </w:tcPr>
          <w:p w:rsidR="00B57C03" w:rsidP="00B57C03" w14:paraId="5C338039" w14:textId="53C0D491">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w:t>
            </w:r>
            <w:r w:rsidR="00AA4C34">
              <w:rPr>
                <w:rFonts w:ascii="Roboto" w:hAnsi="Roboto"/>
                <w:color w:val="FFFFFF" w:themeColor="background1"/>
                <w:sz w:val="22"/>
              </w:rPr>
              <w:t xml:space="preserve">a </w:t>
            </w:r>
            <w:r w:rsidR="009146E0">
              <w:rPr>
                <w:rFonts w:ascii="Roboto" w:hAnsi="Roboto"/>
                <w:color w:val="FFFFFF" w:themeColor="background1"/>
                <w:sz w:val="22"/>
              </w:rPr>
              <w:t>support/</w:t>
            </w:r>
            <w:r w:rsidR="00AA4C34">
              <w:rPr>
                <w:rFonts w:ascii="Roboto" w:hAnsi="Roboto"/>
                <w:color w:val="FFFFFF" w:themeColor="background1"/>
                <w:sz w:val="22"/>
              </w:rPr>
              <w:t>service we aim to provide</w:t>
            </w:r>
          </w:p>
        </w:tc>
        <w:tc>
          <w:tcPr>
            <w:tcW w:w="604" w:type="pct"/>
            <w:shd w:val="clear" w:color="auto" w:fill="464D78" w:themeFill="background2"/>
          </w:tcPr>
          <w:p w:rsidR="00AA4C34" w:rsidP="001E3749" w14:paraId="0C60B075" w14:textId="0E7E0C9B">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a </w:t>
            </w:r>
            <w:r w:rsidR="005B3676">
              <w:rPr>
                <w:rFonts w:ascii="Roboto" w:hAnsi="Roboto"/>
                <w:color w:val="FFFFFF" w:themeColor="background1"/>
                <w:sz w:val="22"/>
              </w:rPr>
              <w:t>support/</w:t>
            </w:r>
            <w:r>
              <w:rPr>
                <w:rFonts w:ascii="Roboto" w:hAnsi="Roboto"/>
                <w:color w:val="FFFFFF" w:themeColor="background1"/>
                <w:sz w:val="22"/>
              </w:rPr>
              <w:t>service available in our area</w:t>
            </w:r>
          </w:p>
        </w:tc>
      </w:tr>
      <w:tr w14:paraId="56B10C3E" w14:textId="653C80A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53E7D815" w14:textId="02BA7C0C">
            <w:pPr>
              <w:pStyle w:val="TableHeader2"/>
              <w:spacing w:before="0" w:after="0" w:line="276" w:lineRule="auto"/>
              <w:rPr>
                <w:rFonts w:ascii="Roboto" w:hAnsi="Roboto"/>
                <w:sz w:val="22"/>
              </w:rPr>
            </w:pPr>
            <w:r w:rsidRPr="000D5FF4">
              <w:rPr>
                <w:rFonts w:ascii="Roboto" w:eastAsia="Times New Roman" w:hAnsi="Roboto"/>
                <w:sz w:val="22"/>
              </w:rPr>
              <w:t>Medical, dental</w:t>
            </w:r>
            <w:r w:rsidRPr="7553DF01" w:rsidR="6947B44B">
              <w:rPr>
                <w:rFonts w:ascii="Roboto" w:eastAsia="Times New Roman" w:hAnsi="Roboto"/>
                <w:sz w:val="22"/>
              </w:rPr>
              <w:t xml:space="preserve"> services required by Head Start</w:t>
            </w:r>
            <w:r w:rsidRPr="000D5FF4">
              <w:rPr>
                <w:rFonts w:ascii="Roboto" w:eastAsia="Times New Roman" w:hAnsi="Roboto"/>
                <w:sz w:val="22"/>
              </w:rPr>
              <w:t xml:space="preserve"> </w:t>
            </w:r>
            <w:r w:rsidRPr="4FAFB660" w:rsidR="061A410A">
              <w:rPr>
                <w:rFonts w:ascii="Roboto" w:eastAsia="Times New Roman" w:hAnsi="Roboto"/>
                <w:sz w:val="22"/>
              </w:rPr>
              <w:t>[</w:t>
            </w:r>
            <w:r w:rsidRPr="4FAFB660" w:rsidR="061A410A">
              <w:rPr>
                <w:rFonts w:ascii="Roboto" w:eastAsia="Times New Roman" w:hAnsi="Roboto"/>
                <w:b/>
                <w:bCs/>
                <w:i/>
                <w:iCs/>
                <w:sz w:val="22"/>
              </w:rPr>
              <w:t>p_bam_pir_1</w:t>
            </w:r>
            <w:r w:rsidRPr="4FAFB660" w:rsidR="061A410A">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00598AE1"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063186C6"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350C13C7" w14:textId="77777777">
            <w:pPr>
              <w:pStyle w:val="TableBodyLeft"/>
              <w:spacing w:before="0" w:after="0" w:line="276" w:lineRule="auto"/>
              <w:rPr>
                <w:sz w:val="22"/>
              </w:rPr>
            </w:pPr>
          </w:p>
        </w:tc>
        <w:tc>
          <w:tcPr>
            <w:tcW w:w="476" w:type="pct"/>
          </w:tcPr>
          <w:p w:rsidR="00B57C03" w:rsidRPr="008A54A9" w:rsidP="00190861" w14:paraId="2B5F83D6" w14:textId="77777777">
            <w:pPr>
              <w:pStyle w:val="TableBodyLeft"/>
              <w:spacing w:before="0" w:after="0" w:line="276" w:lineRule="auto"/>
              <w:rPr>
                <w:sz w:val="22"/>
              </w:rPr>
            </w:pPr>
          </w:p>
        </w:tc>
        <w:tc>
          <w:tcPr>
            <w:tcW w:w="606" w:type="pct"/>
          </w:tcPr>
          <w:p w:rsidR="00B57C03" w:rsidRPr="008A54A9" w:rsidP="00190861" w14:paraId="0A51616E" w14:textId="77777777">
            <w:pPr>
              <w:pStyle w:val="TableBodyLeft"/>
              <w:spacing w:before="0" w:after="0" w:line="276" w:lineRule="auto"/>
              <w:rPr>
                <w:sz w:val="22"/>
              </w:rPr>
            </w:pPr>
          </w:p>
        </w:tc>
        <w:tc>
          <w:tcPr>
            <w:tcW w:w="604" w:type="pct"/>
          </w:tcPr>
          <w:p w:rsidR="00B57C03" w:rsidRPr="008A54A9" w:rsidP="00190861" w14:paraId="493E0025" w14:textId="77777777">
            <w:pPr>
              <w:pStyle w:val="TableBodyLeft"/>
              <w:spacing w:before="0" w:after="0" w:line="276" w:lineRule="auto"/>
              <w:rPr>
                <w:sz w:val="22"/>
              </w:rPr>
            </w:pPr>
          </w:p>
        </w:tc>
        <w:tc>
          <w:tcPr>
            <w:tcW w:w="604" w:type="pct"/>
          </w:tcPr>
          <w:p w:rsidR="00AA4C34" w:rsidRPr="008A54A9" w:rsidP="00190861" w14:paraId="7505C3FF" w14:textId="77777777">
            <w:pPr>
              <w:pStyle w:val="TableBodyLeft"/>
              <w:spacing w:before="0" w:after="0" w:line="276" w:lineRule="auto"/>
              <w:rPr>
                <w:sz w:val="22"/>
              </w:rPr>
            </w:pPr>
          </w:p>
        </w:tc>
      </w:tr>
      <w:tr w14:paraId="7130F215" w14:textId="7777777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765C52" w:rsidRPr="00765C52" w:rsidP="7553DF01" w14:paraId="632EFA8C" w14:textId="0B1D850D">
            <w:pPr>
              <w:pStyle w:val="TableHeader2"/>
              <w:spacing w:before="0" w:after="0" w:line="276" w:lineRule="auto"/>
              <w:rPr>
                <w:rFonts w:ascii="Roboto" w:eastAsia="Times New Roman" w:hAnsi="Roboto"/>
                <w:sz w:val="22"/>
              </w:rPr>
            </w:pPr>
            <w:r w:rsidRPr="00864F1B">
              <w:rPr>
                <w:rFonts w:ascii="Roboto" w:eastAsia="Times New Roman" w:hAnsi="Roboto"/>
                <w:sz w:val="22"/>
              </w:rPr>
              <w:t>Mental health services required by Head Start</w:t>
            </w:r>
            <w:r w:rsidRPr="4FAFB660" w:rsidR="627F8693">
              <w:rPr>
                <w:rFonts w:ascii="Roboto" w:eastAsia="Times New Roman" w:hAnsi="Roboto"/>
                <w:sz w:val="22"/>
              </w:rPr>
              <w:t xml:space="preserve"> [</w:t>
            </w:r>
            <w:r w:rsidRPr="4FAFB660" w:rsidR="627F8693">
              <w:rPr>
                <w:rFonts w:ascii="Roboto" w:eastAsia="Times New Roman" w:hAnsi="Roboto"/>
                <w:b/>
                <w:bCs/>
                <w:i/>
                <w:iCs/>
                <w:sz w:val="22"/>
              </w:rPr>
              <w:t>p_bam_pir_2</w:t>
            </w:r>
            <w:r w:rsidRPr="4FAFB660" w:rsidR="627F8693">
              <w:rPr>
                <w:rFonts w:ascii="Roboto" w:eastAsia="Times New Roman" w:hAnsi="Roboto"/>
                <w:sz w:val="22"/>
              </w:rPr>
              <w:t>]</w:t>
            </w:r>
          </w:p>
        </w:tc>
        <w:tc>
          <w:tcPr>
            <w:tcW w:w="521" w:type="pct"/>
            <w:shd w:val="clear" w:color="auto" w:fill="auto"/>
            <w:tcMar>
              <w:top w:w="29" w:type="dxa"/>
              <w:bottom w:w="29" w:type="dxa"/>
            </w:tcMar>
            <w:vAlign w:val="center"/>
          </w:tcPr>
          <w:p w:rsidR="00765C52" w:rsidRPr="008A54A9" w:rsidP="00190861" w14:paraId="1C4EB131" w14:textId="77777777">
            <w:pPr>
              <w:pStyle w:val="TableBullet1"/>
              <w:numPr>
                <w:ilvl w:val="0"/>
                <w:numId w:val="0"/>
              </w:numPr>
              <w:spacing w:before="0" w:after="0" w:line="276" w:lineRule="auto"/>
              <w:ind w:left="170"/>
              <w:rPr>
                <w:sz w:val="22"/>
                <w:szCs w:val="22"/>
              </w:rPr>
            </w:pPr>
          </w:p>
        </w:tc>
        <w:tc>
          <w:tcPr>
            <w:tcW w:w="563" w:type="pct"/>
            <w:vAlign w:val="center"/>
          </w:tcPr>
          <w:p w:rsidR="00765C52" w:rsidRPr="008A54A9" w:rsidP="00190861" w14:paraId="11F06099"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765C52" w:rsidRPr="008A54A9" w:rsidP="00190861" w14:paraId="4DB67F1C" w14:textId="77777777">
            <w:pPr>
              <w:pStyle w:val="TableBodyLeft"/>
              <w:spacing w:before="0" w:after="0" w:line="276" w:lineRule="auto"/>
              <w:rPr>
                <w:sz w:val="22"/>
              </w:rPr>
            </w:pPr>
          </w:p>
        </w:tc>
        <w:tc>
          <w:tcPr>
            <w:tcW w:w="476" w:type="pct"/>
          </w:tcPr>
          <w:p w:rsidR="00765C52" w:rsidRPr="008A54A9" w:rsidP="00190861" w14:paraId="6D37317B" w14:textId="77777777">
            <w:pPr>
              <w:pStyle w:val="TableBodyLeft"/>
              <w:spacing w:before="0" w:after="0" w:line="276" w:lineRule="auto"/>
              <w:rPr>
                <w:sz w:val="22"/>
              </w:rPr>
            </w:pPr>
          </w:p>
        </w:tc>
        <w:tc>
          <w:tcPr>
            <w:tcW w:w="606" w:type="pct"/>
          </w:tcPr>
          <w:p w:rsidR="00765C52" w:rsidRPr="008A54A9" w:rsidP="00190861" w14:paraId="7972337E" w14:textId="77777777">
            <w:pPr>
              <w:pStyle w:val="TableBodyLeft"/>
              <w:spacing w:before="0" w:after="0" w:line="276" w:lineRule="auto"/>
              <w:rPr>
                <w:sz w:val="22"/>
              </w:rPr>
            </w:pPr>
          </w:p>
        </w:tc>
        <w:tc>
          <w:tcPr>
            <w:tcW w:w="604" w:type="pct"/>
          </w:tcPr>
          <w:p w:rsidR="00765C52" w:rsidRPr="008A54A9" w:rsidP="00190861" w14:paraId="2D2E53B3" w14:textId="77777777">
            <w:pPr>
              <w:pStyle w:val="TableBodyLeft"/>
              <w:spacing w:before="0" w:after="0" w:line="276" w:lineRule="auto"/>
              <w:rPr>
                <w:sz w:val="22"/>
              </w:rPr>
            </w:pPr>
          </w:p>
        </w:tc>
        <w:tc>
          <w:tcPr>
            <w:tcW w:w="604" w:type="pct"/>
          </w:tcPr>
          <w:p w:rsidR="00765C52" w:rsidRPr="008A54A9" w:rsidP="00190861" w14:paraId="654DB54B" w14:textId="77777777">
            <w:pPr>
              <w:pStyle w:val="TableBodyLeft"/>
              <w:spacing w:before="0" w:after="0" w:line="276" w:lineRule="auto"/>
              <w:rPr>
                <w:sz w:val="22"/>
              </w:rPr>
            </w:pPr>
          </w:p>
        </w:tc>
      </w:tr>
      <w:tr w14:paraId="6A990244" w14:textId="54AE30AA"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7D97FF4B" w14:textId="78C102B7">
            <w:pPr>
              <w:pStyle w:val="TableHeader2"/>
              <w:spacing w:before="0" w:after="0" w:line="276" w:lineRule="auto"/>
              <w:rPr>
                <w:rFonts w:ascii="Roboto" w:eastAsia="Times New Roman" w:hAnsi="Roboto"/>
                <w:sz w:val="22"/>
              </w:rPr>
            </w:pPr>
            <w:r w:rsidRPr="000D5FF4">
              <w:rPr>
                <w:rFonts w:ascii="Roboto" w:eastAsia="Times New Roman" w:hAnsi="Roboto"/>
                <w:sz w:val="22"/>
              </w:rPr>
              <w:t>Early intervention services or services for children with disabilities</w:t>
            </w:r>
            <w:r w:rsidRPr="4FAFB660" w:rsidR="278516F5">
              <w:rPr>
                <w:rFonts w:ascii="Roboto" w:eastAsia="Times New Roman" w:hAnsi="Roboto"/>
                <w:sz w:val="22"/>
              </w:rPr>
              <w:t xml:space="preserve"> [</w:t>
            </w:r>
            <w:r w:rsidRPr="4FAFB660" w:rsidR="278516F5">
              <w:rPr>
                <w:rFonts w:ascii="Roboto" w:eastAsia="Times New Roman" w:hAnsi="Roboto"/>
                <w:b/>
                <w:bCs/>
                <w:i/>
                <w:iCs/>
                <w:sz w:val="22"/>
              </w:rPr>
              <w:t>p_bam_pir_</w:t>
            </w:r>
            <w:r w:rsidRPr="4FAFB660" w:rsidR="0B79F60E">
              <w:rPr>
                <w:rFonts w:ascii="Roboto" w:eastAsia="Times New Roman" w:hAnsi="Roboto"/>
                <w:b/>
                <w:bCs/>
                <w:i/>
                <w:iCs/>
                <w:sz w:val="22"/>
              </w:rPr>
              <w:t>3</w:t>
            </w:r>
            <w:r w:rsidRPr="4FAFB660" w:rsidR="278516F5">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4B29D057"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1E2A6942"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5C14BFAC" w14:textId="77777777">
            <w:pPr>
              <w:pStyle w:val="TableBodyLeft"/>
              <w:spacing w:before="0" w:after="0" w:line="276" w:lineRule="auto"/>
              <w:rPr>
                <w:sz w:val="22"/>
              </w:rPr>
            </w:pPr>
          </w:p>
        </w:tc>
        <w:tc>
          <w:tcPr>
            <w:tcW w:w="476" w:type="pct"/>
          </w:tcPr>
          <w:p w:rsidR="00B57C03" w:rsidRPr="008A54A9" w:rsidP="00190861" w14:paraId="230A1A41" w14:textId="77777777">
            <w:pPr>
              <w:pStyle w:val="TableBodyLeft"/>
              <w:spacing w:before="0" w:after="0" w:line="276" w:lineRule="auto"/>
              <w:rPr>
                <w:sz w:val="22"/>
              </w:rPr>
            </w:pPr>
          </w:p>
        </w:tc>
        <w:tc>
          <w:tcPr>
            <w:tcW w:w="606" w:type="pct"/>
          </w:tcPr>
          <w:p w:rsidR="00B57C03" w:rsidRPr="008A54A9" w:rsidP="00190861" w14:paraId="559DF140" w14:textId="77777777">
            <w:pPr>
              <w:pStyle w:val="TableBodyLeft"/>
              <w:spacing w:before="0" w:after="0" w:line="276" w:lineRule="auto"/>
              <w:rPr>
                <w:sz w:val="22"/>
              </w:rPr>
            </w:pPr>
          </w:p>
        </w:tc>
        <w:tc>
          <w:tcPr>
            <w:tcW w:w="604" w:type="pct"/>
          </w:tcPr>
          <w:p w:rsidR="00B57C03" w:rsidRPr="008A54A9" w:rsidP="00190861" w14:paraId="07589904" w14:textId="77777777">
            <w:pPr>
              <w:pStyle w:val="TableBodyLeft"/>
              <w:spacing w:before="0" w:after="0" w:line="276" w:lineRule="auto"/>
              <w:rPr>
                <w:sz w:val="22"/>
              </w:rPr>
            </w:pPr>
          </w:p>
        </w:tc>
        <w:tc>
          <w:tcPr>
            <w:tcW w:w="604" w:type="pct"/>
          </w:tcPr>
          <w:p w:rsidR="00AA4C34" w:rsidRPr="008A54A9" w:rsidP="00190861" w14:paraId="47279A0B" w14:textId="77777777">
            <w:pPr>
              <w:pStyle w:val="TableBodyLeft"/>
              <w:spacing w:before="0" w:after="0" w:line="276" w:lineRule="auto"/>
              <w:rPr>
                <w:sz w:val="22"/>
              </w:rPr>
            </w:pPr>
          </w:p>
        </w:tc>
      </w:tr>
      <w:tr w14:paraId="12BB67B6" w14:textId="644C21C5"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5090A747" w14:textId="49159EF1">
            <w:pPr>
              <w:pStyle w:val="TableHeader2"/>
              <w:spacing w:before="0" w:after="0" w:line="276" w:lineRule="auto"/>
              <w:rPr>
                <w:rFonts w:ascii="Roboto" w:eastAsia="Times New Roman" w:hAnsi="Roboto"/>
                <w:sz w:val="22"/>
              </w:rPr>
            </w:pPr>
            <w:r w:rsidRPr="000D5FF4">
              <w:rPr>
                <w:rFonts w:ascii="Roboto" w:eastAsia="Times New Roman" w:hAnsi="Roboto"/>
                <w:sz w:val="22"/>
              </w:rPr>
              <w:t>Screening, assessment, or other data collection (e.g., classroom observation, data about families or program practices)</w:t>
            </w:r>
            <w:r w:rsidRPr="4FAFB660" w:rsidR="29052FDC">
              <w:rPr>
                <w:rFonts w:ascii="Roboto" w:eastAsia="Times New Roman" w:hAnsi="Roboto"/>
                <w:sz w:val="22"/>
              </w:rPr>
              <w:t xml:space="preserve"> [</w:t>
            </w:r>
            <w:r w:rsidRPr="4FAFB660" w:rsidR="29052FDC">
              <w:rPr>
                <w:rFonts w:ascii="Roboto" w:eastAsia="Times New Roman" w:hAnsi="Roboto"/>
                <w:b/>
                <w:bCs/>
                <w:i/>
                <w:iCs/>
                <w:sz w:val="22"/>
              </w:rPr>
              <w:t>p_bam_pir_</w:t>
            </w:r>
            <w:r w:rsidRPr="4FAFB660" w:rsidR="53337E35">
              <w:rPr>
                <w:rFonts w:ascii="Roboto" w:eastAsia="Times New Roman" w:hAnsi="Roboto"/>
                <w:b/>
                <w:bCs/>
                <w:i/>
                <w:iCs/>
                <w:sz w:val="22"/>
              </w:rPr>
              <w:t>4</w:t>
            </w:r>
            <w:r w:rsidRPr="4FAFB660" w:rsidR="29052FDC">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586E2C4D"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15A67A30"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2EAA52B7" w14:textId="77777777">
            <w:pPr>
              <w:pStyle w:val="TableBodyLeft"/>
              <w:spacing w:before="0" w:after="0" w:line="276" w:lineRule="auto"/>
              <w:rPr>
                <w:sz w:val="22"/>
              </w:rPr>
            </w:pPr>
          </w:p>
        </w:tc>
        <w:tc>
          <w:tcPr>
            <w:tcW w:w="476" w:type="pct"/>
          </w:tcPr>
          <w:p w:rsidR="00B57C03" w:rsidRPr="008A54A9" w:rsidP="00190861" w14:paraId="5733F0B3" w14:textId="77777777">
            <w:pPr>
              <w:pStyle w:val="TableBodyLeft"/>
              <w:spacing w:before="0" w:after="0" w:line="276" w:lineRule="auto"/>
              <w:rPr>
                <w:sz w:val="22"/>
              </w:rPr>
            </w:pPr>
          </w:p>
        </w:tc>
        <w:tc>
          <w:tcPr>
            <w:tcW w:w="606" w:type="pct"/>
          </w:tcPr>
          <w:p w:rsidR="00B57C03" w:rsidRPr="008A54A9" w:rsidP="00190861" w14:paraId="7EA5E208" w14:textId="77777777">
            <w:pPr>
              <w:pStyle w:val="TableBodyLeft"/>
              <w:spacing w:before="0" w:after="0" w:line="276" w:lineRule="auto"/>
              <w:rPr>
                <w:sz w:val="22"/>
              </w:rPr>
            </w:pPr>
          </w:p>
        </w:tc>
        <w:tc>
          <w:tcPr>
            <w:tcW w:w="604" w:type="pct"/>
          </w:tcPr>
          <w:p w:rsidR="00B57C03" w:rsidRPr="008A54A9" w:rsidP="00190861" w14:paraId="1DA814C6" w14:textId="77777777">
            <w:pPr>
              <w:pStyle w:val="TableBodyLeft"/>
              <w:spacing w:before="0" w:after="0" w:line="276" w:lineRule="auto"/>
              <w:rPr>
                <w:sz w:val="22"/>
              </w:rPr>
            </w:pPr>
          </w:p>
        </w:tc>
        <w:tc>
          <w:tcPr>
            <w:tcW w:w="604" w:type="pct"/>
          </w:tcPr>
          <w:p w:rsidR="00AA4C34" w:rsidRPr="008A54A9" w:rsidP="00190861" w14:paraId="70A04D55" w14:textId="77777777">
            <w:pPr>
              <w:pStyle w:val="TableBodyLeft"/>
              <w:spacing w:before="0" w:after="0" w:line="276" w:lineRule="auto"/>
              <w:rPr>
                <w:sz w:val="22"/>
              </w:rPr>
            </w:pPr>
          </w:p>
        </w:tc>
      </w:tr>
      <w:tr w14:paraId="095B4BBA" w14:textId="643CA478"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0DD951AC" w14:textId="3280A3C9">
            <w:pPr>
              <w:pStyle w:val="TableHeader2"/>
              <w:spacing w:before="0" w:after="0" w:line="276" w:lineRule="auto"/>
              <w:rPr>
                <w:rFonts w:ascii="Roboto" w:eastAsia="Times New Roman" w:hAnsi="Roboto"/>
                <w:sz w:val="22"/>
              </w:rPr>
            </w:pPr>
            <w:r w:rsidRPr="000D5FF4">
              <w:rPr>
                <w:rFonts w:ascii="Roboto" w:eastAsia="Times New Roman" w:hAnsi="Roboto"/>
                <w:sz w:val="22"/>
              </w:rPr>
              <w:t>Specific supports for families experiencing housing or food insecurity (or challenges meeting other basic needs)</w:t>
            </w:r>
            <w:r w:rsidRPr="4FAFB660" w:rsidR="754B83F1">
              <w:rPr>
                <w:rFonts w:ascii="Roboto" w:eastAsia="Times New Roman" w:hAnsi="Roboto"/>
                <w:sz w:val="22"/>
              </w:rPr>
              <w:t xml:space="preserve"> [</w:t>
            </w:r>
            <w:r w:rsidRPr="4FAFB660" w:rsidR="754B83F1">
              <w:rPr>
                <w:rFonts w:ascii="Roboto" w:eastAsia="Times New Roman" w:hAnsi="Roboto"/>
                <w:b/>
                <w:bCs/>
                <w:i/>
                <w:iCs/>
                <w:sz w:val="22"/>
              </w:rPr>
              <w:t>p_bam_pir_</w:t>
            </w:r>
            <w:r w:rsidRPr="4FAFB660" w:rsidR="40B19C05">
              <w:rPr>
                <w:rFonts w:ascii="Roboto" w:eastAsia="Times New Roman" w:hAnsi="Roboto"/>
                <w:b/>
                <w:bCs/>
                <w:i/>
                <w:iCs/>
                <w:sz w:val="22"/>
              </w:rPr>
              <w:t>5</w:t>
            </w:r>
            <w:r w:rsidRPr="4FAFB660" w:rsidR="754B83F1">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651EE981"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6DF0F8A4"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507F924E" w14:textId="77777777">
            <w:pPr>
              <w:pStyle w:val="TableBodyLeft"/>
              <w:spacing w:before="0" w:after="0" w:line="276" w:lineRule="auto"/>
              <w:rPr>
                <w:sz w:val="22"/>
              </w:rPr>
            </w:pPr>
          </w:p>
        </w:tc>
        <w:tc>
          <w:tcPr>
            <w:tcW w:w="476" w:type="pct"/>
          </w:tcPr>
          <w:p w:rsidR="00B57C03" w:rsidRPr="008A54A9" w:rsidP="00190861" w14:paraId="491C9560" w14:textId="77777777">
            <w:pPr>
              <w:pStyle w:val="TableBodyLeft"/>
              <w:spacing w:before="0" w:after="0" w:line="276" w:lineRule="auto"/>
              <w:rPr>
                <w:sz w:val="22"/>
              </w:rPr>
            </w:pPr>
          </w:p>
        </w:tc>
        <w:tc>
          <w:tcPr>
            <w:tcW w:w="606" w:type="pct"/>
          </w:tcPr>
          <w:p w:rsidR="00B57C03" w:rsidRPr="008A54A9" w:rsidP="00190861" w14:paraId="689B51F3" w14:textId="77777777">
            <w:pPr>
              <w:pStyle w:val="TableBodyLeft"/>
              <w:spacing w:before="0" w:after="0" w:line="276" w:lineRule="auto"/>
              <w:rPr>
                <w:sz w:val="22"/>
              </w:rPr>
            </w:pPr>
          </w:p>
        </w:tc>
        <w:tc>
          <w:tcPr>
            <w:tcW w:w="604" w:type="pct"/>
          </w:tcPr>
          <w:p w:rsidR="00B57C03" w:rsidRPr="008A54A9" w:rsidP="00190861" w14:paraId="025F27C5" w14:textId="77777777">
            <w:pPr>
              <w:pStyle w:val="TableBodyLeft"/>
              <w:spacing w:before="0" w:after="0" w:line="276" w:lineRule="auto"/>
              <w:rPr>
                <w:sz w:val="22"/>
              </w:rPr>
            </w:pPr>
          </w:p>
        </w:tc>
        <w:tc>
          <w:tcPr>
            <w:tcW w:w="604" w:type="pct"/>
          </w:tcPr>
          <w:p w:rsidR="00AA4C34" w:rsidRPr="008A54A9" w:rsidP="00190861" w14:paraId="02F110A0" w14:textId="77777777">
            <w:pPr>
              <w:pStyle w:val="TableBodyLeft"/>
              <w:spacing w:before="0" w:after="0" w:line="276" w:lineRule="auto"/>
              <w:rPr>
                <w:sz w:val="22"/>
              </w:rPr>
            </w:pPr>
          </w:p>
        </w:tc>
      </w:tr>
      <w:tr w14:paraId="24C4F716" w14:textId="2802777D"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18516243" w14:textId="37A511A4">
            <w:pPr>
              <w:pStyle w:val="TableHeader2"/>
              <w:spacing w:before="0" w:after="0" w:line="276" w:lineRule="auto"/>
              <w:rPr>
                <w:rFonts w:ascii="Roboto" w:eastAsia="Times New Roman" w:hAnsi="Roboto"/>
                <w:sz w:val="22"/>
              </w:rPr>
            </w:pPr>
            <w:r w:rsidRPr="000D5FF4">
              <w:rPr>
                <w:rFonts w:ascii="Roboto" w:eastAsia="Times New Roman" w:hAnsi="Roboto"/>
                <w:sz w:val="22"/>
              </w:rPr>
              <w:t>Supports to families around child development and parenting (including fathers/father figures)</w:t>
            </w:r>
            <w:r w:rsidRPr="4FAFB660" w:rsidR="13D218B1">
              <w:rPr>
                <w:rFonts w:ascii="Roboto" w:eastAsia="Times New Roman" w:hAnsi="Roboto"/>
                <w:sz w:val="22"/>
              </w:rPr>
              <w:t xml:space="preserve"> [</w:t>
            </w:r>
            <w:r w:rsidRPr="4FAFB660" w:rsidR="13D218B1">
              <w:rPr>
                <w:rFonts w:ascii="Roboto" w:eastAsia="Times New Roman" w:hAnsi="Roboto"/>
                <w:b/>
                <w:bCs/>
                <w:i/>
                <w:iCs/>
                <w:sz w:val="22"/>
              </w:rPr>
              <w:t>p_bam_pir_</w:t>
            </w:r>
            <w:r w:rsidRPr="4FAFB660" w:rsidR="55275A8A">
              <w:rPr>
                <w:rFonts w:ascii="Roboto" w:eastAsia="Times New Roman" w:hAnsi="Roboto"/>
                <w:b/>
                <w:bCs/>
                <w:i/>
                <w:iCs/>
                <w:sz w:val="22"/>
              </w:rPr>
              <w:t>6</w:t>
            </w:r>
            <w:r w:rsidRPr="4FAFB660" w:rsidR="13D218B1">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05335D5D"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1E917508"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4D4368E1" w14:textId="77777777">
            <w:pPr>
              <w:pStyle w:val="TableBodyLeft"/>
              <w:spacing w:before="0" w:after="0" w:line="276" w:lineRule="auto"/>
              <w:rPr>
                <w:sz w:val="22"/>
              </w:rPr>
            </w:pPr>
          </w:p>
        </w:tc>
        <w:tc>
          <w:tcPr>
            <w:tcW w:w="476" w:type="pct"/>
          </w:tcPr>
          <w:p w:rsidR="00B57C03" w:rsidRPr="008A54A9" w:rsidP="00190861" w14:paraId="2E1B69B0" w14:textId="77777777">
            <w:pPr>
              <w:pStyle w:val="TableBodyLeft"/>
              <w:spacing w:before="0" w:after="0" w:line="276" w:lineRule="auto"/>
              <w:rPr>
                <w:sz w:val="22"/>
              </w:rPr>
            </w:pPr>
          </w:p>
        </w:tc>
        <w:tc>
          <w:tcPr>
            <w:tcW w:w="606" w:type="pct"/>
          </w:tcPr>
          <w:p w:rsidR="00B57C03" w:rsidRPr="008A54A9" w:rsidP="00190861" w14:paraId="6CB258A1" w14:textId="77777777">
            <w:pPr>
              <w:pStyle w:val="TableBodyLeft"/>
              <w:spacing w:before="0" w:after="0" w:line="276" w:lineRule="auto"/>
              <w:rPr>
                <w:sz w:val="22"/>
              </w:rPr>
            </w:pPr>
          </w:p>
        </w:tc>
        <w:tc>
          <w:tcPr>
            <w:tcW w:w="604" w:type="pct"/>
          </w:tcPr>
          <w:p w:rsidR="00B57C03" w:rsidRPr="008A54A9" w:rsidP="00190861" w14:paraId="6969EF14" w14:textId="77777777">
            <w:pPr>
              <w:pStyle w:val="TableBodyLeft"/>
              <w:spacing w:before="0" w:after="0" w:line="276" w:lineRule="auto"/>
              <w:rPr>
                <w:sz w:val="22"/>
              </w:rPr>
            </w:pPr>
          </w:p>
        </w:tc>
        <w:tc>
          <w:tcPr>
            <w:tcW w:w="604" w:type="pct"/>
          </w:tcPr>
          <w:p w:rsidR="00AA4C34" w:rsidRPr="008A54A9" w:rsidP="00190861" w14:paraId="3FB037EC" w14:textId="77777777">
            <w:pPr>
              <w:pStyle w:val="TableBodyLeft"/>
              <w:spacing w:before="0" w:after="0" w:line="276" w:lineRule="auto"/>
              <w:rPr>
                <w:sz w:val="22"/>
              </w:rPr>
            </w:pPr>
          </w:p>
        </w:tc>
      </w:tr>
      <w:tr w14:paraId="4EA470CE" w14:textId="65E396F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493DD255" w14:textId="24B4E89D">
            <w:pPr>
              <w:pStyle w:val="TableHeader2"/>
              <w:spacing w:before="0" w:after="0" w:line="276" w:lineRule="auto"/>
              <w:rPr>
                <w:rFonts w:ascii="Roboto" w:eastAsia="Times New Roman" w:hAnsi="Roboto"/>
                <w:sz w:val="22"/>
              </w:rPr>
            </w:pPr>
            <w:r w:rsidRPr="00697EB9">
              <w:rPr>
                <w:rFonts w:ascii="Roboto" w:eastAsia="Times New Roman" w:hAnsi="Roboto"/>
                <w:sz w:val="22"/>
              </w:rPr>
              <w:t>Transportation</w:t>
            </w:r>
            <w:r w:rsidRPr="4FAFB660" w:rsidR="23D67EF1">
              <w:rPr>
                <w:rFonts w:ascii="Roboto" w:eastAsia="Times New Roman" w:hAnsi="Roboto"/>
                <w:sz w:val="22"/>
              </w:rPr>
              <w:t xml:space="preserve"> [</w:t>
            </w:r>
            <w:r w:rsidRPr="4FAFB660" w:rsidR="23D67EF1">
              <w:rPr>
                <w:rFonts w:ascii="Roboto" w:eastAsia="Times New Roman" w:hAnsi="Roboto"/>
                <w:b/>
                <w:bCs/>
                <w:i/>
                <w:iCs/>
                <w:sz w:val="22"/>
              </w:rPr>
              <w:t>p_bam_pir_</w:t>
            </w:r>
            <w:r w:rsidRPr="4FAFB660" w:rsidR="6943B9DD">
              <w:rPr>
                <w:rFonts w:ascii="Roboto" w:eastAsia="Times New Roman" w:hAnsi="Roboto"/>
                <w:b/>
                <w:bCs/>
                <w:i/>
                <w:iCs/>
                <w:sz w:val="22"/>
              </w:rPr>
              <w:t>7</w:t>
            </w:r>
            <w:r w:rsidRPr="4FAFB660" w:rsidR="23D67EF1">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63BAE2D0" w14:textId="77777777">
            <w:pPr>
              <w:pStyle w:val="TableBullet1"/>
              <w:numPr>
                <w:ilvl w:val="0"/>
                <w:numId w:val="0"/>
              </w:numPr>
              <w:spacing w:before="0" w:after="0" w:line="276" w:lineRule="auto"/>
              <w:ind w:left="170"/>
              <w:rPr>
                <w:sz w:val="22"/>
                <w:szCs w:val="22"/>
              </w:rPr>
            </w:pPr>
          </w:p>
        </w:tc>
        <w:tc>
          <w:tcPr>
            <w:tcW w:w="563" w:type="pct"/>
            <w:shd w:val="clear" w:color="auto" w:fill="auto"/>
            <w:vAlign w:val="center"/>
          </w:tcPr>
          <w:p w:rsidR="00B57C03" w:rsidRPr="008A54A9" w:rsidP="00190861" w14:paraId="139C40E6"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6C726A47" w14:textId="77777777">
            <w:pPr>
              <w:pStyle w:val="TableBodyLeft"/>
              <w:spacing w:before="0" w:after="0" w:line="276" w:lineRule="auto"/>
              <w:rPr>
                <w:sz w:val="22"/>
              </w:rPr>
            </w:pPr>
          </w:p>
        </w:tc>
        <w:tc>
          <w:tcPr>
            <w:tcW w:w="476" w:type="pct"/>
            <w:shd w:val="clear" w:color="auto" w:fill="auto"/>
          </w:tcPr>
          <w:p w:rsidR="00B57C03" w:rsidRPr="008A54A9" w:rsidP="00190861" w14:paraId="7C6424DE" w14:textId="77777777">
            <w:pPr>
              <w:pStyle w:val="TableBodyLeft"/>
              <w:spacing w:before="0" w:after="0" w:line="276" w:lineRule="auto"/>
              <w:rPr>
                <w:sz w:val="22"/>
              </w:rPr>
            </w:pPr>
          </w:p>
        </w:tc>
        <w:tc>
          <w:tcPr>
            <w:tcW w:w="606" w:type="pct"/>
            <w:shd w:val="clear" w:color="auto" w:fill="auto"/>
          </w:tcPr>
          <w:p w:rsidR="00B57C03" w:rsidRPr="008A54A9" w:rsidP="00190861" w14:paraId="28E75B40" w14:textId="77777777">
            <w:pPr>
              <w:pStyle w:val="TableBodyLeft"/>
              <w:spacing w:before="0" w:after="0" w:line="276" w:lineRule="auto"/>
              <w:rPr>
                <w:sz w:val="22"/>
              </w:rPr>
            </w:pPr>
          </w:p>
        </w:tc>
        <w:tc>
          <w:tcPr>
            <w:tcW w:w="604" w:type="pct"/>
            <w:shd w:val="clear" w:color="auto" w:fill="auto"/>
          </w:tcPr>
          <w:p w:rsidR="00B57C03" w:rsidRPr="008A54A9" w:rsidP="00190861" w14:paraId="6F0A963F" w14:textId="77777777">
            <w:pPr>
              <w:pStyle w:val="TableBodyLeft"/>
              <w:spacing w:before="0" w:after="0" w:line="276" w:lineRule="auto"/>
              <w:rPr>
                <w:sz w:val="22"/>
              </w:rPr>
            </w:pPr>
          </w:p>
        </w:tc>
        <w:tc>
          <w:tcPr>
            <w:tcW w:w="604" w:type="pct"/>
            <w:shd w:val="clear" w:color="auto" w:fill="auto"/>
          </w:tcPr>
          <w:p w:rsidR="00AA4C34" w:rsidRPr="008A54A9" w:rsidP="00190861" w14:paraId="28189A3E" w14:textId="77777777">
            <w:pPr>
              <w:pStyle w:val="TableBodyLeft"/>
              <w:spacing w:before="0" w:after="0" w:line="276" w:lineRule="auto"/>
              <w:rPr>
                <w:sz w:val="22"/>
              </w:rPr>
            </w:pPr>
          </w:p>
        </w:tc>
      </w:tr>
      <w:tr w14:paraId="6D44FE26" w14:textId="0A08413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0D5FF4" w:rsidP="00190861" w14:paraId="79E93E0F" w14:textId="22E26128">
            <w:pPr>
              <w:pStyle w:val="TableHeader2"/>
              <w:spacing w:before="0" w:after="0" w:line="276" w:lineRule="auto"/>
              <w:rPr>
                <w:rFonts w:ascii="Roboto" w:eastAsia="Times New Roman" w:hAnsi="Roboto"/>
                <w:sz w:val="22"/>
              </w:rPr>
            </w:pPr>
            <w:r w:rsidRPr="000D5FF4">
              <w:rPr>
                <w:rFonts w:ascii="Roboto" w:eastAsia="Times New Roman" w:hAnsi="Roboto"/>
                <w:sz w:val="22"/>
              </w:rPr>
              <w:t>Language services</w:t>
            </w:r>
            <w:r w:rsidRPr="4FAFB660" w:rsidR="3610EAC3">
              <w:rPr>
                <w:rFonts w:ascii="Roboto" w:eastAsia="Times New Roman" w:hAnsi="Roboto"/>
                <w:sz w:val="22"/>
              </w:rPr>
              <w:t xml:space="preserve"> [</w:t>
            </w:r>
            <w:r w:rsidRPr="4FAFB660" w:rsidR="3610EAC3">
              <w:rPr>
                <w:rFonts w:ascii="Roboto" w:eastAsia="Times New Roman" w:hAnsi="Roboto"/>
                <w:b/>
                <w:bCs/>
                <w:i/>
                <w:iCs/>
                <w:sz w:val="22"/>
              </w:rPr>
              <w:t>p_bam_pir_</w:t>
            </w:r>
            <w:r w:rsidRPr="4FAFB660" w:rsidR="7FFC6482">
              <w:rPr>
                <w:rFonts w:ascii="Roboto" w:eastAsia="Times New Roman" w:hAnsi="Roboto"/>
                <w:b/>
                <w:bCs/>
                <w:i/>
                <w:iCs/>
                <w:sz w:val="22"/>
              </w:rPr>
              <w:t>8</w:t>
            </w:r>
            <w:r w:rsidRPr="4FAFB660" w:rsidR="3610EAC3">
              <w:rPr>
                <w:rFonts w:ascii="Roboto" w:eastAsia="Times New Roman" w:hAnsi="Roboto"/>
                <w:sz w:val="22"/>
              </w:rPr>
              <w:t>]</w:t>
            </w:r>
          </w:p>
        </w:tc>
        <w:tc>
          <w:tcPr>
            <w:tcW w:w="521" w:type="pct"/>
            <w:shd w:val="clear" w:color="auto" w:fill="auto"/>
            <w:tcMar>
              <w:top w:w="29" w:type="dxa"/>
              <w:bottom w:w="29" w:type="dxa"/>
            </w:tcMar>
            <w:vAlign w:val="center"/>
          </w:tcPr>
          <w:p w:rsidR="00B57C03" w:rsidRPr="008A54A9" w:rsidP="00190861" w14:paraId="03FEAD27" w14:textId="77777777">
            <w:pPr>
              <w:pStyle w:val="TableBullet1"/>
              <w:numPr>
                <w:ilvl w:val="0"/>
                <w:numId w:val="0"/>
              </w:numPr>
              <w:spacing w:before="0" w:after="0" w:line="276" w:lineRule="auto"/>
              <w:ind w:left="170"/>
              <w:rPr>
                <w:sz w:val="22"/>
                <w:szCs w:val="22"/>
              </w:rPr>
            </w:pPr>
          </w:p>
        </w:tc>
        <w:tc>
          <w:tcPr>
            <w:tcW w:w="563" w:type="pct"/>
            <w:vAlign w:val="center"/>
          </w:tcPr>
          <w:p w:rsidR="00B57C03" w:rsidRPr="008A54A9" w:rsidP="00190861" w14:paraId="5C4573A1" w14:textId="77777777">
            <w:pPr>
              <w:pStyle w:val="TableBodyCenter"/>
              <w:spacing w:before="0" w:after="0" w:line="276" w:lineRule="auto"/>
              <w:rPr>
                <w:sz w:val="22"/>
              </w:rPr>
            </w:pPr>
          </w:p>
        </w:tc>
        <w:tc>
          <w:tcPr>
            <w:tcW w:w="678" w:type="pct"/>
            <w:shd w:val="clear" w:color="auto" w:fill="auto"/>
            <w:tcMar>
              <w:top w:w="29" w:type="dxa"/>
              <w:bottom w:w="29" w:type="dxa"/>
            </w:tcMar>
            <w:vAlign w:val="center"/>
          </w:tcPr>
          <w:p w:rsidR="00B57C03" w:rsidRPr="008A54A9" w:rsidP="00190861" w14:paraId="6F71C5BF" w14:textId="77777777">
            <w:pPr>
              <w:pStyle w:val="TableBodyLeft"/>
              <w:spacing w:before="0" w:after="0" w:line="276" w:lineRule="auto"/>
              <w:rPr>
                <w:sz w:val="22"/>
              </w:rPr>
            </w:pPr>
          </w:p>
        </w:tc>
        <w:tc>
          <w:tcPr>
            <w:tcW w:w="476" w:type="pct"/>
          </w:tcPr>
          <w:p w:rsidR="00B57C03" w:rsidRPr="008A54A9" w:rsidP="00190861" w14:paraId="7ABC1D8E" w14:textId="77777777">
            <w:pPr>
              <w:pStyle w:val="TableBodyLeft"/>
              <w:spacing w:before="0" w:after="0" w:line="276" w:lineRule="auto"/>
              <w:rPr>
                <w:sz w:val="22"/>
              </w:rPr>
            </w:pPr>
          </w:p>
        </w:tc>
        <w:tc>
          <w:tcPr>
            <w:tcW w:w="606" w:type="pct"/>
          </w:tcPr>
          <w:p w:rsidR="00B57C03" w:rsidRPr="008A54A9" w:rsidP="00190861" w14:paraId="1DC6C374" w14:textId="77777777">
            <w:pPr>
              <w:pStyle w:val="TableBodyLeft"/>
              <w:spacing w:before="0" w:after="0" w:line="276" w:lineRule="auto"/>
              <w:rPr>
                <w:sz w:val="22"/>
              </w:rPr>
            </w:pPr>
          </w:p>
        </w:tc>
        <w:tc>
          <w:tcPr>
            <w:tcW w:w="604" w:type="pct"/>
          </w:tcPr>
          <w:p w:rsidR="00B57C03" w:rsidRPr="008A54A9" w:rsidP="00190861" w14:paraId="28CD080E" w14:textId="77777777">
            <w:pPr>
              <w:pStyle w:val="TableBodyLeft"/>
              <w:spacing w:before="0" w:after="0" w:line="276" w:lineRule="auto"/>
              <w:rPr>
                <w:sz w:val="22"/>
              </w:rPr>
            </w:pPr>
          </w:p>
        </w:tc>
        <w:tc>
          <w:tcPr>
            <w:tcW w:w="604" w:type="pct"/>
          </w:tcPr>
          <w:p w:rsidR="00AA4C34" w:rsidRPr="008A54A9" w:rsidP="00190861" w14:paraId="0C62D6A1" w14:textId="77777777">
            <w:pPr>
              <w:pStyle w:val="TableBodyLeft"/>
              <w:spacing w:before="0" w:after="0" w:line="276" w:lineRule="auto"/>
              <w:rPr>
                <w:sz w:val="22"/>
              </w:rPr>
            </w:pPr>
          </w:p>
        </w:tc>
      </w:tr>
    </w:tbl>
    <w:p w:rsidR="00622D6A" w:rsidP="00190861" w14:paraId="4760EAAC" w14:textId="77777777">
      <w:pPr>
        <w:spacing w:after="0"/>
      </w:pPr>
    </w:p>
    <w:p w:rsidR="00CC2627" w:rsidP="00190861" w14:paraId="177C7A44" w14:textId="77777777"/>
    <w:p w:rsidR="009B5A21" w:rsidP="00C70912" w14:paraId="115AB42C" w14:textId="47357FB2">
      <w:pPr>
        <w:keepNext/>
        <w:keepLines/>
        <w:spacing w:after="0"/>
        <w:rPr>
          <w:rStyle w:val="ItemLabelChar"/>
          <w:b w:val="0"/>
          <w:bCs w:val="0"/>
          <w:i w:val="0"/>
          <w:iCs w:val="0"/>
        </w:rPr>
      </w:pPr>
      <w:r w:rsidRPr="0010545E">
        <w:rPr>
          <w:b/>
          <w:bCs/>
        </w:rPr>
        <w:t xml:space="preserve">If </w:t>
      </w:r>
      <w:r w:rsidRPr="6F2E092F" w:rsidR="14A45D6C">
        <w:rPr>
          <w:b/>
          <w:bCs/>
        </w:rPr>
        <w:t>you</w:t>
      </w:r>
      <w:r w:rsidRPr="6F2E092F" w:rsidR="3B92B319">
        <w:rPr>
          <w:b/>
          <w:bCs/>
        </w:rPr>
        <w:t>r program</w:t>
      </w:r>
      <w:r w:rsidRPr="0010545E">
        <w:rPr>
          <w:b/>
          <w:bCs/>
        </w:rPr>
        <w:t xml:space="preserve"> had more funding</w:t>
      </w:r>
      <w:r w:rsidRPr="00171A67">
        <w:t xml:space="preserve"> for each of the</w:t>
      </w:r>
      <w:r w:rsidR="00E51132">
        <w:t xml:space="preserve"> following </w:t>
      </w:r>
      <w:r w:rsidRPr="00171A67">
        <w:t xml:space="preserve">services, would </w:t>
      </w:r>
      <w:r w:rsidR="66BF19D8">
        <w:t>it</w:t>
      </w:r>
      <w:r w:rsidRPr="00171A67">
        <w:t xml:space="preserve"> be </w:t>
      </w:r>
      <w:r w:rsidRPr="0010545E">
        <w:rPr>
          <w:b/>
          <w:bCs/>
        </w:rPr>
        <w:t>more likely</w:t>
      </w:r>
      <w:r w:rsidRPr="00171A67">
        <w:t xml:space="preserve"> to use those dollars to help increase </w:t>
      </w:r>
      <w:r w:rsidRPr="00171A67" w:rsidR="00013AFC">
        <w:t xml:space="preserve">the </w:t>
      </w:r>
      <w:r w:rsidRPr="00171A67">
        <w:t xml:space="preserve">quality </w:t>
      </w:r>
      <w:r w:rsidRPr="00171A67" w:rsidR="00013AFC">
        <w:t>of services</w:t>
      </w:r>
      <w:r w:rsidR="00F8357D">
        <w:t xml:space="preserve"> </w:t>
      </w:r>
      <w:r w:rsidR="00946FAB">
        <w:t>provided</w:t>
      </w:r>
      <w:r w:rsidRPr="00171A67" w:rsidR="00013AFC">
        <w:t xml:space="preserve"> </w:t>
      </w:r>
      <w:r w:rsidRPr="00841FA8">
        <w:rPr>
          <w:b/>
          <w:bCs/>
        </w:rPr>
        <w:t>or</w:t>
      </w:r>
      <w:r w:rsidRPr="00171A67">
        <w:t xml:space="preserve"> </w:t>
      </w:r>
      <w:r w:rsidR="00CE2C91">
        <w:t xml:space="preserve">to </w:t>
      </w:r>
      <w:r w:rsidR="00236762">
        <w:t>provide the services to more</w:t>
      </w:r>
      <w:r w:rsidR="00CE2C91">
        <w:t xml:space="preserve"> </w:t>
      </w:r>
      <w:r w:rsidRPr="00171A67">
        <w:t>children and families</w:t>
      </w:r>
      <w:r>
        <w:t>?</w:t>
      </w:r>
      <w:r w:rsidRPr="00171A67">
        <w:t xml:space="preserve"> </w:t>
      </w:r>
      <w:r w:rsidRPr="00171A67" w:rsidR="00086B53">
        <w:t>[</w:t>
      </w:r>
      <w:r w:rsidRPr="00171A67">
        <w:rPr>
          <w:rStyle w:val="ItemLabelChar"/>
        </w:rPr>
        <w:t>p_bam_more</w:t>
      </w:r>
      <w:r w:rsidRPr="00171A67" w:rsidR="00086B53">
        <w:rPr>
          <w:rStyle w:val="ItemLabelChar"/>
          <w:b w:val="0"/>
          <w:bCs w:val="0"/>
          <w:i w:val="0"/>
          <w:iCs w:val="0"/>
        </w:rPr>
        <w:t>]</w:t>
      </w:r>
    </w:p>
    <w:p w:rsidR="008B59B4" w:rsidP="00C70912" w14:paraId="311C2AF2" w14:textId="77777777">
      <w:pPr>
        <w:keepNext/>
        <w:keepLines/>
        <w:spacing w:after="0"/>
        <w:rPr>
          <w:rStyle w:val="ItemLabelChar"/>
          <w:b w:val="0"/>
          <w:bCs w:val="0"/>
          <w:i w:val="0"/>
          <w:iCs w:val="0"/>
        </w:rPr>
      </w:pPr>
    </w:p>
    <w:p w:rsidR="00CE2C91" w:rsidRPr="00CE2C91" w:rsidP="00C70912" w14:paraId="28CEF6AD" w14:textId="6A70B75D">
      <w:pPr>
        <w:keepNext/>
        <w:keepLines/>
        <w:spacing w:after="0"/>
        <w:rPr>
          <w:rStyle w:val="ItemLabelChar"/>
          <w:b w:val="0"/>
          <w:i w:val="0"/>
        </w:rPr>
      </w:pPr>
      <w:r w:rsidRPr="1F66C4DE">
        <w:rPr>
          <w:rStyle w:val="ItemLabelChar"/>
          <w:b w:val="0"/>
          <w:bCs w:val="0"/>
          <w:i w:val="0"/>
          <w:iCs w:val="0"/>
        </w:rPr>
        <w:t xml:space="preserve">Please use this scale of 1 – 5, with 1 being </w:t>
      </w:r>
      <w:r w:rsidRPr="00131400" w:rsidR="304915C7">
        <w:rPr>
          <w:rStyle w:val="ItemLabelChar"/>
          <w:b w:val="0"/>
          <w:bCs w:val="0"/>
          <w:u w:val="single"/>
        </w:rPr>
        <w:t>you</w:t>
      </w:r>
      <w:r w:rsidRPr="6F2E092F" w:rsidR="5C1B3097">
        <w:rPr>
          <w:rStyle w:val="ItemLabelChar"/>
          <w:b w:val="0"/>
          <w:bCs w:val="0"/>
          <w:u w:val="single"/>
        </w:rPr>
        <w:t>r program</w:t>
      </w:r>
      <w:r w:rsidRPr="00131400">
        <w:rPr>
          <w:rStyle w:val="ItemLabelChar"/>
          <w:b w:val="0"/>
          <w:u w:val="single"/>
        </w:rPr>
        <w:t xml:space="preserve"> would most likely increase quality of services </w:t>
      </w:r>
      <w:r w:rsidRPr="00131400" w:rsidR="002D11DC">
        <w:rPr>
          <w:rStyle w:val="ItemLabelChar"/>
          <w:b w:val="0"/>
          <w:u w:val="single"/>
        </w:rPr>
        <w:t xml:space="preserve">for the </w:t>
      </w:r>
      <w:r w:rsidRPr="00131400" w:rsidR="00050E60">
        <w:rPr>
          <w:rStyle w:val="ItemLabelChar"/>
          <w:b w:val="0"/>
          <w:u w:val="single"/>
        </w:rPr>
        <w:t xml:space="preserve">children/families </w:t>
      </w:r>
      <w:r w:rsidRPr="6F2E092F" w:rsidR="61264934">
        <w:rPr>
          <w:rStyle w:val="ItemLabelChar"/>
          <w:b w:val="0"/>
          <w:bCs w:val="0"/>
          <w:u w:val="single"/>
        </w:rPr>
        <w:t>it</w:t>
      </w:r>
      <w:r w:rsidRPr="00131400" w:rsidR="00050E60">
        <w:rPr>
          <w:rStyle w:val="ItemLabelChar"/>
          <w:b w:val="0"/>
          <w:u w:val="single"/>
        </w:rPr>
        <w:t xml:space="preserve"> </w:t>
      </w:r>
      <w:r w:rsidRPr="00131400" w:rsidR="008025AD">
        <w:rPr>
          <w:rStyle w:val="ItemLabelChar"/>
          <w:b w:val="0"/>
          <w:u w:val="single"/>
        </w:rPr>
        <w:t xml:space="preserve">currently </w:t>
      </w:r>
      <w:r w:rsidRPr="00131400" w:rsidR="77B837E5">
        <w:rPr>
          <w:rStyle w:val="ItemLabelChar"/>
          <w:b w:val="0"/>
          <w:bCs w:val="0"/>
          <w:u w:val="single"/>
        </w:rPr>
        <w:t>serve</w:t>
      </w:r>
      <w:r w:rsidRPr="6F2E092F" w:rsidR="1EDDAD72">
        <w:rPr>
          <w:rStyle w:val="ItemLabelChar"/>
          <w:b w:val="0"/>
          <w:bCs w:val="0"/>
          <w:u w:val="single"/>
        </w:rPr>
        <w:t>s</w:t>
      </w:r>
      <w:r w:rsidR="00050E60">
        <w:rPr>
          <w:rStyle w:val="ItemLabelChar"/>
          <w:b w:val="0"/>
          <w:bCs w:val="0"/>
          <w:i w:val="0"/>
          <w:iCs w:val="0"/>
        </w:rPr>
        <w:t xml:space="preserve"> </w:t>
      </w:r>
      <w:r w:rsidRPr="1F66C4DE">
        <w:rPr>
          <w:rStyle w:val="ItemLabelChar"/>
          <w:b w:val="0"/>
          <w:bCs w:val="0"/>
          <w:i w:val="0"/>
          <w:iCs w:val="0"/>
        </w:rPr>
        <w:t xml:space="preserve">and 5 being </w:t>
      </w:r>
      <w:r w:rsidRPr="00131400" w:rsidR="304915C7">
        <w:rPr>
          <w:rStyle w:val="ItemLabelChar"/>
          <w:b w:val="0"/>
          <w:bCs w:val="0"/>
          <w:u w:val="single"/>
        </w:rPr>
        <w:t>you</w:t>
      </w:r>
      <w:r w:rsidRPr="6F2E092F" w:rsidR="6D5510E4">
        <w:rPr>
          <w:rStyle w:val="ItemLabelChar"/>
          <w:b w:val="0"/>
          <w:bCs w:val="0"/>
          <w:u w:val="single"/>
        </w:rPr>
        <w:t>r program</w:t>
      </w:r>
      <w:r w:rsidRPr="00131400">
        <w:rPr>
          <w:rStyle w:val="ItemLabelChar"/>
          <w:b w:val="0"/>
          <w:u w:val="single"/>
        </w:rPr>
        <w:t xml:space="preserve"> would most likely increase the number of children and families receiving services</w:t>
      </w:r>
      <w:r w:rsidRPr="1F66C4DE">
        <w:rPr>
          <w:rStyle w:val="ItemLabelChar"/>
          <w:b w:val="0"/>
          <w:bCs w:val="0"/>
          <w:i w:val="0"/>
          <w:iCs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00"/>
        <w:gridCol w:w="3360"/>
      </w:tblGrid>
      <w:tr w14:paraId="6DBEA1B2" w14:textId="77777777" w:rsidTr="00E32021">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0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316863" w:rsidRPr="00171A67" w:rsidP="00190861" w14:paraId="67A744F4" w14:textId="77777777">
            <w:pPr>
              <w:pStyle w:val="TableHeader1"/>
              <w:spacing w:line="276" w:lineRule="auto"/>
              <w:rPr>
                <w:rFonts w:ascii="Roboto" w:hAnsi="Roboto"/>
                <w:bCs/>
                <w:color w:val="FFFFFF" w:themeColor="background1"/>
              </w:rPr>
            </w:pPr>
          </w:p>
        </w:tc>
        <w:tc>
          <w:tcPr>
            <w:tcW w:w="179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Mar>
              <w:top w:w="29" w:type="dxa"/>
              <w:left w:w="58" w:type="dxa"/>
              <w:bottom w:w="29" w:type="dxa"/>
              <w:right w:w="58" w:type="dxa"/>
            </w:tcMar>
            <w:vAlign w:val="bottom"/>
            <w:hideMark/>
          </w:tcPr>
          <w:p w:rsidR="00316863" w:rsidRPr="00171A67" w:rsidP="00190861" w14:paraId="170D212E" w14:textId="7228044B">
            <w:pPr>
              <w:pStyle w:val="TableHeader1"/>
              <w:spacing w:line="276" w:lineRule="auto"/>
              <w:rPr>
                <w:rFonts w:ascii="Roboto" w:hAnsi="Roboto"/>
                <w:bCs/>
                <w:color w:val="FFFFFF" w:themeColor="background1"/>
              </w:rPr>
            </w:pPr>
            <w:r>
              <w:rPr>
                <w:rFonts w:ascii="Roboto" w:hAnsi="Roboto"/>
                <w:bCs/>
                <w:color w:val="FFFFFF" w:themeColor="background1"/>
              </w:rPr>
              <w:t>Op</w:t>
            </w:r>
            <w:r w:rsidR="00714E05">
              <w:rPr>
                <w:bCs/>
                <w:color w:val="FFFFFF" w:themeColor="background1"/>
              </w:rPr>
              <w:t>tions</w:t>
            </w:r>
            <w:r>
              <w:rPr>
                <w:bCs/>
                <w:color w:val="FFFFFF" w:themeColor="background1"/>
              </w:rPr>
              <w:t xml:space="preserve"> from 1 – 5 </w:t>
            </w:r>
          </w:p>
        </w:tc>
      </w:tr>
      <w:tr w14:paraId="3CCED745" w14:textId="77777777" w:rsidTr="4FAFB660">
        <w:tblPrEx>
          <w:tblW w:w="5000" w:type="pct"/>
          <w:tblCellMar>
            <w:top w:w="58" w:type="dxa"/>
            <w:left w:w="58" w:type="dxa"/>
            <w:bottom w:w="58" w:type="dxa"/>
            <w:right w:w="58" w:type="dxa"/>
          </w:tblCellMar>
          <w:tblLook w:val="04A0"/>
        </w:tblPrEx>
        <w:trPr>
          <w:cantSplit/>
          <w:trHeight w:val="542"/>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3F4261E4" w14:textId="4E5E9ABD">
            <w:pPr>
              <w:pStyle w:val="TableHeader2"/>
              <w:spacing w:before="0" w:after="0" w:line="276" w:lineRule="auto"/>
              <w:rPr>
                <w:rFonts w:ascii="Roboto" w:eastAsia="Times New Roman" w:hAnsi="Roboto"/>
                <w:sz w:val="22"/>
              </w:rPr>
            </w:pPr>
            <w:r w:rsidRPr="7553DF01">
              <w:rPr>
                <w:rFonts w:ascii="Roboto" w:eastAsia="Times New Roman" w:hAnsi="Roboto"/>
                <w:sz w:val="22"/>
              </w:rPr>
              <w:t>Medical, dental</w:t>
            </w:r>
            <w:r w:rsidRPr="7553DF01" w:rsidR="211FD051">
              <w:rPr>
                <w:rFonts w:ascii="Roboto" w:eastAsia="Times New Roman" w:hAnsi="Roboto"/>
                <w:sz w:val="22"/>
              </w:rPr>
              <w:t xml:space="preserve"> services</w:t>
            </w:r>
            <w:r w:rsidRPr="4FAFB660" w:rsidR="0AD605D6">
              <w:rPr>
                <w:rFonts w:ascii="Roboto" w:eastAsia="Times New Roman" w:hAnsi="Roboto"/>
                <w:sz w:val="22"/>
              </w:rPr>
              <w:t xml:space="preserve"> [</w:t>
            </w:r>
            <w:r w:rsidRPr="4FAFB660" w:rsidR="0AD605D6">
              <w:rPr>
                <w:rFonts w:ascii="Roboto" w:eastAsia="Times New Roman" w:hAnsi="Roboto"/>
                <w:b/>
                <w:bCs/>
                <w:i/>
                <w:iCs/>
                <w:sz w:val="22"/>
              </w:rPr>
              <w:t>p_bam_more_1</w:t>
            </w:r>
            <w:r w:rsidRPr="4FAFB660" w:rsidR="0AD605D6">
              <w:rPr>
                <w:rFonts w:ascii="Roboto" w:eastAsia="Times New Roman" w:hAnsi="Roboto"/>
                <w:sz w:val="22"/>
              </w:rPr>
              <w:t>]</w:t>
            </w:r>
          </w:p>
          <w:p w:rsidR="00316863" w:rsidRPr="00171A67" w:rsidP="00A64917" w14:paraId="454E2E83" w14:textId="4601DE3B">
            <w:pPr>
              <w:pStyle w:val="TableHeader2"/>
              <w:spacing w:before="0" w:after="0" w:line="276" w:lineRule="auto"/>
              <w:rPr>
                <w:rFonts w:ascii="Roboto" w:hAnsi="Roboto"/>
                <w:sz w:val="22"/>
              </w:rPr>
            </w:pP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635B3360" w14:textId="77777777">
            <w:pPr>
              <w:pStyle w:val="TableBullet1"/>
              <w:numPr>
                <w:ilvl w:val="0"/>
                <w:numId w:val="0"/>
              </w:numPr>
              <w:spacing w:before="0" w:after="0" w:line="276" w:lineRule="auto"/>
              <w:ind w:left="170"/>
            </w:pPr>
          </w:p>
        </w:tc>
      </w:tr>
      <w:tr w14:paraId="6E8EB973" w14:textId="77777777" w:rsidTr="00A25502">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5C52" w:rsidRPr="7553DF01" w:rsidP="4FAFB660" w14:paraId="1C9EE48F" w14:textId="04CC9EBA">
            <w:pPr>
              <w:pStyle w:val="TableHeader2"/>
              <w:spacing w:before="0" w:after="0" w:line="276" w:lineRule="auto"/>
              <w:rPr>
                <w:rFonts w:ascii="Roboto" w:eastAsia="Times New Roman" w:hAnsi="Roboto"/>
                <w:sz w:val="22"/>
              </w:rPr>
            </w:pPr>
            <w:r w:rsidRPr="00765C52">
              <w:rPr>
                <w:rFonts w:ascii="Roboto" w:eastAsia="Times New Roman" w:hAnsi="Roboto"/>
                <w:sz w:val="22"/>
              </w:rPr>
              <w:t>Mental health services</w:t>
            </w:r>
            <w:r w:rsidRPr="4FAFB660" w:rsidR="64305878">
              <w:rPr>
                <w:rFonts w:ascii="Roboto" w:eastAsia="Times New Roman" w:hAnsi="Roboto"/>
                <w:sz w:val="22"/>
              </w:rPr>
              <w:t xml:space="preserve"> [</w:t>
            </w:r>
            <w:r w:rsidRPr="4FAFB660" w:rsidR="64305878">
              <w:rPr>
                <w:rFonts w:ascii="Roboto" w:eastAsia="Times New Roman" w:hAnsi="Roboto"/>
                <w:b/>
                <w:bCs/>
                <w:i/>
                <w:iCs/>
                <w:sz w:val="22"/>
              </w:rPr>
              <w:t>p_bam_more_2</w:t>
            </w:r>
            <w:r w:rsidRPr="4FAFB660" w:rsidR="64305878">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5C52" w:rsidRPr="00171A67" w:rsidP="00A64917" w14:paraId="16B3108D" w14:textId="77777777">
            <w:pPr>
              <w:pStyle w:val="TableBullet1"/>
              <w:numPr>
                <w:ilvl w:val="0"/>
                <w:numId w:val="0"/>
              </w:numPr>
              <w:spacing w:before="0" w:after="0" w:line="276" w:lineRule="auto"/>
              <w:ind w:left="170"/>
            </w:pPr>
          </w:p>
        </w:tc>
      </w:tr>
      <w:tr w14:paraId="4FC0CB19" w14:textId="77777777" w:rsidTr="4FAFB660">
        <w:tblPrEx>
          <w:tblW w:w="5000" w:type="pct"/>
          <w:tblCellMar>
            <w:top w:w="58" w:type="dxa"/>
            <w:left w:w="58" w:type="dxa"/>
            <w:bottom w:w="58" w:type="dxa"/>
            <w:right w:w="58" w:type="dxa"/>
          </w:tblCellMar>
          <w:tblLook w:val="04A0"/>
        </w:tblPrEx>
        <w:trPr>
          <w:cantSplit/>
          <w:trHeight w:val="281"/>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66255365" w14:textId="01D90CDE">
            <w:pPr>
              <w:pStyle w:val="TableHeader2"/>
              <w:spacing w:before="0" w:after="0" w:line="276" w:lineRule="auto"/>
              <w:rPr>
                <w:rFonts w:ascii="Roboto" w:eastAsia="Times New Roman" w:hAnsi="Roboto"/>
                <w:sz w:val="22"/>
              </w:rPr>
            </w:pPr>
            <w:r w:rsidRPr="4FAFB660">
              <w:rPr>
                <w:rFonts w:ascii="Roboto" w:eastAsia="Times New Roman" w:hAnsi="Roboto"/>
                <w:sz w:val="22"/>
              </w:rPr>
              <w:t>Early intervention services or services for children with disabilities</w:t>
            </w:r>
            <w:r w:rsidRPr="4FAFB660" w:rsidR="59DB99E5">
              <w:rPr>
                <w:rFonts w:ascii="Roboto" w:eastAsia="Times New Roman" w:hAnsi="Roboto"/>
                <w:sz w:val="22"/>
              </w:rPr>
              <w:t xml:space="preserve"> [</w:t>
            </w:r>
            <w:r w:rsidRPr="4FAFB660" w:rsidR="59DB99E5">
              <w:rPr>
                <w:rFonts w:ascii="Roboto" w:eastAsia="Times New Roman" w:hAnsi="Roboto"/>
                <w:b/>
                <w:bCs/>
                <w:i/>
                <w:iCs/>
                <w:sz w:val="22"/>
              </w:rPr>
              <w:t>p_bam_more_3</w:t>
            </w:r>
            <w:r w:rsidRPr="4FAFB660" w:rsidR="59DB99E5">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40FD4805" w14:textId="77777777">
            <w:pPr>
              <w:pStyle w:val="TableBullet1"/>
              <w:numPr>
                <w:ilvl w:val="0"/>
                <w:numId w:val="0"/>
              </w:numPr>
              <w:spacing w:before="0" w:after="0" w:line="276" w:lineRule="auto"/>
              <w:ind w:left="170"/>
            </w:pPr>
          </w:p>
        </w:tc>
      </w:tr>
      <w:tr w14:paraId="1943BD6F"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323C4B69" w14:textId="654F8B2A">
            <w:pPr>
              <w:pStyle w:val="TableHeader2"/>
              <w:spacing w:before="0" w:after="0" w:line="276" w:lineRule="auto"/>
              <w:rPr>
                <w:rFonts w:ascii="Roboto" w:eastAsia="Times New Roman" w:hAnsi="Roboto"/>
                <w:sz w:val="22"/>
              </w:rPr>
            </w:pPr>
            <w:r w:rsidRPr="4FAFB660">
              <w:rPr>
                <w:rFonts w:ascii="Roboto" w:eastAsia="Times New Roman" w:hAnsi="Roboto"/>
                <w:sz w:val="22"/>
              </w:rPr>
              <w:t>Screening, assessment, or other data collection (e.g., classroom observation, data about families or program practices)</w:t>
            </w:r>
            <w:r w:rsidRPr="4FAFB660" w:rsidR="6A3A6EC4">
              <w:rPr>
                <w:rFonts w:ascii="Roboto" w:eastAsia="Times New Roman" w:hAnsi="Roboto"/>
                <w:sz w:val="22"/>
              </w:rPr>
              <w:t xml:space="preserve"> [</w:t>
            </w:r>
            <w:r w:rsidRPr="4FAFB660" w:rsidR="6A3A6EC4">
              <w:rPr>
                <w:rFonts w:ascii="Roboto" w:eastAsia="Times New Roman" w:hAnsi="Roboto"/>
                <w:b/>
                <w:bCs/>
                <w:i/>
                <w:iCs/>
                <w:sz w:val="22"/>
              </w:rPr>
              <w:t>p_bam_more_4</w:t>
            </w:r>
            <w:r w:rsidRPr="4FAFB660" w:rsidR="6A3A6EC4">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4E25C001" w14:textId="77777777">
            <w:pPr>
              <w:pStyle w:val="TableBullet1"/>
              <w:numPr>
                <w:ilvl w:val="0"/>
                <w:numId w:val="0"/>
              </w:numPr>
              <w:spacing w:before="0" w:after="0" w:line="276" w:lineRule="auto"/>
              <w:ind w:left="170"/>
            </w:pPr>
          </w:p>
        </w:tc>
      </w:tr>
      <w:tr w14:paraId="0CC9807B"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698AFF84" w14:textId="79713061">
            <w:pPr>
              <w:pStyle w:val="TableHeader2"/>
              <w:spacing w:before="0" w:after="0" w:line="276" w:lineRule="auto"/>
              <w:rPr>
                <w:rFonts w:ascii="Roboto" w:eastAsia="Times New Roman" w:hAnsi="Roboto"/>
                <w:sz w:val="22"/>
              </w:rPr>
            </w:pPr>
            <w:r w:rsidRPr="4FAFB660">
              <w:rPr>
                <w:rFonts w:ascii="Roboto" w:eastAsia="Times New Roman" w:hAnsi="Roboto"/>
                <w:sz w:val="22"/>
              </w:rPr>
              <w:t>Specific supports for families experiencing housing or food insecurity (or challenges meeting other basic needs)</w:t>
            </w:r>
            <w:r w:rsidRPr="4FAFB660" w:rsidR="69DDE14B">
              <w:rPr>
                <w:rFonts w:ascii="Roboto" w:eastAsia="Times New Roman" w:hAnsi="Roboto"/>
                <w:sz w:val="22"/>
              </w:rPr>
              <w:t xml:space="preserve"> [</w:t>
            </w:r>
            <w:r w:rsidRPr="4FAFB660" w:rsidR="69DDE14B">
              <w:rPr>
                <w:rFonts w:ascii="Roboto" w:eastAsia="Times New Roman" w:hAnsi="Roboto"/>
                <w:b/>
                <w:bCs/>
                <w:i/>
                <w:iCs/>
                <w:sz w:val="22"/>
              </w:rPr>
              <w:t>p_bam_more_5</w:t>
            </w:r>
            <w:r w:rsidRPr="4FAFB660" w:rsidR="69DDE14B">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14794E9C" w14:textId="77777777">
            <w:pPr>
              <w:pStyle w:val="TableBullet1"/>
              <w:numPr>
                <w:ilvl w:val="0"/>
                <w:numId w:val="0"/>
              </w:numPr>
              <w:spacing w:before="0" w:after="0" w:line="276" w:lineRule="auto"/>
              <w:ind w:left="170"/>
            </w:pPr>
          </w:p>
        </w:tc>
      </w:tr>
      <w:tr w14:paraId="45A2F3FC"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3973F5AF" w14:textId="10DAC97B">
            <w:pPr>
              <w:pStyle w:val="TableHeader2"/>
              <w:spacing w:before="0" w:after="0" w:line="276" w:lineRule="auto"/>
              <w:rPr>
                <w:rFonts w:ascii="Roboto" w:eastAsia="Times New Roman" w:hAnsi="Roboto"/>
                <w:sz w:val="22"/>
              </w:rPr>
            </w:pPr>
            <w:r w:rsidRPr="4FAFB660">
              <w:rPr>
                <w:rFonts w:ascii="Roboto" w:eastAsia="Times New Roman" w:hAnsi="Roboto"/>
                <w:sz w:val="22"/>
              </w:rPr>
              <w:t>Supports to families around child development and parenting (including fathers/father figures)</w:t>
            </w:r>
            <w:r w:rsidRPr="4FAFB660" w:rsidR="36243561">
              <w:rPr>
                <w:rFonts w:ascii="Roboto" w:eastAsia="Times New Roman" w:hAnsi="Roboto"/>
                <w:sz w:val="22"/>
              </w:rPr>
              <w:t xml:space="preserve"> [</w:t>
            </w:r>
            <w:r w:rsidRPr="4FAFB660" w:rsidR="36243561">
              <w:rPr>
                <w:rFonts w:ascii="Roboto" w:eastAsia="Times New Roman" w:hAnsi="Roboto"/>
                <w:b/>
                <w:bCs/>
                <w:i/>
                <w:iCs/>
                <w:sz w:val="22"/>
              </w:rPr>
              <w:t>p_bam_more_6</w:t>
            </w:r>
            <w:r w:rsidRPr="4FAFB660" w:rsidR="36243561">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30A5044E" w14:textId="77777777">
            <w:pPr>
              <w:pStyle w:val="TableBullet1"/>
              <w:numPr>
                <w:ilvl w:val="0"/>
                <w:numId w:val="0"/>
              </w:numPr>
              <w:spacing w:before="0" w:after="0" w:line="276" w:lineRule="auto"/>
              <w:ind w:left="170"/>
            </w:pPr>
          </w:p>
        </w:tc>
      </w:tr>
      <w:tr w14:paraId="637BBEE7"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171A67" w:rsidP="4FAFB660" w14:paraId="1776E79C" w14:textId="50B74511">
            <w:pPr>
              <w:pStyle w:val="TableHeader2"/>
              <w:spacing w:before="0" w:after="0" w:line="276" w:lineRule="auto"/>
              <w:rPr>
                <w:rFonts w:ascii="Roboto" w:eastAsia="Times New Roman" w:hAnsi="Roboto"/>
                <w:sz w:val="22"/>
              </w:rPr>
            </w:pPr>
            <w:r w:rsidRPr="4FAFB660">
              <w:rPr>
                <w:rFonts w:ascii="Roboto" w:eastAsia="Times New Roman" w:hAnsi="Roboto"/>
                <w:sz w:val="22"/>
              </w:rPr>
              <w:t>Transportation</w:t>
            </w:r>
            <w:r w:rsidRPr="4FAFB660" w:rsidR="0AD3220C">
              <w:rPr>
                <w:rFonts w:ascii="Roboto" w:eastAsia="Times New Roman" w:hAnsi="Roboto"/>
                <w:sz w:val="22"/>
              </w:rPr>
              <w:t xml:space="preserve"> [</w:t>
            </w:r>
            <w:r w:rsidRPr="4FAFB660" w:rsidR="0AD3220C">
              <w:rPr>
                <w:rFonts w:ascii="Roboto" w:eastAsia="Times New Roman" w:hAnsi="Roboto"/>
                <w:b/>
                <w:bCs/>
                <w:i/>
                <w:iCs/>
                <w:sz w:val="22"/>
              </w:rPr>
              <w:t>p_bam_more_7</w:t>
            </w:r>
            <w:r w:rsidRPr="4FAFB660" w:rsidR="0AD3220C">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171A67" w:rsidP="00A64917" w14:paraId="47A01613" w14:textId="77777777">
            <w:pPr>
              <w:pStyle w:val="TableBullet1"/>
              <w:numPr>
                <w:ilvl w:val="0"/>
                <w:numId w:val="0"/>
              </w:numPr>
              <w:spacing w:before="0" w:after="0" w:line="276" w:lineRule="auto"/>
              <w:ind w:left="170"/>
            </w:pPr>
          </w:p>
        </w:tc>
      </w:tr>
      <w:tr w14:paraId="00671B1C" w14:textId="77777777" w:rsidTr="00E32021">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7E03" w:rsidRPr="00171A67" w:rsidP="00A64917" w14:paraId="2A7D133A" w14:textId="6E998C71">
            <w:pPr>
              <w:pStyle w:val="TableHeader2"/>
              <w:spacing w:before="0" w:after="0" w:line="276" w:lineRule="auto"/>
              <w:rPr>
                <w:rFonts w:ascii="Roboto" w:eastAsia="Times New Roman" w:hAnsi="Roboto"/>
                <w:sz w:val="22"/>
              </w:rPr>
            </w:pPr>
            <w:r w:rsidRPr="4FAFB660">
              <w:rPr>
                <w:rFonts w:ascii="Roboto" w:eastAsia="Times New Roman" w:hAnsi="Roboto"/>
                <w:sz w:val="22"/>
              </w:rPr>
              <w:t>Language services</w:t>
            </w:r>
            <w:r w:rsidRPr="4FAFB660" w:rsidR="694B21BE">
              <w:rPr>
                <w:rFonts w:ascii="Roboto" w:eastAsia="Times New Roman" w:hAnsi="Roboto"/>
                <w:sz w:val="22"/>
              </w:rPr>
              <w:t xml:space="preserve"> [</w:t>
            </w:r>
            <w:r w:rsidRPr="4FAFB660" w:rsidR="694B21BE">
              <w:rPr>
                <w:rFonts w:ascii="Roboto" w:eastAsia="Times New Roman" w:hAnsi="Roboto"/>
                <w:b/>
                <w:bCs/>
                <w:i/>
                <w:iCs/>
                <w:sz w:val="22"/>
              </w:rPr>
              <w:t>p_bam_more_8</w:t>
            </w:r>
            <w:r w:rsidRPr="4FAFB660" w:rsidR="694B21BE">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7E03" w:rsidRPr="00171A67" w:rsidP="00A64917" w14:paraId="1B575511" w14:textId="77777777">
            <w:pPr>
              <w:pStyle w:val="TableBullet1"/>
              <w:numPr>
                <w:ilvl w:val="0"/>
                <w:numId w:val="0"/>
              </w:numPr>
              <w:spacing w:before="0" w:after="0" w:line="276" w:lineRule="auto"/>
              <w:ind w:left="170"/>
            </w:pPr>
          </w:p>
        </w:tc>
      </w:tr>
    </w:tbl>
    <w:p w:rsidR="00316863" w:rsidP="00190861" w14:paraId="580EF8FD" w14:textId="77777777">
      <w:pPr>
        <w:rPr>
          <w:color w:val="C00000"/>
        </w:rPr>
      </w:pPr>
    </w:p>
    <w:p w:rsidR="00D338F9" w:rsidRPr="00171A67" w:rsidP="00190861" w14:paraId="6E5A073D" w14:textId="13CF3935">
      <w:pPr>
        <w:keepNext/>
      </w:pPr>
      <w:r w:rsidRPr="00536674">
        <w:t xml:space="preserve">Imagine a scenario </w:t>
      </w:r>
      <w:r w:rsidR="007C72A4">
        <w:t xml:space="preserve">in which </w:t>
      </w:r>
      <w:r w:rsidR="7CCC9189">
        <w:t>you</w:t>
      </w:r>
      <w:r w:rsidR="6205DCF2">
        <w:t>r program</w:t>
      </w:r>
      <w:r w:rsidR="7CCC9189">
        <w:t xml:space="preserve"> </w:t>
      </w:r>
      <w:r w:rsidR="422DE79C">
        <w:t>ha</w:t>
      </w:r>
      <w:r w:rsidR="0D52F774">
        <w:t>s</w:t>
      </w:r>
      <w:r w:rsidR="00A15F82">
        <w:t xml:space="preserve"> the </w:t>
      </w:r>
      <w:r w:rsidR="00F819A4">
        <w:t xml:space="preserve">total </w:t>
      </w:r>
      <w:r w:rsidR="00A15F82">
        <w:t xml:space="preserve">funding amount that </w:t>
      </w:r>
      <w:r w:rsidR="66B03245">
        <w:t>it</w:t>
      </w:r>
      <w:r w:rsidR="00A15F82">
        <w:t xml:space="preserve"> currently </w:t>
      </w:r>
      <w:r w:rsidR="45D2D6A4">
        <w:t>ha</w:t>
      </w:r>
      <w:r w:rsidR="3821121E">
        <w:t>s</w:t>
      </w:r>
      <w:r w:rsidR="2E017E59">
        <w:t>.</w:t>
      </w:r>
      <w:r w:rsidR="00F819A4">
        <w:t xml:space="preserve"> Now imagine </w:t>
      </w:r>
      <w:r w:rsidR="422DE79C">
        <w:t>you</w:t>
      </w:r>
      <w:r w:rsidR="5B5F7160">
        <w:t>r prog</w:t>
      </w:r>
      <w:r w:rsidR="0092322F">
        <w:t>r</w:t>
      </w:r>
      <w:r w:rsidR="5B5F7160">
        <w:t>am</w:t>
      </w:r>
      <w:r w:rsidR="422DE79C">
        <w:t xml:space="preserve"> </w:t>
      </w:r>
      <w:r w:rsidR="6616E4E6">
        <w:t>is</w:t>
      </w:r>
      <w:r w:rsidR="00A15F82">
        <w:t xml:space="preserve"> </w:t>
      </w:r>
      <w:r w:rsidR="00A15F82">
        <w:t>in a position</w:t>
      </w:r>
      <w:r w:rsidR="00A15F82">
        <w:t xml:space="preserve"> to receive more</w:t>
      </w:r>
      <w:r w:rsidR="00F819A4">
        <w:t xml:space="preserve"> funds </w:t>
      </w:r>
      <w:r w:rsidRPr="0002307B" w:rsidR="00F819A4">
        <w:rPr>
          <w:b/>
        </w:rPr>
        <w:t>and</w:t>
      </w:r>
      <w:r w:rsidR="00F819A4">
        <w:t xml:space="preserve"> choose where those funds come from</w:t>
      </w:r>
      <w:r w:rsidR="00A15F82">
        <w:t>.</w:t>
      </w:r>
      <w:r w:rsidR="007C72A4">
        <w:t xml:space="preserve"> </w:t>
      </w:r>
      <w:r w:rsidRPr="00536674" w:rsidR="00071E7C">
        <w:t xml:space="preserve">Which </w:t>
      </w:r>
      <w:r w:rsidR="00536674">
        <w:t xml:space="preserve">possible </w:t>
      </w:r>
      <w:r w:rsidRPr="00536674" w:rsidR="00071E7C">
        <w:t xml:space="preserve">funding </w:t>
      </w:r>
      <w:r w:rsidRPr="00171A67">
        <w:t>scenario</w:t>
      </w:r>
      <w:r w:rsidR="00536674">
        <w:t>s</w:t>
      </w:r>
      <w:r w:rsidRPr="00171A67">
        <w:t xml:space="preserve"> would </w:t>
      </w:r>
      <w:r w:rsidR="00536674">
        <w:rPr>
          <w:b/>
          <w:bCs/>
        </w:rPr>
        <w:t>best</w:t>
      </w:r>
      <w:r w:rsidRPr="00171A67">
        <w:t xml:space="preserve"> enable </w:t>
      </w:r>
      <w:r w:rsidR="14A45D6C">
        <w:t>you</w:t>
      </w:r>
      <w:r w:rsidR="767095C9">
        <w:t>r program</w:t>
      </w:r>
      <w:r w:rsidRPr="00171A67">
        <w:t xml:space="preserve"> to </w:t>
      </w:r>
      <w:r w:rsidRPr="00171A67" w:rsidR="00CE59F5">
        <w:t xml:space="preserve">achieve </w:t>
      </w:r>
      <w:r w:rsidR="00536674">
        <w:t xml:space="preserve">each of </w:t>
      </w:r>
      <w:r w:rsidRPr="00171A67" w:rsidR="00CE59F5">
        <w:t>the</w:t>
      </w:r>
      <w:r w:rsidRPr="00171A67">
        <w:t xml:space="preserve"> following</w:t>
      </w:r>
      <w:r w:rsidR="005C6ADB">
        <w:t xml:space="preserve"> goals</w:t>
      </w:r>
      <w:r w:rsidR="00536674">
        <w:t>?</w:t>
      </w:r>
      <w:r w:rsidRPr="00171A67">
        <w:t xml:space="preserve"> </w:t>
      </w:r>
      <w:r w:rsidRPr="00171A67" w:rsidR="00307C78">
        <w:t>[</w:t>
      </w:r>
      <w:r w:rsidRPr="00171A67">
        <w:rPr>
          <w:rStyle w:val="ItemLabelChar"/>
        </w:rPr>
        <w:t>p_bam_which</w:t>
      </w:r>
      <w:r w:rsidRPr="00171A67" w:rsidR="00307C78">
        <w:rPr>
          <w:rStyle w:val="ItemLabelChar"/>
          <w:b w:val="0"/>
          <w:bCs w:val="0"/>
          <w:i w:val="0"/>
          <w:iCs w:val="0"/>
        </w:rPr>
        <w:t>]</w:t>
      </w:r>
      <w:r w:rsidRPr="00171A67">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962"/>
        <w:gridCol w:w="1315"/>
        <w:gridCol w:w="1204"/>
        <w:gridCol w:w="1260"/>
        <w:gridCol w:w="874"/>
        <w:gridCol w:w="745"/>
      </w:tblGrid>
      <w:tr w14:paraId="49DA4D50" w14:textId="236B625E" w:rsidTr="00C70912">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16" w:type="pct"/>
            <w:tcBorders>
              <w:top w:val="nil"/>
              <w:bottom w:val="single" w:sz="2" w:space="0" w:color="A6A6A6" w:themeColor="background1" w:themeShade="A6"/>
            </w:tcBorders>
            <w:shd w:val="clear" w:color="auto" w:fill="auto"/>
            <w:tcMar>
              <w:top w:w="29" w:type="dxa"/>
              <w:bottom w:w="29" w:type="dxa"/>
            </w:tcMar>
            <w:vAlign w:val="bottom"/>
          </w:tcPr>
          <w:p w:rsidR="00EE39A4" w:rsidRPr="00171A67" w:rsidP="00190861" w14:paraId="498A6FD2" w14:textId="77777777">
            <w:pPr>
              <w:pStyle w:val="TableHeader1"/>
              <w:spacing w:line="276" w:lineRule="auto"/>
              <w:rPr>
                <w:rFonts w:ascii="Roboto" w:hAnsi="Roboto"/>
                <w:bCs/>
                <w:color w:val="FFFFFF" w:themeColor="background1"/>
              </w:rPr>
            </w:pPr>
          </w:p>
        </w:tc>
        <w:tc>
          <w:tcPr>
            <w:tcW w:w="702" w:type="pct"/>
            <w:tcBorders>
              <w:top w:val="nil"/>
              <w:bottom w:val="single" w:sz="2" w:space="0" w:color="A6A6A6" w:themeColor="background1" w:themeShade="A6"/>
            </w:tcBorders>
            <w:shd w:val="clear" w:color="auto" w:fill="464D78" w:themeFill="background2"/>
            <w:tcMar>
              <w:top w:w="29" w:type="dxa"/>
              <w:bottom w:w="29" w:type="dxa"/>
            </w:tcMar>
            <w:vAlign w:val="center"/>
          </w:tcPr>
          <w:p w:rsidR="00EE39A4" w:rsidRPr="00171A67" w:rsidP="00190861" w14:paraId="5EF09F48" w14:textId="6ED54731">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Pr>
                <w:rFonts w:ascii="Roboto" w:hAnsi="Roboto"/>
                <w:bCs/>
                <w:color w:val="FFFFFF" w:themeColor="background1"/>
              </w:rPr>
              <w:t>Head Start</w:t>
            </w:r>
            <w:r w:rsidR="003951F8">
              <w:rPr>
                <w:rFonts w:ascii="Roboto" w:hAnsi="Roboto"/>
                <w:bCs/>
                <w:color w:val="FFFFFF" w:themeColor="background1"/>
              </w:rPr>
              <w:t xml:space="preserve"> </w:t>
            </w:r>
          </w:p>
        </w:tc>
        <w:tc>
          <w:tcPr>
            <w:tcW w:w="643" w:type="pct"/>
            <w:shd w:val="clear" w:color="auto" w:fill="464D78" w:themeFill="background2"/>
            <w:vAlign w:val="center"/>
          </w:tcPr>
          <w:p w:rsidR="00EE39A4" w:rsidRPr="00171A67" w:rsidP="00190861" w14:paraId="501B7EBF" w14:textId="572E5275">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507398" w:rsidR="00760636">
              <w:rPr>
                <w:rFonts w:ascii="Roboto" w:hAnsi="Roboto"/>
                <w:b/>
                <w:color w:val="FFFFFF" w:themeColor="background1"/>
              </w:rPr>
              <w:t>a</w:t>
            </w:r>
            <w:r w:rsidRPr="00171A67" w:rsidR="00760636">
              <w:rPr>
                <w:rFonts w:ascii="Roboto" w:hAnsi="Roboto"/>
                <w:bCs/>
                <w:color w:val="FFFFFF" w:themeColor="background1"/>
              </w:rPr>
              <w:t xml:space="preserve"> </w:t>
            </w:r>
            <w:r w:rsidRPr="00171A67" w:rsidR="00760636">
              <w:rPr>
                <w:rFonts w:ascii="Roboto" w:hAnsi="Roboto"/>
                <w:b/>
                <w:color w:val="FFFFFF" w:themeColor="background1"/>
              </w:rPr>
              <w:t>non-</w:t>
            </w:r>
            <w:r w:rsidR="003951F8">
              <w:rPr>
                <w:rFonts w:ascii="Roboto" w:hAnsi="Roboto"/>
                <w:b/>
                <w:color w:val="FFFFFF" w:themeColor="background1"/>
              </w:rPr>
              <w:t>OHS</w:t>
            </w:r>
            <w:r w:rsidRPr="00171A67">
              <w:rPr>
                <w:rFonts w:ascii="Roboto" w:hAnsi="Roboto"/>
                <w:bCs/>
                <w:color w:val="FFFFFF" w:themeColor="background1"/>
              </w:rPr>
              <w:t xml:space="preserve"> funding </w:t>
            </w:r>
            <w:r w:rsidR="00E87178">
              <w:rPr>
                <w:rFonts w:ascii="Roboto" w:hAnsi="Roboto"/>
                <w:bCs/>
                <w:color w:val="FFFFFF" w:themeColor="background1"/>
              </w:rPr>
              <w:t>source</w:t>
            </w:r>
          </w:p>
        </w:tc>
        <w:tc>
          <w:tcPr>
            <w:tcW w:w="673" w:type="pct"/>
            <w:shd w:val="clear" w:color="auto" w:fill="464D78" w:themeFill="background2"/>
            <w:vAlign w:val="center"/>
          </w:tcPr>
          <w:p w:rsidR="00EE39A4" w:rsidRPr="00171A67" w:rsidP="00E6407B" w14:paraId="5EF1789E" w14:textId="7B988E84">
            <w:pPr>
              <w:jc w:val="center"/>
              <w:rPr>
                <w:bCs/>
                <w:color w:val="FFFFFF" w:themeColor="background1"/>
              </w:rPr>
            </w:pPr>
            <w:r w:rsidRPr="644FE4F6">
              <w:rPr>
                <w:color w:val="FFFFFF" w:themeColor="background1"/>
                <w:sz w:val="20"/>
                <w:szCs w:val="20"/>
              </w:rPr>
              <w:t>I</w:t>
            </w:r>
            <w:r w:rsidRPr="644FE4F6" w:rsidR="6AA2D708">
              <w:rPr>
                <w:color w:val="FFFFFF" w:themeColor="background1"/>
                <w:sz w:val="20"/>
                <w:szCs w:val="20"/>
              </w:rPr>
              <w:t>t</w:t>
            </w:r>
            <w:r w:rsidRPr="00171A67" w:rsidR="00760636">
              <w:rPr>
                <w:bCs/>
                <w:color w:val="FFFFFF" w:themeColor="background1"/>
                <w:sz w:val="20"/>
                <w:szCs w:val="20"/>
              </w:rPr>
              <w:t xml:space="preserve"> doesn’t matter where additional funds come from</w:t>
            </w:r>
          </w:p>
        </w:tc>
        <w:tc>
          <w:tcPr>
            <w:tcW w:w="467" w:type="pct"/>
            <w:shd w:val="clear" w:color="auto" w:fill="464D78" w:themeFill="background2"/>
            <w:vAlign w:val="center"/>
          </w:tcPr>
          <w:p w:rsidR="00EE39A4" w:rsidRPr="00171A67" w:rsidP="00190861" w14:paraId="3FA85DD1" w14:textId="60E0550B">
            <w:pPr>
              <w:pStyle w:val="TableHeader1"/>
              <w:spacing w:line="276" w:lineRule="auto"/>
              <w:rPr>
                <w:rFonts w:ascii="Roboto" w:hAnsi="Roboto"/>
                <w:bCs/>
                <w:color w:val="FFFFFF" w:themeColor="background1"/>
              </w:rPr>
            </w:pPr>
            <w:r>
              <w:rPr>
                <w:rFonts w:ascii="Roboto" w:hAnsi="Roboto"/>
                <w:bCs/>
                <w:color w:val="FFFFFF" w:themeColor="background1"/>
              </w:rPr>
              <w:t>This isn’t a goal of our program</w:t>
            </w:r>
          </w:p>
        </w:tc>
        <w:tc>
          <w:tcPr>
            <w:tcW w:w="398" w:type="pct"/>
            <w:shd w:val="clear" w:color="auto" w:fill="464D78" w:themeFill="background2"/>
            <w:vAlign w:val="center"/>
          </w:tcPr>
          <w:p w:rsidR="00760636" w:rsidRPr="00171A67" w:rsidP="00190861" w14:paraId="00B41F4B" w14:textId="192B755E">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0D506C6D" w14:textId="549739E8"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507398" w:rsidP="00367276" w14:paraId="56D4CD6E" w14:textId="0A668463">
            <w:pPr>
              <w:spacing w:after="0"/>
              <w:rPr>
                <w:rFonts w:cs="Times New Roman"/>
                <w:sz w:val="22"/>
              </w:rPr>
            </w:pPr>
            <w:r w:rsidRPr="002D5B18">
              <w:rPr>
                <w:sz w:val="22"/>
              </w:rPr>
              <w:t xml:space="preserve">Serve </w:t>
            </w:r>
            <w:r w:rsidRPr="009D2531">
              <w:rPr>
                <w:b/>
                <w:bCs/>
                <w:sz w:val="22"/>
              </w:rPr>
              <w:t>more</w:t>
            </w:r>
            <w:r w:rsidRPr="002D5B18" w:rsidR="00D47E93">
              <w:rPr>
                <w:sz w:val="22"/>
              </w:rPr>
              <w:t xml:space="preserve"> children/families with the </w:t>
            </w:r>
            <w:r w:rsidRPr="002D5B18" w:rsidR="00C169C6">
              <w:rPr>
                <w:sz w:val="22"/>
              </w:rPr>
              <w:t>same eligibility as we currently serve</w:t>
            </w:r>
            <w:r w:rsidRPr="002D5B18">
              <w:rPr>
                <w:sz w:val="22"/>
              </w:rPr>
              <w:t xml:space="preserve"> </w:t>
            </w:r>
            <w:r w:rsidRPr="4FAFB660" w:rsidR="12FB52DC">
              <w:rPr>
                <w:sz w:val="22"/>
              </w:rPr>
              <w:t>[</w:t>
            </w:r>
            <w:r w:rsidRPr="4FAFB660" w:rsidR="12FB52DC">
              <w:rPr>
                <w:b/>
                <w:bCs/>
                <w:i/>
                <w:iCs/>
                <w:sz w:val="22"/>
              </w:rPr>
              <w:t>p_bam_which_1</w:t>
            </w:r>
            <w:r w:rsidRPr="4FAFB660" w:rsidR="12FB52DC">
              <w:rPr>
                <w:sz w:val="22"/>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3CD9C6DC" w14:textId="77777777">
            <w:pPr>
              <w:pStyle w:val="TableBullet1"/>
              <w:numPr>
                <w:ilvl w:val="0"/>
                <w:numId w:val="0"/>
              </w:numPr>
              <w:spacing w:before="0" w:after="0" w:line="276" w:lineRule="auto"/>
              <w:ind w:left="170" w:hanging="170"/>
            </w:pPr>
          </w:p>
        </w:tc>
        <w:tc>
          <w:tcPr>
            <w:tcW w:w="643" w:type="pct"/>
          </w:tcPr>
          <w:p w:rsidR="00EE39A4" w:rsidRPr="00171A67" w:rsidP="00367276" w14:paraId="09AEADDB" w14:textId="77777777">
            <w:pPr>
              <w:pStyle w:val="TableBullet1"/>
              <w:numPr>
                <w:ilvl w:val="0"/>
                <w:numId w:val="0"/>
              </w:numPr>
              <w:spacing w:before="0" w:after="0" w:line="276" w:lineRule="auto"/>
              <w:ind w:left="170" w:hanging="170"/>
            </w:pPr>
          </w:p>
        </w:tc>
        <w:tc>
          <w:tcPr>
            <w:tcW w:w="673" w:type="pct"/>
          </w:tcPr>
          <w:p w:rsidR="00EE39A4" w:rsidRPr="00171A67" w:rsidP="00367276" w14:paraId="5B303664" w14:textId="77777777">
            <w:pPr>
              <w:pStyle w:val="TableBullet1"/>
              <w:numPr>
                <w:ilvl w:val="0"/>
                <w:numId w:val="0"/>
              </w:numPr>
              <w:spacing w:before="0" w:after="0" w:line="276" w:lineRule="auto"/>
              <w:ind w:left="170" w:hanging="170"/>
            </w:pPr>
          </w:p>
        </w:tc>
        <w:tc>
          <w:tcPr>
            <w:tcW w:w="467" w:type="pct"/>
          </w:tcPr>
          <w:p w:rsidR="00EE39A4" w:rsidRPr="00171A67" w:rsidP="00367276" w14:paraId="06029CE8" w14:textId="77777777">
            <w:pPr>
              <w:pStyle w:val="TableBullet1"/>
              <w:numPr>
                <w:ilvl w:val="0"/>
                <w:numId w:val="0"/>
              </w:numPr>
              <w:spacing w:before="0" w:after="0" w:line="276" w:lineRule="auto"/>
              <w:ind w:left="170" w:hanging="170"/>
            </w:pPr>
          </w:p>
        </w:tc>
        <w:tc>
          <w:tcPr>
            <w:tcW w:w="398" w:type="pct"/>
          </w:tcPr>
          <w:p w:rsidR="00760636" w:rsidRPr="00171A67" w:rsidP="00367276" w14:paraId="69D05F8A" w14:textId="77777777">
            <w:pPr>
              <w:pStyle w:val="TableBullet1"/>
              <w:numPr>
                <w:ilvl w:val="0"/>
                <w:numId w:val="0"/>
              </w:numPr>
              <w:spacing w:before="0" w:after="0" w:line="276" w:lineRule="auto"/>
              <w:ind w:left="170" w:hanging="170"/>
            </w:pPr>
          </w:p>
        </w:tc>
      </w:tr>
      <w:tr w14:paraId="6B0839E4" w14:textId="2378032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2D5B18" w:rsidP="00367276" w14:paraId="615C381C" w14:textId="7B7ED5C8">
            <w:pPr>
              <w:spacing w:after="0"/>
              <w:rPr>
                <w:rFonts w:cs="Times New Roman"/>
                <w:sz w:val="22"/>
              </w:rPr>
            </w:pPr>
            <w:r w:rsidRPr="002D5B18">
              <w:rPr>
                <w:sz w:val="22"/>
              </w:rPr>
              <w:t xml:space="preserve">Serve </w:t>
            </w:r>
            <w:r w:rsidRPr="002D5B18" w:rsidR="00B6102F">
              <w:rPr>
                <w:sz w:val="22"/>
              </w:rPr>
              <w:t>children/</w:t>
            </w:r>
            <w:r w:rsidRPr="002D5B18">
              <w:rPr>
                <w:sz w:val="22"/>
              </w:rPr>
              <w:t xml:space="preserve">families with </w:t>
            </w:r>
            <w:r w:rsidRPr="009D2531">
              <w:rPr>
                <w:b/>
                <w:bCs/>
                <w:sz w:val="22"/>
              </w:rPr>
              <w:t>different needs</w:t>
            </w:r>
            <w:r w:rsidRPr="002D5B18">
              <w:rPr>
                <w:sz w:val="22"/>
              </w:rPr>
              <w:t xml:space="preserve"> </w:t>
            </w:r>
            <w:r w:rsidRPr="002D5B18" w:rsidR="00997EDC">
              <w:rPr>
                <w:sz w:val="22"/>
              </w:rPr>
              <w:t>than we currently serve</w:t>
            </w:r>
            <w:r w:rsidRPr="4FAFB660" w:rsidR="07FA34E5">
              <w:rPr>
                <w:sz w:val="22"/>
              </w:rPr>
              <w:t xml:space="preserve"> [</w:t>
            </w:r>
            <w:r w:rsidRPr="4FAFB660" w:rsidR="07FA34E5">
              <w:rPr>
                <w:b/>
                <w:bCs/>
                <w:i/>
                <w:iCs/>
                <w:sz w:val="22"/>
              </w:rPr>
              <w:t>p_bam_which_2</w:t>
            </w:r>
            <w:r w:rsidRPr="4FAFB660" w:rsidR="07FA34E5">
              <w:rPr>
                <w:sz w:val="22"/>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29E171F3" w14:textId="77777777">
            <w:pPr>
              <w:pStyle w:val="TableBullet1"/>
              <w:numPr>
                <w:ilvl w:val="0"/>
                <w:numId w:val="0"/>
              </w:numPr>
              <w:spacing w:before="0" w:after="0" w:line="276" w:lineRule="auto"/>
              <w:ind w:left="170" w:hanging="170"/>
            </w:pPr>
          </w:p>
        </w:tc>
        <w:tc>
          <w:tcPr>
            <w:tcW w:w="643" w:type="pct"/>
          </w:tcPr>
          <w:p w:rsidR="00EE39A4" w:rsidRPr="00171A67" w:rsidP="00367276" w14:paraId="48DD40B5" w14:textId="77777777">
            <w:pPr>
              <w:pStyle w:val="TableBullet1"/>
              <w:numPr>
                <w:ilvl w:val="0"/>
                <w:numId w:val="0"/>
              </w:numPr>
              <w:spacing w:before="0" w:after="0" w:line="276" w:lineRule="auto"/>
              <w:ind w:left="170" w:hanging="170"/>
            </w:pPr>
          </w:p>
        </w:tc>
        <w:tc>
          <w:tcPr>
            <w:tcW w:w="673" w:type="pct"/>
          </w:tcPr>
          <w:p w:rsidR="00EE39A4" w:rsidRPr="00171A67" w:rsidP="00367276" w14:paraId="315FD7A1" w14:textId="77777777">
            <w:pPr>
              <w:pStyle w:val="TableBullet1"/>
              <w:numPr>
                <w:ilvl w:val="0"/>
                <w:numId w:val="0"/>
              </w:numPr>
              <w:spacing w:before="0" w:after="0" w:line="276" w:lineRule="auto"/>
              <w:ind w:left="170" w:hanging="170"/>
            </w:pPr>
          </w:p>
        </w:tc>
        <w:tc>
          <w:tcPr>
            <w:tcW w:w="467" w:type="pct"/>
          </w:tcPr>
          <w:p w:rsidR="00EE39A4" w:rsidRPr="00171A67" w:rsidP="00367276" w14:paraId="32C96618" w14:textId="77777777">
            <w:pPr>
              <w:pStyle w:val="TableBullet1"/>
              <w:numPr>
                <w:ilvl w:val="0"/>
                <w:numId w:val="0"/>
              </w:numPr>
              <w:spacing w:before="0" w:after="0" w:line="276" w:lineRule="auto"/>
              <w:ind w:left="170" w:hanging="170"/>
            </w:pPr>
          </w:p>
        </w:tc>
        <w:tc>
          <w:tcPr>
            <w:tcW w:w="398" w:type="pct"/>
          </w:tcPr>
          <w:p w:rsidR="00760636" w:rsidRPr="00171A67" w:rsidP="00367276" w14:paraId="601490B1" w14:textId="77777777">
            <w:pPr>
              <w:pStyle w:val="TableBullet1"/>
              <w:numPr>
                <w:ilvl w:val="0"/>
                <w:numId w:val="0"/>
              </w:numPr>
              <w:spacing w:before="0" w:after="0" w:line="276" w:lineRule="auto"/>
              <w:ind w:left="170" w:hanging="170"/>
            </w:pPr>
          </w:p>
        </w:tc>
      </w:tr>
      <w:tr w14:paraId="7790A4B8" w14:textId="5E7DFE76"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507398" w:rsidP="00367276" w14:paraId="63C692D4" w14:textId="24193A66">
            <w:pPr>
              <w:spacing w:after="0"/>
              <w:rPr>
                <w:rFonts w:cs="Times New Roman"/>
                <w:sz w:val="22"/>
              </w:rPr>
            </w:pPr>
            <w:r w:rsidRPr="008A54A9">
              <w:rPr>
                <w:sz w:val="22"/>
              </w:rPr>
              <w:t>Improve the quality of</w:t>
            </w:r>
            <w:r w:rsidRPr="008A54A9" w:rsidR="00B732FF">
              <w:rPr>
                <w:sz w:val="22"/>
              </w:rPr>
              <w:t xml:space="preserve"> current programming</w:t>
            </w:r>
            <w:r w:rsidRPr="4FAFB660" w:rsidR="0F901E14">
              <w:rPr>
                <w:sz w:val="22"/>
              </w:rPr>
              <w:t xml:space="preserve"> [</w:t>
            </w:r>
            <w:r w:rsidRPr="4FAFB660" w:rsidR="0F901E14">
              <w:rPr>
                <w:b/>
                <w:bCs/>
                <w:i/>
                <w:iCs/>
                <w:sz w:val="22"/>
              </w:rPr>
              <w:t>p_bam_which_3</w:t>
            </w:r>
            <w:r w:rsidRPr="4FAFB660" w:rsidR="0F901E14">
              <w:rPr>
                <w:sz w:val="22"/>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53FBB751" w14:textId="77777777">
            <w:pPr>
              <w:pStyle w:val="TableBullet1"/>
              <w:numPr>
                <w:ilvl w:val="0"/>
                <w:numId w:val="0"/>
              </w:numPr>
              <w:spacing w:before="0" w:after="0" w:line="276" w:lineRule="auto"/>
              <w:ind w:left="170" w:hanging="170"/>
            </w:pPr>
          </w:p>
        </w:tc>
        <w:tc>
          <w:tcPr>
            <w:tcW w:w="643" w:type="pct"/>
          </w:tcPr>
          <w:p w:rsidR="00EE39A4" w:rsidRPr="00171A67" w:rsidP="00367276" w14:paraId="7AB47244" w14:textId="77777777">
            <w:pPr>
              <w:pStyle w:val="TableBullet1"/>
              <w:numPr>
                <w:ilvl w:val="0"/>
                <w:numId w:val="0"/>
              </w:numPr>
              <w:spacing w:before="0" w:after="0" w:line="276" w:lineRule="auto"/>
              <w:ind w:left="170" w:hanging="170"/>
            </w:pPr>
          </w:p>
        </w:tc>
        <w:tc>
          <w:tcPr>
            <w:tcW w:w="673" w:type="pct"/>
          </w:tcPr>
          <w:p w:rsidR="00EE39A4" w:rsidRPr="00171A67" w:rsidP="00367276" w14:paraId="44E6D94C" w14:textId="77777777">
            <w:pPr>
              <w:pStyle w:val="TableBullet1"/>
              <w:numPr>
                <w:ilvl w:val="0"/>
                <w:numId w:val="0"/>
              </w:numPr>
              <w:spacing w:before="0" w:after="0" w:line="276" w:lineRule="auto"/>
              <w:ind w:left="170" w:hanging="170"/>
            </w:pPr>
          </w:p>
        </w:tc>
        <w:tc>
          <w:tcPr>
            <w:tcW w:w="467" w:type="pct"/>
          </w:tcPr>
          <w:p w:rsidR="00EE39A4" w:rsidRPr="00171A67" w:rsidP="00367276" w14:paraId="0250B61C" w14:textId="77777777">
            <w:pPr>
              <w:pStyle w:val="TableBullet1"/>
              <w:numPr>
                <w:ilvl w:val="0"/>
                <w:numId w:val="0"/>
              </w:numPr>
              <w:spacing w:before="0" w:after="0" w:line="276" w:lineRule="auto"/>
              <w:ind w:left="170" w:hanging="170"/>
            </w:pPr>
          </w:p>
        </w:tc>
        <w:tc>
          <w:tcPr>
            <w:tcW w:w="398" w:type="pct"/>
          </w:tcPr>
          <w:p w:rsidR="00760636" w:rsidRPr="00171A67" w:rsidP="00367276" w14:paraId="445AD9A6" w14:textId="77777777">
            <w:pPr>
              <w:pStyle w:val="TableBullet1"/>
              <w:numPr>
                <w:ilvl w:val="0"/>
                <w:numId w:val="0"/>
              </w:numPr>
              <w:spacing w:before="0" w:after="0" w:line="276" w:lineRule="auto"/>
              <w:ind w:left="170" w:hanging="170"/>
            </w:pPr>
          </w:p>
        </w:tc>
      </w:tr>
      <w:tr w14:paraId="301FE98F" w14:textId="6109C3E1"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8A54A9" w:rsidP="00367276" w14:paraId="54ED1CAD" w14:textId="5F48480F">
            <w:pPr>
              <w:spacing w:after="0"/>
              <w:rPr>
                <w:sz w:val="22"/>
              </w:rPr>
            </w:pPr>
            <w:r w:rsidRPr="008A54A9">
              <w:rPr>
                <w:sz w:val="22"/>
              </w:rPr>
              <w:t xml:space="preserve">Hire more qualified staff </w:t>
            </w:r>
            <w:r w:rsidRPr="4FAFB660" w:rsidR="7459427B">
              <w:rPr>
                <w:sz w:val="22"/>
              </w:rPr>
              <w:t>[</w:t>
            </w:r>
            <w:r w:rsidRPr="4FAFB660" w:rsidR="7459427B">
              <w:rPr>
                <w:b/>
                <w:bCs/>
                <w:i/>
                <w:iCs/>
                <w:sz w:val="22"/>
              </w:rPr>
              <w:t>p_bam_which_4</w:t>
            </w:r>
            <w:r w:rsidRPr="4FAFB660" w:rsidR="7459427B">
              <w:rPr>
                <w:sz w:val="22"/>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27720C64" w14:textId="77777777">
            <w:pPr>
              <w:pStyle w:val="TableBullet1"/>
              <w:numPr>
                <w:ilvl w:val="0"/>
                <w:numId w:val="0"/>
              </w:numPr>
              <w:spacing w:before="0" w:after="0" w:line="276" w:lineRule="auto"/>
              <w:ind w:left="170" w:hanging="170"/>
            </w:pPr>
          </w:p>
        </w:tc>
        <w:tc>
          <w:tcPr>
            <w:tcW w:w="643" w:type="pct"/>
          </w:tcPr>
          <w:p w:rsidR="00EE39A4" w:rsidRPr="00171A67" w:rsidP="00367276" w14:paraId="5D520F40" w14:textId="77777777">
            <w:pPr>
              <w:pStyle w:val="TableBullet1"/>
              <w:numPr>
                <w:ilvl w:val="0"/>
                <w:numId w:val="0"/>
              </w:numPr>
              <w:spacing w:before="0" w:after="0" w:line="276" w:lineRule="auto"/>
              <w:ind w:left="170" w:hanging="170"/>
            </w:pPr>
          </w:p>
        </w:tc>
        <w:tc>
          <w:tcPr>
            <w:tcW w:w="673" w:type="pct"/>
          </w:tcPr>
          <w:p w:rsidR="00EE39A4" w:rsidRPr="00171A67" w:rsidP="00367276" w14:paraId="6085E491" w14:textId="77777777">
            <w:pPr>
              <w:pStyle w:val="TableBullet1"/>
              <w:numPr>
                <w:ilvl w:val="0"/>
                <w:numId w:val="0"/>
              </w:numPr>
              <w:spacing w:before="0" w:after="0" w:line="276" w:lineRule="auto"/>
              <w:ind w:left="170" w:hanging="170"/>
            </w:pPr>
          </w:p>
        </w:tc>
        <w:tc>
          <w:tcPr>
            <w:tcW w:w="467" w:type="pct"/>
          </w:tcPr>
          <w:p w:rsidR="00EE39A4" w:rsidRPr="00171A67" w:rsidP="00367276" w14:paraId="02072A41" w14:textId="77777777">
            <w:pPr>
              <w:pStyle w:val="TableBullet1"/>
              <w:numPr>
                <w:ilvl w:val="0"/>
                <w:numId w:val="0"/>
              </w:numPr>
              <w:spacing w:before="0" w:after="0" w:line="276" w:lineRule="auto"/>
              <w:ind w:left="170" w:hanging="170"/>
            </w:pPr>
          </w:p>
        </w:tc>
        <w:tc>
          <w:tcPr>
            <w:tcW w:w="398" w:type="pct"/>
          </w:tcPr>
          <w:p w:rsidR="00760636" w:rsidRPr="00171A67" w:rsidP="00367276" w14:paraId="7A0F7F81" w14:textId="77777777">
            <w:pPr>
              <w:pStyle w:val="TableBullet1"/>
              <w:numPr>
                <w:ilvl w:val="0"/>
                <w:numId w:val="0"/>
              </w:numPr>
              <w:spacing w:before="0" w:after="0" w:line="276" w:lineRule="auto"/>
              <w:ind w:left="170" w:hanging="170"/>
            </w:pPr>
          </w:p>
        </w:tc>
      </w:tr>
      <w:tr w14:paraId="59603069" w14:textId="0BB5902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8A54A9" w:rsidP="00367276" w14:paraId="534FEE96" w14:textId="5B7C6C60">
            <w:pPr>
              <w:spacing w:after="0"/>
              <w:rPr>
                <w:rFonts w:cs="Times New Roman"/>
                <w:sz w:val="22"/>
              </w:rPr>
            </w:pPr>
            <w:r w:rsidRPr="008A54A9">
              <w:rPr>
                <w:sz w:val="22"/>
              </w:rPr>
              <w:t xml:space="preserve">Provide more competitive salaries, benefits, and </w:t>
            </w:r>
            <w:r w:rsidR="00BC444B">
              <w:rPr>
                <w:sz w:val="22"/>
              </w:rPr>
              <w:t xml:space="preserve">professional </w:t>
            </w:r>
            <w:r w:rsidRPr="008A54A9">
              <w:rPr>
                <w:sz w:val="22"/>
              </w:rPr>
              <w:t xml:space="preserve">supports to our staff </w:t>
            </w:r>
            <w:r w:rsidRPr="4FAFB660" w:rsidR="2A447B83">
              <w:rPr>
                <w:sz w:val="22"/>
              </w:rPr>
              <w:t>[</w:t>
            </w:r>
            <w:r w:rsidRPr="4FAFB660" w:rsidR="2A447B83">
              <w:rPr>
                <w:b/>
                <w:bCs/>
                <w:i/>
                <w:iCs/>
                <w:sz w:val="22"/>
              </w:rPr>
              <w:t>p_bam_which_5</w:t>
            </w:r>
            <w:r w:rsidRPr="4FAFB660" w:rsidR="2A447B83">
              <w:rPr>
                <w:sz w:val="22"/>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3C80CFF4" w14:textId="77777777">
            <w:pPr>
              <w:pStyle w:val="TableBullet1"/>
              <w:numPr>
                <w:ilvl w:val="0"/>
                <w:numId w:val="0"/>
              </w:numPr>
              <w:spacing w:before="0" w:after="0" w:line="276" w:lineRule="auto"/>
              <w:ind w:left="170" w:hanging="170"/>
            </w:pPr>
          </w:p>
        </w:tc>
        <w:tc>
          <w:tcPr>
            <w:tcW w:w="643" w:type="pct"/>
          </w:tcPr>
          <w:p w:rsidR="00EE39A4" w:rsidRPr="00171A67" w:rsidP="00367276" w14:paraId="34B686DA" w14:textId="77777777">
            <w:pPr>
              <w:pStyle w:val="TableBullet1"/>
              <w:numPr>
                <w:ilvl w:val="0"/>
                <w:numId w:val="0"/>
              </w:numPr>
              <w:spacing w:before="0" w:after="0" w:line="276" w:lineRule="auto"/>
              <w:ind w:left="170" w:hanging="170"/>
            </w:pPr>
          </w:p>
        </w:tc>
        <w:tc>
          <w:tcPr>
            <w:tcW w:w="673" w:type="pct"/>
          </w:tcPr>
          <w:p w:rsidR="00EE39A4" w:rsidRPr="00171A67" w:rsidP="00367276" w14:paraId="5ADD3183" w14:textId="77777777">
            <w:pPr>
              <w:pStyle w:val="TableBullet1"/>
              <w:numPr>
                <w:ilvl w:val="0"/>
                <w:numId w:val="0"/>
              </w:numPr>
              <w:spacing w:before="0" w:after="0" w:line="276" w:lineRule="auto"/>
              <w:ind w:left="170" w:hanging="170"/>
            </w:pPr>
          </w:p>
        </w:tc>
        <w:tc>
          <w:tcPr>
            <w:tcW w:w="467" w:type="pct"/>
          </w:tcPr>
          <w:p w:rsidR="00EE39A4" w:rsidRPr="00171A67" w:rsidP="00367276" w14:paraId="23717E1E" w14:textId="77777777">
            <w:pPr>
              <w:pStyle w:val="TableBullet1"/>
              <w:numPr>
                <w:ilvl w:val="0"/>
                <w:numId w:val="0"/>
              </w:numPr>
              <w:spacing w:before="0" w:after="0" w:line="276" w:lineRule="auto"/>
              <w:ind w:left="170" w:hanging="170"/>
            </w:pPr>
          </w:p>
        </w:tc>
        <w:tc>
          <w:tcPr>
            <w:tcW w:w="398" w:type="pct"/>
          </w:tcPr>
          <w:p w:rsidR="00760636" w:rsidRPr="00171A67" w:rsidP="00367276" w14:paraId="5CB41054" w14:textId="77777777">
            <w:pPr>
              <w:pStyle w:val="TableBullet1"/>
              <w:numPr>
                <w:ilvl w:val="0"/>
                <w:numId w:val="0"/>
              </w:numPr>
              <w:spacing w:before="0" w:after="0" w:line="276" w:lineRule="auto"/>
              <w:ind w:left="170" w:hanging="170"/>
            </w:pPr>
          </w:p>
        </w:tc>
      </w:tr>
      <w:tr w14:paraId="22092622" w14:textId="55E534C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8A54A9" w:rsidP="00367276" w14:paraId="5A2E1677" w14:textId="26AA14DE">
            <w:pPr>
              <w:spacing w:after="0"/>
              <w:rPr>
                <w:sz w:val="22"/>
              </w:rPr>
            </w:pPr>
            <w:r w:rsidRPr="008A54A9">
              <w:rPr>
                <w:sz w:val="22"/>
              </w:rPr>
              <w:t xml:space="preserve">Provide a longer program day or year </w:t>
            </w:r>
            <w:r w:rsidRPr="4FAFB660" w:rsidR="143D6B1E">
              <w:rPr>
                <w:sz w:val="22"/>
              </w:rPr>
              <w:t>[</w:t>
            </w:r>
            <w:r w:rsidRPr="4FAFB660" w:rsidR="143D6B1E">
              <w:rPr>
                <w:b/>
                <w:bCs/>
                <w:i/>
                <w:iCs/>
                <w:sz w:val="22"/>
              </w:rPr>
              <w:t>p_bam_which_6</w:t>
            </w:r>
            <w:r w:rsidRPr="4FAFB660" w:rsidR="143D6B1E">
              <w:rPr>
                <w:sz w:val="22"/>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3520C9C5" w14:textId="77777777">
            <w:pPr>
              <w:pStyle w:val="TableBullet1"/>
              <w:numPr>
                <w:ilvl w:val="0"/>
                <w:numId w:val="0"/>
              </w:numPr>
              <w:spacing w:before="0" w:after="0" w:line="276" w:lineRule="auto"/>
              <w:ind w:left="170" w:hanging="170"/>
            </w:pPr>
          </w:p>
        </w:tc>
        <w:tc>
          <w:tcPr>
            <w:tcW w:w="643" w:type="pct"/>
          </w:tcPr>
          <w:p w:rsidR="00EE39A4" w:rsidRPr="00171A67" w:rsidP="00367276" w14:paraId="45E94BAE" w14:textId="77777777">
            <w:pPr>
              <w:pStyle w:val="TableBullet1"/>
              <w:numPr>
                <w:ilvl w:val="0"/>
                <w:numId w:val="0"/>
              </w:numPr>
              <w:spacing w:before="0" w:after="0" w:line="276" w:lineRule="auto"/>
              <w:ind w:left="170" w:hanging="170"/>
            </w:pPr>
          </w:p>
        </w:tc>
        <w:tc>
          <w:tcPr>
            <w:tcW w:w="673" w:type="pct"/>
          </w:tcPr>
          <w:p w:rsidR="00EE39A4" w:rsidRPr="00171A67" w:rsidP="00367276" w14:paraId="57C9D2E0" w14:textId="77777777">
            <w:pPr>
              <w:pStyle w:val="TableBullet1"/>
              <w:numPr>
                <w:ilvl w:val="0"/>
                <w:numId w:val="0"/>
              </w:numPr>
              <w:spacing w:before="0" w:after="0" w:line="276" w:lineRule="auto"/>
              <w:ind w:left="170" w:hanging="170"/>
            </w:pPr>
          </w:p>
        </w:tc>
        <w:tc>
          <w:tcPr>
            <w:tcW w:w="467" w:type="pct"/>
          </w:tcPr>
          <w:p w:rsidR="00EE39A4" w:rsidRPr="00171A67" w:rsidP="00367276" w14:paraId="2BF84D62" w14:textId="77777777">
            <w:pPr>
              <w:pStyle w:val="TableBullet1"/>
              <w:numPr>
                <w:ilvl w:val="0"/>
                <w:numId w:val="0"/>
              </w:numPr>
              <w:spacing w:before="0" w:after="0" w:line="276" w:lineRule="auto"/>
              <w:ind w:left="170" w:hanging="170"/>
            </w:pPr>
          </w:p>
        </w:tc>
        <w:tc>
          <w:tcPr>
            <w:tcW w:w="398" w:type="pct"/>
          </w:tcPr>
          <w:p w:rsidR="00760636" w:rsidRPr="00171A67" w:rsidP="00367276" w14:paraId="33D5831C" w14:textId="77777777">
            <w:pPr>
              <w:pStyle w:val="TableBullet1"/>
              <w:numPr>
                <w:ilvl w:val="0"/>
                <w:numId w:val="0"/>
              </w:numPr>
              <w:spacing w:before="0" w:after="0" w:line="276" w:lineRule="auto"/>
              <w:ind w:left="170" w:hanging="170"/>
            </w:pPr>
          </w:p>
        </w:tc>
      </w:tr>
      <w:tr w14:paraId="33761AC1" w14:textId="79DC6EAC"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8A54A9" w:rsidP="00367276" w14:paraId="743B01A5" w14:textId="192A772C">
            <w:pPr>
              <w:spacing w:after="0"/>
              <w:rPr>
                <w:rFonts w:cs="Times New Roman"/>
                <w:sz w:val="22"/>
              </w:rPr>
            </w:pPr>
            <w:r w:rsidRPr="008A54A9">
              <w:rPr>
                <w:sz w:val="22"/>
              </w:rPr>
              <w:t xml:space="preserve">Provide programming in a </w:t>
            </w:r>
            <w:r w:rsidRPr="008A54A9" w:rsidR="009E04DE">
              <w:rPr>
                <w:sz w:val="22"/>
              </w:rPr>
              <w:t>new</w:t>
            </w:r>
            <w:r w:rsidR="00200F13">
              <w:rPr>
                <w:sz w:val="22"/>
              </w:rPr>
              <w:t>, additional</w:t>
            </w:r>
            <w:r w:rsidRPr="008A54A9">
              <w:rPr>
                <w:sz w:val="22"/>
              </w:rPr>
              <w:t xml:space="preserve"> location </w:t>
            </w:r>
            <w:r w:rsidRPr="4FAFB660" w:rsidR="439104BB">
              <w:rPr>
                <w:sz w:val="22"/>
              </w:rPr>
              <w:t>[</w:t>
            </w:r>
            <w:r w:rsidRPr="4FAFB660" w:rsidR="439104BB">
              <w:rPr>
                <w:b/>
                <w:bCs/>
                <w:i/>
                <w:iCs/>
                <w:sz w:val="22"/>
              </w:rPr>
              <w:t>p_bam_which_7</w:t>
            </w:r>
            <w:r w:rsidRPr="4FAFB660" w:rsidR="439104BB">
              <w:rPr>
                <w:sz w:val="22"/>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16BAFDD2" w14:textId="77777777">
            <w:pPr>
              <w:pStyle w:val="TableBullet1"/>
              <w:numPr>
                <w:ilvl w:val="0"/>
                <w:numId w:val="0"/>
              </w:numPr>
              <w:spacing w:before="0" w:after="0" w:line="276" w:lineRule="auto"/>
              <w:ind w:left="170" w:hanging="170"/>
            </w:pPr>
          </w:p>
        </w:tc>
        <w:tc>
          <w:tcPr>
            <w:tcW w:w="643" w:type="pct"/>
          </w:tcPr>
          <w:p w:rsidR="00EE39A4" w:rsidRPr="00171A67" w:rsidP="00367276" w14:paraId="1EA823E7" w14:textId="77777777">
            <w:pPr>
              <w:pStyle w:val="TableBullet1"/>
              <w:numPr>
                <w:ilvl w:val="0"/>
                <w:numId w:val="0"/>
              </w:numPr>
              <w:spacing w:before="0" w:after="0" w:line="276" w:lineRule="auto"/>
              <w:ind w:left="170" w:hanging="170"/>
            </w:pPr>
          </w:p>
        </w:tc>
        <w:tc>
          <w:tcPr>
            <w:tcW w:w="673" w:type="pct"/>
          </w:tcPr>
          <w:p w:rsidR="00EE39A4" w:rsidRPr="00171A67" w:rsidP="00367276" w14:paraId="361BD60C" w14:textId="77777777">
            <w:pPr>
              <w:pStyle w:val="TableBullet1"/>
              <w:numPr>
                <w:ilvl w:val="0"/>
                <w:numId w:val="0"/>
              </w:numPr>
              <w:spacing w:before="0" w:after="0" w:line="276" w:lineRule="auto"/>
              <w:ind w:left="170" w:hanging="170"/>
            </w:pPr>
          </w:p>
        </w:tc>
        <w:tc>
          <w:tcPr>
            <w:tcW w:w="467" w:type="pct"/>
          </w:tcPr>
          <w:p w:rsidR="00EE39A4" w:rsidRPr="00171A67" w:rsidP="00367276" w14:paraId="3AFB6527" w14:textId="77777777">
            <w:pPr>
              <w:pStyle w:val="TableBullet1"/>
              <w:numPr>
                <w:ilvl w:val="0"/>
                <w:numId w:val="0"/>
              </w:numPr>
              <w:spacing w:before="0" w:after="0" w:line="276" w:lineRule="auto"/>
              <w:ind w:left="170" w:hanging="170"/>
            </w:pPr>
          </w:p>
        </w:tc>
        <w:tc>
          <w:tcPr>
            <w:tcW w:w="398" w:type="pct"/>
          </w:tcPr>
          <w:p w:rsidR="00760636" w:rsidRPr="00171A67" w:rsidP="00367276" w14:paraId="721D74DE" w14:textId="77777777">
            <w:pPr>
              <w:pStyle w:val="TableBullet1"/>
              <w:numPr>
                <w:ilvl w:val="0"/>
                <w:numId w:val="0"/>
              </w:numPr>
              <w:spacing w:before="0" w:after="0" w:line="276" w:lineRule="auto"/>
              <w:ind w:left="170" w:hanging="170"/>
            </w:pPr>
          </w:p>
        </w:tc>
      </w:tr>
      <w:tr w14:paraId="2812DA14" w14:textId="5663061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171A67" w:rsidP="00367276" w14:paraId="5DEB2908" w14:textId="146D053D">
            <w:pPr>
              <w:spacing w:after="0"/>
              <w:rPr>
                <w:rFonts w:cs="Times New Roman"/>
                <w:sz w:val="22"/>
              </w:rPr>
            </w:pPr>
            <w:r w:rsidRPr="008A54A9">
              <w:rPr>
                <w:sz w:val="22"/>
              </w:rPr>
              <w:t>Provide</w:t>
            </w:r>
            <w:r w:rsidR="006D6287">
              <w:rPr>
                <w:sz w:val="22"/>
              </w:rPr>
              <w:t xml:space="preserve"> </w:t>
            </w:r>
            <w:r w:rsidRPr="008A54A9">
              <w:rPr>
                <w:sz w:val="22"/>
              </w:rPr>
              <w:t xml:space="preserve">programming </w:t>
            </w:r>
            <w:r w:rsidR="00F34242">
              <w:rPr>
                <w:sz w:val="22"/>
              </w:rPr>
              <w:t>in a new</w:t>
            </w:r>
            <w:r w:rsidR="00A9764D">
              <w:rPr>
                <w:sz w:val="22"/>
              </w:rPr>
              <w:t xml:space="preserve">, additional </w:t>
            </w:r>
            <w:r w:rsidR="00F34242">
              <w:rPr>
                <w:sz w:val="22"/>
              </w:rPr>
              <w:t xml:space="preserve">setting </w:t>
            </w:r>
            <w:r w:rsidRPr="008A54A9">
              <w:rPr>
                <w:sz w:val="22"/>
              </w:rPr>
              <w:t xml:space="preserve">(e.g., home-based, family </w:t>
            </w:r>
            <w:r w:rsidRPr="008A54A9">
              <w:rPr>
                <w:sz w:val="22"/>
              </w:rPr>
              <w:t>child care</w:t>
            </w:r>
            <w:r w:rsidRPr="008A54A9">
              <w:rPr>
                <w:sz w:val="22"/>
              </w:rPr>
              <w:t>)</w:t>
            </w:r>
            <w:r w:rsidRPr="4FAFB660" w:rsidR="6E40E2CE">
              <w:rPr>
                <w:sz w:val="22"/>
              </w:rPr>
              <w:t xml:space="preserve"> [</w:t>
            </w:r>
            <w:r w:rsidRPr="4FAFB660" w:rsidR="6E40E2CE">
              <w:rPr>
                <w:b/>
                <w:bCs/>
                <w:i/>
                <w:iCs/>
                <w:sz w:val="22"/>
              </w:rPr>
              <w:t>p_bam_which_8</w:t>
            </w:r>
            <w:r w:rsidRPr="4FAFB660" w:rsidR="6E40E2CE">
              <w:rPr>
                <w:sz w:val="22"/>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171A67" w:rsidP="00367276" w14:paraId="2192132A" w14:textId="77777777">
            <w:pPr>
              <w:pStyle w:val="TableBullet1"/>
              <w:numPr>
                <w:ilvl w:val="0"/>
                <w:numId w:val="0"/>
              </w:numPr>
              <w:spacing w:before="0" w:after="0" w:line="276" w:lineRule="auto"/>
              <w:ind w:left="170" w:hanging="170"/>
            </w:pPr>
          </w:p>
        </w:tc>
        <w:tc>
          <w:tcPr>
            <w:tcW w:w="643" w:type="pct"/>
            <w:tcBorders>
              <w:bottom w:val="single" w:sz="2" w:space="0" w:color="A6A6A6" w:themeColor="background1" w:themeShade="A6"/>
            </w:tcBorders>
          </w:tcPr>
          <w:p w:rsidR="00EE39A4" w:rsidRPr="00171A67" w:rsidP="00367276" w14:paraId="7BF60460" w14:textId="77777777">
            <w:pPr>
              <w:pStyle w:val="TableBullet1"/>
              <w:numPr>
                <w:ilvl w:val="0"/>
                <w:numId w:val="0"/>
              </w:numPr>
              <w:spacing w:before="0" w:after="0" w:line="276" w:lineRule="auto"/>
              <w:ind w:left="170" w:hanging="170"/>
            </w:pPr>
          </w:p>
        </w:tc>
        <w:tc>
          <w:tcPr>
            <w:tcW w:w="673" w:type="pct"/>
            <w:tcBorders>
              <w:bottom w:val="single" w:sz="2" w:space="0" w:color="A6A6A6" w:themeColor="background1" w:themeShade="A6"/>
            </w:tcBorders>
          </w:tcPr>
          <w:p w:rsidR="00EE39A4" w:rsidRPr="00171A67" w:rsidP="00367276" w14:paraId="35BF3036" w14:textId="77777777">
            <w:pPr>
              <w:pStyle w:val="TableBullet1"/>
              <w:numPr>
                <w:ilvl w:val="0"/>
                <w:numId w:val="0"/>
              </w:numPr>
              <w:spacing w:before="0" w:after="0" w:line="276" w:lineRule="auto"/>
              <w:ind w:left="170" w:hanging="170"/>
            </w:pPr>
          </w:p>
        </w:tc>
        <w:tc>
          <w:tcPr>
            <w:tcW w:w="467" w:type="pct"/>
            <w:tcBorders>
              <w:bottom w:val="single" w:sz="2" w:space="0" w:color="A6A6A6" w:themeColor="background1" w:themeShade="A6"/>
            </w:tcBorders>
          </w:tcPr>
          <w:p w:rsidR="00EE39A4" w:rsidRPr="00171A67" w:rsidP="00367276" w14:paraId="044A3F96" w14:textId="77777777">
            <w:pPr>
              <w:pStyle w:val="TableBullet1"/>
              <w:numPr>
                <w:ilvl w:val="0"/>
                <w:numId w:val="0"/>
              </w:numPr>
              <w:spacing w:before="0" w:after="0" w:line="276" w:lineRule="auto"/>
              <w:ind w:left="170" w:hanging="170"/>
            </w:pPr>
          </w:p>
        </w:tc>
        <w:tc>
          <w:tcPr>
            <w:tcW w:w="398" w:type="pct"/>
            <w:tcBorders>
              <w:bottom w:val="single" w:sz="2" w:space="0" w:color="A6A6A6" w:themeColor="background1" w:themeShade="A6"/>
            </w:tcBorders>
          </w:tcPr>
          <w:p w:rsidR="00760636" w:rsidRPr="00171A67" w:rsidP="00367276" w14:paraId="1A79D4A5" w14:textId="77777777">
            <w:pPr>
              <w:pStyle w:val="TableBullet1"/>
              <w:numPr>
                <w:ilvl w:val="0"/>
                <w:numId w:val="0"/>
              </w:numPr>
              <w:spacing w:before="0" w:after="0" w:line="276" w:lineRule="auto"/>
              <w:ind w:left="170" w:hanging="170"/>
            </w:pPr>
          </w:p>
        </w:tc>
      </w:tr>
    </w:tbl>
    <w:p w:rsidR="005C5BD9" w:rsidRPr="00171A67" w:rsidP="00190861" w14:paraId="18C690BC" w14:textId="77777777"/>
    <w:p w:rsidR="00C70912" w:rsidRPr="00D47567" w:rsidP="00367276" w14:paraId="549C38B3" w14:textId="41F6E774">
      <w:pPr>
        <w:keepNext/>
        <w:rPr>
          <w:i/>
          <w:iCs/>
        </w:rPr>
      </w:pPr>
      <w:r w:rsidRPr="00D47567">
        <w:rPr>
          <w:i/>
          <w:iCs/>
        </w:rPr>
        <w:t xml:space="preserve">In the following questions, we ask </w:t>
      </w:r>
      <w:r w:rsidRPr="00D47567" w:rsidR="000723FB">
        <w:rPr>
          <w:i/>
          <w:iCs/>
        </w:rPr>
        <w:t xml:space="preserve">about the </w:t>
      </w:r>
      <w:r w:rsidR="00FC1216">
        <w:rPr>
          <w:i/>
          <w:iCs/>
        </w:rPr>
        <w:t xml:space="preserve">degree to which </w:t>
      </w:r>
      <w:r w:rsidRPr="00D47567" w:rsidR="000723FB">
        <w:rPr>
          <w:i/>
          <w:iCs/>
        </w:rPr>
        <w:t xml:space="preserve">Head Start </w:t>
      </w:r>
      <w:r w:rsidR="00FC1216">
        <w:rPr>
          <w:i/>
          <w:iCs/>
        </w:rPr>
        <w:t xml:space="preserve">is considered </w:t>
      </w:r>
      <w:r w:rsidR="0098316F">
        <w:rPr>
          <w:i/>
          <w:iCs/>
        </w:rPr>
        <w:t xml:space="preserve">in </w:t>
      </w:r>
      <w:r w:rsidRPr="00D47567" w:rsidR="000723FB">
        <w:rPr>
          <w:i/>
          <w:iCs/>
        </w:rPr>
        <w:t xml:space="preserve">state-level ECE </w:t>
      </w:r>
      <w:r w:rsidR="0098316F">
        <w:rPr>
          <w:i/>
          <w:iCs/>
        </w:rPr>
        <w:t>policy decisions</w:t>
      </w:r>
      <w:r w:rsidRPr="00D47567" w:rsidR="000723FB">
        <w:rPr>
          <w:i/>
          <w:iCs/>
        </w:rPr>
        <w:t xml:space="preserve">. </w:t>
      </w:r>
    </w:p>
    <w:p w:rsidR="00F6481A" w:rsidRPr="00171A67" w:rsidP="00190861" w14:paraId="2E921B8D" w14:textId="26EB3C13">
      <w:pPr>
        <w:keepNext/>
        <w:rPr>
          <w:rFonts w:eastAsia="Roboto" w:cs="Roboto"/>
          <w:color w:val="000000" w:themeColor="text1"/>
        </w:rPr>
      </w:pPr>
      <w:r w:rsidRPr="00171A67">
        <w:rPr>
          <w:rFonts w:eastAsia="Roboto" w:cs="Roboto"/>
          <w:color w:val="000000" w:themeColor="text1"/>
        </w:rPr>
        <w:t xml:space="preserve">To what extent do you agree with the following statements: </w:t>
      </w:r>
      <w:r w:rsidRPr="00171A67" w:rsidR="00015E85">
        <w:rPr>
          <w:rFonts w:eastAsia="Roboto" w:cs="Roboto"/>
          <w:color w:val="000000" w:themeColor="text1"/>
        </w:rPr>
        <w:t>[</w:t>
      </w:r>
      <w:r w:rsidRPr="00171A67">
        <w:rPr>
          <w:rFonts w:eastAsia="Roboto" w:cs="Roboto"/>
          <w:b/>
          <w:bCs/>
          <w:i/>
          <w:iCs/>
          <w:color w:val="000000" w:themeColor="text1"/>
        </w:rPr>
        <w:t>sp_shsi_involve</w:t>
      </w:r>
      <w:r w:rsidRPr="00171A67" w:rsidR="00015E85">
        <w:rPr>
          <w:rFonts w:eastAsia="Roboto" w:cs="Roboto"/>
          <w:color w:val="000000" w:themeColor="text1"/>
        </w:rPr>
        <w:t>]</w:t>
      </w:r>
    </w:p>
    <w:tbl>
      <w:tblPr>
        <w:tblStyle w:val="TableGrid"/>
        <w:tblW w:w="9180" w:type="dxa"/>
        <w:tblLayout w:type="fixed"/>
        <w:tblLook w:val="04A0"/>
      </w:tblPr>
      <w:tblGrid>
        <w:gridCol w:w="2790"/>
        <w:gridCol w:w="1350"/>
        <w:gridCol w:w="1170"/>
        <w:gridCol w:w="1260"/>
        <w:gridCol w:w="900"/>
        <w:gridCol w:w="1080"/>
        <w:gridCol w:w="630"/>
      </w:tblGrid>
      <w:tr w14:paraId="42776DCF" w14:textId="24683F0A" w:rsidTr="007852B3">
        <w:tblPrEx>
          <w:tblW w:w="918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171A67" w:rsidP="00190861" w14:paraId="4B90451C" w14:textId="4FB9E35D">
            <w:pPr>
              <w:keepNext/>
              <w:spacing w:before="120" w:after="120"/>
              <w:jc w:val="center"/>
              <w:rPr>
                <w:rFonts w:eastAsia="Roboto" w:cs="Roboto"/>
                <w:color w:val="FFFFFF" w:themeColor="background1"/>
                <w:sz w:val="20"/>
                <w:szCs w:val="20"/>
              </w:rPr>
            </w:pP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3885CCF1" w:rsidRPr="00171A67" w:rsidP="00190861" w14:paraId="37267D2A" w14:textId="3E20D26B">
            <w:pPr>
              <w:pStyle w:val="TableHeader1"/>
              <w:keepNext/>
              <w:spacing w:line="276" w:lineRule="auto"/>
              <w:rPr>
                <w:rFonts w:ascii="Roboto" w:eastAsia="Roboto" w:hAnsi="Roboto" w:cs="Roboto"/>
                <w:color w:val="FFFFFF" w:themeColor="background1"/>
              </w:rPr>
            </w:pPr>
            <w:r w:rsidRPr="6F2E092F">
              <w:rPr>
                <w:rFonts w:ascii="Roboto" w:eastAsia="Roboto" w:hAnsi="Roboto" w:cs="Roboto"/>
                <w:color w:val="FFFFFF" w:themeColor="background1"/>
              </w:rPr>
              <w:t xml:space="preserve">Don’t </w:t>
            </w:r>
            <w:r w:rsidRPr="5D9E2ADD" w:rsidR="48242509">
              <w:rPr>
                <w:rFonts w:ascii="Roboto" w:eastAsia="Roboto" w:hAnsi="Roboto" w:cs="Roboto"/>
                <w:color w:val="FFFFFF" w:themeColor="background1"/>
              </w:rPr>
              <w:t>a</w:t>
            </w:r>
            <w:r w:rsidRPr="5D9E2ADD" w:rsidR="35A9D6F0">
              <w:rPr>
                <w:rFonts w:ascii="Roboto" w:eastAsia="Roboto" w:hAnsi="Roboto" w:cs="Roboto"/>
                <w:color w:val="FFFFFF" w:themeColor="background1"/>
              </w:rPr>
              <w:t>gree</w:t>
            </w:r>
            <w:r w:rsidRPr="6F2E092F">
              <w:rPr>
                <w:rFonts w:ascii="Roboto" w:eastAsia="Roboto" w:hAnsi="Roboto" w:cs="Roboto"/>
                <w:color w:val="FFFFFF" w:themeColor="background1"/>
              </w:rPr>
              <w:t xml:space="preserve"> </w:t>
            </w:r>
            <w:r w:rsidRPr="6F2E092F" w:rsidR="053F296E">
              <w:rPr>
                <w:rFonts w:ascii="Roboto" w:eastAsia="Roboto" w:hAnsi="Roboto" w:cs="Roboto"/>
                <w:color w:val="FFFFFF" w:themeColor="background1"/>
              </w:rPr>
              <w:t>at</w:t>
            </w:r>
            <w:r w:rsidRPr="6F2E092F">
              <w:rPr>
                <w:rFonts w:ascii="Roboto" w:eastAsia="Roboto" w:hAnsi="Roboto" w:cs="Roboto"/>
                <w:color w:val="FFFFFF" w:themeColor="background1"/>
              </w:rPr>
              <w:t xml:space="preserve"> </w:t>
            </w:r>
            <w:r w:rsidRPr="5D9E2ADD" w:rsidR="14E1414C">
              <w:rPr>
                <w:rFonts w:ascii="Roboto" w:eastAsia="Roboto" w:hAnsi="Roboto" w:cs="Roboto"/>
                <w:color w:val="FFFFFF" w:themeColor="background1"/>
              </w:rPr>
              <w:t>a</w:t>
            </w:r>
            <w:r w:rsidRPr="5D9E2ADD" w:rsidR="35A9D6F0">
              <w:rPr>
                <w:rFonts w:ascii="Roboto" w:eastAsia="Roboto" w:hAnsi="Roboto" w:cs="Roboto"/>
                <w:color w:val="FFFFFF" w:themeColor="background1"/>
              </w:rPr>
              <w:t>ll</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3885CCF1" w:rsidRPr="00171A67" w:rsidP="00190861" w14:paraId="75E403F6" w14:textId="0C353328">
            <w:pPr>
              <w:pStyle w:val="TableHeader1"/>
              <w:keepNext/>
              <w:spacing w:line="276" w:lineRule="auto"/>
              <w:rPr>
                <w:rFonts w:ascii="Roboto" w:eastAsia="Roboto" w:hAnsi="Roboto" w:cs="Roboto"/>
                <w:color w:val="FFFFFF" w:themeColor="background1"/>
              </w:rPr>
            </w:pPr>
            <w:r w:rsidRPr="5F8C3B8D">
              <w:rPr>
                <w:rFonts w:ascii="Roboto" w:eastAsia="Roboto" w:hAnsi="Roboto" w:cs="Roboto"/>
                <w:color w:val="FFFFFF" w:themeColor="background1"/>
              </w:rPr>
              <w:t>Somewhat</w:t>
            </w:r>
            <w:r w:rsidRPr="5F8C3B8D" w:rsidR="007C3F78">
              <w:rPr>
                <w:rFonts w:ascii="Roboto" w:eastAsia="Roboto" w:hAnsi="Roboto" w:cs="Roboto"/>
                <w:color w:val="FFFFFF" w:themeColor="background1"/>
              </w:rPr>
              <w:t xml:space="preserve"> </w:t>
            </w:r>
            <w:r w:rsidRPr="5F8C3B8D" w:rsidR="463D927B">
              <w:rPr>
                <w:rFonts w:ascii="Roboto" w:eastAsia="Roboto" w:hAnsi="Roboto" w:cs="Roboto"/>
                <w:color w:val="FFFFFF" w:themeColor="background1"/>
              </w:rPr>
              <w:t>a</w:t>
            </w:r>
            <w:r w:rsidRPr="5F8C3B8D" w:rsidR="35A9D6F0">
              <w:rPr>
                <w:rFonts w:ascii="Roboto" w:eastAsia="Roboto" w:hAnsi="Roboto" w:cs="Roboto"/>
                <w:color w:val="FFFFFF" w:themeColor="background1"/>
              </w:rPr>
              <w:t>gree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6CE64E9E" w14:textId="6FF848AA">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Moderately</w:t>
            </w:r>
            <w:r w:rsidRPr="5D9E2ADD" w:rsidR="007C3F78">
              <w:rPr>
                <w:rFonts w:ascii="Roboto" w:eastAsia="Roboto" w:hAnsi="Roboto" w:cs="Roboto"/>
                <w:color w:val="FFFFFF" w:themeColor="background1"/>
              </w:rPr>
              <w:t xml:space="preserve"> </w:t>
            </w:r>
            <w:r w:rsidRPr="5D9E2ADD" w:rsidR="07C81F47">
              <w:rPr>
                <w:rFonts w:ascii="Roboto" w:eastAsia="Roboto" w:hAnsi="Roboto" w:cs="Roboto"/>
                <w:color w:val="FFFFFF" w:themeColor="background1"/>
              </w:rPr>
              <w:t>a</w:t>
            </w:r>
            <w:r w:rsidRPr="5D9E2ADD" w:rsidR="22EE81D7">
              <w:rPr>
                <w:rFonts w:ascii="Roboto" w:eastAsia="Roboto" w:hAnsi="Roboto" w:cs="Roboto"/>
                <w:color w:val="FFFFFF" w:themeColor="background1"/>
              </w:rPr>
              <w:t>gree</w:t>
            </w:r>
          </w:p>
        </w:tc>
        <w:tc>
          <w:tcPr>
            <w:tcW w:w="90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13841070" w14:textId="2308985F">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 xml:space="preserve">Mostly </w:t>
            </w:r>
            <w:r w:rsidRPr="5D9E2ADD" w:rsidR="6ED99C81">
              <w:rPr>
                <w:rFonts w:ascii="Roboto" w:eastAsia="Roboto" w:hAnsi="Roboto" w:cs="Roboto"/>
                <w:color w:val="FFFFFF" w:themeColor="background1"/>
              </w:rPr>
              <w:t>a</w:t>
            </w:r>
            <w:r w:rsidRPr="5D9E2ADD" w:rsidR="4E78803C">
              <w:rPr>
                <w:rFonts w:ascii="Roboto" w:eastAsia="Roboto" w:hAnsi="Roboto" w:cs="Roboto"/>
                <w:color w:val="FFFFFF" w:themeColor="background1"/>
              </w:rPr>
              <w:t>gree</w:t>
            </w:r>
          </w:p>
        </w:tc>
        <w:tc>
          <w:tcPr>
            <w:tcW w:w="108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015831C3" w14:textId="1BCA3CAC">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Strongly</w:t>
            </w:r>
            <w:r w:rsidRPr="5D9E2ADD" w:rsidR="000D423E">
              <w:rPr>
                <w:rFonts w:ascii="Roboto" w:eastAsia="Roboto" w:hAnsi="Roboto" w:cs="Roboto"/>
                <w:color w:val="FFFFFF" w:themeColor="background1"/>
              </w:rPr>
              <w:t xml:space="preserve"> </w:t>
            </w:r>
            <w:r w:rsidRPr="5D9E2ADD" w:rsidR="370BB460">
              <w:rPr>
                <w:rFonts w:ascii="Roboto" w:eastAsia="Roboto" w:hAnsi="Roboto" w:cs="Roboto"/>
                <w:color w:val="FFFFFF" w:themeColor="background1"/>
              </w:rPr>
              <w:t>a</w:t>
            </w:r>
            <w:r w:rsidRPr="5D9E2ADD" w:rsidR="2C9DC218">
              <w:rPr>
                <w:rFonts w:ascii="Roboto" w:eastAsia="Roboto" w:hAnsi="Roboto" w:cs="Roboto"/>
                <w:color w:val="FFFFFF" w:themeColor="background1"/>
              </w:rPr>
              <w:t>gree</w:t>
            </w:r>
          </w:p>
        </w:tc>
        <w:tc>
          <w:tcPr>
            <w:tcW w:w="630" w:type="dxa"/>
            <w:tcBorders>
              <w:top w:val="nil"/>
              <w:left w:val="single" w:sz="6" w:space="0" w:color="A6A6A6" w:themeColor="background1" w:themeShade="A6"/>
              <w:bottom w:val="single" w:sz="6" w:space="0" w:color="A6A6A6" w:themeColor="background1" w:themeShade="A6"/>
              <w:right w:val="nil"/>
            </w:tcBorders>
            <w:shd w:val="clear" w:color="auto" w:fill="464D78" w:themeFill="background2"/>
            <w:tcMar>
              <w:top w:w="45" w:type="dxa"/>
              <w:left w:w="45" w:type="dxa"/>
              <w:bottom w:w="45" w:type="dxa"/>
              <w:right w:w="45" w:type="dxa"/>
            </w:tcMar>
          </w:tcPr>
          <w:p w:rsidR="3885CCF1" w:rsidRPr="00171A67" w:rsidP="00190861" w14:paraId="5398A3F8" w14:textId="16987D0A">
            <w:pPr>
              <w:pStyle w:val="TableHeader1"/>
              <w:keepNext/>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Don’t know</w:t>
            </w:r>
          </w:p>
        </w:tc>
      </w:tr>
      <w:tr w14:paraId="6707CD9A" w14:textId="0CD4F1D0"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171A67" w:rsidP="00190861" w14:paraId="10454074" w14:textId="62C79401">
            <w:pPr>
              <w:pStyle w:val="TableHeader2"/>
              <w:keepNext/>
              <w:spacing w:line="276" w:lineRule="auto"/>
              <w:rPr>
                <w:rFonts w:ascii="Roboto" w:eastAsia="Roboto" w:hAnsi="Roboto" w:cs="Roboto"/>
                <w:sz w:val="22"/>
              </w:rPr>
            </w:pPr>
            <w:r w:rsidRPr="00171A67">
              <w:rPr>
                <w:rFonts w:ascii="Roboto" w:eastAsia="Roboto" w:hAnsi="Roboto" w:cs="Roboto"/>
                <w:sz w:val="22"/>
              </w:rPr>
              <w:t xml:space="preserve">Our state </w:t>
            </w:r>
            <w:r w:rsidR="00F001CA">
              <w:rPr>
                <w:rFonts w:ascii="Roboto" w:eastAsia="Roboto" w:hAnsi="Roboto" w:cs="Roboto"/>
                <w:sz w:val="22"/>
              </w:rPr>
              <w:t xml:space="preserve">considers </w:t>
            </w:r>
            <w:r w:rsidRPr="00171A67">
              <w:rPr>
                <w:rFonts w:ascii="Roboto" w:eastAsia="Roboto" w:hAnsi="Roboto" w:cs="Roboto"/>
                <w:sz w:val="22"/>
              </w:rPr>
              <w:t xml:space="preserve">Head Start providers’ perspectives when </w:t>
            </w:r>
            <w:r w:rsidRPr="00171A67">
              <w:rPr>
                <w:rFonts w:ascii="Roboto" w:eastAsia="Roboto" w:hAnsi="Roboto" w:cs="Roboto"/>
                <w:sz w:val="22"/>
              </w:rPr>
              <w:t xml:space="preserve">making </w:t>
            </w:r>
            <w:r w:rsidRPr="00171A67">
              <w:rPr>
                <w:rFonts w:ascii="Roboto" w:eastAsia="Roboto" w:hAnsi="Roboto" w:cs="Roboto"/>
                <w:sz w:val="22"/>
              </w:rPr>
              <w:t xml:space="preserve">decisions about allocating </w:t>
            </w:r>
            <w:r w:rsidRPr="009D2531">
              <w:rPr>
                <w:rFonts w:ascii="Roboto" w:eastAsia="Roboto" w:hAnsi="Roboto" w:cs="Roboto"/>
                <w:b/>
                <w:sz w:val="22"/>
              </w:rPr>
              <w:t>state</w:t>
            </w:r>
            <w:r w:rsidRPr="00171A67">
              <w:rPr>
                <w:rFonts w:ascii="Roboto" w:eastAsia="Roboto" w:hAnsi="Roboto" w:cs="Roboto"/>
                <w:sz w:val="22"/>
              </w:rPr>
              <w:t xml:space="preserve"> </w:t>
            </w:r>
            <w:r w:rsidRPr="00171A67" w:rsidR="007852B3">
              <w:rPr>
                <w:rFonts w:ascii="Roboto" w:eastAsia="Roboto" w:hAnsi="Roboto" w:cs="Roboto"/>
                <w:sz w:val="22"/>
              </w:rPr>
              <w:t>ECE</w:t>
            </w:r>
            <w:r w:rsidRPr="00171A67">
              <w:rPr>
                <w:rFonts w:ascii="Roboto" w:eastAsia="Roboto" w:hAnsi="Roboto" w:cs="Roboto"/>
                <w:sz w:val="22"/>
              </w:rPr>
              <w:t xml:space="preserve"> funds.</w:t>
            </w:r>
            <w:r w:rsidRPr="4FAFB660" w:rsidR="416FD72E">
              <w:rPr>
                <w:rFonts w:ascii="Roboto" w:eastAsia="Roboto" w:hAnsi="Roboto" w:cs="Roboto"/>
                <w:sz w:val="22"/>
              </w:rPr>
              <w:t xml:space="preserve"> [</w:t>
            </w:r>
            <w:r w:rsidRPr="4FAFB660" w:rsidR="416FD72E">
              <w:rPr>
                <w:rFonts w:ascii="Roboto" w:eastAsia="Roboto" w:hAnsi="Roboto" w:cs="Roboto"/>
                <w:b/>
                <w:bCs/>
                <w:i/>
                <w:iCs/>
                <w:sz w:val="22"/>
              </w:rPr>
              <w:t>sp_shsi_involve_1</w:t>
            </w:r>
            <w:r w:rsidRPr="4FAFB660" w:rsidR="416FD72E">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171A67" w:rsidP="00190861" w14:paraId="62A57788" w14:textId="4D582377">
            <w:pPr>
              <w:keepNext/>
              <w:spacing w:before="60" w:after="60"/>
              <w:jc w:val="center"/>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171A67" w:rsidP="00190861" w14:paraId="777C77D7" w14:textId="3011D879">
            <w:pPr>
              <w:keepNext/>
              <w:spacing w:before="60" w:after="60"/>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2F1CA8F6" w14:textId="1EE5F614">
            <w:pPr>
              <w:keepNext/>
              <w:spacing w:before="60" w:after="60"/>
              <w:rPr>
                <w:rFonts w:eastAsia="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7E8D5142" w14:textId="69B15CFA">
            <w:pPr>
              <w:keepNext/>
              <w:spacing w:before="60" w:after="60"/>
              <w:rPr>
                <w:rFonts w:eastAsia="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436E09E2" w14:textId="277247FD">
            <w:pPr>
              <w:keepNext/>
              <w:spacing w:before="60" w:after="60"/>
              <w:rPr>
                <w:rFonts w:eastAsia="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171A67" w:rsidP="00190861" w14:paraId="3F3D15EB" w14:textId="1542E34A">
            <w:pPr>
              <w:keepNext/>
              <w:spacing w:before="60" w:after="60"/>
              <w:rPr>
                <w:rFonts w:eastAsia="Roboto" w:cs="Roboto"/>
                <w:sz w:val="20"/>
                <w:szCs w:val="20"/>
              </w:rPr>
            </w:pPr>
          </w:p>
        </w:tc>
      </w:tr>
      <w:tr w14:paraId="72204FAE" w14:textId="765FE3BD"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171A67" w:rsidP="00190861" w14:paraId="16BCCD2D" w14:textId="543C51EA">
            <w:pPr>
              <w:pStyle w:val="TableHeader2"/>
              <w:spacing w:line="276" w:lineRule="auto"/>
              <w:rPr>
                <w:rFonts w:ascii="Roboto" w:eastAsia="Roboto" w:hAnsi="Roboto" w:cs="Roboto"/>
                <w:sz w:val="22"/>
              </w:rPr>
            </w:pPr>
            <w:r w:rsidRPr="004833DE">
              <w:rPr>
                <w:rFonts w:ascii="Roboto" w:eastAsia="Roboto" w:hAnsi="Roboto" w:cs="Roboto"/>
                <w:sz w:val="22"/>
              </w:rPr>
              <w:t>Our state considers</w:t>
            </w:r>
            <w:r w:rsidRPr="004833DE" w:rsidR="004833DE">
              <w:rPr>
                <w:rFonts w:ascii="Roboto" w:eastAsia="Roboto" w:hAnsi="Roboto" w:cs="Roboto"/>
                <w:sz w:val="22"/>
              </w:rPr>
              <w:t xml:space="preserve"> the perspectives of</w:t>
            </w:r>
            <w:r w:rsidRPr="004833DE">
              <w:rPr>
                <w:rFonts w:ascii="Roboto" w:eastAsia="Roboto" w:hAnsi="Roboto" w:cs="Roboto"/>
                <w:sz w:val="22"/>
              </w:rPr>
              <w:t xml:space="preserve"> </w:t>
            </w:r>
            <w:r w:rsidRPr="004833DE">
              <w:rPr>
                <w:rFonts w:ascii="Roboto" w:eastAsia="Roboto" w:hAnsi="Roboto" w:cs="Roboto"/>
                <w:sz w:val="22"/>
              </w:rPr>
              <w:t xml:space="preserve">Head Start </w:t>
            </w:r>
            <w:r w:rsidRPr="644FE4F6" w:rsidR="3BA5F9DC">
              <w:rPr>
                <w:rFonts w:ascii="Roboto" w:eastAsia="Roboto" w:hAnsi="Roboto" w:cs="Roboto"/>
                <w:sz w:val="22"/>
              </w:rPr>
              <w:t>families</w:t>
            </w:r>
            <w:r w:rsidRPr="004833DE">
              <w:rPr>
                <w:rFonts w:ascii="Roboto" w:eastAsia="Roboto" w:hAnsi="Roboto" w:cs="Roboto"/>
                <w:sz w:val="22"/>
              </w:rPr>
              <w:t xml:space="preserve"> when </w:t>
            </w:r>
            <w:r w:rsidRPr="004833DE">
              <w:rPr>
                <w:rFonts w:ascii="Roboto" w:eastAsia="Roboto" w:hAnsi="Roboto" w:cs="Roboto"/>
                <w:sz w:val="22"/>
              </w:rPr>
              <w:t xml:space="preserve">making </w:t>
            </w:r>
            <w:r w:rsidRPr="004833DE">
              <w:rPr>
                <w:rFonts w:ascii="Roboto" w:eastAsia="Roboto" w:hAnsi="Roboto" w:cs="Roboto"/>
                <w:sz w:val="22"/>
              </w:rPr>
              <w:t xml:space="preserve">decisions about allocating </w:t>
            </w:r>
            <w:r w:rsidRPr="009D2531">
              <w:rPr>
                <w:rFonts w:ascii="Roboto" w:eastAsia="Roboto" w:hAnsi="Roboto" w:cs="Roboto"/>
                <w:b/>
                <w:sz w:val="22"/>
              </w:rPr>
              <w:t>state</w:t>
            </w:r>
            <w:r w:rsidRPr="004833DE">
              <w:rPr>
                <w:rFonts w:ascii="Roboto" w:eastAsia="Roboto" w:hAnsi="Roboto" w:cs="Roboto"/>
                <w:sz w:val="22"/>
              </w:rPr>
              <w:t xml:space="preserve"> ECE funds.</w:t>
            </w:r>
            <w:r w:rsidRPr="4FAFB660" w:rsidR="17D9339C">
              <w:rPr>
                <w:rFonts w:ascii="Roboto" w:eastAsia="Roboto" w:hAnsi="Roboto" w:cs="Roboto"/>
                <w:sz w:val="22"/>
              </w:rPr>
              <w:t xml:space="preserve"> [</w:t>
            </w:r>
            <w:r w:rsidRPr="4FAFB660" w:rsidR="17D9339C">
              <w:rPr>
                <w:rFonts w:ascii="Roboto" w:eastAsia="Roboto" w:hAnsi="Roboto" w:cs="Roboto"/>
                <w:b/>
                <w:bCs/>
                <w:i/>
                <w:iCs/>
                <w:sz w:val="22"/>
              </w:rPr>
              <w:t>sp_shsi_involve_2</w:t>
            </w:r>
            <w:r w:rsidRPr="4FAFB660" w:rsidR="17D9339C">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171A67" w:rsidP="00190861" w14:paraId="3268552F" w14:textId="39DC356A">
            <w:pPr>
              <w:spacing w:before="60" w:after="60"/>
              <w:jc w:val="center"/>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171A67" w:rsidP="00190861" w14:paraId="79F9A158" w14:textId="213F757D">
            <w:pPr>
              <w:spacing w:before="60" w:after="60"/>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06347787" w14:textId="60554066">
            <w:pPr>
              <w:spacing w:before="60" w:after="60"/>
              <w:rPr>
                <w:rFonts w:eastAsia="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45CCD049" w14:textId="10670A95">
            <w:pPr>
              <w:spacing w:before="60" w:after="60"/>
              <w:rPr>
                <w:rFonts w:eastAsia="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0D121325" w14:textId="21070553">
            <w:pPr>
              <w:spacing w:before="60" w:after="60"/>
              <w:rPr>
                <w:rFonts w:eastAsia="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171A67" w:rsidP="00190861" w14:paraId="522C93AA" w14:textId="3122DE35">
            <w:pPr>
              <w:spacing w:before="60" w:after="60"/>
              <w:rPr>
                <w:rFonts w:eastAsia="Roboto" w:cs="Roboto"/>
                <w:sz w:val="20"/>
                <w:szCs w:val="20"/>
              </w:rPr>
            </w:pPr>
          </w:p>
        </w:tc>
      </w:tr>
      <w:tr w14:paraId="3D478051" w14:textId="33688309"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841FA8" w:rsidP="00190861" w14:paraId="2B22FE88" w14:textId="4E56CA10">
            <w:pPr>
              <w:rPr>
                <w:rFonts w:eastAsia="Roboto" w:cs="Roboto"/>
                <w:sz w:val="22"/>
              </w:rPr>
            </w:pPr>
            <w:r w:rsidRPr="00552F65">
              <w:rPr>
                <w:rFonts w:eastAsia="Roboto" w:cs="Roboto"/>
                <w:sz w:val="22"/>
              </w:rPr>
              <w:t xml:space="preserve">Our </w:t>
            </w:r>
            <w:r w:rsidR="0019083B">
              <w:rPr>
                <w:rFonts w:eastAsia="Roboto" w:cs="Roboto"/>
                <w:sz w:val="22"/>
              </w:rPr>
              <w:t>s</w:t>
            </w:r>
            <w:r w:rsidRPr="00552F65" w:rsidR="0019083B">
              <w:rPr>
                <w:rFonts w:eastAsia="Roboto" w:cs="Roboto"/>
                <w:sz w:val="22"/>
              </w:rPr>
              <w:t xml:space="preserve">tate </w:t>
            </w:r>
            <w:r w:rsidRPr="00552F65">
              <w:rPr>
                <w:rFonts w:eastAsia="Roboto" w:cs="Roboto"/>
                <w:sz w:val="22"/>
              </w:rPr>
              <w:t xml:space="preserve">considers </w:t>
            </w:r>
            <w:r w:rsidR="003A3563">
              <w:rPr>
                <w:rFonts w:eastAsia="Roboto" w:cs="Roboto"/>
                <w:sz w:val="22"/>
              </w:rPr>
              <w:t xml:space="preserve">the </w:t>
            </w:r>
            <w:r w:rsidRPr="00552F65" w:rsidR="00F91587">
              <w:rPr>
                <w:rFonts w:eastAsia="Roboto" w:cs="Roboto"/>
                <w:sz w:val="22"/>
              </w:rPr>
              <w:t xml:space="preserve">Head Start Program Performance Standards </w:t>
            </w:r>
            <w:r w:rsidRPr="00841FA8">
              <w:rPr>
                <w:rFonts w:eastAsia="Roboto" w:cs="Roboto"/>
                <w:sz w:val="22"/>
              </w:rPr>
              <w:t xml:space="preserve">when </w:t>
            </w:r>
            <w:r w:rsidRPr="00841FA8" w:rsidR="00216413">
              <w:rPr>
                <w:rFonts w:eastAsia="Roboto" w:cs="Roboto"/>
                <w:sz w:val="22"/>
              </w:rPr>
              <w:t xml:space="preserve">making </w:t>
            </w:r>
            <w:r w:rsidRPr="00841FA8">
              <w:rPr>
                <w:rFonts w:eastAsia="Roboto" w:cs="Roboto"/>
                <w:sz w:val="22"/>
              </w:rPr>
              <w:t xml:space="preserve">decisions about </w:t>
            </w:r>
            <w:r w:rsidRPr="009D2531" w:rsidR="00C8181A">
              <w:rPr>
                <w:rFonts w:eastAsia="Roboto" w:cs="Roboto"/>
                <w:b/>
                <w:sz w:val="22"/>
              </w:rPr>
              <w:t>state</w:t>
            </w:r>
            <w:r w:rsidRPr="00841FA8" w:rsidR="00C8181A">
              <w:rPr>
                <w:rFonts w:eastAsia="Roboto" w:cs="Roboto"/>
                <w:sz w:val="22"/>
              </w:rPr>
              <w:t xml:space="preserve"> </w:t>
            </w:r>
            <w:r w:rsidRPr="00841FA8">
              <w:rPr>
                <w:rFonts w:eastAsia="Roboto" w:cs="Roboto"/>
                <w:sz w:val="22"/>
              </w:rPr>
              <w:t>ECE fund</w:t>
            </w:r>
            <w:r w:rsidR="001E3B95">
              <w:rPr>
                <w:rFonts w:eastAsia="Roboto" w:cs="Roboto"/>
                <w:sz w:val="22"/>
              </w:rPr>
              <w:t>ing</w:t>
            </w:r>
            <w:r w:rsidR="00B27755">
              <w:rPr>
                <w:rFonts w:eastAsia="Roboto" w:cs="Roboto"/>
                <w:sz w:val="22"/>
              </w:rPr>
              <w:t xml:space="preserve"> </w:t>
            </w:r>
            <w:r w:rsidRPr="009D2531" w:rsidR="00B27755">
              <w:rPr>
                <w:rFonts w:eastAsia="Roboto" w:cs="Roboto"/>
                <w:sz w:val="22"/>
                <w:u w:val="single"/>
              </w:rPr>
              <w:t>regulations</w:t>
            </w:r>
            <w:r w:rsidRPr="644FE4F6" w:rsidR="4B756D7F">
              <w:rPr>
                <w:rFonts w:eastAsia="Roboto" w:cs="Roboto"/>
                <w:sz w:val="22"/>
              </w:rPr>
              <w:t>.</w:t>
            </w:r>
            <w:r w:rsidRPr="4FAFB660" w:rsidR="561BF784">
              <w:rPr>
                <w:rFonts w:eastAsia="Roboto" w:cs="Roboto"/>
                <w:sz w:val="22"/>
              </w:rPr>
              <w:t xml:space="preserve"> [</w:t>
            </w:r>
            <w:r w:rsidRPr="4FAFB660" w:rsidR="561BF784">
              <w:rPr>
                <w:rFonts w:eastAsia="Roboto" w:cs="Roboto"/>
                <w:b/>
                <w:bCs/>
                <w:i/>
                <w:iCs/>
                <w:sz w:val="22"/>
              </w:rPr>
              <w:t>sp_shsi_involve_3</w:t>
            </w:r>
            <w:r w:rsidRPr="4FAFB660" w:rsidR="561BF784">
              <w:rPr>
                <w:rFonts w:eastAsia="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171A67" w:rsidP="00190861" w14:paraId="2B684574" w14:textId="3BC1552C">
            <w:pPr>
              <w:spacing w:before="60" w:after="60"/>
              <w:jc w:val="center"/>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171A67" w:rsidP="00190861" w14:paraId="45D668C6" w14:textId="133E64B6">
            <w:pPr>
              <w:spacing w:before="60" w:after="60"/>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40F35C2C" w14:textId="374D1F9C">
            <w:pPr>
              <w:spacing w:before="60" w:after="60"/>
              <w:rPr>
                <w:rFonts w:eastAsia="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123090EC" w14:textId="5A0691A4">
            <w:pPr>
              <w:spacing w:before="60" w:after="60"/>
              <w:rPr>
                <w:rFonts w:eastAsia="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171A67" w:rsidP="00190861" w14:paraId="711EA8F4" w14:textId="027BBA19">
            <w:pPr>
              <w:spacing w:before="60" w:after="60"/>
              <w:rPr>
                <w:rFonts w:eastAsia="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171A67" w:rsidP="00190861" w14:paraId="63186CC0" w14:textId="464E587E">
            <w:pPr>
              <w:spacing w:before="60" w:after="60"/>
              <w:rPr>
                <w:rFonts w:eastAsia="Roboto" w:cs="Roboto"/>
                <w:sz w:val="20"/>
                <w:szCs w:val="20"/>
              </w:rPr>
            </w:pPr>
          </w:p>
        </w:tc>
      </w:tr>
    </w:tbl>
    <w:p w:rsidR="00D338F9" w:rsidRPr="00171A67" w:rsidP="00190861" w14:paraId="07A05831" w14:textId="4FC85FEA">
      <w:pPr>
        <w:rPr>
          <w:rFonts w:eastAsiaTheme="majorEastAsia" w:cstheme="majorBidi"/>
          <w:color w:val="711D1D" w:themeColor="accent1" w:themeShade="BF"/>
          <w:sz w:val="26"/>
          <w:szCs w:val="26"/>
        </w:rPr>
      </w:pPr>
    </w:p>
    <w:p w:rsidR="00911975" w:rsidRPr="00171A67" w:rsidP="00190861" w14:paraId="4708F0DF" w14:textId="356EA378">
      <w:pPr>
        <w:rPr>
          <w:rFonts w:eastAsia="Roboto" w:cs="Roboto"/>
          <w:color w:val="000000" w:themeColor="text1"/>
        </w:rPr>
      </w:pPr>
      <w:r w:rsidRPr="00232444">
        <w:rPr>
          <w:rFonts w:eastAsia="Roboto" w:cs="Roboto"/>
          <w:color w:val="000000" w:themeColor="text1"/>
        </w:rPr>
        <w:t xml:space="preserve">What </w:t>
      </w:r>
      <w:r w:rsidRPr="00232444" w:rsidR="006A2A13">
        <w:rPr>
          <w:rFonts w:eastAsia="Roboto" w:cs="Roboto"/>
          <w:color w:val="000000" w:themeColor="text1"/>
        </w:rPr>
        <w:t xml:space="preserve">do you see </w:t>
      </w:r>
      <w:r w:rsidRPr="00232444">
        <w:rPr>
          <w:rFonts w:eastAsia="Roboto" w:cs="Roboto"/>
          <w:color w:val="000000" w:themeColor="text1"/>
        </w:rPr>
        <w:t>a</w:t>
      </w:r>
      <w:r w:rsidRPr="00232444" w:rsidR="006A2A13">
        <w:rPr>
          <w:rFonts w:eastAsia="Roboto" w:cs="Roboto"/>
          <w:color w:val="000000" w:themeColor="text1"/>
        </w:rPr>
        <w:t>s</w:t>
      </w:r>
      <w:r w:rsidRPr="00232444">
        <w:rPr>
          <w:rFonts w:eastAsia="Roboto" w:cs="Roboto"/>
          <w:color w:val="000000" w:themeColor="text1"/>
        </w:rPr>
        <w:t xml:space="preserve"> the biggest barriers to</w:t>
      </w:r>
      <w:r w:rsidR="006D6287">
        <w:rPr>
          <w:rFonts w:eastAsia="Roboto" w:cs="Roboto"/>
          <w:color w:val="000000" w:themeColor="text1"/>
        </w:rPr>
        <w:t xml:space="preserve"> </w:t>
      </w:r>
      <w:r w:rsidRPr="6F2E092F" w:rsidR="20AEC051">
        <w:rPr>
          <w:rFonts w:eastAsia="Roboto" w:cs="Roboto"/>
          <w:color w:val="000000" w:themeColor="text1"/>
        </w:rPr>
        <w:t xml:space="preserve">better </w:t>
      </w:r>
      <w:r w:rsidRPr="00232444">
        <w:rPr>
          <w:rFonts w:eastAsia="Roboto" w:cs="Roboto"/>
          <w:color w:val="000000" w:themeColor="text1"/>
        </w:rPr>
        <w:t xml:space="preserve">integrating Head Start </w:t>
      </w:r>
      <w:r w:rsidRPr="6F2E092F" w:rsidR="6BAAC347">
        <w:rPr>
          <w:rFonts w:eastAsia="Roboto" w:cs="Roboto"/>
          <w:color w:val="000000" w:themeColor="text1"/>
        </w:rPr>
        <w:t xml:space="preserve">providers’ or families’ </w:t>
      </w:r>
      <w:r w:rsidRPr="00232444">
        <w:rPr>
          <w:rFonts w:eastAsia="Roboto" w:cs="Roboto"/>
          <w:color w:val="000000" w:themeColor="text1"/>
        </w:rPr>
        <w:t>perspectives into state ECE policymaking</w:t>
      </w:r>
      <w:r w:rsidRPr="00232444" w:rsidR="00232444">
        <w:rPr>
          <w:rFonts w:eastAsia="Roboto" w:cs="Roboto"/>
          <w:color w:val="000000" w:themeColor="text1"/>
        </w:rPr>
        <w:t xml:space="preserve"> (if any</w:t>
      </w:r>
      <w:r w:rsidRPr="644FE4F6" w:rsidR="00232444">
        <w:rPr>
          <w:rFonts w:eastAsia="Roboto" w:cs="Roboto"/>
          <w:color w:val="000000" w:themeColor="text1"/>
        </w:rPr>
        <w:t>)</w:t>
      </w:r>
      <w:r w:rsidRPr="644FE4F6">
        <w:rPr>
          <w:rFonts w:eastAsia="Roboto" w:cs="Roboto"/>
          <w:color w:val="000000" w:themeColor="text1"/>
        </w:rPr>
        <w:t>?</w:t>
      </w:r>
      <w:r w:rsidRPr="00171A67">
        <w:rPr>
          <w:rFonts w:eastAsia="Roboto" w:cs="Roboto"/>
          <w:b/>
          <w:bCs/>
          <w:i/>
          <w:iCs/>
          <w:color w:val="000000" w:themeColor="text1"/>
        </w:rPr>
        <w:t xml:space="preserve"> </w:t>
      </w:r>
      <w:r w:rsidRPr="00171A67">
        <w:rPr>
          <w:rFonts w:eastAsia="Roboto" w:cs="Roboto"/>
          <w:color w:val="000000" w:themeColor="text1"/>
        </w:rPr>
        <w:t>[</w:t>
      </w:r>
      <w:r w:rsidRPr="00171A67">
        <w:rPr>
          <w:rFonts w:eastAsia="Roboto" w:cs="Roboto"/>
          <w:b/>
          <w:bCs/>
          <w:i/>
          <w:iCs/>
          <w:color w:val="000000" w:themeColor="text1"/>
        </w:rPr>
        <w:t>sp_shsi_barrier</w:t>
      </w:r>
      <w:r w:rsidRPr="00171A67">
        <w:rPr>
          <w:rFonts w:eastAsia="Roboto" w:cs="Roboto"/>
          <w:color w:val="000000" w:themeColor="text1"/>
        </w:rPr>
        <w:t>]</w:t>
      </w:r>
    </w:p>
    <w:p w:rsidR="0BD04369" w:rsidRPr="00171A67" w:rsidP="0062291A" w14:paraId="20191A3D" w14:textId="4FFA7C1E">
      <w:pPr>
        <w:pStyle w:val="ListParagraph"/>
        <w:numPr>
          <w:ilvl w:val="0"/>
          <w:numId w:val="14"/>
        </w:numPr>
        <w:rPr>
          <w:rFonts w:eastAsia="Roboto" w:cs="Roboto"/>
          <w:color w:val="000000" w:themeColor="text1"/>
        </w:rPr>
      </w:pPr>
      <w:r w:rsidRPr="00171A67">
        <w:rPr>
          <w:rFonts w:eastAsia="Roboto" w:cs="Roboto"/>
          <w:color w:val="000000" w:themeColor="text1"/>
        </w:rPr>
        <w:t>[Open-ended response]</w:t>
      </w:r>
    </w:p>
    <w:p w:rsidR="00B65CCE" w:rsidP="00190861" w14:paraId="57463104" w14:textId="77777777">
      <w:pPr>
        <w:rPr>
          <w:b/>
          <w:bCs/>
          <w:color w:val="C00000"/>
        </w:rPr>
      </w:pPr>
    </w:p>
    <w:p w:rsidR="00D338F9" w:rsidRPr="00171A67" w:rsidP="00190861" w14:paraId="77C0131E" w14:textId="77777777">
      <w:pPr>
        <w:rPr>
          <w:rFonts w:eastAsiaTheme="majorEastAsia" w:cstheme="majorBidi"/>
          <w:color w:val="711D1D" w:themeColor="accent1" w:themeShade="BF"/>
          <w:sz w:val="26"/>
          <w:szCs w:val="26"/>
        </w:rPr>
      </w:pPr>
      <w:r w:rsidRPr="00171A67">
        <w:br w:type="page"/>
      </w:r>
    </w:p>
    <w:p w:rsidR="00325998" w:rsidRPr="00171A67" w:rsidP="00E0097E" w14:paraId="0E1E90A1" w14:textId="181495AC">
      <w:pPr>
        <w:pStyle w:val="Heading2"/>
      </w:pPr>
      <w:bookmarkStart w:id="50" w:name="_Toc134258241"/>
      <w:bookmarkStart w:id="51" w:name="_Toc137051268"/>
      <w:bookmarkStart w:id="52" w:name="_Toc136869038"/>
      <w:bookmarkStart w:id="53" w:name="_Toc145483859"/>
      <w:bookmarkStart w:id="54" w:name="_Toc149314561"/>
      <w:r w:rsidRPr="00171A67">
        <w:t xml:space="preserve">Funding </w:t>
      </w:r>
      <w:r w:rsidR="000E393F">
        <w:t>Source</w:t>
      </w:r>
      <w:r w:rsidRPr="00171A67" w:rsidR="000E393F">
        <w:t xml:space="preserve"> </w:t>
      </w:r>
      <w:bookmarkEnd w:id="50"/>
      <w:bookmarkEnd w:id="51"/>
      <w:bookmarkEnd w:id="52"/>
      <w:r w:rsidR="0049018F">
        <w:t>Requirements</w:t>
      </w:r>
      <w:bookmarkEnd w:id="53"/>
      <w:bookmarkEnd w:id="54"/>
    </w:p>
    <w:p w:rsidR="00325998" w:rsidRPr="00171A67" w:rsidP="00190861" w14:paraId="1E55D082" w14:textId="4B5336BF">
      <w:pPr>
        <w:rPr>
          <w:i/>
        </w:rPr>
      </w:pPr>
      <w:r w:rsidRPr="00171A67">
        <w:rPr>
          <w:i/>
        </w:rPr>
        <w:t xml:space="preserve">This section will ask about the regulations that govern your </w:t>
      </w:r>
      <w:r w:rsidR="00212D40">
        <w:rPr>
          <w:i/>
        </w:rPr>
        <w:t xml:space="preserve">ECE program’s </w:t>
      </w:r>
      <w:r w:rsidRPr="00171A67">
        <w:rPr>
          <w:i/>
        </w:rPr>
        <w:t>funding source(s).</w:t>
      </w:r>
    </w:p>
    <w:p w:rsidR="003C497B" w:rsidRPr="00171A67" w:rsidP="00190861" w14:paraId="2D145EBB" w14:textId="77777777">
      <w:pPr>
        <w:rPr>
          <w:i/>
        </w:rPr>
      </w:pPr>
    </w:p>
    <w:p w:rsidR="00937925" w:rsidRPr="00171A67" w:rsidP="00190861" w14:paraId="4BBB0916" w14:textId="770F7ABE">
      <w:r>
        <w:t xml:space="preserve">[If </w:t>
      </w:r>
      <w:r w:rsidRPr="1F66C4DE">
        <w:rPr>
          <w:b/>
          <w:bCs/>
        </w:rPr>
        <w:t>p_fund_gov</w:t>
      </w:r>
      <w:r>
        <w:t xml:space="preserve"> includes state funds] </w:t>
      </w:r>
      <w:r w:rsidR="00F64263">
        <w:t>How</w:t>
      </w:r>
      <w:r w:rsidR="00F8569B">
        <w:t xml:space="preserve"> </w:t>
      </w:r>
      <w:r w:rsidR="00504A5A">
        <w:t>burdensome</w:t>
      </w:r>
      <w:r w:rsidR="00C36F70">
        <w:t xml:space="preserve"> are </w:t>
      </w:r>
      <w:r w:rsidR="00F8569B">
        <w:t xml:space="preserve">the </w:t>
      </w:r>
      <w:r w:rsidR="00DE1BA0">
        <w:t xml:space="preserve">reporting requirements of the </w:t>
      </w:r>
      <w:r w:rsidR="00D44B94">
        <w:t xml:space="preserve">following ECE </w:t>
      </w:r>
      <w:r w:rsidR="00C4373C">
        <w:t xml:space="preserve">funding </w:t>
      </w:r>
      <w:r w:rsidR="00DE1BA0">
        <w:t>sources</w:t>
      </w:r>
      <w:r w:rsidR="00F8569B">
        <w:t>?</w:t>
      </w:r>
      <w:r w:rsidR="00C03F0C">
        <w:t xml:space="preserve"> </w:t>
      </w:r>
      <w:r w:rsidR="001D4633">
        <w:t>[</w:t>
      </w:r>
      <w:r w:rsidRPr="1F66C4DE" w:rsidR="007E6D88">
        <w:rPr>
          <w:b/>
          <w:bCs/>
          <w:i/>
          <w:iCs/>
        </w:rPr>
        <w:t>p_fsr_rep</w:t>
      </w:r>
      <w:r w:rsidR="001D4633">
        <w:t>]</w:t>
      </w:r>
    </w:p>
    <w:tbl>
      <w:tblPr>
        <w:tblStyle w:val="TableGrid"/>
        <w:tblW w:w="9270" w:type="dxa"/>
        <w:tblLayout w:type="fixed"/>
        <w:tblLook w:val="04A0"/>
      </w:tblPr>
      <w:tblGrid>
        <w:gridCol w:w="2790"/>
        <w:gridCol w:w="1260"/>
        <w:gridCol w:w="1260"/>
        <w:gridCol w:w="1260"/>
        <w:gridCol w:w="1350"/>
        <w:gridCol w:w="1350"/>
      </w:tblGrid>
      <w:tr w14:paraId="4E08ED0A" w14:textId="05C504FC" w:rsidTr="00841FA8">
        <w:tblPrEx>
          <w:tblW w:w="927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CE77AE" w:rsidRPr="00171A67" w:rsidP="00190861" w14:paraId="12B83B8F" w14:textId="77777777">
            <w:pPr>
              <w:spacing w:before="120" w:after="120"/>
              <w:jc w:val="center"/>
              <w:rPr>
                <w:rFonts w:eastAsia="Roboto" w:cs="Roboto"/>
                <w:color w:val="FFFFFF" w:themeColor="background1"/>
                <w:sz w:val="20"/>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CE77AE" w:rsidRPr="00171A67" w:rsidP="00190861" w14:paraId="40D192AC" w14:textId="2F4A8AF0">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at all burdensome </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CE77AE" w:rsidRPr="00171A67" w:rsidP="00190861" w14:paraId="42F4B364" w14:textId="7081EFCF">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Not too</w:t>
            </w:r>
            <w:r w:rsidRPr="00171A67">
              <w:rPr>
                <w:rFonts w:ascii="Roboto" w:eastAsia="Roboto" w:hAnsi="Roboto" w:cs="Roboto"/>
                <w:color w:val="FFFFFF" w:themeColor="background1"/>
                <w:szCs w:val="20"/>
              </w:rPr>
              <w:t xml:space="preserve"> </w:t>
            </w:r>
            <w:r w:rsidR="00D22039">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CE77AE" w:rsidRPr="00171A67" w:rsidP="00190861" w14:paraId="4092D42D" w14:textId="2A0B8450">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171A67">
              <w:rPr>
                <w:rFonts w:ascii="Roboto" w:eastAsia="Roboto" w:hAnsi="Roboto" w:cs="Roboto"/>
                <w:color w:val="FFFFFF" w:themeColor="background1"/>
                <w:szCs w:val="20"/>
              </w:rPr>
              <w:t xml:space="preserve"> </w:t>
            </w:r>
            <w:r w:rsidR="00D22039">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CE77AE" w:rsidRPr="00171A67" w:rsidP="00190861" w14:paraId="5BE29BD0" w14:textId="16DFBF5E">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Very</w:t>
            </w:r>
            <w:r w:rsidRPr="00171A67" w:rsidR="001D0A5D">
              <w:rPr>
                <w:rFonts w:ascii="Roboto" w:eastAsia="Roboto" w:hAnsi="Roboto" w:cs="Roboto"/>
                <w:color w:val="FFFFFF" w:themeColor="background1"/>
                <w:szCs w:val="20"/>
              </w:rPr>
              <w:t xml:space="preserve"> </w:t>
            </w:r>
            <w:r w:rsidR="00D22039">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B00D3F" w:rsidP="00190861" w14:paraId="348CD322" w14:textId="20BD2582">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 xml:space="preserve">Extremely </w:t>
            </w:r>
            <w:r w:rsidR="00D22039">
              <w:rPr>
                <w:rFonts w:ascii="Roboto" w:eastAsia="Roboto" w:hAnsi="Roboto" w:cs="Roboto"/>
                <w:color w:val="FFFFFF" w:themeColor="background1"/>
                <w:szCs w:val="20"/>
              </w:rPr>
              <w:t>b</w:t>
            </w:r>
            <w:r>
              <w:rPr>
                <w:rFonts w:ascii="Roboto" w:eastAsia="Roboto" w:hAnsi="Roboto" w:cs="Roboto"/>
                <w:color w:val="FFFFFF" w:themeColor="background1"/>
                <w:szCs w:val="20"/>
              </w:rPr>
              <w:t>urdensome</w:t>
            </w:r>
          </w:p>
        </w:tc>
      </w:tr>
      <w:tr w14:paraId="71F3BCD4" w14:textId="75A4903F" w:rsidTr="00841FA8">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CE77AE" w:rsidRPr="00171A67" w:rsidP="00190861" w14:paraId="477A7EE9" w14:textId="414DB895">
            <w:pPr>
              <w:pStyle w:val="TableHeader2"/>
              <w:spacing w:line="276" w:lineRule="auto"/>
              <w:rPr>
                <w:rFonts w:ascii="Roboto" w:eastAsia="Roboto" w:hAnsi="Roboto" w:cs="Roboto"/>
              </w:rPr>
            </w:pPr>
            <w:r w:rsidRPr="4FAFB660">
              <w:rPr>
                <w:rFonts w:ascii="Roboto" w:eastAsia="Roboto" w:hAnsi="Roboto" w:cs="Roboto"/>
                <w:b/>
              </w:rPr>
              <w:t>[IF “CCDF” SELECTED IN P_FUND_GOV]</w:t>
            </w:r>
            <w:r w:rsidRPr="4FAFB660">
              <w:rPr>
                <w:rFonts w:ascii="Roboto" w:eastAsia="Roboto" w:hAnsi="Roboto" w:cs="Roboto"/>
              </w:rPr>
              <w:t xml:space="preserve"> CCDF</w:t>
            </w:r>
            <w:r w:rsidRPr="4FAFB660" w:rsidR="52E7F5E8">
              <w:rPr>
                <w:rFonts w:ascii="Roboto" w:eastAsia="Roboto" w:hAnsi="Roboto" w:cs="Roboto"/>
              </w:rPr>
              <w:t xml:space="preserve"> [</w:t>
            </w:r>
            <w:r w:rsidRPr="4FAFB660" w:rsidR="52E7F5E8">
              <w:rPr>
                <w:rFonts w:ascii="Roboto" w:eastAsia="Roboto" w:hAnsi="Roboto" w:cs="Roboto"/>
                <w:b/>
                <w:bCs/>
                <w:i/>
                <w:iCs/>
              </w:rPr>
              <w:t>p_fsr_rep_1</w:t>
            </w:r>
            <w:r w:rsidRPr="4FAFB660" w:rsidR="52E7F5E8">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CE77AE" w:rsidRPr="00171A67" w:rsidP="00190861" w14:paraId="41638829" w14:textId="77777777">
            <w:pPr>
              <w:keepLines/>
              <w:spacing w:before="40" w:after="40"/>
              <w:ind w:left="170" w:hanging="170"/>
              <w:rPr>
                <w:rFonts w:eastAsia="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CE77AE" w:rsidRPr="00171A67" w:rsidP="00190861" w14:paraId="226B6CBB" w14:textId="77777777">
            <w:pPr>
              <w:spacing w:before="60" w:after="60"/>
              <w:jc w:val="center"/>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CE77AE" w:rsidRPr="00171A67" w:rsidP="00190861" w14:paraId="0E3701A0"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CE77AE" w:rsidRPr="00171A67" w:rsidP="00190861" w14:paraId="6F4619BC"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00D3F" w:rsidRPr="00171A67" w:rsidP="00190861" w14:paraId="6BF554F7" w14:textId="77777777">
            <w:pPr>
              <w:spacing w:before="60" w:after="60"/>
              <w:rPr>
                <w:rFonts w:eastAsia="Roboto" w:cs="Roboto"/>
                <w:sz w:val="20"/>
                <w:szCs w:val="20"/>
              </w:rPr>
            </w:pPr>
          </w:p>
        </w:tc>
      </w:tr>
      <w:tr w14:paraId="154CADEE" w14:textId="1DE0FAEF" w:rsidTr="00841FA8">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CE77AE" w:rsidRPr="00171A67" w:rsidP="00190861" w14:paraId="2EA01291" w14:textId="534A5776">
            <w:pPr>
              <w:pStyle w:val="TableHeader2"/>
              <w:spacing w:line="276" w:lineRule="auto"/>
              <w:rPr>
                <w:rFonts w:ascii="Roboto" w:eastAsia="Roboto" w:hAnsi="Roboto" w:cs="Roboto"/>
              </w:rPr>
            </w:pPr>
            <w:r w:rsidRPr="4FAFB660">
              <w:rPr>
                <w:rFonts w:ascii="Roboto" w:eastAsia="Roboto" w:hAnsi="Roboto" w:cs="Roboto"/>
                <w:b/>
              </w:rPr>
              <w:t xml:space="preserve">[IF “State </w:t>
            </w:r>
            <w:r w:rsidRPr="4FAFB660" w:rsidR="38E81264">
              <w:rPr>
                <w:rFonts w:ascii="Roboto" w:eastAsia="Roboto" w:hAnsi="Roboto" w:cs="Roboto"/>
                <w:b/>
                <w:bCs/>
              </w:rPr>
              <w:t>p</w:t>
            </w:r>
            <w:r w:rsidRPr="4FAFB660" w:rsidR="3C4B0730">
              <w:rPr>
                <w:rFonts w:ascii="Roboto" w:eastAsia="Roboto" w:hAnsi="Roboto" w:cs="Roboto"/>
                <w:b/>
                <w:bCs/>
              </w:rPr>
              <w:t>re</w:t>
            </w:r>
            <w:r w:rsidRPr="4FAFB660">
              <w:rPr>
                <w:rFonts w:ascii="Roboto" w:eastAsia="Roboto" w:hAnsi="Roboto" w:cs="Roboto"/>
                <w:b/>
              </w:rPr>
              <w:t>-K</w:t>
            </w:r>
            <w:r w:rsidRPr="4FAFB660">
              <w:rPr>
                <w:rFonts w:ascii="Roboto" w:eastAsia="Roboto" w:hAnsi="Roboto" w:cs="Roboto"/>
                <w:b/>
              </w:rPr>
              <w:t>” SELECTED IN P_FUND_GOV]</w:t>
            </w:r>
            <w:r w:rsidRPr="4FAFB660">
              <w:rPr>
                <w:rFonts w:ascii="Roboto" w:eastAsia="Roboto" w:hAnsi="Roboto" w:cs="Roboto"/>
              </w:rPr>
              <w:t xml:space="preserve"> State </w:t>
            </w:r>
            <w:r w:rsidRPr="4FAFB660" w:rsidR="4144794F">
              <w:rPr>
                <w:rFonts w:ascii="Roboto" w:eastAsia="Roboto" w:hAnsi="Roboto" w:cs="Roboto"/>
              </w:rPr>
              <w:t>p</w:t>
            </w:r>
            <w:r w:rsidRPr="4FAFB660" w:rsidR="3C4B0730">
              <w:rPr>
                <w:rFonts w:ascii="Roboto" w:eastAsia="Roboto" w:hAnsi="Roboto" w:cs="Roboto"/>
              </w:rPr>
              <w:t>re</w:t>
            </w:r>
            <w:r w:rsidRPr="4FAFB660">
              <w:rPr>
                <w:rFonts w:ascii="Roboto" w:eastAsia="Roboto" w:hAnsi="Roboto" w:cs="Roboto"/>
              </w:rPr>
              <w:t xml:space="preserve">-K </w:t>
            </w:r>
            <w:r w:rsidRPr="4FAFB660" w:rsidR="05902193">
              <w:rPr>
                <w:rFonts w:ascii="Roboto" w:eastAsia="Roboto" w:hAnsi="Roboto" w:cs="Roboto"/>
              </w:rPr>
              <w:t>p</w:t>
            </w:r>
            <w:r w:rsidRPr="4FAFB660" w:rsidR="3C4B0730">
              <w:rPr>
                <w:rFonts w:ascii="Roboto" w:eastAsia="Roboto" w:hAnsi="Roboto" w:cs="Roboto"/>
              </w:rPr>
              <w:t>rogram</w:t>
            </w:r>
            <w:r w:rsidRPr="4FAFB660">
              <w:rPr>
                <w:rFonts w:ascii="Roboto" w:eastAsia="Roboto" w:hAnsi="Roboto" w:cs="Roboto"/>
              </w:rPr>
              <w:t xml:space="preserve"> </w:t>
            </w:r>
            <w:r w:rsidRPr="4FAFB660" w:rsidR="00AF79F7">
              <w:rPr>
                <w:rFonts w:ascii="Roboto" w:eastAsia="Roboto" w:hAnsi="Roboto" w:cs="Roboto"/>
              </w:rPr>
              <w:t>f</w:t>
            </w:r>
            <w:r w:rsidRPr="4FAFB660">
              <w:rPr>
                <w:rFonts w:ascii="Roboto" w:eastAsia="Roboto" w:hAnsi="Roboto" w:cs="Roboto"/>
              </w:rPr>
              <w:t>unds</w:t>
            </w:r>
            <w:r w:rsidRPr="4FAFB660" w:rsidR="0FF27326">
              <w:rPr>
                <w:rFonts w:ascii="Roboto" w:eastAsia="Roboto" w:hAnsi="Roboto" w:cs="Roboto"/>
              </w:rPr>
              <w:t xml:space="preserve"> [</w:t>
            </w:r>
            <w:r w:rsidRPr="4FAFB660" w:rsidR="0FF27326">
              <w:rPr>
                <w:rFonts w:ascii="Roboto" w:eastAsia="Roboto" w:hAnsi="Roboto" w:cs="Roboto"/>
                <w:b/>
                <w:bCs/>
                <w:i/>
                <w:iCs/>
              </w:rPr>
              <w:t>p_fsr_rep_2</w:t>
            </w:r>
            <w:r w:rsidRPr="4FAFB660" w:rsidR="0FF27326">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CE77AE" w:rsidRPr="00171A67" w:rsidP="00190861" w14:paraId="4DF520C3" w14:textId="77777777">
            <w:pPr>
              <w:keepLines/>
              <w:spacing w:before="40" w:after="40"/>
              <w:ind w:left="170" w:hanging="170"/>
              <w:rPr>
                <w:rFonts w:eastAsia="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CE77AE" w:rsidRPr="00171A67" w:rsidP="00190861" w14:paraId="4FF6BBBF" w14:textId="77777777">
            <w:pPr>
              <w:spacing w:before="60" w:after="60"/>
              <w:jc w:val="center"/>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CE77AE" w:rsidRPr="00171A67" w:rsidP="00190861" w14:paraId="478D5F3C"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CE77AE" w:rsidRPr="00171A67" w:rsidP="00190861" w14:paraId="158B5A44"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00D3F" w:rsidRPr="00171A67" w:rsidP="00190861" w14:paraId="6F9C9F44" w14:textId="77777777">
            <w:pPr>
              <w:spacing w:before="60" w:after="60"/>
              <w:rPr>
                <w:rFonts w:eastAsia="Roboto" w:cs="Roboto"/>
                <w:sz w:val="20"/>
                <w:szCs w:val="20"/>
              </w:rPr>
            </w:pPr>
          </w:p>
        </w:tc>
      </w:tr>
      <w:tr w14:paraId="18C22619" w14:textId="77777777" w:rsidTr="00841FA8">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6963EC" w:rsidRPr="00171A67" w:rsidP="00190861" w14:paraId="666273C0" w14:textId="36F3679B">
            <w:pPr>
              <w:pStyle w:val="TableHeader2"/>
              <w:spacing w:line="276" w:lineRule="auto"/>
              <w:rPr>
                <w:rFonts w:ascii="Roboto" w:eastAsia="Roboto" w:hAnsi="Roboto" w:cs="Roboto"/>
              </w:rPr>
            </w:pPr>
            <w:r w:rsidRPr="3C1A8223">
              <w:rPr>
                <w:rFonts w:eastAsia="Roboto" w:cs="Roboto"/>
                <w:b/>
              </w:rPr>
              <w:t>[IF “State Head Start</w:t>
            </w:r>
            <w:r w:rsidRPr="3C1A8223" w:rsidR="00AF79F7">
              <w:rPr>
                <w:rFonts w:eastAsia="Roboto" w:cs="Roboto"/>
                <w:b/>
              </w:rPr>
              <w:t xml:space="preserve"> funding</w:t>
            </w:r>
            <w:r w:rsidRPr="3C1A8223">
              <w:rPr>
                <w:rFonts w:eastAsia="Roboto" w:cs="Roboto"/>
                <w:b/>
              </w:rPr>
              <w:t>” SELECTED IN P_FUND_GOV]</w:t>
            </w:r>
            <w:r w:rsidRPr="3C1A8223">
              <w:rPr>
                <w:rFonts w:eastAsia="Roboto" w:cs="Roboto"/>
              </w:rPr>
              <w:t xml:space="preserve"> </w:t>
            </w:r>
            <w:r w:rsidRPr="0002307B">
              <w:rPr>
                <w:rFonts w:ascii="Roboto" w:eastAsia="Roboto" w:hAnsi="Roboto" w:cs="Roboto"/>
              </w:rPr>
              <w:t xml:space="preserve">State </w:t>
            </w:r>
            <w:r w:rsidRPr="0002307B" w:rsidR="00AF79F7">
              <w:rPr>
                <w:rFonts w:ascii="Roboto" w:eastAsia="Roboto" w:hAnsi="Roboto" w:cs="Roboto"/>
              </w:rPr>
              <w:t>Head Start funds</w:t>
            </w:r>
            <w:r w:rsidRPr="4FAFB660" w:rsidR="5810D37A">
              <w:rPr>
                <w:rFonts w:ascii="Roboto" w:eastAsia="Roboto" w:hAnsi="Roboto" w:cs="Roboto"/>
              </w:rPr>
              <w:t xml:space="preserve"> [</w:t>
            </w:r>
            <w:r w:rsidRPr="4FAFB660" w:rsidR="5810D37A">
              <w:rPr>
                <w:rFonts w:ascii="Roboto" w:eastAsia="Roboto" w:hAnsi="Roboto" w:cs="Roboto"/>
                <w:b/>
                <w:bCs/>
                <w:i/>
                <w:iCs/>
              </w:rPr>
              <w:t>p_fsr_rep_3</w:t>
            </w:r>
            <w:r w:rsidRPr="4FAFB660" w:rsidR="5810D37A">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6963EC" w:rsidRPr="00171A67" w:rsidP="00190861" w14:paraId="69FF84C8" w14:textId="77777777">
            <w:pPr>
              <w:keepLines/>
              <w:spacing w:before="40" w:after="40"/>
              <w:ind w:left="170" w:hanging="170"/>
              <w:rPr>
                <w:rFonts w:eastAsia="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6963EC" w:rsidRPr="00171A67" w:rsidP="00190861" w14:paraId="0A95EC6A" w14:textId="77777777">
            <w:pPr>
              <w:spacing w:before="60" w:after="60"/>
              <w:jc w:val="center"/>
              <w:rPr>
                <w:rFonts w:eastAsia="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6963EC" w:rsidRPr="00171A67" w:rsidP="00190861" w14:paraId="349B465F"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6963EC" w:rsidRPr="00171A67" w:rsidP="00190861" w14:paraId="43E77644" w14:textId="77777777">
            <w:pPr>
              <w:spacing w:before="60" w:after="60"/>
              <w:rPr>
                <w:rFonts w:eastAsia="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6963EC" w:rsidRPr="00171A67" w:rsidP="00190861" w14:paraId="21B0DAAF" w14:textId="77777777">
            <w:pPr>
              <w:spacing w:before="60" w:after="60"/>
              <w:rPr>
                <w:rFonts w:eastAsia="Roboto" w:cs="Roboto"/>
                <w:sz w:val="20"/>
                <w:szCs w:val="20"/>
              </w:rPr>
            </w:pPr>
          </w:p>
        </w:tc>
      </w:tr>
    </w:tbl>
    <w:p w:rsidR="00345514" w:rsidP="00190861" w14:paraId="65E38CCD" w14:textId="77777777">
      <w:pPr>
        <w:spacing w:after="0"/>
      </w:pPr>
    </w:p>
    <w:p w:rsidR="00367276" w:rsidRPr="00171A67" w:rsidP="00190861" w14:paraId="514196D6" w14:textId="77777777">
      <w:pPr>
        <w:spacing w:after="0"/>
      </w:pPr>
    </w:p>
    <w:p w:rsidR="00937925" w:rsidRPr="00171A67" w:rsidP="00190861" w14:paraId="42547A86" w14:textId="03C0F5EB">
      <w:r>
        <w:t xml:space="preserve">[If </w:t>
      </w:r>
      <w:r w:rsidRPr="1F66C4DE">
        <w:rPr>
          <w:b/>
          <w:bCs/>
        </w:rPr>
        <w:t>p_fund_gov</w:t>
      </w:r>
      <w:r>
        <w:t xml:space="preserve"> includes state funds] </w:t>
      </w:r>
      <w:r w:rsidR="00D01CBB">
        <w:t xml:space="preserve">How </w:t>
      </w:r>
      <w:r w:rsidR="00C63ADD">
        <w:t>flexibl</w:t>
      </w:r>
      <w:r w:rsidR="006F6863">
        <w:t>y</w:t>
      </w:r>
      <w:r w:rsidR="00C63ADD">
        <w:t xml:space="preserve"> </w:t>
      </w:r>
      <w:r w:rsidR="00B61603">
        <w:t xml:space="preserve">can </w:t>
      </w:r>
      <w:r w:rsidR="6AEA5C52">
        <w:t>you</w:t>
      </w:r>
      <w:r w:rsidR="13C67B5E">
        <w:t>r program</w:t>
      </w:r>
      <w:r w:rsidR="00B61603">
        <w:t xml:space="preserve"> use funds from </w:t>
      </w:r>
      <w:r w:rsidR="00DD1FB0">
        <w:t xml:space="preserve">the following </w:t>
      </w:r>
      <w:r w:rsidR="00B61603">
        <w:t>sources</w:t>
      </w:r>
      <w:r w:rsidR="00D01CBB">
        <w:t>?</w:t>
      </w:r>
      <w:r w:rsidR="008F0C69">
        <w:t xml:space="preserve"> </w:t>
      </w:r>
      <w:r w:rsidR="009B538B">
        <w:t>[</w:t>
      </w:r>
      <w:r w:rsidRPr="1F66C4DE" w:rsidR="00D74988">
        <w:rPr>
          <w:b/>
          <w:bCs/>
          <w:i/>
          <w:iCs/>
        </w:rPr>
        <w:t>p_fsr_flex</w:t>
      </w:r>
      <w:r w:rsidR="009B538B">
        <w:t>]</w:t>
      </w:r>
    </w:p>
    <w:tbl>
      <w:tblPr>
        <w:tblStyle w:val="TableGrid"/>
        <w:tblW w:w="9360" w:type="dxa"/>
        <w:tblLayout w:type="fixed"/>
        <w:tblLook w:val="04A0"/>
      </w:tblPr>
      <w:tblGrid>
        <w:gridCol w:w="3870"/>
        <w:gridCol w:w="1170"/>
        <w:gridCol w:w="1170"/>
        <w:gridCol w:w="1170"/>
        <w:gridCol w:w="810"/>
        <w:gridCol w:w="1170"/>
      </w:tblGrid>
      <w:tr w14:paraId="6022BD90" w14:textId="1B1DA18E" w:rsidTr="0002307B">
        <w:tblPrEx>
          <w:tblW w:w="9360" w:type="dxa"/>
          <w:tblLayout w:type="fixed"/>
          <w:tblLook w:val="04A0"/>
        </w:tblPrEx>
        <w:trPr>
          <w:trHeight w:val="300"/>
        </w:trPr>
        <w:tc>
          <w:tcPr>
            <w:tcW w:w="387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250EC976" w14:textId="77777777">
            <w:pPr>
              <w:spacing w:before="120" w:after="120"/>
              <w:jc w:val="center"/>
              <w:rPr>
                <w:rFonts w:eastAsia="Roboto" w:cs="Roboto"/>
                <w:color w:val="FFFFFF" w:themeColor="background1"/>
                <w:sz w:val="20"/>
                <w:szCs w:val="20"/>
              </w:rPr>
            </w:pP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5879B5" w:rsidRPr="00171A67" w:rsidP="00190861" w14:paraId="43537B46" w14:textId="14FB1533">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Not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ll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5879B5" w:rsidRPr="00171A67" w:rsidP="00190861" w14:paraId="74AD0A3D" w14:textId="7BD18E41">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w:t>
            </w:r>
            <w:r w:rsidR="00E96AF4">
              <w:rPr>
                <w:rFonts w:ascii="Roboto" w:eastAsia="Roboto" w:hAnsi="Roboto" w:cs="Roboto"/>
                <w:color w:val="FFFFFF" w:themeColor="background1"/>
                <w:szCs w:val="20"/>
              </w:rPr>
              <w:t>too</w:t>
            </w:r>
            <w:r w:rsidRPr="00E96AF4" w:rsid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2F7CB5">
              <w:rPr>
                <w:rFonts w:ascii="Roboto" w:eastAsia="Roboto" w:hAnsi="Roboto" w:cs="Roboto"/>
                <w:color w:val="FFFFFF" w:themeColor="background1"/>
                <w:szCs w:val="20"/>
              </w:rPr>
              <w:t>lexibl</w:t>
            </w:r>
            <w:r w:rsidR="002F7CB5">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tcPr>
          <w:p w:rsidR="005879B5" w:rsidRPr="00171A67" w:rsidP="00190861" w14:paraId="2D6EAFE3" w14:textId="43621935">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81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5879B5" w:rsidRPr="00171A67" w:rsidP="00190861" w14:paraId="0A5E5655" w14:textId="256DD48E">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Very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5879B5" w:rsidRPr="00171A67" w:rsidP="00190861" w14:paraId="5ACB86AC" w14:textId="01801E50">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 xml:space="preserve">Extremely </w:t>
            </w:r>
            <w:r w:rsidR="002F7CB5">
              <w:rPr>
                <w:rFonts w:ascii="Roboto" w:eastAsia="Roboto" w:hAnsi="Roboto" w:cs="Roboto"/>
                <w:color w:val="FFFFFF" w:themeColor="background1"/>
                <w:szCs w:val="20"/>
              </w:rPr>
              <w:t>f</w:t>
            </w:r>
            <w:r>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r>
      <w:tr w14:paraId="6F9B5E7C" w14:textId="4A442B74" w:rsidTr="0002307B">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2FCF307B" w14:textId="45D2B3CA">
            <w:pPr>
              <w:pStyle w:val="TableHeader2"/>
              <w:spacing w:line="276" w:lineRule="auto"/>
              <w:rPr>
                <w:rFonts w:ascii="Roboto" w:eastAsia="Roboto" w:hAnsi="Roboto" w:cs="Roboto"/>
              </w:rPr>
            </w:pPr>
            <w:r w:rsidRPr="4FAFB660">
              <w:rPr>
                <w:rFonts w:ascii="Roboto" w:eastAsia="Roboto" w:hAnsi="Roboto" w:cs="Roboto"/>
                <w:b/>
              </w:rPr>
              <w:t>[IF “CCDF” SELECTED IN P_FUND_GOV]</w:t>
            </w:r>
            <w:r w:rsidRPr="4FAFB660">
              <w:rPr>
                <w:rFonts w:ascii="Roboto" w:eastAsia="Roboto" w:hAnsi="Roboto" w:cs="Roboto"/>
              </w:rPr>
              <w:t xml:space="preserve"> CCDF</w:t>
            </w:r>
            <w:r w:rsidRPr="4FAFB660" w:rsidR="4151A0C3">
              <w:rPr>
                <w:rFonts w:ascii="Roboto" w:eastAsia="Roboto" w:hAnsi="Roboto" w:cs="Roboto"/>
              </w:rPr>
              <w:t xml:space="preserve"> [</w:t>
            </w:r>
            <w:r w:rsidRPr="4FAFB660" w:rsidR="4151A0C3">
              <w:rPr>
                <w:rFonts w:ascii="Roboto" w:eastAsia="Roboto" w:hAnsi="Roboto" w:cs="Roboto"/>
                <w:b/>
                <w:bCs/>
                <w:i/>
                <w:iCs/>
              </w:rPr>
              <w:t>p_fsr_flex_1</w:t>
            </w:r>
            <w:r w:rsidRPr="4FAFB660" w:rsidR="4151A0C3">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171A67" w:rsidP="00190861" w14:paraId="3A839921" w14:textId="77777777">
            <w:pPr>
              <w:keepLines/>
              <w:spacing w:before="40" w:after="40"/>
              <w:ind w:left="170" w:hanging="170"/>
              <w:rPr>
                <w:rFonts w:eastAsia="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171A67" w:rsidP="00190861" w14:paraId="65965489" w14:textId="77777777">
            <w:pPr>
              <w:spacing w:before="60" w:after="60"/>
              <w:jc w:val="center"/>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171A67" w:rsidP="00190861" w14:paraId="53360BE5" w14:textId="77777777">
            <w:pPr>
              <w:spacing w:before="60" w:after="60"/>
              <w:rPr>
                <w:rFonts w:eastAsia="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171A67" w:rsidP="00190861" w14:paraId="5B734142" w14:textId="77777777">
            <w:pPr>
              <w:spacing w:before="60" w:after="60"/>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171A67" w:rsidP="00190861" w14:paraId="3443D0B7" w14:textId="77777777">
            <w:pPr>
              <w:spacing w:before="60" w:after="60"/>
              <w:rPr>
                <w:rFonts w:eastAsia="Roboto" w:cs="Roboto"/>
                <w:sz w:val="20"/>
                <w:szCs w:val="20"/>
              </w:rPr>
            </w:pPr>
          </w:p>
        </w:tc>
      </w:tr>
      <w:tr w14:paraId="1BF75598" w14:textId="5B9EAEB9" w:rsidTr="0002307B">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3684AF43" w14:textId="367066F8">
            <w:pPr>
              <w:pStyle w:val="TableHeader2"/>
              <w:spacing w:line="276" w:lineRule="auto"/>
              <w:rPr>
                <w:rFonts w:ascii="Roboto" w:eastAsia="Roboto" w:hAnsi="Roboto" w:cs="Roboto"/>
              </w:rPr>
            </w:pPr>
            <w:r w:rsidRPr="4FAFB660">
              <w:rPr>
                <w:rFonts w:ascii="Roboto" w:eastAsia="Roboto" w:hAnsi="Roboto" w:cs="Roboto"/>
                <w:b/>
              </w:rPr>
              <w:t xml:space="preserve">[IF “State </w:t>
            </w:r>
            <w:r w:rsidRPr="4FAFB660" w:rsidR="641EE3FE">
              <w:rPr>
                <w:rFonts w:ascii="Roboto" w:eastAsia="Roboto" w:hAnsi="Roboto" w:cs="Roboto"/>
                <w:b/>
                <w:bCs/>
              </w:rPr>
              <w:t>p</w:t>
            </w:r>
            <w:r w:rsidRPr="4FAFB660" w:rsidR="4E1C0DEA">
              <w:rPr>
                <w:rFonts w:ascii="Roboto" w:eastAsia="Roboto" w:hAnsi="Roboto" w:cs="Roboto"/>
                <w:b/>
                <w:bCs/>
              </w:rPr>
              <w:t>re</w:t>
            </w:r>
            <w:r w:rsidRPr="4FAFB660">
              <w:rPr>
                <w:rFonts w:ascii="Roboto" w:eastAsia="Roboto" w:hAnsi="Roboto" w:cs="Roboto"/>
                <w:b/>
              </w:rPr>
              <w:t>-K</w:t>
            </w:r>
            <w:r w:rsidRPr="4FAFB660">
              <w:rPr>
                <w:rFonts w:ascii="Roboto" w:eastAsia="Roboto" w:hAnsi="Roboto" w:cs="Roboto"/>
                <w:b/>
              </w:rPr>
              <w:t>” SELECTED IN P_FUND_GOV]</w:t>
            </w:r>
            <w:r w:rsidRPr="4FAFB660">
              <w:rPr>
                <w:rFonts w:ascii="Roboto" w:eastAsia="Roboto" w:hAnsi="Roboto" w:cs="Roboto"/>
              </w:rPr>
              <w:t xml:space="preserve"> State </w:t>
            </w:r>
            <w:r w:rsidRPr="4FAFB660" w:rsidR="7314D0B8">
              <w:rPr>
                <w:rFonts w:ascii="Roboto" w:eastAsia="Roboto" w:hAnsi="Roboto" w:cs="Roboto"/>
              </w:rPr>
              <w:t>p</w:t>
            </w:r>
            <w:r w:rsidRPr="4FAFB660" w:rsidR="4E1C0DEA">
              <w:rPr>
                <w:rFonts w:ascii="Roboto" w:eastAsia="Roboto" w:hAnsi="Roboto" w:cs="Roboto"/>
              </w:rPr>
              <w:t>re</w:t>
            </w:r>
            <w:r w:rsidRPr="4FAFB660">
              <w:rPr>
                <w:rFonts w:ascii="Roboto" w:eastAsia="Roboto" w:hAnsi="Roboto" w:cs="Roboto"/>
              </w:rPr>
              <w:t xml:space="preserve">-K </w:t>
            </w:r>
            <w:r w:rsidRPr="4FAFB660" w:rsidR="17509CE9">
              <w:rPr>
                <w:rFonts w:ascii="Roboto" w:eastAsia="Roboto" w:hAnsi="Roboto" w:cs="Roboto"/>
              </w:rPr>
              <w:t>p</w:t>
            </w:r>
            <w:r w:rsidRPr="4FAFB660">
              <w:rPr>
                <w:rFonts w:ascii="Roboto" w:eastAsia="Roboto" w:hAnsi="Roboto" w:cs="Roboto"/>
              </w:rPr>
              <w:t xml:space="preserve">rogram </w:t>
            </w:r>
            <w:r w:rsidRPr="4FAFB660" w:rsidR="007C2A1C">
              <w:rPr>
                <w:rFonts w:ascii="Roboto" w:eastAsia="Roboto" w:hAnsi="Roboto" w:cs="Roboto"/>
              </w:rPr>
              <w:t>f</w:t>
            </w:r>
            <w:r w:rsidRPr="4FAFB660">
              <w:rPr>
                <w:rFonts w:ascii="Roboto" w:eastAsia="Roboto" w:hAnsi="Roboto" w:cs="Roboto"/>
              </w:rPr>
              <w:t>unds</w:t>
            </w:r>
            <w:r w:rsidRPr="4FAFB660" w:rsidR="7E86C989">
              <w:rPr>
                <w:rFonts w:ascii="Roboto" w:eastAsia="Roboto" w:hAnsi="Roboto" w:cs="Roboto"/>
              </w:rPr>
              <w:t xml:space="preserve"> [</w:t>
            </w:r>
            <w:r w:rsidRPr="4FAFB660" w:rsidR="7E86C989">
              <w:rPr>
                <w:rFonts w:ascii="Roboto" w:eastAsia="Roboto" w:hAnsi="Roboto" w:cs="Roboto"/>
                <w:b/>
                <w:bCs/>
                <w:i/>
                <w:iCs/>
              </w:rPr>
              <w:t>p_fsr_flex_2</w:t>
            </w:r>
            <w:r w:rsidRPr="4FAFB660" w:rsidR="7E86C989">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171A67" w:rsidP="00190861" w14:paraId="1B446CB1" w14:textId="77777777">
            <w:pPr>
              <w:keepLines/>
              <w:spacing w:before="40" w:after="40"/>
              <w:ind w:left="170" w:hanging="170"/>
              <w:rPr>
                <w:rFonts w:eastAsia="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171A67" w:rsidP="00190861" w14:paraId="2B0A837D" w14:textId="77777777">
            <w:pPr>
              <w:spacing w:before="60" w:after="60"/>
              <w:jc w:val="center"/>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171A67" w:rsidP="00190861" w14:paraId="4D632D4C" w14:textId="77777777">
            <w:pPr>
              <w:spacing w:before="60" w:after="60"/>
              <w:rPr>
                <w:rFonts w:eastAsia="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171A67" w:rsidP="00190861" w14:paraId="70CDA31C" w14:textId="77777777">
            <w:pPr>
              <w:spacing w:before="60" w:after="60"/>
              <w:rPr>
                <w:rFonts w:eastAsia="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171A67" w:rsidP="00190861" w14:paraId="71A1D110" w14:textId="77777777">
            <w:pPr>
              <w:spacing w:before="60" w:after="60"/>
              <w:rPr>
                <w:rFonts w:eastAsia="Roboto" w:cs="Roboto"/>
                <w:sz w:val="20"/>
                <w:szCs w:val="20"/>
              </w:rPr>
            </w:pPr>
          </w:p>
        </w:tc>
      </w:tr>
      <w:tr w14:paraId="191A1680" w14:textId="77777777" w:rsidTr="0002307B">
        <w:tblPrEx>
          <w:tblW w:w="9360" w:type="dxa"/>
          <w:tblLayout w:type="fixed"/>
          <w:tblLook w:val="04A0"/>
        </w:tblPrEx>
        <w:trPr>
          <w:trHeight w:val="300"/>
        </w:trPr>
        <w:tc>
          <w:tcPr>
            <w:tcW w:w="3870" w:type="dxa"/>
            <w:hideMark/>
          </w:tcPr>
          <w:p w:rsidR="007C2A1C" w14:paraId="663EA5D2" w14:textId="18D62D0D">
            <w:pPr>
              <w:pStyle w:val="TableHeader2"/>
              <w:spacing w:line="276" w:lineRule="auto"/>
              <w:rPr>
                <w:rFonts w:ascii="Roboto" w:eastAsia="Roboto" w:hAnsi="Roboto" w:cs="Roboto"/>
              </w:rPr>
            </w:pPr>
            <w:r w:rsidRPr="3C1A8223">
              <w:rPr>
                <w:rFonts w:eastAsia="Roboto" w:cs="Roboto"/>
                <w:b/>
              </w:rPr>
              <w:t>[IF “State Head Start funding” SELECTED IN P_FUND_GOV]</w:t>
            </w:r>
            <w:r w:rsidRPr="3C1A8223">
              <w:rPr>
                <w:rFonts w:eastAsia="Roboto" w:cs="Roboto"/>
              </w:rPr>
              <w:t xml:space="preserve"> </w:t>
            </w:r>
            <w:r w:rsidRPr="0002307B">
              <w:rPr>
                <w:rFonts w:ascii="Roboto" w:eastAsia="Roboto" w:hAnsi="Roboto" w:cs="Roboto"/>
              </w:rPr>
              <w:t>State Head Start funds</w:t>
            </w:r>
            <w:r w:rsidRPr="4FAFB660" w:rsidR="13044D9D">
              <w:rPr>
                <w:rFonts w:ascii="Roboto" w:eastAsia="Roboto" w:hAnsi="Roboto" w:cs="Roboto"/>
              </w:rPr>
              <w:t xml:space="preserve"> [</w:t>
            </w:r>
            <w:r w:rsidRPr="4FAFB660" w:rsidR="13044D9D">
              <w:rPr>
                <w:rFonts w:ascii="Roboto" w:eastAsia="Roboto" w:hAnsi="Roboto" w:cs="Roboto"/>
                <w:b/>
                <w:bCs/>
                <w:i/>
                <w:iCs/>
              </w:rPr>
              <w:t>p_fsr_flex_3</w:t>
            </w:r>
            <w:r w:rsidRPr="4FAFB660" w:rsidR="13044D9D">
              <w:rPr>
                <w:rFonts w:ascii="Roboto" w:eastAsia="Roboto" w:hAnsi="Roboto" w:cs="Roboto"/>
              </w:rPr>
              <w:t>]</w:t>
            </w:r>
          </w:p>
        </w:tc>
        <w:tc>
          <w:tcPr>
            <w:tcW w:w="1170" w:type="dxa"/>
          </w:tcPr>
          <w:p w:rsidR="007C2A1C" w14:paraId="0C6C44C8" w14:textId="77777777">
            <w:pPr>
              <w:keepLines/>
              <w:spacing w:before="40" w:after="40"/>
              <w:ind w:left="170" w:hanging="170"/>
              <w:rPr>
                <w:rFonts w:eastAsia="Roboto" w:cs="Roboto"/>
              </w:rPr>
            </w:pPr>
          </w:p>
        </w:tc>
        <w:tc>
          <w:tcPr>
            <w:tcW w:w="1170" w:type="dxa"/>
          </w:tcPr>
          <w:p w:rsidR="007C2A1C" w14:paraId="309757D1" w14:textId="77777777">
            <w:pPr>
              <w:spacing w:before="60" w:after="60"/>
              <w:jc w:val="center"/>
              <w:rPr>
                <w:rFonts w:eastAsia="Roboto" w:cs="Roboto"/>
                <w:sz w:val="20"/>
                <w:szCs w:val="20"/>
              </w:rPr>
            </w:pPr>
          </w:p>
        </w:tc>
        <w:tc>
          <w:tcPr>
            <w:tcW w:w="1170" w:type="dxa"/>
          </w:tcPr>
          <w:p w:rsidR="007C2A1C" w14:paraId="3910B861" w14:textId="77777777">
            <w:pPr>
              <w:spacing w:before="60" w:after="60"/>
              <w:rPr>
                <w:rFonts w:eastAsia="Roboto" w:cs="Roboto"/>
                <w:sz w:val="20"/>
                <w:szCs w:val="20"/>
              </w:rPr>
            </w:pPr>
          </w:p>
        </w:tc>
        <w:tc>
          <w:tcPr>
            <w:tcW w:w="810" w:type="dxa"/>
          </w:tcPr>
          <w:p w:rsidR="007C2A1C" w14:paraId="517E37B4" w14:textId="77777777">
            <w:pPr>
              <w:spacing w:before="60" w:after="60"/>
              <w:rPr>
                <w:rFonts w:eastAsia="Roboto" w:cs="Roboto"/>
                <w:sz w:val="20"/>
                <w:szCs w:val="20"/>
              </w:rPr>
            </w:pPr>
          </w:p>
        </w:tc>
        <w:tc>
          <w:tcPr>
            <w:tcW w:w="1170" w:type="dxa"/>
          </w:tcPr>
          <w:p w:rsidR="007C2A1C" w14:paraId="722BE5C1" w14:textId="77777777">
            <w:pPr>
              <w:spacing w:before="60" w:after="60"/>
              <w:rPr>
                <w:rFonts w:eastAsia="Roboto" w:cs="Roboto"/>
                <w:sz w:val="20"/>
                <w:szCs w:val="20"/>
              </w:rPr>
            </w:pPr>
          </w:p>
        </w:tc>
      </w:tr>
    </w:tbl>
    <w:p w:rsidR="005F3CCA" w:rsidP="00B65CCE" w14:paraId="3E47B439" w14:textId="77777777">
      <w:pPr>
        <w:keepNext/>
        <w:spacing w:after="0"/>
      </w:pPr>
    </w:p>
    <w:p w:rsidR="00255A64" w:rsidRPr="00171A67" w:rsidP="00B65CCE" w14:paraId="7051ACE2" w14:textId="137888C3">
      <w:pPr>
        <w:keepNext/>
        <w:spacing w:after="0"/>
      </w:pPr>
      <w:r>
        <w:t xml:space="preserve">What is the </w:t>
      </w:r>
      <w:r w:rsidRPr="1F66C4DE">
        <w:rPr>
          <w:b/>
          <w:bCs/>
        </w:rPr>
        <w:t>greatest</w:t>
      </w:r>
      <w:r>
        <w:t xml:space="preserve"> challenge </w:t>
      </w:r>
      <w:r w:rsidR="0063422D">
        <w:t>your program faces</w:t>
      </w:r>
      <w:r w:rsidR="000B00FD">
        <w:t xml:space="preserve"> using multiple</w:t>
      </w:r>
      <w:r w:rsidR="00E944EB">
        <w:t xml:space="preserve"> </w:t>
      </w:r>
      <w:r>
        <w:t xml:space="preserve">ECE </w:t>
      </w:r>
      <w:r w:rsidRPr="0002307B">
        <w:rPr>
          <w:highlight w:val="yellow"/>
        </w:rPr>
        <w:t>fund</w:t>
      </w:r>
      <w:r w:rsidRPr="0002307B" w:rsidR="007C2A1C">
        <w:rPr>
          <w:highlight w:val="yellow"/>
        </w:rPr>
        <w:t xml:space="preserve">ing </w:t>
      </w:r>
      <w:r w:rsidRPr="0002307B" w:rsidR="00F26EEE">
        <w:rPr>
          <w:highlight w:val="yellow"/>
        </w:rPr>
        <w:t>s</w:t>
      </w:r>
      <w:r w:rsidRPr="0002307B" w:rsidR="007C2A1C">
        <w:rPr>
          <w:highlight w:val="yellow"/>
        </w:rPr>
        <w:t>ources</w:t>
      </w:r>
      <w:r>
        <w:t xml:space="preserve">? </w:t>
      </w:r>
      <w:r w:rsidR="000D04D9">
        <w:t>[</w:t>
      </w:r>
      <w:r w:rsidRPr="1F66C4DE" w:rsidR="005A7D7A">
        <w:rPr>
          <w:b/>
          <w:bCs/>
          <w:i/>
          <w:iCs/>
        </w:rPr>
        <w:t>p_fsr_chal</w:t>
      </w:r>
      <w:r w:rsidR="000D04D9">
        <w:t>]</w:t>
      </w:r>
    </w:p>
    <w:p w:rsidR="0087544C" w:rsidRPr="00171A67" w:rsidP="00190861" w14:paraId="297AE814" w14:textId="112B07D2">
      <w:pPr>
        <w:pStyle w:val="ListParagraph"/>
        <w:numPr>
          <w:ilvl w:val="0"/>
          <w:numId w:val="2"/>
        </w:numPr>
      </w:pPr>
      <w:r w:rsidRPr="00171A67">
        <w:t xml:space="preserve">Funding requirements are </w:t>
      </w:r>
      <w:r w:rsidR="00F13AAA">
        <w:t>so</w:t>
      </w:r>
      <w:r w:rsidRPr="00171A67" w:rsidR="00F13AAA">
        <w:t xml:space="preserve"> </w:t>
      </w:r>
      <w:r w:rsidRPr="00171A67">
        <w:t>different from one another</w:t>
      </w:r>
      <w:r w:rsidR="000B00FD">
        <w:t xml:space="preserve"> </w:t>
      </w:r>
      <w:r w:rsidR="00F13AAA">
        <w:t xml:space="preserve">making it hard </w:t>
      </w:r>
      <w:r w:rsidR="000B00FD">
        <w:t>to figure out how to use them together.</w:t>
      </w:r>
    </w:p>
    <w:p w:rsidR="00190CE2" w:rsidRPr="00171A67" w:rsidP="00190861" w14:paraId="51CA7C02" w14:textId="379723E8">
      <w:pPr>
        <w:pStyle w:val="ListParagraph"/>
        <w:numPr>
          <w:ilvl w:val="0"/>
          <w:numId w:val="2"/>
        </w:numPr>
      </w:pPr>
      <w:r>
        <w:t xml:space="preserve">Different funding </w:t>
      </w:r>
      <w:r w:rsidR="00854895">
        <w:t xml:space="preserve">sources’ eligibility </w:t>
      </w:r>
      <w:r>
        <w:t>requirements make it difficult to</w:t>
      </w:r>
      <w:r w:rsidR="008F0D91">
        <w:t xml:space="preserve"> continuously</w:t>
      </w:r>
      <w:r>
        <w:t xml:space="preserve"> serve </w:t>
      </w:r>
      <w:r>
        <w:t>families</w:t>
      </w:r>
    </w:p>
    <w:p w:rsidR="0087544C" w:rsidP="00190861" w14:paraId="6B26017C" w14:textId="3AD7C0F5">
      <w:pPr>
        <w:pStyle w:val="ListParagraph"/>
        <w:numPr>
          <w:ilvl w:val="0"/>
          <w:numId w:val="2"/>
        </w:numPr>
      </w:pPr>
      <w:r>
        <w:t>Administrative burden related to reporting or record-keeping</w:t>
      </w:r>
      <w:r w:rsidR="00681F59">
        <w:t xml:space="preserve"> for more than one funding source</w:t>
      </w:r>
      <w:r>
        <w:t xml:space="preserve"> is </w:t>
      </w:r>
      <w:r w:rsidR="00F13AAA">
        <w:t xml:space="preserve">very </w:t>
      </w:r>
      <w:r>
        <w:t>high</w:t>
      </w:r>
      <w:r>
        <w:t xml:space="preserve"> </w:t>
      </w:r>
    </w:p>
    <w:p w:rsidR="00CF793E" w:rsidRPr="00171A67" w:rsidP="00190861" w14:paraId="3B4B9A93" w14:textId="02123D4A">
      <w:pPr>
        <w:pStyle w:val="ListParagraph"/>
        <w:numPr>
          <w:ilvl w:val="0"/>
          <w:numId w:val="2"/>
        </w:numPr>
      </w:pPr>
      <w:r>
        <w:t>Necessary</w:t>
      </w:r>
      <w:r>
        <w:t xml:space="preserve"> skill </w:t>
      </w:r>
      <w:r>
        <w:t xml:space="preserve">level </w:t>
      </w:r>
      <w:r>
        <w:t xml:space="preserve">required </w:t>
      </w:r>
      <w:r w:rsidR="00896E00">
        <w:t xml:space="preserve">of </w:t>
      </w:r>
      <w:r>
        <w:t>our fiscal team</w:t>
      </w:r>
      <w:r w:rsidR="0087278F">
        <w:t xml:space="preserve"> is </w:t>
      </w:r>
      <w:r w:rsidR="00F13AAA">
        <w:t xml:space="preserve">very </w:t>
      </w:r>
      <w:r w:rsidR="0087278F">
        <w:t>high</w:t>
      </w:r>
    </w:p>
    <w:p w:rsidR="0033445F" w:rsidP="00B57D80" w14:paraId="6CFE4F88" w14:textId="10C601E6">
      <w:pPr>
        <w:pStyle w:val="ListParagraph"/>
        <w:numPr>
          <w:ilvl w:val="0"/>
          <w:numId w:val="2"/>
        </w:numPr>
      </w:pPr>
      <w:r>
        <w:t>Lack of fi</w:t>
      </w:r>
      <w:r w:rsidR="00B57D80">
        <w:t xml:space="preserve">nancial </w:t>
      </w:r>
      <w:r w:rsidR="00852D69">
        <w:t>tools</w:t>
      </w:r>
      <w:r>
        <w:t xml:space="preserve">, such as </w:t>
      </w:r>
      <w:r w:rsidRPr="0046215A">
        <w:t>accounting system</w:t>
      </w:r>
      <w:r w:rsidR="00B57D80">
        <w:t>s</w:t>
      </w:r>
    </w:p>
    <w:p w:rsidR="0087544C" w:rsidRPr="00171A67" w:rsidP="00190861" w14:paraId="2C13D10F" w14:textId="355CBBB7">
      <w:pPr>
        <w:pStyle w:val="ListParagraph"/>
        <w:numPr>
          <w:ilvl w:val="0"/>
          <w:numId w:val="2"/>
        </w:numPr>
      </w:pPr>
      <w:r>
        <w:t xml:space="preserve">The </w:t>
      </w:r>
      <w:r>
        <w:t xml:space="preserve">training or support </w:t>
      </w:r>
      <w:r>
        <w:t>we</w:t>
      </w:r>
      <w:r>
        <w:t xml:space="preserve"> need on how to combine funds </w:t>
      </w:r>
      <w:r>
        <w:t xml:space="preserve">is not </w:t>
      </w:r>
      <w:r>
        <w:t>available</w:t>
      </w:r>
    </w:p>
    <w:p w:rsidR="0087544C" w:rsidRPr="00171A67" w:rsidP="00190861" w14:paraId="0F47EC37" w14:textId="694B7ED4">
      <w:pPr>
        <w:pStyle w:val="ListParagraph"/>
        <w:numPr>
          <w:ilvl w:val="0"/>
          <w:numId w:val="2"/>
        </w:numPr>
      </w:pPr>
      <w:r>
        <w:t>None</w:t>
      </w:r>
      <w:r w:rsidR="00AF5FCD">
        <w:t xml:space="preserve"> –</w:t>
      </w:r>
      <w:r>
        <w:t xml:space="preserve"> </w:t>
      </w:r>
      <w:r w:rsidR="00F26EEE">
        <w:t xml:space="preserve">we </w:t>
      </w:r>
      <w:r>
        <w:t xml:space="preserve">can easily </w:t>
      </w:r>
      <w:r w:rsidR="226616C1">
        <w:t>d</w:t>
      </w:r>
      <w:r>
        <w:t>o it</w:t>
      </w:r>
    </w:p>
    <w:p w:rsidR="00F26EEE" w:rsidRPr="00171A67" w:rsidP="00190861" w14:paraId="767C96BA" w14:textId="17438902">
      <w:pPr>
        <w:pStyle w:val="ListParagraph"/>
        <w:numPr>
          <w:ilvl w:val="0"/>
          <w:numId w:val="2"/>
        </w:numPr>
      </w:pPr>
      <w:r>
        <w:t xml:space="preserve">Not </w:t>
      </w:r>
      <w:r w:rsidR="22E0F298">
        <w:t>a</w:t>
      </w:r>
      <w:r w:rsidR="2BAF2D2C">
        <w:t>pplicable</w:t>
      </w:r>
      <w:r>
        <w:t xml:space="preserve"> – we do not wish to combine ECE </w:t>
      </w:r>
      <w:r>
        <w:t>funds</w:t>
      </w:r>
    </w:p>
    <w:p w:rsidR="000340E5" w:rsidRPr="00171A67" w:rsidP="00190861" w14:paraId="66F989C7" w14:textId="14EBE1E7">
      <w:pPr>
        <w:pStyle w:val="ListParagraph"/>
        <w:numPr>
          <w:ilvl w:val="0"/>
          <w:numId w:val="2"/>
        </w:numPr>
      </w:pPr>
      <w:r>
        <w:t>Other</w:t>
      </w:r>
      <w:r w:rsidR="00AF5FCD">
        <w:t xml:space="preserve"> (</w:t>
      </w:r>
      <w:r w:rsidR="376DEE7E">
        <w:t>p</w:t>
      </w:r>
      <w:r w:rsidR="68AC6422">
        <w:t>lease</w:t>
      </w:r>
      <w:r w:rsidR="00AF5FCD">
        <w:t xml:space="preserve"> specify)</w:t>
      </w:r>
    </w:p>
    <w:p w:rsidR="0087544C" w:rsidRPr="00171A67" w:rsidP="00190861" w14:paraId="13FB38B5" w14:textId="38461C08">
      <w:pPr>
        <w:pStyle w:val="ListParagraph"/>
        <w:numPr>
          <w:ilvl w:val="0"/>
          <w:numId w:val="2"/>
        </w:numPr>
      </w:pPr>
      <w:r>
        <w:t>D</w:t>
      </w:r>
      <w:r>
        <w:t xml:space="preserve">on’t </w:t>
      </w:r>
      <w:r>
        <w:t>know</w:t>
      </w:r>
    </w:p>
    <w:p w:rsidR="00B65CCE" w:rsidRPr="003C10CA" w:rsidP="00190861" w14:paraId="7801DA3D" w14:textId="77777777">
      <w:pPr>
        <w:rPr>
          <w:color w:val="C00000"/>
        </w:rPr>
      </w:pPr>
    </w:p>
    <w:p w:rsidR="00DC1EFA" w:rsidRPr="00171A67" w:rsidP="1F66C4DE" w14:paraId="148B2243" w14:textId="610836F2">
      <w:pPr>
        <w:rPr>
          <w:rFonts w:eastAsia="Roboto" w:cs="Roboto"/>
          <w:b/>
          <w:bCs/>
          <w:i/>
          <w:iCs/>
          <w:color w:val="000000" w:themeColor="text1"/>
        </w:rPr>
      </w:pPr>
      <w:r>
        <w:t xml:space="preserve">[If </w:t>
      </w:r>
      <w:r w:rsidRPr="1F66C4DE">
        <w:rPr>
          <w:b/>
          <w:bCs/>
        </w:rPr>
        <w:t>p_fund_gov</w:t>
      </w:r>
      <w:r>
        <w:t xml:space="preserve"> includes state funds] </w:t>
      </w:r>
      <w:r w:rsidRPr="1F66C4DE">
        <w:rPr>
          <w:rFonts w:eastAsia="Roboto" w:cs="Roboto"/>
          <w:color w:val="000000" w:themeColor="text1"/>
        </w:rPr>
        <w:t xml:space="preserve">To the best of your knowledge, how much are </w:t>
      </w:r>
      <w:r w:rsidRPr="1F66C4DE" w:rsidR="00FF0ED0">
        <w:rPr>
          <w:rFonts w:eastAsia="Roboto" w:cs="Roboto"/>
          <w:color w:val="000000" w:themeColor="text1"/>
        </w:rPr>
        <w:t xml:space="preserve">[LOOP TWO OPTIONS IF SELECTED IN </w:t>
      </w:r>
      <w:r w:rsidRPr="1F66C4DE" w:rsidR="00FF0ED0">
        <w:rPr>
          <w:rFonts w:eastAsia="Roboto" w:cs="Roboto"/>
          <w:color w:val="000000" w:themeColor="text1"/>
        </w:rPr>
        <w:t>p_fund_gov</w:t>
      </w:r>
      <w:r w:rsidRPr="1F66C4DE" w:rsidR="00FF0ED0">
        <w:rPr>
          <w:rFonts w:eastAsia="Roboto" w:cs="Roboto"/>
          <w:color w:val="000000" w:themeColor="text1"/>
        </w:rPr>
        <w:t xml:space="preserve">: </w:t>
      </w:r>
      <w:r w:rsidRPr="1F66C4DE" w:rsidR="00FF0ED0">
        <w:rPr>
          <w:rFonts w:eastAsia="Roboto" w:cs="Roboto"/>
          <w:b/>
          <w:bCs/>
          <w:color w:val="000000" w:themeColor="text1"/>
        </w:rPr>
        <w:t>state pre-</w:t>
      </w:r>
      <w:r w:rsidRPr="3E48DB86" w:rsidR="25C1FB93">
        <w:rPr>
          <w:rFonts w:eastAsia="Roboto" w:cs="Roboto"/>
          <w:b/>
          <w:bCs/>
          <w:color w:val="000000" w:themeColor="text1"/>
        </w:rPr>
        <w:t>K</w:t>
      </w:r>
      <w:r w:rsidRPr="1F66C4DE" w:rsidR="00FF0ED0">
        <w:rPr>
          <w:rFonts w:eastAsia="Roboto" w:cs="Roboto"/>
          <w:b/>
          <w:bCs/>
          <w:color w:val="000000" w:themeColor="text1"/>
        </w:rPr>
        <w:t xml:space="preserve"> / CCDF</w:t>
      </w:r>
      <w:r w:rsidRPr="1F66C4DE" w:rsidR="00FF0ED0">
        <w:rPr>
          <w:rFonts w:eastAsia="Roboto" w:cs="Roboto"/>
          <w:color w:val="000000" w:themeColor="text1"/>
        </w:rPr>
        <w:t xml:space="preserve">] </w:t>
      </w:r>
      <w:r w:rsidR="006971DB">
        <w:rPr>
          <w:rFonts w:eastAsia="Roboto" w:cs="Roboto"/>
          <w:color w:val="000000" w:themeColor="text1"/>
        </w:rPr>
        <w:t xml:space="preserve">requirements </w:t>
      </w:r>
      <w:r w:rsidRPr="1F66C4DE" w:rsidR="2227637B">
        <w:rPr>
          <w:rFonts w:eastAsia="Roboto" w:cs="Roboto"/>
          <w:color w:val="000000" w:themeColor="text1"/>
        </w:rPr>
        <w:t xml:space="preserve">aligned with Head Start </w:t>
      </w:r>
      <w:r w:rsidR="00AB2575">
        <w:rPr>
          <w:rFonts w:eastAsia="Roboto" w:cs="Roboto"/>
          <w:color w:val="000000" w:themeColor="text1"/>
        </w:rPr>
        <w:t>requirements</w:t>
      </w:r>
      <w:r w:rsidRPr="1F66C4DE" w:rsidR="00AB2575">
        <w:rPr>
          <w:rFonts w:eastAsia="Roboto" w:cs="Roboto"/>
          <w:color w:val="000000" w:themeColor="text1"/>
        </w:rPr>
        <w:t xml:space="preserve"> </w:t>
      </w:r>
      <w:r w:rsidRPr="1F66C4DE" w:rsidR="2227637B">
        <w:rPr>
          <w:rFonts w:eastAsia="Roboto" w:cs="Roboto"/>
          <w:color w:val="000000" w:themeColor="text1"/>
        </w:rPr>
        <w:t>in the following areas: [</w:t>
      </w:r>
      <w:r w:rsidRPr="1F66C4DE" w:rsidR="00451A9C">
        <w:rPr>
          <w:rFonts w:eastAsia="Roboto" w:cs="Roboto"/>
          <w:b/>
          <w:bCs/>
          <w:i/>
          <w:iCs/>
          <w:color w:val="000000" w:themeColor="text1"/>
        </w:rPr>
        <w:t>sp_fsr_align</w:t>
      </w:r>
      <w:r w:rsidRPr="1F66C4DE" w:rsidR="00451A9C">
        <w:rPr>
          <w:b/>
          <w:bCs/>
          <w:i/>
          <w:iCs/>
        </w:rPr>
        <w:t>PK</w:t>
      </w:r>
      <w:r w:rsidRPr="1F66C4DE" w:rsidR="00451A9C">
        <w:rPr>
          <w:b/>
          <w:bCs/>
          <w:i/>
          <w:iCs/>
        </w:rPr>
        <w:t xml:space="preserve"> / </w:t>
      </w:r>
      <w:r w:rsidRPr="1F66C4DE" w:rsidR="00451A9C">
        <w:rPr>
          <w:b/>
          <w:bCs/>
          <w:i/>
          <w:iCs/>
        </w:rPr>
        <w:t>sp_fsr_alignCCDF</w:t>
      </w:r>
      <w:r w:rsidRPr="1F66C4DE" w:rsidR="00451A9C">
        <w:rPr>
          <w:rFonts w:eastAsia="Roboto" w:cs="Roboto"/>
          <w:color w:val="000000" w:themeColor="text1"/>
        </w:rPr>
        <w:t>]</w:t>
      </w:r>
      <w:r w:rsidRPr="1F66C4DE" w:rsidR="00451A9C">
        <w:rPr>
          <w:rFonts w:eastAsia="Roboto" w:cs="Roboto"/>
          <w:i/>
          <w:iCs/>
          <w:color w:val="000000" w:themeColor="text1"/>
        </w:rPr>
        <w:t xml:space="preserve"> </w:t>
      </w:r>
      <w:r w:rsidRPr="1F66C4DE" w:rsidR="00451A9C">
        <w:rPr>
          <w:rFonts w:eastAsia="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965"/>
        <w:gridCol w:w="889"/>
        <w:gridCol w:w="837"/>
        <w:gridCol w:w="1078"/>
        <w:gridCol w:w="809"/>
        <w:gridCol w:w="1172"/>
        <w:gridCol w:w="721"/>
        <w:gridCol w:w="1889"/>
      </w:tblGrid>
      <w:tr w14:paraId="766862AD" w14:textId="193D5097" w:rsidTr="0002307B">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050" w:type="pct"/>
            <w:tcBorders>
              <w:top w:val="nil"/>
              <w:bottom w:val="single" w:sz="2" w:space="0" w:color="A6A6A6" w:themeColor="background1" w:themeShade="A6"/>
            </w:tcBorders>
            <w:shd w:val="clear" w:color="auto" w:fill="auto"/>
            <w:tcMar>
              <w:top w:w="29" w:type="dxa"/>
              <w:bottom w:w="29" w:type="dxa"/>
            </w:tcMar>
            <w:vAlign w:val="bottom"/>
          </w:tcPr>
          <w:p w:rsidR="00CD1C65" w:rsidRPr="00171A67" w:rsidP="00190861" w14:paraId="062E1421" w14:textId="308D11B8">
            <w:pPr>
              <w:pStyle w:val="TableHeader1"/>
              <w:spacing w:line="276" w:lineRule="auto"/>
              <w:rPr>
                <w:rFonts w:ascii="Roboto" w:hAnsi="Roboto"/>
                <w:bCs/>
                <w:color w:val="FFFFFF" w:themeColor="background1"/>
              </w:rPr>
            </w:pPr>
          </w:p>
        </w:tc>
        <w:tc>
          <w:tcPr>
            <w:tcW w:w="475" w:type="pct"/>
            <w:tcBorders>
              <w:top w:val="nil"/>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30C6F7ED" w14:textId="59E0B346">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Not at </w:t>
            </w:r>
            <w:r w:rsidR="009D4C03">
              <w:rPr>
                <w:rFonts w:ascii="Roboto" w:hAnsi="Roboto"/>
                <w:bCs/>
                <w:color w:val="FFFFFF" w:themeColor="background1"/>
              </w:rPr>
              <w:t>a</w:t>
            </w:r>
            <w:r w:rsidRPr="00171A67" w:rsidR="009D4C03">
              <w:rPr>
                <w:rFonts w:ascii="Roboto" w:hAnsi="Roboto"/>
                <w:bCs/>
                <w:color w:val="FFFFFF" w:themeColor="background1"/>
              </w:rPr>
              <w:t xml:space="preserve">ll </w:t>
            </w:r>
            <w:r w:rsidR="009D4C03">
              <w:rPr>
                <w:rFonts w:ascii="Roboto" w:hAnsi="Roboto"/>
                <w:bCs/>
                <w:color w:val="FFFFFF" w:themeColor="background1"/>
              </w:rPr>
              <w:t>a</w:t>
            </w:r>
            <w:r w:rsidRPr="00171A67">
              <w:rPr>
                <w:rFonts w:ascii="Roboto" w:hAnsi="Roboto"/>
                <w:bCs/>
                <w:color w:val="FFFFFF" w:themeColor="background1"/>
              </w:rPr>
              <w:t>ligned</w:t>
            </w:r>
          </w:p>
        </w:tc>
        <w:tc>
          <w:tcPr>
            <w:tcW w:w="447" w:type="pct"/>
            <w:tcBorders>
              <w:top w:val="nil"/>
              <w:bottom w:val="single" w:sz="2" w:space="0" w:color="A6A6A6" w:themeColor="background1" w:themeShade="A6"/>
            </w:tcBorders>
            <w:shd w:val="clear" w:color="auto" w:fill="464D78" w:themeFill="background2"/>
            <w:vAlign w:val="bottom"/>
          </w:tcPr>
          <w:p w:rsidR="00CD1C65" w:rsidRPr="0002307B" w:rsidP="00190861" w14:paraId="5C2212F1" w14:textId="6ECCAF2E">
            <w:pPr>
              <w:pStyle w:val="TableHeader1"/>
              <w:spacing w:line="276" w:lineRule="auto"/>
              <w:rPr>
                <w:rFonts w:ascii="Roboto" w:eastAsia="Roboto" w:hAnsi="Roboto" w:cs="Roboto"/>
                <w:color w:val="FFFFFF" w:themeColor="background1"/>
              </w:rPr>
            </w:pPr>
            <w:r w:rsidRPr="0002307B">
              <w:rPr>
                <w:rFonts w:ascii="Roboto" w:eastAsia="Roboto" w:hAnsi="Roboto" w:cs="Roboto"/>
                <w:color w:val="FFFFFF" w:themeColor="background1"/>
              </w:rPr>
              <w:t xml:space="preserve">Not </w:t>
            </w:r>
            <w:r w:rsidR="009D4C03">
              <w:rPr>
                <w:rFonts w:ascii="Roboto" w:eastAsia="Roboto" w:hAnsi="Roboto" w:cs="Roboto"/>
                <w:color w:val="FFFFFF" w:themeColor="background1"/>
              </w:rPr>
              <w:t>t</w:t>
            </w:r>
            <w:r w:rsidRPr="0002307B">
              <w:rPr>
                <w:rFonts w:ascii="Roboto" w:eastAsia="Roboto" w:hAnsi="Roboto" w:cs="Roboto"/>
                <w:color w:val="FFFFFF" w:themeColor="background1"/>
              </w:rPr>
              <w:t xml:space="preserve">oo </w:t>
            </w:r>
            <w:r w:rsidR="009D4C03">
              <w:rPr>
                <w:rFonts w:ascii="Roboto" w:eastAsia="Roboto" w:hAnsi="Roboto" w:cs="Roboto"/>
                <w:color w:val="FFFFFF" w:themeColor="background1"/>
              </w:rPr>
              <w:t>a</w:t>
            </w:r>
            <w:r w:rsidRPr="0002307B">
              <w:rPr>
                <w:rFonts w:ascii="Roboto" w:eastAsia="Roboto" w:hAnsi="Roboto" w:cs="Roboto"/>
                <w:color w:val="FFFFFF" w:themeColor="background1"/>
              </w:rPr>
              <w:t>ligned</w:t>
            </w:r>
          </w:p>
        </w:tc>
        <w:tc>
          <w:tcPr>
            <w:tcW w:w="576" w:type="pct"/>
            <w:tcBorders>
              <w:bottom w:val="single" w:sz="2" w:space="0" w:color="A6A6A6" w:themeColor="background1" w:themeShade="A6"/>
            </w:tcBorders>
            <w:shd w:val="clear" w:color="auto" w:fill="464D78" w:themeFill="background2"/>
            <w:vAlign w:val="bottom"/>
          </w:tcPr>
          <w:p w:rsidR="00B95639" w:rsidP="00190861" w14:paraId="42460E9B" w14:textId="59692DEF">
            <w:pPr>
              <w:pStyle w:val="TableHeader1"/>
              <w:spacing w:line="276" w:lineRule="auto"/>
              <w:rPr>
                <w:bCs/>
                <w:color w:val="FFFFFF" w:themeColor="background1"/>
              </w:rPr>
            </w:pPr>
            <w:r w:rsidRPr="002D632C">
              <w:rPr>
                <w:rFonts w:ascii="Roboto" w:eastAsia="Roboto" w:hAnsi="Roboto" w:cs="Roboto"/>
                <w:color w:val="FFFFFF" w:themeColor="background1"/>
              </w:rPr>
              <w:t>Moderately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432" w:type="pct"/>
            <w:tcBorders>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223D8B35" w14:textId="331415F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Very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626" w:type="pct"/>
            <w:tcBorders>
              <w:bottom w:val="single" w:sz="2" w:space="0" w:color="A6A6A6" w:themeColor="background1" w:themeShade="A6"/>
            </w:tcBorders>
            <w:shd w:val="clear" w:color="auto" w:fill="464D78" w:themeFill="background2"/>
            <w:vAlign w:val="bottom"/>
          </w:tcPr>
          <w:p w:rsidR="00CD1C65" w:rsidRPr="00171A67" w:rsidP="00190861" w14:paraId="2E123A0F" w14:textId="249AC2E0">
            <w:pPr>
              <w:pStyle w:val="TableHeader1"/>
              <w:spacing w:line="276" w:lineRule="auto"/>
              <w:rPr>
                <w:rFonts w:ascii="Roboto" w:hAnsi="Roboto"/>
                <w:bCs/>
                <w:color w:val="FFFFFF" w:themeColor="background1"/>
              </w:rPr>
            </w:pPr>
            <w:r>
              <w:rPr>
                <w:rFonts w:ascii="Roboto" w:hAnsi="Roboto"/>
                <w:bCs/>
                <w:color w:val="FFFFFF" w:themeColor="background1"/>
              </w:rPr>
              <w:t>Completely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385" w:type="pct"/>
            <w:tcBorders>
              <w:bottom w:val="single" w:sz="2" w:space="0" w:color="A6A6A6" w:themeColor="background1" w:themeShade="A6"/>
            </w:tcBorders>
            <w:shd w:val="clear" w:color="auto" w:fill="464D78" w:themeFill="background2"/>
            <w:vAlign w:val="bottom"/>
          </w:tcPr>
          <w:p w:rsidR="00CD1C65" w:rsidRPr="00171A67" w:rsidP="00190861" w14:paraId="0C4A2812" w14:textId="78275E2F">
            <w:pPr>
              <w:pStyle w:val="TableHeader1"/>
              <w:spacing w:line="276" w:lineRule="auto"/>
              <w:rPr>
                <w:rFonts w:ascii="Roboto" w:hAnsi="Roboto"/>
                <w:color w:val="FFFFFF" w:themeColor="background1"/>
              </w:rPr>
            </w:pPr>
            <w:r>
              <w:rPr>
                <w:rFonts w:ascii="Roboto" w:hAnsi="Roboto"/>
                <w:color w:val="FFFFFF" w:themeColor="background1"/>
              </w:rPr>
              <w:t>Don’t know</w:t>
            </w:r>
            <w:r w:rsidRPr="00171A67" w:rsidR="5768370C">
              <w:rPr>
                <w:rFonts w:ascii="Roboto" w:hAnsi="Roboto"/>
                <w:color w:val="FFFFFF" w:themeColor="background1"/>
              </w:rPr>
              <w:t xml:space="preserve"> </w:t>
            </w:r>
          </w:p>
        </w:tc>
        <w:tc>
          <w:tcPr>
            <w:tcW w:w="1009" w:type="pct"/>
            <w:tcBorders>
              <w:bottom w:val="single" w:sz="2" w:space="0" w:color="A6A6A6" w:themeColor="background1" w:themeShade="A6"/>
            </w:tcBorders>
            <w:shd w:val="clear" w:color="auto" w:fill="464D78" w:themeFill="background2"/>
          </w:tcPr>
          <w:p w:rsidR="000200AB" w:rsidRPr="00171A67" w:rsidP="00190861" w14:paraId="51C4AE14" w14:textId="1A488F66">
            <w:pPr>
              <w:pStyle w:val="TableHeader1"/>
              <w:spacing w:line="276" w:lineRule="auto"/>
              <w:rPr>
                <w:rFonts w:ascii="Roboto" w:hAnsi="Roboto"/>
                <w:bCs/>
                <w:color w:val="FFFFFF" w:themeColor="background1"/>
              </w:rPr>
            </w:pPr>
            <w:r w:rsidRPr="6F2E092F">
              <w:rPr>
                <w:rFonts w:ascii="Roboto" w:hAnsi="Roboto"/>
                <w:color w:val="FFFFFF" w:themeColor="background1"/>
              </w:rPr>
              <w:t>Not applicable</w:t>
            </w:r>
          </w:p>
          <w:p w:rsidR="00480BCD" w:rsidRPr="00171A67" w:rsidP="00190861" w14:paraId="241355BA" w14:textId="11E5514F">
            <w:pPr>
              <w:pStyle w:val="TableHeader1"/>
              <w:spacing w:line="276" w:lineRule="auto"/>
              <w:rPr>
                <w:rFonts w:ascii="Roboto" w:hAnsi="Roboto"/>
                <w:bCs/>
                <w:color w:val="FFFFFF" w:themeColor="background1"/>
              </w:rPr>
            </w:pPr>
            <w:r w:rsidRPr="00171A67">
              <w:rPr>
                <w:rFonts w:ascii="Roboto" w:hAnsi="Roboto"/>
                <w:bCs/>
                <w:color w:val="FFFFFF" w:themeColor="background1"/>
              </w:rPr>
              <w:t>[CCDF/state</w:t>
            </w:r>
            <w:r w:rsidRPr="00171A67" w:rsidR="000200AB">
              <w:rPr>
                <w:rFonts w:ascii="Roboto" w:hAnsi="Roboto"/>
                <w:bCs/>
                <w:color w:val="FFFFFF" w:themeColor="background1"/>
              </w:rPr>
              <w:t xml:space="preserve"> </w:t>
            </w:r>
            <w:r w:rsidRPr="00171A67">
              <w:rPr>
                <w:rFonts w:ascii="Roboto" w:hAnsi="Roboto"/>
                <w:bCs/>
                <w:color w:val="FFFFFF" w:themeColor="background1"/>
              </w:rPr>
              <w:t>pre</w:t>
            </w:r>
            <w:r w:rsidRPr="00171A67" w:rsidR="000200AB">
              <w:rPr>
                <w:rFonts w:ascii="Roboto" w:hAnsi="Roboto"/>
                <w:bCs/>
                <w:color w:val="FFFFFF" w:themeColor="background1"/>
              </w:rPr>
              <w:t>-</w:t>
            </w:r>
            <w:r w:rsidRPr="6B1B6216" w:rsidR="0A3B98A2">
              <w:rPr>
                <w:rFonts w:ascii="Roboto" w:hAnsi="Roboto"/>
                <w:color w:val="FFFFFF" w:themeColor="background1"/>
              </w:rPr>
              <w:t>K</w:t>
            </w:r>
            <w:r w:rsidRPr="00171A67">
              <w:rPr>
                <w:rFonts w:ascii="Roboto" w:hAnsi="Roboto"/>
                <w:bCs/>
                <w:color w:val="FFFFFF" w:themeColor="background1"/>
              </w:rPr>
              <w:t>] does not have a standard in this area</w:t>
            </w:r>
          </w:p>
        </w:tc>
      </w:tr>
      <w:tr w14:paraId="49C002D4" w14:textId="77777777" w:rsidTr="009B747E">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E41CEC" w:rsidRPr="00171A67" w:rsidP="009B747E" w14:paraId="7A14E2F5" w14:textId="008B5925">
            <w:pPr>
              <w:pStyle w:val="TableHeader2"/>
              <w:spacing w:before="0" w:after="0" w:line="276" w:lineRule="auto"/>
              <w:rPr>
                <w:rFonts w:ascii="Roboto" w:hAnsi="Roboto"/>
                <w:sz w:val="22"/>
              </w:rPr>
            </w:pPr>
            <w:r w:rsidRPr="4FAFB660">
              <w:rPr>
                <w:rFonts w:ascii="Roboto" w:hAnsi="Roboto"/>
                <w:sz w:val="22"/>
              </w:rPr>
              <w:t>Family/child eligibility requirements [</w:t>
            </w:r>
            <w:r w:rsidRPr="4FAFB660">
              <w:rPr>
                <w:rFonts w:ascii="Roboto" w:hAnsi="Roboto"/>
                <w:b/>
                <w:bCs/>
                <w:i/>
                <w:iCs/>
                <w:sz w:val="22"/>
              </w:rPr>
              <w:t>sp_fsr_alignPK</w:t>
            </w:r>
            <w:r w:rsidRPr="4FAFB660">
              <w:rPr>
                <w:rFonts w:ascii="Roboto" w:hAnsi="Roboto"/>
                <w:b/>
                <w:bCs/>
                <w:i/>
                <w:iCs/>
                <w:sz w:val="22"/>
              </w:rPr>
              <w:t>/sp_fsr_alignCCDF_1</w:t>
            </w:r>
            <w:r w:rsidRPr="4FAFB66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171A67" w:rsidP="009B747E" w14:paraId="0E53CFA3"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E41CEC" w:rsidRPr="00171A67" w:rsidP="009B747E" w14:paraId="405152CB"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171A67" w:rsidP="009B747E" w14:paraId="0AE20087"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171A67" w:rsidP="009B747E" w14:paraId="1B3AF929" w14:textId="77777777">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171A67" w:rsidP="009B747E" w14:paraId="407563A0"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171A67" w:rsidP="009B747E" w14:paraId="727BC0C5"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171A67" w:rsidP="009B747E" w14:paraId="109F48FE" w14:textId="77777777">
            <w:pPr>
              <w:pStyle w:val="TableBodyLeft"/>
              <w:spacing w:before="0" w:after="0" w:line="276" w:lineRule="auto"/>
            </w:pPr>
          </w:p>
        </w:tc>
      </w:tr>
      <w:tr w14:paraId="59ABD6F6" w14:textId="15014BC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6C013753" w14:textId="31B64CD2">
            <w:pPr>
              <w:pStyle w:val="TableHeader2"/>
              <w:spacing w:before="0" w:after="0" w:line="276" w:lineRule="auto"/>
              <w:rPr>
                <w:rFonts w:ascii="Roboto" w:hAnsi="Roboto"/>
                <w:sz w:val="22"/>
              </w:rPr>
            </w:pPr>
            <w:r w:rsidRPr="4FAFB660">
              <w:rPr>
                <w:rFonts w:ascii="Roboto" w:hAnsi="Roboto"/>
                <w:sz w:val="22"/>
              </w:rPr>
              <w:t>Workforce education</w:t>
            </w:r>
            <w:r w:rsidRPr="4FAFB660" w:rsidR="00EF2F40">
              <w:rPr>
                <w:rFonts w:ascii="Roboto" w:hAnsi="Roboto"/>
                <w:sz w:val="22"/>
              </w:rPr>
              <w:t>, credential,</w:t>
            </w:r>
            <w:r w:rsidRPr="4FAFB660" w:rsidR="008C49A0">
              <w:rPr>
                <w:rFonts w:ascii="Roboto" w:hAnsi="Roboto"/>
                <w:sz w:val="22"/>
              </w:rPr>
              <w:t xml:space="preserve"> and experience</w:t>
            </w:r>
            <w:r w:rsidRPr="4FAFB660" w:rsidR="00EF2F40">
              <w:rPr>
                <w:rFonts w:ascii="Roboto" w:hAnsi="Roboto"/>
                <w:sz w:val="22"/>
              </w:rPr>
              <w:t xml:space="preserve"> </w:t>
            </w:r>
            <w:r w:rsidRPr="4FAFB660">
              <w:rPr>
                <w:rFonts w:ascii="Roboto" w:hAnsi="Roboto"/>
                <w:sz w:val="22"/>
              </w:rPr>
              <w:t>requirements</w:t>
            </w:r>
            <w:r w:rsidRPr="4FAFB660" w:rsidR="2E82A2CB">
              <w:rPr>
                <w:rFonts w:ascii="Roboto" w:hAnsi="Roboto"/>
                <w:sz w:val="22"/>
              </w:rPr>
              <w:t xml:space="preserve"> [</w:t>
            </w:r>
            <w:r w:rsidRPr="4FAFB660" w:rsidR="2E82A2CB">
              <w:rPr>
                <w:rFonts w:ascii="Roboto" w:hAnsi="Roboto"/>
                <w:b/>
                <w:bCs/>
                <w:i/>
                <w:iCs/>
                <w:sz w:val="22"/>
              </w:rPr>
              <w:t>sp_fsr_alignPK</w:t>
            </w:r>
            <w:r w:rsidRPr="4FAFB660" w:rsidR="2E82A2CB">
              <w:rPr>
                <w:rFonts w:ascii="Roboto" w:hAnsi="Roboto"/>
                <w:b/>
                <w:bCs/>
                <w:i/>
                <w:iCs/>
                <w:sz w:val="22"/>
              </w:rPr>
              <w:t>/sp_fsr_alignCCDF_</w:t>
            </w:r>
            <w:r w:rsidR="00E41CEC">
              <w:rPr>
                <w:rFonts w:ascii="Roboto" w:hAnsi="Roboto"/>
                <w:b/>
                <w:bCs/>
                <w:i/>
                <w:iCs/>
                <w:sz w:val="22"/>
              </w:rPr>
              <w:t>2</w:t>
            </w:r>
            <w:r w:rsidRPr="4FAFB660" w:rsidR="2E82A2CB">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05B45BEC"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73372E72"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7720FB7A"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26FDB0B8" w14:textId="623DC7A5">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6D714C7F"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2E90932F"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74621FF5" w14:textId="77777777">
            <w:pPr>
              <w:pStyle w:val="TableBodyLeft"/>
              <w:spacing w:before="0" w:after="0" w:line="276" w:lineRule="auto"/>
            </w:pPr>
          </w:p>
        </w:tc>
      </w:tr>
      <w:tr w14:paraId="15CD936A" w14:textId="4DF2915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61C752E9" w14:textId="7142C262">
            <w:pPr>
              <w:pStyle w:val="TableHeader2"/>
              <w:spacing w:before="0" w:after="0" w:line="276" w:lineRule="auto"/>
              <w:rPr>
                <w:rFonts w:ascii="Roboto" w:hAnsi="Roboto"/>
                <w:sz w:val="22"/>
              </w:rPr>
            </w:pPr>
            <w:r w:rsidRPr="4FAFB660">
              <w:rPr>
                <w:rFonts w:ascii="Roboto" w:hAnsi="Roboto"/>
                <w:sz w:val="22"/>
              </w:rPr>
              <w:t>Workforce supports (including professional development)</w:t>
            </w:r>
            <w:r w:rsidRPr="4FAFB660" w:rsidR="3D1F1A3E">
              <w:rPr>
                <w:rFonts w:ascii="Roboto" w:hAnsi="Roboto"/>
                <w:sz w:val="22"/>
              </w:rPr>
              <w:t xml:space="preserve"> [</w:t>
            </w:r>
            <w:r w:rsidRPr="4FAFB660" w:rsidR="3D1F1A3E">
              <w:rPr>
                <w:rFonts w:ascii="Roboto" w:hAnsi="Roboto"/>
                <w:b/>
                <w:bCs/>
                <w:i/>
                <w:iCs/>
                <w:sz w:val="22"/>
              </w:rPr>
              <w:t>sp_fsr_alignPK</w:t>
            </w:r>
            <w:r w:rsidRPr="4FAFB660" w:rsidR="3D1F1A3E">
              <w:rPr>
                <w:rFonts w:ascii="Roboto" w:hAnsi="Roboto"/>
                <w:b/>
                <w:bCs/>
                <w:i/>
                <w:iCs/>
                <w:sz w:val="22"/>
              </w:rPr>
              <w:t>/sp_fsr_alignCCDF_</w:t>
            </w:r>
            <w:r w:rsidR="008A6CDE">
              <w:rPr>
                <w:rFonts w:ascii="Roboto" w:hAnsi="Roboto"/>
                <w:b/>
                <w:bCs/>
                <w:i/>
                <w:iCs/>
                <w:sz w:val="22"/>
              </w:rPr>
              <w:t>3</w:t>
            </w:r>
            <w:r w:rsidRPr="4FAFB660" w:rsidR="3D1F1A3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36C49467"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2E7E1281"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2F482CEE"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3598A599" w14:textId="453C2444">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3C15A40B"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2542FC16"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3F274020" w14:textId="77777777">
            <w:pPr>
              <w:pStyle w:val="TableBodyLeft"/>
              <w:spacing w:before="0" w:after="0" w:line="276" w:lineRule="auto"/>
            </w:pPr>
          </w:p>
        </w:tc>
      </w:tr>
      <w:tr w14:paraId="1A54401A" w14:textId="7191B74C"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0A9CFE90" w14:textId="29281354">
            <w:pPr>
              <w:pStyle w:val="TableHeader2"/>
              <w:spacing w:before="0" w:after="0" w:line="276" w:lineRule="auto"/>
              <w:rPr>
                <w:rFonts w:ascii="Roboto" w:hAnsi="Roboto"/>
                <w:sz w:val="22"/>
              </w:rPr>
            </w:pPr>
            <w:r w:rsidRPr="4FAFB660">
              <w:rPr>
                <w:rFonts w:ascii="Roboto" w:hAnsi="Roboto"/>
                <w:sz w:val="22"/>
              </w:rPr>
              <w:t xml:space="preserve">Instructional </w:t>
            </w:r>
            <w:r w:rsidRPr="4FAFB660" w:rsidR="00AC0CC7">
              <w:rPr>
                <w:rFonts w:ascii="Roboto" w:hAnsi="Roboto"/>
                <w:sz w:val="22"/>
              </w:rPr>
              <w:t>requirements</w:t>
            </w:r>
            <w:r w:rsidRPr="4FAFB660" w:rsidR="68290096">
              <w:rPr>
                <w:rFonts w:ascii="Roboto" w:hAnsi="Roboto"/>
                <w:sz w:val="22"/>
              </w:rPr>
              <w:t xml:space="preserve"> [</w:t>
            </w:r>
            <w:r w:rsidRPr="4FAFB660" w:rsidR="68290096">
              <w:rPr>
                <w:rFonts w:ascii="Roboto" w:hAnsi="Roboto"/>
                <w:b/>
                <w:bCs/>
                <w:i/>
                <w:iCs/>
                <w:sz w:val="22"/>
              </w:rPr>
              <w:t>sp_fsr_alignPK</w:t>
            </w:r>
            <w:r w:rsidRPr="4FAFB660" w:rsidR="68290096">
              <w:rPr>
                <w:rFonts w:ascii="Roboto" w:hAnsi="Roboto"/>
                <w:b/>
                <w:bCs/>
                <w:i/>
                <w:iCs/>
                <w:sz w:val="22"/>
              </w:rPr>
              <w:t>/sp_fsr_alignCCDF_</w:t>
            </w:r>
            <w:r w:rsidR="008A6CDE">
              <w:rPr>
                <w:rFonts w:ascii="Roboto" w:hAnsi="Roboto"/>
                <w:b/>
                <w:bCs/>
                <w:i/>
                <w:iCs/>
                <w:sz w:val="22"/>
              </w:rPr>
              <w:t>4</w:t>
            </w:r>
            <w:r w:rsidRPr="4FAFB660" w:rsidR="6829009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43DE7E81"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49A7EA70"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560391E5"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49D9A0C8" w14:textId="443F9352">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3CF9E72E"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5A26B756"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085F58FE" w14:textId="77777777">
            <w:pPr>
              <w:pStyle w:val="TableBodyLeft"/>
              <w:spacing w:before="0" w:after="0" w:line="276" w:lineRule="auto"/>
            </w:pPr>
          </w:p>
        </w:tc>
      </w:tr>
      <w:tr w14:paraId="473488E7" w14:textId="5A7F849F"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2D2BE177" w14:textId="1C6D8AA7">
            <w:pPr>
              <w:pStyle w:val="TableHeader2"/>
              <w:spacing w:before="0" w:after="0" w:line="276" w:lineRule="auto"/>
              <w:rPr>
                <w:rFonts w:ascii="Roboto" w:hAnsi="Roboto"/>
                <w:sz w:val="22"/>
              </w:rPr>
            </w:pPr>
            <w:r w:rsidRPr="4FAFB660">
              <w:rPr>
                <w:rFonts w:ascii="Roboto" w:hAnsi="Roboto"/>
                <w:sz w:val="22"/>
              </w:rPr>
              <w:t>Group</w:t>
            </w:r>
            <w:r w:rsidRPr="4FAFB660" w:rsidR="12A491DD">
              <w:rPr>
                <w:rFonts w:ascii="Roboto" w:hAnsi="Roboto"/>
                <w:sz w:val="22"/>
              </w:rPr>
              <w:t xml:space="preserve"> size</w:t>
            </w:r>
            <w:r w:rsidRPr="4FAFB660" w:rsidR="5FBEB0F2">
              <w:rPr>
                <w:rFonts w:ascii="Roboto" w:hAnsi="Roboto"/>
                <w:sz w:val="22"/>
              </w:rPr>
              <w:t xml:space="preserve"> [</w:t>
            </w:r>
            <w:r w:rsidRPr="4FAFB660" w:rsidR="5FBEB0F2">
              <w:rPr>
                <w:rFonts w:ascii="Roboto" w:hAnsi="Roboto"/>
                <w:b/>
                <w:bCs/>
                <w:i/>
                <w:iCs/>
                <w:sz w:val="22"/>
              </w:rPr>
              <w:t>sp_fsr_alignPK</w:t>
            </w:r>
            <w:r w:rsidRPr="4FAFB660" w:rsidR="5FBEB0F2">
              <w:rPr>
                <w:rFonts w:ascii="Roboto" w:hAnsi="Roboto"/>
                <w:b/>
                <w:bCs/>
                <w:i/>
                <w:iCs/>
                <w:sz w:val="22"/>
              </w:rPr>
              <w:t>/sp_fsr_alignCCDF_</w:t>
            </w:r>
            <w:r w:rsidR="008A6CDE">
              <w:rPr>
                <w:rFonts w:ascii="Roboto" w:hAnsi="Roboto"/>
                <w:b/>
                <w:bCs/>
                <w:i/>
                <w:iCs/>
                <w:sz w:val="22"/>
              </w:rPr>
              <w:t>5</w:t>
            </w:r>
            <w:r w:rsidRPr="4FAFB660" w:rsidR="5FBEB0F2">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077558AB"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3BD741B5"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0590DDF0"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4C008F53" w14:textId="572A1C69">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4C87436F"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7C32E2D2"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6CF0AC06" w14:textId="77777777">
            <w:pPr>
              <w:pStyle w:val="TableBodyLeft"/>
              <w:spacing w:before="0" w:after="0" w:line="276" w:lineRule="auto"/>
            </w:pPr>
          </w:p>
        </w:tc>
      </w:tr>
      <w:tr w14:paraId="576956B7" w14:textId="0B82C3D5"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04BE80DB" w14:textId="316CEB0E">
            <w:pPr>
              <w:pStyle w:val="TableHeader2"/>
              <w:spacing w:before="0" w:after="0" w:line="276" w:lineRule="auto"/>
              <w:rPr>
                <w:rFonts w:ascii="Roboto" w:hAnsi="Roboto"/>
                <w:sz w:val="22"/>
              </w:rPr>
            </w:pPr>
            <w:r w:rsidRPr="4FAFB660">
              <w:rPr>
                <w:rFonts w:ascii="Roboto" w:hAnsi="Roboto"/>
                <w:sz w:val="22"/>
              </w:rPr>
              <w:t>Teacher</w:t>
            </w:r>
            <w:r w:rsidRPr="4FAFB660" w:rsidR="00B658CE">
              <w:rPr>
                <w:rFonts w:ascii="Roboto" w:hAnsi="Roboto"/>
                <w:sz w:val="22"/>
              </w:rPr>
              <w:t xml:space="preserve"> to child </w:t>
            </w:r>
            <w:r w:rsidRPr="4FAFB660">
              <w:rPr>
                <w:rFonts w:ascii="Roboto" w:hAnsi="Roboto"/>
                <w:sz w:val="22"/>
              </w:rPr>
              <w:t>ratios</w:t>
            </w:r>
            <w:r w:rsidRPr="4FAFB660" w:rsidR="12AFE5A3">
              <w:rPr>
                <w:rFonts w:ascii="Roboto" w:hAnsi="Roboto"/>
                <w:sz w:val="22"/>
              </w:rPr>
              <w:t xml:space="preserve"> [</w:t>
            </w:r>
            <w:r w:rsidRPr="4FAFB660" w:rsidR="12AFE5A3">
              <w:rPr>
                <w:rFonts w:ascii="Roboto" w:hAnsi="Roboto"/>
                <w:b/>
                <w:bCs/>
                <w:i/>
                <w:iCs/>
                <w:sz w:val="22"/>
              </w:rPr>
              <w:t>sp_fsr_alignPK</w:t>
            </w:r>
            <w:r w:rsidRPr="4FAFB660" w:rsidR="12AFE5A3">
              <w:rPr>
                <w:rFonts w:ascii="Roboto" w:hAnsi="Roboto"/>
                <w:b/>
                <w:bCs/>
                <w:i/>
                <w:iCs/>
                <w:sz w:val="22"/>
              </w:rPr>
              <w:t>/sp_fsr_alignCCDF_</w:t>
            </w:r>
            <w:r w:rsidR="008A6CDE">
              <w:rPr>
                <w:rFonts w:ascii="Roboto" w:hAnsi="Roboto"/>
                <w:b/>
                <w:bCs/>
                <w:i/>
                <w:iCs/>
                <w:sz w:val="22"/>
              </w:rPr>
              <w:t>6</w:t>
            </w:r>
            <w:r w:rsidRPr="4FAFB660" w:rsidR="12AFE5A3">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1B621572"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1CDD7F9F"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6F68DE11"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7875BBFE" w14:textId="0A72C128">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57B9F92E"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149947EF"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51B627E5" w14:textId="77777777">
            <w:pPr>
              <w:pStyle w:val="TableBodyLeft"/>
              <w:spacing w:before="0" w:after="0" w:line="276" w:lineRule="auto"/>
            </w:pPr>
          </w:p>
        </w:tc>
      </w:tr>
      <w:tr w14:paraId="0D5E190E"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6F0E05" w:rsidRPr="00171A67" w:rsidP="00190861" w14:paraId="35DF8B6F" w14:textId="3A824F61">
            <w:pPr>
              <w:pStyle w:val="TableHeader2"/>
              <w:spacing w:before="0" w:after="0" w:line="276" w:lineRule="auto"/>
              <w:rPr>
                <w:rFonts w:ascii="Roboto" w:hAnsi="Roboto"/>
                <w:sz w:val="22"/>
              </w:rPr>
            </w:pPr>
            <w:r w:rsidRPr="4FAFB660">
              <w:rPr>
                <w:rFonts w:ascii="Roboto" w:hAnsi="Roboto"/>
                <w:sz w:val="22"/>
              </w:rPr>
              <w:t xml:space="preserve">Length of </w:t>
            </w:r>
            <w:r w:rsidRPr="4FAFB660" w:rsidR="381093F1">
              <w:rPr>
                <w:rFonts w:ascii="Roboto" w:hAnsi="Roboto"/>
                <w:sz w:val="22"/>
              </w:rPr>
              <w:t xml:space="preserve">program </w:t>
            </w:r>
            <w:r w:rsidRPr="4FAFB660">
              <w:rPr>
                <w:rFonts w:ascii="Roboto" w:hAnsi="Roboto"/>
                <w:sz w:val="22"/>
              </w:rPr>
              <w:t>year</w:t>
            </w:r>
            <w:r w:rsidRPr="4FAFB660" w:rsidR="69C21AF0">
              <w:rPr>
                <w:rFonts w:ascii="Roboto" w:hAnsi="Roboto"/>
                <w:sz w:val="22"/>
              </w:rPr>
              <w:t xml:space="preserve"> [</w:t>
            </w:r>
            <w:r w:rsidRPr="4FAFB660" w:rsidR="69C21AF0">
              <w:rPr>
                <w:rFonts w:ascii="Roboto" w:hAnsi="Roboto"/>
                <w:b/>
                <w:bCs/>
                <w:i/>
                <w:iCs/>
                <w:sz w:val="22"/>
              </w:rPr>
              <w:t>sp_fsr_alignPK</w:t>
            </w:r>
            <w:r w:rsidRPr="4FAFB660" w:rsidR="69C21AF0">
              <w:rPr>
                <w:rFonts w:ascii="Roboto" w:hAnsi="Roboto"/>
                <w:b/>
                <w:bCs/>
                <w:i/>
                <w:iCs/>
                <w:sz w:val="22"/>
              </w:rPr>
              <w:t>/sp_fsr_alignCCDF_</w:t>
            </w:r>
            <w:r w:rsidR="008A6CDE">
              <w:rPr>
                <w:rFonts w:ascii="Roboto" w:hAnsi="Roboto"/>
                <w:b/>
                <w:bCs/>
                <w:i/>
                <w:iCs/>
                <w:sz w:val="22"/>
              </w:rPr>
              <w:t>7</w:t>
            </w:r>
            <w:r w:rsidRPr="4FAFB660" w:rsidR="69C21AF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171A67" w:rsidP="00190861" w14:paraId="5BF4DFD0"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6F0E05" w:rsidRPr="00171A67" w:rsidP="00190861" w14:paraId="5C3B1B22"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171A67" w:rsidP="00190861" w14:paraId="628CC8C2"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171A67" w:rsidP="00190861" w14:paraId="4DFE9969" w14:textId="77777777">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171A67" w:rsidP="00190861" w14:paraId="3B50304E"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171A67" w:rsidP="00190861" w14:paraId="0E59EE0A"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171A67" w:rsidP="00190861" w14:paraId="2B0DB6F9" w14:textId="77777777">
            <w:pPr>
              <w:pStyle w:val="TableBodyLeft"/>
              <w:spacing w:before="0" w:after="0" w:line="276" w:lineRule="auto"/>
            </w:pPr>
          </w:p>
        </w:tc>
      </w:tr>
      <w:tr w14:paraId="079C511D" w14:textId="36FCFEE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7F30A1D6" w14:textId="342C072B">
            <w:pPr>
              <w:pStyle w:val="TableHeader2"/>
              <w:spacing w:before="0" w:after="0" w:line="276" w:lineRule="auto"/>
              <w:rPr>
                <w:rFonts w:ascii="Roboto" w:hAnsi="Roboto"/>
                <w:sz w:val="22"/>
              </w:rPr>
            </w:pPr>
            <w:r w:rsidRPr="4FAFB660">
              <w:rPr>
                <w:rFonts w:ascii="Roboto" w:hAnsi="Roboto"/>
                <w:sz w:val="22"/>
              </w:rPr>
              <w:t xml:space="preserve">Health and safety </w:t>
            </w:r>
            <w:r w:rsidRPr="4FAFB660" w:rsidR="00AC0CC7">
              <w:rPr>
                <w:rFonts w:ascii="Roboto" w:hAnsi="Roboto"/>
                <w:sz w:val="22"/>
              </w:rPr>
              <w:t xml:space="preserve">requirements </w:t>
            </w:r>
            <w:r w:rsidRPr="4FAFB660" w:rsidR="5DE778B8">
              <w:rPr>
                <w:rFonts w:ascii="Roboto" w:hAnsi="Roboto"/>
                <w:sz w:val="22"/>
              </w:rPr>
              <w:t>[</w:t>
            </w:r>
            <w:r w:rsidRPr="4FAFB660" w:rsidR="5DE778B8">
              <w:rPr>
                <w:rFonts w:ascii="Roboto" w:hAnsi="Roboto"/>
                <w:b/>
                <w:bCs/>
                <w:i/>
                <w:iCs/>
                <w:sz w:val="22"/>
              </w:rPr>
              <w:t>sp_fsr_alignPK</w:t>
            </w:r>
            <w:r w:rsidRPr="4FAFB660" w:rsidR="5DE778B8">
              <w:rPr>
                <w:rFonts w:ascii="Roboto" w:hAnsi="Roboto"/>
                <w:b/>
                <w:bCs/>
                <w:i/>
                <w:iCs/>
                <w:sz w:val="22"/>
              </w:rPr>
              <w:t>/sp_fsr_alignCCDF_</w:t>
            </w:r>
            <w:r w:rsidR="008A6CDE">
              <w:rPr>
                <w:rFonts w:ascii="Roboto" w:hAnsi="Roboto"/>
                <w:b/>
                <w:bCs/>
                <w:i/>
                <w:iCs/>
                <w:sz w:val="22"/>
              </w:rPr>
              <w:t>8</w:t>
            </w:r>
            <w:r w:rsidRPr="4FAFB660" w:rsidR="5DE778B8">
              <w:rPr>
                <w:rFonts w:ascii="Roboto" w:hAnsi="Roboto"/>
                <w:sz w:val="22"/>
              </w:rPr>
              <w:t xml:space="preserve">] </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07BD9C83"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1029F42E"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73FEA063"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34895118" w14:textId="3286AF44">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12F8CB08"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6D91A60E"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7CB2DB23" w14:textId="77777777">
            <w:pPr>
              <w:pStyle w:val="TableBodyLeft"/>
              <w:spacing w:before="0" w:after="0" w:line="276" w:lineRule="auto"/>
            </w:pPr>
          </w:p>
        </w:tc>
      </w:tr>
      <w:tr w14:paraId="6D994B64" w14:textId="1BF365FE"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12E079EA" w14:textId="7CEE5655">
            <w:pPr>
              <w:pStyle w:val="TableHeader2"/>
              <w:spacing w:before="0" w:after="0" w:line="276" w:lineRule="auto"/>
              <w:rPr>
                <w:rFonts w:ascii="Roboto" w:hAnsi="Roboto"/>
                <w:sz w:val="22"/>
              </w:rPr>
            </w:pPr>
            <w:r w:rsidRPr="4FAFB660">
              <w:rPr>
                <w:rFonts w:ascii="Roboto" w:hAnsi="Roboto"/>
                <w:sz w:val="22"/>
              </w:rPr>
              <w:t>S</w:t>
            </w:r>
            <w:r w:rsidRPr="4FAFB660" w:rsidR="12A491DD">
              <w:rPr>
                <w:rFonts w:ascii="Roboto" w:hAnsi="Roboto"/>
                <w:sz w:val="22"/>
              </w:rPr>
              <w:t>upports for families</w:t>
            </w:r>
            <w:r w:rsidRPr="4FAFB660" w:rsidR="22203CB0">
              <w:rPr>
                <w:rFonts w:ascii="Roboto" w:hAnsi="Roboto"/>
                <w:sz w:val="22"/>
              </w:rPr>
              <w:t xml:space="preserve"> [</w:t>
            </w:r>
            <w:r w:rsidRPr="4FAFB660" w:rsidR="22203CB0">
              <w:rPr>
                <w:rFonts w:ascii="Roboto" w:hAnsi="Roboto"/>
                <w:b/>
                <w:bCs/>
                <w:i/>
                <w:iCs/>
                <w:sz w:val="22"/>
              </w:rPr>
              <w:t>sp_fsr_alignPK</w:t>
            </w:r>
            <w:r w:rsidRPr="4FAFB660" w:rsidR="22203CB0">
              <w:rPr>
                <w:rFonts w:ascii="Roboto" w:hAnsi="Roboto"/>
                <w:b/>
                <w:bCs/>
                <w:i/>
                <w:iCs/>
                <w:sz w:val="22"/>
              </w:rPr>
              <w:t>/sp_fsr_alignCCDF_</w:t>
            </w:r>
            <w:r w:rsidR="008A6CDE">
              <w:rPr>
                <w:rFonts w:ascii="Roboto" w:hAnsi="Roboto"/>
                <w:b/>
                <w:bCs/>
                <w:i/>
                <w:iCs/>
                <w:sz w:val="22"/>
              </w:rPr>
              <w:t>9</w:t>
            </w:r>
            <w:r w:rsidRPr="4FAFB660" w:rsidR="22203CB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48B1B836"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64F4BDEA"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3F55D234"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1C26B318" w14:textId="601FCF05">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13B16794"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17DF53A9"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4C50949E" w14:textId="77777777">
            <w:pPr>
              <w:pStyle w:val="TableBodyLeft"/>
              <w:spacing w:before="0" w:after="0" w:line="276" w:lineRule="auto"/>
            </w:pPr>
          </w:p>
        </w:tc>
      </w:tr>
      <w:tr w14:paraId="1231D0C4" w14:textId="1041F4A1"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171A67" w:rsidP="00190861" w14:paraId="6A9A5712" w14:textId="5E72F1A4">
            <w:pPr>
              <w:pStyle w:val="TableHeader2"/>
              <w:spacing w:before="0" w:after="0" w:line="276" w:lineRule="auto"/>
              <w:rPr>
                <w:rFonts w:ascii="Roboto" w:hAnsi="Roboto"/>
                <w:sz w:val="22"/>
              </w:rPr>
            </w:pPr>
            <w:r w:rsidRPr="4FAFB660">
              <w:rPr>
                <w:rFonts w:ascii="Roboto" w:hAnsi="Roboto"/>
                <w:sz w:val="22"/>
              </w:rPr>
              <w:t>M</w:t>
            </w:r>
            <w:r w:rsidRPr="4FAFB660">
              <w:rPr>
                <w:rFonts w:ascii="Roboto" w:hAnsi="Roboto"/>
                <w:sz w:val="22"/>
              </w:rPr>
              <w:t>ental health supports for children</w:t>
            </w:r>
            <w:r w:rsidRPr="4FAFB660" w:rsidR="6E83B37E">
              <w:rPr>
                <w:rFonts w:ascii="Roboto" w:hAnsi="Roboto"/>
                <w:sz w:val="22"/>
              </w:rPr>
              <w:t xml:space="preserve"> [</w:t>
            </w:r>
            <w:r w:rsidRPr="4FAFB660" w:rsidR="6E83B37E">
              <w:rPr>
                <w:rFonts w:ascii="Roboto" w:hAnsi="Roboto"/>
                <w:b/>
                <w:bCs/>
                <w:i/>
                <w:iCs/>
                <w:sz w:val="22"/>
              </w:rPr>
              <w:t>sp_fsr_alignPK</w:t>
            </w:r>
            <w:r w:rsidRPr="4FAFB660" w:rsidR="6E83B37E">
              <w:rPr>
                <w:rFonts w:ascii="Roboto" w:hAnsi="Roboto"/>
                <w:b/>
                <w:bCs/>
                <w:i/>
                <w:iCs/>
                <w:sz w:val="22"/>
              </w:rPr>
              <w:t>/sp_fsr_alignCCDF_1</w:t>
            </w:r>
            <w:r w:rsidR="008A6CDE">
              <w:rPr>
                <w:rFonts w:ascii="Roboto" w:hAnsi="Roboto"/>
                <w:b/>
                <w:bCs/>
                <w:i/>
                <w:iCs/>
                <w:sz w:val="22"/>
              </w:rPr>
              <w:t>0</w:t>
            </w:r>
            <w:r w:rsidRPr="4FAFB660" w:rsidR="6E83B37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3E0B3AA3"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171A67" w:rsidP="00190861" w14:paraId="4FD544AC"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62BA6B68"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171A67" w:rsidP="00190861" w14:paraId="43B862EF" w14:textId="5BB5A651">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13B84C9C"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171A67" w:rsidP="00190861" w14:paraId="205FB1B9"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171A67" w:rsidP="00190861" w14:paraId="22C8BDE1" w14:textId="77777777">
            <w:pPr>
              <w:pStyle w:val="TableBodyLeft"/>
              <w:spacing w:before="0" w:after="0" w:line="276" w:lineRule="auto"/>
            </w:pPr>
          </w:p>
        </w:tc>
      </w:tr>
      <w:tr w14:paraId="53BA6407"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4D5DB7" w:rsidRPr="00171A67" w:rsidP="00190861" w14:paraId="4939EA82" w14:textId="7AACF6AB">
            <w:pPr>
              <w:pStyle w:val="TableHeader2"/>
              <w:spacing w:before="0" w:after="0" w:line="276" w:lineRule="auto"/>
              <w:rPr>
                <w:rFonts w:ascii="Roboto" w:hAnsi="Roboto"/>
                <w:sz w:val="22"/>
              </w:rPr>
            </w:pPr>
            <w:r w:rsidRPr="4FAFB660">
              <w:rPr>
                <w:rFonts w:ascii="Roboto" w:hAnsi="Roboto"/>
                <w:sz w:val="22"/>
              </w:rPr>
              <w:t>Facilities requirements</w:t>
            </w:r>
            <w:r w:rsidRPr="4FAFB660" w:rsidR="10EDD036">
              <w:rPr>
                <w:rFonts w:ascii="Roboto" w:hAnsi="Roboto"/>
                <w:sz w:val="22"/>
              </w:rPr>
              <w:t xml:space="preserve"> [</w:t>
            </w:r>
            <w:r w:rsidRPr="4FAFB660" w:rsidR="10EDD036">
              <w:rPr>
                <w:rFonts w:ascii="Roboto" w:hAnsi="Roboto"/>
                <w:b/>
                <w:bCs/>
                <w:i/>
                <w:iCs/>
                <w:sz w:val="22"/>
              </w:rPr>
              <w:t>sp_fsr_alignPK</w:t>
            </w:r>
            <w:r w:rsidRPr="4FAFB660" w:rsidR="10EDD036">
              <w:rPr>
                <w:rFonts w:ascii="Roboto" w:hAnsi="Roboto"/>
                <w:b/>
                <w:bCs/>
                <w:i/>
                <w:iCs/>
                <w:sz w:val="22"/>
              </w:rPr>
              <w:t>/sp_fsr_alignCCDF_1</w:t>
            </w:r>
            <w:r w:rsidR="008A6CDE">
              <w:rPr>
                <w:rFonts w:ascii="Roboto" w:hAnsi="Roboto"/>
                <w:b/>
                <w:bCs/>
                <w:i/>
                <w:iCs/>
                <w:sz w:val="22"/>
              </w:rPr>
              <w:t>1</w:t>
            </w:r>
            <w:r w:rsidRPr="4FAFB660" w:rsidR="10EDD03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171A67" w:rsidP="00190861" w14:paraId="4DE65C76" w14:textId="77777777">
            <w:pPr>
              <w:pStyle w:val="TableBullet1"/>
              <w:numPr>
                <w:ilvl w:val="0"/>
                <w:numId w:val="0"/>
              </w:numPr>
              <w:spacing w:before="0" w:after="0" w:line="276" w:lineRule="auto"/>
              <w:ind w:left="170"/>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4D5DB7" w:rsidRPr="00171A67" w:rsidP="00190861" w14:paraId="1975EF8A" w14:textId="77777777">
            <w:pPr>
              <w:pStyle w:val="TableBodyCenter"/>
              <w:spacing w:before="0" w:after="0" w:line="276" w:lineRule="auto"/>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171A67" w:rsidP="00190861" w14:paraId="6F069175" w14:textId="77777777">
            <w:pPr>
              <w:pStyle w:val="TableBodyLeft"/>
              <w:spacing w:before="0" w:after="0" w:line="276" w:lineRule="auto"/>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171A67" w:rsidP="00190861" w14:paraId="5C733E59" w14:textId="3FB71DFF">
            <w:pPr>
              <w:pStyle w:val="TableBodyLeft"/>
              <w:spacing w:before="0" w:after="0" w:line="276" w:lineRule="auto"/>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171A67" w:rsidP="00190861" w14:paraId="4C2BC588" w14:textId="77777777">
            <w:pPr>
              <w:pStyle w:val="TableBodyLeft"/>
              <w:spacing w:before="0" w:after="0" w:line="276" w:lineRule="auto"/>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171A67" w:rsidP="00190861" w14:paraId="4645CD25" w14:textId="77777777">
            <w:pPr>
              <w:pStyle w:val="TableBodyLeft"/>
              <w:spacing w:before="0" w:after="0" w:line="276" w:lineRule="auto"/>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171A67" w:rsidP="00190861" w14:paraId="7EDBDD01" w14:textId="77777777">
            <w:pPr>
              <w:pStyle w:val="TableBodyLeft"/>
              <w:spacing w:before="0" w:after="0" w:line="276" w:lineRule="auto"/>
            </w:pPr>
          </w:p>
        </w:tc>
      </w:tr>
    </w:tbl>
    <w:p w:rsidR="00CF4ED5" w:rsidRPr="00E32C6B" w:rsidP="00190861" w14:paraId="4375A354" w14:textId="11B62CB8">
      <w:pPr>
        <w:ind w:left="360"/>
      </w:pPr>
      <w:bookmarkStart w:id="55" w:name="_Toc134258242"/>
      <w:bookmarkStart w:id="56" w:name="_Toc137051269"/>
    </w:p>
    <w:p w:rsidR="00A425B8" w:rsidP="00190861" w14:paraId="5418AAF9" w14:textId="77777777">
      <w:pPr>
        <w:spacing w:after="160"/>
        <w:rPr>
          <w:rFonts w:eastAsiaTheme="majorEastAsia" w:cs="Open Sans Light"/>
          <w:bCs/>
          <w:noProof/>
          <w:color w:val="464D78" w:themeColor="background2"/>
          <w:position w:val="14"/>
          <w:sz w:val="56"/>
          <w:szCs w:val="68"/>
        </w:rPr>
      </w:pPr>
      <w:bookmarkStart w:id="57" w:name="_Toc136869039"/>
      <w:r>
        <w:br w:type="page"/>
      </w:r>
    </w:p>
    <w:p w:rsidR="00612D46" w:rsidRPr="00171A67" w:rsidP="00E0097E" w14:paraId="4FE6AFA4" w14:textId="2B06FDE8">
      <w:pPr>
        <w:pStyle w:val="Heading2"/>
      </w:pPr>
      <w:bookmarkStart w:id="58" w:name="_Toc145483860"/>
      <w:bookmarkStart w:id="59" w:name="_Toc149314562"/>
      <w:r w:rsidRPr="00171A67">
        <w:t>Partnerships</w:t>
      </w:r>
      <w:bookmarkEnd w:id="34"/>
      <w:bookmarkEnd w:id="55"/>
      <w:bookmarkEnd w:id="56"/>
      <w:bookmarkEnd w:id="57"/>
      <w:bookmarkEnd w:id="58"/>
      <w:bookmarkEnd w:id="59"/>
    </w:p>
    <w:p w:rsidR="00621CE0" w:rsidRPr="00171A67" w:rsidP="00190861" w14:paraId="1A3ACC0D" w14:textId="6A1C7833">
      <w:pPr>
        <w:spacing w:after="0"/>
        <w:rPr>
          <w:i/>
        </w:rPr>
      </w:pPr>
      <w:r w:rsidRPr="00171A67">
        <w:rPr>
          <w:i/>
        </w:rPr>
        <w:t xml:space="preserve">This block of questions will ask you about your </w:t>
      </w:r>
      <w:r w:rsidR="00745991">
        <w:rPr>
          <w:i/>
        </w:rPr>
        <w:t>ECE</w:t>
      </w:r>
      <w:r w:rsidR="00865EA8">
        <w:rPr>
          <w:i/>
        </w:rPr>
        <w:t xml:space="preserve"> </w:t>
      </w:r>
      <w:r w:rsidRPr="00171A67">
        <w:rPr>
          <w:i/>
        </w:rPr>
        <w:t>program’s partnerships.</w:t>
      </w:r>
      <w:r w:rsidRPr="00171A67" w:rsidR="00500E40">
        <w:rPr>
          <w:i/>
        </w:rPr>
        <w:t xml:space="preserve"> By partnerships, </w:t>
      </w:r>
      <w:r w:rsidRPr="009D2531" w:rsidR="00500E40">
        <w:rPr>
          <w:b/>
          <w:i/>
        </w:rPr>
        <w:t xml:space="preserve">we mean </w:t>
      </w:r>
      <w:r w:rsidRPr="009D2531" w:rsidR="00493F21">
        <w:rPr>
          <w:b/>
          <w:bCs/>
          <w:i/>
        </w:rPr>
        <w:t>working with other organizations</w:t>
      </w:r>
      <w:r w:rsidR="00493F21">
        <w:rPr>
          <w:i/>
        </w:rPr>
        <w:t xml:space="preserve"> </w:t>
      </w:r>
      <w:r w:rsidR="00493F21">
        <w:rPr>
          <w:b/>
          <w:bCs/>
          <w:i/>
        </w:rPr>
        <w:t>to expand or</w:t>
      </w:r>
      <w:r w:rsidRPr="009D2531" w:rsidR="00177DD0">
        <w:rPr>
          <w:b/>
          <w:bCs/>
          <w:i/>
        </w:rPr>
        <w:t xml:space="preserve"> enhance </w:t>
      </w:r>
      <w:r w:rsidR="00493F21">
        <w:rPr>
          <w:b/>
          <w:bCs/>
          <w:i/>
        </w:rPr>
        <w:t xml:space="preserve">the </w:t>
      </w:r>
      <w:r w:rsidRPr="009D2531" w:rsidR="00A51ABD">
        <w:rPr>
          <w:b/>
          <w:bCs/>
          <w:i/>
        </w:rPr>
        <w:t xml:space="preserve">quality </w:t>
      </w:r>
      <w:r w:rsidRPr="009D2531" w:rsidR="00177DD0">
        <w:rPr>
          <w:b/>
          <w:bCs/>
          <w:i/>
        </w:rPr>
        <w:t>o</w:t>
      </w:r>
      <w:r w:rsidR="00493F21">
        <w:rPr>
          <w:b/>
          <w:bCs/>
          <w:i/>
        </w:rPr>
        <w:t>f</w:t>
      </w:r>
      <w:r w:rsidR="00CD65A5">
        <w:rPr>
          <w:b/>
          <w:bCs/>
          <w:i/>
        </w:rPr>
        <w:t xml:space="preserve"> </w:t>
      </w:r>
      <w:r w:rsidRPr="009D2531" w:rsidR="00177DD0">
        <w:rPr>
          <w:b/>
          <w:bCs/>
          <w:i/>
        </w:rPr>
        <w:t>services to children and families</w:t>
      </w:r>
      <w:r w:rsidR="007E4C78">
        <w:rPr>
          <w:b/>
          <w:bCs/>
          <w:i/>
          <w:iCs/>
        </w:rPr>
        <w:t xml:space="preserve"> in your program</w:t>
      </w:r>
      <w:r w:rsidRPr="644FE4F6" w:rsidR="00177DD0">
        <w:rPr>
          <w:i/>
          <w:iCs/>
        </w:rPr>
        <w:t>.</w:t>
      </w:r>
      <w:r w:rsidRPr="00171A67" w:rsidR="00177DD0">
        <w:rPr>
          <w:i/>
        </w:rPr>
        <w:t xml:space="preserve"> </w:t>
      </w:r>
      <w:r w:rsidRPr="00171A67" w:rsidR="00BB7141">
        <w:rPr>
          <w:i/>
          <w:iCs/>
        </w:rPr>
        <w:t xml:space="preserve">Examples of partner organizations include community service organizations, local governments, foundations, </w:t>
      </w:r>
      <w:r w:rsidRPr="00171A67" w:rsidR="00BB7141">
        <w:rPr>
          <w:i/>
          <w:iCs/>
        </w:rPr>
        <w:t>child care</w:t>
      </w:r>
      <w:r w:rsidRPr="00171A67" w:rsidR="00BB7141">
        <w:rPr>
          <w:i/>
          <w:iCs/>
        </w:rPr>
        <w:t xml:space="preserve"> providers, state pre-K providers, and other Head Start programs.</w:t>
      </w:r>
    </w:p>
    <w:p w:rsidR="003D7F5A" w:rsidRPr="00171A67" w:rsidP="00190861" w14:paraId="322EBC57" w14:textId="3D6EDE15">
      <w:pPr>
        <w:spacing w:after="0"/>
        <w:rPr>
          <w:i/>
          <w:iCs/>
        </w:rPr>
      </w:pPr>
    </w:p>
    <w:p w:rsidR="005F123E" w:rsidP="00190861" w14:paraId="2CF01C2B" w14:textId="7ADFE40E">
      <w:pPr>
        <w:spacing w:after="0"/>
        <w:rPr>
          <w:i/>
          <w:iCs/>
        </w:rPr>
      </w:pPr>
      <w:r w:rsidRPr="00171A67">
        <w:rPr>
          <w:i/>
          <w:iCs/>
        </w:rPr>
        <w:t xml:space="preserve">For this </w:t>
      </w:r>
      <w:r w:rsidR="008A113A">
        <w:rPr>
          <w:i/>
          <w:iCs/>
        </w:rPr>
        <w:t>section of the survey</w:t>
      </w:r>
      <w:r w:rsidRPr="00171A67">
        <w:rPr>
          <w:i/>
          <w:iCs/>
        </w:rPr>
        <w:t xml:space="preserve">, partnerships do </w:t>
      </w:r>
      <w:r w:rsidR="005D202C">
        <w:rPr>
          <w:i/>
          <w:iCs/>
          <w:u w:val="single"/>
        </w:rPr>
        <w:t>NOT</w:t>
      </w:r>
      <w:r w:rsidRPr="00171A67" w:rsidR="005D202C">
        <w:rPr>
          <w:i/>
          <w:iCs/>
        </w:rPr>
        <w:t xml:space="preserve"> </w:t>
      </w:r>
      <w:r w:rsidRPr="00171A67">
        <w:rPr>
          <w:i/>
          <w:iCs/>
        </w:rPr>
        <w:t>include</w:t>
      </w:r>
      <w:r>
        <w:rPr>
          <w:i/>
          <w:iCs/>
        </w:rPr>
        <w:t>:</w:t>
      </w:r>
    </w:p>
    <w:p w:rsidR="00FA7997" w:rsidRPr="0010545E" w:rsidP="0062291A" w14:paraId="07941B73" w14:textId="0085ED7B">
      <w:pPr>
        <w:pStyle w:val="ListParagraph"/>
        <w:numPr>
          <w:ilvl w:val="0"/>
          <w:numId w:val="31"/>
        </w:numPr>
        <w:spacing w:after="0"/>
        <w:rPr>
          <w:i/>
          <w:iCs/>
        </w:rPr>
      </w:pPr>
      <w:r w:rsidRPr="644FE4F6">
        <w:rPr>
          <w:i/>
          <w:iCs/>
        </w:rPr>
        <w:t>V</w:t>
      </w:r>
      <w:r w:rsidRPr="644FE4F6" w:rsidR="00036A3E">
        <w:rPr>
          <w:i/>
          <w:iCs/>
        </w:rPr>
        <w:t>endors</w:t>
      </w:r>
      <w:r w:rsidRPr="0010545E" w:rsidR="00036A3E">
        <w:rPr>
          <w:i/>
          <w:iCs/>
        </w:rPr>
        <w:t xml:space="preserve"> or contractors that your program pays directly </w:t>
      </w:r>
      <w:r w:rsidR="00672DE2">
        <w:rPr>
          <w:i/>
          <w:iCs/>
        </w:rPr>
        <w:t xml:space="preserve">to </w:t>
      </w:r>
      <w:r w:rsidR="00690E65">
        <w:rPr>
          <w:i/>
          <w:iCs/>
        </w:rPr>
        <w:t>provide</w:t>
      </w:r>
      <w:r w:rsidR="00672DE2">
        <w:rPr>
          <w:i/>
          <w:iCs/>
        </w:rPr>
        <w:t xml:space="preserve"> </w:t>
      </w:r>
      <w:r w:rsidR="0007114D">
        <w:rPr>
          <w:i/>
          <w:iCs/>
        </w:rPr>
        <w:t xml:space="preserve">goods </w:t>
      </w:r>
      <w:r w:rsidR="00690E65">
        <w:rPr>
          <w:i/>
          <w:iCs/>
        </w:rPr>
        <w:t>(e.g., curricula, materials</w:t>
      </w:r>
      <w:r w:rsidR="00E16C25">
        <w:rPr>
          <w:i/>
          <w:iCs/>
        </w:rPr>
        <w:t>, assessment tools</w:t>
      </w:r>
      <w:r w:rsidRPr="644FE4F6" w:rsidR="00E16C25">
        <w:rPr>
          <w:i/>
          <w:iCs/>
        </w:rPr>
        <w:t>)</w:t>
      </w:r>
      <w:r w:rsidRPr="644FE4F6" w:rsidR="009A6024">
        <w:rPr>
          <w:i/>
          <w:iCs/>
        </w:rPr>
        <w:t>.</w:t>
      </w:r>
    </w:p>
    <w:p w:rsidR="00FA7997" w:rsidRPr="009D2531" w:rsidP="0062291A" w14:paraId="487AB376" w14:textId="54C5F290">
      <w:pPr>
        <w:pStyle w:val="ListParagraph"/>
        <w:numPr>
          <w:ilvl w:val="0"/>
          <w:numId w:val="31"/>
        </w:numPr>
        <w:rPr>
          <w:i/>
          <w:iCs/>
        </w:rPr>
      </w:pPr>
      <w:r w:rsidRPr="009D2531">
        <w:rPr>
          <w:i/>
          <w:iCs/>
        </w:rPr>
        <w:t xml:space="preserve">Services that your organization provides on its own. For example, if your program is a part of a larger community service organization (e.g., Community Action Program), please do not include services offered by the larger organization that may be outside of your Head Start program. </w:t>
      </w:r>
    </w:p>
    <w:p w:rsidR="001A6354" w:rsidRPr="00171A67" w:rsidP="00190861" w14:paraId="27F073E3" w14:textId="3D5BBE4A">
      <w:pPr>
        <w:spacing w:after="0"/>
      </w:pPr>
      <w:r w:rsidRPr="00171A67">
        <w:t xml:space="preserve">Does your </w:t>
      </w:r>
      <w:r w:rsidR="006E4942">
        <w:t xml:space="preserve">ECE </w:t>
      </w:r>
      <w:r w:rsidRPr="00171A67">
        <w:t xml:space="preserve">program partner with other organizations to deliver any of the following services? </w:t>
      </w:r>
      <w:r w:rsidR="4E667251">
        <w:t>Select</w:t>
      </w:r>
      <w:r w:rsidRPr="00171A67">
        <w:t xml:space="preserve"> all that apply. </w:t>
      </w:r>
      <w:r w:rsidRPr="00171A67" w:rsidR="00B06001">
        <w:rPr>
          <w:rStyle w:val="ItemLabelChar"/>
          <w:b w:val="0"/>
          <w:bCs w:val="0"/>
          <w:i w:val="0"/>
          <w:iCs w:val="0"/>
        </w:rPr>
        <w:t>[</w:t>
      </w:r>
      <w:r w:rsidRPr="00171A67" w:rsidR="00B06001">
        <w:rPr>
          <w:rStyle w:val="ItemLabelChar"/>
        </w:rPr>
        <w:t>p_psr_exist</w:t>
      </w:r>
      <w:r w:rsidRPr="00171A67" w:rsidR="00B06001">
        <w:rPr>
          <w:rStyle w:val="ItemLabelChar"/>
          <w:b w:val="0"/>
          <w:bCs w:val="0"/>
          <w:i w:val="0"/>
          <w:iCs w:val="0"/>
        </w:rPr>
        <w:t>]</w:t>
      </w:r>
    </w:p>
    <w:p w:rsidR="00EE582C" w:rsidRPr="00171A67" w:rsidP="00190861" w14:paraId="1F23E933" w14:textId="261CFEE0">
      <w:pPr>
        <w:spacing w:after="0"/>
      </w:pPr>
    </w:p>
    <w:p w:rsidR="00C6689D" w:rsidP="00301BD5" w14:paraId="3EDC0B84" w14:textId="039FDFCC">
      <w:pPr>
        <w:pStyle w:val="ListParagraph"/>
        <w:numPr>
          <w:ilvl w:val="0"/>
          <w:numId w:val="2"/>
        </w:numPr>
        <w:rPr>
          <w:b/>
          <w:i/>
        </w:rPr>
      </w:pPr>
      <w:r>
        <w:t>Social/emotional supports</w:t>
      </w:r>
      <w:r w:rsidR="00B74B32">
        <w:t xml:space="preserve"> </w:t>
      </w:r>
      <w:r w:rsidR="00E7585F">
        <w:t>(</w:t>
      </w:r>
      <w:r w:rsidR="00B74B32">
        <w:t xml:space="preserve">for </w:t>
      </w:r>
      <w:r w:rsidR="00E7585F">
        <w:t xml:space="preserve">children, families, </w:t>
      </w:r>
      <w:r w:rsidR="4AE4E315">
        <w:t>and/</w:t>
      </w:r>
      <w:r w:rsidR="00E7585F">
        <w:t>or staff)</w:t>
      </w:r>
      <w:r w:rsidR="6CED0710">
        <w:t xml:space="preserve"> [</w:t>
      </w:r>
      <w:r w:rsidRPr="7973AFB2" w:rsidR="6CED0710">
        <w:rPr>
          <w:b/>
          <w:bCs/>
          <w:i/>
          <w:iCs/>
        </w:rPr>
        <w:t>p_psr_exist_1</w:t>
      </w:r>
      <w:r w:rsidRPr="7973AFB2" w:rsidR="6CED0710">
        <w:t>]</w:t>
      </w:r>
    </w:p>
    <w:p w:rsidR="00E228BF" w:rsidRPr="00171A67" w:rsidP="00301BD5" w14:paraId="26C605D4" w14:textId="27595074">
      <w:pPr>
        <w:pStyle w:val="ListParagraph"/>
        <w:numPr>
          <w:ilvl w:val="0"/>
          <w:numId w:val="2"/>
        </w:numPr>
        <w:rPr>
          <w:b/>
          <w:i/>
        </w:rPr>
      </w:pPr>
      <w:r>
        <w:t>M</w:t>
      </w:r>
      <w:r w:rsidR="00C615E0">
        <w:t>ental health</w:t>
      </w:r>
      <w:r>
        <w:t xml:space="preserve"> supports</w:t>
      </w:r>
      <w:r w:rsidR="00E7585F">
        <w:t xml:space="preserve"> (for children, families, </w:t>
      </w:r>
      <w:r w:rsidR="12E157B3">
        <w:t>and/</w:t>
      </w:r>
      <w:r w:rsidR="00E7585F">
        <w:t>or staff)</w:t>
      </w:r>
      <w:r w:rsidR="61C6886B">
        <w:t xml:space="preserve"> [</w:t>
      </w:r>
      <w:r w:rsidRPr="7973AFB2" w:rsidR="61C6886B">
        <w:rPr>
          <w:b/>
          <w:bCs/>
          <w:i/>
          <w:iCs/>
        </w:rPr>
        <w:t>p_psr_exist_2</w:t>
      </w:r>
      <w:r w:rsidRPr="7973AFB2" w:rsidR="61C6886B">
        <w:t>]</w:t>
      </w:r>
    </w:p>
    <w:p w:rsidR="00E228BF" w:rsidRPr="00171A67" w:rsidP="00190861" w14:paraId="15DA5E53" w14:textId="5045E83F">
      <w:pPr>
        <w:pStyle w:val="ListParagraph"/>
        <w:numPr>
          <w:ilvl w:val="0"/>
          <w:numId w:val="2"/>
        </w:numPr>
        <w:rPr>
          <w:b/>
          <w:i/>
        </w:rPr>
      </w:pPr>
      <w:r>
        <w:t>Physical h</w:t>
      </w:r>
      <w:r>
        <w:t xml:space="preserve">ealth supports (nutrition, dental, </w:t>
      </w:r>
      <w:r w:rsidR="73DB94DE">
        <w:t xml:space="preserve">and/or </w:t>
      </w:r>
      <w:r>
        <w:t>physical)</w:t>
      </w:r>
      <w:r w:rsidR="334A7FDC">
        <w:t xml:space="preserve"> [</w:t>
      </w:r>
      <w:r w:rsidRPr="7973AFB2" w:rsidR="334A7FDC">
        <w:rPr>
          <w:b/>
          <w:bCs/>
          <w:i/>
          <w:iCs/>
        </w:rPr>
        <w:t>p_psr_exist_3</w:t>
      </w:r>
      <w:r w:rsidRPr="7973AFB2" w:rsidR="334A7FDC">
        <w:t>]</w:t>
      </w:r>
    </w:p>
    <w:p w:rsidR="00E228BF" w:rsidRPr="00171A67" w:rsidP="00190861" w14:paraId="7561547D" w14:textId="2E44FA35">
      <w:pPr>
        <w:pStyle w:val="ListParagraph"/>
        <w:numPr>
          <w:ilvl w:val="0"/>
          <w:numId w:val="2"/>
        </w:numPr>
        <w:rPr>
          <w:b/>
          <w:i/>
        </w:rPr>
      </w:pPr>
      <w:r>
        <w:t>Developmentally appropriate screenings and ongoing assessments</w:t>
      </w:r>
      <w:r w:rsidR="12DAB3BE">
        <w:t xml:space="preserve"> [</w:t>
      </w:r>
      <w:r w:rsidRPr="7973AFB2" w:rsidR="12DAB3BE">
        <w:rPr>
          <w:b/>
          <w:bCs/>
          <w:i/>
          <w:iCs/>
        </w:rPr>
        <w:t>p_psr_exist_4</w:t>
      </w:r>
      <w:r w:rsidRPr="7973AFB2" w:rsidR="12DAB3BE">
        <w:t>]</w:t>
      </w:r>
    </w:p>
    <w:p w:rsidR="00E228BF" w:rsidRPr="00171A67" w:rsidP="00190861" w14:paraId="31F34469" w14:textId="23B8D38E">
      <w:pPr>
        <w:pStyle w:val="ListParagraph"/>
        <w:numPr>
          <w:ilvl w:val="0"/>
          <w:numId w:val="2"/>
        </w:numPr>
        <w:rPr>
          <w:b/>
          <w:i/>
        </w:rPr>
      </w:pPr>
      <w:r>
        <w:t>Social services for families</w:t>
      </w:r>
      <w:r w:rsidR="1FF0E0CA">
        <w:t xml:space="preserve"> [</w:t>
      </w:r>
      <w:r w:rsidRPr="7973AFB2" w:rsidR="1FF0E0CA">
        <w:rPr>
          <w:b/>
          <w:bCs/>
          <w:i/>
          <w:iCs/>
        </w:rPr>
        <w:t>p_psr_exist_5</w:t>
      </w:r>
      <w:r w:rsidRPr="7973AFB2" w:rsidR="1FF0E0CA">
        <w:t>]</w:t>
      </w:r>
    </w:p>
    <w:p w:rsidR="00E228BF" w:rsidRPr="00171A67" w:rsidP="00190861" w14:paraId="5C943381" w14:textId="1C91080B">
      <w:pPr>
        <w:pStyle w:val="ListParagraph"/>
        <w:numPr>
          <w:ilvl w:val="0"/>
          <w:numId w:val="2"/>
        </w:numPr>
        <w:rPr>
          <w:b/>
          <w:i/>
        </w:rPr>
      </w:pPr>
      <w:r>
        <w:t>Staff development and training</w:t>
      </w:r>
      <w:r w:rsidR="635046A1">
        <w:t xml:space="preserve"> [</w:t>
      </w:r>
      <w:r w:rsidRPr="7973AFB2" w:rsidR="635046A1">
        <w:rPr>
          <w:b/>
          <w:bCs/>
          <w:i/>
          <w:iCs/>
        </w:rPr>
        <w:t>p_psr_exist_6</w:t>
      </w:r>
      <w:r w:rsidRPr="7973AFB2" w:rsidR="635046A1">
        <w:t>]</w:t>
      </w:r>
    </w:p>
    <w:p w:rsidR="00DA3B5E" w:rsidRPr="00171A67" w:rsidP="00190861" w14:paraId="09A93904" w14:textId="032B651C">
      <w:pPr>
        <w:pStyle w:val="ListParagraph"/>
        <w:numPr>
          <w:ilvl w:val="0"/>
          <w:numId w:val="2"/>
        </w:numPr>
        <w:rPr>
          <w:b/>
          <w:i/>
        </w:rPr>
      </w:pPr>
      <w:r>
        <w:t>Early childhood special education</w:t>
      </w:r>
      <w:r w:rsidR="00C615E0">
        <w:t xml:space="preserve"> / early intervention</w:t>
      </w:r>
      <w:r w:rsidR="7175E7A7">
        <w:t xml:space="preserve"> [</w:t>
      </w:r>
      <w:r w:rsidRPr="7973AFB2" w:rsidR="7175E7A7">
        <w:rPr>
          <w:b/>
          <w:bCs/>
          <w:i/>
          <w:iCs/>
        </w:rPr>
        <w:t>p_psr_exist_7</w:t>
      </w:r>
      <w:r w:rsidRPr="7973AFB2" w:rsidR="7175E7A7">
        <w:t>]</w:t>
      </w:r>
    </w:p>
    <w:p w:rsidR="00E228BF" w:rsidRPr="00171A67" w:rsidP="00190861" w14:paraId="65619888" w14:textId="28704696">
      <w:pPr>
        <w:pStyle w:val="ListParagraph"/>
        <w:numPr>
          <w:ilvl w:val="0"/>
          <w:numId w:val="2"/>
        </w:numPr>
        <w:rPr>
          <w:b/>
          <w:i/>
        </w:rPr>
      </w:pPr>
      <w:r>
        <w:t>Other services and/or supports</w:t>
      </w:r>
      <w:r w:rsidR="6D5AC04D">
        <w:t xml:space="preserve"> [</w:t>
      </w:r>
      <w:r w:rsidRPr="7973AFB2" w:rsidR="6D5AC04D">
        <w:rPr>
          <w:b/>
          <w:bCs/>
          <w:i/>
          <w:iCs/>
        </w:rPr>
        <w:t>p_psr_exist_8</w:t>
      </w:r>
      <w:r w:rsidRPr="7973AFB2" w:rsidR="6D5AC04D">
        <w:t>]</w:t>
      </w:r>
    </w:p>
    <w:p w:rsidR="00E228BF" w:rsidP="00190861" w14:paraId="4CA47995" w14:textId="7650B72A">
      <w:pPr>
        <w:pStyle w:val="ListParagraph"/>
        <w:numPr>
          <w:ilvl w:val="0"/>
          <w:numId w:val="2"/>
        </w:numPr>
        <w:rPr>
          <w:b/>
          <w:i/>
        </w:rPr>
      </w:pPr>
      <w:r>
        <w:t>Our Head Start program does not partner/collaborate with programs</w:t>
      </w:r>
      <w:r w:rsidR="001743FC">
        <w:t xml:space="preserve"> to provide services</w:t>
      </w:r>
      <w:r w:rsidR="009E295A">
        <w:t xml:space="preserve"> [EXCLUSIVE RESPONSE</w:t>
      </w:r>
      <w:r w:rsidR="12B7890C">
        <w:t>]</w:t>
      </w:r>
      <w:r w:rsidR="3767E08A">
        <w:t xml:space="preserve"> [</w:t>
      </w:r>
      <w:r w:rsidRPr="7973AFB2" w:rsidR="3767E08A">
        <w:rPr>
          <w:b/>
          <w:bCs/>
          <w:i/>
          <w:iCs/>
        </w:rPr>
        <w:t>p_psr_exist_9</w:t>
      </w:r>
      <w:r w:rsidRPr="7973AFB2" w:rsidR="3767E08A">
        <w:t>]</w:t>
      </w:r>
    </w:p>
    <w:p w:rsidR="009E295A" w:rsidRPr="00864F1B" w:rsidP="008A69CD" w14:paraId="0CDA214C" w14:textId="44ADB04D">
      <w:pPr>
        <w:rPr>
          <w:b/>
          <w:bCs/>
        </w:rPr>
      </w:pPr>
      <w:r w:rsidRPr="00864F1B">
        <w:rPr>
          <w:b/>
          <w:bCs/>
          <w:i/>
          <w:iCs/>
        </w:rPr>
        <w:t xml:space="preserve">[If “Our HS program does not partner/collaborate” was selected </w:t>
      </w:r>
      <w:r w:rsidRPr="00864F1B">
        <w:rPr>
          <w:rFonts w:ascii="Wingdings" w:eastAsia="Wingdings" w:hAnsi="Wingdings" w:cs="Wingdings"/>
          <w:b/>
          <w:bCs/>
          <w:i/>
        </w:rPr>
        <w:t>à</w:t>
      </w:r>
      <w:r w:rsidRPr="00864F1B">
        <w:rPr>
          <w:b/>
          <w:bCs/>
          <w:i/>
          <w:iCs/>
        </w:rPr>
        <w:t xml:space="preserve"> SKIP TO </w:t>
      </w:r>
      <w:r w:rsidRPr="00864F1B">
        <w:rPr>
          <w:b/>
          <w:bCs/>
          <w:i/>
          <w:iCs/>
        </w:rPr>
        <w:t>p_psr_free</w:t>
      </w:r>
      <w:r w:rsidRPr="00864F1B">
        <w:rPr>
          <w:b/>
          <w:bCs/>
          <w:i/>
          <w:iCs/>
        </w:rPr>
        <w:t>]</w:t>
      </w:r>
    </w:p>
    <w:p w:rsidR="00897B1A" w:rsidRPr="00171A67" w:rsidP="00190861" w14:paraId="002C04E6" w14:textId="2E8BCF04"/>
    <w:p w:rsidR="006A363D" w:rsidP="00697EB9" w14:paraId="69802DF3" w14:textId="11AFE356">
      <w:pPr>
        <w:keepNext/>
        <w:spacing w:after="0"/>
        <w:rPr>
          <w:rFonts w:ascii="Times New Roman" w:hAnsi="Times New Roman" w:cs="Times New Roman"/>
          <w:szCs w:val="24"/>
        </w:rPr>
      </w:pPr>
      <w:r w:rsidRPr="00171A67">
        <w:t>What type</w:t>
      </w:r>
      <w:r w:rsidR="007F1280">
        <w:t>(s)</w:t>
      </w:r>
      <w:r w:rsidRPr="00171A67">
        <w:t xml:space="preserve"> of organization</w:t>
      </w:r>
      <w:r w:rsidR="007F1280">
        <w:t>(s)</w:t>
      </w:r>
      <w:r w:rsidRPr="00171A67">
        <w:t xml:space="preserve"> </w:t>
      </w:r>
      <w:r w:rsidR="00826DBC">
        <w:t>do</w:t>
      </w:r>
      <w:r w:rsidR="008C1E81">
        <w:t>es your ECE program</w:t>
      </w:r>
      <w:r w:rsidR="00826DBC">
        <w:t xml:space="preserve"> </w:t>
      </w:r>
      <w:r>
        <w:t>partner</w:t>
      </w:r>
      <w:r w:rsidR="002054B2">
        <w:t xml:space="preserve"> </w:t>
      </w:r>
      <w:r w:rsidRPr="00171A67">
        <w:t xml:space="preserve">with to provide </w:t>
      </w:r>
      <w:r w:rsidRPr="00171A67" w:rsidR="00257BCC">
        <w:t xml:space="preserve">the </w:t>
      </w:r>
      <w:r w:rsidR="000A3441">
        <w:t xml:space="preserve">following </w:t>
      </w:r>
      <w:r w:rsidRPr="00171A67" w:rsidR="00A954DB">
        <w:t>services</w:t>
      </w:r>
      <w:r>
        <w:t>?</w:t>
      </w:r>
      <w:r w:rsidRPr="00171A67">
        <w:t xml:space="preserve"> </w:t>
      </w:r>
      <w:r w:rsidRPr="00171A67" w:rsidR="00D95458">
        <w:t>Select all that apply.</w:t>
      </w:r>
      <w:r w:rsidRPr="00171A67">
        <w:t xml:space="preserve"> </w:t>
      </w:r>
      <w:r w:rsidRPr="00171A67" w:rsidR="00264665">
        <w:t>[</w:t>
      </w:r>
      <w:r w:rsidRPr="00171A67">
        <w:rPr>
          <w:rStyle w:val="ItemLabelChar"/>
        </w:rPr>
        <w:t>p_psr_type</w:t>
      </w:r>
      <w:r w:rsidRPr="00171A67" w:rsidR="00264665">
        <w:rPr>
          <w:rStyle w:val="ItemLabelChar"/>
          <w:b w:val="0"/>
          <w:bCs w:val="0"/>
          <w:i w:val="0"/>
          <w:iCs w:val="0"/>
        </w:rPr>
        <w:t>]</w:t>
      </w:r>
      <w:r w:rsidRPr="006A363D">
        <w:rPr>
          <w:i/>
          <w:iCs/>
        </w:rPr>
        <w:t xml:space="preserve"> </w:t>
      </w:r>
      <w:r>
        <w:rPr>
          <w:i/>
          <w:iCs/>
        </w:rPr>
        <w:t xml:space="preserve">Recall: </w:t>
      </w:r>
      <w:r w:rsidR="000A3E6F">
        <w:rPr>
          <w:i/>
          <w:iCs/>
        </w:rPr>
        <w:t xml:space="preserve">Partnerships </w:t>
      </w:r>
      <w:r>
        <w:rPr>
          <w:i/>
          <w:iCs/>
        </w:rPr>
        <w:t xml:space="preserve">do not include vendors that your program pays directly for </w:t>
      </w:r>
      <w:r w:rsidR="002E4B2A">
        <w:rPr>
          <w:i/>
          <w:iCs/>
        </w:rPr>
        <w:t xml:space="preserve">goods. </w:t>
      </w:r>
    </w:p>
    <w:p w:rsidR="005C73D1" w:rsidRPr="00171A67" w:rsidP="00190861" w14:paraId="76ABA0C9" w14:textId="756FB996">
      <w:pPr>
        <w:keepNext/>
        <w:rPr>
          <w:rStyle w:val="ItemLabelChar"/>
          <w:b w:val="0"/>
          <w:i w:val="0"/>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18"/>
        <w:gridCol w:w="604"/>
        <w:gridCol w:w="522"/>
        <w:gridCol w:w="401"/>
        <w:gridCol w:w="401"/>
        <w:gridCol w:w="401"/>
        <w:gridCol w:w="768"/>
        <w:gridCol w:w="610"/>
        <w:gridCol w:w="401"/>
        <w:gridCol w:w="401"/>
        <w:gridCol w:w="401"/>
        <w:gridCol w:w="769"/>
        <w:gridCol w:w="605"/>
        <w:gridCol w:w="1241"/>
        <w:gridCol w:w="417"/>
      </w:tblGrid>
      <w:tr w14:paraId="103786CF" w14:textId="77777777" w:rsidTr="00E2458A">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2534"/>
          <w:tblHeader/>
        </w:trPr>
        <w:tc>
          <w:tcPr>
            <w:tcW w:w="758" w:type="pct"/>
            <w:tcBorders>
              <w:top w:val="nil"/>
              <w:bottom w:val="single" w:sz="2" w:space="0" w:color="A6A6A6" w:themeColor="background1" w:themeShade="A6"/>
            </w:tcBorders>
            <w:shd w:val="clear" w:color="auto" w:fill="auto"/>
            <w:tcMar>
              <w:top w:w="29" w:type="dxa"/>
              <w:bottom w:w="29" w:type="dxa"/>
            </w:tcMar>
            <w:vAlign w:val="bottom"/>
          </w:tcPr>
          <w:p w:rsidR="00782533" w:rsidRPr="00171A67" w:rsidP="00190861" w14:paraId="004F88F7" w14:textId="77777777">
            <w:pPr>
              <w:pStyle w:val="TableHeader1"/>
              <w:keepNext/>
              <w:spacing w:before="0" w:after="0" w:line="276" w:lineRule="auto"/>
              <w:rPr>
                <w:rFonts w:ascii="Roboto" w:hAnsi="Roboto"/>
                <w:bCs/>
                <w:color w:val="FFFFFF" w:themeColor="background1"/>
              </w:rPr>
            </w:pPr>
          </w:p>
        </w:tc>
        <w:tc>
          <w:tcPr>
            <w:tcW w:w="323" w:type="pct"/>
            <w:tcBorders>
              <w:top w:val="nil"/>
              <w:bottom w:val="single" w:sz="2" w:space="0" w:color="A6A6A6" w:themeColor="background1" w:themeShade="A6"/>
            </w:tcBorders>
            <w:shd w:val="clear" w:color="auto" w:fill="464D78" w:themeFill="background2"/>
            <w:tcMar>
              <w:top w:w="29" w:type="dxa"/>
              <w:bottom w:w="29" w:type="dxa"/>
            </w:tcMar>
            <w:textDirection w:val="btLr"/>
            <w:vAlign w:val="center"/>
          </w:tcPr>
          <w:p w:rsidR="00782533" w:rsidRPr="00171A67" w:rsidP="00190861" w14:paraId="06462042" w14:textId="615C4A29">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Another Head Start Program</w:t>
            </w:r>
          </w:p>
        </w:tc>
        <w:tc>
          <w:tcPr>
            <w:tcW w:w="279" w:type="pct"/>
            <w:tcBorders>
              <w:top w:val="nil"/>
              <w:bottom w:val="single" w:sz="2" w:space="0" w:color="A6A6A6" w:themeColor="background1" w:themeShade="A6"/>
            </w:tcBorders>
            <w:shd w:val="clear" w:color="auto" w:fill="464D78" w:themeFill="background2"/>
            <w:textDirection w:val="btLr"/>
          </w:tcPr>
          <w:p w:rsidR="00782533" w:rsidRPr="00171A67" w:rsidP="00190861" w14:paraId="381755CA" w14:textId="2E2F333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Early </w:t>
            </w:r>
            <w:r w:rsidRPr="5459C79E" w:rsidR="66BAD61F">
              <w:rPr>
                <w:rFonts w:ascii="Roboto" w:hAnsi="Roboto"/>
                <w:color w:val="FFFFFF" w:themeColor="background1"/>
              </w:rPr>
              <w:t>c</w:t>
            </w:r>
            <w:r w:rsidRPr="5459C79E" w:rsidR="2B2FE462">
              <w:rPr>
                <w:rFonts w:ascii="Roboto" w:hAnsi="Roboto"/>
                <w:color w:val="FFFFFF" w:themeColor="background1"/>
              </w:rPr>
              <w:t xml:space="preserve">hildhood </w:t>
            </w:r>
            <w:r w:rsidRPr="5459C79E" w:rsidR="15FCCD37">
              <w:rPr>
                <w:rFonts w:ascii="Roboto" w:hAnsi="Roboto"/>
                <w:color w:val="FFFFFF" w:themeColor="background1"/>
              </w:rPr>
              <w:t>p</w:t>
            </w:r>
            <w:r w:rsidRPr="5459C79E" w:rsidR="2B2FE462">
              <w:rPr>
                <w:rFonts w:ascii="Roboto" w:hAnsi="Roboto"/>
                <w:color w:val="FFFFFF" w:themeColor="background1"/>
              </w:rPr>
              <w:t>rovider (</w:t>
            </w:r>
            <w:r w:rsidRPr="5459C79E" w:rsidR="717B08D1">
              <w:rPr>
                <w:rFonts w:ascii="Roboto" w:hAnsi="Roboto"/>
                <w:color w:val="FFFFFF" w:themeColor="background1"/>
              </w:rPr>
              <w:t>n</w:t>
            </w:r>
            <w:r w:rsidRPr="00171A67">
              <w:rPr>
                <w:rFonts w:ascii="Roboto" w:hAnsi="Roboto"/>
                <w:bCs/>
                <w:color w:val="FFFFFF" w:themeColor="background1"/>
              </w:rPr>
              <w:t>on-Head Start)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E259EC3" w14:textId="63CD0F49">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College / </w:t>
            </w:r>
            <w:r w:rsidRPr="5459C79E" w:rsidR="300EDB6A">
              <w:rPr>
                <w:rFonts w:ascii="Roboto" w:hAnsi="Roboto"/>
                <w:color w:val="FFFFFF" w:themeColor="background1"/>
              </w:rPr>
              <w:t>u</w:t>
            </w:r>
            <w:r w:rsidRPr="00171A67">
              <w:rPr>
                <w:rFonts w:ascii="Roboto" w:hAnsi="Roboto"/>
                <w:bCs/>
                <w:color w:val="FFFFFF" w:themeColor="background1"/>
              </w:rPr>
              <w:t>niversity</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444875FB" w14:textId="56597ACC">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School District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5A28F0B" w14:textId="4CD04DD8">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Local </w:t>
            </w:r>
            <w:r w:rsidRPr="2D01C380" w:rsidR="0A7CEF60">
              <w:rPr>
                <w:rFonts w:ascii="Roboto" w:hAnsi="Roboto"/>
                <w:color w:val="FFFFFF" w:themeColor="background1"/>
              </w:rPr>
              <w:t>g</w:t>
            </w:r>
            <w:r w:rsidRPr="00171A67">
              <w:rPr>
                <w:rFonts w:ascii="Roboto" w:hAnsi="Roboto"/>
                <w:bCs/>
                <w:color w:val="FFFFFF" w:themeColor="background1"/>
              </w:rPr>
              <w:t>overnment</w:t>
            </w:r>
          </w:p>
        </w:tc>
        <w:tc>
          <w:tcPr>
            <w:tcW w:w="410" w:type="pct"/>
            <w:tcBorders>
              <w:top w:val="nil"/>
              <w:bottom w:val="single" w:sz="2" w:space="0" w:color="A6A6A6" w:themeColor="background1" w:themeShade="A6"/>
            </w:tcBorders>
            <w:shd w:val="clear" w:color="auto" w:fill="464D78" w:themeFill="background2"/>
            <w:textDirection w:val="btLr"/>
          </w:tcPr>
          <w:p w:rsidR="00782533" w:rsidRPr="00171A67" w:rsidP="00190861" w14:paraId="2C0D9683" w14:textId="3E973B15">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Health </w:t>
            </w:r>
            <w:r w:rsidRPr="2D01C380" w:rsidR="0428942D">
              <w:rPr>
                <w:rFonts w:ascii="Roboto" w:hAnsi="Roboto"/>
                <w:color w:val="FFFFFF" w:themeColor="background1"/>
              </w:rPr>
              <w:t>c</w:t>
            </w:r>
            <w:r w:rsidRPr="2D01C380" w:rsidR="2B2FE462">
              <w:rPr>
                <w:rFonts w:ascii="Roboto" w:hAnsi="Roboto"/>
                <w:color w:val="FFFFFF" w:themeColor="background1"/>
              </w:rPr>
              <w:t>enters</w:t>
            </w:r>
            <w:r w:rsidRPr="2D01C380" w:rsidR="17ABD57A">
              <w:rPr>
                <w:rFonts w:ascii="Roboto" w:hAnsi="Roboto"/>
                <w:color w:val="FFFFFF" w:themeColor="background1"/>
              </w:rPr>
              <w:t>,</w:t>
            </w:r>
            <w:r w:rsidRPr="2D01C380" w:rsidR="7865B092">
              <w:rPr>
                <w:rFonts w:ascii="Roboto" w:hAnsi="Roboto"/>
                <w:color w:val="FFFFFF" w:themeColor="background1"/>
              </w:rPr>
              <w:t xml:space="preserve"> </w:t>
            </w:r>
            <w:r w:rsidRPr="2D01C380" w:rsidR="2A9643EE">
              <w:rPr>
                <w:rFonts w:ascii="Roboto" w:hAnsi="Roboto"/>
                <w:color w:val="FFFFFF" w:themeColor="background1"/>
              </w:rPr>
              <w:t>p</w:t>
            </w:r>
            <w:r w:rsidR="00E2458A">
              <w:rPr>
                <w:rFonts w:ascii="Roboto" w:hAnsi="Roboto"/>
                <w:bCs/>
                <w:color w:val="FFFFFF" w:themeColor="background1"/>
              </w:rPr>
              <w:t xml:space="preserve">roviders, or </w:t>
            </w:r>
            <w:r w:rsidRPr="2D01C380" w:rsidR="1E972FD9">
              <w:rPr>
                <w:rFonts w:ascii="Roboto" w:hAnsi="Roboto"/>
                <w:color w:val="FFFFFF" w:themeColor="background1"/>
              </w:rPr>
              <w:t>h</w:t>
            </w:r>
            <w:r>
              <w:rPr>
                <w:rFonts w:ascii="Roboto" w:hAnsi="Roboto"/>
                <w:bCs/>
                <w:color w:val="FFFFFF" w:themeColor="background1"/>
              </w:rPr>
              <w:t>ospitals</w:t>
            </w:r>
          </w:p>
        </w:tc>
        <w:tc>
          <w:tcPr>
            <w:tcW w:w="326" w:type="pct"/>
            <w:tcBorders>
              <w:top w:val="nil"/>
              <w:bottom w:val="single" w:sz="2" w:space="0" w:color="A6A6A6" w:themeColor="background1" w:themeShade="A6"/>
            </w:tcBorders>
            <w:shd w:val="clear" w:color="auto" w:fill="464D78" w:themeFill="background2"/>
            <w:textDirection w:val="btLr"/>
          </w:tcPr>
          <w:p w:rsidR="00782533" w:rsidRPr="00171A67" w:rsidP="00190861" w14:paraId="38565A8F" w14:textId="1DE43C7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Community </w:t>
            </w:r>
            <w:r w:rsidRPr="2D01C380" w:rsidR="11F1A7BA">
              <w:rPr>
                <w:rFonts w:ascii="Roboto" w:hAnsi="Roboto"/>
                <w:color w:val="FFFFFF" w:themeColor="background1"/>
              </w:rPr>
              <w:t>s</w:t>
            </w:r>
            <w:r w:rsidRPr="2D01C380" w:rsidR="2B2FE462">
              <w:rPr>
                <w:rFonts w:ascii="Roboto" w:hAnsi="Roboto"/>
                <w:color w:val="FFFFFF" w:themeColor="background1"/>
              </w:rPr>
              <w:t xml:space="preserve">ervice </w:t>
            </w:r>
            <w:r w:rsidRPr="2D01C380" w:rsidR="4A9AD87B">
              <w:rPr>
                <w:rFonts w:ascii="Roboto" w:hAnsi="Roboto"/>
                <w:color w:val="FFFFFF" w:themeColor="background1"/>
              </w:rPr>
              <w:t>o</w:t>
            </w:r>
            <w:r w:rsidRPr="00171A67">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3DCF750" w14:textId="1DCB5A6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Foundation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CE7E6F4" w14:textId="57F1386A">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Faith-based </w:t>
            </w:r>
            <w:r w:rsidRPr="0682254C" w:rsidR="5606FA3C">
              <w:rPr>
                <w:rFonts w:ascii="Roboto" w:hAnsi="Roboto"/>
                <w:color w:val="FFFFFF" w:themeColor="background1"/>
              </w:rPr>
              <w:t>o</w:t>
            </w:r>
            <w:r>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2F08B053" w14:textId="59A6BE85">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Other non-profit</w:t>
            </w:r>
          </w:p>
        </w:tc>
        <w:tc>
          <w:tcPr>
            <w:tcW w:w="411" w:type="pct"/>
            <w:tcBorders>
              <w:top w:val="nil"/>
              <w:bottom w:val="single" w:sz="2" w:space="0" w:color="A6A6A6" w:themeColor="background1" w:themeShade="A6"/>
            </w:tcBorders>
            <w:shd w:val="clear" w:color="auto" w:fill="464D78" w:themeFill="background2"/>
            <w:textDirection w:val="btLr"/>
          </w:tcPr>
          <w:p w:rsidR="00782533" w:rsidRPr="00171A67" w:rsidP="1F66C4DE" w14:paraId="5A6CEA04" w14:textId="361AF3D9">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Child </w:t>
            </w:r>
            <w:r w:rsidRPr="0682254C" w:rsidR="1191EBFA">
              <w:rPr>
                <w:rFonts w:ascii="Roboto" w:hAnsi="Roboto"/>
                <w:color w:val="FFFFFF" w:themeColor="background1"/>
              </w:rPr>
              <w:t>c</w:t>
            </w:r>
            <w:r w:rsidRPr="0682254C" w:rsidR="2B2FE462">
              <w:rPr>
                <w:rFonts w:ascii="Roboto" w:hAnsi="Roboto"/>
                <w:color w:val="FFFFFF" w:themeColor="background1"/>
              </w:rPr>
              <w:t>are</w:t>
            </w:r>
            <w:r w:rsidRPr="0682254C" w:rsidR="2B2FE462">
              <w:rPr>
                <w:rFonts w:ascii="Roboto" w:hAnsi="Roboto"/>
                <w:color w:val="FFFFFF" w:themeColor="background1"/>
              </w:rPr>
              <w:t xml:space="preserve"> </w:t>
            </w:r>
            <w:r w:rsidRPr="0682254C" w:rsidR="19666014">
              <w:rPr>
                <w:rFonts w:ascii="Roboto" w:hAnsi="Roboto"/>
                <w:color w:val="FFFFFF" w:themeColor="background1"/>
              </w:rPr>
              <w:t>r</w:t>
            </w:r>
            <w:r w:rsidRPr="0682254C" w:rsidR="2B2FE462">
              <w:rPr>
                <w:rFonts w:ascii="Roboto" w:hAnsi="Roboto"/>
                <w:color w:val="FFFFFF" w:themeColor="background1"/>
              </w:rPr>
              <w:t xml:space="preserve">esource &amp; </w:t>
            </w:r>
            <w:r w:rsidRPr="0682254C" w:rsidR="67E5E802">
              <w:rPr>
                <w:rFonts w:ascii="Roboto" w:hAnsi="Roboto"/>
                <w:color w:val="FFFFFF" w:themeColor="background1"/>
              </w:rPr>
              <w:t>r</w:t>
            </w:r>
            <w:r w:rsidRPr="1F66C4DE">
              <w:rPr>
                <w:rFonts w:ascii="Roboto" w:hAnsi="Roboto"/>
                <w:color w:val="FFFFFF" w:themeColor="background1"/>
              </w:rPr>
              <w:t xml:space="preserve">eferral </w:t>
            </w:r>
            <w:r w:rsidRPr="22DC3AE1" w:rsidR="56CDF831">
              <w:rPr>
                <w:rFonts w:ascii="Roboto" w:hAnsi="Roboto"/>
                <w:color w:val="FFFFFF" w:themeColor="background1"/>
              </w:rPr>
              <w:t>a</w:t>
            </w:r>
            <w:r w:rsidRPr="1F66C4DE">
              <w:rPr>
                <w:rFonts w:ascii="Roboto" w:hAnsi="Roboto"/>
                <w:color w:val="FFFFFF" w:themeColor="background1"/>
              </w:rPr>
              <w:t>gencies (CCR&amp;Rs)</w:t>
            </w:r>
          </w:p>
        </w:tc>
        <w:tc>
          <w:tcPr>
            <w:tcW w:w="323" w:type="pct"/>
            <w:tcBorders>
              <w:top w:val="nil"/>
              <w:bottom w:val="single" w:sz="2" w:space="0" w:color="A6A6A6" w:themeColor="background1" w:themeShade="A6"/>
            </w:tcBorders>
            <w:shd w:val="clear" w:color="auto" w:fill="464D78" w:themeFill="background2"/>
            <w:textDirection w:val="btLr"/>
          </w:tcPr>
          <w:p w:rsidR="00782533" w:rsidRPr="00171A67" w:rsidP="00190861" w14:paraId="1F5A7944" w14:textId="607C7351">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Curriculum or </w:t>
            </w:r>
            <w:r w:rsidRPr="22DC3AE1" w:rsidR="0018218F">
              <w:rPr>
                <w:rFonts w:ascii="Roboto" w:hAnsi="Roboto"/>
                <w:color w:val="FFFFFF" w:themeColor="background1"/>
              </w:rPr>
              <w:t>a</w:t>
            </w:r>
            <w:r w:rsidRPr="22DC3AE1" w:rsidR="2B2FE462">
              <w:rPr>
                <w:rFonts w:ascii="Roboto" w:hAnsi="Roboto"/>
                <w:color w:val="FFFFFF" w:themeColor="background1"/>
              </w:rPr>
              <w:t xml:space="preserve">ssessment </w:t>
            </w:r>
            <w:r w:rsidRPr="22DC3AE1" w:rsidR="3F2484A9">
              <w:rPr>
                <w:rFonts w:ascii="Roboto" w:hAnsi="Roboto"/>
                <w:color w:val="FFFFFF" w:themeColor="background1"/>
              </w:rPr>
              <w:t>c</w:t>
            </w:r>
            <w:r w:rsidRPr="00171A67">
              <w:rPr>
                <w:rFonts w:ascii="Roboto" w:hAnsi="Roboto"/>
                <w:bCs/>
                <w:color w:val="FFFFFF" w:themeColor="background1"/>
              </w:rPr>
              <w:t>ompany</w:t>
            </w:r>
          </w:p>
        </w:tc>
        <w:tc>
          <w:tcPr>
            <w:tcW w:w="663" w:type="pct"/>
            <w:tcBorders>
              <w:top w:val="nil"/>
              <w:bottom w:val="single" w:sz="2" w:space="0" w:color="A6A6A6" w:themeColor="background1" w:themeShade="A6"/>
            </w:tcBorders>
            <w:shd w:val="clear" w:color="auto" w:fill="464D78" w:themeFill="background2"/>
            <w:textDirection w:val="btLr"/>
          </w:tcPr>
          <w:p w:rsidR="00782533" w:rsidRPr="00171A67" w:rsidP="1F66C4DE" w14:paraId="6CEAE910" w14:textId="2160C491">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“Hub” </w:t>
            </w:r>
            <w:r w:rsidRPr="22DC3AE1" w:rsidR="1CBFF114">
              <w:rPr>
                <w:rFonts w:ascii="Roboto" w:hAnsi="Roboto"/>
                <w:color w:val="FFFFFF" w:themeColor="background1"/>
              </w:rPr>
              <w:t>a</w:t>
            </w:r>
            <w:r w:rsidRPr="1F66C4DE">
              <w:rPr>
                <w:rFonts w:ascii="Roboto" w:hAnsi="Roboto"/>
                <w:color w:val="FFFFFF" w:themeColor="background1"/>
              </w:rPr>
              <w:t>gencies (contracted by state/local entities to provide training, TA, coaching)</w:t>
            </w:r>
          </w:p>
        </w:tc>
        <w:tc>
          <w:tcPr>
            <w:tcW w:w="225" w:type="pct"/>
            <w:tcBorders>
              <w:top w:val="nil"/>
              <w:bottom w:val="single" w:sz="2" w:space="0" w:color="A6A6A6" w:themeColor="background1" w:themeShade="A6"/>
            </w:tcBorders>
            <w:shd w:val="clear" w:color="auto" w:fill="464D78" w:themeFill="background2"/>
            <w:textDirection w:val="btLr"/>
          </w:tcPr>
          <w:p w:rsidR="00782533" w:rsidRPr="00171A67" w:rsidP="00190861" w14:paraId="0AFBEFF8" w14:textId="4EF2F50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Other </w:t>
            </w:r>
          </w:p>
        </w:tc>
      </w:tr>
      <w:tr w14:paraId="3A6A0EB7" w14:textId="6FF04D68" w:rsidTr="009D2531">
        <w:tblPrEx>
          <w:tblW w:w="5000" w:type="pct"/>
          <w:tblCellMar>
            <w:top w:w="58" w:type="dxa"/>
            <w:left w:w="58" w:type="dxa"/>
            <w:bottom w:w="58" w:type="dxa"/>
            <w:right w:w="58" w:type="dxa"/>
          </w:tblCellMar>
          <w:tblLook w:val="04A0"/>
        </w:tblPrEx>
        <w:trPr>
          <w:cantSplit/>
        </w:trPr>
        <w:tc>
          <w:tcPr>
            <w:tcW w:w="75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82533" w:rsidRPr="00171A67" w:rsidP="00190861" w14:paraId="6C315C3A" w14:textId="7E8A73F7">
            <w:pPr>
              <w:pStyle w:val="TableHeader2"/>
              <w:keepNext/>
              <w:spacing w:before="0" w:after="0" w:line="276" w:lineRule="auto"/>
              <w:rPr>
                <w:rFonts w:ascii="Roboto" w:hAnsi="Roboto"/>
                <w:b/>
                <w:bCs/>
              </w:rPr>
            </w:pPr>
            <w:r w:rsidRPr="00171A67">
              <w:rPr>
                <w:rFonts w:ascii="Roboto" w:hAnsi="Roboto"/>
              </w:rPr>
              <w:t xml:space="preserve">[FILL FROM </w:t>
            </w:r>
            <w:r w:rsidRPr="00171A67">
              <w:rPr>
                <w:rFonts w:ascii="Roboto" w:hAnsi="Roboto"/>
                <w:b/>
              </w:rPr>
              <w:t>p_psr_exist</w:t>
            </w:r>
            <w:r w:rsidRPr="00171A67">
              <w:rPr>
                <w:rFonts w:ascii="Roboto" w:hAnsi="Roboto"/>
              </w:rPr>
              <w:t>]</w:t>
            </w:r>
          </w:p>
        </w:tc>
        <w:tc>
          <w:tcPr>
            <w:tcW w:w="32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82533" w:rsidRPr="00171A67" w:rsidP="00190861" w14:paraId="3CAC13FB" w14:textId="77777777">
            <w:pPr>
              <w:pStyle w:val="TableBullet1"/>
              <w:keepNext/>
              <w:numPr>
                <w:ilvl w:val="0"/>
                <w:numId w:val="0"/>
              </w:numPr>
              <w:spacing w:before="0" w:after="0" w:line="276" w:lineRule="auto"/>
              <w:ind w:left="170" w:hanging="170"/>
            </w:pPr>
          </w:p>
        </w:tc>
        <w:tc>
          <w:tcPr>
            <w:tcW w:w="279" w:type="pct"/>
            <w:tcBorders>
              <w:top w:val="single" w:sz="2" w:space="0" w:color="A6A6A6" w:themeColor="background1" w:themeShade="A6"/>
              <w:bottom w:val="single" w:sz="2" w:space="0" w:color="A6A6A6" w:themeColor="background1" w:themeShade="A6"/>
            </w:tcBorders>
          </w:tcPr>
          <w:p w:rsidR="00782533" w:rsidRPr="00171A67" w:rsidP="00190861" w14:paraId="13F6823F" w14:textId="77777777">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562E8D78" w14:textId="77777777">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52F60D88" w14:textId="77777777">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547FCCF8" w14:textId="77777777">
            <w:pPr>
              <w:pStyle w:val="TableBullet1"/>
              <w:keepNext/>
              <w:numPr>
                <w:ilvl w:val="0"/>
                <w:numId w:val="0"/>
              </w:numPr>
              <w:spacing w:before="0" w:after="0" w:line="276" w:lineRule="auto"/>
              <w:ind w:left="170" w:hanging="170"/>
            </w:pPr>
          </w:p>
        </w:tc>
        <w:tc>
          <w:tcPr>
            <w:tcW w:w="410" w:type="pct"/>
            <w:tcBorders>
              <w:top w:val="single" w:sz="2" w:space="0" w:color="A6A6A6" w:themeColor="background1" w:themeShade="A6"/>
              <w:bottom w:val="single" w:sz="2" w:space="0" w:color="A6A6A6" w:themeColor="background1" w:themeShade="A6"/>
            </w:tcBorders>
          </w:tcPr>
          <w:p w:rsidR="00782533" w:rsidRPr="00171A67" w:rsidP="00190861" w14:paraId="2BC7D1F0" w14:textId="77777777">
            <w:pPr>
              <w:pStyle w:val="TableBullet1"/>
              <w:keepNext/>
              <w:numPr>
                <w:ilvl w:val="0"/>
                <w:numId w:val="0"/>
              </w:numPr>
              <w:spacing w:before="0" w:after="0" w:line="276" w:lineRule="auto"/>
              <w:ind w:left="170" w:hanging="170"/>
            </w:pPr>
          </w:p>
        </w:tc>
        <w:tc>
          <w:tcPr>
            <w:tcW w:w="326" w:type="pct"/>
            <w:tcBorders>
              <w:top w:val="single" w:sz="2" w:space="0" w:color="A6A6A6" w:themeColor="background1" w:themeShade="A6"/>
              <w:bottom w:val="single" w:sz="2" w:space="0" w:color="A6A6A6" w:themeColor="background1" w:themeShade="A6"/>
            </w:tcBorders>
          </w:tcPr>
          <w:p w:rsidR="00782533" w:rsidRPr="00171A67" w:rsidP="00190861" w14:paraId="45E731C4" w14:textId="49826E21">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516D06B7" w14:textId="77777777">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66C29661" w14:textId="77777777">
            <w:pPr>
              <w:pStyle w:val="TableBullet1"/>
              <w:keepNext/>
              <w:numPr>
                <w:ilvl w:val="0"/>
                <w:numId w:val="0"/>
              </w:numPr>
              <w:spacing w:before="0" w:after="0" w:line="276" w:lineRule="auto"/>
              <w:ind w:left="170" w:hanging="170"/>
            </w:pPr>
          </w:p>
        </w:tc>
        <w:tc>
          <w:tcPr>
            <w:tcW w:w="214" w:type="pct"/>
            <w:tcBorders>
              <w:top w:val="single" w:sz="2" w:space="0" w:color="A6A6A6" w:themeColor="background1" w:themeShade="A6"/>
              <w:bottom w:val="single" w:sz="2" w:space="0" w:color="A6A6A6" w:themeColor="background1" w:themeShade="A6"/>
            </w:tcBorders>
          </w:tcPr>
          <w:p w:rsidR="00782533" w:rsidRPr="00171A67" w:rsidP="00190861" w14:paraId="5EA78481" w14:textId="1E6A155F">
            <w:pPr>
              <w:pStyle w:val="TableBullet1"/>
              <w:keepNext/>
              <w:numPr>
                <w:ilvl w:val="0"/>
                <w:numId w:val="0"/>
              </w:numPr>
              <w:spacing w:before="0" w:after="0" w:line="276" w:lineRule="auto"/>
              <w:ind w:left="170" w:hanging="170"/>
            </w:pPr>
          </w:p>
        </w:tc>
        <w:tc>
          <w:tcPr>
            <w:tcW w:w="411" w:type="pct"/>
            <w:tcBorders>
              <w:top w:val="single" w:sz="2" w:space="0" w:color="A6A6A6" w:themeColor="background1" w:themeShade="A6"/>
              <w:bottom w:val="single" w:sz="2" w:space="0" w:color="A6A6A6" w:themeColor="background1" w:themeShade="A6"/>
            </w:tcBorders>
          </w:tcPr>
          <w:p w:rsidR="00782533" w:rsidRPr="00171A67" w:rsidP="00190861" w14:paraId="70D694E6" w14:textId="77777777">
            <w:pPr>
              <w:pStyle w:val="TableBullet1"/>
              <w:keepNext/>
              <w:numPr>
                <w:ilvl w:val="0"/>
                <w:numId w:val="0"/>
              </w:numPr>
              <w:spacing w:before="0" w:after="0" w:line="276" w:lineRule="auto"/>
              <w:ind w:left="170" w:hanging="170"/>
            </w:pPr>
          </w:p>
        </w:tc>
        <w:tc>
          <w:tcPr>
            <w:tcW w:w="323" w:type="pct"/>
            <w:tcBorders>
              <w:top w:val="single" w:sz="2" w:space="0" w:color="A6A6A6" w:themeColor="background1" w:themeShade="A6"/>
              <w:bottom w:val="single" w:sz="2" w:space="0" w:color="A6A6A6" w:themeColor="background1" w:themeShade="A6"/>
            </w:tcBorders>
          </w:tcPr>
          <w:p w:rsidR="00782533" w:rsidRPr="00171A67" w:rsidP="00190861" w14:paraId="731B4126" w14:textId="77777777">
            <w:pPr>
              <w:pStyle w:val="TableBullet1"/>
              <w:keepNext/>
              <w:numPr>
                <w:ilvl w:val="0"/>
                <w:numId w:val="0"/>
              </w:numPr>
              <w:spacing w:before="0" w:after="0" w:line="276" w:lineRule="auto"/>
              <w:ind w:left="170" w:hanging="170"/>
            </w:pPr>
          </w:p>
        </w:tc>
        <w:tc>
          <w:tcPr>
            <w:tcW w:w="663" w:type="pct"/>
            <w:tcBorders>
              <w:top w:val="single" w:sz="2" w:space="0" w:color="A6A6A6" w:themeColor="background1" w:themeShade="A6"/>
              <w:bottom w:val="single" w:sz="2" w:space="0" w:color="A6A6A6" w:themeColor="background1" w:themeShade="A6"/>
            </w:tcBorders>
          </w:tcPr>
          <w:p w:rsidR="00782533" w:rsidRPr="00171A67" w:rsidP="00190861" w14:paraId="779F49E9" w14:textId="77777777">
            <w:pPr>
              <w:pStyle w:val="TableBullet1"/>
              <w:keepNext/>
              <w:numPr>
                <w:ilvl w:val="0"/>
                <w:numId w:val="0"/>
              </w:numPr>
              <w:spacing w:before="0" w:after="0" w:line="276" w:lineRule="auto"/>
              <w:ind w:left="170" w:hanging="170"/>
            </w:pPr>
          </w:p>
        </w:tc>
        <w:tc>
          <w:tcPr>
            <w:tcW w:w="225" w:type="pct"/>
            <w:tcBorders>
              <w:top w:val="single" w:sz="2" w:space="0" w:color="A6A6A6" w:themeColor="background1" w:themeShade="A6"/>
              <w:bottom w:val="single" w:sz="2" w:space="0" w:color="A6A6A6" w:themeColor="background1" w:themeShade="A6"/>
            </w:tcBorders>
          </w:tcPr>
          <w:p w:rsidR="00782533" w:rsidRPr="00171A67" w:rsidP="00190861" w14:paraId="34E35A45" w14:textId="77777777">
            <w:pPr>
              <w:pStyle w:val="TableBullet1"/>
              <w:keepNext/>
              <w:numPr>
                <w:ilvl w:val="0"/>
                <w:numId w:val="0"/>
              </w:numPr>
              <w:spacing w:before="0" w:after="0" w:line="276" w:lineRule="auto"/>
              <w:ind w:left="170" w:hanging="170"/>
            </w:pPr>
          </w:p>
        </w:tc>
      </w:tr>
    </w:tbl>
    <w:p w:rsidR="00F95045" w:rsidRPr="00171A67" w:rsidP="00190861" w14:paraId="76D66957" w14:textId="77777777"/>
    <w:p w:rsidR="007777BD" w:rsidRPr="00171A67" w:rsidP="00190861" w14:paraId="3CE8AF63" w14:textId="77777777"/>
    <w:p w:rsidR="00E73F6C" w:rsidP="00190861" w14:paraId="6465C820" w14:textId="5C8AECD1">
      <w:pPr>
        <w:rPr>
          <w:rStyle w:val="ItemLabelChar"/>
          <w:b w:val="0"/>
          <w:bCs w:val="0"/>
          <w:i w:val="0"/>
          <w:iCs w:val="0"/>
        </w:rPr>
      </w:pPr>
      <w:r w:rsidRPr="00171A67">
        <w:t>[</w:t>
      </w:r>
      <w:r w:rsidR="00031E9A">
        <w:t>If any options OTHER THAN “we do not partner/collaborate” were selected under</w:t>
      </w:r>
      <w:r w:rsidRPr="00171A67" w:rsidR="00031E9A">
        <w:t xml:space="preserve"> </w:t>
      </w:r>
      <w:r w:rsidRPr="00171A67" w:rsidR="00BB0AD0">
        <w:rPr>
          <w:b/>
        </w:rPr>
        <w:t>p_psr_exist</w:t>
      </w:r>
      <w:r w:rsidRPr="00171A67">
        <w:t xml:space="preserve">] </w:t>
      </w:r>
      <w:r w:rsidRPr="00171A67">
        <w:t xml:space="preserve">During </w:t>
      </w:r>
      <w:r w:rsidR="00D34CA8">
        <w:t>your</w:t>
      </w:r>
      <w:r w:rsidRPr="00171A67" w:rsidR="00D34CA8">
        <w:t xml:space="preserve"> </w:t>
      </w:r>
      <w:r w:rsidR="7A000D94">
        <w:t xml:space="preserve">program’s </w:t>
      </w:r>
      <w:r w:rsidRPr="00171A67">
        <w:t xml:space="preserve">last </w:t>
      </w:r>
      <w:r w:rsidR="00D56C29">
        <w:t>complete</w:t>
      </w:r>
      <w:r w:rsidR="008611EB">
        <w:t>d</w:t>
      </w:r>
      <w:r w:rsidR="00D56C29">
        <w:t xml:space="preserve"> </w:t>
      </w:r>
      <w:r w:rsidRPr="00171A67" w:rsidR="000E5ED2">
        <w:t xml:space="preserve">fiscal </w:t>
      </w:r>
      <w:r w:rsidRPr="00171A67">
        <w:t>year, how were</w:t>
      </w:r>
      <w:r w:rsidR="00FD1A3E">
        <w:t xml:space="preserve"> </w:t>
      </w:r>
      <w:r w:rsidR="00915791">
        <w:t xml:space="preserve">each of these </w:t>
      </w:r>
      <w:r w:rsidRPr="00171A67">
        <w:t>services paid for?</w:t>
      </w:r>
      <w:r w:rsidRPr="00171A67" w:rsidR="00D51BE8">
        <w:t xml:space="preserve"> </w:t>
      </w:r>
      <w:r w:rsidRPr="00171A67" w:rsidR="00134755">
        <w:t>[</w:t>
      </w:r>
      <w:r w:rsidRPr="00171A67" w:rsidR="00D51BE8">
        <w:rPr>
          <w:rStyle w:val="ItemLabelChar"/>
        </w:rPr>
        <w:t>p_psr_paid</w:t>
      </w:r>
      <w:r w:rsidRPr="00171A67" w:rsidR="00134755">
        <w:rPr>
          <w:rStyle w:val="ItemLabelChar"/>
          <w:b w:val="0"/>
          <w:bCs w:val="0"/>
          <w:i w:val="0"/>
          <w:iCs w:val="0"/>
        </w:rPr>
        <w:t>]</w:t>
      </w:r>
    </w:p>
    <w:tbl>
      <w:tblPr>
        <w:tblStyle w:val="TableGrid"/>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283"/>
        <w:gridCol w:w="1597"/>
        <w:gridCol w:w="1579"/>
        <w:gridCol w:w="2721"/>
        <w:gridCol w:w="1730"/>
      </w:tblGrid>
      <w:tr w14:paraId="66048E39" w14:textId="6EA3E67D" w:rsidTr="002D632C">
        <w:tblPrEx>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1112"/>
          <w:tblHeader/>
        </w:trPr>
        <w:tc>
          <w:tcPr>
            <w:tcW w:w="72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9506E" w:rsidP="00680BBD" w14:paraId="17FFCAC3" w14:textId="77777777">
            <w:pPr>
              <w:pStyle w:val="TableHeader1"/>
              <w:keepNext/>
              <w:spacing w:before="0" w:after="0" w:line="276" w:lineRule="auto"/>
              <w:rPr>
                <w:rFonts w:ascii="Roboto" w:hAnsi="Roboto"/>
                <w:bCs/>
                <w:color w:val="FFFFFF" w:themeColor="background1"/>
              </w:rPr>
            </w:pPr>
          </w:p>
        </w:tc>
        <w:tc>
          <w:tcPr>
            <w:tcW w:w="89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hideMark/>
          </w:tcPr>
          <w:p w:rsidR="0019506E" w:rsidP="00680BBD" w14:paraId="4B124AF2" w14:textId="1FE4A396">
            <w:pPr>
              <w:pStyle w:val="TableHeader1"/>
              <w:keepNext/>
              <w:spacing w:before="0" w:after="0" w:line="276" w:lineRule="auto"/>
              <w:rPr>
                <w:rFonts w:ascii="Roboto" w:hAnsi="Roboto"/>
                <w:bCs/>
                <w:color w:val="FFFFFF" w:themeColor="background1"/>
              </w:rPr>
            </w:pPr>
            <w:r w:rsidRPr="00915791">
              <w:rPr>
                <w:rFonts w:ascii="Roboto" w:hAnsi="Roboto"/>
                <w:bCs/>
                <w:color w:val="FFFFFF" w:themeColor="background1"/>
              </w:rPr>
              <w:t xml:space="preserve">Our partner </w:t>
            </w:r>
            <w:r w:rsidR="00853AD1">
              <w:rPr>
                <w:rFonts w:ascii="Roboto" w:hAnsi="Roboto"/>
                <w:bCs/>
                <w:color w:val="FFFFFF" w:themeColor="background1"/>
              </w:rPr>
              <w:t xml:space="preserve">or someone else </w:t>
            </w:r>
            <w:r w:rsidRPr="00915791">
              <w:rPr>
                <w:rFonts w:ascii="Roboto" w:hAnsi="Roboto"/>
                <w:bCs/>
                <w:color w:val="FFFFFF" w:themeColor="background1"/>
              </w:rPr>
              <w:t>paid for these services</w:t>
            </w:r>
          </w:p>
        </w:tc>
        <w:tc>
          <w:tcPr>
            <w:tcW w:w="88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B65CCE" w:rsidP="00680BBD" w14:paraId="17D1F0EC" w14:textId="25AFF6AE">
            <w:pPr>
              <w:pStyle w:val="TableHeader1"/>
              <w:keepNext/>
              <w:spacing w:before="0" w:after="0" w:line="276" w:lineRule="auto"/>
              <w:rPr>
                <w:rFonts w:ascii="Roboto" w:hAnsi="Roboto"/>
                <w:color w:val="FFFFFF" w:themeColor="background1"/>
              </w:rPr>
            </w:pPr>
            <w:r>
              <w:rPr>
                <w:rFonts w:ascii="Roboto" w:hAnsi="Roboto"/>
                <w:color w:val="FFFFFF" w:themeColor="background1"/>
              </w:rPr>
              <w:t>O</w:t>
            </w:r>
            <w:r w:rsidRPr="00B65CCE">
              <w:rPr>
                <w:rFonts w:ascii="Roboto" w:hAnsi="Roboto"/>
                <w:color w:val="FFFFFF" w:themeColor="background1"/>
              </w:rPr>
              <w:t xml:space="preserve">ur program and </w:t>
            </w:r>
            <w:r>
              <w:rPr>
                <w:rFonts w:ascii="Roboto" w:hAnsi="Roboto"/>
                <w:color w:val="FFFFFF" w:themeColor="background1"/>
              </w:rPr>
              <w:t>our</w:t>
            </w:r>
            <w:r w:rsidRPr="00B65CCE">
              <w:rPr>
                <w:rFonts w:ascii="Roboto" w:hAnsi="Roboto"/>
                <w:color w:val="FFFFFF" w:themeColor="background1"/>
              </w:rPr>
              <w:t xml:space="preserve"> partner shared the cost of this service</w:t>
            </w:r>
          </w:p>
        </w:tc>
        <w:tc>
          <w:tcPr>
            <w:tcW w:w="152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B65CCE" w:rsidP="00680BBD" w14:paraId="6C143A64" w14:textId="46D9254B">
            <w:pPr>
              <w:pStyle w:val="TableHeader1"/>
              <w:keepNext/>
              <w:spacing w:before="0" w:after="0" w:line="276" w:lineRule="auto"/>
              <w:rPr>
                <w:rFonts w:ascii="Roboto" w:hAnsi="Roboto"/>
                <w:bCs/>
                <w:color w:val="FFFFFF" w:themeColor="background1"/>
              </w:rPr>
            </w:pPr>
            <w:r w:rsidRPr="00B65CCE">
              <w:rPr>
                <w:rFonts w:ascii="Roboto" w:hAnsi="Roboto"/>
                <w:color w:val="FFFFFF" w:themeColor="background1"/>
              </w:rPr>
              <w:t>We bartered/traded goods and/or services with our partner in exchange for this service</w:t>
            </w:r>
          </w:p>
        </w:tc>
        <w:tc>
          <w:tcPr>
            <w:tcW w:w="97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Pr>
          <w:p w:rsidR="0019506E" w:rsidRPr="00B65CCE" w:rsidP="00680BBD" w14:paraId="20CE4977" w14:textId="28CDBAC1">
            <w:pPr>
              <w:pStyle w:val="TableHeader1"/>
              <w:keepNext/>
              <w:spacing w:before="0" w:after="0" w:line="276" w:lineRule="auto"/>
              <w:rPr>
                <w:rFonts w:ascii="Roboto" w:hAnsi="Roboto"/>
                <w:color w:val="FFFFFF" w:themeColor="background1"/>
              </w:rPr>
            </w:pPr>
            <w:r>
              <w:rPr>
                <w:rFonts w:ascii="Roboto" w:hAnsi="Roboto"/>
                <w:color w:val="FFFFFF" w:themeColor="background1"/>
              </w:rPr>
              <w:t>Our program paid</w:t>
            </w:r>
            <w:r w:rsidR="00093A82">
              <w:rPr>
                <w:rFonts w:ascii="Roboto" w:hAnsi="Roboto"/>
                <w:color w:val="FFFFFF" w:themeColor="background1"/>
              </w:rPr>
              <w:t xml:space="preserve"> for the entire cost of this service</w:t>
            </w:r>
          </w:p>
        </w:tc>
      </w:tr>
      <w:tr w14:paraId="7AE6AB30" w14:textId="13CC1D28" w:rsidTr="002D632C">
        <w:tblPrEx>
          <w:tblW w:w="4761" w:type="pct"/>
          <w:tblCellMar>
            <w:top w:w="58" w:type="dxa"/>
            <w:left w:w="58" w:type="dxa"/>
            <w:bottom w:w="58" w:type="dxa"/>
            <w:right w:w="58" w:type="dxa"/>
          </w:tblCellMar>
          <w:tblLook w:val="04A0"/>
        </w:tblPrEx>
        <w:trPr>
          <w:cantSplit/>
        </w:trPr>
        <w:tc>
          <w:tcPr>
            <w:tcW w:w="72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19506E" w14:paraId="57D106C2" w14:textId="77777777">
            <w:pPr>
              <w:pStyle w:val="TableHeader2"/>
              <w:keepNext/>
              <w:spacing w:before="0" w:after="0" w:line="276" w:lineRule="auto"/>
              <w:rPr>
                <w:rFonts w:ascii="Roboto" w:hAnsi="Roboto"/>
                <w:b/>
                <w:bCs/>
              </w:rPr>
            </w:pPr>
            <w:r>
              <w:rPr>
                <w:rFonts w:ascii="Roboto" w:hAnsi="Roboto"/>
              </w:rPr>
              <w:t xml:space="preserve">[FILL FROM </w:t>
            </w:r>
            <w:r>
              <w:rPr>
                <w:rFonts w:ascii="Roboto" w:hAnsi="Roboto"/>
                <w:b/>
              </w:rPr>
              <w:t>p_psr_exist</w:t>
            </w:r>
            <w:r>
              <w:rPr>
                <w:rFonts w:ascii="Roboto" w:hAnsi="Roboto"/>
              </w:rPr>
              <w:t>]</w:t>
            </w:r>
          </w:p>
        </w:tc>
        <w:tc>
          <w:tcPr>
            <w:tcW w:w="8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19506E" w14:paraId="08FD2974" w14:textId="77777777">
            <w:pPr>
              <w:pStyle w:val="TableBullet1"/>
              <w:keepNext/>
              <w:numPr>
                <w:ilvl w:val="0"/>
                <w:numId w:val="0"/>
              </w:numPr>
              <w:spacing w:before="0" w:after="0" w:line="276" w:lineRule="auto"/>
              <w:ind w:left="170" w:hanging="170"/>
            </w:pPr>
          </w:p>
        </w:tc>
        <w:tc>
          <w:tcPr>
            <w:tcW w:w="88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14:paraId="732C0CF9" w14:textId="77777777">
            <w:pPr>
              <w:pStyle w:val="TableBullet1"/>
              <w:keepNext/>
              <w:numPr>
                <w:ilvl w:val="0"/>
                <w:numId w:val="0"/>
              </w:numPr>
              <w:spacing w:before="0" w:after="0" w:line="276" w:lineRule="auto"/>
              <w:ind w:left="170" w:hanging="170"/>
            </w:pPr>
          </w:p>
        </w:tc>
        <w:tc>
          <w:tcPr>
            <w:tcW w:w="152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14:paraId="7BFA9162" w14:textId="77777777">
            <w:pPr>
              <w:pStyle w:val="TableBullet1"/>
              <w:keepNext/>
              <w:numPr>
                <w:ilvl w:val="0"/>
                <w:numId w:val="0"/>
              </w:numPr>
              <w:spacing w:before="0" w:after="0" w:line="276" w:lineRule="auto"/>
              <w:ind w:left="170" w:hanging="170"/>
            </w:pPr>
          </w:p>
        </w:tc>
        <w:tc>
          <w:tcPr>
            <w:tcW w:w="97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14:paraId="18873457" w14:textId="77777777">
            <w:pPr>
              <w:pStyle w:val="TableBullet1"/>
              <w:keepNext/>
              <w:numPr>
                <w:ilvl w:val="0"/>
                <w:numId w:val="0"/>
              </w:numPr>
              <w:spacing w:before="0" w:after="0" w:line="276" w:lineRule="auto"/>
              <w:ind w:left="170" w:hanging="170"/>
            </w:pPr>
          </w:p>
        </w:tc>
      </w:tr>
    </w:tbl>
    <w:p w:rsidR="00B21509" w:rsidRPr="00171A67" w:rsidP="00190861" w14:paraId="7DF9D87C" w14:textId="77777777"/>
    <w:p w:rsidR="008E7AF8" w:rsidRPr="00171A67" w:rsidP="003C4193" w14:paraId="2685B46A" w14:textId="77824272">
      <w:pPr>
        <w:keepNext/>
        <w:keepLines/>
        <w:rPr>
          <w:rStyle w:val="ItemLabelChar"/>
          <w:b w:val="0"/>
          <w:i w:val="0"/>
        </w:rPr>
      </w:pPr>
      <w:r w:rsidRPr="00171A67">
        <w:t>[</w:t>
      </w:r>
      <w:r w:rsidRPr="00171A67" w:rsidR="001C3FEF">
        <w:t>If “</w:t>
      </w:r>
      <w:r w:rsidR="00117A6D">
        <w:t>our</w:t>
      </w:r>
      <w:r w:rsidRPr="00171A67" w:rsidR="00117A6D">
        <w:t xml:space="preserve"> partner paid for these…</w:t>
      </w:r>
      <w:r w:rsidRPr="00171A67" w:rsidR="001C3FEF">
        <w:t>”</w:t>
      </w:r>
      <w:r w:rsidRPr="00171A67" w:rsidR="00815517">
        <w:t xml:space="preserve"> or “Both our program and…” </w:t>
      </w:r>
      <w:r w:rsidRPr="00171A67" w:rsidR="001C3FEF">
        <w:t xml:space="preserve">to any </w:t>
      </w:r>
      <w:r w:rsidRPr="00171A67" w:rsidR="001C3FEF">
        <w:rPr>
          <w:b/>
          <w:bCs/>
        </w:rPr>
        <w:t>p_psr_</w:t>
      </w:r>
      <w:r w:rsidRPr="00171A67" w:rsidR="00117A6D">
        <w:rPr>
          <w:b/>
          <w:bCs/>
        </w:rPr>
        <w:t>paid</w:t>
      </w:r>
      <w:r w:rsidRPr="00171A67">
        <w:t xml:space="preserve">] </w:t>
      </w:r>
      <w:r w:rsidRPr="00171A67" w:rsidR="00A55B28">
        <w:t>You indicated that a partner</w:t>
      </w:r>
      <w:r w:rsidRPr="00171A67" w:rsidR="00A655E3">
        <w:t xml:space="preserve"> at least partially pays for the following services.</w:t>
      </w:r>
      <w:r w:rsidRPr="00171A67" w:rsidR="00A55B28">
        <w:t xml:space="preserve"> </w:t>
      </w:r>
      <w:r w:rsidR="6D24F758">
        <w:t>In the absence of th</w:t>
      </w:r>
      <w:r w:rsidR="003C4193">
        <w:t>ese</w:t>
      </w:r>
      <w:r w:rsidR="6D24F758">
        <w:t xml:space="preserve"> partnership</w:t>
      </w:r>
      <w:r w:rsidR="003C4193">
        <w:t>s</w:t>
      </w:r>
      <w:r w:rsidR="6D24F758">
        <w:t xml:space="preserve">, how would </w:t>
      </w:r>
      <w:r w:rsidR="62C1C98E">
        <w:t>you</w:t>
      </w:r>
      <w:r w:rsidR="18F0DDA3">
        <w:t>r program</w:t>
      </w:r>
      <w:r w:rsidR="6D24F758">
        <w:t xml:space="preserve"> provide these services?</w:t>
      </w:r>
    </w:p>
    <w:tbl>
      <w:tblPr>
        <w:tblStyle w:val="TableGrid"/>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024"/>
        <w:gridCol w:w="1021"/>
        <w:gridCol w:w="1616"/>
        <w:gridCol w:w="899"/>
        <w:gridCol w:w="1080"/>
        <w:gridCol w:w="720"/>
      </w:tblGrid>
      <w:tr w14:paraId="3E8EA60C" w14:textId="5B9727B7" w:rsidTr="0002307B">
        <w:tblPrEx>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4024" w:type="dxa"/>
            <w:tcBorders>
              <w:top w:val="nil"/>
              <w:bottom w:val="single" w:sz="2" w:space="0" w:color="A6A6A6" w:themeColor="background1" w:themeShade="A6"/>
            </w:tcBorders>
            <w:shd w:val="clear" w:color="auto" w:fill="auto"/>
            <w:tcMar>
              <w:top w:w="29" w:type="dxa"/>
              <w:bottom w:w="29" w:type="dxa"/>
            </w:tcMar>
            <w:vAlign w:val="bottom"/>
          </w:tcPr>
          <w:p w:rsidR="0023027D" w:rsidRPr="00171A67" w:rsidP="003C4193" w14:paraId="5ECEE37B" w14:textId="77777777">
            <w:pPr>
              <w:pStyle w:val="TableHeader1"/>
              <w:spacing w:line="276" w:lineRule="auto"/>
              <w:rPr>
                <w:rFonts w:ascii="Roboto" w:hAnsi="Roboto"/>
                <w:bCs/>
                <w:color w:val="FFFFFF" w:themeColor="background1"/>
              </w:rPr>
            </w:pPr>
          </w:p>
        </w:tc>
        <w:tc>
          <w:tcPr>
            <w:tcW w:w="1021" w:type="dxa"/>
            <w:tcBorders>
              <w:top w:val="nil"/>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41F9D600" w14:textId="30FD0D34">
            <w:pPr>
              <w:pStyle w:val="TableHeader1"/>
              <w:spacing w:line="276" w:lineRule="auto"/>
              <w:rPr>
                <w:rFonts w:ascii="Roboto" w:hAnsi="Roboto"/>
                <w:bCs/>
                <w:color w:val="FFFFFF" w:themeColor="background1"/>
              </w:rPr>
            </w:pPr>
            <w:r w:rsidRPr="5419E47A">
              <w:rPr>
                <w:rFonts w:ascii="Roboto" w:hAnsi="Roboto"/>
                <w:color w:val="FFFFFF" w:themeColor="background1"/>
              </w:rPr>
              <w:t>Stop providing service</w:t>
            </w:r>
            <w:r>
              <w:rPr>
                <w:rFonts w:ascii="Roboto" w:hAnsi="Roboto"/>
                <w:color w:val="FFFFFF" w:themeColor="background1"/>
              </w:rPr>
              <w:t xml:space="preserve"> altogether</w:t>
            </w:r>
          </w:p>
        </w:tc>
        <w:tc>
          <w:tcPr>
            <w:tcW w:w="1616" w:type="dxa"/>
            <w:tcBorders>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2893A28E" w14:textId="66E75891">
            <w:pPr>
              <w:pStyle w:val="TableHeader1"/>
              <w:spacing w:line="276" w:lineRule="auto"/>
              <w:rPr>
                <w:rFonts w:ascii="Roboto" w:hAnsi="Roboto"/>
                <w:bCs/>
                <w:color w:val="FFFFFF" w:themeColor="background1"/>
              </w:rPr>
            </w:pPr>
            <w:r w:rsidRPr="5419E47A">
              <w:rPr>
                <w:rFonts w:ascii="Roboto" w:hAnsi="Roboto"/>
                <w:color w:val="FFFFFF" w:themeColor="background1"/>
              </w:rPr>
              <w:t>Provide the service to fewer children/families</w:t>
            </w:r>
          </w:p>
        </w:tc>
        <w:tc>
          <w:tcPr>
            <w:tcW w:w="899" w:type="dxa"/>
            <w:tcBorders>
              <w:bottom w:val="single" w:sz="2" w:space="0" w:color="A6A6A6" w:themeColor="background1" w:themeShade="A6"/>
            </w:tcBorders>
            <w:shd w:val="clear" w:color="auto" w:fill="464D78" w:themeFill="background2"/>
            <w:vAlign w:val="center"/>
          </w:tcPr>
          <w:p w:rsidR="0023027D" w:rsidRPr="00171A67" w:rsidP="003C4193" w14:paraId="42CFF249" w14:textId="543D92F5">
            <w:pPr>
              <w:pStyle w:val="TableHeader1"/>
              <w:spacing w:line="276" w:lineRule="auto"/>
              <w:rPr>
                <w:rFonts w:ascii="Roboto" w:hAnsi="Roboto"/>
                <w:bCs/>
                <w:color w:val="FFFFFF" w:themeColor="background1"/>
              </w:rPr>
            </w:pPr>
            <w:r w:rsidRPr="5419E47A">
              <w:rPr>
                <w:rFonts w:ascii="Roboto" w:hAnsi="Roboto"/>
                <w:color w:val="FFFFFF" w:themeColor="background1"/>
              </w:rPr>
              <w:t>Find another partner</w:t>
            </w:r>
          </w:p>
        </w:tc>
        <w:tc>
          <w:tcPr>
            <w:tcW w:w="1080" w:type="dxa"/>
            <w:tcBorders>
              <w:bottom w:val="single" w:sz="2" w:space="0" w:color="A6A6A6" w:themeColor="background1" w:themeShade="A6"/>
            </w:tcBorders>
            <w:shd w:val="clear" w:color="auto" w:fill="464D78" w:themeFill="background2"/>
            <w:vAlign w:val="center"/>
          </w:tcPr>
          <w:p w:rsidR="0023027D" w:rsidRPr="5419E47A" w:rsidP="003C4193" w14:paraId="44EB6D50" w14:textId="2323ADE0">
            <w:pPr>
              <w:pStyle w:val="TableHeader1"/>
              <w:spacing w:line="276" w:lineRule="auto"/>
              <w:rPr>
                <w:rFonts w:ascii="Roboto" w:hAnsi="Roboto"/>
                <w:color w:val="FFFFFF" w:themeColor="background1"/>
              </w:rPr>
            </w:pPr>
            <w:r w:rsidRPr="5419E47A">
              <w:rPr>
                <w:rFonts w:ascii="Roboto" w:hAnsi="Roboto"/>
                <w:color w:val="FFFFFF" w:themeColor="background1"/>
              </w:rPr>
              <w:t>Pay for the service ourselves</w:t>
            </w:r>
          </w:p>
        </w:tc>
        <w:tc>
          <w:tcPr>
            <w:tcW w:w="720" w:type="dxa"/>
            <w:tcBorders>
              <w:bottom w:val="single" w:sz="2" w:space="0" w:color="A6A6A6" w:themeColor="background1" w:themeShade="A6"/>
            </w:tcBorders>
            <w:shd w:val="clear" w:color="auto" w:fill="464D78" w:themeFill="background2"/>
          </w:tcPr>
          <w:p w:rsidR="0023027D" w:rsidRPr="5419E47A" w:rsidP="003C4193" w14:paraId="50DB8420" w14:textId="14F9372A">
            <w:pPr>
              <w:pStyle w:val="TableHeader1"/>
              <w:spacing w:line="276" w:lineRule="auto"/>
              <w:rPr>
                <w:rFonts w:ascii="Roboto" w:hAnsi="Roboto"/>
                <w:color w:val="FFFFFF" w:themeColor="background1"/>
              </w:rPr>
            </w:pPr>
            <w:r>
              <w:rPr>
                <w:rFonts w:ascii="Roboto" w:hAnsi="Roboto"/>
                <w:color w:val="FFFFFF" w:themeColor="background1"/>
              </w:rPr>
              <w:t>Don’t know</w:t>
            </w:r>
          </w:p>
        </w:tc>
      </w:tr>
      <w:tr w14:paraId="03E05F43" w14:textId="55672518" w:rsidTr="0002307B">
        <w:tblPrEx>
          <w:tblW w:w="9360" w:type="dxa"/>
          <w:tblCellMar>
            <w:top w:w="58" w:type="dxa"/>
            <w:left w:w="58" w:type="dxa"/>
            <w:bottom w:w="58" w:type="dxa"/>
            <w:right w:w="58" w:type="dxa"/>
          </w:tblCellMar>
          <w:tblLook w:val="04A0"/>
        </w:tblPrEx>
        <w:trPr>
          <w:cantSplit/>
          <w:trHeight w:val="300"/>
        </w:trPr>
        <w:tc>
          <w:tcPr>
            <w:tcW w:w="4024" w:type="dxa"/>
            <w:tcBorders>
              <w:top w:val="single" w:sz="2" w:space="0" w:color="A6A6A6" w:themeColor="background1" w:themeShade="A6"/>
              <w:bottom w:val="single" w:sz="4" w:space="0" w:color="auto"/>
            </w:tcBorders>
            <w:shd w:val="clear" w:color="auto" w:fill="auto"/>
            <w:tcMar>
              <w:top w:w="29" w:type="dxa"/>
              <w:bottom w:w="29" w:type="dxa"/>
            </w:tcMar>
          </w:tcPr>
          <w:p w:rsidR="0023027D" w:rsidRPr="00171A67" w:rsidP="003C4193" w14:paraId="0184F7CD" w14:textId="27269BE5">
            <w:pPr>
              <w:pStyle w:val="TableHeader2"/>
              <w:spacing w:before="0" w:after="0" w:line="276" w:lineRule="auto"/>
              <w:rPr>
                <w:rFonts w:ascii="Roboto" w:hAnsi="Roboto"/>
                <w:b/>
                <w:bCs/>
              </w:rPr>
            </w:pPr>
            <w:r w:rsidRPr="00171A67">
              <w:rPr>
                <w:rFonts w:ascii="Roboto" w:hAnsi="Roboto"/>
                <w:b/>
                <w:bCs/>
              </w:rPr>
              <w:t xml:space="preserve">[FILL </w:t>
            </w:r>
            <w:r>
              <w:rPr>
                <w:rFonts w:ascii="Roboto" w:hAnsi="Roboto"/>
                <w:b/>
                <w:bCs/>
              </w:rPr>
              <w:t xml:space="preserve">items based on </w:t>
            </w:r>
            <w:r w:rsidRPr="00171A67">
              <w:rPr>
                <w:rFonts w:ascii="Roboto" w:hAnsi="Roboto"/>
                <w:b/>
                <w:bCs/>
              </w:rPr>
              <w:t>if</w:t>
            </w:r>
            <w:r w:rsidRPr="00171A67">
              <w:rPr>
                <w:rFonts w:ascii="Roboto" w:hAnsi="Roboto"/>
              </w:rPr>
              <w:t xml:space="preserve"> </w:t>
            </w:r>
            <w:r w:rsidRPr="00171A67">
              <w:rPr>
                <w:rFonts w:ascii="Roboto" w:hAnsi="Roboto"/>
                <w:b/>
                <w:bCs/>
              </w:rPr>
              <w:t>“our partner paid for these…” or “both our program and the partner…”</w:t>
            </w:r>
            <w:r>
              <w:rPr>
                <w:rFonts w:ascii="Roboto" w:hAnsi="Roboto"/>
                <w:b/>
                <w:bCs/>
              </w:rPr>
              <w:t xml:space="preserve"> is</w:t>
            </w:r>
            <w:r w:rsidRPr="00171A67">
              <w:rPr>
                <w:rFonts w:ascii="Roboto" w:hAnsi="Roboto"/>
                <w:b/>
                <w:bCs/>
              </w:rPr>
              <w:t xml:space="preserve"> selected </w:t>
            </w:r>
            <w:r>
              <w:rPr>
                <w:rFonts w:ascii="Roboto" w:hAnsi="Roboto"/>
                <w:b/>
                <w:bCs/>
              </w:rPr>
              <w:t xml:space="preserve">under </w:t>
            </w:r>
            <w:r w:rsidRPr="00171A67">
              <w:rPr>
                <w:rFonts w:ascii="Roboto" w:hAnsi="Roboto"/>
                <w:b/>
                <w:bCs/>
              </w:rPr>
              <w:t>p_psr_paid</w:t>
            </w:r>
            <w:r>
              <w:rPr>
                <w:rFonts w:ascii="Roboto" w:hAnsi="Roboto"/>
                <w:b/>
                <w:bCs/>
              </w:rPr>
              <w:t xml:space="preserve"> EXCEPT: do not include “referrals to other programs”</w:t>
            </w:r>
            <w:r w:rsidRPr="00171A67">
              <w:rPr>
                <w:rFonts w:ascii="Roboto" w:hAnsi="Roboto"/>
                <w:b/>
                <w:bCs/>
              </w:rPr>
              <w:t>]</w:t>
            </w:r>
          </w:p>
        </w:tc>
        <w:tc>
          <w:tcPr>
            <w:tcW w:w="1021"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171A67" w:rsidP="009D2531" w14:paraId="652313FD" w14:textId="77777777">
            <w:pPr>
              <w:pStyle w:val="TableBullet1"/>
              <w:numPr>
                <w:ilvl w:val="0"/>
                <w:numId w:val="0"/>
              </w:numPr>
              <w:spacing w:before="0" w:after="0" w:line="276" w:lineRule="auto"/>
              <w:ind w:left="170" w:hanging="170"/>
            </w:pPr>
          </w:p>
        </w:tc>
        <w:tc>
          <w:tcPr>
            <w:tcW w:w="1616"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171A67" w:rsidP="009D2531" w14:paraId="0DC2CAAC" w14:textId="77777777">
            <w:pPr>
              <w:pStyle w:val="TableBullet1"/>
              <w:numPr>
                <w:ilvl w:val="0"/>
                <w:numId w:val="0"/>
              </w:numPr>
              <w:spacing w:before="0" w:after="0" w:line="276" w:lineRule="auto"/>
              <w:ind w:left="170" w:hanging="170"/>
            </w:pPr>
          </w:p>
        </w:tc>
        <w:tc>
          <w:tcPr>
            <w:tcW w:w="899" w:type="dxa"/>
            <w:tcBorders>
              <w:top w:val="single" w:sz="2" w:space="0" w:color="A6A6A6" w:themeColor="background1" w:themeShade="A6"/>
              <w:bottom w:val="single" w:sz="4" w:space="0" w:color="auto"/>
            </w:tcBorders>
          </w:tcPr>
          <w:p w:rsidR="0023027D" w:rsidRPr="00171A67" w:rsidP="009D2531" w14:paraId="04E5EDCC" w14:textId="77777777">
            <w:pPr>
              <w:pStyle w:val="TableBullet1"/>
              <w:numPr>
                <w:ilvl w:val="0"/>
                <w:numId w:val="0"/>
              </w:numPr>
              <w:spacing w:before="0" w:after="0" w:line="276" w:lineRule="auto"/>
              <w:ind w:left="170" w:hanging="170"/>
            </w:pPr>
          </w:p>
        </w:tc>
        <w:tc>
          <w:tcPr>
            <w:tcW w:w="1080" w:type="dxa"/>
            <w:tcBorders>
              <w:top w:val="single" w:sz="2" w:space="0" w:color="A6A6A6" w:themeColor="background1" w:themeShade="A6"/>
              <w:bottom w:val="single" w:sz="4" w:space="0" w:color="auto"/>
            </w:tcBorders>
          </w:tcPr>
          <w:p w:rsidR="0023027D" w:rsidP="0002307B" w14:paraId="1000FEBB" w14:textId="254180B0">
            <w:pPr>
              <w:pStyle w:val="TableBullet1"/>
              <w:numPr>
                <w:ilvl w:val="0"/>
                <w:numId w:val="0"/>
              </w:numPr>
              <w:spacing w:line="276" w:lineRule="auto"/>
            </w:pPr>
          </w:p>
        </w:tc>
        <w:tc>
          <w:tcPr>
            <w:tcW w:w="720" w:type="dxa"/>
            <w:tcBorders>
              <w:top w:val="single" w:sz="2" w:space="0" w:color="A6A6A6" w:themeColor="background1" w:themeShade="A6"/>
              <w:bottom w:val="single" w:sz="4" w:space="0" w:color="auto"/>
            </w:tcBorders>
          </w:tcPr>
          <w:p w:rsidR="0023027D" w14:paraId="7106FA42" w14:textId="77777777">
            <w:pPr>
              <w:pStyle w:val="TableBullet1"/>
              <w:numPr>
                <w:ilvl w:val="0"/>
                <w:numId w:val="0"/>
              </w:numPr>
              <w:spacing w:line="276" w:lineRule="auto"/>
            </w:pPr>
          </w:p>
        </w:tc>
      </w:tr>
    </w:tbl>
    <w:p w:rsidR="004432AF" w:rsidRPr="00171A67" w:rsidP="00190861" w14:paraId="39CBBF5D" w14:textId="77777777"/>
    <w:p w:rsidR="00857A2F" w:rsidRPr="00171A67" w:rsidP="00190861" w14:paraId="4BFE1634" w14:textId="337F65BB">
      <w:r w:rsidRPr="00171A67">
        <w:t xml:space="preserve">Is any of your program’s space (centers, classrooms within centers, administrative offices, etc.) subsidized or paid for by another organization such as a sponsor, a school, or other community organization? </w:t>
      </w:r>
      <w:r w:rsidRPr="00171A67" w:rsidR="00B43EA0">
        <w:t>[</w:t>
      </w:r>
      <w:r w:rsidRPr="00171A67">
        <w:rPr>
          <w:rStyle w:val="ItemLabelChar"/>
        </w:rPr>
        <w:t>p_psr_space</w:t>
      </w:r>
      <w:r w:rsidRPr="00171A67" w:rsidR="00B43EA0">
        <w:rPr>
          <w:rStyle w:val="ItemLabelChar"/>
          <w:b w:val="0"/>
          <w:bCs w:val="0"/>
          <w:i w:val="0"/>
          <w:iCs w:val="0"/>
        </w:rPr>
        <w:t>]</w:t>
      </w:r>
    </w:p>
    <w:p w:rsidR="00E67E73" w:rsidRPr="00171A67" w:rsidP="00190861" w14:paraId="1CDF77AF" w14:textId="396E79EC">
      <w:pPr>
        <w:pStyle w:val="ListParagraph"/>
        <w:numPr>
          <w:ilvl w:val="0"/>
          <w:numId w:val="2"/>
        </w:numPr>
      </w:pPr>
      <w:r>
        <w:t>Yes</w:t>
      </w:r>
    </w:p>
    <w:p w:rsidR="00857A2F" w:rsidRPr="00171A67" w:rsidP="00190861" w14:paraId="45B24884" w14:textId="5E48150B">
      <w:pPr>
        <w:pStyle w:val="ListParagraph"/>
        <w:numPr>
          <w:ilvl w:val="0"/>
          <w:numId w:val="2"/>
        </w:numPr>
      </w:pPr>
      <w:r>
        <w:t>No</w:t>
      </w:r>
    </w:p>
    <w:p w:rsidR="002D218A" w:rsidRPr="00171A67" w:rsidP="00190861" w14:paraId="1C2F8012" w14:textId="25C7ADD9">
      <w:pPr>
        <w:pStyle w:val="ListParagraph"/>
        <w:numPr>
          <w:ilvl w:val="0"/>
          <w:numId w:val="2"/>
        </w:numPr>
      </w:pPr>
      <w:r>
        <w:t>D</w:t>
      </w:r>
      <w:r w:rsidR="00857A2F">
        <w:t xml:space="preserve">on’t </w:t>
      </w:r>
      <w:r w:rsidR="00857A2F">
        <w:t>know</w:t>
      </w:r>
    </w:p>
    <w:p w:rsidR="006512B0" w:rsidRPr="00171A67" w:rsidP="00190861" w14:paraId="7C767502" w14:textId="77777777"/>
    <w:p w:rsidR="007B188F" w14:paraId="61D69DAF" w14:textId="77777777">
      <w:pPr>
        <w:spacing w:after="160" w:line="259" w:lineRule="auto"/>
        <w:rPr>
          <w:rFonts w:eastAsiaTheme="majorEastAsia" w:cs="Open Sans Light"/>
          <w:bCs/>
          <w:noProof/>
          <w:color w:val="464D78" w:themeColor="background2"/>
          <w:position w:val="14"/>
          <w:sz w:val="56"/>
          <w:szCs w:val="68"/>
        </w:rPr>
      </w:pPr>
      <w:bookmarkStart w:id="60" w:name="_Toc134258244"/>
      <w:bookmarkStart w:id="61" w:name="_Toc137051271"/>
      <w:bookmarkStart w:id="62" w:name="_Toc136869041"/>
      <w:bookmarkStart w:id="63" w:name="_Toc145483861"/>
      <w:bookmarkStart w:id="64" w:name="_Toc133996305"/>
      <w:r>
        <w:br w:type="page"/>
      </w:r>
    </w:p>
    <w:p w:rsidR="007F39A1" w:rsidRPr="00171A67" w:rsidP="00E0097E" w14:paraId="36879FF1" w14:textId="22F36996">
      <w:pPr>
        <w:pStyle w:val="Heading2"/>
      </w:pPr>
      <w:bookmarkStart w:id="65" w:name="_Toc134258245"/>
      <w:bookmarkStart w:id="66" w:name="_Toc137051272"/>
      <w:bookmarkStart w:id="67" w:name="_Toc136869042"/>
      <w:bookmarkStart w:id="68" w:name="_Toc145483862"/>
      <w:bookmarkStart w:id="69" w:name="_Toc149314563"/>
      <w:bookmarkEnd w:id="60"/>
      <w:bookmarkEnd w:id="61"/>
      <w:bookmarkEnd w:id="62"/>
      <w:bookmarkEnd w:id="63"/>
      <w:r w:rsidRPr="00171A67">
        <w:t>Workforce</w:t>
      </w:r>
      <w:bookmarkEnd w:id="64"/>
      <w:bookmarkEnd w:id="65"/>
      <w:bookmarkEnd w:id="66"/>
      <w:bookmarkEnd w:id="67"/>
      <w:bookmarkEnd w:id="68"/>
      <w:bookmarkEnd w:id="69"/>
    </w:p>
    <w:p w:rsidR="00CC174A" w:rsidRPr="00171A67" w:rsidP="00190861" w14:paraId="23748465" w14:textId="4F5E749B">
      <w:pPr>
        <w:rPr>
          <w:i/>
        </w:rPr>
      </w:pPr>
      <w:r w:rsidRPr="00171A67">
        <w:rPr>
          <w:i/>
        </w:rPr>
        <w:t>This set of questions will ask about your program’s workforce.</w:t>
      </w:r>
    </w:p>
    <w:p w:rsidR="004621EE" w:rsidRPr="00171A67" w:rsidP="00190861" w14:paraId="33C3449A" w14:textId="77777777">
      <w:pPr>
        <w:rPr>
          <w:i/>
        </w:rPr>
      </w:pPr>
    </w:p>
    <w:p w:rsidR="007F39A1" w:rsidRPr="00171A67" w:rsidP="009A2B92" w14:paraId="0C0FACE8" w14:textId="75D5C6DD">
      <w:pPr>
        <w:spacing w:after="0"/>
      </w:pPr>
      <w:r w:rsidRPr="00171A67">
        <w:t xml:space="preserve">What </w:t>
      </w:r>
      <w:r w:rsidRPr="00171A67">
        <w:t xml:space="preserve">proportion of </w:t>
      </w:r>
      <w:r w:rsidRPr="00171A67" w:rsidR="005E248B">
        <w:t xml:space="preserve">your program’s </w:t>
      </w:r>
      <w:r w:rsidRPr="00171A67">
        <w:t xml:space="preserve">current </w:t>
      </w:r>
      <w:r w:rsidRPr="009D2531" w:rsidR="009A2B92">
        <w:rPr>
          <w:b/>
          <w:bCs/>
        </w:rPr>
        <w:t>lead</w:t>
      </w:r>
      <w:r w:rsidR="009A2B92">
        <w:t xml:space="preserve"> </w:t>
      </w:r>
      <w:r w:rsidRPr="00841FA8" w:rsidR="00497157">
        <w:rPr>
          <w:b/>
          <w:bCs/>
        </w:rPr>
        <w:t>teach</w:t>
      </w:r>
      <w:r w:rsidR="009A2B92">
        <w:rPr>
          <w:b/>
          <w:bCs/>
        </w:rPr>
        <w:t>ers</w:t>
      </w:r>
      <w:r w:rsidRPr="00171A67">
        <w:t xml:space="preserve"> have been in their roles for less than 24 months? </w:t>
      </w:r>
      <w:r w:rsidRPr="00171A67" w:rsidR="004621EE">
        <w:t>[</w:t>
      </w:r>
      <w:r w:rsidRPr="00171A67">
        <w:rPr>
          <w:rStyle w:val="ItemLabelChar"/>
        </w:rPr>
        <w:t>p_wf_less24</w:t>
      </w:r>
      <w:r w:rsidRPr="00171A67" w:rsidR="004621EE">
        <w:rPr>
          <w:rStyle w:val="ItemLabelChar"/>
          <w:b w:val="0"/>
          <w:bCs w:val="0"/>
          <w:i w:val="0"/>
          <w:iCs w:val="0"/>
        </w:rPr>
        <w:t>]</w:t>
      </w:r>
    </w:p>
    <w:p w:rsidR="007F39A1" w:rsidRPr="00171A67" w:rsidP="0062291A" w14:paraId="5068F747" w14:textId="77777777">
      <w:pPr>
        <w:pStyle w:val="ListParagraph"/>
        <w:numPr>
          <w:ilvl w:val="1"/>
          <w:numId w:val="22"/>
        </w:numPr>
      </w:pPr>
      <w:r w:rsidRPr="00171A67">
        <w:t>None or almost none</w:t>
      </w:r>
    </w:p>
    <w:p w:rsidR="007F39A1" w:rsidRPr="00171A67" w:rsidP="0062291A" w14:paraId="65E34511" w14:textId="77777777">
      <w:pPr>
        <w:pStyle w:val="ListParagraph"/>
        <w:numPr>
          <w:ilvl w:val="1"/>
          <w:numId w:val="22"/>
        </w:numPr>
      </w:pPr>
      <w:r w:rsidRPr="00171A67">
        <w:t>Some but less than half</w:t>
      </w:r>
    </w:p>
    <w:p w:rsidR="009A25E3" w:rsidRPr="00171A67" w:rsidP="0062291A" w14:paraId="1F46C246" w14:textId="77777777">
      <w:pPr>
        <w:pStyle w:val="ListParagraph"/>
        <w:numPr>
          <w:ilvl w:val="1"/>
          <w:numId w:val="22"/>
        </w:numPr>
      </w:pPr>
      <w:r w:rsidRPr="00171A67">
        <w:t>About half</w:t>
      </w:r>
    </w:p>
    <w:p w:rsidR="007F39A1" w:rsidRPr="00171A67" w:rsidP="0062291A" w14:paraId="5ADD9B0E" w14:textId="005EDDB2">
      <w:pPr>
        <w:pStyle w:val="ListParagraph"/>
        <w:numPr>
          <w:ilvl w:val="1"/>
          <w:numId w:val="22"/>
        </w:numPr>
      </w:pPr>
      <w:r w:rsidRPr="00171A67">
        <w:t>M</w:t>
      </w:r>
      <w:r w:rsidRPr="00171A67">
        <w:t>ore than half but not all</w:t>
      </w:r>
    </w:p>
    <w:p w:rsidR="007F39A1" w:rsidRPr="00171A67" w:rsidP="0062291A" w14:paraId="029247EC" w14:textId="77777777">
      <w:pPr>
        <w:pStyle w:val="ListParagraph"/>
        <w:numPr>
          <w:ilvl w:val="1"/>
          <w:numId w:val="22"/>
        </w:numPr>
      </w:pPr>
      <w:r w:rsidRPr="00171A67">
        <w:t>All or almost all</w:t>
      </w:r>
    </w:p>
    <w:p w:rsidR="00141E2B" w:rsidRPr="00171A67" w:rsidP="00190861" w14:paraId="024B53F4" w14:textId="77777777"/>
    <w:p w:rsidR="007F39A1" w:rsidRPr="00171A67" w:rsidP="00190861" w14:paraId="01B54A0C" w14:textId="224E6E18">
      <w:pPr>
        <w:rPr>
          <w:rStyle w:val="ItemLabelChar"/>
        </w:rPr>
      </w:pPr>
      <w:r>
        <w:t>In your</w:t>
      </w:r>
      <w:r w:rsidR="6FBE63BA">
        <w:t xml:space="preserve"> </w:t>
      </w:r>
      <w:r w:rsidR="0AEA03CF">
        <w:t>program’s</w:t>
      </w:r>
      <w:r>
        <w:t xml:space="preserve"> last complete fiscal year, h</w:t>
      </w:r>
      <w:r w:rsidRPr="668B22E5" w:rsidR="15859C91">
        <w:t>ow</w:t>
      </w:r>
      <w:r w:rsidRPr="00171A67" w:rsidR="15859C91">
        <w:t xml:space="preserve"> challenging </w:t>
      </w:r>
      <w:r>
        <w:t>was</w:t>
      </w:r>
      <w:r w:rsidRPr="00171A67">
        <w:t xml:space="preserve"> </w:t>
      </w:r>
      <w:r w:rsidRPr="00171A67" w:rsidR="15859C91">
        <w:t>it</w:t>
      </w:r>
      <w:r w:rsidRPr="00171A67">
        <w:t xml:space="preserve"> to provide competitive wages and benefits</w:t>
      </w:r>
      <w:r w:rsidRPr="00171A67" w:rsidR="007175F0">
        <w:t xml:space="preserve"> to</w:t>
      </w:r>
      <w:r w:rsidRPr="00171A67" w:rsidR="005C699D">
        <w:t>…</w:t>
      </w:r>
      <w:r w:rsidRPr="00171A67">
        <w:t xml:space="preserve">? </w:t>
      </w:r>
      <w:r w:rsidRPr="00171A67" w:rsidR="00D130B4">
        <w:t>[</w:t>
      </w:r>
      <w:r w:rsidRPr="00171A67">
        <w:rPr>
          <w:rStyle w:val="ItemLabelChar"/>
        </w:rPr>
        <w:t>p_wf_comp</w:t>
      </w:r>
      <w:r w:rsidRPr="00171A67" w:rsidR="00D130B4">
        <w:rPr>
          <w:rStyle w:val="ItemLabelChar"/>
          <w:b w:val="0"/>
          <w:bCs w:val="0"/>
          <w:i w:val="0"/>
          <w:iCs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0"/>
        <w:gridCol w:w="1260"/>
        <w:gridCol w:w="1170"/>
        <w:gridCol w:w="1170"/>
        <w:gridCol w:w="1170"/>
        <w:gridCol w:w="1170"/>
        <w:gridCol w:w="1170"/>
      </w:tblGrid>
      <w:tr w14:paraId="130E3C0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02" w:type="pct"/>
            <w:tcBorders>
              <w:top w:val="nil"/>
              <w:bottom w:val="single" w:sz="2" w:space="0" w:color="A6A6A6" w:themeColor="background1" w:themeShade="A6"/>
            </w:tcBorders>
            <w:shd w:val="clear" w:color="auto" w:fill="auto"/>
            <w:tcMar>
              <w:top w:w="29" w:type="dxa"/>
              <w:bottom w:w="29" w:type="dxa"/>
            </w:tcMar>
            <w:vAlign w:val="bottom"/>
          </w:tcPr>
          <w:p w:rsidR="00C55B95" w:rsidRPr="00171A67" w:rsidP="00190861" w14:paraId="5F17C603" w14:textId="77777777">
            <w:pPr>
              <w:pStyle w:val="TableHeader1"/>
              <w:spacing w:line="276" w:lineRule="auto"/>
              <w:rPr>
                <w:rFonts w:ascii="Roboto" w:hAnsi="Roboto"/>
                <w:bCs/>
                <w:color w:val="FFFFFF" w:themeColor="background1"/>
              </w:rPr>
            </w:pPr>
          </w:p>
        </w:tc>
        <w:tc>
          <w:tcPr>
            <w:tcW w:w="673" w:type="pct"/>
            <w:tcBorders>
              <w:top w:val="nil"/>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2E1443EC" w14:textId="31939698">
            <w:pPr>
              <w:pStyle w:val="TableHeader1"/>
              <w:spacing w:line="276" w:lineRule="auto"/>
              <w:rPr>
                <w:rFonts w:ascii="Roboto" w:hAnsi="Roboto"/>
                <w:bCs/>
                <w:color w:val="FFFFFF" w:themeColor="background1"/>
              </w:rPr>
            </w:pPr>
            <w:r w:rsidRPr="668B22E5">
              <w:rPr>
                <w:color w:val="FFFFFF" w:themeColor="background1"/>
              </w:rPr>
              <w:t>Not</w:t>
            </w:r>
            <w:r w:rsidRPr="00171A67">
              <w:rPr>
                <w:rFonts w:ascii="Roboto" w:hAnsi="Roboto"/>
                <w:color w:val="FFFFFF" w:themeColor="background1"/>
              </w:rPr>
              <w:t xml:space="preserve"> at all challenging</w:t>
            </w:r>
          </w:p>
        </w:tc>
        <w:tc>
          <w:tcPr>
            <w:tcW w:w="625" w:type="pct"/>
            <w:tcBorders>
              <w:top w:val="nil"/>
              <w:bottom w:val="single" w:sz="2" w:space="0" w:color="A6A6A6" w:themeColor="background1" w:themeShade="A6"/>
            </w:tcBorders>
            <w:shd w:val="clear" w:color="auto" w:fill="464D78" w:themeFill="background2"/>
            <w:vAlign w:val="bottom"/>
          </w:tcPr>
          <w:p w:rsidR="00C55B95" w:rsidRPr="002D632C" w:rsidP="00190861" w14:paraId="5A7E7E9D" w14:textId="4062A88C">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Somewhat</w:t>
            </w:r>
            <w:r w:rsidRPr="002D632C" w:rsidR="71FB7ED6">
              <w:rPr>
                <w:rFonts w:ascii="Roboto" w:eastAsia="Roboto" w:hAnsi="Roboto" w:cs="Roboto"/>
                <w:color w:val="FFFFFF" w:themeColor="background1"/>
              </w:rPr>
              <w:t xml:space="preserve"> challenging</w:t>
            </w:r>
          </w:p>
        </w:tc>
        <w:tc>
          <w:tcPr>
            <w:tcW w:w="625" w:type="pct"/>
            <w:tcBorders>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41CC2A9F" w14:textId="23E8CE1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Moderately </w:t>
            </w:r>
            <w:r w:rsidRPr="00171A67" w:rsidR="7C08175C">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508BEA94" w14:textId="1341004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Very </w:t>
            </w:r>
            <w:r w:rsidRPr="00171A67">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2D632C" w:rsidP="00190861" w14:paraId="22B32149" w14:textId="388A52A3">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 xml:space="preserve">Extremely challenging </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4D10A81D" w14:textId="2D90FBC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We </w:t>
            </w:r>
            <w:r w:rsidRPr="00171A67">
              <w:rPr>
                <w:rFonts w:ascii="Roboto" w:hAnsi="Roboto"/>
                <w:color w:val="FFFFFF" w:themeColor="background1"/>
              </w:rPr>
              <w:t>do not have this role in our program</w:t>
            </w:r>
          </w:p>
        </w:tc>
      </w:tr>
      <w:tr w14:paraId="6E9A3A80"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2183B4" w14:textId="6614DA03">
            <w:pPr>
              <w:pStyle w:val="TableHeader2"/>
              <w:spacing w:before="0" w:after="0" w:line="276" w:lineRule="auto"/>
              <w:rPr>
                <w:rFonts w:ascii="Roboto" w:hAnsi="Roboto"/>
              </w:rPr>
            </w:pPr>
            <w:r w:rsidRPr="00171A67">
              <w:rPr>
                <w:rFonts w:ascii="Roboto" w:hAnsi="Roboto"/>
              </w:rPr>
              <w:t>Preschool classroom teachers (leads, assistants, aides)</w:t>
            </w:r>
            <w:r w:rsidRPr="4FAFB660" w:rsidR="69B1B019">
              <w:rPr>
                <w:rFonts w:ascii="Roboto" w:hAnsi="Roboto"/>
              </w:rPr>
              <w:t xml:space="preserve"> [</w:t>
            </w:r>
            <w:r w:rsidRPr="4FAFB660" w:rsidR="69B1B019">
              <w:rPr>
                <w:rFonts w:ascii="Roboto" w:hAnsi="Roboto"/>
                <w:b/>
                <w:bCs/>
                <w:i/>
                <w:iCs/>
              </w:rPr>
              <w:t>p_wf_comp_1</w:t>
            </w:r>
            <w:r w:rsidRPr="4FAFB660" w:rsidR="69B1B019">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34C65BD8"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38BE43F0"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76411930"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3A703FD2"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7F4D3F04"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1777397" w14:textId="77777777">
            <w:pPr>
              <w:pStyle w:val="TableBodyLeft"/>
              <w:spacing w:before="0" w:after="0" w:line="276" w:lineRule="auto"/>
            </w:pPr>
          </w:p>
        </w:tc>
      </w:tr>
      <w:tr w14:paraId="5CB1991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DC327C1" w14:textId="52E2305B">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2631B43B">
              <w:rPr>
                <w:rFonts w:ascii="Roboto" w:hAnsi="Roboto"/>
              </w:rPr>
              <w:t xml:space="preserve"> [</w:t>
            </w:r>
            <w:r w:rsidRPr="4FAFB660" w:rsidR="2631B43B">
              <w:rPr>
                <w:rFonts w:ascii="Roboto" w:hAnsi="Roboto"/>
                <w:b/>
                <w:bCs/>
                <w:i/>
                <w:iCs/>
              </w:rPr>
              <w:t>p_wf_comp_2</w:t>
            </w:r>
            <w:r w:rsidRPr="4FAFB660" w:rsidR="2631B43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32D8D647"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43A1405A"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1C2E9F61"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3A5082E"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2D37B28A"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CC92C34" w14:textId="77777777">
            <w:pPr>
              <w:pStyle w:val="TableBodyLeft"/>
              <w:spacing w:before="0" w:after="0" w:line="276" w:lineRule="auto"/>
            </w:pPr>
          </w:p>
        </w:tc>
      </w:tr>
      <w:tr w14:paraId="6A5E1E25"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4AC4CC" w14:textId="37245B88">
            <w:pPr>
              <w:pStyle w:val="TableHeader2"/>
              <w:spacing w:before="0" w:after="0" w:line="276" w:lineRule="auto"/>
              <w:rPr>
                <w:rFonts w:ascii="Roboto" w:hAnsi="Roboto"/>
              </w:rPr>
            </w:pPr>
            <w:r w:rsidRPr="00171A67">
              <w:rPr>
                <w:rFonts w:ascii="Roboto" w:hAnsi="Roboto"/>
              </w:rPr>
              <w:t>Home-based providers or home visitors</w:t>
            </w:r>
            <w:r w:rsidRPr="4FAFB660" w:rsidR="05122FE3">
              <w:rPr>
                <w:rFonts w:ascii="Roboto" w:hAnsi="Roboto"/>
              </w:rPr>
              <w:t xml:space="preserve"> [</w:t>
            </w:r>
            <w:r w:rsidRPr="4FAFB660" w:rsidR="05122FE3">
              <w:rPr>
                <w:rFonts w:ascii="Roboto" w:hAnsi="Roboto"/>
                <w:b/>
                <w:bCs/>
                <w:i/>
                <w:iCs/>
              </w:rPr>
              <w:t>p_wf_comp_3</w:t>
            </w:r>
            <w:r w:rsidRPr="4FAFB660" w:rsidR="05122FE3">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636C9DD9"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58F08292"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1DCDF4BB"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01326DAC"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06A61AC2"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2D5D2B97" w14:textId="77777777">
            <w:pPr>
              <w:pStyle w:val="TableBodyLeft"/>
              <w:spacing w:before="0" w:after="0" w:line="276" w:lineRule="auto"/>
            </w:pPr>
          </w:p>
        </w:tc>
      </w:tr>
      <w:tr w14:paraId="0883D15F"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7B76DA3" w14:textId="5634BA80">
            <w:pPr>
              <w:pStyle w:val="TableHeader2"/>
              <w:spacing w:before="0" w:after="0" w:line="276" w:lineRule="auto"/>
              <w:rPr>
                <w:rFonts w:ascii="Roboto" w:hAnsi="Roboto"/>
              </w:rPr>
            </w:pPr>
            <w:r w:rsidRPr="00171A67">
              <w:rPr>
                <w:rFonts w:ascii="Roboto" w:hAnsi="Roboto"/>
              </w:rPr>
              <w:t xml:space="preserve">Family </w:t>
            </w:r>
            <w:r w:rsidRPr="00171A67">
              <w:rPr>
                <w:rFonts w:ascii="Roboto" w:hAnsi="Roboto"/>
              </w:rPr>
              <w:t>child care</w:t>
            </w:r>
            <w:r w:rsidRPr="00171A67">
              <w:rPr>
                <w:rFonts w:ascii="Roboto" w:hAnsi="Roboto"/>
              </w:rPr>
              <w:t xml:space="preserve"> providers</w:t>
            </w:r>
            <w:r w:rsidRPr="4FAFB660" w:rsidR="651A74AC">
              <w:rPr>
                <w:rFonts w:ascii="Roboto" w:hAnsi="Roboto"/>
              </w:rPr>
              <w:t xml:space="preserve"> [</w:t>
            </w:r>
            <w:r w:rsidRPr="4FAFB660" w:rsidR="651A74AC">
              <w:rPr>
                <w:rFonts w:ascii="Roboto" w:hAnsi="Roboto"/>
                <w:b/>
                <w:bCs/>
                <w:i/>
                <w:iCs/>
              </w:rPr>
              <w:t>p_wf_comp_4</w:t>
            </w:r>
            <w:r w:rsidRPr="4FAFB660" w:rsidR="651A74AC">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12F5CF7F"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7B260756"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7CF46407"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6AE4F10"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281BEFA8"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2C5C783" w14:textId="77777777">
            <w:pPr>
              <w:pStyle w:val="TableBodyLeft"/>
              <w:spacing w:before="0" w:after="0" w:line="276" w:lineRule="auto"/>
            </w:pPr>
          </w:p>
        </w:tc>
      </w:tr>
      <w:tr w14:paraId="00E9570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0882C10E" w14:textId="1554A2D3">
            <w:pPr>
              <w:pStyle w:val="TableHeader2"/>
              <w:spacing w:before="0" w:after="0" w:line="276" w:lineRule="auto"/>
              <w:rPr>
                <w:rFonts w:ascii="Roboto" w:hAnsi="Roboto"/>
              </w:rPr>
            </w:pPr>
            <w:r w:rsidRPr="00171A67">
              <w:rPr>
                <w:rFonts w:ascii="Roboto" w:hAnsi="Roboto"/>
              </w:rPr>
              <w:t>Family services staff</w:t>
            </w:r>
            <w:r w:rsidRPr="4FAFB660" w:rsidR="6654157B">
              <w:rPr>
                <w:rFonts w:ascii="Roboto" w:hAnsi="Roboto"/>
              </w:rPr>
              <w:t xml:space="preserve"> [</w:t>
            </w:r>
            <w:r w:rsidRPr="4FAFB660" w:rsidR="6654157B">
              <w:rPr>
                <w:rFonts w:ascii="Roboto" w:hAnsi="Roboto"/>
                <w:b/>
                <w:bCs/>
                <w:i/>
                <w:iCs/>
              </w:rPr>
              <w:t>p_wf_comp_5</w:t>
            </w:r>
            <w:r w:rsidRPr="4FAFB660" w:rsidR="6654157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1B34ED29"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587B04C7"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027319B1"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14AD5526"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8A84EF9"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BEA91D4" w14:textId="77777777">
            <w:pPr>
              <w:pStyle w:val="TableBodyLeft"/>
              <w:spacing w:before="0" w:after="0" w:line="276" w:lineRule="auto"/>
            </w:pPr>
          </w:p>
        </w:tc>
      </w:tr>
      <w:tr w14:paraId="57A04A98"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12BC2EF7" w14:textId="1B8453BD">
            <w:pPr>
              <w:pStyle w:val="TableHeader2"/>
              <w:spacing w:before="0" w:after="0" w:line="276" w:lineRule="auto"/>
              <w:rPr>
                <w:rFonts w:ascii="Roboto" w:hAnsi="Roboto"/>
              </w:rPr>
            </w:pPr>
            <w:r w:rsidRPr="4FAFB660">
              <w:rPr>
                <w:rFonts w:ascii="Roboto" w:hAnsi="Roboto"/>
              </w:rPr>
              <w:t xml:space="preserve">ECE </w:t>
            </w:r>
            <w:r w:rsidRPr="4FAFB660" w:rsidR="16525719">
              <w:rPr>
                <w:rFonts w:ascii="Roboto" w:hAnsi="Roboto"/>
              </w:rPr>
              <w:t>c</w:t>
            </w:r>
            <w:r w:rsidRPr="4FAFB660" w:rsidR="01234375">
              <w:rPr>
                <w:rFonts w:ascii="Roboto" w:hAnsi="Roboto"/>
              </w:rPr>
              <w:t xml:space="preserve">enter </w:t>
            </w:r>
            <w:r w:rsidRPr="4FAFB660" w:rsidR="42A386F2">
              <w:rPr>
                <w:rFonts w:ascii="Roboto" w:hAnsi="Roboto"/>
              </w:rPr>
              <w:t>d</w:t>
            </w:r>
            <w:r w:rsidRPr="4FAFB660" w:rsidR="11E8796B">
              <w:rPr>
                <w:rFonts w:ascii="Roboto" w:hAnsi="Roboto"/>
              </w:rPr>
              <w:t>irectors</w:t>
            </w:r>
            <w:r w:rsidRPr="4FAFB660" w:rsidR="4E806492">
              <w:rPr>
                <w:rFonts w:ascii="Roboto" w:hAnsi="Roboto"/>
              </w:rPr>
              <w:t xml:space="preserve"> [</w:t>
            </w:r>
            <w:r w:rsidRPr="4FAFB660" w:rsidR="4E806492">
              <w:rPr>
                <w:rFonts w:ascii="Roboto" w:hAnsi="Roboto"/>
                <w:b/>
                <w:bCs/>
                <w:i/>
                <w:iCs/>
              </w:rPr>
              <w:t>p_wf_comp_6</w:t>
            </w:r>
            <w:r w:rsidRPr="4FAFB660" w:rsidR="4E806492">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58626C88"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52EA8897"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0A86EFA9" w14:textId="54BEBE14">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75A4E1F6"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17D83B7"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732EC4E" w14:textId="77777777">
            <w:pPr>
              <w:pStyle w:val="TableBodyLeft"/>
              <w:spacing w:before="0" w:after="0" w:line="276" w:lineRule="auto"/>
            </w:pPr>
          </w:p>
        </w:tc>
      </w:tr>
      <w:tr w14:paraId="41B934F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B5A9664" w14:textId="6A832244">
            <w:pPr>
              <w:pStyle w:val="TableHeader2"/>
              <w:spacing w:before="0" w:after="0" w:line="276" w:lineRule="auto"/>
              <w:rPr>
                <w:rFonts w:ascii="Roboto" w:hAnsi="Roboto"/>
              </w:rPr>
            </w:pPr>
            <w:r w:rsidRPr="00171A67">
              <w:rPr>
                <w:rFonts w:ascii="Roboto" w:hAnsi="Roboto"/>
              </w:rPr>
              <w:t>Management staff or coordinators</w:t>
            </w:r>
            <w:r w:rsidR="008F6442">
              <w:rPr>
                <w:rFonts w:ascii="Roboto" w:hAnsi="Roboto"/>
              </w:rPr>
              <w:t xml:space="preserve"> (not including </w:t>
            </w:r>
            <w:r w:rsidR="00F11772">
              <w:rPr>
                <w:rFonts w:ascii="Roboto" w:hAnsi="Roboto"/>
              </w:rPr>
              <w:t>directors)</w:t>
            </w:r>
            <w:r w:rsidRPr="4FAFB660" w:rsidR="2BDB7346">
              <w:rPr>
                <w:rFonts w:ascii="Roboto" w:hAnsi="Roboto"/>
              </w:rPr>
              <w:t xml:space="preserve"> [</w:t>
            </w:r>
            <w:r w:rsidRPr="4FAFB660" w:rsidR="2BDB7346">
              <w:rPr>
                <w:rFonts w:ascii="Roboto" w:hAnsi="Roboto"/>
                <w:b/>
                <w:bCs/>
                <w:i/>
                <w:iCs/>
              </w:rPr>
              <w:t>p_wf_comp_7</w:t>
            </w:r>
            <w:r w:rsidRPr="4FAFB660" w:rsidR="2BDB7346">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1D4846C2"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78CF3E70"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419B5735"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7F6D644B"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22AD7B7F"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7467807D" w14:textId="77777777">
            <w:pPr>
              <w:pStyle w:val="TableBodyLeft"/>
              <w:spacing w:before="0" w:after="0" w:line="276" w:lineRule="auto"/>
            </w:pPr>
          </w:p>
        </w:tc>
      </w:tr>
      <w:tr w14:paraId="7C7D2E4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7930F35D" w14:textId="6958366C">
            <w:pPr>
              <w:pStyle w:val="TableHeader2"/>
              <w:spacing w:before="0" w:after="0" w:line="276" w:lineRule="auto"/>
              <w:rPr>
                <w:rFonts w:ascii="Roboto" w:hAnsi="Roboto"/>
              </w:rPr>
            </w:pPr>
            <w:r w:rsidRPr="00171A67">
              <w:rPr>
                <w:rFonts w:ascii="Roboto" w:hAnsi="Roboto"/>
              </w:rPr>
              <w:t>Fiscal and accounting staff</w:t>
            </w:r>
            <w:r w:rsidRPr="4FAFB660" w:rsidR="1996E0D8">
              <w:rPr>
                <w:rFonts w:ascii="Roboto" w:hAnsi="Roboto"/>
              </w:rPr>
              <w:t xml:space="preserve"> [</w:t>
            </w:r>
            <w:r w:rsidRPr="4FAFB660" w:rsidR="1996E0D8">
              <w:rPr>
                <w:rFonts w:ascii="Roboto" w:hAnsi="Roboto"/>
                <w:b/>
                <w:bCs/>
                <w:i/>
                <w:iCs/>
              </w:rPr>
              <w:t>p_wf_comp_8</w:t>
            </w:r>
            <w:r w:rsidRPr="4FAFB660" w:rsidR="1996E0D8">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65F5339D"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0AC9FF8E"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025DA52F"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5D96B132"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7918C30C"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5FFAC2E" w14:textId="77777777">
            <w:pPr>
              <w:pStyle w:val="TableBodyLeft"/>
              <w:spacing w:before="0" w:after="0" w:line="276" w:lineRule="auto"/>
            </w:pPr>
          </w:p>
        </w:tc>
      </w:tr>
      <w:tr w14:paraId="72F5EF1A"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68B34071" w14:textId="7E368307">
            <w:pPr>
              <w:pStyle w:val="TableHeader2"/>
              <w:spacing w:before="0" w:after="0" w:line="276" w:lineRule="auto"/>
              <w:rPr>
                <w:rFonts w:ascii="Roboto" w:hAnsi="Roboto"/>
              </w:rPr>
            </w:pPr>
            <w:r w:rsidRPr="00171A67">
              <w:rPr>
                <w:rFonts w:ascii="Roboto" w:hAnsi="Roboto"/>
              </w:rPr>
              <w:t>Other staff such as bus drivers or cooks</w:t>
            </w:r>
            <w:r w:rsidRPr="4FAFB660" w:rsidR="42E10A35">
              <w:rPr>
                <w:rFonts w:ascii="Roboto" w:hAnsi="Roboto"/>
              </w:rPr>
              <w:t xml:space="preserve"> [</w:t>
            </w:r>
            <w:r w:rsidRPr="4FAFB660" w:rsidR="42E10A35">
              <w:rPr>
                <w:rFonts w:ascii="Roboto" w:hAnsi="Roboto"/>
                <w:b/>
                <w:bCs/>
                <w:i/>
                <w:iCs/>
              </w:rPr>
              <w:t>p_wf_comp_9</w:t>
            </w:r>
            <w:r w:rsidRPr="4FAFB660" w:rsidR="42E10A35">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3FBC2C1B" w14:textId="77777777">
            <w:pPr>
              <w:pStyle w:val="TableBullet1"/>
              <w:numPr>
                <w:ilvl w:val="0"/>
                <w:numId w:val="0"/>
              </w:numPr>
              <w:spacing w:before="0" w:after="0" w:line="276" w:lineRule="auto"/>
              <w:ind w:left="170"/>
            </w:pPr>
          </w:p>
        </w:tc>
        <w:tc>
          <w:tcPr>
            <w:tcW w:w="625" w:type="pct"/>
            <w:tcBorders>
              <w:top w:val="single" w:sz="2" w:space="0" w:color="A6A6A6" w:themeColor="background1" w:themeShade="A6"/>
              <w:bottom w:val="single" w:sz="2" w:space="0" w:color="A6A6A6" w:themeColor="background1" w:themeShade="A6"/>
            </w:tcBorders>
            <w:vAlign w:val="center"/>
          </w:tcPr>
          <w:p w:rsidR="00C55B95" w:rsidRPr="00171A67" w:rsidP="00190861" w14:paraId="30F4E7B8" w14:textId="77777777">
            <w:pPr>
              <w:pStyle w:val="TableBodyCenter"/>
              <w:spacing w:before="0" w:after="0" w:line="276" w:lineRule="auto"/>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171A67" w:rsidP="00190861" w14:paraId="3E6A4480"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0DD2C75B"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6A36B444" w14:textId="77777777">
            <w:pPr>
              <w:pStyle w:val="TableBodyLeft"/>
              <w:spacing w:before="0" w:after="0" w:line="276" w:lineRule="auto"/>
            </w:pPr>
          </w:p>
        </w:tc>
        <w:tc>
          <w:tcPr>
            <w:tcW w:w="625" w:type="pct"/>
            <w:tcBorders>
              <w:top w:val="single" w:sz="2" w:space="0" w:color="A6A6A6" w:themeColor="background1" w:themeShade="A6"/>
              <w:bottom w:val="single" w:sz="2" w:space="0" w:color="A6A6A6" w:themeColor="background1" w:themeShade="A6"/>
            </w:tcBorders>
          </w:tcPr>
          <w:p w:rsidR="00C55B95" w:rsidRPr="00171A67" w:rsidP="00190861" w14:paraId="4FAE761C" w14:textId="77777777">
            <w:pPr>
              <w:pStyle w:val="TableBodyLeft"/>
              <w:spacing w:before="0" w:after="0" w:line="276" w:lineRule="auto"/>
            </w:pPr>
          </w:p>
        </w:tc>
      </w:tr>
    </w:tbl>
    <w:p w:rsidR="644FE4F6" w14:paraId="2C4105CB" w14:textId="5EF652CE"/>
    <w:p w:rsidR="009C40BA" w:rsidRPr="004C1E2A" w:rsidP="00190861" w14:paraId="30866A2F" w14:textId="77777777">
      <w:pPr>
        <w:rPr>
          <w:color w:val="C00000"/>
        </w:rPr>
      </w:pPr>
    </w:p>
    <w:p w:rsidR="009C40BA" w:rsidRPr="00D63A36" w:rsidP="00190861" w14:paraId="070F2034" w14:textId="77777777">
      <w:pPr>
        <w:rPr>
          <w:color w:val="C00000"/>
        </w:rPr>
      </w:pPr>
    </w:p>
    <w:p w:rsidR="007F39A1" w:rsidRPr="00171A67" w:rsidP="00190861" w14:paraId="484B5651" w14:textId="6E3704D1">
      <w:pPr>
        <w:keepNext/>
        <w:rPr>
          <w:rStyle w:val="ItemLabelChar"/>
          <w:b w:val="0"/>
          <w:i w:val="0"/>
        </w:rPr>
      </w:pPr>
      <w:r>
        <w:t>In your last complete fiscal year, h</w:t>
      </w:r>
      <w:r w:rsidRPr="00171A67">
        <w:t xml:space="preserve">ow </w:t>
      </w:r>
      <w:r w:rsidR="006D269E">
        <w:t xml:space="preserve">successful </w:t>
      </w:r>
      <w:r>
        <w:t xml:space="preserve">was </w:t>
      </w:r>
      <w:r w:rsidR="006D269E">
        <w:t xml:space="preserve">your </w:t>
      </w:r>
      <w:r w:rsidRPr="00171A67">
        <w:t xml:space="preserve">program </w:t>
      </w:r>
      <w:r w:rsidR="001D1C6A">
        <w:t xml:space="preserve">at </w:t>
      </w:r>
      <w:r w:rsidRPr="00171A67">
        <w:rPr>
          <w:b/>
        </w:rPr>
        <w:t>retain</w:t>
      </w:r>
      <w:r w:rsidR="001D1C6A">
        <w:rPr>
          <w:b/>
        </w:rPr>
        <w:t>ing</w:t>
      </w:r>
      <w:r w:rsidRPr="00171A67" w:rsidR="001B4C85">
        <w:t>…</w:t>
      </w:r>
      <w:r w:rsidRPr="00171A67">
        <w:t xml:space="preserve">? </w:t>
      </w:r>
      <w:r w:rsidRPr="00171A67" w:rsidR="00C04741">
        <w:t>[</w:t>
      </w:r>
      <w:r w:rsidRPr="00171A67">
        <w:rPr>
          <w:rStyle w:val="ItemLabelChar"/>
        </w:rPr>
        <w:t>p_wf_retain</w:t>
      </w:r>
      <w:r w:rsidRPr="00171A67" w:rsidR="00C04741">
        <w:rPr>
          <w:rStyle w:val="ItemLabelChar"/>
          <w:b w:val="0"/>
          <w:bCs w:val="0"/>
          <w:i w:val="0"/>
          <w:iCs w:val="0"/>
        </w:rPr>
        <w:t>]</w:t>
      </w:r>
    </w:p>
    <w:tbl>
      <w:tblPr>
        <w:tblStyle w:val="TableGrid"/>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3"/>
        <w:gridCol w:w="1260"/>
        <w:gridCol w:w="1081"/>
        <w:gridCol w:w="1441"/>
        <w:gridCol w:w="1171"/>
        <w:gridCol w:w="986"/>
        <w:gridCol w:w="1254"/>
      </w:tblGrid>
      <w:tr w14:paraId="0639A178" w14:textId="77777777" w:rsidTr="002D632C">
        <w:tblPrEx>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1D1C6A" w:rsidRPr="00171A67" w:rsidP="001D1C6A" w14:paraId="431F16EF" w14:textId="77777777">
            <w:pPr>
              <w:pStyle w:val="TableHeader1"/>
              <w:spacing w:line="276" w:lineRule="auto"/>
              <w:rPr>
                <w:rFonts w:ascii="Roboto" w:hAnsi="Roboto"/>
                <w:bCs/>
                <w:color w:val="FFFFFF" w:themeColor="background1"/>
              </w:rPr>
            </w:pPr>
          </w:p>
        </w:tc>
        <w:tc>
          <w:tcPr>
            <w:tcW w:w="667" w:type="pct"/>
            <w:tcBorders>
              <w:top w:val="nil"/>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1ABFA8F7" w14:textId="48F834D9">
            <w:pPr>
              <w:pStyle w:val="TableHeader1"/>
              <w:spacing w:line="276" w:lineRule="auto"/>
              <w:rPr>
                <w:rFonts w:ascii="Roboto" w:hAnsi="Roboto"/>
                <w:bCs/>
                <w:color w:val="FFFFFF" w:themeColor="background1"/>
              </w:rPr>
            </w:pPr>
            <w:r>
              <w:rPr>
                <w:rFonts w:ascii="Roboto" w:hAnsi="Roboto"/>
                <w:bCs/>
                <w:color w:val="FFFFFF" w:themeColor="background1"/>
              </w:rPr>
              <w:t>Not at all successful</w:t>
            </w:r>
          </w:p>
        </w:tc>
        <w:tc>
          <w:tcPr>
            <w:tcW w:w="572" w:type="pct"/>
            <w:tcBorders>
              <w:top w:val="nil"/>
              <w:bottom w:val="single" w:sz="2" w:space="0" w:color="A6A6A6" w:themeColor="background1" w:themeShade="A6"/>
            </w:tcBorders>
            <w:shd w:val="clear" w:color="auto" w:fill="464D78" w:themeFill="background2"/>
            <w:vAlign w:val="center"/>
          </w:tcPr>
          <w:p w:rsidR="001D1C6A" w:rsidRPr="00171A67" w:rsidP="001D1C6A" w14:paraId="45C1D2EA" w14:textId="7510436B">
            <w:pPr>
              <w:pStyle w:val="TableHeader1"/>
              <w:spacing w:line="276" w:lineRule="auto"/>
              <w:rPr>
                <w:rFonts w:ascii="Roboto" w:hAnsi="Roboto"/>
                <w:bCs/>
                <w:color w:val="FFFFFF" w:themeColor="background1"/>
              </w:rPr>
            </w:pPr>
            <w:r>
              <w:rPr>
                <w:rFonts w:ascii="Roboto" w:hAnsi="Roboto"/>
                <w:color w:val="FFFFFF" w:themeColor="background1"/>
              </w:rPr>
              <w:t>Somewhat successful</w:t>
            </w:r>
          </w:p>
        </w:tc>
        <w:tc>
          <w:tcPr>
            <w:tcW w:w="763" w:type="pct"/>
            <w:tcBorders>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37C523EA" w14:textId="0BF750DE">
            <w:pPr>
              <w:pStyle w:val="TableHeader1"/>
              <w:spacing w:line="276" w:lineRule="auto"/>
              <w:rPr>
                <w:rFonts w:ascii="Roboto" w:hAnsi="Roboto"/>
                <w:bCs/>
                <w:color w:val="FFFFFF" w:themeColor="background1"/>
              </w:rPr>
            </w:pPr>
            <w:r>
              <w:rPr>
                <w:rFonts w:ascii="Roboto" w:hAnsi="Roboto"/>
                <w:bCs/>
                <w:color w:val="FFFFFF" w:themeColor="background1"/>
              </w:rPr>
              <w:t>Moderately successful</w:t>
            </w:r>
          </w:p>
        </w:tc>
        <w:tc>
          <w:tcPr>
            <w:tcW w:w="620" w:type="pct"/>
            <w:tcBorders>
              <w:bottom w:val="single" w:sz="2" w:space="0" w:color="A6A6A6" w:themeColor="background1" w:themeShade="A6"/>
            </w:tcBorders>
            <w:shd w:val="clear" w:color="auto" w:fill="464D78" w:themeFill="background2"/>
            <w:vAlign w:val="center"/>
          </w:tcPr>
          <w:p w:rsidR="001D1C6A" w:rsidRPr="00171A67" w:rsidP="001D1C6A" w14:paraId="20FF97BC" w14:textId="29E604D4">
            <w:pPr>
              <w:pStyle w:val="TableHeader1"/>
              <w:spacing w:line="276" w:lineRule="auto"/>
              <w:rPr>
                <w:rFonts w:ascii="Roboto" w:hAnsi="Roboto"/>
                <w:bCs/>
                <w:color w:val="FFFFFF" w:themeColor="background1"/>
              </w:rPr>
            </w:pPr>
            <w:r>
              <w:rPr>
                <w:rFonts w:ascii="Roboto" w:hAnsi="Roboto"/>
                <w:bCs/>
                <w:color w:val="FFFFFF" w:themeColor="background1"/>
              </w:rPr>
              <w:t>Mostly successful</w:t>
            </w:r>
          </w:p>
        </w:tc>
        <w:tc>
          <w:tcPr>
            <w:tcW w:w="522" w:type="pct"/>
            <w:tcBorders>
              <w:bottom w:val="single" w:sz="2" w:space="0" w:color="A6A6A6" w:themeColor="background1" w:themeShade="A6"/>
            </w:tcBorders>
            <w:shd w:val="clear" w:color="auto" w:fill="464D78" w:themeFill="background2"/>
            <w:vAlign w:val="center"/>
          </w:tcPr>
          <w:p w:rsidR="001D1C6A" w:rsidRPr="00171A67" w:rsidP="001D1C6A" w14:paraId="086CC4F7" w14:textId="78540AFC">
            <w:pPr>
              <w:pStyle w:val="TableHeader1"/>
              <w:spacing w:line="276" w:lineRule="auto"/>
              <w:rPr>
                <w:rFonts w:ascii="Roboto" w:hAnsi="Roboto"/>
                <w:bCs/>
                <w:color w:val="FFFFFF" w:themeColor="background1"/>
              </w:rPr>
            </w:pPr>
            <w:r>
              <w:rPr>
                <w:rFonts w:ascii="Roboto" w:hAnsi="Roboto"/>
                <w:color w:val="FFFFFF" w:themeColor="background1"/>
              </w:rPr>
              <w:t>Extremely successful</w:t>
            </w:r>
          </w:p>
        </w:tc>
        <w:tc>
          <w:tcPr>
            <w:tcW w:w="665" w:type="pct"/>
            <w:tcBorders>
              <w:bottom w:val="single" w:sz="2" w:space="0" w:color="A6A6A6" w:themeColor="background1" w:themeShade="A6"/>
            </w:tcBorders>
            <w:shd w:val="clear" w:color="auto" w:fill="464D78" w:themeFill="background2"/>
          </w:tcPr>
          <w:p w:rsidR="001D1C6A" w:rsidRPr="00171A67" w:rsidP="001D1C6A" w14:paraId="4FCCFE03" w14:textId="21EDE5CB">
            <w:pPr>
              <w:pStyle w:val="TableHeader1"/>
              <w:spacing w:line="276" w:lineRule="auto"/>
              <w:rPr>
                <w:rFonts w:ascii="Roboto" w:hAnsi="Roboto"/>
                <w:bCs/>
                <w:color w:val="FFFFFF" w:themeColor="background1"/>
              </w:rPr>
            </w:pPr>
            <w:r>
              <w:rPr>
                <w:rFonts w:ascii="Roboto" w:hAnsi="Roboto"/>
                <w:bCs/>
                <w:color w:val="FFFFFF" w:themeColor="background1"/>
              </w:rPr>
              <w:t>Not applicable</w:t>
            </w:r>
          </w:p>
        </w:tc>
      </w:tr>
      <w:tr w14:paraId="11C3716E"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6BF42D0B" w14:textId="3B137D28">
            <w:pPr>
              <w:pStyle w:val="TableHeader2"/>
              <w:spacing w:before="0" w:after="0" w:line="276" w:lineRule="auto"/>
              <w:rPr>
                <w:rFonts w:ascii="Roboto" w:hAnsi="Roboto"/>
              </w:rPr>
            </w:pPr>
            <w:r w:rsidRPr="00171A67">
              <w:rPr>
                <w:rFonts w:ascii="Roboto" w:hAnsi="Roboto"/>
              </w:rPr>
              <w:t>Preschool age classroom teachers (leads, assistants, aides)</w:t>
            </w:r>
            <w:r w:rsidRPr="4FAFB660" w:rsidR="1E9D23DE">
              <w:rPr>
                <w:rFonts w:ascii="Roboto" w:hAnsi="Roboto"/>
              </w:rPr>
              <w:t xml:space="preserve"> [</w:t>
            </w:r>
            <w:r w:rsidRPr="4FAFB660" w:rsidR="1E9D23DE">
              <w:rPr>
                <w:rFonts w:ascii="Roboto" w:hAnsi="Roboto"/>
                <w:b/>
                <w:bCs/>
                <w:i/>
                <w:iCs/>
              </w:rPr>
              <w:t>p_wf_retain_1</w:t>
            </w:r>
            <w:r w:rsidRPr="4FAFB660" w:rsidR="1E9D23DE">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1170DE88"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EE3270" w:rsidRPr="00171A67" w:rsidP="00190861" w14:paraId="3215D1A9"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0A191A76"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EE3270" w:rsidRPr="00171A67" w:rsidP="00190861" w14:paraId="0018E116"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EE3270" w:rsidRPr="00171A67" w:rsidP="00190861" w14:paraId="557FAFA7"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EE3270" w:rsidRPr="00171A67" w:rsidP="00190861" w14:paraId="1E828F62" w14:textId="77777777">
            <w:pPr>
              <w:pStyle w:val="TableBodyLeft"/>
              <w:spacing w:before="0" w:after="0" w:line="276" w:lineRule="auto"/>
            </w:pPr>
          </w:p>
        </w:tc>
      </w:tr>
      <w:tr w14:paraId="7FEC6B35"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1E33FBD" w14:textId="4A4AF037">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6610B0F1">
              <w:rPr>
                <w:rFonts w:ascii="Roboto" w:hAnsi="Roboto"/>
              </w:rPr>
              <w:t xml:space="preserve"> [</w:t>
            </w:r>
            <w:r w:rsidRPr="4FAFB660" w:rsidR="6610B0F1">
              <w:rPr>
                <w:rFonts w:ascii="Roboto" w:hAnsi="Roboto"/>
                <w:b/>
                <w:bCs/>
                <w:i/>
                <w:iCs/>
              </w:rPr>
              <w:t>p_wf_retain_2</w:t>
            </w:r>
            <w:r w:rsidRPr="4FAFB660" w:rsidR="6610B0F1">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5610E0AB"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EE3270" w:rsidRPr="00171A67" w:rsidP="00190861" w14:paraId="6087E400"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5842B2B5"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EE3270" w:rsidRPr="00171A67" w:rsidP="00190861" w14:paraId="11CEBA60"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EE3270" w:rsidRPr="00171A67" w:rsidP="00190861" w14:paraId="42D0A893"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EE3270" w:rsidRPr="00171A67" w:rsidP="00190861" w14:paraId="59DFF5FA" w14:textId="77777777">
            <w:pPr>
              <w:pStyle w:val="TableBodyLeft"/>
              <w:spacing w:before="0" w:after="0" w:line="276" w:lineRule="auto"/>
            </w:pPr>
          </w:p>
        </w:tc>
      </w:tr>
      <w:tr w14:paraId="74C5680F"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8EB916C" w14:textId="0556677D">
            <w:pPr>
              <w:pStyle w:val="TableHeader2"/>
              <w:spacing w:before="0" w:after="0" w:line="276" w:lineRule="auto"/>
              <w:rPr>
                <w:rFonts w:ascii="Roboto" w:hAnsi="Roboto"/>
              </w:rPr>
            </w:pPr>
            <w:r w:rsidRPr="00171A67">
              <w:rPr>
                <w:rFonts w:ascii="Roboto" w:hAnsi="Roboto"/>
              </w:rPr>
              <w:t>Family services staff</w:t>
            </w:r>
            <w:r w:rsidRPr="4FAFB660" w:rsidR="05BAD11F">
              <w:rPr>
                <w:rFonts w:ascii="Roboto" w:hAnsi="Roboto"/>
              </w:rPr>
              <w:t xml:space="preserve"> [</w:t>
            </w:r>
            <w:r w:rsidRPr="4FAFB660" w:rsidR="05BAD11F">
              <w:rPr>
                <w:rFonts w:ascii="Roboto" w:hAnsi="Roboto"/>
                <w:b/>
                <w:bCs/>
                <w:i/>
                <w:iCs/>
              </w:rPr>
              <w:t>p_wf_retain_</w:t>
            </w:r>
            <w:r w:rsidR="00C25E51">
              <w:rPr>
                <w:rFonts w:ascii="Roboto" w:hAnsi="Roboto"/>
                <w:b/>
                <w:bCs/>
                <w:i/>
                <w:iCs/>
              </w:rPr>
              <w:t>3</w:t>
            </w:r>
            <w:r w:rsidRPr="4FAFB660" w:rsidR="05BAD11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20368B5E"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EE3270" w:rsidRPr="00171A67" w:rsidP="00190861" w14:paraId="678D524A"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339AC31D"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EE3270" w:rsidRPr="00171A67" w:rsidP="00190861" w14:paraId="533C0E65"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EE3270" w:rsidRPr="00171A67" w:rsidP="00190861" w14:paraId="420110E2"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EE3270" w:rsidRPr="00171A67" w:rsidP="00190861" w14:paraId="3DF17FEC" w14:textId="77777777">
            <w:pPr>
              <w:pStyle w:val="TableBodyLeft"/>
              <w:spacing w:before="0" w:after="0" w:line="276" w:lineRule="auto"/>
            </w:pPr>
          </w:p>
        </w:tc>
      </w:tr>
      <w:tr w14:paraId="442AD6C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5435F3CB" w14:textId="5ECCCF65">
            <w:pPr>
              <w:pStyle w:val="TableHeader2"/>
              <w:spacing w:before="0" w:after="0" w:line="276" w:lineRule="auto"/>
              <w:rPr>
                <w:rFonts w:ascii="Roboto" w:hAnsi="Roboto"/>
              </w:rPr>
            </w:pPr>
            <w:r w:rsidRPr="4FAFB660">
              <w:rPr>
                <w:rFonts w:ascii="Roboto" w:hAnsi="Roboto"/>
              </w:rPr>
              <w:t xml:space="preserve">ECE </w:t>
            </w:r>
            <w:r w:rsidRPr="4FAFB660" w:rsidR="17F75BCB">
              <w:rPr>
                <w:rFonts w:ascii="Roboto" w:hAnsi="Roboto"/>
              </w:rPr>
              <w:t>c</w:t>
            </w:r>
            <w:r w:rsidRPr="4FAFB660" w:rsidR="7141027A">
              <w:rPr>
                <w:rFonts w:ascii="Roboto" w:eastAsia="Roboto" w:hAnsi="Roboto" w:cs="Roboto"/>
              </w:rPr>
              <w:t>enter</w:t>
            </w:r>
            <w:r w:rsidR="7141027A">
              <w:t xml:space="preserve"> </w:t>
            </w:r>
            <w:r w:rsidRPr="4FAFB660" w:rsidR="59DF2FD7">
              <w:rPr>
                <w:rFonts w:ascii="Roboto" w:hAnsi="Roboto"/>
              </w:rPr>
              <w:t>d</w:t>
            </w:r>
            <w:r w:rsidRPr="4FAFB660" w:rsidR="61495C00">
              <w:rPr>
                <w:rFonts w:ascii="Roboto" w:hAnsi="Roboto"/>
              </w:rPr>
              <w:t>irectors</w:t>
            </w:r>
            <w:r w:rsidRPr="4FAFB660" w:rsidR="13C19BE6">
              <w:rPr>
                <w:rFonts w:ascii="Roboto" w:hAnsi="Roboto"/>
              </w:rPr>
              <w:t xml:space="preserve"> [</w:t>
            </w:r>
            <w:r w:rsidRPr="4FAFB660" w:rsidR="13C19BE6">
              <w:rPr>
                <w:rFonts w:ascii="Roboto" w:hAnsi="Roboto"/>
                <w:b/>
                <w:bCs/>
                <w:i/>
                <w:iCs/>
              </w:rPr>
              <w:t>p_wf_retain_</w:t>
            </w:r>
            <w:r w:rsidR="00C25E51">
              <w:rPr>
                <w:rFonts w:ascii="Roboto" w:hAnsi="Roboto"/>
                <w:b/>
                <w:bCs/>
                <w:i/>
                <w:iCs/>
              </w:rPr>
              <w:t>4</w:t>
            </w:r>
            <w:r w:rsidRPr="4FAFB660" w:rsidR="13C19BE6">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34D6A5C3"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EE3270" w:rsidRPr="00171A67" w:rsidP="00190861" w14:paraId="29A1FCB6"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4668A7E9"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EE3270" w:rsidRPr="00171A67" w:rsidP="00190861" w14:paraId="37FE6EA9"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EE3270" w:rsidRPr="00171A67" w:rsidP="00190861" w14:paraId="36E81B24"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EE3270" w:rsidRPr="00171A67" w:rsidP="00190861" w14:paraId="01661471" w14:textId="77777777">
            <w:pPr>
              <w:pStyle w:val="TableBodyLeft"/>
              <w:spacing w:before="0" w:after="0" w:line="276" w:lineRule="auto"/>
            </w:pPr>
          </w:p>
        </w:tc>
      </w:tr>
      <w:tr w14:paraId="10A8FD6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3A7EF5E0" w14:textId="723D3D3D">
            <w:pPr>
              <w:pStyle w:val="TableHeader2"/>
              <w:spacing w:before="0" w:after="0" w:line="276" w:lineRule="auto"/>
              <w:rPr>
                <w:rFonts w:ascii="Roboto" w:hAnsi="Roboto"/>
              </w:rPr>
            </w:pPr>
            <w:r w:rsidRPr="00171A67">
              <w:rPr>
                <w:rFonts w:ascii="Roboto" w:hAnsi="Roboto"/>
              </w:rPr>
              <w:t>Management staff or coordinators</w:t>
            </w:r>
            <w:r w:rsidR="00CC1AAC">
              <w:rPr>
                <w:rFonts w:ascii="Roboto" w:hAnsi="Roboto"/>
              </w:rPr>
              <w:t xml:space="preserve"> (not including directors)</w:t>
            </w:r>
            <w:r w:rsidRPr="4FAFB660" w:rsidR="0971FF05">
              <w:rPr>
                <w:rFonts w:ascii="Roboto" w:hAnsi="Roboto"/>
              </w:rPr>
              <w:t xml:space="preserve"> [</w:t>
            </w:r>
            <w:r w:rsidRPr="4FAFB660" w:rsidR="0971FF05">
              <w:rPr>
                <w:rFonts w:ascii="Roboto" w:hAnsi="Roboto"/>
                <w:b/>
                <w:bCs/>
                <w:i/>
                <w:iCs/>
              </w:rPr>
              <w:t>p_wf_retain_</w:t>
            </w:r>
            <w:r w:rsidR="00C25E51">
              <w:rPr>
                <w:rFonts w:ascii="Roboto" w:hAnsi="Roboto"/>
                <w:b/>
                <w:bCs/>
                <w:i/>
                <w:iCs/>
              </w:rPr>
              <w:t>5</w:t>
            </w:r>
            <w:r w:rsidRPr="4FAFB660" w:rsidR="0971FF05">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33AB664C"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EE3270" w:rsidRPr="00171A67" w:rsidP="00190861" w14:paraId="518035DE"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171A67" w:rsidP="00190861" w14:paraId="3E9F71B2"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EE3270" w:rsidRPr="00171A67" w:rsidP="00190861" w14:paraId="05D990A9"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EE3270" w:rsidRPr="00171A67" w:rsidP="00190861" w14:paraId="068F5274"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EE3270" w:rsidRPr="00171A67" w:rsidP="00190861" w14:paraId="435AE250" w14:textId="77777777">
            <w:pPr>
              <w:pStyle w:val="TableBodyLeft"/>
              <w:spacing w:before="0" w:after="0" w:line="276" w:lineRule="auto"/>
            </w:pPr>
          </w:p>
        </w:tc>
      </w:tr>
      <w:tr w14:paraId="469D53B4"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0A02FCE8" w14:textId="32634E6A">
            <w:pPr>
              <w:pStyle w:val="TableHeader2"/>
              <w:spacing w:before="0" w:after="0" w:line="276" w:lineRule="auto"/>
              <w:rPr>
                <w:rFonts w:ascii="Roboto" w:hAnsi="Roboto"/>
              </w:rPr>
            </w:pPr>
            <w:r>
              <w:rPr>
                <w:rFonts w:ascii="Roboto" w:hAnsi="Roboto"/>
              </w:rPr>
              <w:t>Fiscal and accounting staff</w:t>
            </w:r>
            <w:r w:rsidRPr="4FAFB660" w:rsidR="6F684C04">
              <w:rPr>
                <w:rFonts w:ascii="Roboto" w:hAnsi="Roboto"/>
              </w:rPr>
              <w:t xml:space="preserve"> [</w:t>
            </w:r>
            <w:r w:rsidRPr="4FAFB660" w:rsidR="6F684C04">
              <w:rPr>
                <w:rFonts w:ascii="Roboto" w:hAnsi="Roboto"/>
                <w:b/>
                <w:bCs/>
                <w:i/>
                <w:iCs/>
              </w:rPr>
              <w:t>p_wf_retain_</w:t>
            </w:r>
            <w:r w:rsidR="00C25E51">
              <w:rPr>
                <w:rFonts w:ascii="Roboto" w:hAnsi="Roboto"/>
                <w:b/>
                <w:bCs/>
                <w:i/>
                <w:iCs/>
              </w:rPr>
              <w:t>6</w:t>
            </w:r>
            <w:r w:rsidRPr="4FAFB660" w:rsidR="6F684C04">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171A67" w:rsidP="00796469" w14:paraId="2FAD0A47"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796469" w:rsidRPr="00171A67" w:rsidP="00796469" w14:paraId="1C700FE6"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171A67" w:rsidP="00796469" w14:paraId="121EB6AF"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796469" w:rsidRPr="00171A67" w:rsidP="00796469" w14:paraId="3F532008"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796469" w:rsidRPr="00171A67" w:rsidP="00796469" w14:paraId="73009F2E"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796469" w:rsidRPr="00171A67" w:rsidP="00796469" w14:paraId="79E7A477" w14:textId="77777777">
            <w:pPr>
              <w:pStyle w:val="TableBodyLeft"/>
              <w:spacing w:before="0" w:after="0" w:line="276" w:lineRule="auto"/>
            </w:pPr>
          </w:p>
        </w:tc>
      </w:tr>
      <w:tr w14:paraId="5DF23E89"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221AC364" w14:textId="26C3F8B9">
            <w:pPr>
              <w:pStyle w:val="TableHeader2"/>
              <w:spacing w:before="0" w:after="0" w:line="276" w:lineRule="auto"/>
              <w:rPr>
                <w:rFonts w:ascii="Roboto" w:hAnsi="Roboto"/>
              </w:rPr>
            </w:pPr>
            <w:r>
              <w:rPr>
                <w:rFonts w:ascii="Roboto" w:hAnsi="Roboto"/>
              </w:rPr>
              <w:t>Other staff such as bus drivers or cooks</w:t>
            </w:r>
            <w:r w:rsidRPr="4FAFB660" w:rsidR="1B552A7F">
              <w:rPr>
                <w:rFonts w:ascii="Roboto" w:hAnsi="Roboto"/>
              </w:rPr>
              <w:t xml:space="preserve"> [</w:t>
            </w:r>
            <w:r w:rsidRPr="4FAFB660" w:rsidR="1B552A7F">
              <w:rPr>
                <w:rFonts w:ascii="Roboto" w:hAnsi="Roboto"/>
                <w:b/>
                <w:bCs/>
                <w:i/>
                <w:iCs/>
              </w:rPr>
              <w:t>p_wf_retain_</w:t>
            </w:r>
            <w:r w:rsidR="00C25E51">
              <w:rPr>
                <w:rFonts w:ascii="Roboto" w:hAnsi="Roboto"/>
                <w:b/>
                <w:bCs/>
                <w:i/>
                <w:iCs/>
              </w:rPr>
              <w:t>7</w:t>
            </w:r>
            <w:r w:rsidRPr="4FAFB660" w:rsidR="1B552A7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171A67" w:rsidP="00796469" w14:paraId="77C69C3B" w14:textId="77777777">
            <w:pPr>
              <w:pStyle w:val="TableBullet1"/>
              <w:numPr>
                <w:ilvl w:val="0"/>
                <w:numId w:val="0"/>
              </w:numPr>
              <w:spacing w:before="0" w:after="0" w:line="276" w:lineRule="auto"/>
              <w:ind w:left="170"/>
            </w:pPr>
          </w:p>
        </w:tc>
        <w:tc>
          <w:tcPr>
            <w:tcW w:w="572" w:type="pct"/>
            <w:tcBorders>
              <w:top w:val="single" w:sz="2" w:space="0" w:color="A6A6A6" w:themeColor="background1" w:themeShade="A6"/>
              <w:bottom w:val="single" w:sz="2" w:space="0" w:color="A6A6A6" w:themeColor="background1" w:themeShade="A6"/>
            </w:tcBorders>
            <w:vAlign w:val="center"/>
          </w:tcPr>
          <w:p w:rsidR="00796469" w:rsidRPr="00171A67" w:rsidP="00796469" w14:paraId="19647986" w14:textId="77777777">
            <w:pPr>
              <w:pStyle w:val="TableBodyCenter"/>
              <w:spacing w:before="0" w:after="0" w:line="276" w:lineRule="auto"/>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171A67" w:rsidP="00796469" w14:paraId="3E96C759" w14:textId="77777777">
            <w:pPr>
              <w:pStyle w:val="TableBodyLeft"/>
              <w:spacing w:before="0" w:after="0" w:line="276" w:lineRule="auto"/>
            </w:pPr>
          </w:p>
        </w:tc>
        <w:tc>
          <w:tcPr>
            <w:tcW w:w="620" w:type="pct"/>
            <w:tcBorders>
              <w:top w:val="single" w:sz="2" w:space="0" w:color="A6A6A6" w:themeColor="background1" w:themeShade="A6"/>
              <w:bottom w:val="single" w:sz="2" w:space="0" w:color="A6A6A6" w:themeColor="background1" w:themeShade="A6"/>
            </w:tcBorders>
          </w:tcPr>
          <w:p w:rsidR="00796469" w:rsidRPr="00171A67" w:rsidP="00796469" w14:paraId="396A679E" w14:textId="77777777">
            <w:pPr>
              <w:pStyle w:val="TableBodyLeft"/>
              <w:spacing w:before="0" w:after="0" w:line="276" w:lineRule="auto"/>
            </w:pPr>
          </w:p>
        </w:tc>
        <w:tc>
          <w:tcPr>
            <w:tcW w:w="522" w:type="pct"/>
            <w:tcBorders>
              <w:top w:val="single" w:sz="2" w:space="0" w:color="A6A6A6" w:themeColor="background1" w:themeShade="A6"/>
              <w:bottom w:val="single" w:sz="2" w:space="0" w:color="A6A6A6" w:themeColor="background1" w:themeShade="A6"/>
            </w:tcBorders>
          </w:tcPr>
          <w:p w:rsidR="00796469" w:rsidRPr="00171A67" w:rsidP="00796469" w14:paraId="4215DA69" w14:textId="77777777">
            <w:pPr>
              <w:pStyle w:val="TableBodyLeft"/>
              <w:spacing w:before="0" w:after="0" w:line="276" w:lineRule="auto"/>
            </w:pPr>
          </w:p>
        </w:tc>
        <w:tc>
          <w:tcPr>
            <w:tcW w:w="665" w:type="pct"/>
            <w:tcBorders>
              <w:top w:val="single" w:sz="2" w:space="0" w:color="A6A6A6" w:themeColor="background1" w:themeShade="A6"/>
              <w:bottom w:val="single" w:sz="2" w:space="0" w:color="A6A6A6" w:themeColor="background1" w:themeShade="A6"/>
            </w:tcBorders>
          </w:tcPr>
          <w:p w:rsidR="00796469" w:rsidRPr="00171A67" w:rsidP="00796469" w14:paraId="5B68C8F5" w14:textId="77777777">
            <w:pPr>
              <w:pStyle w:val="TableBodyLeft"/>
              <w:spacing w:before="0" w:after="0" w:line="276" w:lineRule="auto"/>
            </w:pPr>
          </w:p>
        </w:tc>
      </w:tr>
    </w:tbl>
    <w:p w:rsidR="00EE3270" w:rsidRPr="00171A67" w:rsidP="00190861" w14:paraId="74A39885" w14:textId="77777777"/>
    <w:p w:rsidR="003F0387" w:rsidP="00190861" w14:paraId="285D4176" w14:textId="77777777">
      <w:pPr>
        <w:keepNext/>
      </w:pPr>
    </w:p>
    <w:p w:rsidR="006417AC" w:rsidRPr="00171A67" w:rsidP="00190861" w14:paraId="4352900F" w14:textId="1D357F31">
      <w:pPr>
        <w:keepNext/>
        <w:rPr>
          <w:rStyle w:val="ItemLabelChar"/>
        </w:rPr>
      </w:pPr>
      <w:r w:rsidRPr="00171A67">
        <w:t xml:space="preserve">How much do you </w:t>
      </w:r>
      <w:r w:rsidRPr="00171A67" w:rsidR="00357DFB">
        <w:t xml:space="preserve">agree </w:t>
      </w:r>
      <w:r w:rsidRPr="00171A67">
        <w:t>with the following statements:</w:t>
      </w:r>
      <w:r w:rsidRPr="00171A67" w:rsidR="00E91486">
        <w:t xml:space="preserve"> </w:t>
      </w:r>
      <w:r w:rsidRPr="00171A67" w:rsidR="000F6939">
        <w:t>[</w:t>
      </w:r>
      <w:r w:rsidRPr="00171A67" w:rsidR="00E91486">
        <w:rPr>
          <w:rStyle w:val="ItemLabelChar"/>
        </w:rPr>
        <w:t>p_staff_belief</w:t>
      </w:r>
      <w:r w:rsidRPr="00171A67" w:rsidR="000F6939">
        <w:rPr>
          <w:rStyle w:val="ItemLabelChar"/>
          <w:b w:val="0"/>
          <w:bCs w:val="0"/>
          <w:i w:val="0"/>
          <w:iCs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844"/>
        <w:gridCol w:w="1060"/>
        <w:gridCol w:w="1303"/>
        <w:gridCol w:w="1303"/>
        <w:gridCol w:w="1060"/>
        <w:gridCol w:w="895"/>
        <w:gridCol w:w="895"/>
      </w:tblGrid>
      <w:tr w14:paraId="39F736CB" w14:textId="5596DAC4" w:rsidTr="00844E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767"/>
          <w:tblHeader/>
        </w:trPr>
        <w:tc>
          <w:tcPr>
            <w:tcW w:w="1519" w:type="pct"/>
            <w:tcBorders>
              <w:top w:val="nil"/>
              <w:bottom w:val="single" w:sz="2" w:space="0" w:color="A6A6A6" w:themeColor="background1" w:themeShade="A6"/>
            </w:tcBorders>
            <w:shd w:val="clear" w:color="auto" w:fill="auto"/>
            <w:tcMar>
              <w:top w:w="29" w:type="dxa"/>
              <w:bottom w:w="29" w:type="dxa"/>
            </w:tcMar>
            <w:vAlign w:val="bottom"/>
          </w:tcPr>
          <w:p w:rsidR="00844EA8" w:rsidRPr="00171A67" w:rsidP="00190861" w14:paraId="656640CF" w14:textId="77777777">
            <w:pPr>
              <w:pStyle w:val="TableHeader1"/>
              <w:spacing w:line="276" w:lineRule="auto"/>
              <w:rPr>
                <w:rFonts w:ascii="Roboto" w:hAnsi="Roboto"/>
                <w:bCs/>
                <w:color w:val="FFFFFF" w:themeColor="background1"/>
              </w:rPr>
            </w:pPr>
          </w:p>
        </w:tc>
        <w:tc>
          <w:tcPr>
            <w:tcW w:w="566" w:type="pct"/>
            <w:tcBorders>
              <w:top w:val="nil"/>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1ED123D6" w14:textId="7FB4CD15">
            <w:pPr>
              <w:pStyle w:val="TableHeader1"/>
              <w:spacing w:line="276" w:lineRule="auto"/>
              <w:rPr>
                <w:rFonts w:ascii="Roboto" w:hAnsi="Roboto"/>
                <w:bCs/>
                <w:color w:val="FFFFFF" w:themeColor="background1"/>
              </w:rPr>
            </w:pPr>
            <w:r w:rsidRPr="6F2E092F">
              <w:rPr>
                <w:color w:val="FFFFFF" w:themeColor="background1"/>
              </w:rPr>
              <w:t>Do</w:t>
            </w:r>
            <w:r w:rsidRPr="6F2E092F" w:rsidR="7E37DF04">
              <w:rPr>
                <w:color w:val="FFFFFF" w:themeColor="background1"/>
              </w:rPr>
              <w:t>n’t</w:t>
            </w:r>
            <w:r w:rsidRPr="00855F30">
              <w:rPr>
                <w:color w:val="FFFFFF" w:themeColor="background1"/>
              </w:rPr>
              <w:t xml:space="preserve">  agree</w:t>
            </w:r>
            <w:r w:rsidRPr="00855F30">
              <w:rPr>
                <w:color w:val="FFFFFF" w:themeColor="background1"/>
              </w:rPr>
              <w:t xml:space="preserve"> at all</w:t>
            </w:r>
          </w:p>
        </w:tc>
        <w:tc>
          <w:tcPr>
            <w:tcW w:w="696" w:type="pct"/>
            <w:tcBorders>
              <w:top w:val="nil"/>
              <w:bottom w:val="single" w:sz="2" w:space="0" w:color="A6A6A6" w:themeColor="background1" w:themeShade="A6"/>
            </w:tcBorders>
            <w:shd w:val="clear" w:color="auto" w:fill="464D78" w:themeFill="background2"/>
            <w:vAlign w:val="bottom"/>
          </w:tcPr>
          <w:p w:rsidR="00844EA8" w:rsidRPr="00171A67" w:rsidP="00190861" w14:paraId="5858977E" w14:textId="7948793C">
            <w:pPr>
              <w:pStyle w:val="TableHeader1"/>
              <w:spacing w:line="276" w:lineRule="auto"/>
              <w:rPr>
                <w:rFonts w:ascii="Roboto" w:hAnsi="Roboto"/>
                <w:bCs/>
                <w:color w:val="FFFFFF" w:themeColor="background1"/>
              </w:rPr>
            </w:pPr>
            <w:r w:rsidRPr="00855F30">
              <w:rPr>
                <w:color w:val="FFFFFF" w:themeColor="background1"/>
              </w:rPr>
              <w:t>Somewhat agree</w:t>
            </w:r>
          </w:p>
        </w:tc>
        <w:tc>
          <w:tcPr>
            <w:tcW w:w="696" w:type="pct"/>
            <w:tcBorders>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59B892F1" w14:textId="39084C97">
            <w:pPr>
              <w:pStyle w:val="TableHeader1"/>
              <w:spacing w:line="276" w:lineRule="auto"/>
              <w:rPr>
                <w:rFonts w:ascii="Roboto" w:hAnsi="Roboto"/>
                <w:bCs/>
                <w:color w:val="FFFFFF" w:themeColor="background1"/>
              </w:rPr>
            </w:pPr>
            <w:r w:rsidRPr="00855F30">
              <w:rPr>
                <w:color w:val="FFFFFF" w:themeColor="background1"/>
              </w:rPr>
              <w:t>Moderately agree</w:t>
            </w:r>
          </w:p>
        </w:tc>
        <w:tc>
          <w:tcPr>
            <w:tcW w:w="566" w:type="pct"/>
            <w:tcBorders>
              <w:bottom w:val="single" w:sz="2" w:space="0" w:color="A6A6A6" w:themeColor="background1" w:themeShade="A6"/>
            </w:tcBorders>
            <w:shd w:val="clear" w:color="auto" w:fill="464D78" w:themeFill="background2"/>
            <w:vAlign w:val="bottom"/>
          </w:tcPr>
          <w:p w:rsidR="00844EA8" w:rsidRPr="00171A67" w:rsidP="00190861" w14:paraId="18E9FD0C" w14:textId="5733B76C">
            <w:pPr>
              <w:pStyle w:val="TableHeader1"/>
              <w:spacing w:line="276" w:lineRule="auto"/>
              <w:rPr>
                <w:rFonts w:ascii="Roboto" w:hAnsi="Roboto"/>
                <w:bCs/>
                <w:color w:val="FFFFFF" w:themeColor="background1"/>
              </w:rPr>
            </w:pPr>
            <w:r w:rsidRPr="00855F30">
              <w:rPr>
                <w:color w:val="FFFFFF" w:themeColor="background1"/>
              </w:rPr>
              <w:t>Mostly agree</w:t>
            </w:r>
          </w:p>
        </w:tc>
        <w:tc>
          <w:tcPr>
            <w:tcW w:w="478" w:type="pct"/>
            <w:tcBorders>
              <w:bottom w:val="single" w:sz="2" w:space="0" w:color="A6A6A6" w:themeColor="background1" w:themeShade="A6"/>
            </w:tcBorders>
            <w:shd w:val="clear" w:color="auto" w:fill="464D78" w:themeFill="background2"/>
            <w:vAlign w:val="bottom"/>
          </w:tcPr>
          <w:p w:rsidR="00844EA8" w:rsidRPr="00171A67" w:rsidP="00190861" w14:paraId="639D7280" w14:textId="76108079">
            <w:pPr>
              <w:pStyle w:val="TableHeader1"/>
              <w:spacing w:line="276" w:lineRule="auto"/>
              <w:rPr>
                <w:rFonts w:ascii="Roboto" w:hAnsi="Roboto"/>
                <w:bCs/>
                <w:color w:val="FFFFFF" w:themeColor="background1"/>
              </w:rPr>
            </w:pPr>
            <w:r w:rsidRPr="00855F30">
              <w:rPr>
                <w:color w:val="FFFFFF" w:themeColor="background1"/>
              </w:rPr>
              <w:t>Strongly agree</w:t>
            </w:r>
          </w:p>
        </w:tc>
        <w:tc>
          <w:tcPr>
            <w:tcW w:w="478" w:type="pct"/>
            <w:tcBorders>
              <w:bottom w:val="single" w:sz="2" w:space="0" w:color="A6A6A6" w:themeColor="background1" w:themeShade="A6"/>
            </w:tcBorders>
            <w:shd w:val="clear" w:color="auto" w:fill="464D78" w:themeFill="background2"/>
            <w:vAlign w:val="center"/>
          </w:tcPr>
          <w:p w:rsidR="00844EA8" w:rsidRPr="00855F30" w:rsidP="00844EA8" w14:paraId="175375FC" w14:textId="1F2D9CCD">
            <w:pPr>
              <w:pStyle w:val="TableHeader1"/>
              <w:spacing w:line="276" w:lineRule="auto"/>
              <w:rPr>
                <w:color w:val="FFFFFF" w:themeColor="background1"/>
              </w:rPr>
            </w:pPr>
            <w:r>
              <w:rPr>
                <w:color w:val="FFFFFF" w:themeColor="background1"/>
              </w:rPr>
              <w:t>Don’t know</w:t>
            </w:r>
          </w:p>
        </w:tc>
      </w:tr>
      <w:tr w14:paraId="0BA41EE6" w14:textId="1605A87F" w:rsidTr="00844EA8">
        <w:tblPrEx>
          <w:tblW w:w="5000" w:type="pct"/>
          <w:tblLayout w:type="fixed"/>
          <w:tblCellMar>
            <w:top w:w="58" w:type="dxa"/>
            <w:left w:w="58" w:type="dxa"/>
            <w:bottom w:w="58" w:type="dxa"/>
            <w:right w:w="58" w:type="dxa"/>
          </w:tblCellMar>
          <w:tblLook w:val="04A0"/>
        </w:tblPrEx>
        <w:trPr>
          <w:cantSplit/>
          <w:trHeight w:val="1044"/>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E7B636" w14:textId="52EFC755">
            <w:pPr>
              <w:pStyle w:val="TableHeader2"/>
              <w:spacing w:before="0" w:after="0" w:line="276" w:lineRule="auto"/>
              <w:rPr>
                <w:rFonts w:ascii="Roboto" w:hAnsi="Roboto"/>
              </w:rPr>
            </w:pPr>
            <w:r w:rsidRPr="1F66C4DE">
              <w:rPr>
                <w:rFonts w:ascii="Roboto" w:hAnsi="Roboto"/>
              </w:rPr>
              <w:t>Our program pays teaching staff the equivalent salaries of early elementary grade teachers (i.e., K-12 pay parity)</w:t>
            </w:r>
            <w:r w:rsidRPr="4FAFB660" w:rsidR="76B28ED2">
              <w:rPr>
                <w:rFonts w:ascii="Roboto" w:hAnsi="Roboto"/>
              </w:rPr>
              <w:t xml:space="preserve"> [</w:t>
            </w:r>
            <w:r w:rsidRPr="4FAFB660" w:rsidR="76B28ED2">
              <w:rPr>
                <w:rFonts w:ascii="Roboto" w:hAnsi="Roboto"/>
                <w:b/>
                <w:bCs/>
                <w:i/>
                <w:iCs/>
              </w:rPr>
              <w:t>p_staff_belief_1</w:t>
            </w:r>
            <w:r w:rsidRPr="4FAFB660" w:rsidR="76B28ED2">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2145F276" w14:textId="77777777">
            <w:pPr>
              <w:pStyle w:val="TableBullet1"/>
              <w:numPr>
                <w:ilvl w:val="0"/>
                <w:numId w:val="0"/>
              </w:numPr>
              <w:spacing w:before="0" w:after="0" w:line="276" w:lineRule="auto"/>
            </w:pPr>
          </w:p>
        </w:tc>
        <w:tc>
          <w:tcPr>
            <w:tcW w:w="696" w:type="pct"/>
            <w:tcBorders>
              <w:top w:val="single" w:sz="2" w:space="0" w:color="A6A6A6" w:themeColor="background1" w:themeShade="A6"/>
              <w:bottom w:val="single" w:sz="2" w:space="0" w:color="A6A6A6" w:themeColor="background1" w:themeShade="A6"/>
            </w:tcBorders>
            <w:vAlign w:val="center"/>
          </w:tcPr>
          <w:p w:rsidR="00844EA8" w:rsidRPr="00171A67" w:rsidP="00190861" w14:paraId="13735F3A" w14:textId="77777777">
            <w:pPr>
              <w:pStyle w:val="TableBodyCenter"/>
              <w:spacing w:before="0" w:after="0" w:line="276" w:lineRule="auto"/>
              <w:jc w:val="left"/>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4C18FD0D" w14:textId="77777777">
            <w:pPr>
              <w:pStyle w:val="TableBodyLeft"/>
              <w:spacing w:before="0" w:after="0" w:line="276" w:lineRule="auto"/>
            </w:pPr>
          </w:p>
        </w:tc>
        <w:tc>
          <w:tcPr>
            <w:tcW w:w="566" w:type="pct"/>
            <w:tcBorders>
              <w:top w:val="single" w:sz="2" w:space="0" w:color="A6A6A6" w:themeColor="background1" w:themeShade="A6"/>
              <w:bottom w:val="single" w:sz="2" w:space="0" w:color="A6A6A6" w:themeColor="background1" w:themeShade="A6"/>
            </w:tcBorders>
          </w:tcPr>
          <w:p w:rsidR="00844EA8" w:rsidRPr="00171A67" w:rsidP="00190861" w14:paraId="75B0B269"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16B96C6B"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721DD36B" w14:textId="77777777">
            <w:pPr>
              <w:pStyle w:val="TableBodyLeft"/>
              <w:spacing w:before="0" w:after="0" w:line="276" w:lineRule="auto"/>
            </w:pPr>
          </w:p>
        </w:tc>
      </w:tr>
      <w:tr w14:paraId="2B256F8B" w14:textId="77777777" w:rsidTr="009747E8">
        <w:tblPrEx>
          <w:tblW w:w="5000" w:type="pct"/>
          <w:tblLayout w:type="fixed"/>
          <w:tblCellMar>
            <w:top w:w="58" w:type="dxa"/>
            <w:left w:w="58" w:type="dxa"/>
            <w:bottom w:w="58" w:type="dxa"/>
            <w:right w:w="58" w:type="dxa"/>
          </w:tblCellMar>
          <w:tblLook w:val="04A0"/>
        </w:tblPrEx>
        <w:trPr>
          <w:cantSplit/>
          <w:trHeight w:val="666"/>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133CD4" w:rsidRPr="1F66C4DE" w:rsidP="00190861" w14:paraId="1326FB04" w14:textId="20CD72D9">
            <w:pPr>
              <w:pStyle w:val="TableHeader2"/>
              <w:spacing w:before="0" w:after="0" w:line="276" w:lineRule="auto"/>
              <w:rPr>
                <w:rFonts w:ascii="Roboto" w:hAnsi="Roboto"/>
              </w:rPr>
            </w:pPr>
            <w:r>
              <w:rPr>
                <w:rFonts w:ascii="Roboto" w:hAnsi="Roboto"/>
              </w:rPr>
              <w:t>Salaries are too low to retain staff</w:t>
            </w:r>
            <w:r w:rsidRPr="4FAFB660" w:rsidR="565D5294">
              <w:rPr>
                <w:rFonts w:ascii="Roboto" w:hAnsi="Roboto"/>
              </w:rPr>
              <w:t xml:space="preserve"> [</w:t>
            </w:r>
            <w:r w:rsidRPr="4FAFB660" w:rsidR="565D5294">
              <w:rPr>
                <w:rFonts w:ascii="Roboto" w:hAnsi="Roboto"/>
                <w:b/>
                <w:bCs/>
                <w:i/>
                <w:iCs/>
              </w:rPr>
              <w:t>p_staff_belief_2</w:t>
            </w:r>
            <w:r w:rsidRPr="4FAFB660" w:rsidR="565D5294">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171A67" w:rsidP="00190861" w14:paraId="597872DC" w14:textId="77777777">
            <w:pPr>
              <w:pStyle w:val="TableBullet1"/>
              <w:numPr>
                <w:ilvl w:val="0"/>
                <w:numId w:val="0"/>
              </w:numPr>
              <w:spacing w:before="0" w:after="0" w:line="276" w:lineRule="auto"/>
            </w:pPr>
          </w:p>
        </w:tc>
        <w:tc>
          <w:tcPr>
            <w:tcW w:w="696" w:type="pct"/>
            <w:tcBorders>
              <w:top w:val="single" w:sz="2" w:space="0" w:color="A6A6A6" w:themeColor="background1" w:themeShade="A6"/>
              <w:bottom w:val="single" w:sz="2" w:space="0" w:color="A6A6A6" w:themeColor="background1" w:themeShade="A6"/>
            </w:tcBorders>
            <w:vAlign w:val="center"/>
          </w:tcPr>
          <w:p w:rsidR="00133CD4" w:rsidRPr="00171A67" w:rsidP="00190861" w14:paraId="7CDB5AC7" w14:textId="77777777">
            <w:pPr>
              <w:pStyle w:val="TableBodyCenter"/>
              <w:spacing w:before="0" w:after="0" w:line="276" w:lineRule="auto"/>
              <w:jc w:val="left"/>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171A67" w:rsidP="00190861" w14:paraId="063683FA" w14:textId="77777777">
            <w:pPr>
              <w:pStyle w:val="TableBodyLeft"/>
              <w:spacing w:before="0" w:after="0" w:line="276" w:lineRule="auto"/>
            </w:pPr>
          </w:p>
        </w:tc>
        <w:tc>
          <w:tcPr>
            <w:tcW w:w="566" w:type="pct"/>
            <w:tcBorders>
              <w:top w:val="single" w:sz="2" w:space="0" w:color="A6A6A6" w:themeColor="background1" w:themeShade="A6"/>
              <w:bottom w:val="single" w:sz="2" w:space="0" w:color="A6A6A6" w:themeColor="background1" w:themeShade="A6"/>
            </w:tcBorders>
          </w:tcPr>
          <w:p w:rsidR="00133CD4" w:rsidRPr="00171A67" w:rsidP="00190861" w14:paraId="7471AEB6"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133CD4" w:rsidRPr="00171A67" w:rsidP="00190861" w14:paraId="4848725B"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133CD4" w:rsidRPr="00171A67" w:rsidP="00190861" w14:paraId="1E57D8D0" w14:textId="77777777">
            <w:pPr>
              <w:pStyle w:val="TableBodyLeft"/>
              <w:spacing w:before="0" w:after="0" w:line="276" w:lineRule="auto"/>
            </w:pPr>
          </w:p>
        </w:tc>
      </w:tr>
      <w:tr w14:paraId="5CEDFE58" w14:textId="1FE4B066" w:rsidTr="00844EA8">
        <w:tblPrEx>
          <w:tblW w:w="5000" w:type="pct"/>
          <w:tblLayout w:type="fixed"/>
          <w:tblCellMar>
            <w:top w:w="58" w:type="dxa"/>
            <w:left w:w="58" w:type="dxa"/>
            <w:bottom w:w="58" w:type="dxa"/>
            <w:right w:w="58" w:type="dxa"/>
          </w:tblCellMar>
          <w:tblLook w:val="04A0"/>
        </w:tblPrEx>
        <w:trPr>
          <w:cantSplit/>
          <w:trHeight w:val="873"/>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1D359784" w14:textId="6F1CF6EE">
            <w:pPr>
              <w:pStyle w:val="TableHeader2"/>
              <w:spacing w:before="0" w:after="0" w:line="276" w:lineRule="auto"/>
              <w:rPr>
                <w:rFonts w:ascii="Roboto" w:hAnsi="Roboto"/>
              </w:rPr>
            </w:pPr>
            <w:r w:rsidRPr="00171A67">
              <w:rPr>
                <w:rFonts w:ascii="Roboto" w:hAnsi="Roboto"/>
              </w:rPr>
              <w:t xml:space="preserve">Our program </w:t>
            </w:r>
            <w:r w:rsidRPr="00171A67">
              <w:rPr>
                <w:rFonts w:ascii="Roboto" w:hAnsi="Roboto"/>
              </w:rPr>
              <w:t>is able to</w:t>
            </w:r>
            <w:r w:rsidRPr="00171A67">
              <w:rPr>
                <w:rFonts w:ascii="Roboto" w:hAnsi="Roboto"/>
              </w:rPr>
              <w:t xml:space="preserve"> support staff well-being with appropriate benefits</w:t>
            </w:r>
            <w:r w:rsidRPr="4FAFB660" w:rsidR="1DF49120">
              <w:rPr>
                <w:rFonts w:ascii="Roboto" w:hAnsi="Roboto"/>
              </w:rPr>
              <w:t xml:space="preserve"> [</w:t>
            </w:r>
            <w:r w:rsidRPr="4FAFB660" w:rsidR="1DF49120">
              <w:rPr>
                <w:rFonts w:ascii="Roboto" w:hAnsi="Roboto"/>
                <w:b/>
                <w:bCs/>
                <w:i/>
                <w:iCs/>
              </w:rPr>
              <w:t>p_staff_belief_3</w:t>
            </w:r>
            <w:r w:rsidRPr="4FAFB660" w:rsidR="1DF49120">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2C0252E9" w14:textId="77777777">
            <w:pPr>
              <w:pStyle w:val="TableBullet1"/>
              <w:numPr>
                <w:ilvl w:val="0"/>
                <w:numId w:val="0"/>
              </w:numPr>
              <w:spacing w:before="0" w:after="0" w:line="276" w:lineRule="auto"/>
              <w:ind w:left="170"/>
            </w:pPr>
          </w:p>
        </w:tc>
        <w:tc>
          <w:tcPr>
            <w:tcW w:w="696" w:type="pct"/>
            <w:tcBorders>
              <w:top w:val="single" w:sz="2" w:space="0" w:color="A6A6A6" w:themeColor="background1" w:themeShade="A6"/>
              <w:bottom w:val="single" w:sz="2" w:space="0" w:color="A6A6A6" w:themeColor="background1" w:themeShade="A6"/>
            </w:tcBorders>
            <w:vAlign w:val="center"/>
          </w:tcPr>
          <w:p w:rsidR="00844EA8" w:rsidRPr="00171A67" w:rsidP="00190861" w14:paraId="703371B5" w14:textId="77777777">
            <w:pPr>
              <w:pStyle w:val="TableBodyCenter"/>
              <w:spacing w:before="0" w:after="0" w:line="276" w:lineRule="auto"/>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009E2E62" w14:textId="77777777">
            <w:pPr>
              <w:pStyle w:val="TableBodyLeft"/>
              <w:spacing w:before="0" w:after="0" w:line="276" w:lineRule="auto"/>
            </w:pPr>
          </w:p>
        </w:tc>
        <w:tc>
          <w:tcPr>
            <w:tcW w:w="566" w:type="pct"/>
            <w:tcBorders>
              <w:top w:val="single" w:sz="2" w:space="0" w:color="A6A6A6" w:themeColor="background1" w:themeShade="A6"/>
              <w:bottom w:val="single" w:sz="2" w:space="0" w:color="A6A6A6" w:themeColor="background1" w:themeShade="A6"/>
            </w:tcBorders>
          </w:tcPr>
          <w:p w:rsidR="00844EA8" w:rsidRPr="00171A67" w:rsidP="00190861" w14:paraId="4F66225E"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1C4155E8"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234FF97F" w14:textId="77777777">
            <w:pPr>
              <w:pStyle w:val="TableBodyLeft"/>
              <w:spacing w:before="0" w:after="0" w:line="276" w:lineRule="auto"/>
            </w:pPr>
          </w:p>
        </w:tc>
      </w:tr>
      <w:tr w14:paraId="71A38C92" w14:textId="06314D57" w:rsidTr="00844EA8">
        <w:tblPrEx>
          <w:tblW w:w="5000" w:type="pct"/>
          <w:tblLayout w:type="fixed"/>
          <w:tblCellMar>
            <w:top w:w="58" w:type="dxa"/>
            <w:left w:w="58" w:type="dxa"/>
            <w:bottom w:w="58" w:type="dxa"/>
            <w:right w:w="58" w:type="dxa"/>
          </w:tblCellMar>
          <w:tblLook w:val="04A0"/>
        </w:tblPrEx>
        <w:trPr>
          <w:cantSplit/>
          <w:trHeight w:val="828"/>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436F0E" w14:textId="22482F15">
            <w:pPr>
              <w:pStyle w:val="TableHeader2"/>
              <w:spacing w:before="0" w:after="0" w:line="276" w:lineRule="auto"/>
              <w:rPr>
                <w:rFonts w:ascii="Roboto" w:hAnsi="Roboto"/>
              </w:rPr>
            </w:pPr>
            <w:r w:rsidRPr="1F66C4DE">
              <w:rPr>
                <w:rFonts w:ascii="Roboto" w:hAnsi="Roboto"/>
              </w:rPr>
              <w:t xml:space="preserve">Our current funding </w:t>
            </w:r>
            <w:r w:rsidR="009A02A2">
              <w:rPr>
                <w:rFonts w:ascii="Roboto" w:hAnsi="Roboto"/>
              </w:rPr>
              <w:t xml:space="preserve">level </w:t>
            </w:r>
            <w:r w:rsidRPr="1F66C4DE">
              <w:rPr>
                <w:rFonts w:ascii="Roboto" w:hAnsi="Roboto"/>
              </w:rPr>
              <w:t>allows us to provide high-quality professional development opportunities for our staff</w:t>
            </w:r>
            <w:r w:rsidRPr="4FAFB660" w:rsidR="77F2787A">
              <w:rPr>
                <w:rFonts w:ascii="Roboto" w:hAnsi="Roboto"/>
              </w:rPr>
              <w:t xml:space="preserve"> [</w:t>
            </w:r>
            <w:r w:rsidRPr="4FAFB660" w:rsidR="77F2787A">
              <w:rPr>
                <w:rFonts w:ascii="Roboto" w:hAnsi="Roboto"/>
                <w:b/>
                <w:bCs/>
                <w:i/>
                <w:iCs/>
              </w:rPr>
              <w:t>p_staff_belief_4</w:t>
            </w:r>
            <w:r w:rsidRPr="4FAFB660" w:rsidR="77F2787A">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030833F2" w14:textId="77777777">
            <w:pPr>
              <w:pStyle w:val="TableBullet1"/>
              <w:numPr>
                <w:ilvl w:val="0"/>
                <w:numId w:val="0"/>
              </w:numPr>
              <w:spacing w:before="0" w:after="0" w:line="276" w:lineRule="auto"/>
              <w:ind w:left="170"/>
            </w:pPr>
          </w:p>
        </w:tc>
        <w:tc>
          <w:tcPr>
            <w:tcW w:w="696" w:type="pct"/>
            <w:tcBorders>
              <w:top w:val="single" w:sz="2" w:space="0" w:color="A6A6A6" w:themeColor="background1" w:themeShade="A6"/>
              <w:bottom w:val="single" w:sz="2" w:space="0" w:color="A6A6A6" w:themeColor="background1" w:themeShade="A6"/>
            </w:tcBorders>
            <w:vAlign w:val="center"/>
          </w:tcPr>
          <w:p w:rsidR="00844EA8" w:rsidRPr="00171A67" w:rsidP="00190861" w14:paraId="6CBD85CE" w14:textId="77777777">
            <w:pPr>
              <w:pStyle w:val="TableBodyCenter"/>
              <w:spacing w:before="0" w:after="0" w:line="276" w:lineRule="auto"/>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171A67" w:rsidP="00190861" w14:paraId="3DC32733" w14:textId="77777777">
            <w:pPr>
              <w:pStyle w:val="TableBodyLeft"/>
              <w:spacing w:before="0" w:after="0" w:line="276" w:lineRule="auto"/>
            </w:pPr>
          </w:p>
        </w:tc>
        <w:tc>
          <w:tcPr>
            <w:tcW w:w="566" w:type="pct"/>
            <w:tcBorders>
              <w:top w:val="single" w:sz="2" w:space="0" w:color="A6A6A6" w:themeColor="background1" w:themeShade="A6"/>
              <w:bottom w:val="single" w:sz="2" w:space="0" w:color="A6A6A6" w:themeColor="background1" w:themeShade="A6"/>
            </w:tcBorders>
          </w:tcPr>
          <w:p w:rsidR="00844EA8" w:rsidRPr="00171A67" w:rsidP="00190861" w14:paraId="02C3A792"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27004FED" w14:textId="77777777">
            <w:pPr>
              <w:pStyle w:val="TableBodyLeft"/>
              <w:spacing w:before="0" w:after="0" w:line="276" w:lineRule="auto"/>
            </w:pPr>
          </w:p>
        </w:tc>
        <w:tc>
          <w:tcPr>
            <w:tcW w:w="478" w:type="pct"/>
            <w:tcBorders>
              <w:top w:val="single" w:sz="2" w:space="0" w:color="A6A6A6" w:themeColor="background1" w:themeShade="A6"/>
              <w:bottom w:val="single" w:sz="2" w:space="0" w:color="A6A6A6" w:themeColor="background1" w:themeShade="A6"/>
            </w:tcBorders>
          </w:tcPr>
          <w:p w:rsidR="00844EA8" w:rsidRPr="00171A67" w:rsidP="00190861" w14:paraId="2C70AC91" w14:textId="77777777">
            <w:pPr>
              <w:pStyle w:val="TableBodyLeft"/>
              <w:spacing w:before="0" w:after="0" w:line="276" w:lineRule="auto"/>
            </w:pPr>
          </w:p>
        </w:tc>
      </w:tr>
    </w:tbl>
    <w:p w:rsidR="00CB5B2E" w:rsidRPr="00171A67" w:rsidP="00190861" w14:paraId="6F242DB5" w14:textId="19BEAA25">
      <w:pPr>
        <w:spacing w:after="0"/>
        <w:rPr>
          <w:rStyle w:val="ItemLabelChar"/>
          <w:b w:val="0"/>
          <w:i w:val="0"/>
        </w:rPr>
      </w:pPr>
      <w:r w:rsidRPr="00171A67">
        <w:t>[</w:t>
      </w:r>
      <w:r w:rsidRPr="00171A67" w:rsidR="00EA44EE">
        <w:t>If “</w:t>
      </w:r>
      <w:r w:rsidR="003C6633">
        <w:t>somewhat</w:t>
      </w:r>
      <w:r w:rsidRPr="00171A67" w:rsidR="00EA44EE">
        <w:t>”</w:t>
      </w:r>
      <w:r w:rsidR="003C6633">
        <w:t xml:space="preserve"> or higher is</w:t>
      </w:r>
      <w:r w:rsidRPr="00171A67" w:rsidR="00EA44EE">
        <w:t xml:space="preserve"> selected on </w:t>
      </w:r>
      <w:r w:rsidRPr="00171A67" w:rsidR="00C84168">
        <w:rPr>
          <w:b/>
        </w:rPr>
        <w:t>p_staff_belief</w:t>
      </w:r>
      <w:r w:rsidRPr="00863B8F" w:rsidR="00863B8F">
        <w:t xml:space="preserve"> </w:t>
      </w:r>
      <w:r w:rsidR="00863B8F">
        <w:t>for “our program pays teaching staff the equivalent salaries…”</w:t>
      </w:r>
      <w:r w:rsidRPr="00171A67">
        <w:t>]</w:t>
      </w:r>
      <w:r w:rsidRPr="00171A67" w:rsidR="009338D4">
        <w:t xml:space="preserve"> </w:t>
      </w:r>
      <w:r w:rsidRPr="00171A67">
        <w:t>Y</w:t>
      </w:r>
      <w:r w:rsidRPr="00171A67" w:rsidR="009338D4">
        <w:t xml:space="preserve">ou indicated that your program </w:t>
      </w:r>
      <w:r w:rsidRPr="00171A67" w:rsidR="00F845FA">
        <w:t xml:space="preserve">pays </w:t>
      </w:r>
      <w:r w:rsidRPr="00171A67" w:rsidR="006E11C5">
        <w:t>teaching staff</w:t>
      </w:r>
      <w:r w:rsidRPr="00171A67" w:rsidR="00F845FA">
        <w:t xml:space="preserve"> </w:t>
      </w:r>
      <w:r w:rsidRPr="00171A67" w:rsidR="006E11C5">
        <w:t xml:space="preserve">salaries equivalent </w:t>
      </w:r>
      <w:r w:rsidRPr="00171A67" w:rsidR="2CDBDE00">
        <w:t>to</w:t>
      </w:r>
      <w:r w:rsidRPr="00171A67" w:rsidR="006E11C5">
        <w:t xml:space="preserve"> those of</w:t>
      </w:r>
      <w:r w:rsidRPr="00171A67" w:rsidR="00F845FA">
        <w:t xml:space="preserve"> </w:t>
      </w:r>
      <w:r w:rsidRPr="00171A67" w:rsidR="09BB1C78">
        <w:t>early</w:t>
      </w:r>
      <w:r w:rsidRPr="00171A67" w:rsidR="009338D4">
        <w:t xml:space="preserve"> elementary </w:t>
      </w:r>
      <w:r w:rsidRPr="00171A67" w:rsidR="00F845FA">
        <w:t xml:space="preserve">grade </w:t>
      </w:r>
      <w:r w:rsidRPr="00171A67" w:rsidR="75D8BD6C">
        <w:t xml:space="preserve">public school </w:t>
      </w:r>
      <w:r w:rsidRPr="00171A67" w:rsidR="4239BDBA">
        <w:t>teacher</w:t>
      </w:r>
      <w:r w:rsidRPr="00171A67" w:rsidR="7D4D75C6">
        <w:t>s</w:t>
      </w:r>
      <w:r w:rsidRPr="00171A67" w:rsidR="009338D4">
        <w:t xml:space="preserve">. </w:t>
      </w:r>
      <w:r w:rsidRPr="00171A67" w:rsidR="00321422">
        <w:t xml:space="preserve">Who </w:t>
      </w:r>
      <w:r w:rsidRPr="00171A67" w:rsidR="009338D4">
        <w:t>mandate</w:t>
      </w:r>
      <w:r w:rsidRPr="00171A67" w:rsidR="00321422">
        <w:t xml:space="preserve">s </w:t>
      </w:r>
      <w:r w:rsidR="00321422">
        <w:t>this</w:t>
      </w:r>
      <w:r w:rsidRPr="00171A67" w:rsidR="009338D4">
        <w:t>?</w:t>
      </w:r>
      <w:r w:rsidRPr="00171A67" w:rsidR="00C84168">
        <w:t xml:space="preserve"> </w:t>
      </w:r>
      <w:r w:rsidRPr="00171A67" w:rsidR="00130AA8">
        <w:t>[</w:t>
      </w:r>
      <w:r w:rsidRPr="00171A67" w:rsidR="00C84168">
        <w:rPr>
          <w:rStyle w:val="ItemLabelChar"/>
        </w:rPr>
        <w:t>p_staff_parity</w:t>
      </w:r>
      <w:r w:rsidRPr="00171A67" w:rsidR="00130AA8">
        <w:rPr>
          <w:rStyle w:val="ItemLabelChar"/>
          <w:b w:val="0"/>
          <w:bCs w:val="0"/>
          <w:i w:val="0"/>
          <w:iCs w:val="0"/>
        </w:rPr>
        <w:t>]</w:t>
      </w:r>
    </w:p>
    <w:p w:rsidR="00321422" w:rsidRPr="00171A67" w:rsidP="00190861" w14:paraId="3C313ED4" w14:textId="0F3CADA5">
      <w:pPr>
        <w:pStyle w:val="ListParagraph"/>
        <w:numPr>
          <w:ilvl w:val="1"/>
          <w:numId w:val="3"/>
        </w:numPr>
      </w:pPr>
      <w:r w:rsidRPr="00171A67">
        <w:t>No</w:t>
      </w:r>
      <w:r w:rsidR="00D65E0A">
        <w:t xml:space="preserve"> external governing </w:t>
      </w:r>
      <w:r w:rsidRPr="00171A67">
        <w:t>body</w:t>
      </w:r>
      <w:r w:rsidR="00AF04C0">
        <w:t xml:space="preserve"> mandates </w:t>
      </w:r>
      <w:r w:rsidR="00AF04C0">
        <w:t>it</w:t>
      </w:r>
    </w:p>
    <w:p w:rsidR="00D40C86" w:rsidRPr="00171A67" w:rsidP="00190861" w14:paraId="645F58EB" w14:textId="721341D3">
      <w:pPr>
        <w:pStyle w:val="ListParagraph"/>
        <w:numPr>
          <w:ilvl w:val="1"/>
          <w:numId w:val="3"/>
        </w:numPr>
      </w:pPr>
      <w:r>
        <w:t>Our</w:t>
      </w:r>
      <w:r w:rsidRPr="00171A67">
        <w:t xml:space="preserve"> state</w:t>
      </w:r>
    </w:p>
    <w:p w:rsidR="00321422" w:rsidRPr="00171A67" w:rsidP="00190861" w14:paraId="11BAEA4E" w14:textId="7C679E62">
      <w:pPr>
        <w:pStyle w:val="ListParagraph"/>
        <w:numPr>
          <w:ilvl w:val="1"/>
          <w:numId w:val="3"/>
        </w:numPr>
      </w:pPr>
      <w:r w:rsidRPr="00171A67">
        <w:t>Our county or city</w:t>
      </w:r>
    </w:p>
    <w:p w:rsidR="00BA4139" w:rsidRPr="00171A67" w:rsidP="00190861" w14:paraId="3A289729" w14:textId="08E17D63">
      <w:pPr>
        <w:pStyle w:val="ListParagraph"/>
        <w:numPr>
          <w:ilvl w:val="1"/>
          <w:numId w:val="3"/>
        </w:numPr>
      </w:pPr>
      <w:r>
        <w:t>Our local education agency</w:t>
      </w:r>
      <w:r w:rsidR="00184280">
        <w:t>/school district</w:t>
      </w:r>
      <w:r>
        <w:t xml:space="preserve"> partner(s)</w:t>
      </w:r>
    </w:p>
    <w:p w:rsidR="00321422" w:rsidRPr="00171A67" w:rsidP="00190861" w14:paraId="79AA5744" w14:textId="562C8E7F">
      <w:pPr>
        <w:pStyle w:val="ListParagraph"/>
        <w:numPr>
          <w:ilvl w:val="1"/>
          <w:numId w:val="3"/>
        </w:numPr>
      </w:pPr>
      <w:r w:rsidRPr="00171A67">
        <w:t xml:space="preserve">Other </w:t>
      </w:r>
    </w:p>
    <w:p w:rsidR="00D40C86" w:rsidRPr="00171A67" w:rsidP="00190861" w14:paraId="494B8398" w14:textId="1B523D36">
      <w:pPr>
        <w:pStyle w:val="ListParagraph"/>
        <w:numPr>
          <w:ilvl w:val="1"/>
          <w:numId w:val="3"/>
        </w:numPr>
      </w:pPr>
      <w:r w:rsidRPr="00171A67">
        <w:t xml:space="preserve">Don’t </w:t>
      </w:r>
      <w:r w:rsidRPr="00171A67">
        <w:t>know</w:t>
      </w:r>
    </w:p>
    <w:p w:rsidR="002A5726" w:rsidRPr="003F0387" w:rsidP="003F0387" w14:paraId="06DED730" w14:textId="5AE4DE5A">
      <w:pPr>
        <w:spacing w:after="160"/>
        <w:rPr>
          <w:rFonts w:eastAsiaTheme="majorEastAsia" w:cstheme="majorBidi"/>
          <w:color w:val="711D1D" w:themeColor="accent1" w:themeShade="BF"/>
          <w:sz w:val="26"/>
          <w:szCs w:val="26"/>
        </w:rPr>
      </w:pPr>
    </w:p>
    <w:p w:rsidR="00384D93" w14:paraId="4B5EEED3" w14:textId="77777777">
      <w:pPr>
        <w:spacing w:after="160" w:line="259" w:lineRule="auto"/>
        <w:rPr>
          <w:rFonts w:eastAsiaTheme="majorEastAsia" w:cs="Open Sans Light"/>
          <w:bCs/>
          <w:noProof/>
          <w:color w:val="464D78" w:themeColor="background2"/>
          <w:position w:val="14"/>
          <w:sz w:val="56"/>
          <w:szCs w:val="68"/>
        </w:rPr>
      </w:pPr>
      <w:bookmarkStart w:id="70" w:name="_Toc134258246"/>
      <w:bookmarkStart w:id="71" w:name="_Toc137051273"/>
      <w:bookmarkStart w:id="72" w:name="_Toc136869043"/>
      <w:bookmarkStart w:id="73" w:name="_Toc145483863"/>
      <w:r>
        <w:br w:type="page"/>
      </w:r>
    </w:p>
    <w:p w:rsidR="00D463B0" w:rsidP="00D463B0" w14:paraId="03519D2E" w14:textId="257D1A19">
      <w:pPr>
        <w:pStyle w:val="Heading2"/>
      </w:pPr>
      <w:bookmarkStart w:id="74" w:name="_Toc149314564"/>
      <w:r>
        <w:t>Program Quality</w:t>
      </w:r>
      <w:bookmarkEnd w:id="74"/>
    </w:p>
    <w:p w:rsidR="00D463B0" w:rsidP="00D463B0" w14:paraId="6D079A97" w14:textId="77777777">
      <w:pPr>
        <w:rPr>
          <w:i/>
        </w:rPr>
      </w:pPr>
      <w:r>
        <w:rPr>
          <w:i/>
        </w:rPr>
        <w:t>These questions will ask about your program’s quality.</w:t>
      </w:r>
    </w:p>
    <w:p w:rsidR="00D463B0" w:rsidP="00D463B0" w14:paraId="57C28B7E" w14:textId="77777777">
      <w:pPr>
        <w:rPr>
          <w:i/>
        </w:rPr>
      </w:pPr>
    </w:p>
    <w:p w:rsidR="00D463B0" w:rsidP="00D463B0" w14:paraId="5D6E3C42" w14:textId="77777777">
      <w:pPr>
        <w:spacing w:after="0"/>
        <w:rPr>
          <w:rStyle w:val="ItemLabelChar"/>
          <w:b w:val="0"/>
          <w:bCs w:val="0"/>
          <w:iCs w:val="0"/>
        </w:rPr>
      </w:pPr>
      <w:r>
        <w:t>When was your last CLASS observation conducted in your Head Start program for Federal Review? [</w:t>
      </w:r>
      <w:r>
        <w:rPr>
          <w:rStyle w:val="ItemLabelChar"/>
        </w:rPr>
        <w:t>p_pq_classwhen</w:t>
      </w:r>
      <w:r>
        <w:rPr>
          <w:rStyle w:val="ItemLabelChar"/>
          <w:b w:val="0"/>
          <w:bCs w:val="0"/>
          <w:i w:val="0"/>
          <w:iCs w:val="0"/>
        </w:rPr>
        <w:t>]</w:t>
      </w:r>
    </w:p>
    <w:p w:rsidR="00D463B0" w:rsidP="0062291A" w14:paraId="690AA7DC" w14:textId="77777777">
      <w:pPr>
        <w:pStyle w:val="ListParagraph"/>
        <w:numPr>
          <w:ilvl w:val="0"/>
          <w:numId w:val="35"/>
        </w:numPr>
      </w:pPr>
      <w:r>
        <w:t>This current program year</w:t>
      </w:r>
    </w:p>
    <w:p w:rsidR="00D463B0" w:rsidP="0062291A" w14:paraId="58D694BD" w14:textId="77777777">
      <w:pPr>
        <w:pStyle w:val="ListParagraph"/>
        <w:numPr>
          <w:ilvl w:val="0"/>
          <w:numId w:val="35"/>
        </w:numPr>
      </w:pPr>
      <w:r>
        <w:t>Last program year</w:t>
      </w:r>
    </w:p>
    <w:p w:rsidR="00D463B0" w:rsidP="0062291A" w14:paraId="3B14ED21" w14:textId="77777777">
      <w:pPr>
        <w:pStyle w:val="ListParagraph"/>
        <w:numPr>
          <w:ilvl w:val="0"/>
          <w:numId w:val="35"/>
        </w:numPr>
      </w:pPr>
      <w:r>
        <w:t>Two program years ago</w:t>
      </w:r>
    </w:p>
    <w:p w:rsidR="00D463B0" w:rsidP="0062291A" w14:paraId="2CD9D5FE" w14:textId="77777777">
      <w:pPr>
        <w:pStyle w:val="ListParagraph"/>
        <w:numPr>
          <w:ilvl w:val="0"/>
          <w:numId w:val="35"/>
        </w:numPr>
      </w:pPr>
      <w:r>
        <w:t>More than two program years ago</w:t>
      </w:r>
    </w:p>
    <w:p w:rsidR="00D463B0" w:rsidP="0062291A" w14:paraId="3BF3444B" w14:textId="77777777">
      <w:pPr>
        <w:pStyle w:val="ListParagraph"/>
        <w:numPr>
          <w:ilvl w:val="0"/>
          <w:numId w:val="35"/>
        </w:numPr>
      </w:pPr>
      <w:r>
        <w:t xml:space="preserve">Don’t </w:t>
      </w:r>
      <w:r>
        <w:t>know</w:t>
      </w:r>
    </w:p>
    <w:p w:rsidR="00D463B0" w:rsidP="00D463B0" w14:paraId="7E8FD4F9" w14:textId="77777777"/>
    <w:p w:rsidR="00D463B0" w:rsidP="00D463B0" w14:paraId="6EEA4B97" w14:textId="77777777">
      <w:r>
        <w:t>What were the domain scores on your last CLASS observation for your Head Start program (conducted for Federal Review)? [</w:t>
      </w:r>
      <w:r>
        <w:rPr>
          <w:rStyle w:val="ItemLabelChar"/>
        </w:rPr>
        <w:t>p_pq_classcore</w:t>
      </w:r>
      <w:r>
        <w:rPr>
          <w:rStyle w:val="ItemLabelChar"/>
          <w:b w:val="0"/>
          <w:bCs w:val="0"/>
          <w:i w:val="0"/>
          <w:iCs w:val="0"/>
        </w:rPr>
        <w:t>]</w:t>
      </w:r>
    </w:p>
    <w:tbl>
      <w:tblPr>
        <w:tblStyle w:val="TableGrid"/>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420"/>
        <w:gridCol w:w="1080"/>
        <w:gridCol w:w="990"/>
        <w:gridCol w:w="900"/>
        <w:gridCol w:w="900"/>
      </w:tblGrid>
      <w:tr w14:paraId="77EA273D" w14:textId="77777777" w:rsidTr="00D463B0">
        <w:tblPrEx>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3420"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2D62D8DE" w14:textId="77777777">
            <w:pPr>
              <w:pStyle w:val="TableHeader1"/>
              <w:spacing w:line="276" w:lineRule="auto"/>
              <w:rPr>
                <w:rFonts w:ascii="Roboto" w:hAnsi="Roboto"/>
                <w:bCs/>
                <w:color w:val="FFFFFF" w:themeColor="background1"/>
              </w:rPr>
            </w:pPr>
          </w:p>
        </w:tc>
        <w:tc>
          <w:tcPr>
            <w:tcW w:w="108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44267D9D" w14:textId="77777777">
            <w:pPr>
              <w:pStyle w:val="TableHeader1"/>
              <w:spacing w:line="276" w:lineRule="auto"/>
              <w:rPr>
                <w:rFonts w:ascii="Roboto" w:hAnsi="Roboto"/>
                <w:bCs/>
                <w:color w:val="FFFFFF" w:themeColor="background1"/>
              </w:rPr>
            </w:pPr>
            <w:r>
              <w:rPr>
                <w:rFonts w:ascii="Roboto" w:hAnsi="Roboto"/>
                <w:bCs/>
                <w:color w:val="FFFFFF" w:themeColor="background1"/>
              </w:rPr>
              <w:t>Low (1 – 2.99)</w:t>
            </w:r>
          </w:p>
        </w:tc>
        <w:tc>
          <w:tcPr>
            <w:tcW w:w="99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13ADB605" w14:textId="77777777">
            <w:pPr>
              <w:pStyle w:val="TableHeader1"/>
              <w:spacing w:line="276" w:lineRule="auto"/>
              <w:rPr>
                <w:rFonts w:ascii="Roboto" w:hAnsi="Roboto"/>
                <w:bCs/>
                <w:color w:val="FFFFFF" w:themeColor="background1"/>
              </w:rPr>
            </w:pPr>
            <w:r>
              <w:rPr>
                <w:rFonts w:ascii="Roboto" w:hAnsi="Roboto"/>
                <w:bCs/>
                <w:color w:val="FFFFFF" w:themeColor="background1"/>
              </w:rPr>
              <w:t>Medium (3 – 5.99)</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0A2CAA52" w14:textId="77777777">
            <w:pPr>
              <w:pStyle w:val="TableHeader1"/>
              <w:spacing w:line="276" w:lineRule="auto"/>
              <w:rPr>
                <w:rFonts w:ascii="Roboto" w:hAnsi="Roboto"/>
                <w:bCs/>
                <w:color w:val="FFFFFF" w:themeColor="background1"/>
              </w:rPr>
            </w:pPr>
            <w:r>
              <w:rPr>
                <w:rFonts w:ascii="Roboto" w:hAnsi="Roboto"/>
                <w:bCs/>
                <w:color w:val="FFFFFF" w:themeColor="background1"/>
              </w:rPr>
              <w:t>High (6 – 7)</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6E8ED0B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2243A78C"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CF04DDD" w14:textId="067880C6">
            <w:pPr>
              <w:pStyle w:val="TableHeader2"/>
              <w:spacing w:before="0" w:after="0" w:line="276" w:lineRule="auto"/>
              <w:rPr>
                <w:rFonts w:ascii="Roboto" w:hAnsi="Roboto"/>
                <w:sz w:val="22"/>
              </w:rPr>
            </w:pPr>
            <w:r w:rsidRPr="4FAFB660">
              <w:rPr>
                <w:rFonts w:ascii="Roboto" w:hAnsi="Roboto"/>
              </w:rPr>
              <w:t xml:space="preserve">Emotional Support Score </w:t>
            </w:r>
            <w:r w:rsidRPr="4FAFB660" w:rsidR="77A76B49">
              <w:rPr>
                <w:rFonts w:ascii="Roboto" w:hAnsi="Roboto"/>
              </w:rPr>
              <w:t>[</w:t>
            </w:r>
            <w:r w:rsidRPr="4FAFB660" w:rsidR="77A76B49">
              <w:rPr>
                <w:rFonts w:ascii="Roboto" w:hAnsi="Roboto"/>
                <w:b/>
                <w:bCs/>
                <w:i/>
                <w:iCs/>
              </w:rPr>
              <w:t>p_pq_classcore_1</w:t>
            </w:r>
            <w:r w:rsidRPr="4FAFB660" w:rsidR="77A76B4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59E7F71E" w14:textId="77777777">
            <w:pPr>
              <w:pStyle w:val="TableBullet1"/>
              <w:numPr>
                <w:ilvl w:val="0"/>
                <w:numId w:val="0"/>
              </w:numPr>
              <w:spacing w:before="0" w:after="0" w:line="276" w:lineRule="auto"/>
              <w:ind w:left="170"/>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3002007"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26D97620"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F956B55" w14:textId="77777777">
            <w:pPr>
              <w:pStyle w:val="TableBodyLeft"/>
              <w:spacing w:before="0" w:after="0" w:line="276" w:lineRule="auto"/>
            </w:pPr>
          </w:p>
        </w:tc>
      </w:tr>
      <w:tr w14:paraId="43D777B1"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187F6F84" w14:textId="7DCD120C">
            <w:pPr>
              <w:pStyle w:val="TableHeader2"/>
              <w:spacing w:before="0" w:after="0" w:line="276" w:lineRule="auto"/>
              <w:rPr>
                <w:rFonts w:ascii="Roboto" w:hAnsi="Roboto"/>
                <w:sz w:val="22"/>
              </w:rPr>
            </w:pPr>
            <w:r w:rsidRPr="4FAFB660">
              <w:rPr>
                <w:rFonts w:ascii="Roboto" w:hAnsi="Roboto"/>
              </w:rPr>
              <w:t>Classroom Organization Score</w:t>
            </w:r>
            <w:r w:rsidRPr="4FAFB660" w:rsidR="5B0831A6">
              <w:rPr>
                <w:rFonts w:ascii="Roboto" w:hAnsi="Roboto"/>
              </w:rPr>
              <w:t xml:space="preserve"> [</w:t>
            </w:r>
            <w:r w:rsidRPr="4FAFB660" w:rsidR="5B0831A6">
              <w:rPr>
                <w:rFonts w:ascii="Roboto" w:hAnsi="Roboto"/>
                <w:b/>
                <w:bCs/>
                <w:i/>
                <w:iCs/>
              </w:rPr>
              <w:t>p_pq_classcore_2</w:t>
            </w:r>
            <w:r w:rsidRPr="4FAFB660" w:rsidR="5B0831A6">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6BE5E3A2" w14:textId="77777777">
            <w:pPr>
              <w:pStyle w:val="TableBullet1"/>
              <w:numPr>
                <w:ilvl w:val="0"/>
                <w:numId w:val="0"/>
              </w:numPr>
              <w:spacing w:before="0" w:after="0" w:line="276" w:lineRule="auto"/>
              <w:ind w:left="170"/>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6D5A9F08"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4893E660"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6CF9BD13" w14:textId="77777777">
            <w:pPr>
              <w:pStyle w:val="TableBodyLeft"/>
              <w:spacing w:before="0" w:after="0" w:line="276" w:lineRule="auto"/>
            </w:pPr>
          </w:p>
        </w:tc>
      </w:tr>
      <w:tr w14:paraId="1B9DC14E" w14:textId="77777777" w:rsidTr="002D632C">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C178975" w14:textId="72A0D411">
            <w:pPr>
              <w:pStyle w:val="TableHeader2"/>
              <w:spacing w:before="0" w:after="0" w:line="276" w:lineRule="auto"/>
              <w:rPr>
                <w:rFonts w:ascii="Roboto" w:hAnsi="Roboto"/>
                <w:sz w:val="22"/>
              </w:rPr>
            </w:pPr>
            <w:r w:rsidRPr="4FAFB660">
              <w:rPr>
                <w:rFonts w:ascii="Roboto" w:hAnsi="Roboto"/>
              </w:rPr>
              <w:t>Instructional Support Score</w:t>
            </w:r>
            <w:r w:rsidRPr="4FAFB660" w:rsidR="5CE3C899">
              <w:rPr>
                <w:rFonts w:ascii="Roboto" w:hAnsi="Roboto"/>
              </w:rPr>
              <w:t xml:space="preserve"> [</w:t>
            </w:r>
            <w:r w:rsidRPr="4FAFB660" w:rsidR="5CE3C899">
              <w:rPr>
                <w:rFonts w:ascii="Roboto" w:hAnsi="Roboto"/>
                <w:b/>
                <w:bCs/>
                <w:i/>
                <w:iCs/>
              </w:rPr>
              <w:t>p_pq_classcore_3</w:t>
            </w:r>
            <w:r w:rsidRPr="4FAFB660" w:rsidR="5CE3C89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D463B0" w:rsidP="002D632C" w14:paraId="6E012445" w14:textId="77777777">
            <w:pPr>
              <w:pStyle w:val="TableBullet1"/>
              <w:numPr>
                <w:ilvl w:val="0"/>
                <w:numId w:val="0"/>
              </w:numPr>
              <w:spacing w:before="0" w:after="0" w:line="276" w:lineRule="auto"/>
              <w:ind w:left="170"/>
              <w:jc w:val="cente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CD951F2"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8297386" w14:textId="77777777">
            <w:pPr>
              <w:pStyle w:val="TableBodyLeft"/>
              <w:spacing w:before="0" w:after="0" w:line="276" w:lineRule="auto"/>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6941C7E0" w14:textId="77777777">
            <w:pPr>
              <w:pStyle w:val="TableBodyLeft"/>
              <w:spacing w:before="0" w:after="0" w:line="276" w:lineRule="auto"/>
            </w:pPr>
          </w:p>
        </w:tc>
      </w:tr>
    </w:tbl>
    <w:p w:rsidR="00D463B0" w:rsidP="00D463B0" w14:paraId="0E0D9A84" w14:textId="219371DC"/>
    <w:p w:rsidR="00D463B0" w:rsidP="00D463B0" w14:paraId="3AED70E0" w14:textId="77777777">
      <w:pPr>
        <w:rPr>
          <w:rStyle w:val="ItemLabelChar"/>
          <w:b w:val="0"/>
          <w:bCs w:val="0"/>
          <w:i w:val="0"/>
          <w:iCs w:val="0"/>
        </w:rPr>
      </w:pPr>
      <w:r>
        <w:t>In your last completed program year, what was the average attendance rate for all enrolled children? [</w:t>
      </w:r>
      <w:r>
        <w:rPr>
          <w:rStyle w:val="ItemLabelChar"/>
        </w:rPr>
        <w:t>p_pq_attnd</w:t>
      </w:r>
      <w:r>
        <w:rPr>
          <w:rStyle w:val="ItemLabelChar"/>
          <w:b w:val="0"/>
          <w:bCs w:val="0"/>
          <w:i w:val="0"/>
          <w:iCs w:val="0"/>
        </w:rPr>
        <w:t>]</w:t>
      </w:r>
    </w:p>
    <w:tbl>
      <w:tblPr>
        <w:tblStyle w:val="TableGrid"/>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245"/>
        <w:gridCol w:w="685"/>
        <w:gridCol w:w="686"/>
        <w:gridCol w:w="685"/>
        <w:gridCol w:w="686"/>
        <w:gridCol w:w="685"/>
        <w:gridCol w:w="686"/>
        <w:gridCol w:w="686"/>
        <w:gridCol w:w="2086"/>
      </w:tblGrid>
      <w:tr w14:paraId="4BFE5874" w14:textId="77777777" w:rsidTr="00D463B0">
        <w:tblPrEx>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1244"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421020AF" w14:textId="77777777">
            <w:pPr>
              <w:pStyle w:val="TableHeader1"/>
              <w:spacing w:line="276" w:lineRule="auto"/>
              <w:rPr>
                <w:bCs/>
                <w:color w:val="FFFFFF" w:themeColor="background1"/>
              </w:rPr>
            </w:pP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7FC2B535" w14:textId="77777777">
            <w:pPr>
              <w:pStyle w:val="TableHeader1"/>
              <w:spacing w:line="276" w:lineRule="auto"/>
              <w:rPr>
                <w:rFonts w:ascii="Roboto" w:hAnsi="Roboto"/>
                <w:bCs/>
                <w:color w:val="FFFFFF" w:themeColor="background1"/>
              </w:rPr>
            </w:pPr>
            <w:r>
              <w:rPr>
                <w:rFonts w:ascii="Roboto" w:hAnsi="Roboto"/>
                <w:bCs/>
                <w:color w:val="FFFFFF" w:themeColor="background1"/>
              </w:rPr>
              <w:t>Below 50%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6BAEB813" w14:textId="77777777">
            <w:pPr>
              <w:pStyle w:val="TableHeader1"/>
              <w:spacing w:line="276" w:lineRule="auto"/>
              <w:rPr>
                <w:rFonts w:ascii="Roboto" w:hAnsi="Roboto"/>
                <w:bCs/>
                <w:color w:val="FFFFFF" w:themeColor="background1"/>
              </w:rPr>
            </w:pPr>
            <w:r>
              <w:rPr>
                <w:rFonts w:ascii="Roboto" w:hAnsi="Roboto"/>
                <w:bCs/>
                <w:color w:val="FFFFFF" w:themeColor="background1"/>
              </w:rPr>
              <w:t>50-64%</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8D89AA1" w14:textId="77777777">
            <w:pPr>
              <w:pStyle w:val="TableHeader1"/>
              <w:spacing w:line="276" w:lineRule="auto"/>
              <w:rPr>
                <w:rFonts w:ascii="Roboto" w:hAnsi="Roboto"/>
                <w:bCs/>
                <w:color w:val="FFFFFF" w:themeColor="background1"/>
              </w:rPr>
            </w:pPr>
            <w:r>
              <w:rPr>
                <w:rFonts w:ascii="Roboto" w:hAnsi="Roboto"/>
                <w:bCs/>
                <w:color w:val="FFFFFF" w:themeColor="background1"/>
              </w:rPr>
              <w:t>65</w:t>
            </w:r>
            <w:r>
              <w:rPr>
                <w:rFonts w:ascii="Roboto" w:hAnsi="Roboto"/>
                <w:color w:val="FFFFFF" w:themeColor="background1"/>
              </w:rPr>
              <w:t>-</w:t>
            </w:r>
            <w:r>
              <w:rPr>
                <w:rFonts w:ascii="Roboto" w:hAnsi="Roboto"/>
                <w:bCs/>
                <w:color w:val="FFFFFF" w:themeColor="background1"/>
              </w:rPr>
              <w:t>79%</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18B0D15B" w14:textId="77777777">
            <w:pPr>
              <w:pStyle w:val="TableHeader1"/>
              <w:spacing w:line="276" w:lineRule="auto"/>
              <w:rPr>
                <w:rFonts w:ascii="Roboto" w:hAnsi="Roboto"/>
                <w:bCs/>
                <w:color w:val="FFFFFF" w:themeColor="background1"/>
              </w:rPr>
            </w:pPr>
            <w:r>
              <w:rPr>
                <w:rFonts w:ascii="Roboto" w:hAnsi="Roboto"/>
                <w:bCs/>
                <w:color w:val="FFFFFF" w:themeColor="background1"/>
              </w:rPr>
              <w:t>80-89%</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525C52BE" w14:textId="77777777">
            <w:pPr>
              <w:pStyle w:val="TableHeader1"/>
              <w:spacing w:line="276" w:lineRule="auto"/>
              <w:rPr>
                <w:rFonts w:ascii="Roboto" w:hAnsi="Roboto"/>
                <w:bCs/>
                <w:color w:val="FFFFFF" w:themeColor="background1"/>
              </w:rPr>
            </w:pPr>
            <w:r>
              <w:rPr>
                <w:rFonts w:ascii="Roboto" w:hAnsi="Roboto"/>
                <w:bCs/>
                <w:color w:val="FFFFFF" w:themeColor="background1"/>
              </w:rPr>
              <w:t>90-94%</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3ADF3630" w14:textId="77777777">
            <w:pPr>
              <w:pStyle w:val="TableHeader1"/>
              <w:spacing w:line="276" w:lineRule="auto"/>
              <w:rPr>
                <w:rFonts w:ascii="Roboto" w:hAnsi="Roboto"/>
                <w:bCs/>
                <w:color w:val="FFFFFF" w:themeColor="background1"/>
              </w:rPr>
            </w:pPr>
            <w:r>
              <w:rPr>
                <w:rFonts w:ascii="Roboto" w:hAnsi="Roboto"/>
                <w:bCs/>
                <w:color w:val="FFFFFF" w:themeColor="background1"/>
              </w:rPr>
              <w:t>95-100%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202EB03F" w14:textId="77777777">
            <w:pPr>
              <w:pStyle w:val="TableHeader1"/>
              <w:spacing w:line="276" w:lineRule="auto"/>
              <w:rPr>
                <w:rFonts w:ascii="Roboto" w:hAnsi="Roboto"/>
                <w:color w:val="FFFFFF" w:themeColor="background1"/>
              </w:rPr>
            </w:pPr>
            <w:r>
              <w:rPr>
                <w:rFonts w:ascii="Roboto" w:hAnsi="Roboto"/>
                <w:color w:val="FFFFFF" w:themeColor="background1"/>
              </w:rPr>
              <w:t>I don’t know</w:t>
            </w:r>
          </w:p>
        </w:tc>
        <w:tc>
          <w:tcPr>
            <w:tcW w:w="2086" w:type="dxa"/>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D463B0" w14:paraId="3A2C2E70" w14:textId="77777777">
            <w:pPr>
              <w:pStyle w:val="TableHeader1"/>
              <w:spacing w:line="276" w:lineRule="auto"/>
              <w:rPr>
                <w:rFonts w:ascii="Roboto" w:hAnsi="Roboto"/>
                <w:color w:val="FFFFFF" w:themeColor="background1"/>
              </w:rPr>
            </w:pPr>
            <w:r>
              <w:rPr>
                <w:rFonts w:ascii="Roboto" w:hAnsi="Roboto"/>
                <w:color w:val="FFFFFF" w:themeColor="background1"/>
              </w:rPr>
              <w:t>Our program does not serve this age group</w:t>
            </w:r>
          </w:p>
        </w:tc>
      </w:tr>
      <w:tr w14:paraId="66933D92"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779424D7" w14:textId="47BAE91A">
            <w:pPr>
              <w:pStyle w:val="TableHeader2"/>
              <w:spacing w:before="0" w:after="0" w:line="276" w:lineRule="auto"/>
              <w:rPr>
                <w:rFonts w:ascii="Roboto" w:hAnsi="Roboto"/>
              </w:rPr>
            </w:pPr>
            <w:r w:rsidRPr="4FAFB660">
              <w:rPr>
                <w:rFonts w:ascii="Roboto" w:hAnsi="Roboto"/>
              </w:rPr>
              <w:t xml:space="preserve">Infant and toddlers </w:t>
            </w:r>
            <w:r w:rsidRPr="4FAFB660" w:rsidR="4F852588">
              <w:rPr>
                <w:rFonts w:ascii="Roboto" w:hAnsi="Roboto"/>
              </w:rPr>
              <w:t>[</w:t>
            </w:r>
            <w:r w:rsidRPr="4FAFB660" w:rsidR="4F852588">
              <w:rPr>
                <w:rFonts w:ascii="Roboto" w:hAnsi="Roboto"/>
                <w:b/>
                <w:bCs/>
                <w:i/>
                <w:iCs/>
              </w:rPr>
              <w:t>p_pq_attnd_1</w:t>
            </w:r>
            <w:r w:rsidRPr="4FAFB660" w:rsidR="4F852588">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09564FFC" w14:textId="77777777">
            <w:pPr>
              <w:pStyle w:val="TableBullet1"/>
              <w:numPr>
                <w:ilvl w:val="0"/>
                <w:numId w:val="0"/>
              </w:numPr>
              <w:spacing w:before="0" w:after="0" w:line="276" w:lineRule="auto"/>
              <w:ind w:left="170"/>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4F471E09" w14:textId="77777777">
            <w:pPr>
              <w:pStyle w:val="TableBodyCenter"/>
              <w:spacing w:before="0" w:after="0" w:line="276" w:lineRule="auto"/>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6580E8A"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2B32CB15" w14:textId="77777777">
            <w:pPr>
              <w:pStyle w:val="TableBodyLeft"/>
              <w:spacing w:before="0" w:after="0" w:line="276" w:lineRule="auto"/>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56A59D59"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2A924C6E"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498ADD6B" w14:textId="77777777">
            <w:pPr>
              <w:pStyle w:val="TableBodyLeft"/>
              <w:spacing w:line="276" w:lineRule="auto"/>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6F5D3A52" w14:textId="77777777">
            <w:pPr>
              <w:pStyle w:val="TableBodyLeft"/>
              <w:spacing w:line="276" w:lineRule="auto"/>
            </w:pPr>
          </w:p>
        </w:tc>
      </w:tr>
      <w:tr w14:paraId="7F439B5D"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9ADE587" w14:textId="5386F074">
            <w:pPr>
              <w:pStyle w:val="TableHeader2"/>
              <w:spacing w:before="0" w:after="0" w:line="276" w:lineRule="auto"/>
              <w:rPr>
                <w:rFonts w:ascii="Roboto" w:hAnsi="Roboto"/>
              </w:rPr>
            </w:pPr>
            <w:r w:rsidRPr="4FAFB660">
              <w:rPr>
                <w:rFonts w:ascii="Roboto" w:hAnsi="Roboto"/>
              </w:rPr>
              <w:t xml:space="preserve">3–5-year- </w:t>
            </w:r>
            <w:r w:rsidRPr="4FAFB660">
              <w:rPr>
                <w:rFonts w:ascii="Roboto" w:hAnsi="Roboto"/>
              </w:rPr>
              <w:t>olds</w:t>
            </w:r>
            <w:r w:rsidRPr="4FAFB660" w:rsidR="1CEF050C">
              <w:rPr>
                <w:rFonts w:ascii="Roboto" w:hAnsi="Roboto"/>
              </w:rPr>
              <w:t xml:space="preserve"> [</w:t>
            </w:r>
            <w:r w:rsidRPr="4FAFB660" w:rsidR="1CEF050C">
              <w:rPr>
                <w:rFonts w:ascii="Roboto" w:hAnsi="Roboto"/>
                <w:b/>
                <w:bCs/>
                <w:i/>
                <w:iCs/>
              </w:rPr>
              <w:t>p_pq_attnd_2</w:t>
            </w:r>
            <w:r w:rsidRPr="4FAFB660" w:rsidR="1CEF050C">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5F4B3D90" w14:textId="77777777">
            <w:pPr>
              <w:pStyle w:val="TableBullet1"/>
              <w:numPr>
                <w:ilvl w:val="0"/>
                <w:numId w:val="0"/>
              </w:numPr>
              <w:spacing w:before="0" w:after="0" w:line="276" w:lineRule="auto"/>
              <w:ind w:left="170"/>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6485AF20" w14:textId="77777777">
            <w:pPr>
              <w:pStyle w:val="TableBodyCenter"/>
              <w:spacing w:before="0" w:after="0" w:line="276" w:lineRule="auto"/>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79C5B74"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446D6282" w14:textId="77777777">
            <w:pPr>
              <w:pStyle w:val="TableBodyLeft"/>
              <w:spacing w:before="0" w:after="0" w:line="276" w:lineRule="auto"/>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368E853"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5AA57C7C" w14:textId="77777777">
            <w:pPr>
              <w:pStyle w:val="TableBodyLeft"/>
              <w:spacing w:before="0" w:after="0" w:line="276" w:lineRule="auto"/>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19A59411" w14:textId="77777777">
            <w:pPr>
              <w:pStyle w:val="TableBodyLeft"/>
              <w:spacing w:line="276" w:lineRule="auto"/>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002DFCB0" w14:textId="77777777">
            <w:pPr>
              <w:pStyle w:val="TableBodyLeft"/>
              <w:spacing w:line="276" w:lineRule="auto"/>
            </w:pPr>
          </w:p>
        </w:tc>
      </w:tr>
    </w:tbl>
    <w:p w:rsidR="00D463B0" w:rsidP="00D463B0" w14:paraId="5FAC3E2A" w14:textId="77777777"/>
    <w:p w:rsidR="00D463B0" w:rsidP="00D463B0" w14:paraId="6DD9B163" w14:textId="77777777">
      <w:pPr>
        <w:rPr>
          <w:color w:val="C00000"/>
        </w:rPr>
      </w:pPr>
    </w:p>
    <w:p w:rsidR="00C30DAC" w:rsidRPr="00864F1B" w:rsidP="00C30DAC" w14:paraId="2CF65ED8" w14:textId="77777777">
      <w:pPr>
        <w:keepNext/>
        <w:keepLines/>
        <w:spacing w:after="0"/>
        <w:rPr>
          <w:i/>
          <w:iCs/>
        </w:rPr>
      </w:pPr>
      <w:r w:rsidRPr="00864F1B">
        <w:rPr>
          <w:i/>
          <w:iCs/>
        </w:rPr>
        <w:t xml:space="preserve">We are interested in learning more about how additional non-Head Start funding might allow your program to offer more or better services to different groups of children and families. </w:t>
      </w:r>
    </w:p>
    <w:p w:rsidR="00D463B0" w:rsidP="00D463B0" w14:paraId="537724E4" w14:textId="77777777">
      <w:pPr>
        <w:keepNext/>
      </w:pPr>
    </w:p>
    <w:p w:rsidR="00D463B0" w:rsidP="00D463B0" w14:paraId="1CCF1779" w14:textId="65FBDB72">
      <w:pPr>
        <w:keepNext/>
        <w:rPr>
          <w:rStyle w:val="ItemLabelChar"/>
          <w:b w:val="0"/>
          <w:i w:val="0"/>
        </w:rPr>
      </w:pPr>
      <w:r>
        <w:t>How well</w:t>
      </w:r>
      <w:r>
        <w:t xml:space="preserve"> is your program able to provide services to </w:t>
      </w:r>
      <w:r w:rsidR="00861447">
        <w:t xml:space="preserve">each of the following groups of </w:t>
      </w:r>
      <w:r>
        <w:t>children in your community?  [</w:t>
      </w:r>
      <w:r>
        <w:rPr>
          <w:rStyle w:val="ItemLabelChar"/>
        </w:rPr>
        <w:t>p_acc_ade</w:t>
      </w:r>
      <w:r>
        <w:rPr>
          <w:rStyle w:val="ItemLabelChar"/>
          <w:b w:val="0"/>
          <w:bCs w:val="0"/>
          <w:i w:val="0"/>
          <w:iCs w:val="0"/>
        </w:rPr>
        <w:t>]</w:t>
      </w:r>
    </w:p>
    <w:tbl>
      <w:tblPr>
        <w:tblStyle w:val="TableGrid"/>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233"/>
        <w:gridCol w:w="1070"/>
        <w:gridCol w:w="1161"/>
        <w:gridCol w:w="1161"/>
        <w:gridCol w:w="802"/>
        <w:gridCol w:w="1072"/>
        <w:gridCol w:w="2142"/>
      </w:tblGrid>
      <w:tr w14:paraId="0D75FF6B" w14:textId="77777777" w:rsidTr="00D463B0">
        <w:tblPrEx>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158"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4FC42BDD" w14:textId="77777777">
            <w:pPr>
              <w:pStyle w:val="TableHeader1"/>
              <w:spacing w:line="276" w:lineRule="auto"/>
              <w:rPr>
                <w:color w:val="FFFFFF" w:themeColor="background1"/>
              </w:rPr>
            </w:pPr>
          </w:p>
        </w:tc>
        <w:tc>
          <w:tcPr>
            <w:tcW w:w="55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33D38BE3" w14:textId="77777777">
            <w:pPr>
              <w:pStyle w:val="TableHeader1"/>
              <w:spacing w:line="276" w:lineRule="auto"/>
              <w:rPr>
                <w:rFonts w:ascii="Roboto" w:hAnsi="Roboto"/>
                <w:bCs/>
                <w:color w:val="FFFFFF" w:themeColor="background1"/>
              </w:rPr>
            </w:pPr>
            <w:r>
              <w:rPr>
                <w:rFonts w:ascii="Roboto" w:hAnsi="Roboto"/>
                <w:bCs/>
                <w:color w:val="FFFFFF" w:themeColor="background1"/>
              </w:rPr>
              <w:t>Not well at all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55AA4BB2"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well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0126C967"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well</w:t>
            </w:r>
          </w:p>
        </w:tc>
        <w:tc>
          <w:tcPr>
            <w:tcW w:w="41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80930CF" w14:textId="77777777">
            <w:pPr>
              <w:pStyle w:val="TableHeader1"/>
              <w:spacing w:line="276" w:lineRule="auto"/>
              <w:rPr>
                <w:rFonts w:ascii="Roboto" w:hAnsi="Roboto"/>
                <w:bCs/>
                <w:color w:val="FFFFFF" w:themeColor="background1"/>
              </w:rPr>
            </w:pPr>
            <w:r>
              <w:rPr>
                <w:rFonts w:ascii="Roboto" w:hAnsi="Roboto"/>
                <w:bCs/>
                <w:color w:val="FFFFFF" w:themeColor="background1"/>
              </w:rPr>
              <w:t>Very well</w:t>
            </w:r>
          </w:p>
        </w:tc>
        <w:tc>
          <w:tcPr>
            <w:tcW w:w="55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23A25E7A"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well</w:t>
            </w:r>
          </w:p>
        </w:tc>
        <w:tc>
          <w:tcPr>
            <w:tcW w:w="1111"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270F3521" w14:textId="77777777">
            <w:pPr>
              <w:pStyle w:val="TableHeader1"/>
              <w:spacing w:line="276" w:lineRule="auto"/>
              <w:rPr>
                <w:rFonts w:ascii="Roboto" w:hAnsi="Roboto"/>
                <w:bCs/>
                <w:color w:val="FFFFFF" w:themeColor="background1"/>
              </w:rPr>
            </w:pPr>
            <w:r>
              <w:rPr>
                <w:rFonts w:ascii="Roboto" w:hAnsi="Roboto"/>
                <w:bCs/>
                <w:color w:val="FFFFFF" w:themeColor="background1"/>
              </w:rPr>
              <w:t>This population is not in our community</w:t>
            </w:r>
          </w:p>
        </w:tc>
      </w:tr>
      <w:tr w14:paraId="0BC02E1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2D469D7" w14:textId="1FCEFDC4">
            <w:pPr>
              <w:pStyle w:val="TableHeader2"/>
              <w:spacing w:before="0" w:after="0" w:line="276" w:lineRule="auto"/>
              <w:rPr>
                <w:rFonts w:ascii="Roboto" w:hAnsi="Roboto"/>
                <w:sz w:val="22"/>
              </w:rPr>
            </w:pPr>
            <w:r w:rsidRPr="4FAFB660">
              <w:rPr>
                <w:rFonts w:ascii="Roboto" w:hAnsi="Roboto"/>
              </w:rPr>
              <w:t>Infants and toddlers</w:t>
            </w:r>
            <w:r w:rsidRPr="4FAFB660" w:rsidR="24C269B9">
              <w:rPr>
                <w:rFonts w:ascii="Roboto" w:hAnsi="Roboto"/>
              </w:rPr>
              <w:t xml:space="preserve"> [</w:t>
            </w:r>
            <w:r w:rsidRPr="4FAFB660" w:rsidR="24C269B9">
              <w:rPr>
                <w:rFonts w:ascii="Roboto" w:hAnsi="Roboto"/>
                <w:b/>
                <w:bCs/>
                <w:i/>
                <w:iCs/>
              </w:rPr>
              <w:t>p_acc_ade_1</w:t>
            </w:r>
            <w:r w:rsidRPr="4FAFB660" w:rsidR="24C269B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29ED18E6"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07E10774"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5EE793BA"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51B3550"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2FD929BC"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3922EBE3" w14:textId="77777777">
            <w:pPr>
              <w:pStyle w:val="TableBodyLeft"/>
              <w:spacing w:before="0" w:after="0" w:line="276" w:lineRule="auto"/>
            </w:pPr>
          </w:p>
        </w:tc>
      </w:tr>
      <w:tr w14:paraId="6468335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6B52542" w14:textId="22FF8D4B">
            <w:pPr>
              <w:pStyle w:val="TableHeader2"/>
              <w:spacing w:before="0" w:after="0" w:line="276" w:lineRule="auto"/>
              <w:rPr>
                <w:rFonts w:ascii="Roboto" w:hAnsi="Roboto"/>
                <w:sz w:val="22"/>
              </w:rPr>
            </w:pPr>
            <w:r w:rsidRPr="4FAFB660">
              <w:rPr>
                <w:rFonts w:ascii="Roboto" w:hAnsi="Roboto"/>
              </w:rPr>
              <w:t>Children with or at risk for disabilities</w:t>
            </w:r>
            <w:r w:rsidRPr="4FAFB660" w:rsidR="404E3445">
              <w:rPr>
                <w:rFonts w:ascii="Roboto" w:hAnsi="Roboto"/>
              </w:rPr>
              <w:t xml:space="preserve"> [</w:t>
            </w:r>
            <w:r w:rsidRPr="4FAFB660" w:rsidR="404E3445">
              <w:rPr>
                <w:rFonts w:ascii="Roboto" w:hAnsi="Roboto"/>
                <w:b/>
                <w:bCs/>
                <w:i/>
                <w:iCs/>
              </w:rPr>
              <w:t>p_acc_ade_2</w:t>
            </w:r>
            <w:r w:rsidRPr="4FAFB660" w:rsidR="404E3445">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4E634D50"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5299C4F6"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025F578"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B46F034"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6B7A0595"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4335075C" w14:textId="77777777">
            <w:pPr>
              <w:pStyle w:val="TableBodyLeft"/>
              <w:spacing w:before="0" w:after="0" w:line="276" w:lineRule="auto"/>
            </w:pPr>
          </w:p>
        </w:tc>
      </w:tr>
      <w:tr w14:paraId="021D429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C870939" w14:textId="532DE955">
            <w:pPr>
              <w:pStyle w:val="TableHeader2"/>
              <w:spacing w:before="0" w:after="0" w:line="276" w:lineRule="auto"/>
              <w:rPr>
                <w:rFonts w:ascii="Roboto" w:hAnsi="Roboto"/>
                <w:sz w:val="22"/>
              </w:rPr>
            </w:pPr>
            <w:r w:rsidRPr="4FAFB660">
              <w:rPr>
                <w:rFonts w:ascii="Roboto" w:hAnsi="Roboto"/>
              </w:rPr>
              <w:t>Children/families experiencing homelessness or housing instability</w:t>
            </w:r>
            <w:r w:rsidRPr="4FAFB660" w:rsidR="37C0A539">
              <w:rPr>
                <w:rFonts w:ascii="Roboto" w:hAnsi="Roboto"/>
              </w:rPr>
              <w:t xml:space="preserve"> [</w:t>
            </w:r>
            <w:r w:rsidRPr="4FAFB660" w:rsidR="37C0A539">
              <w:rPr>
                <w:rFonts w:ascii="Roboto" w:hAnsi="Roboto"/>
                <w:b/>
                <w:bCs/>
                <w:i/>
                <w:iCs/>
              </w:rPr>
              <w:t>p_acc_ade_3</w:t>
            </w:r>
            <w:r w:rsidRPr="4FAFB660" w:rsidR="37C0A53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3379770C"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55D8C8B2"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8983D7C"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037BC2AD"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DE80771"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0972546B" w14:textId="77777777">
            <w:pPr>
              <w:pStyle w:val="TableBodyLeft"/>
              <w:spacing w:before="0" w:after="0" w:line="276" w:lineRule="auto"/>
            </w:pPr>
          </w:p>
        </w:tc>
      </w:tr>
      <w:tr w14:paraId="3277E880"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790A420" w14:textId="4DC72424">
            <w:pPr>
              <w:pStyle w:val="TableHeader2"/>
              <w:spacing w:before="0" w:after="0" w:line="276" w:lineRule="auto"/>
              <w:rPr>
                <w:rFonts w:ascii="Roboto" w:hAnsi="Roboto"/>
                <w:sz w:val="22"/>
              </w:rPr>
            </w:pPr>
            <w:r w:rsidRPr="4FAFB660">
              <w:rPr>
                <w:rFonts w:ascii="Roboto" w:hAnsi="Roboto"/>
              </w:rPr>
              <w:t>Children/families involved in the child welfare system</w:t>
            </w:r>
            <w:r w:rsidRPr="4FAFB660" w:rsidR="122EB92F">
              <w:rPr>
                <w:rFonts w:ascii="Roboto" w:hAnsi="Roboto"/>
              </w:rPr>
              <w:t xml:space="preserve"> [</w:t>
            </w:r>
            <w:r w:rsidRPr="4FAFB660" w:rsidR="122EB92F">
              <w:rPr>
                <w:rFonts w:ascii="Roboto" w:hAnsi="Roboto"/>
                <w:b/>
                <w:bCs/>
                <w:i/>
                <w:iCs/>
              </w:rPr>
              <w:t>p_acc_ade_4</w:t>
            </w:r>
            <w:r w:rsidRPr="4FAFB660" w:rsidR="122EB92F">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42F5307A"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5351826C"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9055BB9"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5D9CB706"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602653E5"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396D558E" w14:textId="77777777">
            <w:pPr>
              <w:pStyle w:val="TableBodyLeft"/>
              <w:spacing w:before="0" w:after="0" w:line="276" w:lineRule="auto"/>
            </w:pPr>
          </w:p>
        </w:tc>
      </w:tr>
      <w:tr w14:paraId="18285BA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D1F4E04" w14:textId="22E238D2">
            <w:pPr>
              <w:pStyle w:val="TableHeader2"/>
              <w:spacing w:before="0" w:after="0" w:line="276" w:lineRule="auto"/>
              <w:rPr>
                <w:rFonts w:ascii="Roboto" w:hAnsi="Roboto"/>
                <w:sz w:val="22"/>
              </w:rPr>
            </w:pPr>
            <w:r w:rsidRPr="4FAFB660">
              <w:rPr>
                <w:rFonts w:ascii="Roboto" w:hAnsi="Roboto"/>
              </w:rPr>
              <w:t xml:space="preserve">Children/families that do not meet the federal poverty guidelines </w:t>
            </w:r>
            <w:r w:rsidRPr="4FAFB660" w:rsidR="2888413B">
              <w:rPr>
                <w:rFonts w:ascii="Roboto" w:hAnsi="Roboto"/>
              </w:rPr>
              <w:t>[</w:t>
            </w:r>
            <w:r w:rsidRPr="4FAFB660" w:rsidR="2888413B">
              <w:rPr>
                <w:rFonts w:ascii="Roboto" w:hAnsi="Roboto"/>
                <w:b/>
                <w:bCs/>
                <w:i/>
                <w:iCs/>
              </w:rPr>
              <w:t>p_acc_ade_5</w:t>
            </w:r>
            <w:r w:rsidRPr="4FAFB660" w:rsidR="2888413B">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500CF49"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3B1D0993"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64050F29"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1239207"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CA5F33B"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4570EC5C" w14:textId="77777777">
            <w:pPr>
              <w:pStyle w:val="TableBodyLeft"/>
              <w:spacing w:before="0" w:after="0" w:line="276" w:lineRule="auto"/>
            </w:pPr>
          </w:p>
        </w:tc>
      </w:tr>
      <w:tr w14:paraId="59AF1F44"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5F516538" w14:textId="19610D8F">
            <w:pPr>
              <w:pStyle w:val="TableHeader2"/>
              <w:spacing w:before="0" w:after="0" w:line="276" w:lineRule="auto"/>
              <w:rPr>
                <w:rFonts w:ascii="Roboto" w:hAnsi="Roboto"/>
                <w:sz w:val="22"/>
              </w:rPr>
            </w:pPr>
            <w:r w:rsidRPr="4FAFB660">
              <w:rPr>
                <w:rFonts w:ascii="Roboto" w:hAnsi="Roboto"/>
              </w:rPr>
              <w:t>Children/families who are immigrants or refugees</w:t>
            </w:r>
            <w:r w:rsidRPr="4FAFB660" w:rsidR="0D5C95BD">
              <w:rPr>
                <w:rFonts w:ascii="Roboto" w:hAnsi="Roboto"/>
              </w:rPr>
              <w:t xml:space="preserve"> [</w:t>
            </w:r>
            <w:r w:rsidRPr="4FAFB660" w:rsidR="0D5C95BD">
              <w:rPr>
                <w:rFonts w:ascii="Roboto" w:hAnsi="Roboto"/>
                <w:b/>
                <w:bCs/>
                <w:i/>
                <w:iCs/>
              </w:rPr>
              <w:t>p_acc_ade_6</w:t>
            </w:r>
            <w:r w:rsidRPr="4FAFB660" w:rsidR="0D5C95BD">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50A4F4BA"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634D662D"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2B55A7B0"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100ECE87"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2315BE60"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14353E99" w14:textId="77777777">
            <w:pPr>
              <w:pStyle w:val="TableBodyLeft"/>
              <w:spacing w:before="0" w:after="0" w:line="276" w:lineRule="auto"/>
            </w:pPr>
          </w:p>
        </w:tc>
      </w:tr>
      <w:tr w14:paraId="0F363BED"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2E4F4993" w14:textId="3F4C362B">
            <w:pPr>
              <w:pStyle w:val="TableHeader2"/>
              <w:spacing w:before="0" w:after="0" w:line="276" w:lineRule="auto"/>
              <w:rPr>
                <w:rFonts w:ascii="Roboto" w:hAnsi="Roboto"/>
                <w:sz w:val="22"/>
              </w:rPr>
            </w:pPr>
            <w:r w:rsidRPr="4FAFB660">
              <w:rPr>
                <w:rFonts w:ascii="Roboto" w:hAnsi="Roboto"/>
              </w:rPr>
              <w:t>Children/families who are dual language learners</w:t>
            </w:r>
            <w:r w:rsidRPr="4FAFB660" w:rsidR="7232C044">
              <w:rPr>
                <w:rFonts w:ascii="Roboto" w:hAnsi="Roboto"/>
              </w:rPr>
              <w:t xml:space="preserve"> [</w:t>
            </w:r>
            <w:r w:rsidRPr="4FAFB660" w:rsidR="7232C044">
              <w:rPr>
                <w:rFonts w:ascii="Roboto" w:hAnsi="Roboto"/>
                <w:b/>
                <w:bCs/>
                <w:i/>
                <w:iCs/>
              </w:rPr>
              <w:t>p_acc_ade_7</w:t>
            </w:r>
            <w:r w:rsidRPr="4FAFB660" w:rsidR="7232C044">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32C64606" w14:textId="77777777">
            <w:pPr>
              <w:pStyle w:val="TableBullet1"/>
              <w:numPr>
                <w:ilvl w:val="0"/>
                <w:numId w:val="0"/>
              </w:numPr>
              <w:spacing w:before="0" w:after="0" w:line="276" w:lineRule="auto"/>
              <w:ind w:left="170"/>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7B7921CD" w14:textId="77777777">
            <w:pPr>
              <w:pStyle w:val="TableBodyCenter"/>
              <w:spacing w:before="0" w:after="0" w:line="276" w:lineRule="auto"/>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112BC91" w14:textId="77777777">
            <w:pPr>
              <w:pStyle w:val="TableBodyLeft"/>
              <w:spacing w:before="0" w:after="0" w:line="276" w:lineRule="auto"/>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6D8F3B2" w14:textId="77777777">
            <w:pPr>
              <w:pStyle w:val="TableBodyLeft"/>
              <w:spacing w:before="0" w:after="0" w:line="276" w:lineRule="auto"/>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7C09D897" w14:textId="77777777">
            <w:pPr>
              <w:pStyle w:val="TableBodyLeft"/>
              <w:spacing w:before="0" w:after="0" w:line="276" w:lineRule="auto"/>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20C70C79" w14:textId="77777777">
            <w:pPr>
              <w:pStyle w:val="TableBodyLeft"/>
              <w:spacing w:before="0" w:after="0" w:line="276" w:lineRule="auto"/>
            </w:pPr>
          </w:p>
        </w:tc>
      </w:tr>
    </w:tbl>
    <w:p w:rsidR="00D463B0" w:rsidP="00D463B0" w14:paraId="2EA5AEE4" w14:textId="77777777"/>
    <w:p w:rsidR="00D463B0" w:rsidP="00D463B0" w14:paraId="253338B9" w14:textId="77777777"/>
    <w:p w:rsidR="00D463B0" w:rsidP="00D463B0" w14:paraId="224C21B6" w14:textId="1687EB22">
      <w:pPr>
        <w:keepNext/>
        <w:keepLines/>
        <w:spacing w:after="0"/>
        <w:rPr>
          <w:rStyle w:val="ItemLabelChar"/>
          <w:b w:val="0"/>
          <w:bCs w:val="0"/>
          <w:i w:val="0"/>
          <w:iCs w:val="0"/>
        </w:rPr>
      </w:pPr>
      <w:r>
        <w:t xml:space="preserve">How </w:t>
      </w:r>
      <w:r w:rsidR="00DB3B17">
        <w:t xml:space="preserve">helpful </w:t>
      </w:r>
      <w:r>
        <w:t xml:space="preserve">would </w:t>
      </w:r>
      <w:r w:rsidR="00DB3B17">
        <w:t xml:space="preserve">it be </w:t>
      </w:r>
      <w:r w:rsidR="00C462FD">
        <w:t xml:space="preserve">for your program </w:t>
      </w:r>
      <w:r w:rsidR="00DB3B17">
        <w:t xml:space="preserve">to </w:t>
      </w:r>
      <w:r>
        <w:t>hav</w:t>
      </w:r>
      <w:r w:rsidR="00DB3B17">
        <w:t xml:space="preserve">e </w:t>
      </w:r>
      <w:r>
        <w:t xml:space="preserve">funds from an additional, non-Head Start funding source </w:t>
      </w:r>
      <w:r w:rsidR="00C462FD">
        <w:t>to</w:t>
      </w:r>
      <w:r>
        <w:t xml:space="preserve"> better meet the needs of the following populations? </w:t>
      </w:r>
      <w:r>
        <w:rPr>
          <w:b/>
          <w:bCs/>
          <w:i/>
          <w:iCs/>
        </w:rPr>
        <w:t>[</w:t>
      </w:r>
      <w:r>
        <w:rPr>
          <w:rStyle w:val="ItemLabelChar"/>
        </w:rPr>
        <w:t>p_acc_more</w:t>
      </w:r>
      <w:r>
        <w:rPr>
          <w:rStyle w:val="ItemLabelChar"/>
        </w:rPr>
        <w:t>]</w:t>
      </w:r>
    </w:p>
    <w:tbl>
      <w:tblPr>
        <w:tblStyle w:val="TableGrid"/>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3506"/>
        <w:gridCol w:w="1169"/>
        <w:gridCol w:w="1168"/>
        <w:gridCol w:w="1169"/>
        <w:gridCol w:w="725"/>
        <w:gridCol w:w="1342"/>
      </w:tblGrid>
      <w:tr w14:paraId="77F78CD0" w14:textId="77777777" w:rsidTr="00D463B0">
        <w:tblPrEx>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931"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5DB60DBF" w14:textId="77777777">
            <w:pPr>
              <w:pStyle w:val="TableHeader1"/>
              <w:spacing w:line="276" w:lineRule="auto"/>
              <w:rPr>
                <w:bCs/>
                <w:color w:val="FFFFFF" w:themeColor="background1"/>
              </w:rPr>
            </w:pP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C3A2EEE" w14:textId="77777777">
            <w:pPr>
              <w:pStyle w:val="TableHeader1"/>
              <w:spacing w:line="276" w:lineRule="auto"/>
              <w:rPr>
                <w:rFonts w:ascii="Roboto" w:hAnsi="Roboto"/>
                <w:bCs/>
                <w:color w:val="FFFFFF" w:themeColor="background1"/>
              </w:rPr>
            </w:pPr>
            <w:r>
              <w:rPr>
                <w:rFonts w:ascii="Roboto" w:hAnsi="Roboto"/>
                <w:bCs/>
                <w:color w:val="FFFFFF" w:themeColor="background1"/>
              </w:rPr>
              <w:t xml:space="preserve">Not helpful at all </w:t>
            </w:r>
          </w:p>
        </w:tc>
        <w:tc>
          <w:tcPr>
            <w:tcW w:w="643"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F27326F"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helpful</w:t>
            </w: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DC69B3A"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helpful</w:t>
            </w:r>
          </w:p>
        </w:tc>
        <w:tc>
          <w:tcPr>
            <w:tcW w:w="399"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373DBDD0" w14:textId="77777777">
            <w:pPr>
              <w:pStyle w:val="TableHeader1"/>
              <w:spacing w:line="276" w:lineRule="auto"/>
              <w:rPr>
                <w:rFonts w:ascii="Roboto" w:hAnsi="Roboto"/>
                <w:bCs/>
                <w:color w:val="FFFFFF" w:themeColor="background1"/>
              </w:rPr>
            </w:pPr>
            <w:r>
              <w:rPr>
                <w:rFonts w:ascii="Roboto" w:hAnsi="Roboto"/>
                <w:bCs/>
                <w:color w:val="FFFFFF" w:themeColor="background1"/>
              </w:rPr>
              <w:t>Very helpful</w:t>
            </w:r>
          </w:p>
        </w:tc>
        <w:tc>
          <w:tcPr>
            <w:tcW w:w="740"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56A7A1D0"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helpful</w:t>
            </w:r>
          </w:p>
        </w:tc>
      </w:tr>
      <w:tr w14:paraId="58D1F7A5" w14:textId="77777777" w:rsidTr="00D463B0">
        <w:tblPrEx>
          <w:tblW w:w="4850" w:type="pct"/>
          <w:tblCellMar>
            <w:top w:w="58" w:type="dxa"/>
            <w:left w:w="58" w:type="dxa"/>
            <w:bottom w:w="58" w:type="dxa"/>
            <w:right w:w="58" w:type="dxa"/>
          </w:tblCellMar>
          <w:tblLook w:val="04A0"/>
        </w:tblPrEx>
        <w:trPr>
          <w:cantSplit/>
        </w:trPr>
        <w:tc>
          <w:tcPr>
            <w:tcW w:w="1931"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EE2091C" w14:textId="77777777">
            <w:pPr>
              <w:pStyle w:val="TableHeader2"/>
              <w:spacing w:before="0" w:after="0" w:line="276" w:lineRule="auto"/>
              <w:rPr>
                <w:rFonts w:ascii="Roboto" w:hAnsi="Roboto"/>
              </w:rPr>
            </w:pPr>
            <w:r>
              <w:rPr>
                <w:rFonts w:ascii="Roboto" w:hAnsi="Roboto"/>
              </w:rPr>
              <w:t xml:space="preserve">[FILL CATEGORIES FROM </w:t>
            </w:r>
            <w:r>
              <w:rPr>
                <w:rFonts w:ascii="Roboto" w:hAnsi="Roboto"/>
                <w:b/>
                <w:bCs/>
              </w:rPr>
              <w:t>p_acc_ade</w:t>
            </w:r>
            <w:r>
              <w:rPr>
                <w:rFonts w:ascii="Roboto" w:hAnsi="Roboto"/>
                <w:b/>
                <w:bCs/>
              </w:rPr>
              <w:t xml:space="preserve"> </w:t>
            </w:r>
            <w:r>
              <w:rPr>
                <w:rFonts w:ascii="Roboto" w:hAnsi="Roboto"/>
              </w:rPr>
              <w:t xml:space="preserve">MARKED “MODERATELY” OR LOWER or all categories if </w:t>
            </w:r>
            <w:r>
              <w:rPr>
                <w:rFonts w:ascii="Roboto" w:hAnsi="Roboto"/>
                <w:b/>
                <w:bCs/>
              </w:rPr>
              <w:t>p_acc_ade</w:t>
            </w:r>
            <w:r>
              <w:rPr>
                <w:rFonts w:ascii="Roboto" w:hAnsi="Roboto"/>
                <w:b/>
                <w:bCs/>
              </w:rPr>
              <w:t xml:space="preserve"> </w:t>
            </w:r>
            <w:r>
              <w:rPr>
                <w:rFonts w:ascii="Roboto" w:hAnsi="Roboto"/>
              </w:rPr>
              <w:t>was skipped]</w:t>
            </w: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7084799F" w14:textId="77777777">
            <w:pPr>
              <w:pStyle w:val="TableBullet1"/>
              <w:numPr>
                <w:ilvl w:val="0"/>
                <w:numId w:val="0"/>
              </w:numPr>
              <w:spacing w:before="0" w:after="0" w:line="276" w:lineRule="auto"/>
              <w:ind w:left="170"/>
            </w:pPr>
          </w:p>
        </w:tc>
        <w:tc>
          <w:tcPr>
            <w:tcW w:w="6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14:paraId="253AABBE" w14:textId="77777777">
            <w:pPr>
              <w:pStyle w:val="TableBodyCenter"/>
              <w:spacing w:before="0" w:after="0" w:line="276" w:lineRule="auto"/>
            </w:pP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14:paraId="56DB6FEA" w14:textId="77777777">
            <w:pPr>
              <w:pStyle w:val="TableBodyLeft"/>
              <w:spacing w:before="0" w:after="0" w:line="276" w:lineRule="auto"/>
            </w:pPr>
          </w:p>
        </w:tc>
        <w:tc>
          <w:tcPr>
            <w:tcW w:w="3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14:paraId="3B614052" w14:textId="77777777">
            <w:pPr>
              <w:pStyle w:val="TableBodyLeft"/>
              <w:spacing w:before="0" w:after="0" w:line="276" w:lineRule="auto"/>
            </w:pPr>
          </w:p>
        </w:tc>
        <w:tc>
          <w:tcPr>
            <w:tcW w:w="740"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14:paraId="1CED5B3D" w14:textId="77777777">
            <w:pPr>
              <w:pStyle w:val="TableBodyLeft"/>
              <w:spacing w:before="0" w:after="0" w:line="276" w:lineRule="auto"/>
            </w:pPr>
          </w:p>
        </w:tc>
      </w:tr>
    </w:tbl>
    <w:p w:rsidR="00D463B0" w:rsidP="00D463B0" w14:paraId="0A164F89" w14:textId="77777777"/>
    <w:p w:rsidR="00D463B0" w:rsidP="00D463B0" w14:paraId="14F5DF0A" w14:textId="77777777">
      <w:pPr>
        <w:rPr>
          <w:rFonts w:eastAsiaTheme="majorEastAsia" w:cstheme="majorBidi"/>
          <w:color w:val="711D1D" w:themeColor="accent1" w:themeShade="BF"/>
          <w:sz w:val="26"/>
          <w:szCs w:val="26"/>
        </w:rPr>
      </w:pPr>
      <w:r>
        <w:rPr>
          <w:rFonts w:ascii="Times New Roman" w:hAnsi="Times New Roman" w:cs="Times New Roman"/>
          <w:szCs w:val="24"/>
        </w:rPr>
        <w:br w:type="page"/>
      </w:r>
    </w:p>
    <w:p w:rsidR="00A34709" w:rsidRPr="00171A67" w:rsidP="00E0097E" w14:paraId="3EDC16E4" w14:textId="4B27DF2E">
      <w:pPr>
        <w:pStyle w:val="Heading2"/>
      </w:pPr>
      <w:bookmarkStart w:id="75" w:name="_Toc149314565"/>
      <w:r w:rsidRPr="00171A67">
        <w:t xml:space="preserve">Training </w:t>
      </w:r>
      <w:r w:rsidRPr="00171A67" w:rsidR="00B82913">
        <w:t>and Technical Assistance</w:t>
      </w:r>
      <w:bookmarkEnd w:id="70"/>
      <w:bookmarkEnd w:id="71"/>
      <w:bookmarkEnd w:id="72"/>
      <w:bookmarkEnd w:id="73"/>
      <w:bookmarkEnd w:id="75"/>
    </w:p>
    <w:p w:rsidR="00B82913" w:rsidRPr="00171A67" w:rsidP="00190861" w14:paraId="46372797" w14:textId="25DB929C">
      <w:pPr>
        <w:rPr>
          <w:i/>
        </w:rPr>
      </w:pPr>
      <w:r w:rsidRPr="00171A67">
        <w:rPr>
          <w:i/>
        </w:rPr>
        <w:t xml:space="preserve">The next set of questions </w:t>
      </w:r>
      <w:r w:rsidRPr="6F2E092F" w:rsidR="13511E6B">
        <w:rPr>
          <w:i/>
          <w:iCs/>
        </w:rPr>
        <w:t>ask</w:t>
      </w:r>
      <w:r w:rsidRPr="6F2E092F" w:rsidR="7F1E5FDC">
        <w:rPr>
          <w:i/>
          <w:iCs/>
        </w:rPr>
        <w:t>s</w:t>
      </w:r>
      <w:r w:rsidRPr="00171A67">
        <w:rPr>
          <w:i/>
        </w:rPr>
        <w:t xml:space="preserve"> about training and technical assistance </w:t>
      </w:r>
      <w:r w:rsidR="008A485F">
        <w:rPr>
          <w:i/>
        </w:rPr>
        <w:t>related to</w:t>
      </w:r>
      <w:r w:rsidRPr="00171A67" w:rsidR="008A485F">
        <w:rPr>
          <w:i/>
        </w:rPr>
        <w:t xml:space="preserve"> </w:t>
      </w:r>
      <w:r w:rsidRPr="00171A67" w:rsidR="00391BD1">
        <w:rPr>
          <w:i/>
        </w:rPr>
        <w:t>program financing.</w:t>
      </w:r>
    </w:p>
    <w:p w:rsidR="0066289C" w14:paraId="545AE450" w14:textId="5E1FEFF4">
      <w:pPr>
        <w:spacing w:after="0"/>
        <w:rPr>
          <w:rFonts w:ascii="Times New Roman" w:hAnsi="Times New Roman" w:cs="Times New Roman"/>
        </w:rPr>
      </w:pPr>
      <w:r>
        <w:t>H</w:t>
      </w:r>
      <w:r w:rsidR="00D937BC">
        <w:t xml:space="preserve">ave you or </w:t>
      </w:r>
      <w:r w:rsidR="00AB7891">
        <w:t xml:space="preserve">your </w:t>
      </w:r>
      <w:r w:rsidR="00D937BC">
        <w:t xml:space="preserve">staff </w:t>
      </w:r>
      <w:r w:rsidR="00522269">
        <w:t xml:space="preserve">received </w:t>
      </w:r>
      <w:r w:rsidR="00D937BC">
        <w:t xml:space="preserve">training and technical </w:t>
      </w:r>
      <w:r w:rsidR="002239C2">
        <w:t xml:space="preserve">(TTA) </w:t>
      </w:r>
      <w:r w:rsidR="00D937BC">
        <w:t xml:space="preserve">assistance </w:t>
      </w:r>
      <w:r w:rsidR="57503443">
        <w:t>on the following</w:t>
      </w:r>
      <w:r w:rsidR="002A3A81">
        <w:t xml:space="preserve"> funding-related</w:t>
      </w:r>
      <w:r w:rsidR="57503443">
        <w:t xml:space="preserve"> topics</w:t>
      </w:r>
      <w:r w:rsidR="00D937BC">
        <w:t xml:space="preserve">? </w:t>
      </w:r>
      <w:r w:rsidRPr="0002307B" w:rsidR="59A4DB8E">
        <w:rPr>
          <w:b/>
          <w:i/>
        </w:rPr>
        <w:t>[</w:t>
      </w:r>
      <w:r w:rsidRPr="1F66C4DE">
        <w:rPr>
          <w:rStyle w:val="ItemLabelChar"/>
        </w:rPr>
        <w:t>p_tta_topic</w:t>
      </w:r>
      <w:r w:rsidRPr="1F66C4DE">
        <w:rPr>
          <w:rStyle w:val="ItemLabelChar"/>
        </w:rPr>
        <w:t>]</w:t>
      </w:r>
      <w:r w:rsidRPr="1F66C4DE">
        <w:rPr>
          <w:rFonts w:ascii="Times New Roman" w:hAnsi="Times New Roman" w:cs="Times New Roman"/>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66E2AB70" w14:textId="77777777" w:rsidTr="00525E96">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25E96" w:rsidRPr="00171A67" w:rsidP="0068186A" w14:paraId="2F6A6866" w14:textId="77777777">
            <w:pPr>
              <w:pStyle w:val="TableHeader1"/>
              <w:spacing w:line="276" w:lineRule="auto"/>
              <w:rPr>
                <w:rFonts w:ascii="Roboto" w:hAnsi="Roboto"/>
                <w:bCs/>
                <w:color w:val="FFFFFF" w:themeColor="background1"/>
              </w:rPr>
            </w:pP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2033D9AA"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0032029D"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25E96" w:rsidRPr="00171A67" w:rsidP="0068186A" w14:paraId="199AE8D3"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55D5A5FF"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25E96" w:rsidRPr="00171A67" w:rsidP="0068186A" w14:paraId="20D7C628" w14:textId="790195C7">
            <w:pPr>
              <w:pStyle w:val="TableHeader2"/>
              <w:spacing w:before="0" w:after="0" w:line="276" w:lineRule="auto"/>
              <w:rPr>
                <w:rFonts w:ascii="Roboto" w:hAnsi="Roboto"/>
                <w:i/>
              </w:rPr>
            </w:pPr>
            <w:r w:rsidRPr="00171A67">
              <w:rPr>
                <w:rFonts w:ascii="Roboto" w:hAnsi="Roboto"/>
              </w:rPr>
              <w:t>Budgeting</w:t>
            </w:r>
            <w:r w:rsidR="00AA3F83">
              <w:rPr>
                <w:rFonts w:ascii="Roboto" w:hAnsi="Roboto"/>
              </w:rPr>
              <w:t xml:space="preserve"> and expenditure allocations</w:t>
            </w:r>
            <w:r w:rsidRPr="4FAFB660" w:rsidR="73BBF9E7">
              <w:rPr>
                <w:rFonts w:ascii="Roboto" w:hAnsi="Roboto"/>
              </w:rPr>
              <w:t xml:space="preserve"> [</w:t>
            </w:r>
            <w:r w:rsidRPr="4FAFB660" w:rsidR="73BBF9E7">
              <w:rPr>
                <w:rFonts w:ascii="Roboto" w:hAnsi="Roboto"/>
                <w:b/>
                <w:bCs/>
                <w:i/>
                <w:iCs/>
              </w:rPr>
              <w:t>p_tta_topic_1</w:t>
            </w:r>
            <w:r w:rsidRPr="4FAFB660" w:rsidR="73BBF9E7">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10D9A9C0"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0951ED97"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171A67" w:rsidP="0068186A" w14:paraId="27146E3B" w14:textId="77777777">
            <w:pPr>
              <w:pStyle w:val="TableBullet1"/>
              <w:numPr>
                <w:ilvl w:val="0"/>
                <w:numId w:val="0"/>
              </w:numPr>
              <w:spacing w:before="0" w:after="0" w:line="276" w:lineRule="auto"/>
              <w:ind w:left="170" w:hanging="170"/>
            </w:pPr>
          </w:p>
        </w:tc>
      </w:tr>
      <w:tr w14:paraId="16ECC4D3"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30DC806B" w14:textId="6E39FC09">
            <w:pPr>
              <w:pStyle w:val="TableHeader2"/>
              <w:spacing w:before="0" w:after="0" w:line="276" w:lineRule="auto"/>
              <w:rPr>
                <w:rFonts w:ascii="Roboto" w:hAnsi="Roboto"/>
                <w:i/>
              </w:rPr>
            </w:pPr>
            <w:r w:rsidRPr="00171A67">
              <w:rPr>
                <w:rFonts w:ascii="Roboto" w:hAnsi="Roboto"/>
              </w:rPr>
              <w:t xml:space="preserve">Combining multiple funding </w:t>
            </w:r>
            <w:r w:rsidR="0021017F">
              <w:rPr>
                <w:rFonts w:ascii="Roboto" w:hAnsi="Roboto"/>
              </w:rPr>
              <w:t>sources</w:t>
            </w:r>
            <w:r w:rsidRPr="00171A67" w:rsidR="0021017F">
              <w:rPr>
                <w:rFonts w:ascii="Roboto" w:hAnsi="Roboto"/>
              </w:rPr>
              <w:t xml:space="preserve"> </w:t>
            </w:r>
            <w:r w:rsidRPr="4FAFB660" w:rsidR="15C5436E">
              <w:rPr>
                <w:rFonts w:ascii="Roboto" w:hAnsi="Roboto"/>
              </w:rPr>
              <w:t>[</w:t>
            </w:r>
            <w:r w:rsidRPr="4FAFB660" w:rsidR="15C5436E">
              <w:rPr>
                <w:rFonts w:ascii="Roboto" w:hAnsi="Roboto"/>
                <w:b/>
                <w:bCs/>
                <w:i/>
                <w:iCs/>
              </w:rPr>
              <w:t>p_tta_topic_2</w:t>
            </w:r>
            <w:r w:rsidRPr="4FAFB660" w:rsidR="15C5436E">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16374976"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6209FD5F"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171A67" w:rsidP="0068186A" w14:paraId="344A069F" w14:textId="77777777">
            <w:pPr>
              <w:pStyle w:val="TableBullet1"/>
              <w:numPr>
                <w:ilvl w:val="0"/>
                <w:numId w:val="0"/>
              </w:numPr>
              <w:spacing w:before="0" w:after="0" w:line="276" w:lineRule="auto"/>
              <w:ind w:left="170" w:hanging="170"/>
            </w:pPr>
          </w:p>
        </w:tc>
      </w:tr>
      <w:tr w14:paraId="67DDF07B"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0C37802E" w14:textId="53FB32FC">
            <w:pPr>
              <w:pStyle w:val="TableHeader2"/>
              <w:spacing w:before="0" w:after="0" w:line="276" w:lineRule="auto"/>
              <w:rPr>
                <w:rFonts w:ascii="Roboto" w:hAnsi="Roboto"/>
                <w:i/>
              </w:rPr>
            </w:pPr>
            <w:r w:rsidRPr="00171A67">
              <w:rPr>
                <w:rFonts w:ascii="Roboto" w:hAnsi="Roboto"/>
              </w:rPr>
              <w:t>Cost modeling</w:t>
            </w:r>
            <w:r w:rsidRPr="4FAFB660" w:rsidR="42F84FA2">
              <w:rPr>
                <w:rFonts w:ascii="Roboto" w:hAnsi="Roboto"/>
              </w:rPr>
              <w:t xml:space="preserve"> [</w:t>
            </w:r>
            <w:r w:rsidRPr="4FAFB660" w:rsidR="42F84FA2">
              <w:rPr>
                <w:rFonts w:ascii="Roboto" w:hAnsi="Roboto"/>
                <w:b/>
                <w:bCs/>
                <w:i/>
                <w:iCs/>
              </w:rPr>
              <w:t>p_tta_topic_3</w:t>
            </w:r>
            <w:r w:rsidRPr="4FAFB660" w:rsidR="42F84FA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483D16B0"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6A9C3DB2"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171A67" w:rsidP="0068186A" w14:paraId="06F7B4C0" w14:textId="77777777">
            <w:pPr>
              <w:pStyle w:val="TableBullet1"/>
              <w:numPr>
                <w:ilvl w:val="0"/>
                <w:numId w:val="0"/>
              </w:numPr>
              <w:spacing w:before="0" w:after="0" w:line="276" w:lineRule="auto"/>
              <w:ind w:left="170" w:hanging="170"/>
            </w:pPr>
          </w:p>
        </w:tc>
      </w:tr>
      <w:tr w14:paraId="22789129"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60839696" w14:textId="5FFD6756">
            <w:pPr>
              <w:pStyle w:val="TableHeader2"/>
              <w:spacing w:before="0" w:after="0" w:line="276" w:lineRule="auto"/>
              <w:rPr>
                <w:rFonts w:ascii="Roboto" w:hAnsi="Roboto"/>
                <w:i/>
              </w:rPr>
            </w:pPr>
            <w:r w:rsidRPr="00171A67">
              <w:rPr>
                <w:rFonts w:ascii="Roboto" w:hAnsi="Roboto"/>
              </w:rPr>
              <w:t xml:space="preserve">Fiscal sustainability </w:t>
            </w:r>
            <w:r w:rsidRPr="4FAFB660" w:rsidR="235E3152">
              <w:rPr>
                <w:rFonts w:ascii="Roboto" w:hAnsi="Roboto"/>
              </w:rPr>
              <w:t>[</w:t>
            </w:r>
            <w:r w:rsidRPr="4FAFB660" w:rsidR="235E3152">
              <w:rPr>
                <w:rFonts w:ascii="Roboto" w:hAnsi="Roboto"/>
                <w:b/>
                <w:bCs/>
                <w:i/>
                <w:iCs/>
              </w:rPr>
              <w:t>p_tta_topic_4</w:t>
            </w:r>
            <w:r w:rsidRPr="4FAFB660" w:rsidR="235E315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3334EAAF"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171A67" w:rsidP="0068186A" w14:paraId="101C0E86"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171A67" w:rsidP="0068186A" w14:paraId="1F65E114" w14:textId="77777777">
            <w:pPr>
              <w:pStyle w:val="TableBullet1"/>
              <w:numPr>
                <w:ilvl w:val="0"/>
                <w:numId w:val="0"/>
              </w:numPr>
              <w:spacing w:before="0" w:after="0" w:line="276" w:lineRule="auto"/>
              <w:ind w:left="170" w:hanging="170"/>
            </w:pPr>
          </w:p>
        </w:tc>
      </w:tr>
      <w:tr w14:paraId="02363F67"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186A6C49" w14:textId="0BBD081D">
            <w:pPr>
              <w:pStyle w:val="TableHeader2"/>
              <w:spacing w:before="0" w:after="0" w:line="276" w:lineRule="auto"/>
              <w:rPr>
                <w:rFonts w:ascii="Roboto" w:hAnsi="Roboto"/>
                <w:i/>
              </w:rPr>
            </w:pPr>
            <w:r w:rsidRPr="00171A67">
              <w:rPr>
                <w:rFonts w:ascii="Roboto" w:hAnsi="Roboto"/>
              </w:rPr>
              <w:t>Business administration</w:t>
            </w:r>
            <w:r w:rsidRPr="4FAFB660" w:rsidR="5EAAB911">
              <w:rPr>
                <w:rFonts w:ascii="Roboto" w:hAnsi="Roboto"/>
              </w:rPr>
              <w:t xml:space="preserve"> [</w:t>
            </w:r>
            <w:r w:rsidRPr="4FAFB660" w:rsidR="5EAAB911">
              <w:rPr>
                <w:rFonts w:ascii="Roboto" w:hAnsi="Roboto"/>
                <w:b/>
                <w:bCs/>
                <w:i/>
                <w:iCs/>
              </w:rPr>
              <w:t>p_tta_topic_5</w:t>
            </w:r>
            <w:r w:rsidRPr="4FAFB660" w:rsidR="5EAAB911">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45C8F619"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171A67" w:rsidP="0068186A" w14:paraId="49960528"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171A67" w:rsidP="0068186A" w14:paraId="1B50B4D6" w14:textId="77777777">
            <w:pPr>
              <w:pStyle w:val="TableBullet1"/>
              <w:numPr>
                <w:ilvl w:val="0"/>
                <w:numId w:val="0"/>
              </w:numPr>
              <w:spacing w:before="0" w:after="0" w:line="276" w:lineRule="auto"/>
              <w:ind w:left="170" w:hanging="170"/>
            </w:pPr>
          </w:p>
        </w:tc>
      </w:tr>
      <w:tr w14:paraId="2D4C9695"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7AF97603" w14:textId="3F5770E2">
            <w:pPr>
              <w:pStyle w:val="TableHeader2"/>
              <w:spacing w:before="0" w:after="0" w:line="276" w:lineRule="auto"/>
              <w:rPr>
                <w:rFonts w:ascii="Roboto" w:hAnsi="Roboto"/>
                <w:i/>
              </w:rPr>
            </w:pPr>
            <w:r w:rsidRPr="00171A67">
              <w:rPr>
                <w:rFonts w:ascii="Roboto" w:hAnsi="Roboto"/>
              </w:rPr>
              <w:t>Grant writing</w:t>
            </w:r>
            <w:r w:rsidRPr="4FAFB660" w:rsidR="71801C5A">
              <w:rPr>
                <w:rFonts w:ascii="Roboto" w:hAnsi="Roboto"/>
              </w:rPr>
              <w:t xml:space="preserve"> [</w:t>
            </w:r>
            <w:r w:rsidRPr="4FAFB660" w:rsidR="71801C5A">
              <w:rPr>
                <w:rFonts w:ascii="Roboto" w:hAnsi="Roboto"/>
                <w:b/>
                <w:bCs/>
                <w:i/>
                <w:iCs/>
              </w:rPr>
              <w:t>p_tta_topic_6</w:t>
            </w:r>
            <w:r w:rsidRPr="4FAFB660" w:rsidR="71801C5A">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4F31442E"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3011728D"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171A67" w:rsidP="0068186A" w14:paraId="28645CE5" w14:textId="77777777">
            <w:pPr>
              <w:pStyle w:val="TableBullet1"/>
              <w:numPr>
                <w:ilvl w:val="0"/>
                <w:numId w:val="0"/>
              </w:numPr>
              <w:spacing w:before="0" w:after="0" w:line="276" w:lineRule="auto"/>
              <w:ind w:left="170" w:hanging="170"/>
            </w:pPr>
          </w:p>
        </w:tc>
      </w:tr>
      <w:tr w14:paraId="732CC11B"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59BAD540" w14:textId="28E7DAFA">
            <w:pPr>
              <w:pStyle w:val="TableHeader2"/>
              <w:spacing w:before="0" w:after="0" w:line="276" w:lineRule="auto"/>
              <w:rPr>
                <w:rFonts w:ascii="Roboto" w:hAnsi="Roboto"/>
                <w:i/>
              </w:rPr>
            </w:pPr>
            <w:r w:rsidRPr="00171A67">
              <w:rPr>
                <w:rFonts w:ascii="Roboto" w:hAnsi="Roboto"/>
              </w:rPr>
              <w:t>Financial reporting to funding administrators</w:t>
            </w:r>
            <w:r w:rsidRPr="4FAFB660" w:rsidR="43BAD263">
              <w:rPr>
                <w:rFonts w:ascii="Roboto" w:hAnsi="Roboto"/>
              </w:rPr>
              <w:t xml:space="preserve"> [</w:t>
            </w:r>
            <w:r w:rsidRPr="4FAFB660" w:rsidR="43BAD263">
              <w:rPr>
                <w:rFonts w:ascii="Roboto" w:hAnsi="Roboto"/>
                <w:b/>
                <w:bCs/>
                <w:i/>
                <w:iCs/>
              </w:rPr>
              <w:t>p_tta_topic_7</w:t>
            </w:r>
            <w:r w:rsidRPr="4FAFB660" w:rsidR="43BAD263">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6F93D921"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171A67" w:rsidP="0068186A" w14:paraId="15FDC1E0"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171A67" w:rsidP="0068186A" w14:paraId="43035DA8" w14:textId="77777777">
            <w:pPr>
              <w:pStyle w:val="TableBullet1"/>
              <w:numPr>
                <w:ilvl w:val="0"/>
                <w:numId w:val="0"/>
              </w:numPr>
              <w:spacing w:before="0" w:after="0" w:line="276" w:lineRule="auto"/>
              <w:ind w:left="170" w:hanging="170"/>
            </w:pPr>
          </w:p>
        </w:tc>
      </w:tr>
      <w:tr w14:paraId="4E9BFA9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D3766" w:rsidRPr="001D3766" w:rsidP="0068186A" w14:paraId="114CCA7C" w14:textId="597E6747">
            <w:pPr>
              <w:pStyle w:val="TableHeader2"/>
              <w:spacing w:before="0" w:after="0" w:line="276" w:lineRule="auto"/>
              <w:rPr>
                <w:rFonts w:ascii="Roboto" w:hAnsi="Roboto"/>
                <w:i/>
              </w:rPr>
            </w:pPr>
            <w:r w:rsidRPr="4FAFB660">
              <w:rPr>
                <w:rFonts w:ascii="Roboto" w:hAnsi="Roboto"/>
              </w:rPr>
              <w:t>Other</w:t>
            </w:r>
            <w:r w:rsidRPr="4FAFB660" w:rsidR="49B1CE30">
              <w:rPr>
                <w:rFonts w:ascii="Roboto" w:hAnsi="Roboto"/>
              </w:rPr>
              <w:t xml:space="preserve"> [</w:t>
            </w:r>
            <w:r w:rsidRPr="4FAFB660" w:rsidR="49B1CE30">
              <w:rPr>
                <w:rFonts w:ascii="Roboto" w:hAnsi="Roboto"/>
                <w:b/>
                <w:bCs/>
                <w:i/>
                <w:iCs/>
              </w:rPr>
              <w:t>p_tta_topic_8</w:t>
            </w:r>
            <w:r w:rsidRPr="4FAFB660" w:rsidR="49B1CE30">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BFBFBF" w:themeFill="background1" w:themeFillShade="BF"/>
            <w:tcMar>
              <w:top w:w="29" w:type="dxa"/>
              <w:left w:w="58" w:type="dxa"/>
              <w:bottom w:w="29" w:type="dxa"/>
              <w:right w:w="58" w:type="dxa"/>
            </w:tcMar>
            <w:vAlign w:val="center"/>
          </w:tcPr>
          <w:p w:rsidR="001D3766" w:rsidRPr="00171A67" w:rsidP="0068186A" w14:paraId="4A00B443"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BFBFBF" w:themeFill="background1" w:themeFillShade="BF"/>
            <w:tcMar>
              <w:top w:w="29" w:type="dxa"/>
              <w:left w:w="58" w:type="dxa"/>
              <w:bottom w:w="29" w:type="dxa"/>
              <w:right w:w="58" w:type="dxa"/>
            </w:tcMar>
            <w:vAlign w:val="center"/>
          </w:tcPr>
          <w:p w:rsidR="001D3766" w:rsidRPr="00171A67" w:rsidP="0068186A" w14:paraId="1810578B"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BFBFBF" w:themeFill="background1" w:themeFillShade="BF"/>
          </w:tcPr>
          <w:p w:rsidR="001D3766" w:rsidRPr="00171A67" w:rsidP="0068186A" w14:paraId="45FB23DF" w14:textId="77777777">
            <w:pPr>
              <w:pStyle w:val="TableBullet1"/>
              <w:numPr>
                <w:ilvl w:val="0"/>
                <w:numId w:val="0"/>
              </w:numPr>
              <w:spacing w:before="0" w:after="0" w:line="276" w:lineRule="auto"/>
              <w:ind w:left="170" w:hanging="170"/>
            </w:pPr>
          </w:p>
        </w:tc>
      </w:tr>
    </w:tbl>
    <w:p w:rsidR="007A6D7C" w:rsidRPr="00171A67" w:rsidP="00190861" w14:paraId="2A424DC9" w14:textId="77777777"/>
    <w:p w:rsidR="00FF5688" w:rsidRPr="00171A67" w:rsidP="0068186A" w14:paraId="5D3196B7" w14:textId="4E1E7899">
      <w:r>
        <w:t xml:space="preserve">Where do </w:t>
      </w:r>
      <w:r w:rsidR="001D5153">
        <w:t>staff</w:t>
      </w:r>
      <w:r w:rsidR="0029054C">
        <w:t xml:space="preserve"> in your program </w:t>
      </w:r>
      <w:r>
        <w:t xml:space="preserve">look for information </w:t>
      </w:r>
      <w:r w:rsidR="00AA7E85">
        <w:t xml:space="preserve">about </w:t>
      </w:r>
      <w:r>
        <w:t>how to use other fund</w:t>
      </w:r>
      <w:r w:rsidR="007B78D0">
        <w:t xml:space="preserve">ing </w:t>
      </w:r>
      <w:r>
        <w:t>s</w:t>
      </w:r>
      <w:r w:rsidR="007B78D0">
        <w:t>ources</w:t>
      </w:r>
      <w:r>
        <w:t xml:space="preserve"> alongside Head Start funds? [</w:t>
      </w:r>
      <w:r w:rsidRPr="1F66C4DE">
        <w:rPr>
          <w:rStyle w:val="ItemLabelChar"/>
        </w:rPr>
        <w:t>p_res_where</w:t>
      </w:r>
      <w:r w:rsidRPr="1F66C4DE">
        <w:rPr>
          <w:rStyle w:val="ItemLabelChar"/>
          <w:b w:val="0"/>
          <w:bCs w:val="0"/>
          <w:i w:val="0"/>
          <w:iCs w:val="0"/>
        </w:rPr>
        <w:t>]</w:t>
      </w:r>
    </w:p>
    <w:p w:rsidR="725BF083" w:rsidP="725BF083" w14:paraId="3DB5160F" w14:textId="784DE360">
      <w:pPr>
        <w:rPr>
          <w:rStyle w:val="ItemLabelChar"/>
          <w:b w:val="0"/>
          <w:bCs w:val="0"/>
          <w:i w:val="0"/>
          <w:iCs w:val="0"/>
        </w:rPr>
      </w:pPr>
      <w:r w:rsidRPr="03A3DDC4">
        <w:rPr>
          <w:rStyle w:val="ItemLabelChar"/>
          <w:b w:val="0"/>
          <w:bCs w:val="0"/>
          <w:i w:val="0"/>
          <w:iCs w:val="0"/>
        </w:rPr>
        <w:t>Select all that apply:</w:t>
      </w:r>
    </w:p>
    <w:p w:rsidR="00FF5688" w:rsidRPr="00171A67" w:rsidP="0062291A" w14:paraId="526FD8A0" w14:textId="1FF2BD7C">
      <w:pPr>
        <w:pStyle w:val="ListParagraph"/>
        <w:numPr>
          <w:ilvl w:val="1"/>
          <w:numId w:val="26"/>
        </w:numPr>
        <w:rPr>
          <w:b/>
          <w:i/>
        </w:rPr>
      </w:pPr>
      <w:r w:rsidRPr="00171A67">
        <w:t>Guidance documents from the state, city, or region</w:t>
      </w:r>
      <w:r w:rsidRPr="00171A67" w:rsidR="003773DD">
        <w:t>al government</w:t>
      </w:r>
      <w:r w:rsidR="2AD4939C">
        <w:t xml:space="preserve"> [</w:t>
      </w:r>
      <w:r w:rsidRPr="7973AFB2" w:rsidR="2AD4939C">
        <w:rPr>
          <w:b/>
          <w:bCs/>
          <w:i/>
          <w:iCs/>
        </w:rPr>
        <w:t>p_res_where_1</w:t>
      </w:r>
      <w:r w:rsidRPr="7973AFB2" w:rsidR="2AD4939C">
        <w:t>]</w:t>
      </w:r>
    </w:p>
    <w:p w:rsidR="00FF5688" w:rsidRPr="00171A67" w:rsidP="0062291A" w14:paraId="27D64C6A" w14:textId="0754DA4F">
      <w:pPr>
        <w:pStyle w:val="ListParagraph"/>
        <w:numPr>
          <w:ilvl w:val="1"/>
          <w:numId w:val="26"/>
        </w:numPr>
        <w:rPr>
          <w:b/>
          <w:i/>
        </w:rPr>
      </w:pPr>
      <w:r w:rsidRPr="00171A67">
        <w:t xml:space="preserve">ECLKC </w:t>
      </w:r>
      <w:r w:rsidR="6D0AB64D">
        <w:t>w</w:t>
      </w:r>
      <w:r w:rsidRPr="00171A67">
        <w:t>ebsite</w:t>
      </w:r>
      <w:r w:rsidR="73CC0B6D">
        <w:t xml:space="preserve"> [</w:t>
      </w:r>
      <w:r w:rsidRPr="7973AFB2" w:rsidR="73CC0B6D">
        <w:rPr>
          <w:b/>
          <w:bCs/>
          <w:i/>
          <w:iCs/>
        </w:rPr>
        <w:t>p_res_where_2</w:t>
      </w:r>
      <w:r w:rsidRPr="7973AFB2" w:rsidR="73CC0B6D">
        <w:t>]</w:t>
      </w:r>
    </w:p>
    <w:p w:rsidR="00F73989" w:rsidRPr="00171A67" w:rsidP="0062291A" w14:paraId="6652B33C" w14:textId="39E253D9">
      <w:pPr>
        <w:pStyle w:val="ListParagraph"/>
        <w:numPr>
          <w:ilvl w:val="1"/>
          <w:numId w:val="26"/>
        </w:numPr>
        <w:rPr>
          <w:b/>
          <w:i/>
        </w:rPr>
      </w:pPr>
      <w:r w:rsidRPr="00171A67">
        <w:t>Other online resources</w:t>
      </w:r>
      <w:r w:rsidR="3DD92BAA">
        <w:t xml:space="preserve"> [</w:t>
      </w:r>
      <w:r w:rsidRPr="7973AFB2" w:rsidR="3DD92BAA">
        <w:rPr>
          <w:b/>
          <w:bCs/>
          <w:i/>
          <w:iCs/>
        </w:rPr>
        <w:t>p_res_where_3</w:t>
      </w:r>
      <w:r w:rsidRPr="7973AFB2" w:rsidR="3DD92BAA">
        <w:t>]</w:t>
      </w:r>
    </w:p>
    <w:p w:rsidR="00FF5688" w:rsidRPr="00171A67" w:rsidP="0062291A" w14:paraId="691B0826" w14:textId="5D47B6A1">
      <w:pPr>
        <w:pStyle w:val="ListParagraph"/>
        <w:numPr>
          <w:ilvl w:val="1"/>
          <w:numId w:val="26"/>
        </w:numPr>
        <w:rPr>
          <w:b/>
          <w:i/>
        </w:rPr>
      </w:pPr>
      <w:r>
        <w:t xml:space="preserve">Local </w:t>
      </w:r>
      <w:r w:rsidR="0FB8063D">
        <w:t>o</w:t>
      </w:r>
      <w:r>
        <w:t>rganizations</w:t>
      </w:r>
      <w:r w:rsidR="0C58B399">
        <w:t xml:space="preserve"> [</w:t>
      </w:r>
      <w:r w:rsidRPr="7973AFB2" w:rsidR="0C58B399">
        <w:rPr>
          <w:b/>
          <w:bCs/>
          <w:i/>
          <w:iCs/>
        </w:rPr>
        <w:t>p_res_where_4</w:t>
      </w:r>
      <w:r w:rsidRPr="7973AFB2" w:rsidR="0C58B399">
        <w:t>]</w:t>
      </w:r>
    </w:p>
    <w:p w:rsidR="00FF5688" w:rsidRPr="00171A67" w:rsidP="0062291A" w14:paraId="4D1490A4" w14:textId="23362597">
      <w:pPr>
        <w:pStyle w:val="ListParagraph"/>
        <w:numPr>
          <w:ilvl w:val="1"/>
          <w:numId w:val="26"/>
        </w:numPr>
        <w:rPr>
          <w:b/>
          <w:i/>
        </w:rPr>
      </w:pPr>
      <w:r w:rsidRPr="00171A67">
        <w:t xml:space="preserve">National </w:t>
      </w:r>
      <w:r w:rsidR="25FC4A31">
        <w:t>o</w:t>
      </w:r>
      <w:r w:rsidR="4562E523">
        <w:t>rganizations</w:t>
      </w:r>
      <w:r w:rsidRPr="00171A67">
        <w:t xml:space="preserve"> (e.g., </w:t>
      </w:r>
      <w:r w:rsidR="001D3766">
        <w:t>BUILD</w:t>
      </w:r>
      <w:r w:rsidR="00F276F2">
        <w:t>, Children’s Funding Project</w:t>
      </w:r>
      <w:r w:rsidRPr="00171A67" w:rsidR="001D3766">
        <w:t>)</w:t>
      </w:r>
      <w:r w:rsidR="5014A6E9">
        <w:t xml:space="preserve"> [</w:t>
      </w:r>
      <w:r w:rsidRPr="7973AFB2" w:rsidR="5014A6E9">
        <w:rPr>
          <w:b/>
          <w:bCs/>
          <w:i/>
          <w:iCs/>
        </w:rPr>
        <w:t>p_res_where_5</w:t>
      </w:r>
      <w:r w:rsidRPr="7973AFB2" w:rsidR="5014A6E9">
        <w:t>]</w:t>
      </w:r>
    </w:p>
    <w:p w:rsidR="00FF5688" w:rsidRPr="00171A67" w:rsidP="0062291A" w14:paraId="28FDC091" w14:textId="52792022">
      <w:pPr>
        <w:pStyle w:val="ListParagraph"/>
        <w:numPr>
          <w:ilvl w:val="1"/>
          <w:numId w:val="26"/>
        </w:numPr>
        <w:rPr>
          <w:b/>
          <w:i/>
        </w:rPr>
      </w:pPr>
      <w:r w:rsidRPr="00171A67">
        <w:t>Calculator/budgeting tool</w:t>
      </w:r>
      <w:r w:rsidR="28A3F5A5">
        <w:t xml:space="preserve"> [</w:t>
      </w:r>
      <w:r w:rsidRPr="7973AFB2" w:rsidR="28A3F5A5">
        <w:rPr>
          <w:b/>
          <w:bCs/>
          <w:i/>
          <w:iCs/>
        </w:rPr>
        <w:t>p_res_where_6</w:t>
      </w:r>
      <w:r w:rsidRPr="7973AFB2" w:rsidR="28A3F5A5">
        <w:t>]</w:t>
      </w:r>
    </w:p>
    <w:p w:rsidR="00FF5688" w:rsidRPr="00171A67" w:rsidP="0062291A" w14:paraId="29D13E1D" w14:textId="448AEFE6">
      <w:pPr>
        <w:pStyle w:val="ListParagraph"/>
        <w:numPr>
          <w:ilvl w:val="1"/>
          <w:numId w:val="26"/>
        </w:numPr>
        <w:rPr>
          <w:b/>
          <w:i/>
        </w:rPr>
      </w:pPr>
      <w:r w:rsidRPr="00171A67">
        <w:t>Consultant(s)</w:t>
      </w:r>
      <w:r w:rsidR="5DDDBA76">
        <w:t xml:space="preserve"> [</w:t>
      </w:r>
      <w:r w:rsidRPr="7973AFB2" w:rsidR="5DDDBA76">
        <w:rPr>
          <w:b/>
          <w:bCs/>
          <w:i/>
          <w:iCs/>
        </w:rPr>
        <w:t>p_res_where_7</w:t>
      </w:r>
      <w:r w:rsidRPr="7973AFB2" w:rsidR="5DDDBA76">
        <w:t>]</w:t>
      </w:r>
    </w:p>
    <w:p w:rsidR="00FF5688" w:rsidRPr="00171A67" w:rsidP="0062291A" w14:paraId="5B48A44B" w14:textId="402759EB">
      <w:pPr>
        <w:pStyle w:val="ListParagraph"/>
        <w:numPr>
          <w:ilvl w:val="1"/>
          <w:numId w:val="26"/>
        </w:numPr>
        <w:rPr>
          <w:b/>
          <w:i/>
        </w:rPr>
      </w:pPr>
      <w:r w:rsidRPr="00171A67">
        <w:t>Other program leaders/staff</w:t>
      </w:r>
      <w:r w:rsidR="19679CC7">
        <w:t xml:space="preserve"> [</w:t>
      </w:r>
      <w:r w:rsidRPr="7973AFB2" w:rsidR="19679CC7">
        <w:rPr>
          <w:b/>
          <w:bCs/>
          <w:i/>
          <w:iCs/>
        </w:rPr>
        <w:t>p_res_where_8</w:t>
      </w:r>
      <w:r w:rsidRPr="7973AFB2" w:rsidR="19679CC7">
        <w:t>]</w:t>
      </w:r>
    </w:p>
    <w:p w:rsidR="00FF5688" w:rsidRPr="00171A67" w:rsidP="0062291A" w14:paraId="0CD3AF36" w14:textId="6F4CE94B">
      <w:pPr>
        <w:pStyle w:val="ListParagraph"/>
        <w:numPr>
          <w:ilvl w:val="1"/>
          <w:numId w:val="26"/>
        </w:numPr>
        <w:rPr>
          <w:b/>
          <w:i/>
        </w:rPr>
      </w:pPr>
      <w:r w:rsidRPr="00171A67">
        <w:t xml:space="preserve">Other </w:t>
      </w:r>
      <w:r w:rsidR="32F8BBC1">
        <w:t xml:space="preserve"> [</w:t>
      </w:r>
      <w:r w:rsidRPr="7973AFB2" w:rsidR="32F8BBC1">
        <w:rPr>
          <w:b/>
          <w:bCs/>
          <w:i/>
          <w:iCs/>
        </w:rPr>
        <w:t>p_res_where_9</w:t>
      </w:r>
      <w:r w:rsidRPr="7973AFB2" w:rsidR="32F8BBC1">
        <w:t>]</w:t>
      </w:r>
    </w:p>
    <w:p w:rsidR="00FF5688" w:rsidRPr="00171A67" w:rsidP="00190861" w14:paraId="66A5DA72" w14:textId="77777777">
      <w:pPr>
        <w:spacing w:after="0"/>
      </w:pPr>
    </w:p>
    <w:p w:rsidR="007D4F40" w:rsidRPr="00171A67" w:rsidP="00190861" w14:paraId="061C6DDC" w14:textId="5CE83EA5">
      <w:pPr>
        <w:keepNext/>
      </w:pPr>
      <w:r>
        <w:t xml:space="preserve">[If any response </w:t>
      </w:r>
      <w:r w:rsidR="00844758">
        <w:t xml:space="preserve">is “Yes” </w:t>
      </w:r>
      <w:r>
        <w:t xml:space="preserve">on </w:t>
      </w:r>
      <w:r w:rsidRPr="1F66C4DE">
        <w:rPr>
          <w:b/>
          <w:bCs/>
        </w:rPr>
        <w:t>p_tta_topic</w:t>
      </w:r>
      <w:r>
        <w:t>] Who provides staff in your program with fiscal</w:t>
      </w:r>
      <w:r w:rsidR="5C3D5A4F">
        <w:t>-</w:t>
      </w:r>
      <w:r>
        <w:t xml:space="preserve"> or funding-related training and technical assistance</w:t>
      </w:r>
      <w:r w:rsidR="002239C2">
        <w:t xml:space="preserve"> (TTA)</w:t>
      </w:r>
      <w:r>
        <w:t>? [</w:t>
      </w:r>
      <w:r w:rsidRPr="1F66C4DE" w:rsidR="00CE41A8">
        <w:rPr>
          <w:rStyle w:val="ItemLabelChar"/>
        </w:rPr>
        <w:t>s</w:t>
      </w:r>
      <w:r w:rsidRPr="1F66C4DE">
        <w:rPr>
          <w:rStyle w:val="ItemLabelChar"/>
        </w:rPr>
        <w:t>p_tta_prov</w:t>
      </w:r>
      <w:r w:rsidRPr="1F66C4DE">
        <w:rPr>
          <w:rStyle w:val="ItemLabelChar"/>
          <w:b w:val="0"/>
          <w:bCs w:val="0"/>
          <w:i w:val="0"/>
          <w:iCs w:val="0"/>
        </w:rPr>
        <w:t>]</w:t>
      </w:r>
    </w:p>
    <w:p w:rsidR="007D4F40" w:rsidRPr="00171A67" w:rsidP="00190861" w14:paraId="0BAF31BE" w14:textId="58BE24BF">
      <w:pPr>
        <w:keepNext/>
      </w:pPr>
      <w:r w:rsidRPr="00171A67">
        <w:t>Select all that apply:</w:t>
      </w:r>
    </w:p>
    <w:p w:rsidR="007F6795" w:rsidP="00190861" w14:paraId="6818A73D" w14:textId="1396F662">
      <w:pPr>
        <w:pStyle w:val="ListParagraph"/>
        <w:keepNext/>
        <w:numPr>
          <w:ilvl w:val="1"/>
          <w:numId w:val="1"/>
        </w:numPr>
      </w:pPr>
      <w:r w:rsidRPr="009A3722">
        <w:t xml:space="preserve">National </w:t>
      </w:r>
      <w:r w:rsidR="0011776D">
        <w:t>TTA Centers</w:t>
      </w:r>
      <w:r w:rsidRPr="009A3722">
        <w:t xml:space="preserve"> </w:t>
      </w:r>
      <w:r w:rsidR="65516363">
        <w:t>[</w:t>
      </w:r>
      <w:r w:rsidRPr="00864F1B" w:rsidR="65516363">
        <w:rPr>
          <w:b/>
          <w:bCs/>
          <w:i/>
          <w:iCs/>
        </w:rPr>
        <w:t>sp_tta_prov_1</w:t>
      </w:r>
      <w:r w:rsidR="65516363">
        <w:t>]</w:t>
      </w:r>
    </w:p>
    <w:p w:rsidR="007B4EF0" w:rsidP="007B4EF0" w14:paraId="5E0E3825" w14:textId="0E3CC922">
      <w:pPr>
        <w:pStyle w:val="ListParagraph"/>
        <w:keepNext/>
        <w:numPr>
          <w:ilvl w:val="1"/>
          <w:numId w:val="1"/>
        </w:numPr>
      </w:pPr>
      <w:r>
        <w:t xml:space="preserve">Statewide TTA </w:t>
      </w:r>
      <w:r w:rsidR="00012C0A">
        <w:t>Center</w:t>
      </w:r>
      <w:r w:rsidR="00F91CAF">
        <w:t>s</w:t>
      </w:r>
      <w:r w:rsidR="00012C0A">
        <w:t xml:space="preserve"> </w:t>
      </w:r>
      <w:r w:rsidR="7BB09BDE">
        <w:t>[</w:t>
      </w:r>
      <w:r w:rsidRPr="7973AFB2" w:rsidR="7BB09BDE">
        <w:rPr>
          <w:b/>
          <w:bCs/>
          <w:i/>
          <w:iCs/>
        </w:rPr>
        <w:t>sp_tta_prov_2</w:t>
      </w:r>
      <w:r w:rsidR="7BB09BDE">
        <w:t>]</w:t>
      </w:r>
    </w:p>
    <w:p w:rsidR="007B4EF0" w:rsidP="007B4EF0" w14:paraId="5CE402A8" w14:textId="7F67F86E">
      <w:pPr>
        <w:pStyle w:val="ListParagraph"/>
        <w:keepNext/>
        <w:numPr>
          <w:ilvl w:val="1"/>
          <w:numId w:val="1"/>
        </w:numPr>
      </w:pPr>
      <w:r>
        <w:t xml:space="preserve">Head Start </w:t>
      </w:r>
      <w:r w:rsidR="004A4902">
        <w:t>R</w:t>
      </w:r>
      <w:r>
        <w:t xml:space="preserve">egional </w:t>
      </w:r>
      <w:r w:rsidR="004A4902">
        <w:t>O</w:t>
      </w:r>
      <w:r>
        <w:t>ffice staff</w:t>
      </w:r>
      <w:r w:rsidR="006E3EA4">
        <w:t xml:space="preserve"> (e.g., Program Specialists, TA specialists)</w:t>
      </w:r>
      <w:r w:rsidR="0FCADC58">
        <w:t xml:space="preserve"> [</w:t>
      </w:r>
      <w:r w:rsidRPr="7973AFB2" w:rsidR="0FCADC58">
        <w:rPr>
          <w:b/>
          <w:bCs/>
          <w:i/>
          <w:iCs/>
        </w:rPr>
        <w:t>sp_tta_prov_3</w:t>
      </w:r>
      <w:r w:rsidR="0FCADC58">
        <w:t>]</w:t>
      </w:r>
    </w:p>
    <w:p w:rsidR="00534B9A" w:rsidRPr="00171A67" w:rsidP="00190861" w14:paraId="67B7E22D" w14:textId="256150BD">
      <w:pPr>
        <w:pStyle w:val="ListParagraph"/>
        <w:keepNext/>
        <w:numPr>
          <w:ilvl w:val="1"/>
          <w:numId w:val="1"/>
        </w:numPr>
      </w:pPr>
      <w:r>
        <w:t>National Head Start Association</w:t>
      </w:r>
      <w:r w:rsidR="491A7B62">
        <w:t xml:space="preserve"> [</w:t>
      </w:r>
      <w:r w:rsidRPr="7973AFB2" w:rsidR="491A7B62">
        <w:rPr>
          <w:b/>
          <w:bCs/>
          <w:i/>
          <w:iCs/>
        </w:rPr>
        <w:t>sp_tta_prov_4</w:t>
      </w:r>
      <w:r w:rsidR="491A7B62">
        <w:t>]</w:t>
      </w:r>
    </w:p>
    <w:p w:rsidR="007B4EF0" w:rsidP="007B4EF0" w14:paraId="02063B34" w14:textId="61E22BFB">
      <w:pPr>
        <w:pStyle w:val="ListParagraph"/>
        <w:keepNext/>
        <w:numPr>
          <w:ilvl w:val="1"/>
          <w:numId w:val="1"/>
        </w:numPr>
      </w:pPr>
      <w:r>
        <w:t>Regional</w:t>
      </w:r>
      <w:r w:rsidR="2698BA58">
        <w:t xml:space="preserve"> or</w:t>
      </w:r>
      <w:r w:rsidR="00B90F22">
        <w:t xml:space="preserve"> </w:t>
      </w:r>
      <w:r>
        <w:t>State Head Start Association</w:t>
      </w:r>
      <w:r w:rsidR="1BB1FC64">
        <w:t xml:space="preserve"> [</w:t>
      </w:r>
      <w:r w:rsidRPr="7973AFB2" w:rsidR="1BB1FC64">
        <w:rPr>
          <w:b/>
          <w:bCs/>
          <w:i/>
          <w:iCs/>
        </w:rPr>
        <w:t>sp_tta_prov_5</w:t>
      </w:r>
      <w:r w:rsidR="1BB1FC64">
        <w:t>]</w:t>
      </w:r>
    </w:p>
    <w:p w:rsidR="007B4EF0" w:rsidP="0062291A" w14:paraId="2894AEF0" w14:textId="7037D1AE">
      <w:pPr>
        <w:pStyle w:val="ListParagraph"/>
        <w:keepNext/>
        <w:numPr>
          <w:ilvl w:val="1"/>
          <w:numId w:val="33"/>
        </w:numPr>
      </w:pPr>
      <w:r>
        <w:t>Other national, state, or local organizations</w:t>
      </w:r>
      <w:r w:rsidR="1B556EEB">
        <w:t xml:space="preserve"> [</w:t>
      </w:r>
      <w:r w:rsidRPr="7973AFB2" w:rsidR="1B556EEB">
        <w:rPr>
          <w:b/>
          <w:bCs/>
          <w:i/>
          <w:iCs/>
        </w:rPr>
        <w:t>sp_tta_prov_6</w:t>
      </w:r>
      <w:r w:rsidR="1B556EEB">
        <w:t>]</w:t>
      </w:r>
    </w:p>
    <w:p w:rsidR="003A1828" w:rsidP="00190861" w14:paraId="337F2FF0" w14:textId="410C61D9">
      <w:pPr>
        <w:pStyle w:val="ListParagraph"/>
        <w:keepNext/>
        <w:numPr>
          <w:ilvl w:val="1"/>
          <w:numId w:val="1"/>
        </w:numPr>
        <w:rPr>
          <w:rFonts w:eastAsia="Calibri" w:cs="Arial"/>
          <w:szCs w:val="24"/>
        </w:rPr>
      </w:pPr>
      <w:r>
        <w:t>Other state-level administrator</w:t>
      </w:r>
      <w:r w:rsidR="0003575E">
        <w:t>s</w:t>
      </w:r>
      <w:r>
        <w:t xml:space="preserve"> in </w:t>
      </w:r>
      <w:r w:rsidRPr="00864F1B">
        <w:rPr>
          <w:b/>
        </w:rPr>
        <w:t>your</w:t>
      </w:r>
      <w:r>
        <w:t xml:space="preserve"> state </w:t>
      </w:r>
      <w:r w:rsidR="62CCCDD5">
        <w:t>[</w:t>
      </w:r>
      <w:r w:rsidRPr="7973AFB2" w:rsidR="62CCCDD5">
        <w:rPr>
          <w:b/>
          <w:bCs/>
          <w:i/>
          <w:iCs/>
        </w:rPr>
        <w:t>sp_tta_prov_7</w:t>
      </w:r>
      <w:r w:rsidR="62CCCDD5">
        <w:t>]</w:t>
      </w:r>
      <w:r>
        <w:t xml:space="preserve"> </w:t>
      </w:r>
    </w:p>
    <w:p w:rsidR="003A1828" w:rsidRPr="00171A67" w:rsidP="00190861" w14:paraId="2943DC39" w14:textId="6207C24F">
      <w:pPr>
        <w:pStyle w:val="ListParagraph"/>
        <w:keepNext/>
        <w:numPr>
          <w:ilvl w:val="1"/>
          <w:numId w:val="1"/>
        </w:numPr>
      </w:pPr>
      <w:r>
        <w:t xml:space="preserve">State-level administrators in </w:t>
      </w:r>
      <w:r w:rsidRPr="00864F1B">
        <w:rPr>
          <w:b/>
        </w:rPr>
        <w:t>other</w:t>
      </w:r>
      <w:r>
        <w:t xml:space="preserve"> states </w:t>
      </w:r>
      <w:r w:rsidR="16812C9F">
        <w:t>[</w:t>
      </w:r>
      <w:r w:rsidRPr="7973AFB2" w:rsidR="16812C9F">
        <w:rPr>
          <w:b/>
          <w:bCs/>
          <w:i/>
          <w:iCs/>
        </w:rPr>
        <w:t>sp_tta_prov_8</w:t>
      </w:r>
      <w:r w:rsidR="16812C9F">
        <w:t>]</w:t>
      </w:r>
    </w:p>
    <w:p w:rsidR="007D4F40" w:rsidRPr="00171A67" w:rsidP="00190861" w14:paraId="5CB61BE1" w14:textId="3FCDAF08">
      <w:pPr>
        <w:pStyle w:val="ListParagraph"/>
        <w:numPr>
          <w:ilvl w:val="1"/>
          <w:numId w:val="1"/>
        </w:numPr>
      </w:pPr>
      <w:r>
        <w:t>Grantee-level fiscal manager or other staff</w:t>
      </w:r>
      <w:r w:rsidR="5803EC16">
        <w:t xml:space="preserve"> [</w:t>
      </w:r>
      <w:r w:rsidRPr="7973AFB2" w:rsidR="5803EC16">
        <w:rPr>
          <w:b/>
          <w:bCs/>
          <w:i/>
          <w:iCs/>
        </w:rPr>
        <w:t>sp_tta_prov_9</w:t>
      </w:r>
      <w:r w:rsidR="5803EC16">
        <w:t>]</w:t>
      </w:r>
    </w:p>
    <w:p w:rsidR="003F0387" w:rsidP="003F0387" w14:paraId="3BC82A0E" w14:textId="45F2F446">
      <w:pPr>
        <w:pStyle w:val="ListParagraph"/>
        <w:numPr>
          <w:ilvl w:val="1"/>
          <w:numId w:val="1"/>
        </w:numPr>
      </w:pPr>
      <w:r>
        <w:t>Fiscal or grant support contracted by your program</w:t>
      </w:r>
      <w:r w:rsidR="22110C53">
        <w:t xml:space="preserve"> [</w:t>
      </w:r>
      <w:r w:rsidRPr="7973AFB2" w:rsidR="22110C53">
        <w:rPr>
          <w:b/>
          <w:bCs/>
          <w:i/>
          <w:iCs/>
        </w:rPr>
        <w:t>sp_tta_prov_10</w:t>
      </w:r>
      <w:r w:rsidR="22110C53">
        <w:t>]</w:t>
      </w:r>
    </w:p>
    <w:p w:rsidR="00106B82" w:rsidRPr="003F0387" w:rsidP="003F0387" w14:paraId="5250EF1A" w14:textId="2B22EDAE">
      <w:pPr>
        <w:pStyle w:val="ListParagraph"/>
        <w:numPr>
          <w:ilvl w:val="1"/>
          <w:numId w:val="1"/>
        </w:numPr>
      </w:pPr>
      <w:r>
        <w:t xml:space="preserve">Other </w:t>
      </w:r>
      <w:r w:rsidR="40F20FB1">
        <w:t>[</w:t>
      </w:r>
      <w:r w:rsidRPr="7973AFB2" w:rsidR="40F20FB1">
        <w:rPr>
          <w:b/>
          <w:bCs/>
          <w:i/>
          <w:iCs/>
        </w:rPr>
        <w:t>sp_tta_prov_11</w:t>
      </w:r>
      <w:r w:rsidR="40F20FB1">
        <w:t>]</w:t>
      </w:r>
    </w:p>
    <w:p w:rsidR="00005711" w:rsidP="00190861" w14:paraId="7AF3D598" w14:textId="77777777"/>
    <w:p w:rsidR="007A6D7C" w:rsidRPr="00171A67" w:rsidP="00005711" w14:paraId="39F4A4CC" w14:textId="0DDEEC70">
      <w:r>
        <w:t>Have</w:t>
      </w:r>
      <w:r w:rsidR="001E1C54">
        <w:t xml:space="preserve"> your</w:t>
      </w:r>
      <w:r w:rsidRPr="00171A67">
        <w:t xml:space="preserve"> </w:t>
      </w:r>
      <w:r w:rsidR="0027432B">
        <w:t xml:space="preserve">ECE </w:t>
      </w:r>
      <w:r w:rsidRPr="00171A67">
        <w:t xml:space="preserve">program staff received any of the </w:t>
      </w:r>
      <w:r w:rsidRPr="00171A67" w:rsidR="00D71BB5">
        <w:t xml:space="preserve">following supports </w:t>
      </w:r>
      <w:r w:rsidRPr="00171A67" w:rsidR="00211171">
        <w:rPr>
          <w:b/>
          <w:bCs/>
        </w:rPr>
        <w:t>from your state</w:t>
      </w:r>
      <w:r w:rsidR="00211171">
        <w:t>?</w:t>
      </w:r>
      <w:r w:rsidRPr="00171A67" w:rsidR="00211171">
        <w:t xml:space="preserve"> [</w:t>
      </w:r>
      <w:r w:rsidRPr="00171A67" w:rsidR="00211171">
        <w:rPr>
          <w:b/>
          <w:i/>
        </w:rPr>
        <w:t>sp_tta_avail</w:t>
      </w:r>
      <w:r w:rsidRPr="00171A67" w:rsidR="00211171">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703F29EF"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A6D7C" w:rsidRPr="00171A67" w:rsidP="00190861" w14:paraId="796301F8"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A6D7C" w:rsidRPr="00171A67" w:rsidP="00190861" w14:paraId="664F7B7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A6D7C" w:rsidRPr="00171A67" w:rsidP="00190861" w14:paraId="124014C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A6D7C" w:rsidRPr="00171A67" w:rsidP="00190861" w14:paraId="3F6A68B1" w14:textId="1B8D437F">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65F57491"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4238BBA5" w14:textId="2481F132">
            <w:pPr>
              <w:pStyle w:val="TableHeader2"/>
              <w:spacing w:before="0" w:after="0" w:line="276" w:lineRule="auto"/>
              <w:rPr>
                <w:rFonts w:ascii="Roboto" w:hAnsi="Roboto"/>
                <w:sz w:val="22"/>
              </w:rPr>
            </w:pPr>
            <w:r w:rsidRPr="4FAFB660">
              <w:rPr>
                <w:rFonts w:ascii="Roboto" w:hAnsi="Roboto"/>
                <w:sz w:val="22"/>
              </w:rPr>
              <w:t>Trainings (e.g., webinars, in-person sessions</w:t>
            </w:r>
            <w:r w:rsidR="007037F4">
              <w:rPr>
                <w:rFonts w:ascii="Roboto" w:hAnsi="Roboto"/>
                <w:sz w:val="22"/>
              </w:rPr>
              <w:t>, at a conference</w:t>
            </w:r>
            <w:r w:rsidRPr="4FAFB660">
              <w:rPr>
                <w:rFonts w:ascii="Roboto" w:hAnsi="Roboto"/>
                <w:sz w:val="22"/>
              </w:rPr>
              <w:t>)</w:t>
            </w:r>
            <w:r w:rsidRPr="4FAFB660" w:rsidR="008B5517">
              <w:rPr>
                <w:rFonts w:ascii="Roboto" w:hAnsi="Roboto"/>
                <w:sz w:val="22"/>
              </w:rPr>
              <w:t xml:space="preserve"> around using multiple funding streams</w:t>
            </w:r>
            <w:r w:rsidRPr="4FAFB660" w:rsidR="606A0F96">
              <w:rPr>
                <w:rFonts w:ascii="Roboto" w:hAnsi="Roboto"/>
                <w:sz w:val="22"/>
              </w:rPr>
              <w:t xml:space="preserve"> [</w:t>
            </w:r>
            <w:r w:rsidRPr="4FAFB660" w:rsidR="606A0F96">
              <w:rPr>
                <w:rFonts w:ascii="Roboto" w:hAnsi="Roboto"/>
                <w:b/>
                <w:bCs/>
                <w:i/>
                <w:iCs/>
                <w:sz w:val="22"/>
              </w:rPr>
              <w:t>sp_tta_avail_1</w:t>
            </w:r>
            <w:r w:rsidRPr="4FAFB660" w:rsidR="606A0F9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158392AB" w14:textId="77777777">
            <w:pPr>
              <w:pStyle w:val="TableBullet1"/>
              <w:numPr>
                <w:ilvl w:val="0"/>
                <w:numId w:val="0"/>
              </w:numPr>
              <w:spacing w:before="0" w:after="0" w:line="276" w:lineRule="auto"/>
              <w:ind w:left="170" w:hanging="170"/>
            </w:pPr>
          </w:p>
        </w:tc>
        <w:tc>
          <w:tcPr>
            <w:tcW w:w="437" w:type="pct"/>
            <w:shd w:val="clear" w:color="auto" w:fill="auto"/>
            <w:tcMar>
              <w:top w:w="29" w:type="dxa"/>
              <w:bottom w:w="29" w:type="dxa"/>
            </w:tcMar>
            <w:vAlign w:val="center"/>
          </w:tcPr>
          <w:p w:rsidR="007A6D7C" w:rsidRPr="00171A67" w:rsidP="00190861" w14:paraId="739E68E8" w14:textId="77777777">
            <w:pPr>
              <w:pStyle w:val="TableBullet1"/>
              <w:numPr>
                <w:ilvl w:val="0"/>
                <w:numId w:val="0"/>
              </w:numPr>
              <w:spacing w:before="0" w:after="0" w:line="276" w:lineRule="auto"/>
              <w:ind w:left="170" w:hanging="170"/>
            </w:pPr>
          </w:p>
        </w:tc>
        <w:tc>
          <w:tcPr>
            <w:tcW w:w="728" w:type="pct"/>
          </w:tcPr>
          <w:p w:rsidR="007A6D7C" w:rsidRPr="00171A67" w:rsidP="00190861" w14:paraId="1F2B94BA" w14:textId="77777777">
            <w:pPr>
              <w:pStyle w:val="TableBullet1"/>
              <w:numPr>
                <w:ilvl w:val="0"/>
                <w:numId w:val="0"/>
              </w:numPr>
              <w:spacing w:before="0" w:after="0" w:line="276" w:lineRule="auto"/>
              <w:ind w:left="170" w:hanging="170"/>
            </w:pPr>
          </w:p>
        </w:tc>
      </w:tr>
      <w:tr w14:paraId="10FB13FF"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1485C614" w14:textId="13B7C8D8">
            <w:pPr>
              <w:pStyle w:val="TableHeader2"/>
              <w:spacing w:before="0" w:after="0" w:line="276" w:lineRule="auto"/>
              <w:rPr>
                <w:rFonts w:ascii="Roboto" w:hAnsi="Roboto"/>
                <w:sz w:val="22"/>
              </w:rPr>
            </w:pPr>
            <w:r w:rsidRPr="4FAFB660">
              <w:rPr>
                <w:rFonts w:ascii="Roboto" w:hAnsi="Roboto"/>
                <w:sz w:val="22"/>
              </w:rPr>
              <w:t>Technical assistance or direct supports with budgeting</w:t>
            </w:r>
            <w:r w:rsidRPr="4FAFB660" w:rsidR="00114764">
              <w:rPr>
                <w:rFonts w:ascii="Roboto" w:hAnsi="Roboto"/>
                <w:sz w:val="22"/>
              </w:rPr>
              <w:t xml:space="preserve"> including tools (e.g., toolkits, calculators)</w:t>
            </w:r>
            <w:r w:rsidRPr="4FAFB660" w:rsidR="008B5517">
              <w:rPr>
                <w:rFonts w:ascii="Roboto" w:hAnsi="Roboto"/>
                <w:sz w:val="22"/>
              </w:rPr>
              <w:t xml:space="preserve"> around using multiple funding streams</w:t>
            </w:r>
            <w:r w:rsidRPr="4FAFB660" w:rsidR="695863F5">
              <w:rPr>
                <w:rFonts w:ascii="Roboto" w:hAnsi="Roboto"/>
                <w:sz w:val="22"/>
              </w:rPr>
              <w:t xml:space="preserve"> [</w:t>
            </w:r>
            <w:r w:rsidRPr="4FAFB660" w:rsidR="695863F5">
              <w:rPr>
                <w:rFonts w:ascii="Roboto" w:hAnsi="Roboto"/>
                <w:b/>
                <w:bCs/>
                <w:i/>
                <w:iCs/>
                <w:sz w:val="22"/>
              </w:rPr>
              <w:t>sp_tta_avail_2</w:t>
            </w:r>
            <w:r w:rsidRPr="4FAFB660" w:rsidR="695863F5">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6B0CBA37" w14:textId="77777777">
            <w:pPr>
              <w:pStyle w:val="TableBullet1"/>
              <w:numPr>
                <w:ilvl w:val="0"/>
                <w:numId w:val="0"/>
              </w:numPr>
              <w:spacing w:before="0" w:after="0" w:line="276" w:lineRule="auto"/>
              <w:ind w:left="170" w:hanging="170"/>
            </w:pPr>
          </w:p>
        </w:tc>
        <w:tc>
          <w:tcPr>
            <w:tcW w:w="437" w:type="pct"/>
            <w:shd w:val="clear" w:color="auto" w:fill="auto"/>
            <w:tcMar>
              <w:top w:w="29" w:type="dxa"/>
              <w:bottom w:w="29" w:type="dxa"/>
            </w:tcMar>
            <w:vAlign w:val="center"/>
          </w:tcPr>
          <w:p w:rsidR="007A6D7C" w:rsidRPr="00171A67" w:rsidP="00190861" w14:paraId="6250BEB9" w14:textId="77777777">
            <w:pPr>
              <w:pStyle w:val="TableBullet1"/>
              <w:numPr>
                <w:ilvl w:val="0"/>
                <w:numId w:val="0"/>
              </w:numPr>
              <w:spacing w:before="0" w:after="0" w:line="276" w:lineRule="auto"/>
              <w:ind w:left="170" w:hanging="170"/>
            </w:pPr>
          </w:p>
        </w:tc>
        <w:tc>
          <w:tcPr>
            <w:tcW w:w="728" w:type="pct"/>
          </w:tcPr>
          <w:p w:rsidR="007A6D7C" w:rsidRPr="00171A67" w:rsidP="00190861" w14:paraId="4EB1AB07" w14:textId="77777777">
            <w:pPr>
              <w:pStyle w:val="TableBullet1"/>
              <w:numPr>
                <w:ilvl w:val="0"/>
                <w:numId w:val="0"/>
              </w:numPr>
              <w:spacing w:before="0" w:after="0" w:line="276" w:lineRule="auto"/>
              <w:ind w:left="170" w:hanging="170"/>
            </w:pPr>
          </w:p>
        </w:tc>
      </w:tr>
      <w:tr w14:paraId="1E37BF5C"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0B3AD90F" w14:textId="1AB1CCAC">
            <w:pPr>
              <w:pStyle w:val="TableHeader2"/>
              <w:spacing w:before="0" w:after="0" w:line="276" w:lineRule="auto"/>
              <w:rPr>
                <w:rFonts w:ascii="Roboto" w:hAnsi="Roboto"/>
                <w:sz w:val="22"/>
              </w:rPr>
            </w:pPr>
            <w:r w:rsidRPr="4FAFB660">
              <w:rPr>
                <w:rFonts w:ascii="Roboto" w:hAnsi="Roboto"/>
                <w:sz w:val="22"/>
              </w:rPr>
              <w:t>Written guidance (e.g., websites, information memoranda, policy guidance)</w:t>
            </w:r>
            <w:r w:rsidRPr="4FAFB660" w:rsidR="008B5517">
              <w:rPr>
                <w:rFonts w:ascii="Roboto" w:hAnsi="Roboto"/>
                <w:sz w:val="22"/>
              </w:rPr>
              <w:t xml:space="preserve"> around using multiple funding streams</w:t>
            </w:r>
            <w:r w:rsidRPr="4FAFB660" w:rsidR="6E9DE9E6">
              <w:rPr>
                <w:rFonts w:ascii="Roboto" w:hAnsi="Roboto"/>
                <w:sz w:val="22"/>
              </w:rPr>
              <w:t xml:space="preserve"> [</w:t>
            </w:r>
            <w:r w:rsidRPr="4FAFB660" w:rsidR="6E9DE9E6">
              <w:rPr>
                <w:rFonts w:ascii="Roboto" w:hAnsi="Roboto"/>
                <w:b/>
                <w:bCs/>
                <w:i/>
                <w:iCs/>
                <w:sz w:val="22"/>
              </w:rPr>
              <w:t>sp_tta_avail_3</w:t>
            </w:r>
            <w:r w:rsidRPr="4FAFB660" w:rsidR="6E9DE9E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6BA5C97F" w14:textId="77777777">
            <w:pPr>
              <w:pStyle w:val="TableBullet1"/>
              <w:numPr>
                <w:ilvl w:val="0"/>
                <w:numId w:val="0"/>
              </w:numPr>
              <w:spacing w:before="0" w:after="0" w:line="276" w:lineRule="auto"/>
              <w:ind w:left="170" w:hanging="170"/>
            </w:pPr>
          </w:p>
        </w:tc>
        <w:tc>
          <w:tcPr>
            <w:tcW w:w="437" w:type="pct"/>
            <w:shd w:val="clear" w:color="auto" w:fill="auto"/>
            <w:tcMar>
              <w:top w:w="29" w:type="dxa"/>
              <w:bottom w:w="29" w:type="dxa"/>
            </w:tcMar>
            <w:vAlign w:val="center"/>
          </w:tcPr>
          <w:p w:rsidR="007A6D7C" w:rsidRPr="00171A67" w:rsidP="00190861" w14:paraId="522FFE0E" w14:textId="77777777">
            <w:pPr>
              <w:pStyle w:val="TableBullet1"/>
              <w:numPr>
                <w:ilvl w:val="0"/>
                <w:numId w:val="0"/>
              </w:numPr>
              <w:spacing w:before="0" w:after="0" w:line="276" w:lineRule="auto"/>
              <w:ind w:left="170" w:hanging="170"/>
            </w:pPr>
          </w:p>
        </w:tc>
        <w:tc>
          <w:tcPr>
            <w:tcW w:w="728" w:type="pct"/>
          </w:tcPr>
          <w:p w:rsidR="007A6D7C" w:rsidRPr="00171A67" w:rsidP="00190861" w14:paraId="16322EBD" w14:textId="77777777">
            <w:pPr>
              <w:pStyle w:val="TableBullet1"/>
              <w:numPr>
                <w:ilvl w:val="0"/>
                <w:numId w:val="0"/>
              </w:numPr>
              <w:spacing w:before="0" w:after="0" w:line="276" w:lineRule="auto"/>
              <w:ind w:left="170" w:hanging="170"/>
            </w:pPr>
          </w:p>
        </w:tc>
      </w:tr>
      <w:tr w14:paraId="31161263"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5BB4F6D3" w14:textId="3A632B67">
            <w:pPr>
              <w:pStyle w:val="TableHeader2"/>
              <w:spacing w:before="0" w:after="0" w:line="276" w:lineRule="auto"/>
              <w:rPr>
                <w:rFonts w:ascii="Roboto" w:hAnsi="Roboto"/>
                <w:sz w:val="22"/>
              </w:rPr>
            </w:pPr>
            <w:r w:rsidRPr="4FAFB660">
              <w:rPr>
                <w:rFonts w:ascii="Roboto" w:hAnsi="Roboto"/>
                <w:sz w:val="22"/>
              </w:rPr>
              <w:t xml:space="preserve">Support for preparing funding </w:t>
            </w:r>
            <w:r w:rsidR="00B14EC8">
              <w:rPr>
                <w:rFonts w:ascii="Roboto" w:hAnsi="Roboto"/>
                <w:sz w:val="22"/>
              </w:rPr>
              <w:t xml:space="preserve">applications </w:t>
            </w:r>
            <w:r w:rsidRPr="4FAFB660" w:rsidR="233C5F1B">
              <w:rPr>
                <w:rFonts w:ascii="Roboto" w:hAnsi="Roboto"/>
                <w:sz w:val="22"/>
              </w:rPr>
              <w:t>[</w:t>
            </w:r>
            <w:r w:rsidRPr="4FAFB660" w:rsidR="233C5F1B">
              <w:rPr>
                <w:rFonts w:ascii="Roboto" w:hAnsi="Roboto"/>
                <w:b/>
                <w:bCs/>
                <w:i/>
                <w:iCs/>
                <w:sz w:val="22"/>
              </w:rPr>
              <w:t>sp_tta_avail_4</w:t>
            </w:r>
            <w:r w:rsidRPr="4FAFB660" w:rsidR="233C5F1B">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486DE4A7" w14:textId="77777777">
            <w:pPr>
              <w:pStyle w:val="TableBullet1"/>
              <w:numPr>
                <w:ilvl w:val="0"/>
                <w:numId w:val="0"/>
              </w:numPr>
              <w:spacing w:before="0" w:after="0" w:line="276" w:lineRule="auto"/>
              <w:ind w:left="170" w:hanging="170"/>
            </w:pPr>
          </w:p>
        </w:tc>
        <w:tc>
          <w:tcPr>
            <w:tcW w:w="437" w:type="pct"/>
            <w:shd w:val="clear" w:color="auto" w:fill="auto"/>
            <w:tcMar>
              <w:top w:w="29" w:type="dxa"/>
              <w:bottom w:w="29" w:type="dxa"/>
            </w:tcMar>
            <w:vAlign w:val="center"/>
          </w:tcPr>
          <w:p w:rsidR="007A6D7C" w:rsidRPr="00171A67" w:rsidP="00190861" w14:paraId="3AE9B901" w14:textId="77777777">
            <w:pPr>
              <w:pStyle w:val="TableBullet1"/>
              <w:numPr>
                <w:ilvl w:val="0"/>
                <w:numId w:val="0"/>
              </w:numPr>
              <w:spacing w:before="0" w:after="0" w:line="276" w:lineRule="auto"/>
              <w:ind w:left="170" w:hanging="170"/>
            </w:pPr>
          </w:p>
        </w:tc>
        <w:tc>
          <w:tcPr>
            <w:tcW w:w="728" w:type="pct"/>
          </w:tcPr>
          <w:p w:rsidR="007A6D7C" w:rsidRPr="00171A67" w:rsidP="00190861" w14:paraId="336B2924" w14:textId="77777777">
            <w:pPr>
              <w:pStyle w:val="TableBullet1"/>
              <w:numPr>
                <w:ilvl w:val="0"/>
                <w:numId w:val="0"/>
              </w:numPr>
              <w:spacing w:before="0" w:after="0" w:line="276" w:lineRule="auto"/>
              <w:ind w:left="170" w:hanging="170"/>
            </w:pPr>
          </w:p>
        </w:tc>
      </w:tr>
      <w:tr w14:paraId="787CA174"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36CC1E4E" w14:textId="5AF919EC">
            <w:pPr>
              <w:pStyle w:val="TableHeader2"/>
              <w:spacing w:before="0" w:after="0" w:line="276" w:lineRule="auto"/>
              <w:rPr>
                <w:rFonts w:ascii="Roboto" w:hAnsi="Roboto"/>
                <w:b/>
                <w:i/>
                <w:sz w:val="22"/>
              </w:rPr>
            </w:pPr>
            <w:r w:rsidRPr="4FAFB660">
              <w:rPr>
                <w:rFonts w:ascii="Roboto" w:hAnsi="Roboto"/>
                <w:sz w:val="22"/>
              </w:rPr>
              <w:t>None [</w:t>
            </w:r>
            <w:r w:rsidRPr="4FAFB660">
              <w:rPr>
                <w:rFonts w:ascii="Roboto" w:hAnsi="Roboto"/>
                <w:b/>
                <w:sz w:val="22"/>
              </w:rPr>
              <w:t>EXCLUSIVE RESPONSE</w:t>
            </w:r>
            <w:r w:rsidRPr="4FAFB660">
              <w:rPr>
                <w:rFonts w:ascii="Roboto" w:hAnsi="Roboto"/>
                <w:sz w:val="22"/>
              </w:rPr>
              <w:t>]</w:t>
            </w:r>
            <w:r w:rsidRPr="13805BC4" w:rsidR="7D34B009">
              <w:rPr>
                <w:rFonts w:ascii="Roboto" w:hAnsi="Roboto"/>
                <w:sz w:val="22"/>
              </w:rPr>
              <w:t xml:space="preserve"> [</w:t>
            </w:r>
            <w:r w:rsidRPr="13805BC4" w:rsidR="7D34B009">
              <w:rPr>
                <w:rFonts w:ascii="Roboto" w:hAnsi="Roboto"/>
                <w:b/>
                <w:bCs/>
                <w:i/>
                <w:iCs/>
                <w:sz w:val="22"/>
              </w:rPr>
              <w:t>sp_tta_avail_5</w:t>
            </w:r>
            <w:r w:rsidRPr="13805BC4" w:rsidR="7D34B009">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4FB374F8" w14:textId="77777777">
            <w:pPr>
              <w:pStyle w:val="TableBullet1"/>
              <w:numPr>
                <w:ilvl w:val="0"/>
                <w:numId w:val="0"/>
              </w:numPr>
              <w:spacing w:before="0" w:after="0" w:line="276" w:lineRule="auto"/>
              <w:ind w:left="170" w:hanging="170"/>
            </w:pPr>
          </w:p>
        </w:tc>
        <w:tc>
          <w:tcPr>
            <w:tcW w:w="437" w:type="pct"/>
            <w:shd w:val="clear" w:color="auto" w:fill="auto"/>
            <w:tcMar>
              <w:top w:w="29" w:type="dxa"/>
              <w:bottom w:w="29" w:type="dxa"/>
            </w:tcMar>
            <w:vAlign w:val="center"/>
          </w:tcPr>
          <w:p w:rsidR="007A6D7C" w:rsidRPr="00171A67" w:rsidP="00190861" w14:paraId="329B37BE" w14:textId="77777777">
            <w:pPr>
              <w:pStyle w:val="TableBullet1"/>
              <w:numPr>
                <w:ilvl w:val="0"/>
                <w:numId w:val="0"/>
              </w:numPr>
              <w:spacing w:before="0" w:after="0" w:line="276" w:lineRule="auto"/>
              <w:ind w:left="170" w:hanging="170"/>
            </w:pPr>
          </w:p>
        </w:tc>
        <w:tc>
          <w:tcPr>
            <w:tcW w:w="728" w:type="pct"/>
          </w:tcPr>
          <w:p w:rsidR="007A6D7C" w:rsidRPr="00171A67" w:rsidP="00190861" w14:paraId="07B65236" w14:textId="77777777">
            <w:pPr>
              <w:pStyle w:val="TableBullet1"/>
              <w:numPr>
                <w:ilvl w:val="0"/>
                <w:numId w:val="0"/>
              </w:numPr>
              <w:spacing w:before="0" w:after="0" w:line="276" w:lineRule="auto"/>
              <w:ind w:left="170" w:hanging="170"/>
            </w:pPr>
          </w:p>
        </w:tc>
      </w:tr>
      <w:tr w14:paraId="01B50BFE"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171A67" w:rsidP="00190861" w14:paraId="604AD60D" w14:textId="127949D6">
            <w:pPr>
              <w:pStyle w:val="TableHeader2"/>
              <w:spacing w:before="0" w:after="0" w:line="276" w:lineRule="auto"/>
              <w:rPr>
                <w:rFonts w:ascii="Roboto" w:hAnsi="Roboto"/>
                <w:sz w:val="22"/>
              </w:rPr>
            </w:pPr>
            <w:r w:rsidRPr="4FAFB660">
              <w:rPr>
                <w:rFonts w:ascii="Roboto" w:hAnsi="Roboto"/>
                <w:sz w:val="22"/>
              </w:rPr>
              <w:t>Other</w:t>
            </w:r>
            <w:r w:rsidRPr="4FAFB660" w:rsidR="3416DDB6">
              <w:rPr>
                <w:rFonts w:ascii="Roboto" w:hAnsi="Roboto"/>
                <w:sz w:val="22"/>
              </w:rPr>
              <w:t xml:space="preserve"> [</w:t>
            </w:r>
            <w:r w:rsidRPr="4FAFB660" w:rsidR="3416DDB6">
              <w:rPr>
                <w:rFonts w:ascii="Roboto" w:hAnsi="Roboto"/>
                <w:b/>
                <w:bCs/>
                <w:i/>
                <w:iCs/>
                <w:sz w:val="22"/>
              </w:rPr>
              <w:t>sp_tta_avail_6</w:t>
            </w:r>
            <w:r w:rsidRPr="4FAFB660" w:rsidR="3416DDB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171A67" w:rsidP="00190861" w14:paraId="320294C1" w14:textId="77777777">
            <w:pPr>
              <w:pStyle w:val="TableBullet1"/>
              <w:numPr>
                <w:ilvl w:val="0"/>
                <w:numId w:val="0"/>
              </w:numPr>
              <w:spacing w:before="0" w:after="0" w:line="276" w:lineRule="auto"/>
              <w:ind w:left="170" w:hanging="170"/>
            </w:pPr>
          </w:p>
        </w:tc>
        <w:tc>
          <w:tcPr>
            <w:tcW w:w="437" w:type="pct"/>
            <w:tcBorders>
              <w:bottom w:val="single" w:sz="2" w:space="0" w:color="A6A6A6" w:themeColor="background1" w:themeShade="A6"/>
            </w:tcBorders>
            <w:shd w:val="clear" w:color="auto" w:fill="auto"/>
            <w:tcMar>
              <w:top w:w="29" w:type="dxa"/>
              <w:bottom w:w="29" w:type="dxa"/>
            </w:tcMar>
            <w:vAlign w:val="center"/>
          </w:tcPr>
          <w:p w:rsidR="007A6D7C" w:rsidRPr="00171A67" w:rsidP="00190861" w14:paraId="28117666" w14:textId="77777777">
            <w:pPr>
              <w:pStyle w:val="TableBullet1"/>
              <w:numPr>
                <w:ilvl w:val="0"/>
                <w:numId w:val="0"/>
              </w:numPr>
              <w:spacing w:before="0" w:after="0" w:line="276" w:lineRule="auto"/>
              <w:ind w:left="170" w:hanging="170"/>
            </w:pPr>
          </w:p>
        </w:tc>
        <w:tc>
          <w:tcPr>
            <w:tcW w:w="728" w:type="pct"/>
            <w:tcBorders>
              <w:bottom w:val="single" w:sz="2" w:space="0" w:color="A6A6A6" w:themeColor="background1" w:themeShade="A6"/>
            </w:tcBorders>
          </w:tcPr>
          <w:p w:rsidR="007A6D7C" w:rsidRPr="00171A67" w:rsidP="00190861" w14:paraId="40F7E911" w14:textId="77777777">
            <w:pPr>
              <w:pStyle w:val="TableBullet1"/>
              <w:numPr>
                <w:ilvl w:val="0"/>
                <w:numId w:val="0"/>
              </w:numPr>
              <w:spacing w:before="0" w:after="0" w:line="276" w:lineRule="auto"/>
              <w:ind w:left="170" w:hanging="170"/>
            </w:pPr>
          </w:p>
        </w:tc>
      </w:tr>
    </w:tbl>
    <w:p w:rsidR="007A6D7C" w:rsidP="00190861" w14:paraId="1999C872" w14:textId="77777777"/>
    <w:p w:rsidR="00E754B7" w:rsidRPr="00171A67" w:rsidP="00E754B7" w14:paraId="1A2FC455" w14:textId="77777777">
      <w:pPr>
        <w:keepNext/>
        <w:rPr>
          <w:rStyle w:val="ItemLabelChar"/>
        </w:rPr>
      </w:pPr>
      <w:r w:rsidRPr="00171A67">
        <w:t xml:space="preserve">[If any </w:t>
      </w:r>
      <w:r>
        <w:t xml:space="preserve">“yes” </w:t>
      </w:r>
      <w:r w:rsidRPr="00171A67">
        <w:t xml:space="preserve">selected on </w:t>
      </w:r>
      <w:r w:rsidRPr="00171A67">
        <w:rPr>
          <w:b/>
          <w:bCs/>
        </w:rPr>
        <w:t>p_tta_topic</w:t>
      </w:r>
      <w:r w:rsidRPr="00171A67">
        <w:t xml:space="preserve">] How much do you agree with the following statements? </w:t>
      </w:r>
      <w:r>
        <w:t xml:space="preserve">The </w:t>
      </w:r>
      <w:r w:rsidRPr="00171A67">
        <w:t>funding and fiscal TTA our</w:t>
      </w:r>
      <w:r>
        <w:t xml:space="preserve"> ECE</w:t>
      </w:r>
      <w:r w:rsidRPr="00171A67">
        <w:t xml:space="preserve"> program has received has… [</w:t>
      </w:r>
      <w:r w:rsidRPr="00171A67">
        <w:rPr>
          <w:rStyle w:val="ItemLabelChar"/>
        </w:rPr>
        <w:t>p_tta_qual</w:t>
      </w:r>
      <w:r w:rsidRPr="00171A67">
        <w:rPr>
          <w:rStyle w:val="ItemLabelChar"/>
          <w:b w:val="0"/>
          <w:bCs w:val="0"/>
          <w:i w:val="0"/>
          <w:iCs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32"/>
        <w:gridCol w:w="1427"/>
        <w:gridCol w:w="1426"/>
        <w:gridCol w:w="1426"/>
        <w:gridCol w:w="1426"/>
        <w:gridCol w:w="1423"/>
      </w:tblGrid>
      <w:tr w14:paraId="4407A13E" w14:textId="77777777" w:rsidTr="009B747E">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E754B7" w:rsidRPr="00171A67" w:rsidP="009B747E" w14:paraId="358BB1FE" w14:textId="77777777">
            <w:pPr>
              <w:pStyle w:val="TableHeader1"/>
              <w:spacing w:line="276" w:lineRule="auto"/>
              <w:rPr>
                <w:rFonts w:ascii="Roboto" w:hAnsi="Roboto"/>
                <w:bCs/>
                <w:color w:val="FFFFFF" w:themeColor="background1"/>
              </w:rPr>
            </w:pPr>
          </w:p>
        </w:tc>
        <w:tc>
          <w:tcPr>
            <w:tcW w:w="762" w:type="pct"/>
            <w:tcBorders>
              <w:top w:val="nil"/>
              <w:bottom w:val="single" w:sz="2" w:space="0" w:color="A6A6A6" w:themeColor="background1" w:themeShade="A6"/>
            </w:tcBorders>
            <w:shd w:val="clear" w:color="auto" w:fill="464D78" w:themeFill="background2"/>
            <w:tcMar>
              <w:top w:w="29" w:type="dxa"/>
              <w:bottom w:w="29" w:type="dxa"/>
            </w:tcMar>
            <w:vAlign w:val="bottom"/>
          </w:tcPr>
          <w:p w:rsidR="00E754B7" w:rsidRPr="00171A67" w:rsidP="009B747E" w14:paraId="4B383131" w14:textId="521246EC">
            <w:pPr>
              <w:pStyle w:val="TableHeader1"/>
              <w:spacing w:line="276" w:lineRule="auto"/>
              <w:rPr>
                <w:rFonts w:ascii="Roboto" w:hAnsi="Roboto"/>
                <w:bCs/>
                <w:color w:val="FFFFFF" w:themeColor="background1"/>
              </w:rPr>
            </w:pPr>
            <w:r w:rsidRPr="6F2E092F">
              <w:rPr>
                <w:rFonts w:ascii="Roboto" w:hAnsi="Roboto"/>
                <w:color w:val="FFFFFF" w:themeColor="background1"/>
              </w:rPr>
              <w:t>Don’t</w:t>
            </w:r>
            <w:r>
              <w:rPr>
                <w:rFonts w:ascii="Roboto" w:hAnsi="Roboto"/>
                <w:bCs/>
                <w:color w:val="FFFFFF" w:themeColor="background1"/>
              </w:rPr>
              <w:t xml:space="preserve"> agree at all</w:t>
            </w:r>
          </w:p>
        </w:tc>
        <w:tc>
          <w:tcPr>
            <w:tcW w:w="762" w:type="pct"/>
            <w:tcBorders>
              <w:top w:val="nil"/>
              <w:bottom w:val="single" w:sz="2" w:space="0" w:color="A6A6A6" w:themeColor="background1" w:themeShade="A6"/>
            </w:tcBorders>
            <w:shd w:val="clear" w:color="auto" w:fill="464D78" w:themeFill="background2"/>
            <w:vAlign w:val="bottom"/>
          </w:tcPr>
          <w:p w:rsidR="00E754B7" w:rsidRPr="00171A67" w:rsidP="009B747E" w14:paraId="45C40F6C" w14:textId="77777777">
            <w:pPr>
              <w:pStyle w:val="TableHeader1"/>
              <w:spacing w:line="276" w:lineRule="auto"/>
              <w:rPr>
                <w:rFonts w:ascii="Roboto" w:hAnsi="Roboto"/>
                <w:bCs/>
                <w:color w:val="FFFFFF" w:themeColor="background1"/>
              </w:rPr>
            </w:pPr>
            <w:r>
              <w:rPr>
                <w:rFonts w:ascii="Roboto" w:hAnsi="Roboto"/>
                <w:color w:val="FFFFFF" w:themeColor="background1"/>
              </w:rPr>
              <w:t>Somewhat agree</w:t>
            </w:r>
          </w:p>
        </w:tc>
        <w:tc>
          <w:tcPr>
            <w:tcW w:w="762" w:type="pct"/>
            <w:tcBorders>
              <w:bottom w:val="single" w:sz="2" w:space="0" w:color="A6A6A6" w:themeColor="background1" w:themeShade="A6"/>
            </w:tcBorders>
            <w:shd w:val="clear" w:color="auto" w:fill="464D78" w:themeFill="background2"/>
            <w:tcMar>
              <w:top w:w="29" w:type="dxa"/>
              <w:bottom w:w="29" w:type="dxa"/>
            </w:tcMar>
            <w:vAlign w:val="bottom"/>
          </w:tcPr>
          <w:p w:rsidR="00E754B7" w:rsidRPr="00171A67" w:rsidP="009B747E" w14:paraId="0D908E49"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agree</w:t>
            </w:r>
          </w:p>
        </w:tc>
        <w:tc>
          <w:tcPr>
            <w:tcW w:w="762" w:type="pct"/>
            <w:tcBorders>
              <w:bottom w:val="single" w:sz="2" w:space="0" w:color="A6A6A6" w:themeColor="background1" w:themeShade="A6"/>
            </w:tcBorders>
            <w:shd w:val="clear" w:color="auto" w:fill="464D78" w:themeFill="background2"/>
          </w:tcPr>
          <w:p w:rsidR="00E754B7" w:rsidRPr="00171A67" w:rsidP="009B747E" w14:paraId="7DAF3725" w14:textId="77777777">
            <w:pPr>
              <w:pStyle w:val="TableHeader1"/>
              <w:spacing w:line="276" w:lineRule="auto"/>
              <w:rPr>
                <w:rFonts w:ascii="Roboto" w:hAnsi="Roboto"/>
                <w:bCs/>
                <w:color w:val="FFFFFF" w:themeColor="background1"/>
              </w:rPr>
            </w:pPr>
            <w:r>
              <w:rPr>
                <w:rFonts w:ascii="Roboto" w:hAnsi="Roboto"/>
                <w:bCs/>
                <w:color w:val="FFFFFF" w:themeColor="background1"/>
              </w:rPr>
              <w:t>Mostly agree</w:t>
            </w:r>
          </w:p>
        </w:tc>
        <w:tc>
          <w:tcPr>
            <w:tcW w:w="761" w:type="pct"/>
            <w:tcBorders>
              <w:bottom w:val="single" w:sz="2" w:space="0" w:color="A6A6A6" w:themeColor="background1" w:themeShade="A6"/>
            </w:tcBorders>
            <w:shd w:val="clear" w:color="auto" w:fill="464D78" w:themeFill="background2"/>
          </w:tcPr>
          <w:p w:rsidR="00E754B7" w:rsidRPr="00171A67" w:rsidP="009B747E" w14:paraId="45E38239" w14:textId="77777777">
            <w:pPr>
              <w:pStyle w:val="TableHeader1"/>
              <w:spacing w:line="276" w:lineRule="auto"/>
              <w:rPr>
                <w:rFonts w:ascii="Roboto" w:hAnsi="Roboto"/>
                <w:bCs/>
                <w:color w:val="FFFFFF" w:themeColor="background1"/>
              </w:rPr>
            </w:pPr>
            <w:r>
              <w:rPr>
                <w:rFonts w:ascii="Roboto" w:hAnsi="Roboto"/>
                <w:color w:val="FFFFFF" w:themeColor="background1"/>
              </w:rPr>
              <w:t>Strongly agree</w:t>
            </w:r>
          </w:p>
        </w:tc>
      </w:tr>
      <w:tr w14:paraId="0F528B7F" w14:textId="77777777" w:rsidTr="009B747E">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rsidP="009B747E" w14:paraId="73C1ADDF" w14:textId="77777777">
            <w:pPr>
              <w:pStyle w:val="TableHeader2"/>
              <w:spacing w:before="0" w:after="0" w:line="276" w:lineRule="auto"/>
              <w:rPr>
                <w:rFonts w:ascii="Roboto" w:hAnsi="Roboto"/>
              </w:rPr>
            </w:pPr>
            <w:r w:rsidRPr="4FAFB660">
              <w:rPr>
                <w:rFonts w:ascii="Roboto" w:hAnsi="Roboto"/>
              </w:rPr>
              <w:t>Fully addressed our questions. [</w:t>
            </w:r>
            <w:r w:rsidRPr="4FAFB660">
              <w:rPr>
                <w:rFonts w:ascii="Roboto" w:hAnsi="Roboto"/>
                <w:b/>
                <w:bCs/>
                <w:i/>
                <w:iCs/>
              </w:rPr>
              <w:t>p_tta_qual_1</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683848DC" w14:textId="77777777">
            <w:pPr>
              <w:pStyle w:val="TableBullet1"/>
              <w:numPr>
                <w:ilvl w:val="0"/>
                <w:numId w:val="0"/>
              </w:numPr>
              <w:spacing w:before="0" w:after="0" w:line="276" w:lineRule="auto"/>
              <w:ind w:left="170"/>
            </w:pPr>
          </w:p>
        </w:tc>
        <w:tc>
          <w:tcPr>
            <w:tcW w:w="762" w:type="pct"/>
            <w:tcBorders>
              <w:top w:val="single" w:sz="2" w:space="0" w:color="A6A6A6" w:themeColor="background1" w:themeShade="A6"/>
              <w:bottom w:val="single" w:sz="2" w:space="0" w:color="A6A6A6" w:themeColor="background1" w:themeShade="A6"/>
            </w:tcBorders>
            <w:vAlign w:val="center"/>
          </w:tcPr>
          <w:p w:rsidR="00E754B7" w:rsidRPr="00171A67" w:rsidP="009B747E" w14:paraId="524FFBB5" w14:textId="77777777">
            <w:pPr>
              <w:pStyle w:val="TableBodyCenter"/>
              <w:spacing w:before="0" w:after="0" w:line="276" w:lineRule="auto"/>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61783C26" w14:textId="77777777">
            <w:pPr>
              <w:pStyle w:val="TableBodyLeft"/>
              <w:spacing w:before="0" w:after="0" w:line="276" w:lineRule="auto"/>
            </w:pPr>
          </w:p>
        </w:tc>
        <w:tc>
          <w:tcPr>
            <w:tcW w:w="762" w:type="pct"/>
            <w:tcBorders>
              <w:top w:val="single" w:sz="2" w:space="0" w:color="A6A6A6" w:themeColor="background1" w:themeShade="A6"/>
              <w:bottom w:val="single" w:sz="2" w:space="0" w:color="A6A6A6" w:themeColor="background1" w:themeShade="A6"/>
            </w:tcBorders>
          </w:tcPr>
          <w:p w:rsidR="00E754B7" w:rsidRPr="00171A67" w:rsidP="009B747E" w14:paraId="5CA85F23" w14:textId="77777777">
            <w:pPr>
              <w:pStyle w:val="TableBodyLeft"/>
              <w:spacing w:before="0" w:after="0" w:line="276" w:lineRule="auto"/>
            </w:pPr>
          </w:p>
        </w:tc>
        <w:tc>
          <w:tcPr>
            <w:tcW w:w="761" w:type="pct"/>
            <w:tcBorders>
              <w:top w:val="single" w:sz="2" w:space="0" w:color="A6A6A6" w:themeColor="background1" w:themeShade="A6"/>
              <w:bottom w:val="single" w:sz="2" w:space="0" w:color="A6A6A6" w:themeColor="background1" w:themeShade="A6"/>
            </w:tcBorders>
          </w:tcPr>
          <w:p w:rsidR="00E754B7" w:rsidRPr="00171A67" w:rsidP="009B747E" w14:paraId="425699AE" w14:textId="77777777">
            <w:pPr>
              <w:pStyle w:val="TableBodyLeft"/>
              <w:spacing w:before="0" w:after="0" w:line="276" w:lineRule="auto"/>
            </w:pPr>
          </w:p>
        </w:tc>
      </w:tr>
      <w:tr w14:paraId="25AECF27" w14:textId="77777777" w:rsidTr="009B747E">
        <w:tblPrEx>
          <w:tblW w:w="5000" w:type="pct"/>
          <w:tblLayout w:type="fixed"/>
          <w:tblCellMar>
            <w:top w:w="58" w:type="dxa"/>
            <w:left w:w="58" w:type="dxa"/>
            <w:bottom w:w="58" w:type="dxa"/>
            <w:right w:w="58" w:type="dxa"/>
          </w:tblCellMar>
          <w:tblLook w:val="04A0"/>
        </w:tblPrEx>
        <w:trPr>
          <w:cantSplit/>
          <w:trHeight w:val="300"/>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rsidP="009B747E" w14:paraId="6CBE2E19" w14:textId="77777777">
            <w:pPr>
              <w:pStyle w:val="TableHeader2"/>
              <w:spacing w:before="0" w:after="0" w:line="276" w:lineRule="auto"/>
              <w:rPr>
                <w:rFonts w:ascii="Roboto" w:hAnsi="Roboto"/>
              </w:rPr>
            </w:pPr>
            <w:r w:rsidRPr="4FAFB660">
              <w:rPr>
                <w:rFonts w:ascii="Roboto" w:hAnsi="Roboto"/>
              </w:rPr>
              <w:t>Improved our knowledge about how to combine funding sources. [</w:t>
            </w:r>
            <w:r w:rsidRPr="4FAFB660">
              <w:rPr>
                <w:rFonts w:ascii="Roboto" w:hAnsi="Roboto"/>
                <w:b/>
                <w:bCs/>
                <w:i/>
                <w:iCs/>
              </w:rPr>
              <w:t>p_tta_qual_2</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56FB604E" w14:textId="77777777">
            <w:pPr>
              <w:pStyle w:val="TableBullet1"/>
              <w:numPr>
                <w:ilvl w:val="0"/>
                <w:numId w:val="0"/>
              </w:numPr>
              <w:spacing w:before="0" w:after="0" w:line="276" w:lineRule="auto"/>
            </w:pPr>
          </w:p>
        </w:tc>
        <w:tc>
          <w:tcPr>
            <w:tcW w:w="762" w:type="pct"/>
            <w:tcBorders>
              <w:top w:val="single" w:sz="2" w:space="0" w:color="A6A6A6" w:themeColor="background1" w:themeShade="A6"/>
              <w:bottom w:val="single" w:sz="2" w:space="0" w:color="A6A6A6" w:themeColor="background1" w:themeShade="A6"/>
            </w:tcBorders>
            <w:vAlign w:val="center"/>
          </w:tcPr>
          <w:p w:rsidR="00E754B7" w:rsidRPr="00171A67" w:rsidP="009B747E" w14:paraId="04AA677B" w14:textId="77777777">
            <w:pPr>
              <w:pStyle w:val="TableBodyCenter"/>
              <w:spacing w:before="0" w:after="0" w:line="276" w:lineRule="auto"/>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185096AE" w14:textId="77777777">
            <w:pPr>
              <w:pStyle w:val="TableBodyLeft"/>
              <w:spacing w:before="0" w:after="0" w:line="276" w:lineRule="auto"/>
            </w:pPr>
          </w:p>
        </w:tc>
        <w:tc>
          <w:tcPr>
            <w:tcW w:w="762" w:type="pct"/>
            <w:tcBorders>
              <w:top w:val="single" w:sz="2" w:space="0" w:color="A6A6A6" w:themeColor="background1" w:themeShade="A6"/>
              <w:bottom w:val="single" w:sz="2" w:space="0" w:color="A6A6A6" w:themeColor="background1" w:themeShade="A6"/>
            </w:tcBorders>
          </w:tcPr>
          <w:p w:rsidR="00E754B7" w:rsidRPr="00171A67" w:rsidP="009B747E" w14:paraId="66B13F24" w14:textId="77777777">
            <w:pPr>
              <w:pStyle w:val="TableBodyLeft"/>
              <w:spacing w:before="0" w:after="0" w:line="276" w:lineRule="auto"/>
            </w:pPr>
          </w:p>
        </w:tc>
        <w:tc>
          <w:tcPr>
            <w:tcW w:w="761" w:type="pct"/>
            <w:tcBorders>
              <w:top w:val="single" w:sz="2" w:space="0" w:color="A6A6A6" w:themeColor="background1" w:themeShade="A6"/>
              <w:bottom w:val="single" w:sz="2" w:space="0" w:color="A6A6A6" w:themeColor="background1" w:themeShade="A6"/>
            </w:tcBorders>
          </w:tcPr>
          <w:p w:rsidR="00E754B7" w:rsidRPr="00171A67" w:rsidP="009B747E" w14:paraId="38D02F2E" w14:textId="77777777">
            <w:pPr>
              <w:pStyle w:val="TableBodyLeft"/>
              <w:spacing w:before="0" w:after="0" w:line="276" w:lineRule="auto"/>
            </w:pPr>
          </w:p>
        </w:tc>
      </w:tr>
      <w:tr w14:paraId="5D7C436E" w14:textId="77777777" w:rsidTr="009B747E">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rsidP="009B747E" w14:paraId="3E4DE409" w14:textId="77777777">
            <w:pPr>
              <w:pStyle w:val="TableHeader2"/>
              <w:spacing w:before="0" w:after="0" w:line="276" w:lineRule="auto"/>
              <w:rPr>
                <w:rFonts w:ascii="Roboto" w:hAnsi="Roboto"/>
              </w:rPr>
            </w:pPr>
            <w:r w:rsidRPr="4FAFB660">
              <w:rPr>
                <w:rFonts w:ascii="Roboto" w:hAnsi="Roboto"/>
              </w:rPr>
              <w:t>Given us actionable information that improved our ability to combine funding sources. [</w:t>
            </w:r>
            <w:r w:rsidRPr="4FAFB660">
              <w:rPr>
                <w:rFonts w:ascii="Roboto" w:hAnsi="Roboto"/>
                <w:b/>
                <w:bCs/>
                <w:i/>
                <w:iCs/>
              </w:rPr>
              <w:t>p_tta_qual_3</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4D31F114" w14:textId="77777777">
            <w:pPr>
              <w:pStyle w:val="TableBullet1"/>
              <w:numPr>
                <w:ilvl w:val="0"/>
                <w:numId w:val="0"/>
              </w:numPr>
              <w:spacing w:before="0" w:after="0" w:line="276" w:lineRule="auto"/>
              <w:ind w:left="170"/>
            </w:pPr>
          </w:p>
        </w:tc>
        <w:tc>
          <w:tcPr>
            <w:tcW w:w="762" w:type="pct"/>
            <w:tcBorders>
              <w:top w:val="single" w:sz="2" w:space="0" w:color="A6A6A6" w:themeColor="background1" w:themeShade="A6"/>
              <w:bottom w:val="single" w:sz="2" w:space="0" w:color="A6A6A6" w:themeColor="background1" w:themeShade="A6"/>
            </w:tcBorders>
            <w:vAlign w:val="center"/>
          </w:tcPr>
          <w:p w:rsidR="00E754B7" w:rsidRPr="00171A67" w:rsidP="009B747E" w14:paraId="0FFA74DE" w14:textId="77777777">
            <w:pPr>
              <w:pStyle w:val="TableBodyCenter"/>
              <w:spacing w:before="0" w:after="0" w:line="276" w:lineRule="auto"/>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171A67" w:rsidP="009B747E" w14:paraId="16623202" w14:textId="77777777">
            <w:pPr>
              <w:pStyle w:val="TableBodyLeft"/>
              <w:spacing w:before="0" w:after="0" w:line="276" w:lineRule="auto"/>
            </w:pPr>
          </w:p>
        </w:tc>
        <w:tc>
          <w:tcPr>
            <w:tcW w:w="762" w:type="pct"/>
            <w:tcBorders>
              <w:top w:val="single" w:sz="2" w:space="0" w:color="A6A6A6" w:themeColor="background1" w:themeShade="A6"/>
              <w:bottom w:val="single" w:sz="2" w:space="0" w:color="A6A6A6" w:themeColor="background1" w:themeShade="A6"/>
            </w:tcBorders>
          </w:tcPr>
          <w:p w:rsidR="00E754B7" w:rsidRPr="00171A67" w:rsidP="009B747E" w14:paraId="50252388" w14:textId="77777777">
            <w:pPr>
              <w:pStyle w:val="TableBodyLeft"/>
              <w:spacing w:before="0" w:after="0" w:line="276" w:lineRule="auto"/>
            </w:pPr>
          </w:p>
        </w:tc>
        <w:tc>
          <w:tcPr>
            <w:tcW w:w="761" w:type="pct"/>
            <w:tcBorders>
              <w:top w:val="single" w:sz="2" w:space="0" w:color="A6A6A6" w:themeColor="background1" w:themeShade="A6"/>
              <w:bottom w:val="single" w:sz="2" w:space="0" w:color="A6A6A6" w:themeColor="background1" w:themeShade="A6"/>
            </w:tcBorders>
          </w:tcPr>
          <w:p w:rsidR="00E754B7" w:rsidRPr="00171A67" w:rsidP="009B747E" w14:paraId="3BD10A13" w14:textId="77777777">
            <w:pPr>
              <w:pStyle w:val="TableBodyLeft"/>
              <w:spacing w:before="0" w:after="0" w:line="276" w:lineRule="auto"/>
            </w:pPr>
          </w:p>
        </w:tc>
      </w:tr>
    </w:tbl>
    <w:p w:rsidR="00E754B7" w:rsidP="00E754B7" w14:paraId="0333CC93" w14:textId="77777777">
      <w:pPr>
        <w:spacing w:after="160" w:line="259" w:lineRule="auto"/>
        <w:rPr>
          <w:rFonts w:eastAsiaTheme="majorEastAsia" w:cs="Open Sans Light"/>
          <w:bCs/>
          <w:noProof/>
          <w:color w:val="464D78" w:themeColor="background2"/>
          <w:position w:val="14"/>
          <w:sz w:val="56"/>
          <w:szCs w:val="68"/>
        </w:rPr>
      </w:pPr>
    </w:p>
    <w:p w:rsidR="00A3791F" w:rsidRPr="00171A67" w:rsidP="001447BC" w14:paraId="064549AD" w14:textId="1C36926B">
      <w:pPr>
        <w:keepNext/>
        <w:keepLines/>
        <w:rPr>
          <w:rStyle w:val="ItemLabelChar"/>
          <w:b w:val="0"/>
          <w:i w:val="0"/>
        </w:rPr>
      </w:pPr>
      <w:r>
        <w:t>Which of the following</w:t>
      </w:r>
      <w:r w:rsidRPr="00171A67">
        <w:t xml:space="preserve"> non-Head Start funding source(s) </w:t>
      </w:r>
      <w:r>
        <w:t xml:space="preserve">does your program use </w:t>
      </w:r>
      <w:r w:rsidRPr="00171A67">
        <w:t xml:space="preserve">to pay for </w:t>
      </w:r>
      <w:r w:rsidR="006C5489">
        <w:t>fiscal- or funding-related</w:t>
      </w:r>
      <w:r w:rsidRPr="00171A67" w:rsidR="006C5489">
        <w:t xml:space="preserve"> </w:t>
      </w:r>
      <w:r w:rsidRPr="00171A67">
        <w:t xml:space="preserve">training </w:t>
      </w:r>
      <w:r w:rsidRPr="00171A67" w:rsidR="00445690">
        <w:t>and</w:t>
      </w:r>
      <w:r w:rsidRPr="00171A67">
        <w:t xml:space="preserve"> technical assistance</w:t>
      </w:r>
      <w:r w:rsidR="002239C2">
        <w:t xml:space="preserve"> (TTA)</w:t>
      </w:r>
      <w:r w:rsidRPr="00171A67">
        <w:t>? Please include pay for</w:t>
      </w:r>
      <w:r w:rsidR="00613DCD">
        <w:t xml:space="preserve"> training</w:t>
      </w:r>
      <w:r w:rsidR="00052C7E">
        <w:t>, incidentals,</w:t>
      </w:r>
      <w:r w:rsidR="00613DCD">
        <w:t xml:space="preserve"> </w:t>
      </w:r>
      <w:r w:rsidRPr="0010545E" w:rsidR="00613DCD">
        <w:rPr>
          <w:u w:val="single"/>
        </w:rPr>
        <w:t>and</w:t>
      </w:r>
      <w:r w:rsidR="00613DCD">
        <w:t xml:space="preserve"> </w:t>
      </w:r>
      <w:r w:rsidRPr="00171A67">
        <w:t>for staff time</w:t>
      </w:r>
      <w:r w:rsidR="00613DCD">
        <w:t xml:space="preserve"> to attend</w:t>
      </w:r>
      <w:r w:rsidRPr="00171A67">
        <w:t>. [</w:t>
      </w:r>
      <w:r w:rsidRPr="00171A67">
        <w:rPr>
          <w:rStyle w:val="ItemLabelChar"/>
        </w:rPr>
        <w:t>p_tta_fund</w:t>
      </w:r>
      <w:r w:rsidRPr="00171A67">
        <w:rPr>
          <w:rStyle w:val="ItemLabelChar"/>
          <w:b w:val="0"/>
          <w:bCs w:val="0"/>
          <w:i w:val="0"/>
          <w:iCs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56F78234"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A3791F" w:rsidRPr="00171A67" w:rsidP="00190861" w14:paraId="2B282D31"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3F5A853F"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0EB6909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bottom w:val="single" w:sz="2" w:space="0" w:color="A6A6A6" w:themeColor="background1" w:themeShade="A6"/>
            </w:tcBorders>
            <w:shd w:val="clear" w:color="auto" w:fill="464D78" w:themeFill="background2"/>
            <w:vAlign w:val="center"/>
          </w:tcPr>
          <w:p w:rsidR="00A3791F" w:rsidRPr="00171A67" w:rsidP="00190861" w14:paraId="0CD4B384"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3C6687E7"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A3791F" w:rsidRPr="00171A67" w:rsidP="00190861" w14:paraId="704AE805" w14:textId="77777777">
            <w:pPr>
              <w:pStyle w:val="TableHeader2"/>
              <w:spacing w:before="0" w:after="0" w:line="276" w:lineRule="auto"/>
              <w:rPr>
                <w:rFonts w:ascii="Roboto" w:hAnsi="Roboto"/>
              </w:rPr>
            </w:pPr>
            <w:r w:rsidRPr="00171A67">
              <w:rPr>
                <w:rFonts w:ascii="Roboto" w:hAnsi="Roboto"/>
              </w:rPr>
              <w:t xml:space="preserve">[FILL FROM </w:t>
            </w:r>
            <w:r w:rsidRPr="00171A67">
              <w:rPr>
                <w:rFonts w:ascii="Roboto" w:hAnsi="Roboto"/>
                <w:b/>
                <w:bCs/>
              </w:rPr>
              <w:t>p_fund_gov</w:t>
            </w:r>
            <w:r w:rsidRPr="00171A67">
              <w:rPr>
                <w:rFonts w:ascii="Roboto" w:hAnsi="Roboto"/>
              </w:rPr>
              <w:t xml:space="preserve"> AND </w:t>
            </w:r>
            <w:r w:rsidRPr="00171A67">
              <w:rPr>
                <w:rFonts w:ascii="Roboto" w:hAnsi="Roboto"/>
                <w:b/>
                <w:bCs/>
              </w:rPr>
              <w:t>p_fund_nongov</w:t>
            </w:r>
            <w:r w:rsidRPr="00171A67">
              <w:rPr>
                <w:rFonts w:ascii="Roboto" w:hAnsi="Roboto"/>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171A67" w:rsidP="00190861" w14:paraId="04B3ED93" w14:textId="77777777">
            <w:pPr>
              <w:pStyle w:val="TableBullet1"/>
              <w:numPr>
                <w:ilvl w:val="0"/>
                <w:numId w:val="0"/>
              </w:numPr>
              <w:spacing w:before="0" w:after="0" w:line="276" w:lineRule="auto"/>
              <w:ind w:left="170" w:hanging="170"/>
            </w:pPr>
          </w:p>
        </w:tc>
        <w:tc>
          <w:tcPr>
            <w:tcW w:w="43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171A67" w:rsidP="00190861" w14:paraId="05ADC74B" w14:textId="77777777">
            <w:pPr>
              <w:pStyle w:val="TableBullet1"/>
              <w:numPr>
                <w:ilvl w:val="0"/>
                <w:numId w:val="0"/>
              </w:numPr>
              <w:spacing w:before="0" w:after="0" w:line="276" w:lineRule="auto"/>
              <w:ind w:left="170" w:hanging="170"/>
            </w:pPr>
          </w:p>
        </w:tc>
        <w:tc>
          <w:tcPr>
            <w:tcW w:w="728" w:type="pct"/>
            <w:tcBorders>
              <w:top w:val="single" w:sz="2" w:space="0" w:color="A6A6A6" w:themeColor="background1" w:themeShade="A6"/>
              <w:bottom w:val="single" w:sz="2" w:space="0" w:color="A6A6A6" w:themeColor="background1" w:themeShade="A6"/>
            </w:tcBorders>
          </w:tcPr>
          <w:p w:rsidR="00A3791F" w:rsidRPr="00171A67" w:rsidP="00190861" w14:paraId="76C34622" w14:textId="77777777">
            <w:pPr>
              <w:pStyle w:val="TableBullet1"/>
              <w:numPr>
                <w:ilvl w:val="0"/>
                <w:numId w:val="0"/>
              </w:numPr>
              <w:spacing w:before="0" w:after="0" w:line="276" w:lineRule="auto"/>
              <w:ind w:left="170" w:hanging="170"/>
            </w:pPr>
          </w:p>
        </w:tc>
      </w:tr>
    </w:tbl>
    <w:p w:rsidR="00724F3A" w:rsidRPr="00841FA8" w:rsidP="00841FA8" w14:paraId="0FE74B66" w14:textId="2575D811">
      <w:pPr>
        <w:keepNext/>
      </w:pPr>
    </w:p>
    <w:p w:rsidR="00904026" w14:paraId="58883A02" w14:textId="77777777">
      <w:pPr>
        <w:spacing w:after="160" w:line="259" w:lineRule="auto"/>
        <w:rPr>
          <w:rFonts w:eastAsiaTheme="majorEastAsia" w:cs="Open Sans Light"/>
          <w:bCs/>
          <w:noProof/>
          <w:color w:val="464D78" w:themeColor="background2"/>
          <w:position w:val="14"/>
          <w:sz w:val="56"/>
          <w:szCs w:val="68"/>
        </w:rPr>
      </w:pPr>
      <w:bookmarkStart w:id="76" w:name="_Toc136869044"/>
      <w:bookmarkStart w:id="77" w:name="_Toc134258247"/>
      <w:bookmarkStart w:id="78" w:name="_Toc137051274"/>
      <w:bookmarkStart w:id="79" w:name="_Toc145483864"/>
      <w:r>
        <w:br w:type="page"/>
      </w:r>
    </w:p>
    <w:p w:rsidR="009A7A73" w:rsidRPr="00171A67" w:rsidP="00DD5AC4" w14:paraId="3668AFD0" w14:textId="0EFB44BA">
      <w:pPr>
        <w:pStyle w:val="Heading2"/>
      </w:pPr>
      <w:bookmarkStart w:id="80" w:name="_Toc149314566"/>
      <w:r w:rsidRPr="00171A67">
        <w:t xml:space="preserve">Your </w:t>
      </w:r>
      <w:bookmarkEnd w:id="76"/>
      <w:bookmarkEnd w:id="77"/>
      <w:bookmarkEnd w:id="78"/>
      <w:r w:rsidRPr="00171A67">
        <w:t>Background</w:t>
      </w:r>
      <w:bookmarkEnd w:id="79"/>
      <w:bookmarkEnd w:id="80"/>
    </w:p>
    <w:p w:rsidR="00EF74B7" w:rsidRPr="00171A67" w:rsidP="00DD5AC4" w14:paraId="26265183" w14:textId="0CD9069A">
      <w:pPr>
        <w:rPr>
          <w:i/>
        </w:rPr>
      </w:pPr>
      <w:r w:rsidRPr="00171A67">
        <w:rPr>
          <w:i/>
        </w:rPr>
        <w:t xml:space="preserve">This section will ask you about your </w:t>
      </w:r>
      <w:r w:rsidRPr="00171A67" w:rsidR="003F178A">
        <w:rPr>
          <w:i/>
        </w:rPr>
        <w:t>work history and demographic background. All items are optional.</w:t>
      </w:r>
    </w:p>
    <w:p w:rsidR="00C508F5" w:rsidRPr="00171A67" w:rsidP="00DD5AC4" w14:paraId="3E75DE6B" w14:textId="7D641BA3"/>
    <w:p w:rsidR="00EF74B7" w:rsidRPr="00171A67" w:rsidP="00DD5AC4" w14:paraId="7245B5B4" w14:textId="47DEB145">
      <w:r w:rsidRPr="00171A67">
        <w:t>How many years have you worked in your current role?</w:t>
      </w:r>
      <w:r w:rsidRPr="00171A67" w:rsidR="001951F5">
        <w:t xml:space="preserve"> </w:t>
      </w:r>
      <w:r w:rsidRPr="00171A67" w:rsidR="00863F3F">
        <w:t>[</w:t>
      </w:r>
      <w:r w:rsidRPr="00171A67" w:rsidR="001951F5">
        <w:rPr>
          <w:rStyle w:val="ItemLabelChar"/>
        </w:rPr>
        <w:t>sp_demo_curr</w:t>
      </w:r>
      <w:r w:rsidRPr="00171A67" w:rsidR="00863F3F">
        <w:rPr>
          <w:rStyle w:val="ItemLabelChar"/>
          <w:b w:val="0"/>
          <w:bCs w:val="0"/>
          <w:i w:val="0"/>
          <w:iCs w:val="0"/>
        </w:rPr>
        <w:t>]</w:t>
      </w:r>
    </w:p>
    <w:p w:rsidR="00622010" w:rsidRPr="00171A67" w:rsidP="00DD5AC4" w14:paraId="60D1E85C" w14:textId="08A3BB86">
      <w:pPr>
        <w:pStyle w:val="ListParagraph"/>
        <w:numPr>
          <w:ilvl w:val="0"/>
          <w:numId w:val="4"/>
        </w:numPr>
      </w:pPr>
      <w:r w:rsidRPr="00171A67">
        <w:t>[numerical entry with validation]</w:t>
      </w:r>
    </w:p>
    <w:p w:rsidR="00C508F5" w:rsidRPr="00171A67" w:rsidP="00DD5AC4" w14:paraId="34AA6C74" w14:textId="77777777"/>
    <w:p w:rsidR="00AC52EA" w:rsidRPr="00171A67" w:rsidP="00DD5AC4" w14:paraId="016D1DA6" w14:textId="29BDD909">
      <w:pPr>
        <w:rPr>
          <w:rStyle w:val="ItemLabelChar"/>
        </w:rPr>
      </w:pPr>
      <w:r w:rsidRPr="00171A67">
        <w:t xml:space="preserve">How many total years have you worked in </w:t>
      </w:r>
      <w:r w:rsidRPr="00171A67" w:rsidR="0091084D">
        <w:rPr>
          <w:b/>
          <w:bCs/>
        </w:rPr>
        <w:t>any</w:t>
      </w:r>
      <w:r w:rsidRPr="00171A67" w:rsidR="0091084D">
        <w:t xml:space="preserve"> </w:t>
      </w:r>
      <w:r w:rsidRPr="00171A67">
        <w:t>ECE-related roles?</w:t>
      </w:r>
      <w:r w:rsidRPr="00171A67">
        <w:t xml:space="preserve"> </w:t>
      </w:r>
      <w:r w:rsidRPr="00171A67" w:rsidR="00863F3F">
        <w:t>[</w:t>
      </w:r>
      <w:r w:rsidRPr="00171A67" w:rsidR="001E5940">
        <w:rPr>
          <w:rStyle w:val="ItemLabelChar"/>
        </w:rPr>
        <w:t>sp_demo_total</w:t>
      </w:r>
      <w:r w:rsidRPr="00171A67" w:rsidR="00863F3F">
        <w:rPr>
          <w:rStyle w:val="ItemLabelChar"/>
          <w:b w:val="0"/>
          <w:bCs w:val="0"/>
          <w:i w:val="0"/>
          <w:iCs w:val="0"/>
        </w:rPr>
        <w:t>]</w:t>
      </w:r>
    </w:p>
    <w:p w:rsidR="00FA5763" w:rsidRPr="00171A67" w:rsidP="00DD5AC4" w14:paraId="20E0DF16" w14:textId="08CB7C52">
      <w:pPr>
        <w:pStyle w:val="ListParagraph"/>
        <w:numPr>
          <w:ilvl w:val="0"/>
          <w:numId w:val="4"/>
        </w:numPr>
      </w:pPr>
      <w:r w:rsidRPr="00171A67">
        <w:t>[numerical entry with validation]</w:t>
      </w:r>
    </w:p>
    <w:p w:rsidR="00C508F5" w:rsidRPr="00171A67" w:rsidP="00DD5AC4" w14:paraId="470A1115" w14:textId="77777777"/>
    <w:p w:rsidR="001E5940" w:rsidRPr="00171A67" w:rsidP="00DD5AC4" w14:paraId="6C922B9D" w14:textId="32033ED5">
      <w:pPr>
        <w:spacing w:after="0"/>
        <w:rPr>
          <w:rStyle w:val="ItemLabelChar"/>
          <w:b w:val="0"/>
          <w:i w:val="0"/>
        </w:rPr>
      </w:pPr>
      <w:r w:rsidRPr="00171A67">
        <w:t xml:space="preserve">Have you </w:t>
      </w:r>
      <w:r w:rsidRPr="00171A67" w:rsidR="00924630">
        <w:t xml:space="preserve">previously </w:t>
      </w:r>
      <w:r w:rsidRPr="00171A67">
        <w:t xml:space="preserve">worked in any of the following types of roles in a Head Start program? </w:t>
      </w:r>
      <w:r w:rsidRPr="00171A67" w:rsidR="00863F3F">
        <w:t>[</w:t>
      </w:r>
      <w:r w:rsidRPr="00171A67" w:rsidR="00414739">
        <w:rPr>
          <w:rStyle w:val="ItemLabelChar"/>
        </w:rPr>
        <w:t>sp_demo_roles</w:t>
      </w:r>
      <w:r w:rsidRPr="00171A67" w:rsidR="00863F3F">
        <w:rPr>
          <w:rStyle w:val="ItemLabelChar"/>
          <w:b w:val="0"/>
          <w:bCs w:val="0"/>
          <w:i w:val="0"/>
          <w:iCs w:val="0"/>
        </w:rPr>
        <w:t>]</w:t>
      </w:r>
    </w:p>
    <w:p w:rsidR="00114417" w:rsidRPr="00171A67" w:rsidP="00DD5AC4" w14:paraId="767604C1" w14:textId="3B97FEF9">
      <w:pPr>
        <w:ind w:left="360"/>
      </w:pPr>
    </w:p>
    <w:tbl>
      <w:tblPr>
        <w:tblStyle w:val="TableGrid"/>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2"/>
        <w:gridCol w:w="719"/>
        <w:gridCol w:w="809"/>
      </w:tblGrid>
      <w:tr w14:paraId="1775F4E7" w14:textId="77777777" w:rsidTr="00841FA8">
        <w:tblPrEx>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403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714137" w:rsidRPr="00171A67" w:rsidP="00DD5AC4" w14:paraId="75B9BB50" w14:textId="77777777">
            <w:pPr>
              <w:pStyle w:val="TableHeader1"/>
              <w:spacing w:line="276" w:lineRule="auto"/>
              <w:rPr>
                <w:rFonts w:ascii="Roboto" w:hAnsi="Roboto"/>
                <w:bCs/>
                <w:color w:val="FFFFFF" w:themeColor="background1"/>
              </w:rPr>
            </w:pPr>
          </w:p>
        </w:tc>
        <w:tc>
          <w:tcPr>
            <w:tcW w:w="45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171A67" w:rsidP="00DD5AC4" w14:paraId="7153E72B" w14:textId="77777777">
            <w:pPr>
              <w:pStyle w:val="TableHeader1"/>
              <w:spacing w:line="276" w:lineRule="auto"/>
              <w:rPr>
                <w:rFonts w:ascii="Roboto" w:hAnsi="Roboto"/>
                <w:b/>
                <w:color w:val="FFFFFF" w:themeColor="background1"/>
              </w:rPr>
            </w:pPr>
            <w:r w:rsidRPr="00171A67">
              <w:rPr>
                <w:rFonts w:ascii="Roboto" w:hAnsi="Roboto"/>
                <w:b/>
                <w:color w:val="FFFFFF" w:themeColor="background1"/>
              </w:rPr>
              <w:t>Yes</w:t>
            </w:r>
          </w:p>
        </w:tc>
        <w:tc>
          <w:tcPr>
            <w:tcW w:w="51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171A67" w:rsidP="00DD5AC4" w14:paraId="3AD8473F" w14:textId="77777777">
            <w:pPr>
              <w:pStyle w:val="TableHeader1"/>
              <w:spacing w:line="276" w:lineRule="auto"/>
              <w:rPr>
                <w:rFonts w:ascii="Roboto" w:hAnsi="Roboto"/>
                <w:b/>
                <w:color w:val="FFFFFF" w:themeColor="background1"/>
              </w:rPr>
            </w:pPr>
            <w:r w:rsidRPr="00171A67">
              <w:rPr>
                <w:rFonts w:ascii="Roboto" w:hAnsi="Roboto"/>
                <w:b/>
                <w:color w:val="FFFFFF" w:themeColor="background1"/>
              </w:rPr>
              <w:t>No</w:t>
            </w:r>
          </w:p>
        </w:tc>
      </w:tr>
      <w:tr w14:paraId="30471E2B"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714137" w:rsidRPr="00171A67" w:rsidP="00DD5AC4" w14:paraId="23411338" w14:textId="17313F73">
            <w:pPr>
              <w:pStyle w:val="TableHeader2"/>
              <w:spacing w:before="0" w:after="0" w:line="276" w:lineRule="auto"/>
              <w:rPr>
                <w:rFonts w:ascii="Roboto" w:hAnsi="Roboto"/>
                <w:sz w:val="22"/>
              </w:rPr>
            </w:pPr>
            <w:r w:rsidRPr="4FAFB660">
              <w:rPr>
                <w:rFonts w:ascii="Roboto" w:hAnsi="Roboto"/>
                <w:sz w:val="22"/>
              </w:rPr>
              <w:t>Teaching position (e.g., lead teacher, assistant teacher, classroom aide)</w:t>
            </w:r>
            <w:r w:rsidRPr="4FAFB660" w:rsidR="545F88C5">
              <w:rPr>
                <w:rFonts w:ascii="Roboto" w:hAnsi="Roboto"/>
                <w:sz w:val="22"/>
              </w:rPr>
              <w:t xml:space="preserve"> [</w:t>
            </w:r>
            <w:r w:rsidRPr="4FAFB660" w:rsidR="545F88C5">
              <w:rPr>
                <w:rFonts w:ascii="Roboto" w:hAnsi="Roboto"/>
                <w:b/>
                <w:bCs/>
                <w:i/>
                <w:iCs/>
                <w:sz w:val="22"/>
              </w:rPr>
              <w:t>sp_demo_roles_1</w:t>
            </w:r>
            <w:r w:rsidRPr="4FAFB660" w:rsidR="545F88C5">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128B01E5" w14:textId="77777777">
            <w:pPr>
              <w:pStyle w:val="TableBullet1"/>
              <w:numPr>
                <w:ilvl w:val="0"/>
                <w:numId w:val="0"/>
              </w:numPr>
              <w:spacing w:before="0" w:after="0" w:line="276" w:lineRule="auto"/>
              <w:ind w:left="170" w:hanging="170"/>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79D46AA8" w14:textId="77777777">
            <w:pPr>
              <w:pStyle w:val="TableBullet1"/>
              <w:numPr>
                <w:ilvl w:val="0"/>
                <w:numId w:val="0"/>
              </w:numPr>
              <w:spacing w:before="0" w:after="0" w:line="276" w:lineRule="auto"/>
              <w:ind w:left="170" w:hanging="170"/>
            </w:pPr>
          </w:p>
        </w:tc>
      </w:tr>
      <w:tr w14:paraId="0DA1F7C4"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171A67" w:rsidP="00DD5AC4" w14:paraId="3470F10E" w14:textId="53EA412D">
            <w:pPr>
              <w:pStyle w:val="TableHeader2"/>
              <w:spacing w:before="0" w:after="0" w:line="276" w:lineRule="auto"/>
              <w:rPr>
                <w:rFonts w:ascii="Roboto" w:hAnsi="Roboto"/>
                <w:sz w:val="22"/>
              </w:rPr>
            </w:pPr>
            <w:r w:rsidRPr="4FAFB660">
              <w:rPr>
                <w:rFonts w:ascii="Roboto" w:hAnsi="Roboto"/>
                <w:sz w:val="22"/>
              </w:rPr>
              <w:t>Non-teaching staff position (e.g., family advocate, disability coordinator)</w:t>
            </w:r>
            <w:r w:rsidRPr="4FAFB660" w:rsidR="6A556031">
              <w:rPr>
                <w:rFonts w:ascii="Roboto" w:hAnsi="Roboto"/>
                <w:sz w:val="22"/>
              </w:rPr>
              <w:t xml:space="preserve"> [</w:t>
            </w:r>
            <w:r w:rsidRPr="4FAFB660" w:rsidR="6A556031">
              <w:rPr>
                <w:rFonts w:ascii="Roboto" w:hAnsi="Roboto"/>
                <w:b/>
                <w:bCs/>
                <w:i/>
                <w:iCs/>
                <w:sz w:val="22"/>
              </w:rPr>
              <w:t>sp_demo_roles_2</w:t>
            </w:r>
            <w:r w:rsidRPr="4FAFB660" w:rsidR="6A556031">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6BDC81A5" w14:textId="77777777">
            <w:pPr>
              <w:pStyle w:val="TableBullet1"/>
              <w:numPr>
                <w:ilvl w:val="0"/>
                <w:numId w:val="0"/>
              </w:numPr>
              <w:spacing w:before="0" w:after="0" w:line="276" w:lineRule="auto"/>
              <w:ind w:left="170" w:hanging="170"/>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056695CD" w14:textId="77777777">
            <w:pPr>
              <w:pStyle w:val="TableBullet1"/>
              <w:numPr>
                <w:ilvl w:val="0"/>
                <w:numId w:val="0"/>
              </w:numPr>
              <w:spacing w:before="0" w:after="0" w:line="276" w:lineRule="auto"/>
              <w:ind w:left="170" w:hanging="170"/>
            </w:pPr>
          </w:p>
        </w:tc>
      </w:tr>
      <w:tr w14:paraId="62AB7D67"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171A67" w:rsidP="00DD5AC4" w14:paraId="2F35E118" w14:textId="2E77F3A9">
            <w:pPr>
              <w:pStyle w:val="TableHeader2"/>
              <w:spacing w:before="0" w:after="0" w:line="276" w:lineRule="auto"/>
              <w:rPr>
                <w:rFonts w:ascii="Roboto" w:hAnsi="Roboto"/>
                <w:sz w:val="22"/>
              </w:rPr>
            </w:pPr>
            <w:r w:rsidRPr="4FAFB660">
              <w:rPr>
                <w:rFonts w:ascii="Roboto" w:hAnsi="Roboto"/>
                <w:sz w:val="22"/>
              </w:rPr>
              <w:t xml:space="preserve">Administrative/leadership position </w:t>
            </w:r>
            <w:r w:rsidRPr="4FAFB660">
              <w:rPr>
                <w:rFonts w:ascii="Roboto" w:hAnsi="Roboto"/>
                <w:sz w:val="22"/>
                <w:u w:val="single"/>
              </w:rPr>
              <w:t>other than program director</w:t>
            </w:r>
            <w:r w:rsidRPr="4FAFB660">
              <w:rPr>
                <w:rFonts w:ascii="Roboto" w:hAnsi="Roboto"/>
                <w:sz w:val="22"/>
              </w:rPr>
              <w:t xml:space="preserve"> (e.g., fiscal officer, education manager, family service manager, health services manager)</w:t>
            </w:r>
            <w:r w:rsidRPr="4FAFB660">
              <w:rPr>
                <w:rFonts w:ascii="Roboto" w:hAnsi="Roboto" w:cs="Times New Roman"/>
                <w:sz w:val="22"/>
              </w:rPr>
              <w:t xml:space="preserve"> </w:t>
            </w:r>
            <w:r w:rsidRPr="4FAFB660" w:rsidR="56A3715A">
              <w:rPr>
                <w:rFonts w:ascii="Roboto" w:hAnsi="Roboto"/>
                <w:sz w:val="22"/>
              </w:rPr>
              <w:t>[</w:t>
            </w:r>
            <w:r w:rsidRPr="4FAFB660" w:rsidR="56A3715A">
              <w:rPr>
                <w:rFonts w:ascii="Roboto" w:hAnsi="Roboto"/>
                <w:b/>
                <w:bCs/>
                <w:i/>
                <w:iCs/>
                <w:sz w:val="22"/>
              </w:rPr>
              <w:t>sp_demo_roles_3</w:t>
            </w:r>
            <w:r w:rsidRPr="4FAFB660" w:rsidR="56A3715A">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4109297E" w14:textId="77777777">
            <w:pPr>
              <w:pStyle w:val="TableBullet1"/>
              <w:numPr>
                <w:ilvl w:val="0"/>
                <w:numId w:val="0"/>
              </w:numPr>
              <w:spacing w:before="0" w:after="0" w:line="276" w:lineRule="auto"/>
              <w:ind w:left="170" w:hanging="170"/>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171A67" w:rsidP="00DD5AC4" w14:paraId="1789941A" w14:textId="77777777">
            <w:pPr>
              <w:pStyle w:val="TableBullet1"/>
              <w:numPr>
                <w:ilvl w:val="0"/>
                <w:numId w:val="0"/>
              </w:numPr>
              <w:spacing w:before="0" w:after="0" w:line="276" w:lineRule="auto"/>
              <w:ind w:left="170" w:hanging="170"/>
            </w:pPr>
          </w:p>
        </w:tc>
      </w:tr>
    </w:tbl>
    <w:p w:rsidR="00CD03F0" w:rsidRPr="00171A67" w:rsidP="00DD5AC4" w14:paraId="69F8C47D" w14:textId="77777777"/>
    <w:p w:rsidR="00FA492D" w:rsidRPr="00171A67" w:rsidP="00E738C5" w14:paraId="11BCA4E1" w14:textId="728EC16F">
      <w:pPr>
        <w:keepNext/>
        <w:rPr>
          <w:rStyle w:val="ItemLabelChar"/>
        </w:rPr>
      </w:pPr>
      <w:r w:rsidRPr="00171A67">
        <w:t>What is the highest degree or level of school</w:t>
      </w:r>
      <w:r w:rsidR="00DD1B46">
        <w:t>ing</w:t>
      </w:r>
      <w:r w:rsidRPr="00171A67">
        <w:t xml:space="preserve"> you have completed?</w:t>
      </w:r>
      <w:r w:rsidRPr="00171A67" w:rsidR="1E02C5F1">
        <w:t> If</w:t>
      </w:r>
      <w:r w:rsidRPr="00171A67">
        <w:t xml:space="preserve"> currently enrolled, highest degree received.</w:t>
      </w:r>
      <w:r w:rsidRPr="00171A67">
        <w:t xml:space="preserve"> </w:t>
      </w:r>
      <w:r w:rsidRPr="00171A67" w:rsidR="00863F3F">
        <w:t>[</w:t>
      </w:r>
      <w:r w:rsidRPr="00171A67" w:rsidR="00FB23D8">
        <w:rPr>
          <w:rStyle w:val="ItemLabelChar"/>
        </w:rPr>
        <w:t>sp_demo_hdeg</w:t>
      </w:r>
      <w:r w:rsidRPr="00171A67" w:rsidR="00863F3F">
        <w:rPr>
          <w:rStyle w:val="ItemLabelChar"/>
          <w:b w:val="0"/>
          <w:bCs w:val="0"/>
          <w:i w:val="0"/>
          <w:iCs w:val="0"/>
        </w:rPr>
        <w:t>]</w:t>
      </w:r>
    </w:p>
    <w:p w:rsidR="00FA492D" w:rsidRPr="00171A67" w:rsidP="0062291A" w14:paraId="338DBE89" w14:textId="6725E20B">
      <w:pPr>
        <w:pStyle w:val="ListParagraph"/>
        <w:keepNext/>
        <w:numPr>
          <w:ilvl w:val="1"/>
          <w:numId w:val="24"/>
        </w:numPr>
      </w:pPr>
      <w:r w:rsidRPr="00171A67">
        <w:t xml:space="preserve">Some high school, no diploma </w:t>
      </w:r>
    </w:p>
    <w:p w:rsidR="00FA492D" w:rsidRPr="00171A67" w:rsidP="0062291A" w14:paraId="5FD36CA1" w14:textId="372D49BF">
      <w:pPr>
        <w:pStyle w:val="ListParagraph"/>
        <w:keepNext/>
        <w:numPr>
          <w:ilvl w:val="1"/>
          <w:numId w:val="24"/>
        </w:numPr>
      </w:pPr>
      <w:r w:rsidRPr="00171A67">
        <w:t xml:space="preserve">High school graduate, </w:t>
      </w:r>
      <w:r w:rsidRPr="00171A67">
        <w:t>diploma</w:t>
      </w:r>
      <w:r w:rsidRPr="00171A67">
        <w:t xml:space="preserve"> or the equivalent (for example: GED) </w:t>
      </w:r>
    </w:p>
    <w:p w:rsidR="00662F55" w:rsidRPr="00171A67" w:rsidP="0062291A" w14:paraId="5A58A9C4" w14:textId="6446829A">
      <w:pPr>
        <w:pStyle w:val="ListParagraph"/>
        <w:keepNext/>
        <w:numPr>
          <w:ilvl w:val="1"/>
          <w:numId w:val="24"/>
        </w:numPr>
      </w:pPr>
      <w:r w:rsidRPr="00171A67">
        <w:t>Some college credit, no degree</w:t>
      </w:r>
    </w:p>
    <w:p w:rsidR="00FA492D" w:rsidRPr="00171A67" w:rsidP="0062291A" w14:paraId="70CD1F3B" w14:textId="6575F2F7">
      <w:pPr>
        <w:pStyle w:val="ListParagraph"/>
        <w:keepNext/>
        <w:numPr>
          <w:ilvl w:val="1"/>
          <w:numId w:val="24"/>
        </w:numPr>
      </w:pPr>
      <w:r w:rsidRPr="00171A67">
        <w:t>Associate</w:t>
      </w:r>
      <w:r w:rsidRPr="00171A67">
        <w:t xml:space="preserve"> degree </w:t>
      </w:r>
    </w:p>
    <w:p w:rsidR="00FA492D" w:rsidRPr="00171A67" w:rsidP="0062291A" w14:paraId="083406C9" w14:textId="3C816D5E">
      <w:pPr>
        <w:pStyle w:val="ListParagraph"/>
        <w:numPr>
          <w:ilvl w:val="1"/>
          <w:numId w:val="24"/>
        </w:numPr>
      </w:pPr>
      <w:r w:rsidRPr="00171A67">
        <w:t xml:space="preserve">Bachelor’s degree </w:t>
      </w:r>
    </w:p>
    <w:p w:rsidR="00FA492D" w:rsidRPr="00171A67" w:rsidP="0062291A" w14:paraId="4EF4F34F" w14:textId="2702443B">
      <w:pPr>
        <w:pStyle w:val="ListParagraph"/>
        <w:numPr>
          <w:ilvl w:val="1"/>
          <w:numId w:val="24"/>
        </w:numPr>
      </w:pPr>
      <w:r w:rsidRPr="00171A67">
        <w:t>Master’s degree</w:t>
      </w:r>
    </w:p>
    <w:p w:rsidR="00414739" w:rsidRPr="00171A67" w:rsidP="0062291A" w14:paraId="424C5530" w14:textId="0534A82D">
      <w:pPr>
        <w:pStyle w:val="ListParagraph"/>
        <w:numPr>
          <w:ilvl w:val="1"/>
          <w:numId w:val="24"/>
        </w:numPr>
      </w:pPr>
      <w:r w:rsidRPr="00171A67">
        <w:t>Doctorate or other advanced degree</w:t>
      </w:r>
    </w:p>
    <w:p w:rsidR="00513CC7" w:rsidRPr="00171A67" w:rsidP="006E49CC" w14:paraId="34502ECD" w14:textId="4A1A27E9">
      <w:pPr>
        <w:rPr>
          <w:rStyle w:val="ItemLabelChar"/>
        </w:rPr>
      </w:pPr>
      <w:r w:rsidRPr="00171A67">
        <w:t>If someone helped you fill out this survey</w:t>
      </w:r>
      <w:r w:rsidRPr="00171A67" w:rsidR="00C205C1">
        <w:t>, please share their</w:t>
      </w:r>
      <w:r w:rsidR="00C205C1">
        <w:t xml:space="preserve"> </w:t>
      </w:r>
      <w:r w:rsidRPr="00171A67" w:rsidR="00C205C1">
        <w:t>title</w:t>
      </w:r>
      <w:r w:rsidR="006B429F">
        <w:t>(s)</w:t>
      </w:r>
      <w:r w:rsidRPr="00171A67" w:rsidR="00641A5F">
        <w:t xml:space="preserve"> and role</w:t>
      </w:r>
      <w:r w:rsidR="006B429F">
        <w:t>(s)</w:t>
      </w:r>
      <w:r w:rsidRPr="00171A67" w:rsidR="00C205C1">
        <w:t>. [</w:t>
      </w:r>
      <w:r w:rsidRPr="00171A67" w:rsidR="00682791">
        <w:rPr>
          <w:rStyle w:val="ItemLabelChar"/>
        </w:rPr>
        <w:t>sp_demo_help</w:t>
      </w:r>
      <w:r w:rsidRPr="00171A67" w:rsidR="00C205C1">
        <w:rPr>
          <w:rStyle w:val="ItemLabelChar"/>
          <w:b w:val="0"/>
          <w:bCs w:val="0"/>
          <w:i w:val="0"/>
          <w:iCs w:val="0"/>
        </w:rPr>
        <w:t>]</w:t>
      </w:r>
    </w:p>
    <w:p w:rsidR="002D6209" w:rsidRPr="00171A67" w:rsidP="0062291A" w14:paraId="1A4D4C0F" w14:textId="3F32B41D">
      <w:pPr>
        <w:pStyle w:val="ListParagraph"/>
        <w:numPr>
          <w:ilvl w:val="1"/>
          <w:numId w:val="25"/>
        </w:numPr>
      </w:pPr>
      <w:r w:rsidRPr="00171A67">
        <w:t>[Title</w:t>
      </w:r>
      <w:r w:rsidR="006B429F">
        <w:t xml:space="preserve"> 1</w:t>
      </w:r>
      <w:r w:rsidRPr="00171A67">
        <w:t>]</w:t>
      </w:r>
    </w:p>
    <w:p w:rsidR="00784BC1" w:rsidP="0062291A" w14:paraId="22957CFF" w14:textId="48CF2B2D">
      <w:pPr>
        <w:pStyle w:val="ListParagraph"/>
        <w:numPr>
          <w:ilvl w:val="1"/>
          <w:numId w:val="25"/>
        </w:numPr>
      </w:pPr>
      <w:r w:rsidRPr="00171A67">
        <w:t>[Role</w:t>
      </w:r>
      <w:r w:rsidR="006B429F">
        <w:t xml:space="preserve"> 1</w:t>
      </w:r>
      <w:r w:rsidRPr="00171A67">
        <w:t>]</w:t>
      </w:r>
    </w:p>
    <w:p w:rsidR="001B5CDA" w:rsidRPr="00E738C5" w:rsidP="001B5CDA" w14:paraId="3F1750E9" w14:textId="6AB79272">
      <w:pPr>
        <w:rPr>
          <w:i/>
          <w:iCs/>
        </w:rPr>
      </w:pPr>
      <w:r w:rsidRPr="00E738C5">
        <w:rPr>
          <w:i/>
          <w:iCs/>
        </w:rPr>
        <w:t xml:space="preserve">Include a drop-down of the following: </w:t>
      </w:r>
    </w:p>
    <w:p w:rsidR="001B5CDA" w:rsidRPr="00E738C5" w:rsidP="0062291A" w14:paraId="13F25B56" w14:textId="3945B671">
      <w:pPr>
        <w:pStyle w:val="ListParagraph"/>
        <w:numPr>
          <w:ilvl w:val="1"/>
          <w:numId w:val="25"/>
        </w:numPr>
        <w:rPr>
          <w:i/>
          <w:iCs/>
        </w:rPr>
      </w:pPr>
      <w:r w:rsidRPr="00E738C5">
        <w:rPr>
          <w:i/>
          <w:iCs/>
        </w:rPr>
        <w:t>Executive Director</w:t>
      </w:r>
    </w:p>
    <w:p w:rsidR="001B5CDA" w:rsidRPr="00E738C5" w:rsidP="0062291A" w14:paraId="7C87DA8D" w14:textId="58356862">
      <w:pPr>
        <w:pStyle w:val="ListParagraph"/>
        <w:numPr>
          <w:ilvl w:val="1"/>
          <w:numId w:val="25"/>
        </w:numPr>
        <w:rPr>
          <w:i/>
          <w:iCs/>
        </w:rPr>
      </w:pPr>
      <w:r w:rsidRPr="00E738C5">
        <w:rPr>
          <w:i/>
          <w:iCs/>
        </w:rPr>
        <w:t>Head Start and/or Early Head Start Director</w:t>
      </w:r>
    </w:p>
    <w:p w:rsidR="001B5CDA" w:rsidRPr="00E738C5" w:rsidP="0062291A" w14:paraId="02D8403F" w14:textId="77777777">
      <w:pPr>
        <w:pStyle w:val="ListParagraph"/>
        <w:numPr>
          <w:ilvl w:val="1"/>
          <w:numId w:val="25"/>
        </w:numPr>
        <w:rPr>
          <w:i/>
          <w:iCs/>
        </w:rPr>
      </w:pPr>
      <w:r w:rsidRPr="00E738C5">
        <w:rPr>
          <w:i/>
          <w:iCs/>
        </w:rPr>
        <w:t xml:space="preserve">Education Manager/Coordinator </w:t>
      </w:r>
    </w:p>
    <w:p w:rsidR="001B5CDA" w:rsidRPr="00E738C5" w:rsidP="0062291A" w14:paraId="3D256F74" w14:textId="77777777">
      <w:pPr>
        <w:pStyle w:val="ListParagraph"/>
        <w:numPr>
          <w:ilvl w:val="1"/>
          <w:numId w:val="25"/>
        </w:numPr>
        <w:rPr>
          <w:i/>
          <w:iCs/>
        </w:rPr>
      </w:pPr>
      <w:r w:rsidRPr="00E738C5">
        <w:rPr>
          <w:i/>
          <w:iCs/>
        </w:rPr>
        <w:t xml:space="preserve">Health Services Manager/Coordinator </w:t>
      </w:r>
    </w:p>
    <w:p w:rsidR="001B5CDA" w:rsidRPr="00E738C5" w:rsidP="0062291A" w14:paraId="60318251" w14:textId="77777777">
      <w:pPr>
        <w:pStyle w:val="ListParagraph"/>
        <w:numPr>
          <w:ilvl w:val="1"/>
          <w:numId w:val="25"/>
        </w:numPr>
        <w:rPr>
          <w:i/>
          <w:iCs/>
        </w:rPr>
      </w:pPr>
      <w:r w:rsidRPr="00E738C5">
        <w:rPr>
          <w:i/>
          <w:iCs/>
        </w:rPr>
        <w:t xml:space="preserve">Family &amp; Community Partnerships Manager/Coordinator </w:t>
      </w:r>
    </w:p>
    <w:p w:rsidR="001B5CDA" w:rsidRPr="00E738C5" w:rsidP="0062291A" w14:paraId="666151B6" w14:textId="77777777">
      <w:pPr>
        <w:pStyle w:val="ListParagraph"/>
        <w:numPr>
          <w:ilvl w:val="1"/>
          <w:numId w:val="25"/>
        </w:numPr>
        <w:rPr>
          <w:i/>
          <w:iCs/>
        </w:rPr>
      </w:pPr>
      <w:r w:rsidRPr="00E738C5">
        <w:rPr>
          <w:i/>
          <w:iCs/>
        </w:rPr>
        <w:t xml:space="preserve">Disability Services Manager/Coordinator </w:t>
      </w:r>
    </w:p>
    <w:p w:rsidR="001B5CDA" w:rsidRPr="00E738C5" w:rsidP="0062291A" w14:paraId="3E88AFB9" w14:textId="77777777">
      <w:pPr>
        <w:pStyle w:val="ListParagraph"/>
        <w:numPr>
          <w:ilvl w:val="1"/>
          <w:numId w:val="25"/>
        </w:numPr>
        <w:rPr>
          <w:i/>
          <w:iCs/>
        </w:rPr>
      </w:pPr>
      <w:r w:rsidRPr="00E738C5">
        <w:rPr>
          <w:i/>
          <w:iCs/>
        </w:rPr>
        <w:t xml:space="preserve">Chief Financial Officer/Fiscal Officer </w:t>
      </w:r>
    </w:p>
    <w:p w:rsidR="001B5CDA" w:rsidRPr="00E738C5" w:rsidP="0062291A" w14:paraId="1CCA28AC" w14:textId="77777777">
      <w:pPr>
        <w:pStyle w:val="ListParagraph"/>
        <w:numPr>
          <w:ilvl w:val="1"/>
          <w:numId w:val="25"/>
        </w:numPr>
        <w:rPr>
          <w:i/>
          <w:iCs/>
        </w:rPr>
      </w:pPr>
      <w:r w:rsidRPr="00E738C5">
        <w:rPr>
          <w:i/>
          <w:iCs/>
        </w:rPr>
        <w:t xml:space="preserve">Education and child development staff (classroom teacher or assistant teacher) </w:t>
      </w:r>
    </w:p>
    <w:p w:rsidR="001B5CDA" w:rsidRPr="00E738C5" w:rsidP="0062291A" w14:paraId="41898676" w14:textId="18671149">
      <w:pPr>
        <w:pStyle w:val="ListParagraph"/>
        <w:numPr>
          <w:ilvl w:val="1"/>
          <w:numId w:val="25"/>
        </w:numPr>
        <w:rPr>
          <w:i/>
          <w:iCs/>
        </w:rPr>
      </w:pPr>
      <w:r w:rsidRPr="00E738C5">
        <w:rPr>
          <w:i/>
          <w:iCs/>
        </w:rPr>
        <w:t>Other</w:t>
      </w:r>
    </w:p>
    <w:p w:rsidR="001B5CDA" w:rsidRPr="00171A67" w:rsidP="001B5CDA" w14:paraId="46D7F458" w14:textId="12870782">
      <w:pPr>
        <w:ind w:left="1800"/>
      </w:pPr>
    </w:p>
    <w:p w:rsidR="006B429F" w:rsidRPr="00171A67" w:rsidP="0062291A" w14:paraId="1E1249AF" w14:textId="1FC3E3F8">
      <w:pPr>
        <w:pStyle w:val="ListParagraph"/>
        <w:numPr>
          <w:ilvl w:val="1"/>
          <w:numId w:val="25"/>
        </w:numPr>
      </w:pPr>
      <w:r w:rsidRPr="00171A67">
        <w:t>[Title</w:t>
      </w:r>
      <w:r>
        <w:t xml:space="preserve"> 2</w:t>
      </w:r>
      <w:r w:rsidRPr="00171A67">
        <w:t>]</w:t>
      </w:r>
    </w:p>
    <w:p w:rsidR="006B429F" w:rsidRPr="003F0117" w:rsidP="0062291A" w14:paraId="3EA19198" w14:textId="5849D615">
      <w:pPr>
        <w:pStyle w:val="ListParagraph"/>
        <w:numPr>
          <w:ilvl w:val="1"/>
          <w:numId w:val="25"/>
        </w:numPr>
        <w:rPr>
          <w:i/>
          <w:iCs/>
        </w:rPr>
      </w:pPr>
      <w:r w:rsidRPr="00171A67">
        <w:t>[Role</w:t>
      </w:r>
      <w:r>
        <w:t xml:space="preserve"> 2</w:t>
      </w:r>
      <w:r w:rsidRPr="00171A67">
        <w:t>]</w:t>
      </w:r>
      <w:r w:rsidR="001B5CDA">
        <w:t xml:space="preserve"> </w:t>
      </w:r>
      <w:r w:rsidRPr="001B5CDA" w:rsidR="001B5CDA">
        <w:rPr>
          <w:i/>
          <w:iCs/>
        </w:rPr>
        <w:t xml:space="preserve">Include </w:t>
      </w:r>
      <w:r w:rsidR="001B5CDA">
        <w:rPr>
          <w:i/>
          <w:iCs/>
        </w:rPr>
        <w:t xml:space="preserve">same </w:t>
      </w:r>
      <w:r w:rsidRPr="001B5CDA" w:rsidR="001B5CDA">
        <w:rPr>
          <w:i/>
          <w:iCs/>
        </w:rPr>
        <w:t xml:space="preserve">drop-down </w:t>
      </w:r>
      <w:r w:rsidR="001B5CDA">
        <w:rPr>
          <w:i/>
          <w:iCs/>
        </w:rPr>
        <w:t xml:space="preserve">list as above. </w:t>
      </w:r>
    </w:p>
    <w:p w:rsidR="006B429F" w:rsidRPr="00171A67" w:rsidP="00190861" w14:paraId="305E21BF" w14:textId="1C5A63A5">
      <w:r>
        <w:t>May we</w:t>
      </w:r>
      <w:r w:rsidR="0F7F3B73">
        <w:t xml:space="preserve"> contact</w:t>
      </w:r>
      <w:r w:rsidR="007930C3">
        <w:t xml:space="preserve"> you</w:t>
      </w:r>
      <w:r w:rsidR="0F7F3B73">
        <w:t xml:space="preserve"> in the future for other research activities related to this project? [</w:t>
      </w:r>
      <w:r w:rsidRPr="003F0387" w:rsidR="0F7F3B73">
        <w:rPr>
          <w:b/>
          <w:bCs/>
          <w:i/>
          <w:iCs/>
        </w:rPr>
        <w:t>sp_demo_future</w:t>
      </w:r>
      <w:r w:rsidR="0F7F3B73">
        <w:t>]</w:t>
      </w:r>
    </w:p>
    <w:p w:rsidR="007D6154" w:rsidP="0062291A" w14:paraId="4AC7AA24" w14:textId="611888C8">
      <w:pPr>
        <w:pStyle w:val="ListParagraph"/>
        <w:numPr>
          <w:ilvl w:val="0"/>
          <w:numId w:val="29"/>
        </w:numPr>
        <w:rPr>
          <w:rFonts w:eastAsia="Calibri" w:cs="Arial"/>
          <w:szCs w:val="24"/>
        </w:rPr>
      </w:pPr>
      <w:r w:rsidRPr="5558076D">
        <w:rPr>
          <w:rFonts w:eastAsia="Calibri" w:cs="Arial"/>
          <w:szCs w:val="24"/>
        </w:rPr>
        <w:t>Yes</w:t>
      </w:r>
    </w:p>
    <w:p w:rsidR="00AB04BF" w:rsidRPr="003F0387" w:rsidP="0062291A" w14:paraId="029FFD87" w14:textId="303E2202">
      <w:pPr>
        <w:pStyle w:val="ListParagraph"/>
        <w:numPr>
          <w:ilvl w:val="0"/>
          <w:numId w:val="29"/>
        </w:numPr>
        <w:rPr>
          <w:rFonts w:eastAsia="Calibri" w:cs="Arial"/>
          <w:szCs w:val="24"/>
        </w:rPr>
      </w:pPr>
      <w:r w:rsidRPr="3C1A8223">
        <w:rPr>
          <w:rFonts w:eastAsia="Calibri" w:cs="Arial"/>
        </w:rPr>
        <w:t xml:space="preserve">No </w:t>
      </w:r>
    </w:p>
    <w:sectPr w:rsidSect="00A4371A">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exSans-Book">
    <w:altName w:val="Calibri"/>
    <w:panose1 w:val="020B0604020202020204"/>
    <w:charset w:val="00"/>
    <w:family w:val="auto"/>
    <w:notTrueType/>
    <w:pitch w:val="default"/>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ApexSans-BookItalic">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4371A" w14:paraId="69275F8C" w14:textId="4F576C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A4371A" w:rsidP="00A4371A" w14:paraId="673A4A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2C0A" w14:paraId="7073D89D" w14:textId="7DE298F3">
    <w:pPr>
      <w:pStyle w:val="Footer"/>
    </w:pPr>
  </w:p>
  <w:p w:rsidR="00342C0A" w14:paraId="7498215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158732878"/>
      <w:docPartObj>
        <w:docPartGallery w:val="Page Numbers (Bottom of Page)"/>
        <w:docPartUnique/>
      </w:docPartObj>
    </w:sdtPr>
    <w:sdtContent>
      <w:p w:rsidR="00A4371A" w:rsidRPr="0018001A" w:rsidP="00171A67" w14:paraId="73156D8A" w14:textId="72A8BBAB">
        <w:pPr>
          <w:pStyle w:val="Footer"/>
          <w:framePr w:wrap="none" w:vAnchor="text" w:hAnchor="page" w:x="10668" w:y="-179"/>
          <w:rPr>
            <w:rStyle w:val="PageNumber"/>
            <w:rFonts w:cstheme="minorBidi"/>
            <w:noProof w:val="0"/>
            <w:color w:val="auto"/>
            <w:sz w:val="24"/>
            <w:szCs w:val="22"/>
          </w:rPr>
        </w:pPr>
        <w:r w:rsidRPr="0018001A">
          <w:rPr>
            <w:rStyle w:val="PageNumber"/>
          </w:rPr>
          <w:fldChar w:fldCharType="begin"/>
        </w:r>
        <w:r w:rsidRPr="0018001A">
          <w:rPr>
            <w:rStyle w:val="PageNumber"/>
          </w:rPr>
          <w:instrText xml:space="preserve"> PAGE </w:instrText>
        </w:r>
        <w:r w:rsidRPr="0018001A">
          <w:rPr>
            <w:rStyle w:val="PageNumber"/>
          </w:rPr>
          <w:fldChar w:fldCharType="separate"/>
        </w:r>
        <w:r w:rsidRPr="0018001A">
          <w:rPr>
            <w:rStyle w:val="PageNumber"/>
          </w:rPr>
          <w:t>3</w:t>
        </w:r>
        <w:r w:rsidRPr="0018001A">
          <w:rPr>
            <w:rStyle w:val="PageNumber"/>
          </w:rPr>
          <w:fldChar w:fldCharType="end"/>
        </w:r>
      </w:p>
    </w:sdtContent>
  </w:sdt>
  <w:p w:rsidR="00A4371A" w:rsidRPr="00171A67" w:rsidP="00171A67" w14:paraId="726DDFAC" w14:textId="77777777">
    <w:pPr>
      <w:pStyle w:val="Footer"/>
      <w:ind w:right="360"/>
      <w:jc w:val="center"/>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71CDEBED" w14:textId="6126CE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width:412.4pt;height:247.4pt;margin-top:0;margin-left:0;mso-height-percent:0;mso-position-horizontal:center;mso-position-horizontal-relative:margin;mso-position-vertical:center;mso-position-vertical-relative:margin;mso-width-percent:0;mso-wrap-edited:f;position:absolute;rotation:315;z-index:-251656192" o:allowincell="f" fillcolor="silver" stroked="f">
          <v:fill opacity="0.5"/>
          <v:textpath style="font-family:Roboto;font-size:1pt" string="DRAFT"/>
          <w10:wrap anchorx="margin" anchory="margin"/>
        </v:shape>
      </w:pict>
    </w:r>
    <w:r>
      <w:rPr>
        <w:noProof/>
      </w:rPr>
      <w:pict>
        <v:shape id="_x0000_s2050" type="#_x0000_t136" style="width:412.4pt;height:247.4pt;margin-top:0;margin-left:0;mso-height-percent:0;mso-position-horizontal:center;mso-position-horizontal-relative:margin;mso-position-vertical:center;mso-position-vertical-relative:margin;mso-width-percent:0;mso-wrap-edited:f;position:absolute;rotation:315;z-index:-251657216" o:allowincell="f" fillcolor="silver" stroked="f">
          <v:fill opacity="0.5"/>
          <v:textpath style="font-family:Roboto;font-size:1pt" string="DRAFT"/>
          <w10:wrap anchorx="margin" anchory="margin"/>
        </v:shape>
      </w:pict>
    </w:r>
    <w:r>
      <w:rPr>
        <w:noProof/>
      </w:rPr>
      <w:pict>
        <v:shape id="PowerPlusWaterMarkObject35128969" o:spid="_x0000_s2051" type="#_x0000_t136" style="width:412.4pt;height:247.4pt;margin-top:0;margin-left:0;mso-height-percent:0;mso-position-horizontal:center;mso-position-horizontal-relative:margin;mso-position-vertical:center;mso-position-vertical-relative:margin;mso-width-percent:0;mso-wrap-edited:f;position:absolute;rotation:315;z-index:-251658240" o:allowincell="f" fillcolor="silver" stroked="f">
          <v:fill opacity="0.5"/>
          <v:textpath style="font-family:Roboto;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396" w14:paraId="6DA1CC97" w14:textId="77777777">
    <w:pPr>
      <w:pStyle w:val="Header"/>
    </w:pPr>
  </w:p>
  <w:p w:rsidR="009C60EE" w14:paraId="7A567BC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6135A3EA" w14:textId="6CEEE8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width:412.4pt;height:247.4pt;margin-top:0;margin-left:0;mso-height-percent:0;mso-position-horizontal:center;mso-position-horizontal-relative:margin;mso-position-vertical:center;mso-position-vertical-relative:margin;mso-width-percent:0;mso-wrap-edited:f;position:absolute;rotation:315;z-index:-251653120" o:allowincell="f" fillcolor="silver" stroked="f">
          <v:fill opacity="0.5"/>
          <v:textpath style="font-family:Roboto;font-size:1pt" string="DRAFT"/>
          <w10:wrap anchorx="margin" anchory="margin"/>
        </v:shape>
      </w:pict>
    </w:r>
    <w:r>
      <w:rPr>
        <w:noProof/>
      </w:rPr>
      <w:pict>
        <v:shape id="_x0000_s2053" type="#_x0000_t136" style="width:412.4pt;height:247.4pt;margin-top:0;margin-left:0;mso-height-percent:0;mso-position-horizontal:center;mso-position-horizontal-relative:margin;mso-position-vertical:center;mso-position-vertical-relative:margin;mso-width-percent:0;mso-wrap-edited:f;position:absolute;rotation:315;z-index:-251654144" o:allowincell="f" fillcolor="silver" stroked="f">
          <v:fill opacity="0.5"/>
          <v:textpath style="font-family:Roboto;font-size:1pt" string="DRAFT"/>
          <w10:wrap anchorx="margin" anchory="margin"/>
        </v:shape>
      </w:pict>
    </w:r>
    <w:r>
      <w:rPr>
        <w:noProof/>
      </w:rPr>
      <w:pict>
        <v:shape id="PowerPlusWaterMarkObject35128968" o:spid="_x0000_s2054" type="#_x0000_t136" style="width:412.4pt;height:247.4pt;margin-top:0;margin-left:0;mso-height-percent:0;mso-position-horizontal:center;mso-position-horizontal-relative:margin;mso-position-vertical:center;mso-position-vertical-relative:margin;mso-width-percent:0;mso-wrap-edited:f;position:absolute;rotation:315;z-index:-251655168" o:allowincell="f" fillcolor="silver" stroked="f">
          <v:fill opacity="0.5"/>
          <v:textpath style="font-family:Roboto;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270976DA" w14:textId="53C74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width:412.4pt;height:247.4pt;margin-top:0;margin-left:0;mso-height-percent:0;mso-position-horizontal:center;mso-position-horizontal-relative:margin;mso-position-vertical:center;mso-position-vertical-relative:margin;mso-width-percent:0;mso-wrap-edited:f;position:absolute;rotation:315;z-index:-251650048" o:allowincell="f" fillcolor="silver" stroked="f">
          <v:fill opacity="0.5"/>
          <v:textpath style="font-family:Roboto;font-size:1pt" string="DRAFT"/>
          <w10:wrap anchorx="margin" anchory="margin"/>
        </v:shape>
      </w:pict>
    </w:r>
    <w:r>
      <w:rPr>
        <w:noProof/>
      </w:rPr>
      <w:pict>
        <v:shape id="_x0000_s2056" type="#_x0000_t136" style="width:412.4pt;height:247.4pt;margin-top:0;margin-left:0;mso-height-percent:0;mso-position-horizontal:center;mso-position-horizontal-relative:margin;mso-position-vertical:center;mso-position-vertical-relative:margin;mso-width-percent:0;mso-wrap-edited:f;position:absolute;rotation:315;z-index:-251651072" o:allowincell="f" fillcolor="silver" stroked="f">
          <v:fill opacity="0.5"/>
          <v:textpath style="font-family:Roboto;font-size:1pt" string="DRAFT"/>
          <w10:wrap anchorx="margin" anchory="margin"/>
        </v:shape>
      </w:pict>
    </w:r>
    <w:r>
      <w:rPr>
        <w:noProof/>
      </w:rPr>
      <w:pict>
        <v:shape id="PowerPlusWaterMarkObject35128972" o:spid="_x0000_s2057" type="#_x0000_t136" style="width:412.4pt;height:247.4pt;margin-top:0;margin-left:0;mso-height-percent:0;mso-position-horizontal:center;mso-position-horizontal-relative:margin;mso-position-vertical:center;mso-position-vertical-relative:margin;mso-width-percent:0;mso-wrap-edited:f;position:absolute;rotation:315;z-index:-251652096" o:allowincell="f" fillcolor="silver" stroked="f">
          <v:fill opacity="0.5"/>
          <v:textpath style="font-family:Roboto;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rsidRPr="009A0DAA" w:rsidP="0002307B" w14:paraId="669F5BEF" w14:textId="0BE78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right"/>
      <w:rPr>
        <w:rFonts w:cs="Helvetica Neue"/>
        <w:color w:val="3F3F3F"/>
        <w:sz w:val="18"/>
        <w:szCs w:val="18"/>
      </w:rPr>
    </w:pPr>
    <w:r w:rsidRPr="00D350FB">
      <w:rPr>
        <w:rFonts w:cs="Helvetica Neue"/>
        <w:color w:val="3F3F3F"/>
        <w:sz w:val="18"/>
        <w:szCs w:val="18"/>
      </w:rPr>
      <w:t>OMB Control #</w:t>
    </w:r>
    <w:r>
      <w:rPr>
        <w:rFonts w:cs="Helvetica Neue"/>
        <w:color w:val="3F3F3F"/>
        <w:sz w:val="18"/>
        <w:szCs w:val="18"/>
      </w:rPr>
      <w:t>0970-</w:t>
    </w:r>
    <w:r w:rsidRPr="00D350FB">
      <w:rPr>
        <w:rFonts w:cs="Helvetica Neue"/>
        <w:color w:val="3F3F3F"/>
        <w:sz w:val="18"/>
        <w:szCs w:val="18"/>
      </w:rPr>
      <w:t>XXXX</w:t>
    </w:r>
    <w:r>
      <w:rPr>
        <w:rFonts w:cs="Helvetica Neue"/>
        <w:color w:val="3F3F3F"/>
        <w:sz w:val="18"/>
        <w:szCs w:val="18"/>
      </w:rPr>
      <w:t xml:space="preserve">   |   </w:t>
    </w:r>
    <w:r w:rsidRPr="00D350FB">
      <w:rPr>
        <w:rFonts w:cs="Helvetica Neue"/>
        <w:color w:val="3F3F3F"/>
        <w:sz w:val="18"/>
        <w:szCs w:val="18"/>
      </w:rPr>
      <w:t>Expiration Date: XX/XX/XXXX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56B33A05" w14:textId="4FA315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width:412.4pt;height:247.4pt;margin-top:0;margin-left:0;mso-height-percent:0;mso-position-horizontal:center;mso-position-horizontal-relative:margin;mso-position-vertical:center;mso-position-vertical-relative:margin;mso-width-percent:0;mso-wrap-edited:f;position:absolute;rotation:315;z-index:-251646976" o:allowincell="f" fillcolor="silver" stroked="f">
          <v:fill opacity="0.5"/>
          <v:textpath style="font-family:Roboto;font-size:1pt" string="DRAFT"/>
          <w10:wrap anchorx="margin" anchory="margin"/>
        </v:shape>
      </w:pict>
    </w:r>
    <w:r>
      <w:rPr>
        <w:noProof/>
      </w:rPr>
      <w:pict>
        <v:shape id="_x0000_s2059" type="#_x0000_t136" style="width:412.4pt;height:247.4pt;margin-top:0;margin-left:0;mso-height-percent:0;mso-position-horizontal:center;mso-position-horizontal-relative:margin;mso-position-vertical:center;mso-position-vertical-relative:margin;mso-width-percent:0;mso-wrap-edited:f;position:absolute;rotation:315;z-index:-251648000" o:allowincell="f" fillcolor="silver" stroked="f">
          <v:fill opacity="0.5"/>
          <v:textpath style="font-family:Roboto;font-size:1pt" string="DRAFT"/>
          <w10:wrap anchorx="margin" anchory="margin"/>
        </v:shape>
      </w:pict>
    </w:r>
    <w:r>
      <w:rPr>
        <w:noProof/>
      </w:rPr>
      <w:pict>
        <v:shape id="PowerPlusWaterMarkObject35128971" o:spid="_x0000_s2060" type="#_x0000_t136" style="width:412.4pt;height:247.4pt;margin-top:0;margin-left:0;mso-height-percent:0;mso-position-horizontal:center;mso-position-horizontal-relative:margin;mso-position-vertical:center;mso-position-vertical-relative:margin;mso-width-percent:0;mso-wrap-edited:f;position:absolute;rotation:315;z-index:-251649024" o:allowincell="f" fillcolor="silver" stroked="f">
          <v:fill opacity="0.5"/>
          <v:textpath style="font-family:Roboto;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E"/>
    <w:multiLevelType w:val="singleLevel"/>
    <w:tmpl w:val="37F65F9C"/>
    <w:lvl w:ilvl="0">
      <w:start w:val="1"/>
      <w:numFmt w:val="decimal"/>
      <w:pStyle w:val="ListNumber3"/>
      <w:lvlText w:val="%1."/>
      <w:lvlJc w:val="left"/>
      <w:pPr>
        <w:tabs>
          <w:tab w:val="num" w:pos="1080"/>
        </w:tabs>
        <w:ind w:left="1080" w:hanging="360"/>
      </w:pPr>
    </w:lvl>
  </w:abstractNum>
  <w:abstractNum w:abstractNumId="1">
    <w:nsid w:val="0B736137"/>
    <w:multiLevelType w:val="hybridMultilevel"/>
    <w:tmpl w:val="7428A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16E60AD"/>
    <w:multiLevelType w:val="hybridMultilevel"/>
    <w:tmpl w:val="7744D65E"/>
    <w:lvl w:ilvl="0">
      <w:start w:val="1"/>
      <w:numFmt w:val="bullet"/>
      <w:pStyle w:val="TableBullet1"/>
      <w:lvlText w:val="●"/>
      <w:lvlJc w:val="left"/>
      <w:rPr>
        <w:rFonts w:ascii="Arial" w:hAnsi="Arial" w:hint="default"/>
        <w:b w:val="0"/>
        <w:bCs w:val="0"/>
        <w:i w:val="0"/>
        <w:iCs w:val="0"/>
        <w:caps w:val="0"/>
        <w:smallCaps w:val="0"/>
        <w:strike w:val="0"/>
        <w:dstrike w:val="0"/>
        <w:noProof w:val="0"/>
        <w:vanish w:val="0"/>
        <w:color w:val="auto"/>
        <w:spacing w:val="0"/>
        <w:kern w:val="0"/>
        <w:position w:val="0"/>
        <w:sz w:val="1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CF7E40"/>
    <w:multiLevelType w:val="hybridMultilevel"/>
    <w:tmpl w:val="5F025E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7612966"/>
    <w:multiLevelType w:val="hybridMultilevel"/>
    <w:tmpl w:val="437432E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776C43"/>
    <w:multiLevelType w:val="hybridMultilevel"/>
    <w:tmpl w:val="0776A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FC61A7D"/>
    <w:multiLevelType w:val="hybridMultilevel"/>
    <w:tmpl w:val="348EA23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1B60004"/>
    <w:multiLevelType w:val="hybridMultilevel"/>
    <w:tmpl w:val="8E26BA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D94103"/>
    <w:multiLevelType w:val="hybridMultilevel"/>
    <w:tmpl w:val="AC4ED2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22C7E72"/>
    <w:multiLevelType w:val="hybridMultilevel"/>
    <w:tmpl w:val="63FAE2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0435EDB"/>
    <w:multiLevelType w:val="hybridMultilevel"/>
    <w:tmpl w:val="90F20E02"/>
    <w:lvl w:ilvl="0">
      <w:start w:val="1"/>
      <w:numFmt w:val="bullet"/>
      <w:pStyle w:val="ListBullet"/>
      <w:lvlText w:val=""/>
      <w:lvlJc w:val="left"/>
      <w:pPr>
        <w:ind w:left="360" w:hanging="360"/>
      </w:pPr>
      <w:rPr>
        <w:rFonts w:ascii="Symbol" w:hAnsi="Symbol" w:hint="default"/>
        <w:color w:val="464D78" w:themeColor="background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524A242D"/>
    <w:multiLevelType w:val="hybridMultilevel"/>
    <w:tmpl w:val="D4FE8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A9A0E41"/>
    <w:multiLevelType w:val="hybridMultilevel"/>
    <w:tmpl w:val="CBA87740"/>
    <w:lvl w:ilvl="0">
      <w:start w:val="1"/>
      <w:numFmt w:val="bullet"/>
      <w:pStyle w:val="ListBullet3"/>
      <w:lvlText w:val="►"/>
      <w:lvlJc w:val="left"/>
      <w:pPr>
        <w:ind w:left="1440" w:hanging="360"/>
      </w:pPr>
      <w:rPr>
        <w:rFonts w:ascii="Arial" w:hAnsi="Arial" w:hint="default"/>
        <w:color w:val="595959" w:themeColor="text1" w:themeTint="A6"/>
        <w:sz w:val="16"/>
        <w:szCs w:val="2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5F562DA4"/>
    <w:multiLevelType w:val="hybridMultilevel"/>
    <w:tmpl w:val="B42A66F2"/>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Calibri" w:hAnsi="Calibri" w:eastAsiaTheme="minorHAnsi" w:cs="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3A15F7"/>
    <w:multiLevelType w:val="hybridMultilevel"/>
    <w:tmpl w:val="954C3368"/>
    <w:lvl w:ilvl="0">
      <w:start w:val="1"/>
      <w:numFmt w:val="bullet"/>
      <w:pStyle w:val="ListBullet2"/>
      <w:lvlText w:val="■"/>
      <w:lvlJc w:val="left"/>
      <w:pPr>
        <w:ind w:left="994" w:hanging="360"/>
      </w:pPr>
      <w:rPr>
        <w:rFonts w:ascii="Arial" w:hAnsi="Arial" w:hint="default"/>
        <w:color w:val="544BAE" w:themeColor="accent6" w:themeTint="BF"/>
        <w:position w:val="2"/>
        <w:sz w:val="18"/>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15">
    <w:nsid w:val="62837A4C"/>
    <w:multiLevelType w:val="hybridMultilevel"/>
    <w:tmpl w:val="14382E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2BF12F8"/>
    <w:multiLevelType w:val="hybridMultilevel"/>
    <w:tmpl w:val="A7E820BA"/>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Roboto" w:hAnsi="Roboto" w:eastAsiaTheme="minorHAnsi" w:cs="Calibri" w:hint="default"/>
        <w:color w:val="000000" w:themeColor="text1"/>
        <w:sz w:val="24"/>
        <w:szCs w:val="24"/>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463947A"/>
    <w:multiLevelType w:val="hybridMultilevel"/>
    <w:tmpl w:val="F9524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7AA3A6D"/>
    <w:multiLevelType w:val="hybridMultilevel"/>
    <w:tmpl w:val="6C1E3504"/>
    <w:lvl w:ilvl="0">
      <w:start w:val="1"/>
      <w:numFmt w:val="decimal"/>
      <w:pStyle w:val="ListNumber"/>
      <w:lvlText w:val="%1."/>
      <w:lvlJc w:val="left"/>
      <w:pPr>
        <w:ind w:left="360" w:hanging="360"/>
      </w:pPr>
      <w:rPr>
        <w:rFonts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A190925"/>
    <w:multiLevelType w:val="hybridMultilevel"/>
    <w:tmpl w:val="607E42E0"/>
    <w:lvl w:ilvl="0">
      <w:start w:val="1"/>
      <w:numFmt w:val="decimal"/>
      <w:pStyle w:val="TableNumberList"/>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BD757DE"/>
    <w:multiLevelType w:val="hybridMultilevel"/>
    <w:tmpl w:val="595EEC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CD20119"/>
    <w:multiLevelType w:val="hybridMultilevel"/>
    <w:tmpl w:val="455423F0"/>
    <w:lvl w:ilvl="0">
      <w:start w:val="1"/>
      <w:numFmt w:val="bullet"/>
      <w:lvlText w:val=""/>
      <w:lvlJc w:val="left"/>
      <w:pPr>
        <w:ind w:left="720" w:hanging="360"/>
      </w:pPr>
      <w:rPr>
        <w:rFonts w:ascii="Symbol" w:hAnsi="Symbol" w:hint="default"/>
        <w:color w:val="000000" w:themeColor="text1"/>
      </w:rPr>
    </w:lvl>
    <w:lvl w:ilvl="1">
      <w:start w:val="0"/>
      <w:numFmt w:val="bullet"/>
      <w:lvlText w:val="-"/>
      <w:lvlJc w:val="left"/>
      <w:pPr>
        <w:ind w:left="1800" w:hanging="720"/>
      </w:pPr>
      <w:rPr>
        <w:rFonts w:ascii="Roboto" w:hAnsi="Roboto"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06D648F"/>
    <w:multiLevelType w:val="hybridMultilevel"/>
    <w:tmpl w:val="3634D1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2765DFE"/>
    <w:multiLevelType w:val="hybridMultilevel"/>
    <w:tmpl w:val="FBDE1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6023263"/>
    <w:multiLevelType w:val="hybridMultilevel"/>
    <w:tmpl w:val="6C7EA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6EA4132"/>
    <w:multiLevelType w:val="hybridMultilevel"/>
    <w:tmpl w:val="A1E8DF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CC60E75"/>
    <w:multiLevelType w:val="hybridMultilevel"/>
    <w:tmpl w:val="32461E72"/>
    <w:lvl w:ilvl="0">
      <w:start w:val="1"/>
      <w:numFmt w:val="bullet"/>
      <w:lvlText w:val="▬"/>
      <w:lvlJc w:val="left"/>
      <w:pPr>
        <w:ind w:left="1800" w:hanging="360"/>
      </w:pPr>
      <w:rPr>
        <w:rFonts w:ascii="Arial" w:hAnsi="Arial" w:hint="default"/>
        <w:color w:val="000000" w:themeColor="text1"/>
        <w:sz w:val="20"/>
        <w:szCs w:val="20"/>
      </w:rPr>
    </w:lvl>
    <w:lvl w:ilvl="1">
      <w:start w:val="1"/>
      <w:numFmt w:val="bullet"/>
      <w:pStyle w:val="ListBullet4"/>
      <w:lvlText w:val="●"/>
      <w:lvlJc w:val="left"/>
      <w:pPr>
        <w:ind w:left="1440" w:hanging="360"/>
      </w:pPr>
      <w:rPr>
        <w:rFonts w:ascii="Arial" w:hAnsi="Arial" w:hint="default"/>
        <w:color w:val="595959" w:themeColor="text1" w:themeTint="A6"/>
        <w:sz w:val="20"/>
        <w:szCs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CDF499A"/>
    <w:multiLevelType w:val="hybridMultilevel"/>
    <w:tmpl w:val="E94E143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121F1B"/>
    <w:multiLevelType w:val="hybridMultilevel"/>
    <w:tmpl w:val="E1DE7CE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90215520">
    <w:abstractNumId w:val="13"/>
  </w:num>
  <w:num w:numId="2" w16cid:durableId="1789737326">
    <w:abstractNumId w:val="23"/>
  </w:num>
  <w:num w:numId="3" w16cid:durableId="1531646169">
    <w:abstractNumId w:val="16"/>
  </w:num>
  <w:num w:numId="4" w16cid:durableId="421878811">
    <w:abstractNumId w:val="11"/>
  </w:num>
  <w:num w:numId="5" w16cid:durableId="1878931672">
    <w:abstractNumId w:val="21"/>
  </w:num>
  <w:num w:numId="6" w16cid:durableId="29839687">
    <w:abstractNumId w:val="20"/>
  </w:num>
  <w:num w:numId="7" w16cid:durableId="1436901216">
    <w:abstractNumId w:val="5"/>
  </w:num>
  <w:num w:numId="8" w16cid:durableId="458839523">
    <w:abstractNumId w:val="2"/>
  </w:num>
  <w:num w:numId="9" w16cid:durableId="741372037">
    <w:abstractNumId w:val="10"/>
  </w:num>
  <w:num w:numId="10" w16cid:durableId="1187670892">
    <w:abstractNumId w:val="12"/>
  </w:num>
  <w:num w:numId="11" w16cid:durableId="1318270163">
    <w:abstractNumId w:val="26"/>
  </w:num>
  <w:num w:numId="12" w16cid:durableId="243535520">
    <w:abstractNumId w:val="0"/>
  </w:num>
  <w:num w:numId="13" w16cid:durableId="1104569831">
    <w:abstractNumId w:val="14"/>
  </w:num>
  <w:num w:numId="14" w16cid:durableId="419638887">
    <w:abstractNumId w:val="24"/>
  </w:num>
  <w:num w:numId="15" w16cid:durableId="5138692">
    <w:abstractNumId w:val="9"/>
  </w:num>
  <w:num w:numId="16" w16cid:durableId="917594469">
    <w:abstractNumId w:val="1"/>
  </w:num>
  <w:num w:numId="17" w16cid:durableId="1312364100">
    <w:abstractNumId w:val="21"/>
  </w:num>
  <w:num w:numId="18" w16cid:durableId="1957639848">
    <w:abstractNumId w:val="18"/>
    <w:lvlOverride w:ilvl="0">
      <w:startOverride w:val="1"/>
    </w:lvlOverride>
  </w:num>
  <w:num w:numId="19" w16cid:durableId="43065177">
    <w:abstractNumId w:val="19"/>
    <w:lvlOverride w:ilvl="0">
      <w:startOverride w:val="1"/>
    </w:lvlOverride>
  </w:num>
  <w:num w:numId="20" w16cid:durableId="2144808255">
    <w:abstractNumId w:val="15"/>
  </w:num>
  <w:num w:numId="21" w16cid:durableId="34237282">
    <w:abstractNumId w:val="22"/>
  </w:num>
  <w:num w:numId="22" w16cid:durableId="877277758">
    <w:abstractNumId w:val="4"/>
  </w:num>
  <w:num w:numId="23" w16cid:durableId="2032218591">
    <w:abstractNumId w:val="25"/>
  </w:num>
  <w:num w:numId="24" w16cid:durableId="1584029785">
    <w:abstractNumId w:val="27"/>
  </w:num>
  <w:num w:numId="25" w16cid:durableId="530413714">
    <w:abstractNumId w:val="6"/>
  </w:num>
  <w:num w:numId="26" w16cid:durableId="221257933">
    <w:abstractNumId w:val="7"/>
  </w:num>
  <w:num w:numId="27" w16cid:durableId="441074941">
    <w:abstractNumId w:val="5"/>
  </w:num>
  <w:num w:numId="28" w16cid:durableId="1345588829">
    <w:abstractNumId w:val="8"/>
  </w:num>
  <w:num w:numId="29" w16cid:durableId="1724868355">
    <w:abstractNumId w:val="28"/>
  </w:num>
  <w:num w:numId="30" w16cid:durableId="2054577444">
    <w:abstractNumId w:val="20"/>
  </w:num>
  <w:num w:numId="31" w16cid:durableId="168981241">
    <w:abstractNumId w:val="3"/>
  </w:num>
  <w:num w:numId="32" w16cid:durableId="273172768">
    <w:abstractNumId w:val="1"/>
  </w:num>
  <w:num w:numId="33" w16cid:durableId="915820266">
    <w:abstractNumId w:val="13"/>
  </w:num>
  <w:num w:numId="34" w16cid:durableId="2102795760">
    <w:abstractNumId w:val="17"/>
  </w:num>
  <w:num w:numId="35" w16cid:durableId="1076051364">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1C733"/>
    <w:rsid w:val="00000497"/>
    <w:rsid w:val="0000051D"/>
    <w:rsid w:val="000007A3"/>
    <w:rsid w:val="000007D7"/>
    <w:rsid w:val="000008DA"/>
    <w:rsid w:val="00000BAE"/>
    <w:rsid w:val="00000BB9"/>
    <w:rsid w:val="00000D31"/>
    <w:rsid w:val="00000DCD"/>
    <w:rsid w:val="0000134D"/>
    <w:rsid w:val="00001370"/>
    <w:rsid w:val="00001438"/>
    <w:rsid w:val="00001694"/>
    <w:rsid w:val="00001A5C"/>
    <w:rsid w:val="00001ACB"/>
    <w:rsid w:val="000025B6"/>
    <w:rsid w:val="00002E5A"/>
    <w:rsid w:val="00002FDD"/>
    <w:rsid w:val="00003324"/>
    <w:rsid w:val="00003467"/>
    <w:rsid w:val="00003B38"/>
    <w:rsid w:val="00003B5D"/>
    <w:rsid w:val="00003C88"/>
    <w:rsid w:val="00003FEE"/>
    <w:rsid w:val="00004084"/>
    <w:rsid w:val="000044E9"/>
    <w:rsid w:val="00004522"/>
    <w:rsid w:val="000047E2"/>
    <w:rsid w:val="000047FE"/>
    <w:rsid w:val="00004AA8"/>
    <w:rsid w:val="00004B04"/>
    <w:rsid w:val="000051EC"/>
    <w:rsid w:val="000053DD"/>
    <w:rsid w:val="000053F0"/>
    <w:rsid w:val="00005711"/>
    <w:rsid w:val="00005819"/>
    <w:rsid w:val="00005A42"/>
    <w:rsid w:val="00005D91"/>
    <w:rsid w:val="00005DF3"/>
    <w:rsid w:val="0000618E"/>
    <w:rsid w:val="00006503"/>
    <w:rsid w:val="00006524"/>
    <w:rsid w:val="0000682C"/>
    <w:rsid w:val="00006D6B"/>
    <w:rsid w:val="00006FBE"/>
    <w:rsid w:val="00007C11"/>
    <w:rsid w:val="00007DBA"/>
    <w:rsid w:val="00010692"/>
    <w:rsid w:val="000108CA"/>
    <w:rsid w:val="00010985"/>
    <w:rsid w:val="00010A9A"/>
    <w:rsid w:val="00010C49"/>
    <w:rsid w:val="00010FEA"/>
    <w:rsid w:val="00011033"/>
    <w:rsid w:val="00011492"/>
    <w:rsid w:val="000114E2"/>
    <w:rsid w:val="00011743"/>
    <w:rsid w:val="00011AF0"/>
    <w:rsid w:val="00011D08"/>
    <w:rsid w:val="00011E1D"/>
    <w:rsid w:val="00012469"/>
    <w:rsid w:val="0001255F"/>
    <w:rsid w:val="00012C0A"/>
    <w:rsid w:val="00012D1B"/>
    <w:rsid w:val="00012D84"/>
    <w:rsid w:val="000134CD"/>
    <w:rsid w:val="00013AFC"/>
    <w:rsid w:val="0001434D"/>
    <w:rsid w:val="00014368"/>
    <w:rsid w:val="00014432"/>
    <w:rsid w:val="00014721"/>
    <w:rsid w:val="00014F1D"/>
    <w:rsid w:val="00014FCD"/>
    <w:rsid w:val="000150F5"/>
    <w:rsid w:val="0001545C"/>
    <w:rsid w:val="000156A1"/>
    <w:rsid w:val="000158DD"/>
    <w:rsid w:val="00015BC4"/>
    <w:rsid w:val="00015E85"/>
    <w:rsid w:val="00015FF1"/>
    <w:rsid w:val="00016540"/>
    <w:rsid w:val="00017466"/>
    <w:rsid w:val="00017625"/>
    <w:rsid w:val="00017BE0"/>
    <w:rsid w:val="00017E63"/>
    <w:rsid w:val="000200AB"/>
    <w:rsid w:val="000207DF"/>
    <w:rsid w:val="00020826"/>
    <w:rsid w:val="0002102F"/>
    <w:rsid w:val="00021165"/>
    <w:rsid w:val="0002120E"/>
    <w:rsid w:val="00021293"/>
    <w:rsid w:val="00021859"/>
    <w:rsid w:val="00022458"/>
    <w:rsid w:val="00022917"/>
    <w:rsid w:val="000229ED"/>
    <w:rsid w:val="000229F2"/>
    <w:rsid w:val="00022D90"/>
    <w:rsid w:val="00022DEE"/>
    <w:rsid w:val="0002307B"/>
    <w:rsid w:val="0002308B"/>
    <w:rsid w:val="0002314D"/>
    <w:rsid w:val="000236E2"/>
    <w:rsid w:val="000239A3"/>
    <w:rsid w:val="00023DEF"/>
    <w:rsid w:val="000240C1"/>
    <w:rsid w:val="000245D3"/>
    <w:rsid w:val="00024652"/>
    <w:rsid w:val="0002476F"/>
    <w:rsid w:val="0002490D"/>
    <w:rsid w:val="00024F36"/>
    <w:rsid w:val="00025209"/>
    <w:rsid w:val="0002529C"/>
    <w:rsid w:val="000254C6"/>
    <w:rsid w:val="00025CC9"/>
    <w:rsid w:val="00025EFA"/>
    <w:rsid w:val="00026019"/>
    <w:rsid w:val="0002606F"/>
    <w:rsid w:val="00026693"/>
    <w:rsid w:val="00026848"/>
    <w:rsid w:val="00026B62"/>
    <w:rsid w:val="00026CAC"/>
    <w:rsid w:val="000273FF"/>
    <w:rsid w:val="000276F2"/>
    <w:rsid w:val="00027E88"/>
    <w:rsid w:val="00030214"/>
    <w:rsid w:val="0003098F"/>
    <w:rsid w:val="00030DFF"/>
    <w:rsid w:val="0003108B"/>
    <w:rsid w:val="0003124A"/>
    <w:rsid w:val="00031813"/>
    <w:rsid w:val="00031A81"/>
    <w:rsid w:val="00031E1C"/>
    <w:rsid w:val="00031E9A"/>
    <w:rsid w:val="00031EA6"/>
    <w:rsid w:val="00031EAE"/>
    <w:rsid w:val="00031F6B"/>
    <w:rsid w:val="00032940"/>
    <w:rsid w:val="00032FB6"/>
    <w:rsid w:val="00033780"/>
    <w:rsid w:val="00033B2C"/>
    <w:rsid w:val="000340E5"/>
    <w:rsid w:val="00034207"/>
    <w:rsid w:val="000343BD"/>
    <w:rsid w:val="000348E4"/>
    <w:rsid w:val="00034998"/>
    <w:rsid w:val="000349FA"/>
    <w:rsid w:val="00034E14"/>
    <w:rsid w:val="00034FFA"/>
    <w:rsid w:val="000350FA"/>
    <w:rsid w:val="000353CA"/>
    <w:rsid w:val="0003563F"/>
    <w:rsid w:val="0003575E"/>
    <w:rsid w:val="0003586D"/>
    <w:rsid w:val="0003597D"/>
    <w:rsid w:val="000359A8"/>
    <w:rsid w:val="00036119"/>
    <w:rsid w:val="000361BB"/>
    <w:rsid w:val="000362DA"/>
    <w:rsid w:val="00036376"/>
    <w:rsid w:val="00036A3E"/>
    <w:rsid w:val="00037162"/>
    <w:rsid w:val="00037322"/>
    <w:rsid w:val="00037506"/>
    <w:rsid w:val="00040163"/>
    <w:rsid w:val="0004016E"/>
    <w:rsid w:val="000408F5"/>
    <w:rsid w:val="00040E73"/>
    <w:rsid w:val="00040EF7"/>
    <w:rsid w:val="0004122A"/>
    <w:rsid w:val="00041367"/>
    <w:rsid w:val="000413F0"/>
    <w:rsid w:val="00041BB8"/>
    <w:rsid w:val="00041E24"/>
    <w:rsid w:val="00041F23"/>
    <w:rsid w:val="00042127"/>
    <w:rsid w:val="00042560"/>
    <w:rsid w:val="000427E6"/>
    <w:rsid w:val="00042AAA"/>
    <w:rsid w:val="00042CC2"/>
    <w:rsid w:val="0004321D"/>
    <w:rsid w:val="00043AFB"/>
    <w:rsid w:val="00043BD5"/>
    <w:rsid w:val="00043CAA"/>
    <w:rsid w:val="000441F5"/>
    <w:rsid w:val="00044355"/>
    <w:rsid w:val="0004435F"/>
    <w:rsid w:val="00044520"/>
    <w:rsid w:val="0004473D"/>
    <w:rsid w:val="00044843"/>
    <w:rsid w:val="000448CD"/>
    <w:rsid w:val="00044AD1"/>
    <w:rsid w:val="00045479"/>
    <w:rsid w:val="000457E2"/>
    <w:rsid w:val="00045A7A"/>
    <w:rsid w:val="00045AE6"/>
    <w:rsid w:val="00045BEE"/>
    <w:rsid w:val="00045E04"/>
    <w:rsid w:val="000462F8"/>
    <w:rsid w:val="000465AA"/>
    <w:rsid w:val="00046C34"/>
    <w:rsid w:val="00046C42"/>
    <w:rsid w:val="00046D84"/>
    <w:rsid w:val="00046FD6"/>
    <w:rsid w:val="000479B0"/>
    <w:rsid w:val="000502AE"/>
    <w:rsid w:val="00050C91"/>
    <w:rsid w:val="00050E60"/>
    <w:rsid w:val="0005127D"/>
    <w:rsid w:val="0005165D"/>
    <w:rsid w:val="0005170A"/>
    <w:rsid w:val="00051800"/>
    <w:rsid w:val="0005189E"/>
    <w:rsid w:val="00052C7E"/>
    <w:rsid w:val="00052D91"/>
    <w:rsid w:val="000541FA"/>
    <w:rsid w:val="00054590"/>
    <w:rsid w:val="000547DF"/>
    <w:rsid w:val="000548B5"/>
    <w:rsid w:val="000548D0"/>
    <w:rsid w:val="00054E56"/>
    <w:rsid w:val="00054E94"/>
    <w:rsid w:val="00055006"/>
    <w:rsid w:val="000556BD"/>
    <w:rsid w:val="00055878"/>
    <w:rsid w:val="00055C20"/>
    <w:rsid w:val="00055D41"/>
    <w:rsid w:val="00055D99"/>
    <w:rsid w:val="00055E74"/>
    <w:rsid w:val="00056006"/>
    <w:rsid w:val="0005618D"/>
    <w:rsid w:val="000563A1"/>
    <w:rsid w:val="00056959"/>
    <w:rsid w:val="00056B19"/>
    <w:rsid w:val="0005716C"/>
    <w:rsid w:val="00057636"/>
    <w:rsid w:val="00057A7B"/>
    <w:rsid w:val="00060265"/>
    <w:rsid w:val="0006028E"/>
    <w:rsid w:val="00060481"/>
    <w:rsid w:val="00060647"/>
    <w:rsid w:val="00060BC3"/>
    <w:rsid w:val="00060EC5"/>
    <w:rsid w:val="0006116C"/>
    <w:rsid w:val="0006136D"/>
    <w:rsid w:val="00061515"/>
    <w:rsid w:val="00061541"/>
    <w:rsid w:val="0006175B"/>
    <w:rsid w:val="000618A9"/>
    <w:rsid w:val="00061927"/>
    <w:rsid w:val="000628E6"/>
    <w:rsid w:val="00062A39"/>
    <w:rsid w:val="0006481D"/>
    <w:rsid w:val="0006496D"/>
    <w:rsid w:val="00065F74"/>
    <w:rsid w:val="000663A4"/>
    <w:rsid w:val="000664DA"/>
    <w:rsid w:val="00066857"/>
    <w:rsid w:val="0006686E"/>
    <w:rsid w:val="00066E7E"/>
    <w:rsid w:val="00066FB3"/>
    <w:rsid w:val="00066FE6"/>
    <w:rsid w:val="00066FEE"/>
    <w:rsid w:val="00067116"/>
    <w:rsid w:val="00067274"/>
    <w:rsid w:val="0006777D"/>
    <w:rsid w:val="00067B92"/>
    <w:rsid w:val="00070581"/>
    <w:rsid w:val="000706E4"/>
    <w:rsid w:val="000709CE"/>
    <w:rsid w:val="0007114D"/>
    <w:rsid w:val="00071490"/>
    <w:rsid w:val="00071560"/>
    <w:rsid w:val="00071AE8"/>
    <w:rsid w:val="00071E7C"/>
    <w:rsid w:val="00072143"/>
    <w:rsid w:val="000723FB"/>
    <w:rsid w:val="000724FF"/>
    <w:rsid w:val="000729F1"/>
    <w:rsid w:val="00072D16"/>
    <w:rsid w:val="00072D2E"/>
    <w:rsid w:val="00072E26"/>
    <w:rsid w:val="00073897"/>
    <w:rsid w:val="00073A7D"/>
    <w:rsid w:val="00073CC8"/>
    <w:rsid w:val="00073DB9"/>
    <w:rsid w:val="00073DD7"/>
    <w:rsid w:val="0007416C"/>
    <w:rsid w:val="00074697"/>
    <w:rsid w:val="000746D5"/>
    <w:rsid w:val="00074B3C"/>
    <w:rsid w:val="00075258"/>
    <w:rsid w:val="00075297"/>
    <w:rsid w:val="0007542C"/>
    <w:rsid w:val="000757B1"/>
    <w:rsid w:val="00075A19"/>
    <w:rsid w:val="00076039"/>
    <w:rsid w:val="000761D6"/>
    <w:rsid w:val="000764D6"/>
    <w:rsid w:val="0007656E"/>
    <w:rsid w:val="000769A5"/>
    <w:rsid w:val="00076A0A"/>
    <w:rsid w:val="00076FDE"/>
    <w:rsid w:val="000777FA"/>
    <w:rsid w:val="00077A26"/>
    <w:rsid w:val="00080580"/>
    <w:rsid w:val="0008059B"/>
    <w:rsid w:val="000808E8"/>
    <w:rsid w:val="00080A21"/>
    <w:rsid w:val="00080D2B"/>
    <w:rsid w:val="00081415"/>
    <w:rsid w:val="00081473"/>
    <w:rsid w:val="000820C0"/>
    <w:rsid w:val="000822AB"/>
    <w:rsid w:val="00083289"/>
    <w:rsid w:val="000832B7"/>
    <w:rsid w:val="00083783"/>
    <w:rsid w:val="00083ADB"/>
    <w:rsid w:val="000841A3"/>
    <w:rsid w:val="000842A7"/>
    <w:rsid w:val="00084304"/>
    <w:rsid w:val="000843CE"/>
    <w:rsid w:val="000845C8"/>
    <w:rsid w:val="0008474A"/>
    <w:rsid w:val="000847DA"/>
    <w:rsid w:val="000848D8"/>
    <w:rsid w:val="00084E33"/>
    <w:rsid w:val="0008559E"/>
    <w:rsid w:val="00085681"/>
    <w:rsid w:val="00085AB9"/>
    <w:rsid w:val="00085C9D"/>
    <w:rsid w:val="00086058"/>
    <w:rsid w:val="0008611F"/>
    <w:rsid w:val="0008661A"/>
    <w:rsid w:val="0008676B"/>
    <w:rsid w:val="00086AA6"/>
    <w:rsid w:val="00086ADC"/>
    <w:rsid w:val="00086B53"/>
    <w:rsid w:val="00087420"/>
    <w:rsid w:val="00087A4F"/>
    <w:rsid w:val="00087A72"/>
    <w:rsid w:val="00087F69"/>
    <w:rsid w:val="0008971D"/>
    <w:rsid w:val="000904E6"/>
    <w:rsid w:val="000904FF"/>
    <w:rsid w:val="00090561"/>
    <w:rsid w:val="00090B43"/>
    <w:rsid w:val="00090C61"/>
    <w:rsid w:val="00090CA5"/>
    <w:rsid w:val="000917E6"/>
    <w:rsid w:val="000919F0"/>
    <w:rsid w:val="00092105"/>
    <w:rsid w:val="00092321"/>
    <w:rsid w:val="00092427"/>
    <w:rsid w:val="00092757"/>
    <w:rsid w:val="0009295F"/>
    <w:rsid w:val="00092BC6"/>
    <w:rsid w:val="00092C0D"/>
    <w:rsid w:val="00092C5D"/>
    <w:rsid w:val="00092CBA"/>
    <w:rsid w:val="00092D88"/>
    <w:rsid w:val="00092EFA"/>
    <w:rsid w:val="000934C8"/>
    <w:rsid w:val="00093840"/>
    <w:rsid w:val="00093A82"/>
    <w:rsid w:val="00093C29"/>
    <w:rsid w:val="00093D4D"/>
    <w:rsid w:val="000944EF"/>
    <w:rsid w:val="000946B5"/>
    <w:rsid w:val="00094B00"/>
    <w:rsid w:val="00094ECF"/>
    <w:rsid w:val="000952E6"/>
    <w:rsid w:val="0009595E"/>
    <w:rsid w:val="000959B7"/>
    <w:rsid w:val="00095AB3"/>
    <w:rsid w:val="00095C44"/>
    <w:rsid w:val="00096403"/>
    <w:rsid w:val="00096555"/>
    <w:rsid w:val="000965CE"/>
    <w:rsid w:val="00096B70"/>
    <w:rsid w:val="00096B7A"/>
    <w:rsid w:val="0009796E"/>
    <w:rsid w:val="00097B20"/>
    <w:rsid w:val="000A004D"/>
    <w:rsid w:val="000A049F"/>
    <w:rsid w:val="000A05F7"/>
    <w:rsid w:val="000A0C72"/>
    <w:rsid w:val="000A0F85"/>
    <w:rsid w:val="000A1127"/>
    <w:rsid w:val="000A190C"/>
    <w:rsid w:val="000A1AE1"/>
    <w:rsid w:val="000A22CB"/>
    <w:rsid w:val="000A2478"/>
    <w:rsid w:val="000A302D"/>
    <w:rsid w:val="000A3441"/>
    <w:rsid w:val="000A34C5"/>
    <w:rsid w:val="000A3BFD"/>
    <w:rsid w:val="000A3DB8"/>
    <w:rsid w:val="000A3E6F"/>
    <w:rsid w:val="000A4273"/>
    <w:rsid w:val="000A43A5"/>
    <w:rsid w:val="000A4715"/>
    <w:rsid w:val="000A4945"/>
    <w:rsid w:val="000A4DFB"/>
    <w:rsid w:val="000A5086"/>
    <w:rsid w:val="000A508E"/>
    <w:rsid w:val="000A54B7"/>
    <w:rsid w:val="000A54E3"/>
    <w:rsid w:val="000A5EC2"/>
    <w:rsid w:val="000A5F09"/>
    <w:rsid w:val="000A5F3E"/>
    <w:rsid w:val="000A61B9"/>
    <w:rsid w:val="000A63F4"/>
    <w:rsid w:val="000A64E0"/>
    <w:rsid w:val="000A684B"/>
    <w:rsid w:val="000A6AE5"/>
    <w:rsid w:val="000A7419"/>
    <w:rsid w:val="000A749E"/>
    <w:rsid w:val="000A74C9"/>
    <w:rsid w:val="000A7522"/>
    <w:rsid w:val="000A7854"/>
    <w:rsid w:val="000A7870"/>
    <w:rsid w:val="000A7883"/>
    <w:rsid w:val="000A7E0E"/>
    <w:rsid w:val="000B0044"/>
    <w:rsid w:val="000B00FD"/>
    <w:rsid w:val="000B02C8"/>
    <w:rsid w:val="000B0303"/>
    <w:rsid w:val="000B0537"/>
    <w:rsid w:val="000B0757"/>
    <w:rsid w:val="000B09D1"/>
    <w:rsid w:val="000B0D4F"/>
    <w:rsid w:val="000B0DB7"/>
    <w:rsid w:val="000B1093"/>
    <w:rsid w:val="000B1375"/>
    <w:rsid w:val="000B15F9"/>
    <w:rsid w:val="000B1752"/>
    <w:rsid w:val="000B1A0C"/>
    <w:rsid w:val="000B1A62"/>
    <w:rsid w:val="000B1AD3"/>
    <w:rsid w:val="000B1C1D"/>
    <w:rsid w:val="000B1C77"/>
    <w:rsid w:val="000B1CFD"/>
    <w:rsid w:val="000B2255"/>
    <w:rsid w:val="000B2454"/>
    <w:rsid w:val="000B25A4"/>
    <w:rsid w:val="000B2FFD"/>
    <w:rsid w:val="000B3211"/>
    <w:rsid w:val="000B3B7D"/>
    <w:rsid w:val="000B3F6D"/>
    <w:rsid w:val="000B405F"/>
    <w:rsid w:val="000B40C1"/>
    <w:rsid w:val="000B415F"/>
    <w:rsid w:val="000B4259"/>
    <w:rsid w:val="000B43A4"/>
    <w:rsid w:val="000B456A"/>
    <w:rsid w:val="000B484D"/>
    <w:rsid w:val="000B4BB8"/>
    <w:rsid w:val="000B4FFC"/>
    <w:rsid w:val="000B511C"/>
    <w:rsid w:val="000B54A2"/>
    <w:rsid w:val="000B5530"/>
    <w:rsid w:val="000B5836"/>
    <w:rsid w:val="000B588D"/>
    <w:rsid w:val="000B5B63"/>
    <w:rsid w:val="000B5BDA"/>
    <w:rsid w:val="000B5D92"/>
    <w:rsid w:val="000B61C7"/>
    <w:rsid w:val="000B61F3"/>
    <w:rsid w:val="000B6497"/>
    <w:rsid w:val="000B6505"/>
    <w:rsid w:val="000B69E0"/>
    <w:rsid w:val="000B71B5"/>
    <w:rsid w:val="000B72E6"/>
    <w:rsid w:val="000B758F"/>
    <w:rsid w:val="000B7832"/>
    <w:rsid w:val="000B7F6C"/>
    <w:rsid w:val="000C00C6"/>
    <w:rsid w:val="000C073E"/>
    <w:rsid w:val="000C0FD5"/>
    <w:rsid w:val="000C11A1"/>
    <w:rsid w:val="000C1663"/>
    <w:rsid w:val="000C1FF8"/>
    <w:rsid w:val="000C23DD"/>
    <w:rsid w:val="000C2581"/>
    <w:rsid w:val="000C2AC9"/>
    <w:rsid w:val="000C4319"/>
    <w:rsid w:val="000C4D87"/>
    <w:rsid w:val="000C56A4"/>
    <w:rsid w:val="000C5ABE"/>
    <w:rsid w:val="000C680A"/>
    <w:rsid w:val="000C6BA4"/>
    <w:rsid w:val="000C7178"/>
    <w:rsid w:val="000C7297"/>
    <w:rsid w:val="000C7E1D"/>
    <w:rsid w:val="000D04D9"/>
    <w:rsid w:val="000D096E"/>
    <w:rsid w:val="000D0ADD"/>
    <w:rsid w:val="000D1846"/>
    <w:rsid w:val="000D1AC2"/>
    <w:rsid w:val="000D1B91"/>
    <w:rsid w:val="000D1D07"/>
    <w:rsid w:val="000D1E5C"/>
    <w:rsid w:val="000D1F59"/>
    <w:rsid w:val="000D2431"/>
    <w:rsid w:val="000D24B4"/>
    <w:rsid w:val="000D2B3C"/>
    <w:rsid w:val="000D2D3A"/>
    <w:rsid w:val="000D2DBA"/>
    <w:rsid w:val="000D325A"/>
    <w:rsid w:val="000D3451"/>
    <w:rsid w:val="000D3A50"/>
    <w:rsid w:val="000D4197"/>
    <w:rsid w:val="000D423E"/>
    <w:rsid w:val="000D45B8"/>
    <w:rsid w:val="000D4896"/>
    <w:rsid w:val="000D4E8A"/>
    <w:rsid w:val="000D53F0"/>
    <w:rsid w:val="000D53FF"/>
    <w:rsid w:val="000D5496"/>
    <w:rsid w:val="000D572F"/>
    <w:rsid w:val="000D5965"/>
    <w:rsid w:val="000D5B0F"/>
    <w:rsid w:val="000D5C2C"/>
    <w:rsid w:val="000D5EF0"/>
    <w:rsid w:val="000D5FF4"/>
    <w:rsid w:val="000D64D9"/>
    <w:rsid w:val="000D6C75"/>
    <w:rsid w:val="000D7199"/>
    <w:rsid w:val="000D71F7"/>
    <w:rsid w:val="000D74A3"/>
    <w:rsid w:val="000D75C3"/>
    <w:rsid w:val="000D7AF0"/>
    <w:rsid w:val="000D7B90"/>
    <w:rsid w:val="000D7B95"/>
    <w:rsid w:val="000D7E09"/>
    <w:rsid w:val="000E0309"/>
    <w:rsid w:val="000E0D3D"/>
    <w:rsid w:val="000E1539"/>
    <w:rsid w:val="000E155A"/>
    <w:rsid w:val="000E15AC"/>
    <w:rsid w:val="000E187E"/>
    <w:rsid w:val="000E1BE3"/>
    <w:rsid w:val="000E1C84"/>
    <w:rsid w:val="000E1EC4"/>
    <w:rsid w:val="000E20A0"/>
    <w:rsid w:val="000E26B5"/>
    <w:rsid w:val="000E2A87"/>
    <w:rsid w:val="000E2E1D"/>
    <w:rsid w:val="000E31CD"/>
    <w:rsid w:val="000E3670"/>
    <w:rsid w:val="000E3673"/>
    <w:rsid w:val="000E3833"/>
    <w:rsid w:val="000E393F"/>
    <w:rsid w:val="000E3F63"/>
    <w:rsid w:val="000E3FAE"/>
    <w:rsid w:val="000E4131"/>
    <w:rsid w:val="000E5041"/>
    <w:rsid w:val="000E5159"/>
    <w:rsid w:val="000E58B8"/>
    <w:rsid w:val="000E5CC3"/>
    <w:rsid w:val="000E5ED2"/>
    <w:rsid w:val="000E669E"/>
    <w:rsid w:val="000E67CA"/>
    <w:rsid w:val="000E67F9"/>
    <w:rsid w:val="000E6AC5"/>
    <w:rsid w:val="000E709E"/>
    <w:rsid w:val="000F059F"/>
    <w:rsid w:val="000F06D3"/>
    <w:rsid w:val="000F07AC"/>
    <w:rsid w:val="000F0B02"/>
    <w:rsid w:val="000F1811"/>
    <w:rsid w:val="000F1A88"/>
    <w:rsid w:val="000F1BDD"/>
    <w:rsid w:val="000F1C72"/>
    <w:rsid w:val="000F1D84"/>
    <w:rsid w:val="000F1DCD"/>
    <w:rsid w:val="000F1E51"/>
    <w:rsid w:val="000F236D"/>
    <w:rsid w:val="000F2763"/>
    <w:rsid w:val="000F292E"/>
    <w:rsid w:val="000F2A4F"/>
    <w:rsid w:val="000F2D88"/>
    <w:rsid w:val="000F2F6D"/>
    <w:rsid w:val="000F31F3"/>
    <w:rsid w:val="000F35AA"/>
    <w:rsid w:val="000F38E4"/>
    <w:rsid w:val="000F3946"/>
    <w:rsid w:val="000F399C"/>
    <w:rsid w:val="000F39D7"/>
    <w:rsid w:val="000F400C"/>
    <w:rsid w:val="000F41D5"/>
    <w:rsid w:val="000F44DF"/>
    <w:rsid w:val="000F4779"/>
    <w:rsid w:val="000F4AC1"/>
    <w:rsid w:val="000F4FA5"/>
    <w:rsid w:val="000F4FA7"/>
    <w:rsid w:val="000F502D"/>
    <w:rsid w:val="000F51F1"/>
    <w:rsid w:val="000F523E"/>
    <w:rsid w:val="000F53A4"/>
    <w:rsid w:val="000F56D6"/>
    <w:rsid w:val="000F58D9"/>
    <w:rsid w:val="000F5B05"/>
    <w:rsid w:val="000F5B52"/>
    <w:rsid w:val="000F5C35"/>
    <w:rsid w:val="000F607C"/>
    <w:rsid w:val="000F6939"/>
    <w:rsid w:val="000F6CC9"/>
    <w:rsid w:val="000F6CCD"/>
    <w:rsid w:val="000F705A"/>
    <w:rsid w:val="000F7ACD"/>
    <w:rsid w:val="000F7C84"/>
    <w:rsid w:val="000F7FCF"/>
    <w:rsid w:val="001000DA"/>
    <w:rsid w:val="00100533"/>
    <w:rsid w:val="00100E79"/>
    <w:rsid w:val="001013E3"/>
    <w:rsid w:val="00101566"/>
    <w:rsid w:val="00101AE7"/>
    <w:rsid w:val="00101BD1"/>
    <w:rsid w:val="00101F24"/>
    <w:rsid w:val="00102047"/>
    <w:rsid w:val="001023ED"/>
    <w:rsid w:val="001023F8"/>
    <w:rsid w:val="00102EDD"/>
    <w:rsid w:val="00103612"/>
    <w:rsid w:val="00104188"/>
    <w:rsid w:val="001041E1"/>
    <w:rsid w:val="001043D5"/>
    <w:rsid w:val="001048DC"/>
    <w:rsid w:val="0010500C"/>
    <w:rsid w:val="0010545E"/>
    <w:rsid w:val="00105CDE"/>
    <w:rsid w:val="001060E4"/>
    <w:rsid w:val="001068D5"/>
    <w:rsid w:val="00106AF6"/>
    <w:rsid w:val="00106B82"/>
    <w:rsid w:val="00106DBB"/>
    <w:rsid w:val="001070E6"/>
    <w:rsid w:val="0010778A"/>
    <w:rsid w:val="00107B87"/>
    <w:rsid w:val="00107BFC"/>
    <w:rsid w:val="001100CD"/>
    <w:rsid w:val="001103BC"/>
    <w:rsid w:val="00110522"/>
    <w:rsid w:val="001107FA"/>
    <w:rsid w:val="00110A42"/>
    <w:rsid w:val="00110A8A"/>
    <w:rsid w:val="00110C05"/>
    <w:rsid w:val="00110CEA"/>
    <w:rsid w:val="00110E1B"/>
    <w:rsid w:val="00110F3B"/>
    <w:rsid w:val="00111275"/>
    <w:rsid w:val="00111CFC"/>
    <w:rsid w:val="001121DB"/>
    <w:rsid w:val="00113C0D"/>
    <w:rsid w:val="001140D0"/>
    <w:rsid w:val="00114133"/>
    <w:rsid w:val="00114417"/>
    <w:rsid w:val="0011458F"/>
    <w:rsid w:val="00114764"/>
    <w:rsid w:val="001155AF"/>
    <w:rsid w:val="0011570E"/>
    <w:rsid w:val="00115788"/>
    <w:rsid w:val="00115B37"/>
    <w:rsid w:val="0011640F"/>
    <w:rsid w:val="001166D5"/>
    <w:rsid w:val="00116760"/>
    <w:rsid w:val="00116A0D"/>
    <w:rsid w:val="0011720A"/>
    <w:rsid w:val="0011776D"/>
    <w:rsid w:val="00117978"/>
    <w:rsid w:val="00117A6D"/>
    <w:rsid w:val="00117D58"/>
    <w:rsid w:val="00117E1A"/>
    <w:rsid w:val="00120041"/>
    <w:rsid w:val="00120199"/>
    <w:rsid w:val="0012022F"/>
    <w:rsid w:val="00120374"/>
    <w:rsid w:val="00120622"/>
    <w:rsid w:val="001207F9"/>
    <w:rsid w:val="00120EDD"/>
    <w:rsid w:val="0012107B"/>
    <w:rsid w:val="00122069"/>
    <w:rsid w:val="0012212C"/>
    <w:rsid w:val="0012233B"/>
    <w:rsid w:val="001225FD"/>
    <w:rsid w:val="00123A63"/>
    <w:rsid w:val="00123B35"/>
    <w:rsid w:val="00123F21"/>
    <w:rsid w:val="00124270"/>
    <w:rsid w:val="0012453C"/>
    <w:rsid w:val="0012468D"/>
    <w:rsid w:val="00124ED4"/>
    <w:rsid w:val="0012506E"/>
    <w:rsid w:val="001254B6"/>
    <w:rsid w:val="00125520"/>
    <w:rsid w:val="001259B4"/>
    <w:rsid w:val="00125C6E"/>
    <w:rsid w:val="00125FD5"/>
    <w:rsid w:val="001261AD"/>
    <w:rsid w:val="00126313"/>
    <w:rsid w:val="00126A90"/>
    <w:rsid w:val="00127148"/>
    <w:rsid w:val="0012735D"/>
    <w:rsid w:val="00127377"/>
    <w:rsid w:val="00127405"/>
    <w:rsid w:val="0012794C"/>
    <w:rsid w:val="001279F5"/>
    <w:rsid w:val="00127AAA"/>
    <w:rsid w:val="00127B45"/>
    <w:rsid w:val="00127BE9"/>
    <w:rsid w:val="00127D66"/>
    <w:rsid w:val="00130754"/>
    <w:rsid w:val="001309B3"/>
    <w:rsid w:val="00130A2C"/>
    <w:rsid w:val="00130AA8"/>
    <w:rsid w:val="00130E80"/>
    <w:rsid w:val="00131318"/>
    <w:rsid w:val="00131400"/>
    <w:rsid w:val="00131667"/>
    <w:rsid w:val="001319EA"/>
    <w:rsid w:val="00131A12"/>
    <w:rsid w:val="00131AD8"/>
    <w:rsid w:val="00131C07"/>
    <w:rsid w:val="001320E9"/>
    <w:rsid w:val="001322BF"/>
    <w:rsid w:val="00132466"/>
    <w:rsid w:val="00132AB5"/>
    <w:rsid w:val="00132BEB"/>
    <w:rsid w:val="00132E47"/>
    <w:rsid w:val="00133370"/>
    <w:rsid w:val="0013342B"/>
    <w:rsid w:val="00133B9A"/>
    <w:rsid w:val="00133CD4"/>
    <w:rsid w:val="00134244"/>
    <w:rsid w:val="00134678"/>
    <w:rsid w:val="00134755"/>
    <w:rsid w:val="0013502D"/>
    <w:rsid w:val="001352D5"/>
    <w:rsid w:val="001357F7"/>
    <w:rsid w:val="00135A6E"/>
    <w:rsid w:val="00135D40"/>
    <w:rsid w:val="001361EC"/>
    <w:rsid w:val="001363AE"/>
    <w:rsid w:val="0013724F"/>
    <w:rsid w:val="001375B1"/>
    <w:rsid w:val="0014022F"/>
    <w:rsid w:val="001403B9"/>
    <w:rsid w:val="00140502"/>
    <w:rsid w:val="001405D8"/>
    <w:rsid w:val="001406A8"/>
    <w:rsid w:val="00140833"/>
    <w:rsid w:val="00140C53"/>
    <w:rsid w:val="001417B5"/>
    <w:rsid w:val="00141CE5"/>
    <w:rsid w:val="00141D6A"/>
    <w:rsid w:val="00141E2B"/>
    <w:rsid w:val="0014205C"/>
    <w:rsid w:val="001420FF"/>
    <w:rsid w:val="001425F8"/>
    <w:rsid w:val="00142790"/>
    <w:rsid w:val="00142A40"/>
    <w:rsid w:val="00142C56"/>
    <w:rsid w:val="00142DA0"/>
    <w:rsid w:val="001430B6"/>
    <w:rsid w:val="001432AC"/>
    <w:rsid w:val="00143DC4"/>
    <w:rsid w:val="001447BC"/>
    <w:rsid w:val="00144ED7"/>
    <w:rsid w:val="00145015"/>
    <w:rsid w:val="00145102"/>
    <w:rsid w:val="0014576F"/>
    <w:rsid w:val="00145983"/>
    <w:rsid w:val="00145AB6"/>
    <w:rsid w:val="0014643D"/>
    <w:rsid w:val="00146500"/>
    <w:rsid w:val="00146946"/>
    <w:rsid w:val="00146D40"/>
    <w:rsid w:val="001474F1"/>
    <w:rsid w:val="001475D6"/>
    <w:rsid w:val="001475F9"/>
    <w:rsid w:val="00147DCB"/>
    <w:rsid w:val="00147F1F"/>
    <w:rsid w:val="00150179"/>
    <w:rsid w:val="001503B5"/>
    <w:rsid w:val="001505CF"/>
    <w:rsid w:val="001507EF"/>
    <w:rsid w:val="0015098A"/>
    <w:rsid w:val="00150A55"/>
    <w:rsid w:val="00151410"/>
    <w:rsid w:val="001514C7"/>
    <w:rsid w:val="001518E5"/>
    <w:rsid w:val="00152054"/>
    <w:rsid w:val="001520E8"/>
    <w:rsid w:val="00152333"/>
    <w:rsid w:val="00152997"/>
    <w:rsid w:val="00152AA3"/>
    <w:rsid w:val="00152E1C"/>
    <w:rsid w:val="00152FD0"/>
    <w:rsid w:val="0015318E"/>
    <w:rsid w:val="001531C5"/>
    <w:rsid w:val="0015321B"/>
    <w:rsid w:val="0015328C"/>
    <w:rsid w:val="0015336A"/>
    <w:rsid w:val="001534A9"/>
    <w:rsid w:val="0015374C"/>
    <w:rsid w:val="0015394F"/>
    <w:rsid w:val="00153C0B"/>
    <w:rsid w:val="00153CCD"/>
    <w:rsid w:val="001540AB"/>
    <w:rsid w:val="001542D5"/>
    <w:rsid w:val="0015430C"/>
    <w:rsid w:val="001544B9"/>
    <w:rsid w:val="0015457F"/>
    <w:rsid w:val="001547D3"/>
    <w:rsid w:val="00154D78"/>
    <w:rsid w:val="00155603"/>
    <w:rsid w:val="001557D4"/>
    <w:rsid w:val="00155B8E"/>
    <w:rsid w:val="00155DC1"/>
    <w:rsid w:val="00155F2F"/>
    <w:rsid w:val="00156345"/>
    <w:rsid w:val="00156DEB"/>
    <w:rsid w:val="00156E0D"/>
    <w:rsid w:val="00156E82"/>
    <w:rsid w:val="00157118"/>
    <w:rsid w:val="00157482"/>
    <w:rsid w:val="00157C8C"/>
    <w:rsid w:val="00157E85"/>
    <w:rsid w:val="001604A8"/>
    <w:rsid w:val="00160555"/>
    <w:rsid w:val="0016057A"/>
    <w:rsid w:val="00160937"/>
    <w:rsid w:val="001609AA"/>
    <w:rsid w:val="00160BBD"/>
    <w:rsid w:val="00160EA7"/>
    <w:rsid w:val="00161063"/>
    <w:rsid w:val="00161213"/>
    <w:rsid w:val="001619D9"/>
    <w:rsid w:val="0016231E"/>
    <w:rsid w:val="001623C0"/>
    <w:rsid w:val="00162519"/>
    <w:rsid w:val="00162ABF"/>
    <w:rsid w:val="001631BC"/>
    <w:rsid w:val="001633C8"/>
    <w:rsid w:val="00163850"/>
    <w:rsid w:val="00163BEE"/>
    <w:rsid w:val="00163E1E"/>
    <w:rsid w:val="001648AE"/>
    <w:rsid w:val="00164906"/>
    <w:rsid w:val="00164914"/>
    <w:rsid w:val="00164973"/>
    <w:rsid w:val="00165037"/>
    <w:rsid w:val="001657A4"/>
    <w:rsid w:val="00165BC9"/>
    <w:rsid w:val="00166675"/>
    <w:rsid w:val="00166B7B"/>
    <w:rsid w:val="00166B98"/>
    <w:rsid w:val="00167068"/>
    <w:rsid w:val="001670FF"/>
    <w:rsid w:val="00167177"/>
    <w:rsid w:val="0016721F"/>
    <w:rsid w:val="00167397"/>
    <w:rsid w:val="00167425"/>
    <w:rsid w:val="00167572"/>
    <w:rsid w:val="00167846"/>
    <w:rsid w:val="0016794F"/>
    <w:rsid w:val="00167B2A"/>
    <w:rsid w:val="001700A1"/>
    <w:rsid w:val="001705EC"/>
    <w:rsid w:val="00170933"/>
    <w:rsid w:val="00171833"/>
    <w:rsid w:val="00171A67"/>
    <w:rsid w:val="00171A86"/>
    <w:rsid w:val="00171B86"/>
    <w:rsid w:val="0017228C"/>
    <w:rsid w:val="001722F1"/>
    <w:rsid w:val="00172342"/>
    <w:rsid w:val="0017249E"/>
    <w:rsid w:val="001724C4"/>
    <w:rsid w:val="00172670"/>
    <w:rsid w:val="001728CB"/>
    <w:rsid w:val="0017293F"/>
    <w:rsid w:val="001729E1"/>
    <w:rsid w:val="001734B4"/>
    <w:rsid w:val="001738CB"/>
    <w:rsid w:val="00173BAF"/>
    <w:rsid w:val="0017420C"/>
    <w:rsid w:val="00174258"/>
    <w:rsid w:val="001743FC"/>
    <w:rsid w:val="00174425"/>
    <w:rsid w:val="0017444C"/>
    <w:rsid w:val="00174622"/>
    <w:rsid w:val="001746CF"/>
    <w:rsid w:val="001748D4"/>
    <w:rsid w:val="001748FE"/>
    <w:rsid w:val="00174BDD"/>
    <w:rsid w:val="00174D64"/>
    <w:rsid w:val="00175239"/>
    <w:rsid w:val="00175249"/>
    <w:rsid w:val="00175530"/>
    <w:rsid w:val="00175699"/>
    <w:rsid w:val="00175A34"/>
    <w:rsid w:val="00175E9C"/>
    <w:rsid w:val="001765AE"/>
    <w:rsid w:val="00176C2D"/>
    <w:rsid w:val="00177037"/>
    <w:rsid w:val="00177317"/>
    <w:rsid w:val="00177804"/>
    <w:rsid w:val="001779D3"/>
    <w:rsid w:val="00177DD0"/>
    <w:rsid w:val="0018001A"/>
    <w:rsid w:val="001802F3"/>
    <w:rsid w:val="001803A8"/>
    <w:rsid w:val="001805E8"/>
    <w:rsid w:val="00180900"/>
    <w:rsid w:val="0018093A"/>
    <w:rsid w:val="001818C2"/>
    <w:rsid w:val="00181C5A"/>
    <w:rsid w:val="00181DFE"/>
    <w:rsid w:val="0018201A"/>
    <w:rsid w:val="0018201E"/>
    <w:rsid w:val="0018218F"/>
    <w:rsid w:val="00182358"/>
    <w:rsid w:val="001824DE"/>
    <w:rsid w:val="0018257E"/>
    <w:rsid w:val="00182C82"/>
    <w:rsid w:val="001834CF"/>
    <w:rsid w:val="00184069"/>
    <w:rsid w:val="00184280"/>
    <w:rsid w:val="00184800"/>
    <w:rsid w:val="001848CA"/>
    <w:rsid w:val="00184C08"/>
    <w:rsid w:val="001850A5"/>
    <w:rsid w:val="00185F49"/>
    <w:rsid w:val="0018634D"/>
    <w:rsid w:val="001864F7"/>
    <w:rsid w:val="001865C4"/>
    <w:rsid w:val="0018670F"/>
    <w:rsid w:val="001868DB"/>
    <w:rsid w:val="00186ECB"/>
    <w:rsid w:val="00187309"/>
    <w:rsid w:val="00187905"/>
    <w:rsid w:val="0018791F"/>
    <w:rsid w:val="0018794B"/>
    <w:rsid w:val="00187AC1"/>
    <w:rsid w:val="00187B2E"/>
    <w:rsid w:val="001901F4"/>
    <w:rsid w:val="0019083B"/>
    <w:rsid w:val="00190861"/>
    <w:rsid w:val="00190CE2"/>
    <w:rsid w:val="00190DFD"/>
    <w:rsid w:val="00191018"/>
    <w:rsid w:val="00191083"/>
    <w:rsid w:val="00191313"/>
    <w:rsid w:val="00191517"/>
    <w:rsid w:val="001923EC"/>
    <w:rsid w:val="0019249B"/>
    <w:rsid w:val="0019250A"/>
    <w:rsid w:val="001925A5"/>
    <w:rsid w:val="00192673"/>
    <w:rsid w:val="00192B20"/>
    <w:rsid w:val="00192C7C"/>
    <w:rsid w:val="00193099"/>
    <w:rsid w:val="00193361"/>
    <w:rsid w:val="00193A33"/>
    <w:rsid w:val="00193D1F"/>
    <w:rsid w:val="00194104"/>
    <w:rsid w:val="001942F4"/>
    <w:rsid w:val="00194A7F"/>
    <w:rsid w:val="00194AB6"/>
    <w:rsid w:val="00194AE3"/>
    <w:rsid w:val="00194B34"/>
    <w:rsid w:val="00194C1E"/>
    <w:rsid w:val="0019506E"/>
    <w:rsid w:val="001951F5"/>
    <w:rsid w:val="001953C0"/>
    <w:rsid w:val="0019546E"/>
    <w:rsid w:val="00195D37"/>
    <w:rsid w:val="001960F2"/>
    <w:rsid w:val="0019638C"/>
    <w:rsid w:val="001968D2"/>
    <w:rsid w:val="001968F6"/>
    <w:rsid w:val="00196E92"/>
    <w:rsid w:val="00196EE9"/>
    <w:rsid w:val="0019701C"/>
    <w:rsid w:val="00197171"/>
    <w:rsid w:val="001974B2"/>
    <w:rsid w:val="001975B9"/>
    <w:rsid w:val="00197698"/>
    <w:rsid w:val="00197B5B"/>
    <w:rsid w:val="001A007C"/>
    <w:rsid w:val="001A074A"/>
    <w:rsid w:val="001A0A24"/>
    <w:rsid w:val="001A1471"/>
    <w:rsid w:val="001A18F9"/>
    <w:rsid w:val="001A1A03"/>
    <w:rsid w:val="001A2078"/>
    <w:rsid w:val="001A2129"/>
    <w:rsid w:val="001A213C"/>
    <w:rsid w:val="001A223D"/>
    <w:rsid w:val="001A2308"/>
    <w:rsid w:val="001A2C24"/>
    <w:rsid w:val="001A3A56"/>
    <w:rsid w:val="001A3B0E"/>
    <w:rsid w:val="001A3CC2"/>
    <w:rsid w:val="001A4344"/>
    <w:rsid w:val="001A4657"/>
    <w:rsid w:val="001A4726"/>
    <w:rsid w:val="001A4CD5"/>
    <w:rsid w:val="001A4FF9"/>
    <w:rsid w:val="001A50F8"/>
    <w:rsid w:val="001A5114"/>
    <w:rsid w:val="001A534B"/>
    <w:rsid w:val="001A53C2"/>
    <w:rsid w:val="001A5475"/>
    <w:rsid w:val="001A5CC9"/>
    <w:rsid w:val="001A5DB0"/>
    <w:rsid w:val="001A5F07"/>
    <w:rsid w:val="001A621A"/>
    <w:rsid w:val="001A6287"/>
    <w:rsid w:val="001A6354"/>
    <w:rsid w:val="001A63E3"/>
    <w:rsid w:val="001A67E3"/>
    <w:rsid w:val="001A67E4"/>
    <w:rsid w:val="001A680C"/>
    <w:rsid w:val="001A68B5"/>
    <w:rsid w:val="001A6C10"/>
    <w:rsid w:val="001A6EA2"/>
    <w:rsid w:val="001A6FC1"/>
    <w:rsid w:val="001A7236"/>
    <w:rsid w:val="001A784A"/>
    <w:rsid w:val="001A7920"/>
    <w:rsid w:val="001A7B88"/>
    <w:rsid w:val="001B02C7"/>
    <w:rsid w:val="001B037E"/>
    <w:rsid w:val="001B04D1"/>
    <w:rsid w:val="001B07F6"/>
    <w:rsid w:val="001B09F2"/>
    <w:rsid w:val="001B0F4B"/>
    <w:rsid w:val="001B1172"/>
    <w:rsid w:val="001B13CE"/>
    <w:rsid w:val="001B1FA1"/>
    <w:rsid w:val="001B1FB9"/>
    <w:rsid w:val="001B33A6"/>
    <w:rsid w:val="001B35FD"/>
    <w:rsid w:val="001B36F8"/>
    <w:rsid w:val="001B43EC"/>
    <w:rsid w:val="001B4A2A"/>
    <w:rsid w:val="001B4C85"/>
    <w:rsid w:val="001B540E"/>
    <w:rsid w:val="001B5BB1"/>
    <w:rsid w:val="001B5CDA"/>
    <w:rsid w:val="001B6448"/>
    <w:rsid w:val="001B6696"/>
    <w:rsid w:val="001B6745"/>
    <w:rsid w:val="001B68BF"/>
    <w:rsid w:val="001B7083"/>
    <w:rsid w:val="001B73BC"/>
    <w:rsid w:val="001B76A5"/>
    <w:rsid w:val="001B76C1"/>
    <w:rsid w:val="001C024E"/>
    <w:rsid w:val="001C02BD"/>
    <w:rsid w:val="001C05C5"/>
    <w:rsid w:val="001C09EE"/>
    <w:rsid w:val="001C0DFF"/>
    <w:rsid w:val="001C12AC"/>
    <w:rsid w:val="001C1366"/>
    <w:rsid w:val="001C13D3"/>
    <w:rsid w:val="001C1766"/>
    <w:rsid w:val="001C1847"/>
    <w:rsid w:val="001C18C5"/>
    <w:rsid w:val="001C2355"/>
    <w:rsid w:val="001C2C07"/>
    <w:rsid w:val="001C2EA1"/>
    <w:rsid w:val="001C3422"/>
    <w:rsid w:val="001C3718"/>
    <w:rsid w:val="001C391D"/>
    <w:rsid w:val="001C3A5E"/>
    <w:rsid w:val="001C3D98"/>
    <w:rsid w:val="001C3FEF"/>
    <w:rsid w:val="001C418E"/>
    <w:rsid w:val="001C4564"/>
    <w:rsid w:val="001C4594"/>
    <w:rsid w:val="001C48CB"/>
    <w:rsid w:val="001C4A19"/>
    <w:rsid w:val="001C4B56"/>
    <w:rsid w:val="001C51F6"/>
    <w:rsid w:val="001C5306"/>
    <w:rsid w:val="001C56A9"/>
    <w:rsid w:val="001C5841"/>
    <w:rsid w:val="001C584C"/>
    <w:rsid w:val="001C590C"/>
    <w:rsid w:val="001C5A86"/>
    <w:rsid w:val="001C5EC5"/>
    <w:rsid w:val="001C6107"/>
    <w:rsid w:val="001C61D1"/>
    <w:rsid w:val="001C62A4"/>
    <w:rsid w:val="001C67DD"/>
    <w:rsid w:val="001C6DB3"/>
    <w:rsid w:val="001C7192"/>
    <w:rsid w:val="001C71EA"/>
    <w:rsid w:val="001C74F7"/>
    <w:rsid w:val="001C7530"/>
    <w:rsid w:val="001C79EC"/>
    <w:rsid w:val="001C7C6C"/>
    <w:rsid w:val="001C7E6E"/>
    <w:rsid w:val="001D005D"/>
    <w:rsid w:val="001D0697"/>
    <w:rsid w:val="001D0977"/>
    <w:rsid w:val="001D0A5D"/>
    <w:rsid w:val="001D0E61"/>
    <w:rsid w:val="001D1094"/>
    <w:rsid w:val="001D113A"/>
    <w:rsid w:val="001D1B57"/>
    <w:rsid w:val="001D1C6A"/>
    <w:rsid w:val="001D1CAC"/>
    <w:rsid w:val="001D22F8"/>
    <w:rsid w:val="001D2382"/>
    <w:rsid w:val="001D2555"/>
    <w:rsid w:val="001D2934"/>
    <w:rsid w:val="001D2E23"/>
    <w:rsid w:val="001D30B2"/>
    <w:rsid w:val="001D3766"/>
    <w:rsid w:val="001D3AFE"/>
    <w:rsid w:val="001D3D6F"/>
    <w:rsid w:val="001D3F0F"/>
    <w:rsid w:val="001D4633"/>
    <w:rsid w:val="001D4E91"/>
    <w:rsid w:val="001D4EFA"/>
    <w:rsid w:val="001D5153"/>
    <w:rsid w:val="001D518B"/>
    <w:rsid w:val="001D565C"/>
    <w:rsid w:val="001D577C"/>
    <w:rsid w:val="001D59F6"/>
    <w:rsid w:val="001D5B02"/>
    <w:rsid w:val="001D632B"/>
    <w:rsid w:val="001D662A"/>
    <w:rsid w:val="001D66FD"/>
    <w:rsid w:val="001D6957"/>
    <w:rsid w:val="001D6D91"/>
    <w:rsid w:val="001D7577"/>
    <w:rsid w:val="001D77D5"/>
    <w:rsid w:val="001E0004"/>
    <w:rsid w:val="001E01EC"/>
    <w:rsid w:val="001E05E7"/>
    <w:rsid w:val="001E0A52"/>
    <w:rsid w:val="001E0EF4"/>
    <w:rsid w:val="001E1371"/>
    <w:rsid w:val="001E1826"/>
    <w:rsid w:val="001E1C54"/>
    <w:rsid w:val="001E2464"/>
    <w:rsid w:val="001E24EE"/>
    <w:rsid w:val="001E2DD9"/>
    <w:rsid w:val="001E3240"/>
    <w:rsid w:val="001E3466"/>
    <w:rsid w:val="001E34EF"/>
    <w:rsid w:val="001E3749"/>
    <w:rsid w:val="001E3919"/>
    <w:rsid w:val="001E3B95"/>
    <w:rsid w:val="001E3DFE"/>
    <w:rsid w:val="001E3F9A"/>
    <w:rsid w:val="001E4359"/>
    <w:rsid w:val="001E466C"/>
    <w:rsid w:val="001E4E0E"/>
    <w:rsid w:val="001E53F6"/>
    <w:rsid w:val="001E57D8"/>
    <w:rsid w:val="001E5818"/>
    <w:rsid w:val="001E5940"/>
    <w:rsid w:val="001E5D8A"/>
    <w:rsid w:val="001E5E43"/>
    <w:rsid w:val="001E6086"/>
    <w:rsid w:val="001E6277"/>
    <w:rsid w:val="001E65F0"/>
    <w:rsid w:val="001E6705"/>
    <w:rsid w:val="001E67F4"/>
    <w:rsid w:val="001E6BAC"/>
    <w:rsid w:val="001E6D82"/>
    <w:rsid w:val="001E714B"/>
    <w:rsid w:val="001E7846"/>
    <w:rsid w:val="001E7ACE"/>
    <w:rsid w:val="001F0017"/>
    <w:rsid w:val="001F0066"/>
    <w:rsid w:val="001F088E"/>
    <w:rsid w:val="001F099D"/>
    <w:rsid w:val="001F0B04"/>
    <w:rsid w:val="001F0C87"/>
    <w:rsid w:val="001F0C9E"/>
    <w:rsid w:val="001F0CC3"/>
    <w:rsid w:val="001F1440"/>
    <w:rsid w:val="001F1484"/>
    <w:rsid w:val="001F1850"/>
    <w:rsid w:val="001F1FCE"/>
    <w:rsid w:val="001F200E"/>
    <w:rsid w:val="001F2691"/>
    <w:rsid w:val="001F289A"/>
    <w:rsid w:val="001F28C0"/>
    <w:rsid w:val="001F36AB"/>
    <w:rsid w:val="001F3BA6"/>
    <w:rsid w:val="001F3C0D"/>
    <w:rsid w:val="001F3DEB"/>
    <w:rsid w:val="001F3E21"/>
    <w:rsid w:val="001F41E1"/>
    <w:rsid w:val="001F4217"/>
    <w:rsid w:val="001F477A"/>
    <w:rsid w:val="001F4AC4"/>
    <w:rsid w:val="001F4BAA"/>
    <w:rsid w:val="001F4D1D"/>
    <w:rsid w:val="001F4DAE"/>
    <w:rsid w:val="001F4FB9"/>
    <w:rsid w:val="001F5145"/>
    <w:rsid w:val="001F559E"/>
    <w:rsid w:val="001F5881"/>
    <w:rsid w:val="001F5A12"/>
    <w:rsid w:val="001F5D3E"/>
    <w:rsid w:val="001F5D61"/>
    <w:rsid w:val="001F5F3F"/>
    <w:rsid w:val="001F62EC"/>
    <w:rsid w:val="001F6405"/>
    <w:rsid w:val="001F64C0"/>
    <w:rsid w:val="001F6523"/>
    <w:rsid w:val="001F65BA"/>
    <w:rsid w:val="001F6884"/>
    <w:rsid w:val="001F6AEE"/>
    <w:rsid w:val="001F6E1D"/>
    <w:rsid w:val="001F6EAE"/>
    <w:rsid w:val="001F740D"/>
    <w:rsid w:val="001F7413"/>
    <w:rsid w:val="001F76BC"/>
    <w:rsid w:val="001F7777"/>
    <w:rsid w:val="001F783D"/>
    <w:rsid w:val="001F7BA4"/>
    <w:rsid w:val="002002AE"/>
    <w:rsid w:val="00200A5D"/>
    <w:rsid w:val="00200A75"/>
    <w:rsid w:val="00200C9A"/>
    <w:rsid w:val="00200D11"/>
    <w:rsid w:val="00200D74"/>
    <w:rsid w:val="00200F13"/>
    <w:rsid w:val="00201291"/>
    <w:rsid w:val="00201544"/>
    <w:rsid w:val="00201EBB"/>
    <w:rsid w:val="00202686"/>
    <w:rsid w:val="0020284C"/>
    <w:rsid w:val="002029A0"/>
    <w:rsid w:val="00202AA4"/>
    <w:rsid w:val="00202E4E"/>
    <w:rsid w:val="0020303E"/>
    <w:rsid w:val="00203166"/>
    <w:rsid w:val="00203A62"/>
    <w:rsid w:val="00203A7F"/>
    <w:rsid w:val="00203AEB"/>
    <w:rsid w:val="002041F4"/>
    <w:rsid w:val="00204882"/>
    <w:rsid w:val="00204C47"/>
    <w:rsid w:val="002054B2"/>
    <w:rsid w:val="00206E86"/>
    <w:rsid w:val="00207431"/>
    <w:rsid w:val="0020762E"/>
    <w:rsid w:val="00207BC8"/>
    <w:rsid w:val="00207C03"/>
    <w:rsid w:val="002100AE"/>
    <w:rsid w:val="0021016B"/>
    <w:rsid w:val="0021017F"/>
    <w:rsid w:val="0021020B"/>
    <w:rsid w:val="0021058E"/>
    <w:rsid w:val="00210779"/>
    <w:rsid w:val="002108FA"/>
    <w:rsid w:val="00210A79"/>
    <w:rsid w:val="00210AD6"/>
    <w:rsid w:val="00211068"/>
    <w:rsid w:val="00211171"/>
    <w:rsid w:val="002113C1"/>
    <w:rsid w:val="0021179F"/>
    <w:rsid w:val="002117DD"/>
    <w:rsid w:val="00211A44"/>
    <w:rsid w:val="00211C20"/>
    <w:rsid w:val="002122EE"/>
    <w:rsid w:val="00212D40"/>
    <w:rsid w:val="00213022"/>
    <w:rsid w:val="002132C8"/>
    <w:rsid w:val="002135D0"/>
    <w:rsid w:val="00213678"/>
    <w:rsid w:val="002140F3"/>
    <w:rsid w:val="002152BC"/>
    <w:rsid w:val="00215501"/>
    <w:rsid w:val="002155E7"/>
    <w:rsid w:val="00215A13"/>
    <w:rsid w:val="00215A7C"/>
    <w:rsid w:val="00215C85"/>
    <w:rsid w:val="00215EE2"/>
    <w:rsid w:val="00216413"/>
    <w:rsid w:val="0021656B"/>
    <w:rsid w:val="00216945"/>
    <w:rsid w:val="00216A3F"/>
    <w:rsid w:val="00216B3E"/>
    <w:rsid w:val="00216B94"/>
    <w:rsid w:val="00216C57"/>
    <w:rsid w:val="00216D93"/>
    <w:rsid w:val="00216EBE"/>
    <w:rsid w:val="00216F1A"/>
    <w:rsid w:val="00216F40"/>
    <w:rsid w:val="002174D0"/>
    <w:rsid w:val="00217703"/>
    <w:rsid w:val="00217833"/>
    <w:rsid w:val="002179F8"/>
    <w:rsid w:val="00217E42"/>
    <w:rsid w:val="00217F25"/>
    <w:rsid w:val="0022026F"/>
    <w:rsid w:val="00220568"/>
    <w:rsid w:val="002207D2"/>
    <w:rsid w:val="002209E9"/>
    <w:rsid w:val="00220A90"/>
    <w:rsid w:val="00220E79"/>
    <w:rsid w:val="00221107"/>
    <w:rsid w:val="00221616"/>
    <w:rsid w:val="0022186D"/>
    <w:rsid w:val="00221A5E"/>
    <w:rsid w:val="00221C5A"/>
    <w:rsid w:val="00221CE7"/>
    <w:rsid w:val="00221E32"/>
    <w:rsid w:val="002225B4"/>
    <w:rsid w:val="002229C8"/>
    <w:rsid w:val="00222B53"/>
    <w:rsid w:val="00222CD0"/>
    <w:rsid w:val="00222CF6"/>
    <w:rsid w:val="00222D85"/>
    <w:rsid w:val="0022307A"/>
    <w:rsid w:val="00223090"/>
    <w:rsid w:val="002231ED"/>
    <w:rsid w:val="002239C2"/>
    <w:rsid w:val="00223F4A"/>
    <w:rsid w:val="00224007"/>
    <w:rsid w:val="002243FB"/>
    <w:rsid w:val="002246BD"/>
    <w:rsid w:val="0022480A"/>
    <w:rsid w:val="00224A66"/>
    <w:rsid w:val="00224F38"/>
    <w:rsid w:val="00225269"/>
    <w:rsid w:val="00225340"/>
    <w:rsid w:val="00225956"/>
    <w:rsid w:val="00225B4C"/>
    <w:rsid w:val="00225F48"/>
    <w:rsid w:val="002264B0"/>
    <w:rsid w:val="0022736C"/>
    <w:rsid w:val="002273C7"/>
    <w:rsid w:val="00227B93"/>
    <w:rsid w:val="00227D8C"/>
    <w:rsid w:val="00227FFE"/>
    <w:rsid w:val="0023027D"/>
    <w:rsid w:val="002308F7"/>
    <w:rsid w:val="00230AFB"/>
    <w:rsid w:val="00230FEE"/>
    <w:rsid w:val="002312BE"/>
    <w:rsid w:val="0023153E"/>
    <w:rsid w:val="002319B1"/>
    <w:rsid w:val="002323A1"/>
    <w:rsid w:val="002323C7"/>
    <w:rsid w:val="00232444"/>
    <w:rsid w:val="00232BA2"/>
    <w:rsid w:val="0023333F"/>
    <w:rsid w:val="00233526"/>
    <w:rsid w:val="0023365F"/>
    <w:rsid w:val="00233BC7"/>
    <w:rsid w:val="00233BEC"/>
    <w:rsid w:val="00233D2C"/>
    <w:rsid w:val="00233E77"/>
    <w:rsid w:val="0023453B"/>
    <w:rsid w:val="00234840"/>
    <w:rsid w:val="0023515C"/>
    <w:rsid w:val="002352AD"/>
    <w:rsid w:val="002358E8"/>
    <w:rsid w:val="00235DCB"/>
    <w:rsid w:val="0023649A"/>
    <w:rsid w:val="00236762"/>
    <w:rsid w:val="00236C6F"/>
    <w:rsid w:val="00237159"/>
    <w:rsid w:val="00237624"/>
    <w:rsid w:val="002376D4"/>
    <w:rsid w:val="0023789A"/>
    <w:rsid w:val="00237D3B"/>
    <w:rsid w:val="00237EE8"/>
    <w:rsid w:val="00240099"/>
    <w:rsid w:val="0024057D"/>
    <w:rsid w:val="0024068F"/>
    <w:rsid w:val="002408E1"/>
    <w:rsid w:val="002409FA"/>
    <w:rsid w:val="00240CFC"/>
    <w:rsid w:val="00240E02"/>
    <w:rsid w:val="00240E8F"/>
    <w:rsid w:val="0024120F"/>
    <w:rsid w:val="00241222"/>
    <w:rsid w:val="002412C3"/>
    <w:rsid w:val="00241DD4"/>
    <w:rsid w:val="00241E14"/>
    <w:rsid w:val="00241EFC"/>
    <w:rsid w:val="00241FF6"/>
    <w:rsid w:val="00242177"/>
    <w:rsid w:val="002421F1"/>
    <w:rsid w:val="00242243"/>
    <w:rsid w:val="002425D0"/>
    <w:rsid w:val="0024293F"/>
    <w:rsid w:val="0024295F"/>
    <w:rsid w:val="00242989"/>
    <w:rsid w:val="0024321A"/>
    <w:rsid w:val="00243432"/>
    <w:rsid w:val="00243B16"/>
    <w:rsid w:val="00244055"/>
    <w:rsid w:val="00244170"/>
    <w:rsid w:val="002444F6"/>
    <w:rsid w:val="00244839"/>
    <w:rsid w:val="00244B2E"/>
    <w:rsid w:val="00244BFF"/>
    <w:rsid w:val="00244D9B"/>
    <w:rsid w:val="002454E2"/>
    <w:rsid w:val="0024578B"/>
    <w:rsid w:val="002457D4"/>
    <w:rsid w:val="002459F5"/>
    <w:rsid w:val="00245D12"/>
    <w:rsid w:val="002460B9"/>
    <w:rsid w:val="002466E1"/>
    <w:rsid w:val="00246CAA"/>
    <w:rsid w:val="00246CCC"/>
    <w:rsid w:val="00246E6F"/>
    <w:rsid w:val="00247BA4"/>
    <w:rsid w:val="00247C55"/>
    <w:rsid w:val="00247C89"/>
    <w:rsid w:val="0025002E"/>
    <w:rsid w:val="0025054E"/>
    <w:rsid w:val="002508D0"/>
    <w:rsid w:val="00250D94"/>
    <w:rsid w:val="00250E75"/>
    <w:rsid w:val="002515C7"/>
    <w:rsid w:val="002516E1"/>
    <w:rsid w:val="00251873"/>
    <w:rsid w:val="00251BA1"/>
    <w:rsid w:val="00251D1C"/>
    <w:rsid w:val="0025208E"/>
    <w:rsid w:val="00252192"/>
    <w:rsid w:val="0025233E"/>
    <w:rsid w:val="002523BB"/>
    <w:rsid w:val="00252908"/>
    <w:rsid w:val="00252AAE"/>
    <w:rsid w:val="00253EA9"/>
    <w:rsid w:val="0025410D"/>
    <w:rsid w:val="00254266"/>
    <w:rsid w:val="00254319"/>
    <w:rsid w:val="002544EC"/>
    <w:rsid w:val="00254BC0"/>
    <w:rsid w:val="00254F13"/>
    <w:rsid w:val="00254F67"/>
    <w:rsid w:val="00255197"/>
    <w:rsid w:val="00255426"/>
    <w:rsid w:val="00255A64"/>
    <w:rsid w:val="00255B96"/>
    <w:rsid w:val="00255BE2"/>
    <w:rsid w:val="00255FB6"/>
    <w:rsid w:val="0025617F"/>
    <w:rsid w:val="002563AB"/>
    <w:rsid w:val="002563B0"/>
    <w:rsid w:val="002564FE"/>
    <w:rsid w:val="00256576"/>
    <w:rsid w:val="00256888"/>
    <w:rsid w:val="002572B8"/>
    <w:rsid w:val="00257BCC"/>
    <w:rsid w:val="00257C44"/>
    <w:rsid w:val="00257FC7"/>
    <w:rsid w:val="00257FF9"/>
    <w:rsid w:val="0026034D"/>
    <w:rsid w:val="002603BC"/>
    <w:rsid w:val="00260DCC"/>
    <w:rsid w:val="002615E8"/>
    <w:rsid w:val="00261746"/>
    <w:rsid w:val="0026231E"/>
    <w:rsid w:val="002629A1"/>
    <w:rsid w:val="00262C9D"/>
    <w:rsid w:val="00262D7A"/>
    <w:rsid w:val="00262DB5"/>
    <w:rsid w:val="00262FAB"/>
    <w:rsid w:val="00263274"/>
    <w:rsid w:val="0026341D"/>
    <w:rsid w:val="00263450"/>
    <w:rsid w:val="00263BC2"/>
    <w:rsid w:val="00263F89"/>
    <w:rsid w:val="0026425B"/>
    <w:rsid w:val="00264665"/>
    <w:rsid w:val="002646AA"/>
    <w:rsid w:val="002647CB"/>
    <w:rsid w:val="00264929"/>
    <w:rsid w:val="00264BE3"/>
    <w:rsid w:val="002652E6"/>
    <w:rsid w:val="002653E6"/>
    <w:rsid w:val="002658EA"/>
    <w:rsid w:val="0026595E"/>
    <w:rsid w:val="00265D41"/>
    <w:rsid w:val="00265D49"/>
    <w:rsid w:val="00265DF1"/>
    <w:rsid w:val="002661EE"/>
    <w:rsid w:val="002662CB"/>
    <w:rsid w:val="00266C8D"/>
    <w:rsid w:val="00267005"/>
    <w:rsid w:val="002672CB"/>
    <w:rsid w:val="0026762F"/>
    <w:rsid w:val="0026772D"/>
    <w:rsid w:val="0026798D"/>
    <w:rsid w:val="00267F0D"/>
    <w:rsid w:val="002703B5"/>
    <w:rsid w:val="002703D1"/>
    <w:rsid w:val="00270CA8"/>
    <w:rsid w:val="00271144"/>
    <w:rsid w:val="00271541"/>
    <w:rsid w:val="0027164B"/>
    <w:rsid w:val="0027180A"/>
    <w:rsid w:val="002718E3"/>
    <w:rsid w:val="002720A8"/>
    <w:rsid w:val="002721C0"/>
    <w:rsid w:val="00272845"/>
    <w:rsid w:val="0027285B"/>
    <w:rsid w:val="00272CF9"/>
    <w:rsid w:val="00273143"/>
    <w:rsid w:val="00273283"/>
    <w:rsid w:val="002732F6"/>
    <w:rsid w:val="00273302"/>
    <w:rsid w:val="002735E8"/>
    <w:rsid w:val="002737DA"/>
    <w:rsid w:val="0027392C"/>
    <w:rsid w:val="00273CC2"/>
    <w:rsid w:val="00273DC3"/>
    <w:rsid w:val="002740D2"/>
    <w:rsid w:val="0027432B"/>
    <w:rsid w:val="0027448F"/>
    <w:rsid w:val="00274E43"/>
    <w:rsid w:val="0027550E"/>
    <w:rsid w:val="00275A11"/>
    <w:rsid w:val="00275CF8"/>
    <w:rsid w:val="00275E21"/>
    <w:rsid w:val="00276A49"/>
    <w:rsid w:val="00276AF3"/>
    <w:rsid w:val="00276F78"/>
    <w:rsid w:val="00277130"/>
    <w:rsid w:val="002775B1"/>
    <w:rsid w:val="002778E4"/>
    <w:rsid w:val="00277CBF"/>
    <w:rsid w:val="00280A71"/>
    <w:rsid w:val="00280B8D"/>
    <w:rsid w:val="00280FB3"/>
    <w:rsid w:val="00280FFA"/>
    <w:rsid w:val="00281852"/>
    <w:rsid w:val="00281E38"/>
    <w:rsid w:val="00281E6F"/>
    <w:rsid w:val="002823B1"/>
    <w:rsid w:val="0028248D"/>
    <w:rsid w:val="0028284A"/>
    <w:rsid w:val="0028296F"/>
    <w:rsid w:val="00282BEA"/>
    <w:rsid w:val="002838CF"/>
    <w:rsid w:val="00283A85"/>
    <w:rsid w:val="00283BE2"/>
    <w:rsid w:val="00283C30"/>
    <w:rsid w:val="00283E52"/>
    <w:rsid w:val="0028417E"/>
    <w:rsid w:val="00284B76"/>
    <w:rsid w:val="00285636"/>
    <w:rsid w:val="00285B76"/>
    <w:rsid w:val="002860C0"/>
    <w:rsid w:val="002865E2"/>
    <w:rsid w:val="00286F2B"/>
    <w:rsid w:val="00286F5D"/>
    <w:rsid w:val="00286FC7"/>
    <w:rsid w:val="0028752E"/>
    <w:rsid w:val="00287957"/>
    <w:rsid w:val="00287B40"/>
    <w:rsid w:val="00290213"/>
    <w:rsid w:val="002902A5"/>
    <w:rsid w:val="0029054C"/>
    <w:rsid w:val="002906FD"/>
    <w:rsid w:val="00290816"/>
    <w:rsid w:val="00290D66"/>
    <w:rsid w:val="00290E89"/>
    <w:rsid w:val="00290E9B"/>
    <w:rsid w:val="00290E9E"/>
    <w:rsid w:val="0029109B"/>
    <w:rsid w:val="0029117C"/>
    <w:rsid w:val="002912A3"/>
    <w:rsid w:val="002912D4"/>
    <w:rsid w:val="00291331"/>
    <w:rsid w:val="0029150C"/>
    <w:rsid w:val="00291945"/>
    <w:rsid w:val="00291C9E"/>
    <w:rsid w:val="00291EB1"/>
    <w:rsid w:val="00291FF4"/>
    <w:rsid w:val="00292096"/>
    <w:rsid w:val="0029285E"/>
    <w:rsid w:val="0029298F"/>
    <w:rsid w:val="00292C1E"/>
    <w:rsid w:val="00292CAC"/>
    <w:rsid w:val="00292D39"/>
    <w:rsid w:val="0029315F"/>
    <w:rsid w:val="002932AA"/>
    <w:rsid w:val="002938DE"/>
    <w:rsid w:val="00293C5B"/>
    <w:rsid w:val="00293D89"/>
    <w:rsid w:val="0029470F"/>
    <w:rsid w:val="0029487E"/>
    <w:rsid w:val="0029497E"/>
    <w:rsid w:val="00294FFD"/>
    <w:rsid w:val="00295CCB"/>
    <w:rsid w:val="002967CD"/>
    <w:rsid w:val="00296C4C"/>
    <w:rsid w:val="00296CD4"/>
    <w:rsid w:val="00296D3C"/>
    <w:rsid w:val="00296EE6"/>
    <w:rsid w:val="002971E2"/>
    <w:rsid w:val="00297371"/>
    <w:rsid w:val="00297DF2"/>
    <w:rsid w:val="002A0116"/>
    <w:rsid w:val="002A0AC8"/>
    <w:rsid w:val="002A0C5C"/>
    <w:rsid w:val="002A0D98"/>
    <w:rsid w:val="002A0EEB"/>
    <w:rsid w:val="002A15C9"/>
    <w:rsid w:val="002A1B25"/>
    <w:rsid w:val="002A1EAF"/>
    <w:rsid w:val="002A1EC9"/>
    <w:rsid w:val="002A1EFE"/>
    <w:rsid w:val="002A1FED"/>
    <w:rsid w:val="002A1FEF"/>
    <w:rsid w:val="002A2190"/>
    <w:rsid w:val="002A21D3"/>
    <w:rsid w:val="002A2858"/>
    <w:rsid w:val="002A29F8"/>
    <w:rsid w:val="002A2D91"/>
    <w:rsid w:val="002A2EDF"/>
    <w:rsid w:val="002A2F36"/>
    <w:rsid w:val="002A3397"/>
    <w:rsid w:val="002A37C7"/>
    <w:rsid w:val="002A3A81"/>
    <w:rsid w:val="002A3FD0"/>
    <w:rsid w:val="002A4679"/>
    <w:rsid w:val="002A52D8"/>
    <w:rsid w:val="002A5315"/>
    <w:rsid w:val="002A5437"/>
    <w:rsid w:val="002A5440"/>
    <w:rsid w:val="002A5726"/>
    <w:rsid w:val="002A5B02"/>
    <w:rsid w:val="002A60A6"/>
    <w:rsid w:val="002A6195"/>
    <w:rsid w:val="002A627F"/>
    <w:rsid w:val="002A645A"/>
    <w:rsid w:val="002A65F9"/>
    <w:rsid w:val="002A6839"/>
    <w:rsid w:val="002A70E6"/>
    <w:rsid w:val="002A7396"/>
    <w:rsid w:val="002A777D"/>
    <w:rsid w:val="002A785D"/>
    <w:rsid w:val="002A7926"/>
    <w:rsid w:val="002A7972"/>
    <w:rsid w:val="002A7C1E"/>
    <w:rsid w:val="002B0234"/>
    <w:rsid w:val="002B051D"/>
    <w:rsid w:val="002B083B"/>
    <w:rsid w:val="002B089B"/>
    <w:rsid w:val="002B08CF"/>
    <w:rsid w:val="002B0987"/>
    <w:rsid w:val="002B09D5"/>
    <w:rsid w:val="002B11DE"/>
    <w:rsid w:val="002B1296"/>
    <w:rsid w:val="002B17BC"/>
    <w:rsid w:val="002B2026"/>
    <w:rsid w:val="002B202A"/>
    <w:rsid w:val="002B20A2"/>
    <w:rsid w:val="002B2367"/>
    <w:rsid w:val="002B24C0"/>
    <w:rsid w:val="002B269F"/>
    <w:rsid w:val="002B33FA"/>
    <w:rsid w:val="002B3577"/>
    <w:rsid w:val="002B3B1A"/>
    <w:rsid w:val="002B3B6B"/>
    <w:rsid w:val="002B412A"/>
    <w:rsid w:val="002B42D1"/>
    <w:rsid w:val="002B4379"/>
    <w:rsid w:val="002B4579"/>
    <w:rsid w:val="002B4981"/>
    <w:rsid w:val="002B4A20"/>
    <w:rsid w:val="002B4ABA"/>
    <w:rsid w:val="002B4FD0"/>
    <w:rsid w:val="002B51B4"/>
    <w:rsid w:val="002B525F"/>
    <w:rsid w:val="002B52F4"/>
    <w:rsid w:val="002B54DD"/>
    <w:rsid w:val="002B588D"/>
    <w:rsid w:val="002B592E"/>
    <w:rsid w:val="002B5A0B"/>
    <w:rsid w:val="002B5B95"/>
    <w:rsid w:val="002B5F13"/>
    <w:rsid w:val="002B61BD"/>
    <w:rsid w:val="002B6538"/>
    <w:rsid w:val="002B6BA3"/>
    <w:rsid w:val="002B6DE7"/>
    <w:rsid w:val="002B7BE2"/>
    <w:rsid w:val="002C0082"/>
    <w:rsid w:val="002C0873"/>
    <w:rsid w:val="002C0877"/>
    <w:rsid w:val="002C08A3"/>
    <w:rsid w:val="002C0AD8"/>
    <w:rsid w:val="002C12F0"/>
    <w:rsid w:val="002C1765"/>
    <w:rsid w:val="002C178A"/>
    <w:rsid w:val="002C2597"/>
    <w:rsid w:val="002C2825"/>
    <w:rsid w:val="002C2EEF"/>
    <w:rsid w:val="002C3145"/>
    <w:rsid w:val="002C3224"/>
    <w:rsid w:val="002C32D7"/>
    <w:rsid w:val="002C336F"/>
    <w:rsid w:val="002C3CF8"/>
    <w:rsid w:val="002C3E1A"/>
    <w:rsid w:val="002C43E5"/>
    <w:rsid w:val="002C45A4"/>
    <w:rsid w:val="002C4660"/>
    <w:rsid w:val="002C48C2"/>
    <w:rsid w:val="002C48EC"/>
    <w:rsid w:val="002C4C1F"/>
    <w:rsid w:val="002C4C76"/>
    <w:rsid w:val="002C559C"/>
    <w:rsid w:val="002C5659"/>
    <w:rsid w:val="002C56B0"/>
    <w:rsid w:val="002C5857"/>
    <w:rsid w:val="002C6440"/>
    <w:rsid w:val="002C6A76"/>
    <w:rsid w:val="002C706F"/>
    <w:rsid w:val="002C7140"/>
    <w:rsid w:val="002C727C"/>
    <w:rsid w:val="002C7422"/>
    <w:rsid w:val="002C7E37"/>
    <w:rsid w:val="002D021F"/>
    <w:rsid w:val="002D0852"/>
    <w:rsid w:val="002D0ACD"/>
    <w:rsid w:val="002D0B9E"/>
    <w:rsid w:val="002D1130"/>
    <w:rsid w:val="002D11DC"/>
    <w:rsid w:val="002D159F"/>
    <w:rsid w:val="002D1A16"/>
    <w:rsid w:val="002D1E76"/>
    <w:rsid w:val="002D218A"/>
    <w:rsid w:val="002D22BA"/>
    <w:rsid w:val="002D2438"/>
    <w:rsid w:val="002D2715"/>
    <w:rsid w:val="002D278A"/>
    <w:rsid w:val="002D2A88"/>
    <w:rsid w:val="002D2AD1"/>
    <w:rsid w:val="002D2C2B"/>
    <w:rsid w:val="002D30EE"/>
    <w:rsid w:val="002D32DA"/>
    <w:rsid w:val="002D3324"/>
    <w:rsid w:val="002D33AF"/>
    <w:rsid w:val="002D371E"/>
    <w:rsid w:val="002D3C3A"/>
    <w:rsid w:val="002D44C0"/>
    <w:rsid w:val="002D4E17"/>
    <w:rsid w:val="002D4E78"/>
    <w:rsid w:val="002D508B"/>
    <w:rsid w:val="002D52B1"/>
    <w:rsid w:val="002D5803"/>
    <w:rsid w:val="002D583A"/>
    <w:rsid w:val="002D5B18"/>
    <w:rsid w:val="002D5D8B"/>
    <w:rsid w:val="002D5DD8"/>
    <w:rsid w:val="002D60B3"/>
    <w:rsid w:val="002D6209"/>
    <w:rsid w:val="002D632C"/>
    <w:rsid w:val="002D6763"/>
    <w:rsid w:val="002D6864"/>
    <w:rsid w:val="002D6A0E"/>
    <w:rsid w:val="002D6AB4"/>
    <w:rsid w:val="002D6B02"/>
    <w:rsid w:val="002D6B6D"/>
    <w:rsid w:val="002D705A"/>
    <w:rsid w:val="002D709B"/>
    <w:rsid w:val="002D70AA"/>
    <w:rsid w:val="002D70D3"/>
    <w:rsid w:val="002D7B4B"/>
    <w:rsid w:val="002D7E84"/>
    <w:rsid w:val="002E0715"/>
    <w:rsid w:val="002E0C83"/>
    <w:rsid w:val="002E0C8C"/>
    <w:rsid w:val="002E132D"/>
    <w:rsid w:val="002E138F"/>
    <w:rsid w:val="002E1D1C"/>
    <w:rsid w:val="002E1F73"/>
    <w:rsid w:val="002E23C5"/>
    <w:rsid w:val="002E23FA"/>
    <w:rsid w:val="002E247E"/>
    <w:rsid w:val="002E249E"/>
    <w:rsid w:val="002E2F54"/>
    <w:rsid w:val="002E2F92"/>
    <w:rsid w:val="002E32BA"/>
    <w:rsid w:val="002E387D"/>
    <w:rsid w:val="002E3D79"/>
    <w:rsid w:val="002E449D"/>
    <w:rsid w:val="002E44ED"/>
    <w:rsid w:val="002E4755"/>
    <w:rsid w:val="002E479F"/>
    <w:rsid w:val="002E4B2A"/>
    <w:rsid w:val="002E5215"/>
    <w:rsid w:val="002E57A2"/>
    <w:rsid w:val="002E5952"/>
    <w:rsid w:val="002E5A99"/>
    <w:rsid w:val="002E6139"/>
    <w:rsid w:val="002E688B"/>
    <w:rsid w:val="002E68EE"/>
    <w:rsid w:val="002E7436"/>
    <w:rsid w:val="002E7468"/>
    <w:rsid w:val="002E7495"/>
    <w:rsid w:val="002E75B3"/>
    <w:rsid w:val="002E79BA"/>
    <w:rsid w:val="002E7C6B"/>
    <w:rsid w:val="002E7E5F"/>
    <w:rsid w:val="002E7F4D"/>
    <w:rsid w:val="002F0061"/>
    <w:rsid w:val="002F043D"/>
    <w:rsid w:val="002F043F"/>
    <w:rsid w:val="002F048B"/>
    <w:rsid w:val="002F055B"/>
    <w:rsid w:val="002F08B5"/>
    <w:rsid w:val="002F0925"/>
    <w:rsid w:val="002F0967"/>
    <w:rsid w:val="002F0AE6"/>
    <w:rsid w:val="002F0B12"/>
    <w:rsid w:val="002F0F1E"/>
    <w:rsid w:val="002F0FCA"/>
    <w:rsid w:val="002F0FEA"/>
    <w:rsid w:val="002F1100"/>
    <w:rsid w:val="002F111F"/>
    <w:rsid w:val="002F1129"/>
    <w:rsid w:val="002F1214"/>
    <w:rsid w:val="002F1928"/>
    <w:rsid w:val="002F1F3F"/>
    <w:rsid w:val="002F2366"/>
    <w:rsid w:val="002F2439"/>
    <w:rsid w:val="002F2581"/>
    <w:rsid w:val="002F2A6B"/>
    <w:rsid w:val="002F2AAC"/>
    <w:rsid w:val="002F2BCD"/>
    <w:rsid w:val="002F2DFB"/>
    <w:rsid w:val="002F31D6"/>
    <w:rsid w:val="002F32D4"/>
    <w:rsid w:val="002F35EC"/>
    <w:rsid w:val="002F360C"/>
    <w:rsid w:val="002F3928"/>
    <w:rsid w:val="002F3DDE"/>
    <w:rsid w:val="002F47C8"/>
    <w:rsid w:val="002F4C5A"/>
    <w:rsid w:val="002F4E55"/>
    <w:rsid w:val="002F4EBF"/>
    <w:rsid w:val="002F5158"/>
    <w:rsid w:val="002F544E"/>
    <w:rsid w:val="002F5D9D"/>
    <w:rsid w:val="002F62B9"/>
    <w:rsid w:val="002F694E"/>
    <w:rsid w:val="002F6FC6"/>
    <w:rsid w:val="002F70E5"/>
    <w:rsid w:val="002F7166"/>
    <w:rsid w:val="002F77BD"/>
    <w:rsid w:val="002F77D5"/>
    <w:rsid w:val="002F7CB5"/>
    <w:rsid w:val="00300212"/>
    <w:rsid w:val="00300968"/>
    <w:rsid w:val="0030097D"/>
    <w:rsid w:val="00300B7B"/>
    <w:rsid w:val="00300E4E"/>
    <w:rsid w:val="00301199"/>
    <w:rsid w:val="003019CD"/>
    <w:rsid w:val="00301A7C"/>
    <w:rsid w:val="00301BD5"/>
    <w:rsid w:val="00301C9A"/>
    <w:rsid w:val="00302036"/>
    <w:rsid w:val="003024B5"/>
    <w:rsid w:val="00302A13"/>
    <w:rsid w:val="00302A17"/>
    <w:rsid w:val="00302AEB"/>
    <w:rsid w:val="00303331"/>
    <w:rsid w:val="003034D9"/>
    <w:rsid w:val="00303664"/>
    <w:rsid w:val="003037E3"/>
    <w:rsid w:val="00303AF5"/>
    <w:rsid w:val="00303E89"/>
    <w:rsid w:val="003041BB"/>
    <w:rsid w:val="00304832"/>
    <w:rsid w:val="00305031"/>
    <w:rsid w:val="003051CC"/>
    <w:rsid w:val="0030521E"/>
    <w:rsid w:val="003055C9"/>
    <w:rsid w:val="00305A65"/>
    <w:rsid w:val="00305B2D"/>
    <w:rsid w:val="00305BA4"/>
    <w:rsid w:val="00306323"/>
    <w:rsid w:val="003065E4"/>
    <w:rsid w:val="00306BEF"/>
    <w:rsid w:val="0030753A"/>
    <w:rsid w:val="00307553"/>
    <w:rsid w:val="003077BF"/>
    <w:rsid w:val="003077D5"/>
    <w:rsid w:val="00307B0F"/>
    <w:rsid w:val="00307B1B"/>
    <w:rsid w:val="00307C78"/>
    <w:rsid w:val="00307F4C"/>
    <w:rsid w:val="00307F8F"/>
    <w:rsid w:val="00310061"/>
    <w:rsid w:val="0031006C"/>
    <w:rsid w:val="00310188"/>
    <w:rsid w:val="00310812"/>
    <w:rsid w:val="00310919"/>
    <w:rsid w:val="003109A1"/>
    <w:rsid w:val="00310C7E"/>
    <w:rsid w:val="00311691"/>
    <w:rsid w:val="00311887"/>
    <w:rsid w:val="003118C9"/>
    <w:rsid w:val="00311D68"/>
    <w:rsid w:val="00312F7B"/>
    <w:rsid w:val="003131B8"/>
    <w:rsid w:val="00313391"/>
    <w:rsid w:val="00313572"/>
    <w:rsid w:val="003137F0"/>
    <w:rsid w:val="00313869"/>
    <w:rsid w:val="003139BE"/>
    <w:rsid w:val="003140FF"/>
    <w:rsid w:val="0031430E"/>
    <w:rsid w:val="0031499A"/>
    <w:rsid w:val="00314C27"/>
    <w:rsid w:val="00314F29"/>
    <w:rsid w:val="0031515B"/>
    <w:rsid w:val="00315460"/>
    <w:rsid w:val="00315A0C"/>
    <w:rsid w:val="00315C39"/>
    <w:rsid w:val="00315CBA"/>
    <w:rsid w:val="00315D79"/>
    <w:rsid w:val="00315EBC"/>
    <w:rsid w:val="003164A5"/>
    <w:rsid w:val="0031678A"/>
    <w:rsid w:val="00316863"/>
    <w:rsid w:val="00316962"/>
    <w:rsid w:val="00316D22"/>
    <w:rsid w:val="00317660"/>
    <w:rsid w:val="00317A70"/>
    <w:rsid w:val="00320925"/>
    <w:rsid w:val="00321422"/>
    <w:rsid w:val="00321470"/>
    <w:rsid w:val="00321821"/>
    <w:rsid w:val="003219D8"/>
    <w:rsid w:val="00321D9F"/>
    <w:rsid w:val="003221EF"/>
    <w:rsid w:val="0032277E"/>
    <w:rsid w:val="003235AC"/>
    <w:rsid w:val="00323605"/>
    <w:rsid w:val="0032373F"/>
    <w:rsid w:val="0032379F"/>
    <w:rsid w:val="00324009"/>
    <w:rsid w:val="003241B9"/>
    <w:rsid w:val="003244D1"/>
    <w:rsid w:val="003248B9"/>
    <w:rsid w:val="003252F4"/>
    <w:rsid w:val="00325831"/>
    <w:rsid w:val="00325998"/>
    <w:rsid w:val="00325D08"/>
    <w:rsid w:val="003263AA"/>
    <w:rsid w:val="0032643B"/>
    <w:rsid w:val="003267E7"/>
    <w:rsid w:val="0032681C"/>
    <w:rsid w:val="00326B7C"/>
    <w:rsid w:val="00326C62"/>
    <w:rsid w:val="00326D80"/>
    <w:rsid w:val="003274C7"/>
    <w:rsid w:val="0032757C"/>
    <w:rsid w:val="00327589"/>
    <w:rsid w:val="00327596"/>
    <w:rsid w:val="003276DD"/>
    <w:rsid w:val="0032799C"/>
    <w:rsid w:val="00327E84"/>
    <w:rsid w:val="00327FAD"/>
    <w:rsid w:val="00330864"/>
    <w:rsid w:val="00330955"/>
    <w:rsid w:val="00330BB5"/>
    <w:rsid w:val="00330F05"/>
    <w:rsid w:val="00330FCD"/>
    <w:rsid w:val="00331923"/>
    <w:rsid w:val="00331A6E"/>
    <w:rsid w:val="00331AC3"/>
    <w:rsid w:val="00331B3D"/>
    <w:rsid w:val="00331E34"/>
    <w:rsid w:val="00332318"/>
    <w:rsid w:val="0033247C"/>
    <w:rsid w:val="00332A7B"/>
    <w:rsid w:val="00332BBC"/>
    <w:rsid w:val="00332BFF"/>
    <w:rsid w:val="00332F7F"/>
    <w:rsid w:val="00332FF9"/>
    <w:rsid w:val="003335D9"/>
    <w:rsid w:val="00333BBE"/>
    <w:rsid w:val="003340CD"/>
    <w:rsid w:val="0033445F"/>
    <w:rsid w:val="0033449D"/>
    <w:rsid w:val="00334509"/>
    <w:rsid w:val="00334812"/>
    <w:rsid w:val="00334E0E"/>
    <w:rsid w:val="00335049"/>
    <w:rsid w:val="003353AF"/>
    <w:rsid w:val="003358F3"/>
    <w:rsid w:val="0033597E"/>
    <w:rsid w:val="0033646C"/>
    <w:rsid w:val="00336950"/>
    <w:rsid w:val="003373A4"/>
    <w:rsid w:val="003373DD"/>
    <w:rsid w:val="003405E6"/>
    <w:rsid w:val="00341299"/>
    <w:rsid w:val="00341562"/>
    <w:rsid w:val="00341793"/>
    <w:rsid w:val="00341F60"/>
    <w:rsid w:val="00341F74"/>
    <w:rsid w:val="00342736"/>
    <w:rsid w:val="00342C0A"/>
    <w:rsid w:val="00343987"/>
    <w:rsid w:val="00343D20"/>
    <w:rsid w:val="00344815"/>
    <w:rsid w:val="003448D2"/>
    <w:rsid w:val="003449E2"/>
    <w:rsid w:val="00344E87"/>
    <w:rsid w:val="0034520D"/>
    <w:rsid w:val="00345514"/>
    <w:rsid w:val="003458CE"/>
    <w:rsid w:val="003460CC"/>
    <w:rsid w:val="00346286"/>
    <w:rsid w:val="003462A1"/>
    <w:rsid w:val="00346415"/>
    <w:rsid w:val="00346A14"/>
    <w:rsid w:val="0034763B"/>
    <w:rsid w:val="003477C7"/>
    <w:rsid w:val="00347B97"/>
    <w:rsid w:val="00347CB7"/>
    <w:rsid w:val="00347D99"/>
    <w:rsid w:val="0035009A"/>
    <w:rsid w:val="003501DC"/>
    <w:rsid w:val="003502CD"/>
    <w:rsid w:val="00350A77"/>
    <w:rsid w:val="00350D1E"/>
    <w:rsid w:val="00350F74"/>
    <w:rsid w:val="00351260"/>
    <w:rsid w:val="003512FB"/>
    <w:rsid w:val="003519F6"/>
    <w:rsid w:val="00351AC9"/>
    <w:rsid w:val="00351C29"/>
    <w:rsid w:val="0035256B"/>
    <w:rsid w:val="0035277A"/>
    <w:rsid w:val="00352860"/>
    <w:rsid w:val="00352A2F"/>
    <w:rsid w:val="00352DD4"/>
    <w:rsid w:val="0035399A"/>
    <w:rsid w:val="003539B3"/>
    <w:rsid w:val="00353AA6"/>
    <w:rsid w:val="00353D11"/>
    <w:rsid w:val="00353E08"/>
    <w:rsid w:val="00353F0E"/>
    <w:rsid w:val="00354F40"/>
    <w:rsid w:val="00355456"/>
    <w:rsid w:val="0035575D"/>
    <w:rsid w:val="00355CB2"/>
    <w:rsid w:val="00356015"/>
    <w:rsid w:val="00356AF2"/>
    <w:rsid w:val="00356C50"/>
    <w:rsid w:val="0035703A"/>
    <w:rsid w:val="00357414"/>
    <w:rsid w:val="00357A04"/>
    <w:rsid w:val="00357DFB"/>
    <w:rsid w:val="00360A16"/>
    <w:rsid w:val="00360CCD"/>
    <w:rsid w:val="00360E01"/>
    <w:rsid w:val="003610A0"/>
    <w:rsid w:val="0036149A"/>
    <w:rsid w:val="003616B9"/>
    <w:rsid w:val="00361A2A"/>
    <w:rsid w:val="00361EAE"/>
    <w:rsid w:val="003624F6"/>
    <w:rsid w:val="0036253A"/>
    <w:rsid w:val="0036333D"/>
    <w:rsid w:val="003639B1"/>
    <w:rsid w:val="00363A35"/>
    <w:rsid w:val="003640F5"/>
    <w:rsid w:val="003647A1"/>
    <w:rsid w:val="00364F53"/>
    <w:rsid w:val="00365790"/>
    <w:rsid w:val="00365DC6"/>
    <w:rsid w:val="00366A16"/>
    <w:rsid w:val="00366BD7"/>
    <w:rsid w:val="00366BFB"/>
    <w:rsid w:val="00366C2F"/>
    <w:rsid w:val="00366DA8"/>
    <w:rsid w:val="0036723A"/>
    <w:rsid w:val="00367276"/>
    <w:rsid w:val="003672C6"/>
    <w:rsid w:val="003678BF"/>
    <w:rsid w:val="00367C1F"/>
    <w:rsid w:val="00367CF0"/>
    <w:rsid w:val="00367F98"/>
    <w:rsid w:val="00370082"/>
    <w:rsid w:val="003703F8"/>
    <w:rsid w:val="003710AF"/>
    <w:rsid w:val="003717AB"/>
    <w:rsid w:val="00371C33"/>
    <w:rsid w:val="00371C74"/>
    <w:rsid w:val="00372411"/>
    <w:rsid w:val="00372615"/>
    <w:rsid w:val="00372B56"/>
    <w:rsid w:val="00372B83"/>
    <w:rsid w:val="00372E24"/>
    <w:rsid w:val="00373345"/>
    <w:rsid w:val="0037342A"/>
    <w:rsid w:val="003734B1"/>
    <w:rsid w:val="0037360D"/>
    <w:rsid w:val="003737AE"/>
    <w:rsid w:val="003738E5"/>
    <w:rsid w:val="00373913"/>
    <w:rsid w:val="00373C96"/>
    <w:rsid w:val="00373DDA"/>
    <w:rsid w:val="00373E24"/>
    <w:rsid w:val="00373EA8"/>
    <w:rsid w:val="00374197"/>
    <w:rsid w:val="003741CD"/>
    <w:rsid w:val="0037474D"/>
    <w:rsid w:val="00374B4A"/>
    <w:rsid w:val="00374C1B"/>
    <w:rsid w:val="00374E27"/>
    <w:rsid w:val="00375616"/>
    <w:rsid w:val="00375AC0"/>
    <w:rsid w:val="00375C05"/>
    <w:rsid w:val="00375CA7"/>
    <w:rsid w:val="00376187"/>
    <w:rsid w:val="00376554"/>
    <w:rsid w:val="00376AB2"/>
    <w:rsid w:val="00376AE2"/>
    <w:rsid w:val="0037701D"/>
    <w:rsid w:val="0037713A"/>
    <w:rsid w:val="003771CF"/>
    <w:rsid w:val="003772D3"/>
    <w:rsid w:val="003773DD"/>
    <w:rsid w:val="003774FE"/>
    <w:rsid w:val="00377586"/>
    <w:rsid w:val="003802AD"/>
    <w:rsid w:val="00380591"/>
    <w:rsid w:val="003805E6"/>
    <w:rsid w:val="00380621"/>
    <w:rsid w:val="00380AC9"/>
    <w:rsid w:val="00380B9B"/>
    <w:rsid w:val="00380D68"/>
    <w:rsid w:val="00380E1B"/>
    <w:rsid w:val="0038140B"/>
    <w:rsid w:val="003815E1"/>
    <w:rsid w:val="00381716"/>
    <w:rsid w:val="003824A3"/>
    <w:rsid w:val="003825B7"/>
    <w:rsid w:val="00382ED2"/>
    <w:rsid w:val="00382EF9"/>
    <w:rsid w:val="00383049"/>
    <w:rsid w:val="00383079"/>
    <w:rsid w:val="003832D6"/>
    <w:rsid w:val="00383835"/>
    <w:rsid w:val="00384042"/>
    <w:rsid w:val="003842E4"/>
    <w:rsid w:val="00384A53"/>
    <w:rsid w:val="00384B61"/>
    <w:rsid w:val="00384D93"/>
    <w:rsid w:val="00384DDB"/>
    <w:rsid w:val="00385200"/>
    <w:rsid w:val="00385375"/>
    <w:rsid w:val="00385620"/>
    <w:rsid w:val="00385921"/>
    <w:rsid w:val="00385E7B"/>
    <w:rsid w:val="00385F35"/>
    <w:rsid w:val="0038611D"/>
    <w:rsid w:val="003861DE"/>
    <w:rsid w:val="00386435"/>
    <w:rsid w:val="00386613"/>
    <w:rsid w:val="00386836"/>
    <w:rsid w:val="0038697D"/>
    <w:rsid w:val="00386B74"/>
    <w:rsid w:val="00386D9F"/>
    <w:rsid w:val="00386EAA"/>
    <w:rsid w:val="00386FE7"/>
    <w:rsid w:val="00387DEB"/>
    <w:rsid w:val="00387E68"/>
    <w:rsid w:val="00387E83"/>
    <w:rsid w:val="00390674"/>
    <w:rsid w:val="0039070F"/>
    <w:rsid w:val="00390A21"/>
    <w:rsid w:val="00390AE0"/>
    <w:rsid w:val="00390D52"/>
    <w:rsid w:val="00390E95"/>
    <w:rsid w:val="00390F59"/>
    <w:rsid w:val="003910BC"/>
    <w:rsid w:val="003913DF"/>
    <w:rsid w:val="003916CF"/>
    <w:rsid w:val="003918CB"/>
    <w:rsid w:val="00391BD1"/>
    <w:rsid w:val="00391E0B"/>
    <w:rsid w:val="0039224C"/>
    <w:rsid w:val="00392394"/>
    <w:rsid w:val="0039288E"/>
    <w:rsid w:val="00392B23"/>
    <w:rsid w:val="00393398"/>
    <w:rsid w:val="0039376C"/>
    <w:rsid w:val="003938C8"/>
    <w:rsid w:val="00393CB0"/>
    <w:rsid w:val="00393EE7"/>
    <w:rsid w:val="003945F7"/>
    <w:rsid w:val="0039464C"/>
    <w:rsid w:val="003946A0"/>
    <w:rsid w:val="00394C88"/>
    <w:rsid w:val="00394F25"/>
    <w:rsid w:val="003951F8"/>
    <w:rsid w:val="00395361"/>
    <w:rsid w:val="003954FE"/>
    <w:rsid w:val="0039556D"/>
    <w:rsid w:val="0039560D"/>
    <w:rsid w:val="00395797"/>
    <w:rsid w:val="003957A7"/>
    <w:rsid w:val="00395CB0"/>
    <w:rsid w:val="003961E2"/>
    <w:rsid w:val="00396432"/>
    <w:rsid w:val="003965EC"/>
    <w:rsid w:val="00396760"/>
    <w:rsid w:val="00396791"/>
    <w:rsid w:val="003968BF"/>
    <w:rsid w:val="00396A74"/>
    <w:rsid w:val="00396AE7"/>
    <w:rsid w:val="00396DE4"/>
    <w:rsid w:val="003972F8"/>
    <w:rsid w:val="00397332"/>
    <w:rsid w:val="0039736E"/>
    <w:rsid w:val="003974FC"/>
    <w:rsid w:val="00397517"/>
    <w:rsid w:val="00397B42"/>
    <w:rsid w:val="003A005F"/>
    <w:rsid w:val="003A039D"/>
    <w:rsid w:val="003A04BF"/>
    <w:rsid w:val="003A06D6"/>
    <w:rsid w:val="003A09AA"/>
    <w:rsid w:val="003A0EB9"/>
    <w:rsid w:val="003A10B0"/>
    <w:rsid w:val="003A12B1"/>
    <w:rsid w:val="003A147A"/>
    <w:rsid w:val="003A1828"/>
    <w:rsid w:val="003A1A6B"/>
    <w:rsid w:val="003A1EDA"/>
    <w:rsid w:val="003A2293"/>
    <w:rsid w:val="003A2354"/>
    <w:rsid w:val="003A2676"/>
    <w:rsid w:val="003A27E8"/>
    <w:rsid w:val="003A29C3"/>
    <w:rsid w:val="003A2B1B"/>
    <w:rsid w:val="003A2EAD"/>
    <w:rsid w:val="003A31A7"/>
    <w:rsid w:val="003A34D2"/>
    <w:rsid w:val="003A3563"/>
    <w:rsid w:val="003A3695"/>
    <w:rsid w:val="003A3865"/>
    <w:rsid w:val="003A39A3"/>
    <w:rsid w:val="003A47FB"/>
    <w:rsid w:val="003A48C9"/>
    <w:rsid w:val="003A4AD3"/>
    <w:rsid w:val="003A4E5F"/>
    <w:rsid w:val="003A5266"/>
    <w:rsid w:val="003A5661"/>
    <w:rsid w:val="003A5B6F"/>
    <w:rsid w:val="003A6079"/>
    <w:rsid w:val="003A6188"/>
    <w:rsid w:val="003A662F"/>
    <w:rsid w:val="003A68B3"/>
    <w:rsid w:val="003A6F15"/>
    <w:rsid w:val="003A71BB"/>
    <w:rsid w:val="003A7B4B"/>
    <w:rsid w:val="003A7BB3"/>
    <w:rsid w:val="003A7C6B"/>
    <w:rsid w:val="003A7D79"/>
    <w:rsid w:val="003B0571"/>
    <w:rsid w:val="003B096F"/>
    <w:rsid w:val="003B0ACA"/>
    <w:rsid w:val="003B0AE9"/>
    <w:rsid w:val="003B0DB2"/>
    <w:rsid w:val="003B1122"/>
    <w:rsid w:val="003B1569"/>
    <w:rsid w:val="003B198D"/>
    <w:rsid w:val="003B1ED0"/>
    <w:rsid w:val="003B2190"/>
    <w:rsid w:val="003B26C5"/>
    <w:rsid w:val="003B2871"/>
    <w:rsid w:val="003B297E"/>
    <w:rsid w:val="003B2D0F"/>
    <w:rsid w:val="003B34DE"/>
    <w:rsid w:val="003B3605"/>
    <w:rsid w:val="003B3C7F"/>
    <w:rsid w:val="003B4346"/>
    <w:rsid w:val="003B4530"/>
    <w:rsid w:val="003B4A7B"/>
    <w:rsid w:val="003B4D4C"/>
    <w:rsid w:val="003B4EED"/>
    <w:rsid w:val="003B4FD4"/>
    <w:rsid w:val="003B5088"/>
    <w:rsid w:val="003B532B"/>
    <w:rsid w:val="003B5571"/>
    <w:rsid w:val="003B59E0"/>
    <w:rsid w:val="003B6140"/>
    <w:rsid w:val="003B650B"/>
    <w:rsid w:val="003B68F2"/>
    <w:rsid w:val="003B7166"/>
    <w:rsid w:val="003B7855"/>
    <w:rsid w:val="003B79CA"/>
    <w:rsid w:val="003B7D1F"/>
    <w:rsid w:val="003B7FB6"/>
    <w:rsid w:val="003C05AE"/>
    <w:rsid w:val="003C07F0"/>
    <w:rsid w:val="003C0AAA"/>
    <w:rsid w:val="003C0E93"/>
    <w:rsid w:val="003C10CA"/>
    <w:rsid w:val="003C1436"/>
    <w:rsid w:val="003C14EE"/>
    <w:rsid w:val="003C19C4"/>
    <w:rsid w:val="003C1CA5"/>
    <w:rsid w:val="003C1CD9"/>
    <w:rsid w:val="003C1D36"/>
    <w:rsid w:val="003C1FAB"/>
    <w:rsid w:val="003C28AB"/>
    <w:rsid w:val="003C28CE"/>
    <w:rsid w:val="003C2F18"/>
    <w:rsid w:val="003C31F5"/>
    <w:rsid w:val="003C3266"/>
    <w:rsid w:val="003C330E"/>
    <w:rsid w:val="003C33EE"/>
    <w:rsid w:val="003C3416"/>
    <w:rsid w:val="003C363F"/>
    <w:rsid w:val="003C4193"/>
    <w:rsid w:val="003C46E1"/>
    <w:rsid w:val="003C497B"/>
    <w:rsid w:val="003C4B35"/>
    <w:rsid w:val="003C523D"/>
    <w:rsid w:val="003C53BF"/>
    <w:rsid w:val="003C59D8"/>
    <w:rsid w:val="003C5CAF"/>
    <w:rsid w:val="003C5ED2"/>
    <w:rsid w:val="003C63FD"/>
    <w:rsid w:val="003C6633"/>
    <w:rsid w:val="003C6A68"/>
    <w:rsid w:val="003C6FD7"/>
    <w:rsid w:val="003C7110"/>
    <w:rsid w:val="003C733E"/>
    <w:rsid w:val="003C7AC4"/>
    <w:rsid w:val="003C7EFD"/>
    <w:rsid w:val="003D00E0"/>
    <w:rsid w:val="003D02C4"/>
    <w:rsid w:val="003D032C"/>
    <w:rsid w:val="003D0BE7"/>
    <w:rsid w:val="003D1407"/>
    <w:rsid w:val="003D16A5"/>
    <w:rsid w:val="003D16D3"/>
    <w:rsid w:val="003D18B6"/>
    <w:rsid w:val="003D1BD5"/>
    <w:rsid w:val="003D2135"/>
    <w:rsid w:val="003D2155"/>
    <w:rsid w:val="003D2989"/>
    <w:rsid w:val="003D365A"/>
    <w:rsid w:val="003D3C61"/>
    <w:rsid w:val="003D3D1A"/>
    <w:rsid w:val="003D4110"/>
    <w:rsid w:val="003D4A4B"/>
    <w:rsid w:val="003D52F7"/>
    <w:rsid w:val="003D5A61"/>
    <w:rsid w:val="003D647B"/>
    <w:rsid w:val="003D6554"/>
    <w:rsid w:val="003D6C13"/>
    <w:rsid w:val="003D6E6F"/>
    <w:rsid w:val="003D6EDA"/>
    <w:rsid w:val="003D70FC"/>
    <w:rsid w:val="003D7F5A"/>
    <w:rsid w:val="003E0566"/>
    <w:rsid w:val="003E094F"/>
    <w:rsid w:val="003E09C7"/>
    <w:rsid w:val="003E0CAF"/>
    <w:rsid w:val="003E11CE"/>
    <w:rsid w:val="003E1336"/>
    <w:rsid w:val="003E1A47"/>
    <w:rsid w:val="003E1A64"/>
    <w:rsid w:val="003E1BD1"/>
    <w:rsid w:val="003E273F"/>
    <w:rsid w:val="003E2A5D"/>
    <w:rsid w:val="003E2EDB"/>
    <w:rsid w:val="003E346D"/>
    <w:rsid w:val="003E380C"/>
    <w:rsid w:val="003E3E71"/>
    <w:rsid w:val="003E4194"/>
    <w:rsid w:val="003E4411"/>
    <w:rsid w:val="003E451A"/>
    <w:rsid w:val="003E492C"/>
    <w:rsid w:val="003E5588"/>
    <w:rsid w:val="003E574F"/>
    <w:rsid w:val="003E5AFF"/>
    <w:rsid w:val="003E6B71"/>
    <w:rsid w:val="003E6DE0"/>
    <w:rsid w:val="003E6FDD"/>
    <w:rsid w:val="003E783B"/>
    <w:rsid w:val="003F0117"/>
    <w:rsid w:val="003F034E"/>
    <w:rsid w:val="003F0387"/>
    <w:rsid w:val="003F03B3"/>
    <w:rsid w:val="003F0425"/>
    <w:rsid w:val="003F047D"/>
    <w:rsid w:val="003F0A90"/>
    <w:rsid w:val="003F0B6E"/>
    <w:rsid w:val="003F0B73"/>
    <w:rsid w:val="003F0D2B"/>
    <w:rsid w:val="003F0D37"/>
    <w:rsid w:val="003F0F37"/>
    <w:rsid w:val="003F0FFD"/>
    <w:rsid w:val="003F1156"/>
    <w:rsid w:val="003F1320"/>
    <w:rsid w:val="003F14DB"/>
    <w:rsid w:val="003F178A"/>
    <w:rsid w:val="003F2630"/>
    <w:rsid w:val="003F27FD"/>
    <w:rsid w:val="003F3065"/>
    <w:rsid w:val="003F35D3"/>
    <w:rsid w:val="003F3801"/>
    <w:rsid w:val="003F3A4A"/>
    <w:rsid w:val="003F3C2F"/>
    <w:rsid w:val="003F3EFD"/>
    <w:rsid w:val="003F3F0B"/>
    <w:rsid w:val="003F4114"/>
    <w:rsid w:val="003F416F"/>
    <w:rsid w:val="003F46AA"/>
    <w:rsid w:val="003F55D7"/>
    <w:rsid w:val="003F56DC"/>
    <w:rsid w:val="003F587B"/>
    <w:rsid w:val="003F5E29"/>
    <w:rsid w:val="003F632E"/>
    <w:rsid w:val="003F690B"/>
    <w:rsid w:val="003F6D85"/>
    <w:rsid w:val="003F6E0E"/>
    <w:rsid w:val="003F706E"/>
    <w:rsid w:val="003F765F"/>
    <w:rsid w:val="003F786F"/>
    <w:rsid w:val="004006D5"/>
    <w:rsid w:val="00400B86"/>
    <w:rsid w:val="00400EAF"/>
    <w:rsid w:val="00401A86"/>
    <w:rsid w:val="00401B0E"/>
    <w:rsid w:val="00401C35"/>
    <w:rsid w:val="00401D9E"/>
    <w:rsid w:val="0040226E"/>
    <w:rsid w:val="0040247B"/>
    <w:rsid w:val="00402995"/>
    <w:rsid w:val="00402ACD"/>
    <w:rsid w:val="00402D44"/>
    <w:rsid w:val="00402F25"/>
    <w:rsid w:val="00402FE8"/>
    <w:rsid w:val="0040309C"/>
    <w:rsid w:val="004030F6"/>
    <w:rsid w:val="004031E6"/>
    <w:rsid w:val="00403216"/>
    <w:rsid w:val="0040346C"/>
    <w:rsid w:val="004036C6"/>
    <w:rsid w:val="0040412C"/>
    <w:rsid w:val="004041B6"/>
    <w:rsid w:val="00404225"/>
    <w:rsid w:val="0040422A"/>
    <w:rsid w:val="00404484"/>
    <w:rsid w:val="00404705"/>
    <w:rsid w:val="00404816"/>
    <w:rsid w:val="00404858"/>
    <w:rsid w:val="004048BB"/>
    <w:rsid w:val="0040541D"/>
    <w:rsid w:val="0040590D"/>
    <w:rsid w:val="00405929"/>
    <w:rsid w:val="004061DB"/>
    <w:rsid w:val="00406267"/>
    <w:rsid w:val="0040664B"/>
    <w:rsid w:val="004066C3"/>
    <w:rsid w:val="00406B37"/>
    <w:rsid w:val="00406F5B"/>
    <w:rsid w:val="00406F61"/>
    <w:rsid w:val="004071E8"/>
    <w:rsid w:val="004072B1"/>
    <w:rsid w:val="00407485"/>
    <w:rsid w:val="00407705"/>
    <w:rsid w:val="00407B1E"/>
    <w:rsid w:val="00407E52"/>
    <w:rsid w:val="00407FAA"/>
    <w:rsid w:val="00407FAC"/>
    <w:rsid w:val="0041000D"/>
    <w:rsid w:val="004101B5"/>
    <w:rsid w:val="00410547"/>
    <w:rsid w:val="004106F2"/>
    <w:rsid w:val="00410731"/>
    <w:rsid w:val="0041093B"/>
    <w:rsid w:val="00410DA5"/>
    <w:rsid w:val="00410E1B"/>
    <w:rsid w:val="00410FBC"/>
    <w:rsid w:val="00411117"/>
    <w:rsid w:val="00411332"/>
    <w:rsid w:val="004117D9"/>
    <w:rsid w:val="004117EB"/>
    <w:rsid w:val="00411B14"/>
    <w:rsid w:val="004122C3"/>
    <w:rsid w:val="0041271D"/>
    <w:rsid w:val="004133D5"/>
    <w:rsid w:val="004135C6"/>
    <w:rsid w:val="00413719"/>
    <w:rsid w:val="00414464"/>
    <w:rsid w:val="0041451F"/>
    <w:rsid w:val="0041456C"/>
    <w:rsid w:val="00414739"/>
    <w:rsid w:val="004149F1"/>
    <w:rsid w:val="00414F80"/>
    <w:rsid w:val="0041598D"/>
    <w:rsid w:val="00415F11"/>
    <w:rsid w:val="004161E2"/>
    <w:rsid w:val="004167CE"/>
    <w:rsid w:val="004170BC"/>
    <w:rsid w:val="004173F3"/>
    <w:rsid w:val="00417C2D"/>
    <w:rsid w:val="00417F29"/>
    <w:rsid w:val="004201ED"/>
    <w:rsid w:val="004205AB"/>
    <w:rsid w:val="004207D0"/>
    <w:rsid w:val="00420A89"/>
    <w:rsid w:val="00420EAB"/>
    <w:rsid w:val="0042121D"/>
    <w:rsid w:val="00421D7B"/>
    <w:rsid w:val="00421F87"/>
    <w:rsid w:val="00422681"/>
    <w:rsid w:val="00422AA0"/>
    <w:rsid w:val="00422D03"/>
    <w:rsid w:val="00422EC3"/>
    <w:rsid w:val="00422FF8"/>
    <w:rsid w:val="0042300E"/>
    <w:rsid w:val="00423272"/>
    <w:rsid w:val="004232B2"/>
    <w:rsid w:val="004235FA"/>
    <w:rsid w:val="004238D0"/>
    <w:rsid w:val="00423952"/>
    <w:rsid w:val="00424286"/>
    <w:rsid w:val="0042485C"/>
    <w:rsid w:val="0042488B"/>
    <w:rsid w:val="00424AA5"/>
    <w:rsid w:val="00425038"/>
    <w:rsid w:val="004252F7"/>
    <w:rsid w:val="0042531E"/>
    <w:rsid w:val="0042558D"/>
    <w:rsid w:val="0042583C"/>
    <w:rsid w:val="00425972"/>
    <w:rsid w:val="00425CCF"/>
    <w:rsid w:val="00425F49"/>
    <w:rsid w:val="0042652F"/>
    <w:rsid w:val="00426B96"/>
    <w:rsid w:val="00426BF2"/>
    <w:rsid w:val="00426EDC"/>
    <w:rsid w:val="00427613"/>
    <w:rsid w:val="00427708"/>
    <w:rsid w:val="00427A8D"/>
    <w:rsid w:val="00427F40"/>
    <w:rsid w:val="00430875"/>
    <w:rsid w:val="0043087E"/>
    <w:rsid w:val="0043095C"/>
    <w:rsid w:val="004309D9"/>
    <w:rsid w:val="00430CA7"/>
    <w:rsid w:val="00431171"/>
    <w:rsid w:val="004314C8"/>
    <w:rsid w:val="004319A4"/>
    <w:rsid w:val="004319E1"/>
    <w:rsid w:val="00431CA8"/>
    <w:rsid w:val="0043201C"/>
    <w:rsid w:val="00432825"/>
    <w:rsid w:val="00432B91"/>
    <w:rsid w:val="00432F1A"/>
    <w:rsid w:val="00433671"/>
    <w:rsid w:val="00433AF2"/>
    <w:rsid w:val="00434105"/>
    <w:rsid w:val="0043430A"/>
    <w:rsid w:val="00434815"/>
    <w:rsid w:val="00435441"/>
    <w:rsid w:val="0043544B"/>
    <w:rsid w:val="0043581E"/>
    <w:rsid w:val="00435BDE"/>
    <w:rsid w:val="00435C74"/>
    <w:rsid w:val="00435D3A"/>
    <w:rsid w:val="00435EF8"/>
    <w:rsid w:val="00435FC2"/>
    <w:rsid w:val="00436233"/>
    <w:rsid w:val="004365D7"/>
    <w:rsid w:val="00436BD8"/>
    <w:rsid w:val="0043716F"/>
    <w:rsid w:val="004372B9"/>
    <w:rsid w:val="004375B1"/>
    <w:rsid w:val="00437F6E"/>
    <w:rsid w:val="00440035"/>
    <w:rsid w:val="004404A8"/>
    <w:rsid w:val="004405EE"/>
    <w:rsid w:val="00440DFE"/>
    <w:rsid w:val="00441447"/>
    <w:rsid w:val="00441629"/>
    <w:rsid w:val="004416EA"/>
    <w:rsid w:val="00441837"/>
    <w:rsid w:val="00441D4D"/>
    <w:rsid w:val="00441FF7"/>
    <w:rsid w:val="004420BD"/>
    <w:rsid w:val="004429AD"/>
    <w:rsid w:val="00442C99"/>
    <w:rsid w:val="00442E4D"/>
    <w:rsid w:val="00442F1D"/>
    <w:rsid w:val="004432AF"/>
    <w:rsid w:val="004436EB"/>
    <w:rsid w:val="0044398E"/>
    <w:rsid w:val="00444008"/>
    <w:rsid w:val="004445A4"/>
    <w:rsid w:val="00444CE3"/>
    <w:rsid w:val="00445690"/>
    <w:rsid w:val="004459F0"/>
    <w:rsid w:val="00446A01"/>
    <w:rsid w:val="00446A96"/>
    <w:rsid w:val="00446AD9"/>
    <w:rsid w:val="00446C78"/>
    <w:rsid w:val="00446DCB"/>
    <w:rsid w:val="00447317"/>
    <w:rsid w:val="004477CE"/>
    <w:rsid w:val="00447F87"/>
    <w:rsid w:val="004502C5"/>
    <w:rsid w:val="0045036E"/>
    <w:rsid w:val="004508FC"/>
    <w:rsid w:val="00450AC7"/>
    <w:rsid w:val="00450B89"/>
    <w:rsid w:val="00451349"/>
    <w:rsid w:val="004516AC"/>
    <w:rsid w:val="00451A9C"/>
    <w:rsid w:val="00451DAA"/>
    <w:rsid w:val="00451E01"/>
    <w:rsid w:val="0045213B"/>
    <w:rsid w:val="00453314"/>
    <w:rsid w:val="00453850"/>
    <w:rsid w:val="00453E7A"/>
    <w:rsid w:val="00453E9B"/>
    <w:rsid w:val="00454C3E"/>
    <w:rsid w:val="00456144"/>
    <w:rsid w:val="0045671B"/>
    <w:rsid w:val="004568D0"/>
    <w:rsid w:val="0045697B"/>
    <w:rsid w:val="00456A2D"/>
    <w:rsid w:val="00456C29"/>
    <w:rsid w:val="00456E01"/>
    <w:rsid w:val="004578EC"/>
    <w:rsid w:val="00457C00"/>
    <w:rsid w:val="00457D85"/>
    <w:rsid w:val="00457F57"/>
    <w:rsid w:val="00457FB6"/>
    <w:rsid w:val="004600CB"/>
    <w:rsid w:val="00460449"/>
    <w:rsid w:val="004605F9"/>
    <w:rsid w:val="004606E0"/>
    <w:rsid w:val="0046082E"/>
    <w:rsid w:val="00460914"/>
    <w:rsid w:val="00460B73"/>
    <w:rsid w:val="00461294"/>
    <w:rsid w:val="0046150A"/>
    <w:rsid w:val="004617A1"/>
    <w:rsid w:val="004617B6"/>
    <w:rsid w:val="00461F68"/>
    <w:rsid w:val="0046215A"/>
    <w:rsid w:val="004621EE"/>
    <w:rsid w:val="00462708"/>
    <w:rsid w:val="004629C8"/>
    <w:rsid w:val="00462A07"/>
    <w:rsid w:val="004630A6"/>
    <w:rsid w:val="004631CE"/>
    <w:rsid w:val="004638BC"/>
    <w:rsid w:val="00463B93"/>
    <w:rsid w:val="00463EB7"/>
    <w:rsid w:val="00463FA5"/>
    <w:rsid w:val="00464622"/>
    <w:rsid w:val="004647EB"/>
    <w:rsid w:val="00464FAA"/>
    <w:rsid w:val="00464FDC"/>
    <w:rsid w:val="0046559A"/>
    <w:rsid w:val="0046576C"/>
    <w:rsid w:val="0046641C"/>
    <w:rsid w:val="004675DB"/>
    <w:rsid w:val="0046762A"/>
    <w:rsid w:val="00467A52"/>
    <w:rsid w:val="00467C29"/>
    <w:rsid w:val="004703AA"/>
    <w:rsid w:val="004704D8"/>
    <w:rsid w:val="0047055A"/>
    <w:rsid w:val="004708D1"/>
    <w:rsid w:val="0047168C"/>
    <w:rsid w:val="00472646"/>
    <w:rsid w:val="0047279E"/>
    <w:rsid w:val="004728DA"/>
    <w:rsid w:val="0047290E"/>
    <w:rsid w:val="00472C58"/>
    <w:rsid w:val="00473154"/>
    <w:rsid w:val="004731BA"/>
    <w:rsid w:val="00473910"/>
    <w:rsid w:val="004739B3"/>
    <w:rsid w:val="00473F2B"/>
    <w:rsid w:val="00474815"/>
    <w:rsid w:val="004756E0"/>
    <w:rsid w:val="00475C81"/>
    <w:rsid w:val="00475DCC"/>
    <w:rsid w:val="00476495"/>
    <w:rsid w:val="0047655C"/>
    <w:rsid w:val="004769C7"/>
    <w:rsid w:val="00476C87"/>
    <w:rsid w:val="00476FD2"/>
    <w:rsid w:val="004774DD"/>
    <w:rsid w:val="00477A7D"/>
    <w:rsid w:val="0047A18C"/>
    <w:rsid w:val="00480281"/>
    <w:rsid w:val="004804E4"/>
    <w:rsid w:val="0048076F"/>
    <w:rsid w:val="00480BCD"/>
    <w:rsid w:val="00480FB0"/>
    <w:rsid w:val="0048123E"/>
    <w:rsid w:val="00481313"/>
    <w:rsid w:val="004814FE"/>
    <w:rsid w:val="00481615"/>
    <w:rsid w:val="004817BD"/>
    <w:rsid w:val="00481D20"/>
    <w:rsid w:val="00481DAE"/>
    <w:rsid w:val="00481E77"/>
    <w:rsid w:val="00481FE0"/>
    <w:rsid w:val="004820BE"/>
    <w:rsid w:val="0048245C"/>
    <w:rsid w:val="004825D9"/>
    <w:rsid w:val="00482623"/>
    <w:rsid w:val="004829E8"/>
    <w:rsid w:val="004833DE"/>
    <w:rsid w:val="00483604"/>
    <w:rsid w:val="00483849"/>
    <w:rsid w:val="00483E93"/>
    <w:rsid w:val="004843C4"/>
    <w:rsid w:val="00484912"/>
    <w:rsid w:val="00484B53"/>
    <w:rsid w:val="0048508C"/>
    <w:rsid w:val="004852E9"/>
    <w:rsid w:val="00485626"/>
    <w:rsid w:val="00485FFB"/>
    <w:rsid w:val="00486128"/>
    <w:rsid w:val="0048633A"/>
    <w:rsid w:val="0048668C"/>
    <w:rsid w:val="00486E2C"/>
    <w:rsid w:val="00486F78"/>
    <w:rsid w:val="00487602"/>
    <w:rsid w:val="004876CB"/>
    <w:rsid w:val="00487724"/>
    <w:rsid w:val="00487983"/>
    <w:rsid w:val="00487BDE"/>
    <w:rsid w:val="00487D34"/>
    <w:rsid w:val="00487FF6"/>
    <w:rsid w:val="0049018F"/>
    <w:rsid w:val="0049088E"/>
    <w:rsid w:val="00490E47"/>
    <w:rsid w:val="00490FA0"/>
    <w:rsid w:val="004916C2"/>
    <w:rsid w:val="0049186A"/>
    <w:rsid w:val="004918C3"/>
    <w:rsid w:val="004919BB"/>
    <w:rsid w:val="00491A70"/>
    <w:rsid w:val="00491A87"/>
    <w:rsid w:val="00491AFC"/>
    <w:rsid w:val="00491C12"/>
    <w:rsid w:val="00491DAA"/>
    <w:rsid w:val="0049220F"/>
    <w:rsid w:val="004929CE"/>
    <w:rsid w:val="00492B61"/>
    <w:rsid w:val="0049352B"/>
    <w:rsid w:val="004935CB"/>
    <w:rsid w:val="00493B09"/>
    <w:rsid w:val="00493F21"/>
    <w:rsid w:val="0049427E"/>
    <w:rsid w:val="0049486B"/>
    <w:rsid w:val="00494B16"/>
    <w:rsid w:val="0049552A"/>
    <w:rsid w:val="0049573A"/>
    <w:rsid w:val="004958D9"/>
    <w:rsid w:val="00495CBB"/>
    <w:rsid w:val="00495CD2"/>
    <w:rsid w:val="004961AD"/>
    <w:rsid w:val="00496558"/>
    <w:rsid w:val="00497157"/>
    <w:rsid w:val="00497C79"/>
    <w:rsid w:val="00497CC2"/>
    <w:rsid w:val="00497E92"/>
    <w:rsid w:val="004A034D"/>
    <w:rsid w:val="004A07F6"/>
    <w:rsid w:val="004A08A2"/>
    <w:rsid w:val="004A0D01"/>
    <w:rsid w:val="004A0DF1"/>
    <w:rsid w:val="004A1825"/>
    <w:rsid w:val="004A19AF"/>
    <w:rsid w:val="004A1D91"/>
    <w:rsid w:val="004A22B4"/>
    <w:rsid w:val="004A2332"/>
    <w:rsid w:val="004A24F6"/>
    <w:rsid w:val="004A272A"/>
    <w:rsid w:val="004A27CD"/>
    <w:rsid w:val="004A2845"/>
    <w:rsid w:val="004A2AB5"/>
    <w:rsid w:val="004A2B7A"/>
    <w:rsid w:val="004A393B"/>
    <w:rsid w:val="004A3C09"/>
    <w:rsid w:val="004A44C7"/>
    <w:rsid w:val="004A46CE"/>
    <w:rsid w:val="004A4902"/>
    <w:rsid w:val="004A4930"/>
    <w:rsid w:val="004A55F4"/>
    <w:rsid w:val="004A64E6"/>
    <w:rsid w:val="004A69FC"/>
    <w:rsid w:val="004A6A0A"/>
    <w:rsid w:val="004A6C67"/>
    <w:rsid w:val="004A6CB6"/>
    <w:rsid w:val="004A6FE1"/>
    <w:rsid w:val="004A7415"/>
    <w:rsid w:val="004A7428"/>
    <w:rsid w:val="004A79F3"/>
    <w:rsid w:val="004A7A81"/>
    <w:rsid w:val="004A7F44"/>
    <w:rsid w:val="004B009C"/>
    <w:rsid w:val="004B0239"/>
    <w:rsid w:val="004B0336"/>
    <w:rsid w:val="004B09D8"/>
    <w:rsid w:val="004B0AA2"/>
    <w:rsid w:val="004B0D20"/>
    <w:rsid w:val="004B0D72"/>
    <w:rsid w:val="004B0E52"/>
    <w:rsid w:val="004B0FF8"/>
    <w:rsid w:val="004B1121"/>
    <w:rsid w:val="004B13F4"/>
    <w:rsid w:val="004B143F"/>
    <w:rsid w:val="004B2757"/>
    <w:rsid w:val="004B38A9"/>
    <w:rsid w:val="004B3CC7"/>
    <w:rsid w:val="004B3E9E"/>
    <w:rsid w:val="004B4485"/>
    <w:rsid w:val="004B4A59"/>
    <w:rsid w:val="004B4D98"/>
    <w:rsid w:val="004B5209"/>
    <w:rsid w:val="004B54AE"/>
    <w:rsid w:val="004B58A5"/>
    <w:rsid w:val="004B5F4E"/>
    <w:rsid w:val="004B6060"/>
    <w:rsid w:val="004B626A"/>
    <w:rsid w:val="004B6428"/>
    <w:rsid w:val="004B6648"/>
    <w:rsid w:val="004B681E"/>
    <w:rsid w:val="004B699F"/>
    <w:rsid w:val="004B6A06"/>
    <w:rsid w:val="004B7185"/>
    <w:rsid w:val="004B724E"/>
    <w:rsid w:val="004B76B3"/>
    <w:rsid w:val="004B7751"/>
    <w:rsid w:val="004B7A23"/>
    <w:rsid w:val="004B7CFD"/>
    <w:rsid w:val="004B7DD2"/>
    <w:rsid w:val="004C015D"/>
    <w:rsid w:val="004C03A2"/>
    <w:rsid w:val="004C0ACD"/>
    <w:rsid w:val="004C0C76"/>
    <w:rsid w:val="004C1405"/>
    <w:rsid w:val="004C156A"/>
    <w:rsid w:val="004C1598"/>
    <w:rsid w:val="004C1913"/>
    <w:rsid w:val="004C1AB3"/>
    <w:rsid w:val="004C1E2A"/>
    <w:rsid w:val="004C1F47"/>
    <w:rsid w:val="004C21E0"/>
    <w:rsid w:val="004C22F2"/>
    <w:rsid w:val="004C2988"/>
    <w:rsid w:val="004C2A4F"/>
    <w:rsid w:val="004C3534"/>
    <w:rsid w:val="004C3A4F"/>
    <w:rsid w:val="004C3C8C"/>
    <w:rsid w:val="004C4539"/>
    <w:rsid w:val="004C4B11"/>
    <w:rsid w:val="004C4CFF"/>
    <w:rsid w:val="004C5881"/>
    <w:rsid w:val="004C5AB2"/>
    <w:rsid w:val="004C5B1D"/>
    <w:rsid w:val="004C5CB0"/>
    <w:rsid w:val="004C5D7E"/>
    <w:rsid w:val="004C5E16"/>
    <w:rsid w:val="004C613E"/>
    <w:rsid w:val="004C6554"/>
    <w:rsid w:val="004C67C9"/>
    <w:rsid w:val="004C6D15"/>
    <w:rsid w:val="004C7150"/>
    <w:rsid w:val="004C7319"/>
    <w:rsid w:val="004C74B5"/>
    <w:rsid w:val="004C74F0"/>
    <w:rsid w:val="004C756C"/>
    <w:rsid w:val="004C77D1"/>
    <w:rsid w:val="004C7DFC"/>
    <w:rsid w:val="004D0118"/>
    <w:rsid w:val="004D02C9"/>
    <w:rsid w:val="004D0C4E"/>
    <w:rsid w:val="004D0EF4"/>
    <w:rsid w:val="004D0F69"/>
    <w:rsid w:val="004D1917"/>
    <w:rsid w:val="004D198F"/>
    <w:rsid w:val="004D1BA3"/>
    <w:rsid w:val="004D2541"/>
    <w:rsid w:val="004D2736"/>
    <w:rsid w:val="004D289B"/>
    <w:rsid w:val="004D28D9"/>
    <w:rsid w:val="004D2C76"/>
    <w:rsid w:val="004D2DA7"/>
    <w:rsid w:val="004D2F5D"/>
    <w:rsid w:val="004D30AF"/>
    <w:rsid w:val="004D3210"/>
    <w:rsid w:val="004D32ED"/>
    <w:rsid w:val="004D377C"/>
    <w:rsid w:val="004D3A88"/>
    <w:rsid w:val="004D42B2"/>
    <w:rsid w:val="004D4694"/>
    <w:rsid w:val="004D474D"/>
    <w:rsid w:val="004D4E9F"/>
    <w:rsid w:val="004D54AA"/>
    <w:rsid w:val="004D5787"/>
    <w:rsid w:val="004D5CF4"/>
    <w:rsid w:val="004D5DB7"/>
    <w:rsid w:val="004D5E04"/>
    <w:rsid w:val="004D5E2F"/>
    <w:rsid w:val="004D61C6"/>
    <w:rsid w:val="004D6205"/>
    <w:rsid w:val="004D6A43"/>
    <w:rsid w:val="004D6A4E"/>
    <w:rsid w:val="004D6A6C"/>
    <w:rsid w:val="004D71C3"/>
    <w:rsid w:val="004D7308"/>
    <w:rsid w:val="004D733D"/>
    <w:rsid w:val="004D77CF"/>
    <w:rsid w:val="004DA05E"/>
    <w:rsid w:val="004E0688"/>
    <w:rsid w:val="004E0827"/>
    <w:rsid w:val="004E0F61"/>
    <w:rsid w:val="004E1153"/>
    <w:rsid w:val="004E145A"/>
    <w:rsid w:val="004E1B5B"/>
    <w:rsid w:val="004E286B"/>
    <w:rsid w:val="004E2D74"/>
    <w:rsid w:val="004E3191"/>
    <w:rsid w:val="004E369C"/>
    <w:rsid w:val="004E38DB"/>
    <w:rsid w:val="004E3A88"/>
    <w:rsid w:val="004E3EB0"/>
    <w:rsid w:val="004E4023"/>
    <w:rsid w:val="004E442B"/>
    <w:rsid w:val="004E44CB"/>
    <w:rsid w:val="004E4BEC"/>
    <w:rsid w:val="004E4C5F"/>
    <w:rsid w:val="004E4E66"/>
    <w:rsid w:val="004E53FB"/>
    <w:rsid w:val="004E5463"/>
    <w:rsid w:val="004E5571"/>
    <w:rsid w:val="004E55AC"/>
    <w:rsid w:val="004E5774"/>
    <w:rsid w:val="004E582A"/>
    <w:rsid w:val="004E61B3"/>
    <w:rsid w:val="004E678A"/>
    <w:rsid w:val="004E6D84"/>
    <w:rsid w:val="004E6F26"/>
    <w:rsid w:val="004E7578"/>
    <w:rsid w:val="004E7602"/>
    <w:rsid w:val="004E7AF0"/>
    <w:rsid w:val="004E7EC2"/>
    <w:rsid w:val="004F01F7"/>
    <w:rsid w:val="004F0C75"/>
    <w:rsid w:val="004F0DC7"/>
    <w:rsid w:val="004F104F"/>
    <w:rsid w:val="004F106B"/>
    <w:rsid w:val="004F1336"/>
    <w:rsid w:val="004F16A8"/>
    <w:rsid w:val="004F1887"/>
    <w:rsid w:val="004F193F"/>
    <w:rsid w:val="004F1FF6"/>
    <w:rsid w:val="004F278E"/>
    <w:rsid w:val="004F2862"/>
    <w:rsid w:val="004F2B9F"/>
    <w:rsid w:val="004F30F6"/>
    <w:rsid w:val="004F3735"/>
    <w:rsid w:val="004F3CE0"/>
    <w:rsid w:val="004F449C"/>
    <w:rsid w:val="004F49A5"/>
    <w:rsid w:val="004F5134"/>
    <w:rsid w:val="004F5235"/>
    <w:rsid w:val="004F54BB"/>
    <w:rsid w:val="004F5643"/>
    <w:rsid w:val="004F5C41"/>
    <w:rsid w:val="004F5DB8"/>
    <w:rsid w:val="004F5ED1"/>
    <w:rsid w:val="004F5F56"/>
    <w:rsid w:val="004F690D"/>
    <w:rsid w:val="004F6AE5"/>
    <w:rsid w:val="004F6C26"/>
    <w:rsid w:val="004F70CA"/>
    <w:rsid w:val="004F718A"/>
    <w:rsid w:val="004F7798"/>
    <w:rsid w:val="004F7BF2"/>
    <w:rsid w:val="004F7BFE"/>
    <w:rsid w:val="004F7EE9"/>
    <w:rsid w:val="00500744"/>
    <w:rsid w:val="005007B9"/>
    <w:rsid w:val="00500E40"/>
    <w:rsid w:val="00500F72"/>
    <w:rsid w:val="005011BF"/>
    <w:rsid w:val="0050140F"/>
    <w:rsid w:val="00501695"/>
    <w:rsid w:val="005018E0"/>
    <w:rsid w:val="00501D9F"/>
    <w:rsid w:val="005022AC"/>
    <w:rsid w:val="00502497"/>
    <w:rsid w:val="0050257F"/>
    <w:rsid w:val="00502612"/>
    <w:rsid w:val="00502894"/>
    <w:rsid w:val="00502A90"/>
    <w:rsid w:val="00502B1C"/>
    <w:rsid w:val="00502FB2"/>
    <w:rsid w:val="005037A6"/>
    <w:rsid w:val="00503E70"/>
    <w:rsid w:val="00504316"/>
    <w:rsid w:val="00504A5A"/>
    <w:rsid w:val="00504C0D"/>
    <w:rsid w:val="00504E01"/>
    <w:rsid w:val="00504FD1"/>
    <w:rsid w:val="005051AB"/>
    <w:rsid w:val="0050521B"/>
    <w:rsid w:val="00505701"/>
    <w:rsid w:val="0050581C"/>
    <w:rsid w:val="00505E81"/>
    <w:rsid w:val="005062C6"/>
    <w:rsid w:val="005067BA"/>
    <w:rsid w:val="00506D4E"/>
    <w:rsid w:val="00506ED7"/>
    <w:rsid w:val="00506FA8"/>
    <w:rsid w:val="00507250"/>
    <w:rsid w:val="00507398"/>
    <w:rsid w:val="005076B0"/>
    <w:rsid w:val="005078F1"/>
    <w:rsid w:val="0050797E"/>
    <w:rsid w:val="00507AFC"/>
    <w:rsid w:val="00510732"/>
    <w:rsid w:val="00510ED3"/>
    <w:rsid w:val="00511172"/>
    <w:rsid w:val="0051146A"/>
    <w:rsid w:val="00511F0E"/>
    <w:rsid w:val="00512801"/>
    <w:rsid w:val="00512CD6"/>
    <w:rsid w:val="00512CDD"/>
    <w:rsid w:val="00513152"/>
    <w:rsid w:val="00513385"/>
    <w:rsid w:val="005134EC"/>
    <w:rsid w:val="00513717"/>
    <w:rsid w:val="00513CAF"/>
    <w:rsid w:val="00513CC7"/>
    <w:rsid w:val="00514268"/>
    <w:rsid w:val="0051434B"/>
    <w:rsid w:val="00514412"/>
    <w:rsid w:val="005147CD"/>
    <w:rsid w:val="0051487F"/>
    <w:rsid w:val="00514A77"/>
    <w:rsid w:val="00514C20"/>
    <w:rsid w:val="00514EFC"/>
    <w:rsid w:val="00514F24"/>
    <w:rsid w:val="00514F4A"/>
    <w:rsid w:val="005150E6"/>
    <w:rsid w:val="0051514D"/>
    <w:rsid w:val="00515605"/>
    <w:rsid w:val="005165F8"/>
    <w:rsid w:val="005166D3"/>
    <w:rsid w:val="00517084"/>
    <w:rsid w:val="0051729F"/>
    <w:rsid w:val="005172D4"/>
    <w:rsid w:val="005173E4"/>
    <w:rsid w:val="0051749A"/>
    <w:rsid w:val="005179DB"/>
    <w:rsid w:val="00517A2B"/>
    <w:rsid w:val="00517ACE"/>
    <w:rsid w:val="00517C86"/>
    <w:rsid w:val="00517E75"/>
    <w:rsid w:val="005200FD"/>
    <w:rsid w:val="005201E5"/>
    <w:rsid w:val="0052060D"/>
    <w:rsid w:val="00520A4C"/>
    <w:rsid w:val="00520AF3"/>
    <w:rsid w:val="0052112C"/>
    <w:rsid w:val="005214C6"/>
    <w:rsid w:val="00521631"/>
    <w:rsid w:val="00521B71"/>
    <w:rsid w:val="005221E8"/>
    <w:rsid w:val="00522269"/>
    <w:rsid w:val="005223CB"/>
    <w:rsid w:val="005225EA"/>
    <w:rsid w:val="0052282A"/>
    <w:rsid w:val="0052295C"/>
    <w:rsid w:val="00522B05"/>
    <w:rsid w:val="00522CE6"/>
    <w:rsid w:val="00522D24"/>
    <w:rsid w:val="00523120"/>
    <w:rsid w:val="00523C2B"/>
    <w:rsid w:val="00523D69"/>
    <w:rsid w:val="00524199"/>
    <w:rsid w:val="005245CA"/>
    <w:rsid w:val="005247B0"/>
    <w:rsid w:val="00524905"/>
    <w:rsid w:val="00524E27"/>
    <w:rsid w:val="00524E29"/>
    <w:rsid w:val="00524FB3"/>
    <w:rsid w:val="0052515A"/>
    <w:rsid w:val="0052562A"/>
    <w:rsid w:val="0052585E"/>
    <w:rsid w:val="00525BA9"/>
    <w:rsid w:val="00525C4E"/>
    <w:rsid w:val="00525E96"/>
    <w:rsid w:val="0052637D"/>
    <w:rsid w:val="0052639C"/>
    <w:rsid w:val="00526A17"/>
    <w:rsid w:val="00526C46"/>
    <w:rsid w:val="00526D0F"/>
    <w:rsid w:val="00527AB4"/>
    <w:rsid w:val="00527FF9"/>
    <w:rsid w:val="0053008B"/>
    <w:rsid w:val="005302B7"/>
    <w:rsid w:val="005306BB"/>
    <w:rsid w:val="005310AB"/>
    <w:rsid w:val="005313CF"/>
    <w:rsid w:val="00531692"/>
    <w:rsid w:val="00531753"/>
    <w:rsid w:val="005317AA"/>
    <w:rsid w:val="00531C62"/>
    <w:rsid w:val="00531D8A"/>
    <w:rsid w:val="00531FA3"/>
    <w:rsid w:val="00532093"/>
    <w:rsid w:val="00532869"/>
    <w:rsid w:val="00533603"/>
    <w:rsid w:val="00533EFC"/>
    <w:rsid w:val="005341CF"/>
    <w:rsid w:val="0053453F"/>
    <w:rsid w:val="00534934"/>
    <w:rsid w:val="00534B9A"/>
    <w:rsid w:val="00534D5E"/>
    <w:rsid w:val="005352FC"/>
    <w:rsid w:val="0053532E"/>
    <w:rsid w:val="0053548F"/>
    <w:rsid w:val="005356FC"/>
    <w:rsid w:val="00535AB9"/>
    <w:rsid w:val="00535AFE"/>
    <w:rsid w:val="00535C2B"/>
    <w:rsid w:val="005360ED"/>
    <w:rsid w:val="00536674"/>
    <w:rsid w:val="00536A79"/>
    <w:rsid w:val="00536CFC"/>
    <w:rsid w:val="00536D6F"/>
    <w:rsid w:val="00536E84"/>
    <w:rsid w:val="00537117"/>
    <w:rsid w:val="005371AA"/>
    <w:rsid w:val="00537279"/>
    <w:rsid w:val="00537372"/>
    <w:rsid w:val="00537A97"/>
    <w:rsid w:val="00537A9E"/>
    <w:rsid w:val="005403B5"/>
    <w:rsid w:val="0054053E"/>
    <w:rsid w:val="00540639"/>
    <w:rsid w:val="00540B69"/>
    <w:rsid w:val="00540E9E"/>
    <w:rsid w:val="00540F3B"/>
    <w:rsid w:val="005411F8"/>
    <w:rsid w:val="0054177F"/>
    <w:rsid w:val="005418E7"/>
    <w:rsid w:val="00541F63"/>
    <w:rsid w:val="00541F6E"/>
    <w:rsid w:val="00542325"/>
    <w:rsid w:val="00542350"/>
    <w:rsid w:val="00542450"/>
    <w:rsid w:val="00542784"/>
    <w:rsid w:val="005429C9"/>
    <w:rsid w:val="005429DE"/>
    <w:rsid w:val="00543295"/>
    <w:rsid w:val="00543484"/>
    <w:rsid w:val="005436D0"/>
    <w:rsid w:val="00543871"/>
    <w:rsid w:val="00543886"/>
    <w:rsid w:val="00543E92"/>
    <w:rsid w:val="005447E7"/>
    <w:rsid w:val="0054499A"/>
    <w:rsid w:val="0054499E"/>
    <w:rsid w:val="00544F0C"/>
    <w:rsid w:val="00544F2F"/>
    <w:rsid w:val="00544FD2"/>
    <w:rsid w:val="005458BE"/>
    <w:rsid w:val="00545A0C"/>
    <w:rsid w:val="00545E8C"/>
    <w:rsid w:val="00545EF6"/>
    <w:rsid w:val="0054603A"/>
    <w:rsid w:val="005463D3"/>
    <w:rsid w:val="00546DDF"/>
    <w:rsid w:val="0054712A"/>
    <w:rsid w:val="005473AE"/>
    <w:rsid w:val="005476E9"/>
    <w:rsid w:val="00547CF4"/>
    <w:rsid w:val="00547E7B"/>
    <w:rsid w:val="00550148"/>
    <w:rsid w:val="00550B30"/>
    <w:rsid w:val="00550E3F"/>
    <w:rsid w:val="00551039"/>
    <w:rsid w:val="005510A9"/>
    <w:rsid w:val="005510E5"/>
    <w:rsid w:val="0055119E"/>
    <w:rsid w:val="00551586"/>
    <w:rsid w:val="00551E31"/>
    <w:rsid w:val="00551EEC"/>
    <w:rsid w:val="005521AF"/>
    <w:rsid w:val="00552B4F"/>
    <w:rsid w:val="00552DAA"/>
    <w:rsid w:val="00552E59"/>
    <w:rsid w:val="00552EDA"/>
    <w:rsid w:val="00552F65"/>
    <w:rsid w:val="005531A4"/>
    <w:rsid w:val="005536F5"/>
    <w:rsid w:val="0055389B"/>
    <w:rsid w:val="00553F64"/>
    <w:rsid w:val="00554128"/>
    <w:rsid w:val="0055413E"/>
    <w:rsid w:val="0055424C"/>
    <w:rsid w:val="005550E0"/>
    <w:rsid w:val="00555377"/>
    <w:rsid w:val="00555670"/>
    <w:rsid w:val="00555700"/>
    <w:rsid w:val="005558C8"/>
    <w:rsid w:val="0055598D"/>
    <w:rsid w:val="00555AB6"/>
    <w:rsid w:val="005562D9"/>
    <w:rsid w:val="00556830"/>
    <w:rsid w:val="005574C7"/>
    <w:rsid w:val="005575A5"/>
    <w:rsid w:val="005575AE"/>
    <w:rsid w:val="00557976"/>
    <w:rsid w:val="00557FF6"/>
    <w:rsid w:val="00558F7F"/>
    <w:rsid w:val="0056045F"/>
    <w:rsid w:val="0056095C"/>
    <w:rsid w:val="00561128"/>
    <w:rsid w:val="00561964"/>
    <w:rsid w:val="00561FAB"/>
    <w:rsid w:val="005627EF"/>
    <w:rsid w:val="00562ABC"/>
    <w:rsid w:val="00562B6B"/>
    <w:rsid w:val="00562CA3"/>
    <w:rsid w:val="00562CE6"/>
    <w:rsid w:val="00563100"/>
    <w:rsid w:val="0056430C"/>
    <w:rsid w:val="00564446"/>
    <w:rsid w:val="00564AC3"/>
    <w:rsid w:val="0056531D"/>
    <w:rsid w:val="005654E8"/>
    <w:rsid w:val="00565A58"/>
    <w:rsid w:val="00565ABE"/>
    <w:rsid w:val="00565B59"/>
    <w:rsid w:val="00566A76"/>
    <w:rsid w:val="00566C08"/>
    <w:rsid w:val="00567143"/>
    <w:rsid w:val="00567189"/>
    <w:rsid w:val="005676FD"/>
    <w:rsid w:val="00567A49"/>
    <w:rsid w:val="00567B94"/>
    <w:rsid w:val="0057037C"/>
    <w:rsid w:val="00570427"/>
    <w:rsid w:val="00570458"/>
    <w:rsid w:val="0057064F"/>
    <w:rsid w:val="0057072F"/>
    <w:rsid w:val="005707E8"/>
    <w:rsid w:val="00570B95"/>
    <w:rsid w:val="00570FB7"/>
    <w:rsid w:val="0057174A"/>
    <w:rsid w:val="00571DD8"/>
    <w:rsid w:val="00571F1B"/>
    <w:rsid w:val="00572345"/>
    <w:rsid w:val="00572889"/>
    <w:rsid w:val="0057356E"/>
    <w:rsid w:val="005735B9"/>
    <w:rsid w:val="00573A0C"/>
    <w:rsid w:val="00573B09"/>
    <w:rsid w:val="00573C96"/>
    <w:rsid w:val="00573D00"/>
    <w:rsid w:val="00574679"/>
    <w:rsid w:val="00574EE5"/>
    <w:rsid w:val="005758FF"/>
    <w:rsid w:val="00575967"/>
    <w:rsid w:val="00575E64"/>
    <w:rsid w:val="0057634B"/>
    <w:rsid w:val="005766C9"/>
    <w:rsid w:val="00576750"/>
    <w:rsid w:val="00576962"/>
    <w:rsid w:val="00576970"/>
    <w:rsid w:val="00576BF8"/>
    <w:rsid w:val="00576BF9"/>
    <w:rsid w:val="00576C99"/>
    <w:rsid w:val="00576CCE"/>
    <w:rsid w:val="00576CD6"/>
    <w:rsid w:val="00576DB3"/>
    <w:rsid w:val="00577A0C"/>
    <w:rsid w:val="0058002D"/>
    <w:rsid w:val="00580207"/>
    <w:rsid w:val="0058037C"/>
    <w:rsid w:val="00580AC5"/>
    <w:rsid w:val="005810D2"/>
    <w:rsid w:val="005811BC"/>
    <w:rsid w:val="0058137E"/>
    <w:rsid w:val="0058176E"/>
    <w:rsid w:val="0058195B"/>
    <w:rsid w:val="00581B0A"/>
    <w:rsid w:val="00581EE2"/>
    <w:rsid w:val="00581FF3"/>
    <w:rsid w:val="005822A9"/>
    <w:rsid w:val="00582479"/>
    <w:rsid w:val="005824CA"/>
    <w:rsid w:val="00582505"/>
    <w:rsid w:val="00582821"/>
    <w:rsid w:val="00582863"/>
    <w:rsid w:val="00582E0C"/>
    <w:rsid w:val="0058300B"/>
    <w:rsid w:val="00583A0E"/>
    <w:rsid w:val="00583C23"/>
    <w:rsid w:val="00583DB2"/>
    <w:rsid w:val="005840C5"/>
    <w:rsid w:val="00584241"/>
    <w:rsid w:val="00584963"/>
    <w:rsid w:val="00584DD3"/>
    <w:rsid w:val="00584EB9"/>
    <w:rsid w:val="00585178"/>
    <w:rsid w:val="00585415"/>
    <w:rsid w:val="0058576A"/>
    <w:rsid w:val="00585997"/>
    <w:rsid w:val="00585B77"/>
    <w:rsid w:val="0058654B"/>
    <w:rsid w:val="00586876"/>
    <w:rsid w:val="00586EC1"/>
    <w:rsid w:val="005871A1"/>
    <w:rsid w:val="00587585"/>
    <w:rsid w:val="0058768F"/>
    <w:rsid w:val="005877A8"/>
    <w:rsid w:val="0058782F"/>
    <w:rsid w:val="005879B5"/>
    <w:rsid w:val="00587B9C"/>
    <w:rsid w:val="00587EE1"/>
    <w:rsid w:val="005902A9"/>
    <w:rsid w:val="0059044D"/>
    <w:rsid w:val="005906FB"/>
    <w:rsid w:val="00590813"/>
    <w:rsid w:val="00590D8D"/>
    <w:rsid w:val="00590E95"/>
    <w:rsid w:val="00591D97"/>
    <w:rsid w:val="00592097"/>
    <w:rsid w:val="00592957"/>
    <w:rsid w:val="00592D8E"/>
    <w:rsid w:val="00592DAB"/>
    <w:rsid w:val="00593401"/>
    <w:rsid w:val="00593956"/>
    <w:rsid w:val="0059398B"/>
    <w:rsid w:val="00593C0B"/>
    <w:rsid w:val="005941BE"/>
    <w:rsid w:val="00594CB9"/>
    <w:rsid w:val="00594CE4"/>
    <w:rsid w:val="005954E5"/>
    <w:rsid w:val="00595662"/>
    <w:rsid w:val="005956CB"/>
    <w:rsid w:val="005957CC"/>
    <w:rsid w:val="00595A70"/>
    <w:rsid w:val="0059615D"/>
    <w:rsid w:val="00596271"/>
    <w:rsid w:val="00596582"/>
    <w:rsid w:val="0059668A"/>
    <w:rsid w:val="005968B6"/>
    <w:rsid w:val="00596FAF"/>
    <w:rsid w:val="005971E4"/>
    <w:rsid w:val="005976A8"/>
    <w:rsid w:val="005977B0"/>
    <w:rsid w:val="00597BAA"/>
    <w:rsid w:val="00597E31"/>
    <w:rsid w:val="005A0022"/>
    <w:rsid w:val="005A005B"/>
    <w:rsid w:val="005A0603"/>
    <w:rsid w:val="005A0AE9"/>
    <w:rsid w:val="005A0BBB"/>
    <w:rsid w:val="005A1000"/>
    <w:rsid w:val="005A154C"/>
    <w:rsid w:val="005A19E0"/>
    <w:rsid w:val="005A1AD1"/>
    <w:rsid w:val="005A1F38"/>
    <w:rsid w:val="005A23C5"/>
    <w:rsid w:val="005A2BEB"/>
    <w:rsid w:val="005A3327"/>
    <w:rsid w:val="005A3641"/>
    <w:rsid w:val="005A3770"/>
    <w:rsid w:val="005A38C9"/>
    <w:rsid w:val="005A4142"/>
    <w:rsid w:val="005A4179"/>
    <w:rsid w:val="005A4676"/>
    <w:rsid w:val="005A493E"/>
    <w:rsid w:val="005A499C"/>
    <w:rsid w:val="005A4B0D"/>
    <w:rsid w:val="005A5709"/>
    <w:rsid w:val="005A5922"/>
    <w:rsid w:val="005A5AD9"/>
    <w:rsid w:val="005A650D"/>
    <w:rsid w:val="005A68ED"/>
    <w:rsid w:val="005A69B9"/>
    <w:rsid w:val="005A6CEB"/>
    <w:rsid w:val="005A6EAB"/>
    <w:rsid w:val="005A7337"/>
    <w:rsid w:val="005A7688"/>
    <w:rsid w:val="005A7843"/>
    <w:rsid w:val="005A7D7A"/>
    <w:rsid w:val="005B011D"/>
    <w:rsid w:val="005B0154"/>
    <w:rsid w:val="005B036E"/>
    <w:rsid w:val="005B07E4"/>
    <w:rsid w:val="005B0907"/>
    <w:rsid w:val="005B0B7D"/>
    <w:rsid w:val="005B0C70"/>
    <w:rsid w:val="005B1D64"/>
    <w:rsid w:val="005B1E66"/>
    <w:rsid w:val="005B1F55"/>
    <w:rsid w:val="005B25EC"/>
    <w:rsid w:val="005B274E"/>
    <w:rsid w:val="005B2C84"/>
    <w:rsid w:val="005B2E55"/>
    <w:rsid w:val="005B2EF2"/>
    <w:rsid w:val="005B2F57"/>
    <w:rsid w:val="005B34B4"/>
    <w:rsid w:val="005B3676"/>
    <w:rsid w:val="005B3878"/>
    <w:rsid w:val="005B3905"/>
    <w:rsid w:val="005B3CFA"/>
    <w:rsid w:val="005B4203"/>
    <w:rsid w:val="005B452A"/>
    <w:rsid w:val="005B4B7E"/>
    <w:rsid w:val="005B5805"/>
    <w:rsid w:val="005B59A0"/>
    <w:rsid w:val="005B602A"/>
    <w:rsid w:val="005B615C"/>
    <w:rsid w:val="005B6D52"/>
    <w:rsid w:val="005B6D61"/>
    <w:rsid w:val="005B7AD7"/>
    <w:rsid w:val="005B7C93"/>
    <w:rsid w:val="005C006B"/>
    <w:rsid w:val="005C013B"/>
    <w:rsid w:val="005C0BDD"/>
    <w:rsid w:val="005C1579"/>
    <w:rsid w:val="005C1B65"/>
    <w:rsid w:val="005C22BE"/>
    <w:rsid w:val="005C2722"/>
    <w:rsid w:val="005C2A5D"/>
    <w:rsid w:val="005C2BFD"/>
    <w:rsid w:val="005C2C72"/>
    <w:rsid w:val="005C2EFC"/>
    <w:rsid w:val="005C30AA"/>
    <w:rsid w:val="005C31F7"/>
    <w:rsid w:val="005C3298"/>
    <w:rsid w:val="005C35C4"/>
    <w:rsid w:val="005C38FE"/>
    <w:rsid w:val="005C3945"/>
    <w:rsid w:val="005C3A8F"/>
    <w:rsid w:val="005C3D4A"/>
    <w:rsid w:val="005C4453"/>
    <w:rsid w:val="005C4605"/>
    <w:rsid w:val="005C4FFE"/>
    <w:rsid w:val="005C5928"/>
    <w:rsid w:val="005C59FA"/>
    <w:rsid w:val="005C5BD9"/>
    <w:rsid w:val="005C5C43"/>
    <w:rsid w:val="005C5E3F"/>
    <w:rsid w:val="005C5FFB"/>
    <w:rsid w:val="005C625D"/>
    <w:rsid w:val="005C6404"/>
    <w:rsid w:val="005C699D"/>
    <w:rsid w:val="005C6ADB"/>
    <w:rsid w:val="005C73D1"/>
    <w:rsid w:val="005C7498"/>
    <w:rsid w:val="005C7597"/>
    <w:rsid w:val="005C7807"/>
    <w:rsid w:val="005C7AF6"/>
    <w:rsid w:val="005C7BB9"/>
    <w:rsid w:val="005C7C8A"/>
    <w:rsid w:val="005C7CFF"/>
    <w:rsid w:val="005C7D07"/>
    <w:rsid w:val="005C7F9E"/>
    <w:rsid w:val="005D015A"/>
    <w:rsid w:val="005D057F"/>
    <w:rsid w:val="005D076D"/>
    <w:rsid w:val="005D0B02"/>
    <w:rsid w:val="005D1B2B"/>
    <w:rsid w:val="005D1EAB"/>
    <w:rsid w:val="005D202C"/>
    <w:rsid w:val="005D204B"/>
    <w:rsid w:val="005D2701"/>
    <w:rsid w:val="005D2804"/>
    <w:rsid w:val="005D29B0"/>
    <w:rsid w:val="005D2D84"/>
    <w:rsid w:val="005D2E3E"/>
    <w:rsid w:val="005D3352"/>
    <w:rsid w:val="005D3471"/>
    <w:rsid w:val="005D369D"/>
    <w:rsid w:val="005D382E"/>
    <w:rsid w:val="005D4EE1"/>
    <w:rsid w:val="005D503D"/>
    <w:rsid w:val="005D598D"/>
    <w:rsid w:val="005D600E"/>
    <w:rsid w:val="005D623F"/>
    <w:rsid w:val="005D66B3"/>
    <w:rsid w:val="005D69A3"/>
    <w:rsid w:val="005D6C44"/>
    <w:rsid w:val="005D6C5E"/>
    <w:rsid w:val="005D6D98"/>
    <w:rsid w:val="005D6F1C"/>
    <w:rsid w:val="005D74D8"/>
    <w:rsid w:val="005D7A74"/>
    <w:rsid w:val="005D7FE5"/>
    <w:rsid w:val="005E0091"/>
    <w:rsid w:val="005E0F84"/>
    <w:rsid w:val="005E1573"/>
    <w:rsid w:val="005E160B"/>
    <w:rsid w:val="005E199E"/>
    <w:rsid w:val="005E19ED"/>
    <w:rsid w:val="005E2198"/>
    <w:rsid w:val="005E248B"/>
    <w:rsid w:val="005E2BFF"/>
    <w:rsid w:val="005E2C64"/>
    <w:rsid w:val="005E2DA4"/>
    <w:rsid w:val="005E3074"/>
    <w:rsid w:val="005E315E"/>
    <w:rsid w:val="005E351C"/>
    <w:rsid w:val="005E3B00"/>
    <w:rsid w:val="005E3F21"/>
    <w:rsid w:val="005E3FD2"/>
    <w:rsid w:val="005E476B"/>
    <w:rsid w:val="005E4912"/>
    <w:rsid w:val="005E4A20"/>
    <w:rsid w:val="005E5E85"/>
    <w:rsid w:val="005E6470"/>
    <w:rsid w:val="005E64CD"/>
    <w:rsid w:val="005E6E4D"/>
    <w:rsid w:val="005E6EB3"/>
    <w:rsid w:val="005E7617"/>
    <w:rsid w:val="005E797D"/>
    <w:rsid w:val="005F009B"/>
    <w:rsid w:val="005F0604"/>
    <w:rsid w:val="005F07D4"/>
    <w:rsid w:val="005F0DDE"/>
    <w:rsid w:val="005F0E3C"/>
    <w:rsid w:val="005F119F"/>
    <w:rsid w:val="005F123E"/>
    <w:rsid w:val="005F12CE"/>
    <w:rsid w:val="005F1531"/>
    <w:rsid w:val="005F193B"/>
    <w:rsid w:val="005F19A2"/>
    <w:rsid w:val="005F19B9"/>
    <w:rsid w:val="005F1A1D"/>
    <w:rsid w:val="005F1A8A"/>
    <w:rsid w:val="005F1D86"/>
    <w:rsid w:val="005F2539"/>
    <w:rsid w:val="005F254D"/>
    <w:rsid w:val="005F2BBF"/>
    <w:rsid w:val="005F2DB2"/>
    <w:rsid w:val="005F2E38"/>
    <w:rsid w:val="005F3494"/>
    <w:rsid w:val="005F3AFA"/>
    <w:rsid w:val="005F3CCA"/>
    <w:rsid w:val="005F404D"/>
    <w:rsid w:val="005F4E7C"/>
    <w:rsid w:val="005F5716"/>
    <w:rsid w:val="005F5D73"/>
    <w:rsid w:val="005F5E1D"/>
    <w:rsid w:val="005F602B"/>
    <w:rsid w:val="005F62CB"/>
    <w:rsid w:val="005F639D"/>
    <w:rsid w:val="005F6513"/>
    <w:rsid w:val="005F66B1"/>
    <w:rsid w:val="005F69BD"/>
    <w:rsid w:val="005F69D0"/>
    <w:rsid w:val="005F6A86"/>
    <w:rsid w:val="005F6DE7"/>
    <w:rsid w:val="005F6FCC"/>
    <w:rsid w:val="005F7181"/>
    <w:rsid w:val="005F7488"/>
    <w:rsid w:val="005F7619"/>
    <w:rsid w:val="005F76F5"/>
    <w:rsid w:val="005F7756"/>
    <w:rsid w:val="005F77D3"/>
    <w:rsid w:val="005F79EC"/>
    <w:rsid w:val="005F7E26"/>
    <w:rsid w:val="00600056"/>
    <w:rsid w:val="006002AF"/>
    <w:rsid w:val="0060054E"/>
    <w:rsid w:val="006007F2"/>
    <w:rsid w:val="00600875"/>
    <w:rsid w:val="00600D71"/>
    <w:rsid w:val="00600EDA"/>
    <w:rsid w:val="00601570"/>
    <w:rsid w:val="00601A1F"/>
    <w:rsid w:val="00601B7A"/>
    <w:rsid w:val="00601CAB"/>
    <w:rsid w:val="00601DCF"/>
    <w:rsid w:val="00601E8F"/>
    <w:rsid w:val="00601F86"/>
    <w:rsid w:val="00602A74"/>
    <w:rsid w:val="00602B9D"/>
    <w:rsid w:val="00602D11"/>
    <w:rsid w:val="00602E85"/>
    <w:rsid w:val="00602ED1"/>
    <w:rsid w:val="00602FAA"/>
    <w:rsid w:val="006032BD"/>
    <w:rsid w:val="006034A4"/>
    <w:rsid w:val="00603563"/>
    <w:rsid w:val="00603668"/>
    <w:rsid w:val="006038F4"/>
    <w:rsid w:val="00603D52"/>
    <w:rsid w:val="00603E7B"/>
    <w:rsid w:val="006045C2"/>
    <w:rsid w:val="006046BD"/>
    <w:rsid w:val="00604B19"/>
    <w:rsid w:val="006051BA"/>
    <w:rsid w:val="006051C6"/>
    <w:rsid w:val="0060529F"/>
    <w:rsid w:val="006052D2"/>
    <w:rsid w:val="00605750"/>
    <w:rsid w:val="006065EB"/>
    <w:rsid w:val="00606D86"/>
    <w:rsid w:val="00606E3D"/>
    <w:rsid w:val="00606FFB"/>
    <w:rsid w:val="006070EF"/>
    <w:rsid w:val="0060719F"/>
    <w:rsid w:val="00607349"/>
    <w:rsid w:val="006075A4"/>
    <w:rsid w:val="0060771F"/>
    <w:rsid w:val="00607D17"/>
    <w:rsid w:val="00607D90"/>
    <w:rsid w:val="0061019A"/>
    <w:rsid w:val="00610682"/>
    <w:rsid w:val="00610778"/>
    <w:rsid w:val="00610AA5"/>
    <w:rsid w:val="00610B73"/>
    <w:rsid w:val="00610D72"/>
    <w:rsid w:val="00611238"/>
    <w:rsid w:val="006112E0"/>
    <w:rsid w:val="0061130C"/>
    <w:rsid w:val="006113CE"/>
    <w:rsid w:val="00611662"/>
    <w:rsid w:val="00611B6D"/>
    <w:rsid w:val="00611D0E"/>
    <w:rsid w:val="0061204D"/>
    <w:rsid w:val="00612454"/>
    <w:rsid w:val="00612A1C"/>
    <w:rsid w:val="00612D46"/>
    <w:rsid w:val="00612FE2"/>
    <w:rsid w:val="0061319B"/>
    <w:rsid w:val="00613255"/>
    <w:rsid w:val="00613262"/>
    <w:rsid w:val="00613643"/>
    <w:rsid w:val="00613DCD"/>
    <w:rsid w:val="006142A4"/>
    <w:rsid w:val="00614638"/>
    <w:rsid w:val="006147B8"/>
    <w:rsid w:val="00614AF1"/>
    <w:rsid w:val="00614F5E"/>
    <w:rsid w:val="006153D8"/>
    <w:rsid w:val="00615578"/>
    <w:rsid w:val="006157E3"/>
    <w:rsid w:val="00615953"/>
    <w:rsid w:val="00615C98"/>
    <w:rsid w:val="00615D70"/>
    <w:rsid w:val="00615EE4"/>
    <w:rsid w:val="0061623F"/>
    <w:rsid w:val="006163C6"/>
    <w:rsid w:val="0061681B"/>
    <w:rsid w:val="00616B4E"/>
    <w:rsid w:val="00616EAD"/>
    <w:rsid w:val="00616F92"/>
    <w:rsid w:val="0061716D"/>
    <w:rsid w:val="006173CE"/>
    <w:rsid w:val="006174DA"/>
    <w:rsid w:val="00617734"/>
    <w:rsid w:val="00617A55"/>
    <w:rsid w:val="0062006F"/>
    <w:rsid w:val="006201DD"/>
    <w:rsid w:val="0062025B"/>
    <w:rsid w:val="006206CC"/>
    <w:rsid w:val="00620F17"/>
    <w:rsid w:val="006212EB"/>
    <w:rsid w:val="0062176E"/>
    <w:rsid w:val="00621BA5"/>
    <w:rsid w:val="00621CE0"/>
    <w:rsid w:val="00622010"/>
    <w:rsid w:val="0062213E"/>
    <w:rsid w:val="0062246B"/>
    <w:rsid w:val="00622912"/>
    <w:rsid w:val="0062291A"/>
    <w:rsid w:val="00622BAF"/>
    <w:rsid w:val="00622D6A"/>
    <w:rsid w:val="00622E7F"/>
    <w:rsid w:val="00622E87"/>
    <w:rsid w:val="00623076"/>
    <w:rsid w:val="00623942"/>
    <w:rsid w:val="00623DED"/>
    <w:rsid w:val="00624057"/>
    <w:rsid w:val="00624107"/>
    <w:rsid w:val="00624928"/>
    <w:rsid w:val="00624BAA"/>
    <w:rsid w:val="00624F6D"/>
    <w:rsid w:val="00624F87"/>
    <w:rsid w:val="0062500E"/>
    <w:rsid w:val="0062535D"/>
    <w:rsid w:val="006253A1"/>
    <w:rsid w:val="006254FF"/>
    <w:rsid w:val="006260B2"/>
    <w:rsid w:val="00626250"/>
    <w:rsid w:val="006263B8"/>
    <w:rsid w:val="00626B2E"/>
    <w:rsid w:val="00627073"/>
    <w:rsid w:val="0062737A"/>
    <w:rsid w:val="006279AE"/>
    <w:rsid w:val="00627A90"/>
    <w:rsid w:val="00627C85"/>
    <w:rsid w:val="00627D2B"/>
    <w:rsid w:val="00630242"/>
    <w:rsid w:val="00630AF0"/>
    <w:rsid w:val="00630C54"/>
    <w:rsid w:val="006310E2"/>
    <w:rsid w:val="006313C4"/>
    <w:rsid w:val="00631C75"/>
    <w:rsid w:val="00631CA5"/>
    <w:rsid w:val="00631E4C"/>
    <w:rsid w:val="00632020"/>
    <w:rsid w:val="00632127"/>
    <w:rsid w:val="0063214F"/>
    <w:rsid w:val="006325F4"/>
    <w:rsid w:val="0063279A"/>
    <w:rsid w:val="006332A0"/>
    <w:rsid w:val="006335A0"/>
    <w:rsid w:val="00633886"/>
    <w:rsid w:val="00633BF5"/>
    <w:rsid w:val="00633DB7"/>
    <w:rsid w:val="00633DE7"/>
    <w:rsid w:val="00633EB5"/>
    <w:rsid w:val="0063405A"/>
    <w:rsid w:val="0063422D"/>
    <w:rsid w:val="006342AA"/>
    <w:rsid w:val="006344DF"/>
    <w:rsid w:val="00634DF1"/>
    <w:rsid w:val="006350B3"/>
    <w:rsid w:val="00635118"/>
    <w:rsid w:val="006352EC"/>
    <w:rsid w:val="00635386"/>
    <w:rsid w:val="00635611"/>
    <w:rsid w:val="0063598C"/>
    <w:rsid w:val="00635A92"/>
    <w:rsid w:val="00635FA0"/>
    <w:rsid w:val="006363AC"/>
    <w:rsid w:val="0063655B"/>
    <w:rsid w:val="006366BB"/>
    <w:rsid w:val="00636864"/>
    <w:rsid w:val="00637407"/>
    <w:rsid w:val="00637484"/>
    <w:rsid w:val="00637C29"/>
    <w:rsid w:val="00637FA1"/>
    <w:rsid w:val="00640185"/>
    <w:rsid w:val="0064026F"/>
    <w:rsid w:val="006405FB"/>
    <w:rsid w:val="0064069B"/>
    <w:rsid w:val="00640984"/>
    <w:rsid w:val="00640C3F"/>
    <w:rsid w:val="00641272"/>
    <w:rsid w:val="006413B3"/>
    <w:rsid w:val="006417AC"/>
    <w:rsid w:val="006417CF"/>
    <w:rsid w:val="00641A5F"/>
    <w:rsid w:val="00641CF0"/>
    <w:rsid w:val="00642033"/>
    <w:rsid w:val="00642C98"/>
    <w:rsid w:val="00642E84"/>
    <w:rsid w:val="00643120"/>
    <w:rsid w:val="00643177"/>
    <w:rsid w:val="006433F7"/>
    <w:rsid w:val="006434C8"/>
    <w:rsid w:val="00643704"/>
    <w:rsid w:val="00643E92"/>
    <w:rsid w:val="00643ED7"/>
    <w:rsid w:val="00644A86"/>
    <w:rsid w:val="00644B72"/>
    <w:rsid w:val="00644B79"/>
    <w:rsid w:val="00644E33"/>
    <w:rsid w:val="00644ECF"/>
    <w:rsid w:val="00645268"/>
    <w:rsid w:val="006457A3"/>
    <w:rsid w:val="006457F3"/>
    <w:rsid w:val="006460FC"/>
    <w:rsid w:val="00646121"/>
    <w:rsid w:val="00646A8F"/>
    <w:rsid w:val="00646ADE"/>
    <w:rsid w:val="00646B69"/>
    <w:rsid w:val="00646C0F"/>
    <w:rsid w:val="00647097"/>
    <w:rsid w:val="006472D2"/>
    <w:rsid w:val="00647652"/>
    <w:rsid w:val="0064782B"/>
    <w:rsid w:val="00647986"/>
    <w:rsid w:val="0064799E"/>
    <w:rsid w:val="00647A04"/>
    <w:rsid w:val="006500E5"/>
    <w:rsid w:val="006507D0"/>
    <w:rsid w:val="006512B0"/>
    <w:rsid w:val="00651439"/>
    <w:rsid w:val="006514BF"/>
    <w:rsid w:val="00652583"/>
    <w:rsid w:val="00652D22"/>
    <w:rsid w:val="0065315C"/>
    <w:rsid w:val="00653283"/>
    <w:rsid w:val="00653890"/>
    <w:rsid w:val="00654052"/>
    <w:rsid w:val="00654149"/>
    <w:rsid w:val="0065424A"/>
    <w:rsid w:val="006542EC"/>
    <w:rsid w:val="006547B2"/>
    <w:rsid w:val="0065498E"/>
    <w:rsid w:val="00654E06"/>
    <w:rsid w:val="00654E1C"/>
    <w:rsid w:val="006556B2"/>
    <w:rsid w:val="00655975"/>
    <w:rsid w:val="00655CBD"/>
    <w:rsid w:val="0065656A"/>
    <w:rsid w:val="0065666B"/>
    <w:rsid w:val="006566CA"/>
    <w:rsid w:val="00656757"/>
    <w:rsid w:val="00656DCC"/>
    <w:rsid w:val="00656FAC"/>
    <w:rsid w:val="00657094"/>
    <w:rsid w:val="00657449"/>
    <w:rsid w:val="006574D8"/>
    <w:rsid w:val="00657C20"/>
    <w:rsid w:val="00657E1D"/>
    <w:rsid w:val="0066063A"/>
    <w:rsid w:val="006607F5"/>
    <w:rsid w:val="0066081E"/>
    <w:rsid w:val="00660EC3"/>
    <w:rsid w:val="00660FF5"/>
    <w:rsid w:val="006619C1"/>
    <w:rsid w:val="00661CFD"/>
    <w:rsid w:val="0066225F"/>
    <w:rsid w:val="00662446"/>
    <w:rsid w:val="006627B7"/>
    <w:rsid w:val="0066289C"/>
    <w:rsid w:val="00662918"/>
    <w:rsid w:val="00662F55"/>
    <w:rsid w:val="0066344F"/>
    <w:rsid w:val="006639CC"/>
    <w:rsid w:val="00663EB8"/>
    <w:rsid w:val="00663EC2"/>
    <w:rsid w:val="00664135"/>
    <w:rsid w:val="00664B4B"/>
    <w:rsid w:val="00665310"/>
    <w:rsid w:val="00665384"/>
    <w:rsid w:val="0066559E"/>
    <w:rsid w:val="00665A8D"/>
    <w:rsid w:val="0066600C"/>
    <w:rsid w:val="00666099"/>
    <w:rsid w:val="00666263"/>
    <w:rsid w:val="0066641F"/>
    <w:rsid w:val="0066651C"/>
    <w:rsid w:val="00666B73"/>
    <w:rsid w:val="00666C69"/>
    <w:rsid w:val="006672BC"/>
    <w:rsid w:val="006677F6"/>
    <w:rsid w:val="00667933"/>
    <w:rsid w:val="00667D20"/>
    <w:rsid w:val="0067093C"/>
    <w:rsid w:val="00671932"/>
    <w:rsid w:val="00671E32"/>
    <w:rsid w:val="00671ED5"/>
    <w:rsid w:val="00672020"/>
    <w:rsid w:val="00672103"/>
    <w:rsid w:val="006726FF"/>
    <w:rsid w:val="00672A4A"/>
    <w:rsid w:val="00672CE6"/>
    <w:rsid w:val="00672D62"/>
    <w:rsid w:val="00672DE2"/>
    <w:rsid w:val="00672E50"/>
    <w:rsid w:val="0067366A"/>
    <w:rsid w:val="00673ED6"/>
    <w:rsid w:val="0067424F"/>
    <w:rsid w:val="006745C1"/>
    <w:rsid w:val="00674806"/>
    <w:rsid w:val="00674905"/>
    <w:rsid w:val="00675053"/>
    <w:rsid w:val="00675229"/>
    <w:rsid w:val="006756F2"/>
    <w:rsid w:val="0067628E"/>
    <w:rsid w:val="006763B2"/>
    <w:rsid w:val="006765EE"/>
    <w:rsid w:val="00676690"/>
    <w:rsid w:val="006768A9"/>
    <w:rsid w:val="00676C8C"/>
    <w:rsid w:val="00676C8E"/>
    <w:rsid w:val="00676CC9"/>
    <w:rsid w:val="00676F66"/>
    <w:rsid w:val="00677298"/>
    <w:rsid w:val="00677556"/>
    <w:rsid w:val="006779AE"/>
    <w:rsid w:val="00677D09"/>
    <w:rsid w:val="006802A4"/>
    <w:rsid w:val="00680B2C"/>
    <w:rsid w:val="00680BBD"/>
    <w:rsid w:val="00680C65"/>
    <w:rsid w:val="0068112A"/>
    <w:rsid w:val="006811CF"/>
    <w:rsid w:val="006814DA"/>
    <w:rsid w:val="00681612"/>
    <w:rsid w:val="006817F6"/>
    <w:rsid w:val="00681822"/>
    <w:rsid w:val="0068186A"/>
    <w:rsid w:val="00681AA9"/>
    <w:rsid w:val="00681D19"/>
    <w:rsid w:val="00681E98"/>
    <w:rsid w:val="00681F59"/>
    <w:rsid w:val="00681FD0"/>
    <w:rsid w:val="0068215E"/>
    <w:rsid w:val="00682791"/>
    <w:rsid w:val="0068319E"/>
    <w:rsid w:val="006831D2"/>
    <w:rsid w:val="00683429"/>
    <w:rsid w:val="00683B58"/>
    <w:rsid w:val="00683DF8"/>
    <w:rsid w:val="00684869"/>
    <w:rsid w:val="00684906"/>
    <w:rsid w:val="00684AC9"/>
    <w:rsid w:val="0068503E"/>
    <w:rsid w:val="006852C1"/>
    <w:rsid w:val="006856C5"/>
    <w:rsid w:val="0068595F"/>
    <w:rsid w:val="006859F1"/>
    <w:rsid w:val="00685AA2"/>
    <w:rsid w:val="00685BC2"/>
    <w:rsid w:val="00685C7A"/>
    <w:rsid w:val="006861B8"/>
    <w:rsid w:val="0068659B"/>
    <w:rsid w:val="00686816"/>
    <w:rsid w:val="00686A17"/>
    <w:rsid w:val="00686D4C"/>
    <w:rsid w:val="0068716A"/>
    <w:rsid w:val="0068795F"/>
    <w:rsid w:val="00687B51"/>
    <w:rsid w:val="00687B58"/>
    <w:rsid w:val="00687BA0"/>
    <w:rsid w:val="00687CBC"/>
    <w:rsid w:val="006901A1"/>
    <w:rsid w:val="0069028E"/>
    <w:rsid w:val="006906D9"/>
    <w:rsid w:val="00690700"/>
    <w:rsid w:val="006907A4"/>
    <w:rsid w:val="0069087F"/>
    <w:rsid w:val="00690D28"/>
    <w:rsid w:val="00690DF2"/>
    <w:rsid w:val="00690E65"/>
    <w:rsid w:val="00690F7F"/>
    <w:rsid w:val="00691159"/>
    <w:rsid w:val="00691248"/>
    <w:rsid w:val="00691E23"/>
    <w:rsid w:val="00691F1B"/>
    <w:rsid w:val="00691FBD"/>
    <w:rsid w:val="0069273E"/>
    <w:rsid w:val="00692756"/>
    <w:rsid w:val="0069288D"/>
    <w:rsid w:val="00693070"/>
    <w:rsid w:val="00693373"/>
    <w:rsid w:val="00693638"/>
    <w:rsid w:val="00693799"/>
    <w:rsid w:val="006937B9"/>
    <w:rsid w:val="0069395B"/>
    <w:rsid w:val="00694AED"/>
    <w:rsid w:val="00694B29"/>
    <w:rsid w:val="0069503A"/>
    <w:rsid w:val="0069535E"/>
    <w:rsid w:val="00695715"/>
    <w:rsid w:val="006960CD"/>
    <w:rsid w:val="006960DE"/>
    <w:rsid w:val="006963CB"/>
    <w:rsid w:val="006963EC"/>
    <w:rsid w:val="0069691C"/>
    <w:rsid w:val="00696F24"/>
    <w:rsid w:val="006971DB"/>
    <w:rsid w:val="006973D7"/>
    <w:rsid w:val="00697582"/>
    <w:rsid w:val="00697D78"/>
    <w:rsid w:val="00697DF0"/>
    <w:rsid w:val="00697EB9"/>
    <w:rsid w:val="006A05EF"/>
    <w:rsid w:val="006A0883"/>
    <w:rsid w:val="006A08EA"/>
    <w:rsid w:val="006A0B3D"/>
    <w:rsid w:val="006A0BC0"/>
    <w:rsid w:val="006A0BDD"/>
    <w:rsid w:val="006A0C0D"/>
    <w:rsid w:val="006A0F3E"/>
    <w:rsid w:val="006A1348"/>
    <w:rsid w:val="006A1429"/>
    <w:rsid w:val="006A149A"/>
    <w:rsid w:val="006A17C5"/>
    <w:rsid w:val="006A1923"/>
    <w:rsid w:val="006A2243"/>
    <w:rsid w:val="006A2300"/>
    <w:rsid w:val="006A232A"/>
    <w:rsid w:val="006A2532"/>
    <w:rsid w:val="006A256F"/>
    <w:rsid w:val="006A25DF"/>
    <w:rsid w:val="006A26B6"/>
    <w:rsid w:val="006A2807"/>
    <w:rsid w:val="006A2A13"/>
    <w:rsid w:val="006A31E9"/>
    <w:rsid w:val="006A32BB"/>
    <w:rsid w:val="006A363D"/>
    <w:rsid w:val="006A447F"/>
    <w:rsid w:val="006A465E"/>
    <w:rsid w:val="006A476A"/>
    <w:rsid w:val="006A49E0"/>
    <w:rsid w:val="006A4B6C"/>
    <w:rsid w:val="006A4ED8"/>
    <w:rsid w:val="006A53B4"/>
    <w:rsid w:val="006A5530"/>
    <w:rsid w:val="006A554C"/>
    <w:rsid w:val="006A564A"/>
    <w:rsid w:val="006A5B25"/>
    <w:rsid w:val="006A5E00"/>
    <w:rsid w:val="006A5F17"/>
    <w:rsid w:val="006A5F97"/>
    <w:rsid w:val="006A6147"/>
    <w:rsid w:val="006A62DB"/>
    <w:rsid w:val="006A6AFB"/>
    <w:rsid w:val="006A6B3E"/>
    <w:rsid w:val="006A779D"/>
    <w:rsid w:val="006A7819"/>
    <w:rsid w:val="006A7AD9"/>
    <w:rsid w:val="006B05F9"/>
    <w:rsid w:val="006B085C"/>
    <w:rsid w:val="006B0A44"/>
    <w:rsid w:val="006B0B6E"/>
    <w:rsid w:val="006B0D36"/>
    <w:rsid w:val="006B12FC"/>
    <w:rsid w:val="006B14CA"/>
    <w:rsid w:val="006B1924"/>
    <w:rsid w:val="006B2271"/>
    <w:rsid w:val="006B23B3"/>
    <w:rsid w:val="006B25D7"/>
    <w:rsid w:val="006B2A12"/>
    <w:rsid w:val="006B2FCD"/>
    <w:rsid w:val="006B321A"/>
    <w:rsid w:val="006B341A"/>
    <w:rsid w:val="006B3599"/>
    <w:rsid w:val="006B395D"/>
    <w:rsid w:val="006B404C"/>
    <w:rsid w:val="006B41D0"/>
    <w:rsid w:val="006B4269"/>
    <w:rsid w:val="006B429F"/>
    <w:rsid w:val="006B4497"/>
    <w:rsid w:val="006B44D5"/>
    <w:rsid w:val="006B45A8"/>
    <w:rsid w:val="006B4F59"/>
    <w:rsid w:val="006B51A0"/>
    <w:rsid w:val="006B5970"/>
    <w:rsid w:val="006B5C49"/>
    <w:rsid w:val="006B5C7B"/>
    <w:rsid w:val="006B5CAB"/>
    <w:rsid w:val="006B6DD7"/>
    <w:rsid w:val="006B7224"/>
    <w:rsid w:val="006B755E"/>
    <w:rsid w:val="006B7BF8"/>
    <w:rsid w:val="006C07F1"/>
    <w:rsid w:val="006C1438"/>
    <w:rsid w:val="006C14E9"/>
    <w:rsid w:val="006C1570"/>
    <w:rsid w:val="006C1BFF"/>
    <w:rsid w:val="006C20D3"/>
    <w:rsid w:val="006C2AB6"/>
    <w:rsid w:val="006C2C8D"/>
    <w:rsid w:val="006C2DE0"/>
    <w:rsid w:val="006C3520"/>
    <w:rsid w:val="006C352E"/>
    <w:rsid w:val="006C3CDE"/>
    <w:rsid w:val="006C3DF7"/>
    <w:rsid w:val="006C4876"/>
    <w:rsid w:val="006C4932"/>
    <w:rsid w:val="006C49C1"/>
    <w:rsid w:val="006C4A19"/>
    <w:rsid w:val="006C53E8"/>
    <w:rsid w:val="006C5489"/>
    <w:rsid w:val="006C54E0"/>
    <w:rsid w:val="006C5781"/>
    <w:rsid w:val="006C5B97"/>
    <w:rsid w:val="006C625F"/>
    <w:rsid w:val="006C632F"/>
    <w:rsid w:val="006C67FD"/>
    <w:rsid w:val="006C6A23"/>
    <w:rsid w:val="006C6B1B"/>
    <w:rsid w:val="006C6F10"/>
    <w:rsid w:val="006C7007"/>
    <w:rsid w:val="006C702E"/>
    <w:rsid w:val="006C703D"/>
    <w:rsid w:val="006C74F9"/>
    <w:rsid w:val="006C752C"/>
    <w:rsid w:val="006C7698"/>
    <w:rsid w:val="006C7843"/>
    <w:rsid w:val="006C7938"/>
    <w:rsid w:val="006C798D"/>
    <w:rsid w:val="006C7C83"/>
    <w:rsid w:val="006C7E94"/>
    <w:rsid w:val="006D0523"/>
    <w:rsid w:val="006D0658"/>
    <w:rsid w:val="006D0A55"/>
    <w:rsid w:val="006D1387"/>
    <w:rsid w:val="006D1BBE"/>
    <w:rsid w:val="006D2268"/>
    <w:rsid w:val="006D269E"/>
    <w:rsid w:val="006D3391"/>
    <w:rsid w:val="006D34E5"/>
    <w:rsid w:val="006D3D02"/>
    <w:rsid w:val="006D4185"/>
    <w:rsid w:val="006D43FC"/>
    <w:rsid w:val="006D44F4"/>
    <w:rsid w:val="006D4519"/>
    <w:rsid w:val="006D4907"/>
    <w:rsid w:val="006D4B0E"/>
    <w:rsid w:val="006D4BEB"/>
    <w:rsid w:val="006D4BFD"/>
    <w:rsid w:val="006D53FF"/>
    <w:rsid w:val="006D5506"/>
    <w:rsid w:val="006D552F"/>
    <w:rsid w:val="006D57F9"/>
    <w:rsid w:val="006D5AF8"/>
    <w:rsid w:val="006D5B47"/>
    <w:rsid w:val="006D5F68"/>
    <w:rsid w:val="006D6034"/>
    <w:rsid w:val="006D60AB"/>
    <w:rsid w:val="006D6287"/>
    <w:rsid w:val="006D6720"/>
    <w:rsid w:val="006D6866"/>
    <w:rsid w:val="006D689C"/>
    <w:rsid w:val="006D6A7D"/>
    <w:rsid w:val="006D6C0E"/>
    <w:rsid w:val="006D6D06"/>
    <w:rsid w:val="006D6F6B"/>
    <w:rsid w:val="006D70BF"/>
    <w:rsid w:val="006E021A"/>
    <w:rsid w:val="006E0360"/>
    <w:rsid w:val="006E03D3"/>
    <w:rsid w:val="006E0401"/>
    <w:rsid w:val="006E067C"/>
    <w:rsid w:val="006E0DB2"/>
    <w:rsid w:val="006E11C5"/>
    <w:rsid w:val="006E1CE7"/>
    <w:rsid w:val="006E1E46"/>
    <w:rsid w:val="006E204A"/>
    <w:rsid w:val="006E2089"/>
    <w:rsid w:val="006E21BC"/>
    <w:rsid w:val="006E262C"/>
    <w:rsid w:val="006E2910"/>
    <w:rsid w:val="006E2D0D"/>
    <w:rsid w:val="006E2D3D"/>
    <w:rsid w:val="006E2F3A"/>
    <w:rsid w:val="006E2F67"/>
    <w:rsid w:val="006E35E5"/>
    <w:rsid w:val="006E3797"/>
    <w:rsid w:val="006E37DD"/>
    <w:rsid w:val="006E3A2E"/>
    <w:rsid w:val="006E3EA4"/>
    <w:rsid w:val="006E3FB1"/>
    <w:rsid w:val="006E4014"/>
    <w:rsid w:val="006E450D"/>
    <w:rsid w:val="006E4942"/>
    <w:rsid w:val="006E49CC"/>
    <w:rsid w:val="006E4B5C"/>
    <w:rsid w:val="006E4DBB"/>
    <w:rsid w:val="006E55CD"/>
    <w:rsid w:val="006E5669"/>
    <w:rsid w:val="006E56FC"/>
    <w:rsid w:val="006E6B71"/>
    <w:rsid w:val="006E6D27"/>
    <w:rsid w:val="006E72F4"/>
    <w:rsid w:val="006E744C"/>
    <w:rsid w:val="006E7AD3"/>
    <w:rsid w:val="006E7F32"/>
    <w:rsid w:val="006F006F"/>
    <w:rsid w:val="006F0188"/>
    <w:rsid w:val="006F01A3"/>
    <w:rsid w:val="006F0504"/>
    <w:rsid w:val="006F0AA1"/>
    <w:rsid w:val="006F0AC9"/>
    <w:rsid w:val="006F0E05"/>
    <w:rsid w:val="006F10C5"/>
    <w:rsid w:val="006F12C1"/>
    <w:rsid w:val="006F164A"/>
    <w:rsid w:val="006F1D6E"/>
    <w:rsid w:val="006F27A6"/>
    <w:rsid w:val="006F2C74"/>
    <w:rsid w:val="006F404B"/>
    <w:rsid w:val="006F44E9"/>
    <w:rsid w:val="006F47F5"/>
    <w:rsid w:val="006F4812"/>
    <w:rsid w:val="006F4C65"/>
    <w:rsid w:val="006F4CD6"/>
    <w:rsid w:val="006F4E4E"/>
    <w:rsid w:val="006F515B"/>
    <w:rsid w:val="006F575C"/>
    <w:rsid w:val="006F58C0"/>
    <w:rsid w:val="006F58DF"/>
    <w:rsid w:val="006F5A3B"/>
    <w:rsid w:val="006F5FFA"/>
    <w:rsid w:val="006F60BE"/>
    <w:rsid w:val="006F6108"/>
    <w:rsid w:val="006F64D7"/>
    <w:rsid w:val="006F65D8"/>
    <w:rsid w:val="006F66BC"/>
    <w:rsid w:val="006F6863"/>
    <w:rsid w:val="006F6A0C"/>
    <w:rsid w:val="006F6CDB"/>
    <w:rsid w:val="006F727F"/>
    <w:rsid w:val="006F740A"/>
    <w:rsid w:val="006F746A"/>
    <w:rsid w:val="006F7D80"/>
    <w:rsid w:val="007005D3"/>
    <w:rsid w:val="0070067B"/>
    <w:rsid w:val="00700A0D"/>
    <w:rsid w:val="00700F64"/>
    <w:rsid w:val="00701899"/>
    <w:rsid w:val="007019C8"/>
    <w:rsid w:val="00701ED4"/>
    <w:rsid w:val="007020E2"/>
    <w:rsid w:val="007021B3"/>
    <w:rsid w:val="00702275"/>
    <w:rsid w:val="00702922"/>
    <w:rsid w:val="00702BEC"/>
    <w:rsid w:val="00703113"/>
    <w:rsid w:val="007037F4"/>
    <w:rsid w:val="0070389D"/>
    <w:rsid w:val="00703DFF"/>
    <w:rsid w:val="00704303"/>
    <w:rsid w:val="00704898"/>
    <w:rsid w:val="00704CB9"/>
    <w:rsid w:val="0070543E"/>
    <w:rsid w:val="00705AF7"/>
    <w:rsid w:val="00705CD2"/>
    <w:rsid w:val="007060A6"/>
    <w:rsid w:val="0070613F"/>
    <w:rsid w:val="00706607"/>
    <w:rsid w:val="00706659"/>
    <w:rsid w:val="00706E7D"/>
    <w:rsid w:val="007074EF"/>
    <w:rsid w:val="00707687"/>
    <w:rsid w:val="00707A4D"/>
    <w:rsid w:val="00707D4A"/>
    <w:rsid w:val="0071029C"/>
    <w:rsid w:val="00710461"/>
    <w:rsid w:val="0071067C"/>
    <w:rsid w:val="007106CB"/>
    <w:rsid w:val="0071094B"/>
    <w:rsid w:val="00710988"/>
    <w:rsid w:val="00710B12"/>
    <w:rsid w:val="00710E99"/>
    <w:rsid w:val="00710F89"/>
    <w:rsid w:val="00711927"/>
    <w:rsid w:val="00711B33"/>
    <w:rsid w:val="00711E5E"/>
    <w:rsid w:val="0071226A"/>
    <w:rsid w:val="00712793"/>
    <w:rsid w:val="00712952"/>
    <w:rsid w:val="00712AA7"/>
    <w:rsid w:val="00712B61"/>
    <w:rsid w:val="00712B69"/>
    <w:rsid w:val="00712C26"/>
    <w:rsid w:val="00712DDC"/>
    <w:rsid w:val="007131B5"/>
    <w:rsid w:val="00713282"/>
    <w:rsid w:val="00713809"/>
    <w:rsid w:val="00713BA1"/>
    <w:rsid w:val="00713C91"/>
    <w:rsid w:val="00713F17"/>
    <w:rsid w:val="007140FA"/>
    <w:rsid w:val="00714137"/>
    <w:rsid w:val="007142D9"/>
    <w:rsid w:val="0071474C"/>
    <w:rsid w:val="00714E05"/>
    <w:rsid w:val="00716354"/>
    <w:rsid w:val="0071635B"/>
    <w:rsid w:val="007168EC"/>
    <w:rsid w:val="00716AE8"/>
    <w:rsid w:val="00716B23"/>
    <w:rsid w:val="00716E8D"/>
    <w:rsid w:val="00716EDD"/>
    <w:rsid w:val="0071704B"/>
    <w:rsid w:val="0071715D"/>
    <w:rsid w:val="007175F0"/>
    <w:rsid w:val="00717832"/>
    <w:rsid w:val="007178FE"/>
    <w:rsid w:val="00717A30"/>
    <w:rsid w:val="00717BF6"/>
    <w:rsid w:val="00717C9A"/>
    <w:rsid w:val="00717E09"/>
    <w:rsid w:val="00720727"/>
    <w:rsid w:val="00720852"/>
    <w:rsid w:val="00720A01"/>
    <w:rsid w:val="00720BB9"/>
    <w:rsid w:val="00720D07"/>
    <w:rsid w:val="0072141B"/>
    <w:rsid w:val="007214D7"/>
    <w:rsid w:val="007218D1"/>
    <w:rsid w:val="00722174"/>
    <w:rsid w:val="0072232C"/>
    <w:rsid w:val="007224D8"/>
    <w:rsid w:val="0072277B"/>
    <w:rsid w:val="00723147"/>
    <w:rsid w:val="007231CE"/>
    <w:rsid w:val="007235FF"/>
    <w:rsid w:val="00723C45"/>
    <w:rsid w:val="00723CAC"/>
    <w:rsid w:val="00723D08"/>
    <w:rsid w:val="0072449E"/>
    <w:rsid w:val="0072466C"/>
    <w:rsid w:val="00724824"/>
    <w:rsid w:val="00724960"/>
    <w:rsid w:val="00724F3A"/>
    <w:rsid w:val="007250F8"/>
    <w:rsid w:val="00725BE2"/>
    <w:rsid w:val="007265E5"/>
    <w:rsid w:val="00726C4D"/>
    <w:rsid w:val="00726D29"/>
    <w:rsid w:val="007278D3"/>
    <w:rsid w:val="00727B57"/>
    <w:rsid w:val="00727E44"/>
    <w:rsid w:val="00727E6F"/>
    <w:rsid w:val="00727FEB"/>
    <w:rsid w:val="0073000A"/>
    <w:rsid w:val="00730752"/>
    <w:rsid w:val="0073078B"/>
    <w:rsid w:val="007307E1"/>
    <w:rsid w:val="0073095F"/>
    <w:rsid w:val="007309DF"/>
    <w:rsid w:val="00730B20"/>
    <w:rsid w:val="00730B3E"/>
    <w:rsid w:val="00730CD5"/>
    <w:rsid w:val="00730D1E"/>
    <w:rsid w:val="00730DEF"/>
    <w:rsid w:val="00731383"/>
    <w:rsid w:val="0073173D"/>
    <w:rsid w:val="00731F00"/>
    <w:rsid w:val="0073210F"/>
    <w:rsid w:val="007323BE"/>
    <w:rsid w:val="007323CB"/>
    <w:rsid w:val="007324B6"/>
    <w:rsid w:val="0073268B"/>
    <w:rsid w:val="0073307E"/>
    <w:rsid w:val="007332A0"/>
    <w:rsid w:val="0073388D"/>
    <w:rsid w:val="00733D6A"/>
    <w:rsid w:val="0073415B"/>
    <w:rsid w:val="007343B5"/>
    <w:rsid w:val="00734735"/>
    <w:rsid w:val="00734C88"/>
    <w:rsid w:val="00734CCA"/>
    <w:rsid w:val="00735073"/>
    <w:rsid w:val="0073526D"/>
    <w:rsid w:val="00735444"/>
    <w:rsid w:val="00735AE1"/>
    <w:rsid w:val="00735F16"/>
    <w:rsid w:val="00736123"/>
    <w:rsid w:val="007362CC"/>
    <w:rsid w:val="00736394"/>
    <w:rsid w:val="007368DE"/>
    <w:rsid w:val="00736D44"/>
    <w:rsid w:val="00736F02"/>
    <w:rsid w:val="00736FC6"/>
    <w:rsid w:val="00737689"/>
    <w:rsid w:val="007377EF"/>
    <w:rsid w:val="0074069B"/>
    <w:rsid w:val="0074103A"/>
    <w:rsid w:val="00741086"/>
    <w:rsid w:val="0074125D"/>
    <w:rsid w:val="00741A3E"/>
    <w:rsid w:val="00741BE4"/>
    <w:rsid w:val="00741C17"/>
    <w:rsid w:val="00741CBD"/>
    <w:rsid w:val="00741E8F"/>
    <w:rsid w:val="00741E9C"/>
    <w:rsid w:val="00742023"/>
    <w:rsid w:val="007428D0"/>
    <w:rsid w:val="00742E6F"/>
    <w:rsid w:val="007436A3"/>
    <w:rsid w:val="007438C8"/>
    <w:rsid w:val="00743945"/>
    <w:rsid w:val="00743BB8"/>
    <w:rsid w:val="00743C51"/>
    <w:rsid w:val="0074493E"/>
    <w:rsid w:val="00744A6E"/>
    <w:rsid w:val="00744B4B"/>
    <w:rsid w:val="00744C17"/>
    <w:rsid w:val="00744F2D"/>
    <w:rsid w:val="007458EE"/>
    <w:rsid w:val="00745991"/>
    <w:rsid w:val="00745BB1"/>
    <w:rsid w:val="00745D04"/>
    <w:rsid w:val="00746016"/>
    <w:rsid w:val="00746048"/>
    <w:rsid w:val="00746074"/>
    <w:rsid w:val="00746566"/>
    <w:rsid w:val="00746D2E"/>
    <w:rsid w:val="00746FB3"/>
    <w:rsid w:val="0074730E"/>
    <w:rsid w:val="007473EA"/>
    <w:rsid w:val="007502F5"/>
    <w:rsid w:val="007503D6"/>
    <w:rsid w:val="00750899"/>
    <w:rsid w:val="007509E7"/>
    <w:rsid w:val="00750AAC"/>
    <w:rsid w:val="00750CB7"/>
    <w:rsid w:val="00750F38"/>
    <w:rsid w:val="00751063"/>
    <w:rsid w:val="00751313"/>
    <w:rsid w:val="007519E4"/>
    <w:rsid w:val="00751A43"/>
    <w:rsid w:val="00752526"/>
    <w:rsid w:val="00752F92"/>
    <w:rsid w:val="00753565"/>
    <w:rsid w:val="00753791"/>
    <w:rsid w:val="007537C9"/>
    <w:rsid w:val="00753ADB"/>
    <w:rsid w:val="0075409A"/>
    <w:rsid w:val="0075436D"/>
    <w:rsid w:val="00754506"/>
    <w:rsid w:val="0075484A"/>
    <w:rsid w:val="007549F5"/>
    <w:rsid w:val="00754E27"/>
    <w:rsid w:val="007558F7"/>
    <w:rsid w:val="00755F9E"/>
    <w:rsid w:val="00755FAC"/>
    <w:rsid w:val="00756581"/>
    <w:rsid w:val="007566F5"/>
    <w:rsid w:val="00756CA3"/>
    <w:rsid w:val="00756EE2"/>
    <w:rsid w:val="00756EED"/>
    <w:rsid w:val="00756F45"/>
    <w:rsid w:val="00757040"/>
    <w:rsid w:val="007575B1"/>
    <w:rsid w:val="00757B87"/>
    <w:rsid w:val="00760422"/>
    <w:rsid w:val="00760636"/>
    <w:rsid w:val="007606BA"/>
    <w:rsid w:val="007606E5"/>
    <w:rsid w:val="00760C49"/>
    <w:rsid w:val="00760CED"/>
    <w:rsid w:val="007611A4"/>
    <w:rsid w:val="00761945"/>
    <w:rsid w:val="00761A22"/>
    <w:rsid w:val="00761F3E"/>
    <w:rsid w:val="00761F5C"/>
    <w:rsid w:val="0076216A"/>
    <w:rsid w:val="0076237D"/>
    <w:rsid w:val="007623C3"/>
    <w:rsid w:val="00762AAC"/>
    <w:rsid w:val="0076379C"/>
    <w:rsid w:val="007641DD"/>
    <w:rsid w:val="00764388"/>
    <w:rsid w:val="00765372"/>
    <w:rsid w:val="00765444"/>
    <w:rsid w:val="00765C52"/>
    <w:rsid w:val="00765EF7"/>
    <w:rsid w:val="00766BF8"/>
    <w:rsid w:val="00766FA5"/>
    <w:rsid w:val="007672D4"/>
    <w:rsid w:val="00767467"/>
    <w:rsid w:val="00767D60"/>
    <w:rsid w:val="00767E03"/>
    <w:rsid w:val="00767F6C"/>
    <w:rsid w:val="00767F91"/>
    <w:rsid w:val="0077010C"/>
    <w:rsid w:val="00770783"/>
    <w:rsid w:val="00770945"/>
    <w:rsid w:val="00770A1D"/>
    <w:rsid w:val="00771292"/>
    <w:rsid w:val="0077140A"/>
    <w:rsid w:val="00771883"/>
    <w:rsid w:val="00771FD2"/>
    <w:rsid w:val="007721F8"/>
    <w:rsid w:val="007723F1"/>
    <w:rsid w:val="00772544"/>
    <w:rsid w:val="0077258A"/>
    <w:rsid w:val="00772657"/>
    <w:rsid w:val="007729F0"/>
    <w:rsid w:val="00772A3F"/>
    <w:rsid w:val="00772A46"/>
    <w:rsid w:val="00772B1E"/>
    <w:rsid w:val="00772DCA"/>
    <w:rsid w:val="00772E57"/>
    <w:rsid w:val="007732A4"/>
    <w:rsid w:val="007739BE"/>
    <w:rsid w:val="00773A9F"/>
    <w:rsid w:val="00773AC4"/>
    <w:rsid w:val="00773B8E"/>
    <w:rsid w:val="00773FF3"/>
    <w:rsid w:val="0077475C"/>
    <w:rsid w:val="00774B91"/>
    <w:rsid w:val="0077501B"/>
    <w:rsid w:val="00775032"/>
    <w:rsid w:val="00775269"/>
    <w:rsid w:val="00775BF8"/>
    <w:rsid w:val="00775F52"/>
    <w:rsid w:val="007761DA"/>
    <w:rsid w:val="00776801"/>
    <w:rsid w:val="00776B87"/>
    <w:rsid w:val="0077749A"/>
    <w:rsid w:val="007777BD"/>
    <w:rsid w:val="0077785C"/>
    <w:rsid w:val="007778A4"/>
    <w:rsid w:val="007779A1"/>
    <w:rsid w:val="00777B8C"/>
    <w:rsid w:val="00777C9B"/>
    <w:rsid w:val="00777DB6"/>
    <w:rsid w:val="00780048"/>
    <w:rsid w:val="007801CA"/>
    <w:rsid w:val="0078096E"/>
    <w:rsid w:val="00780A3B"/>
    <w:rsid w:val="007812A5"/>
    <w:rsid w:val="0078178F"/>
    <w:rsid w:val="00781ED1"/>
    <w:rsid w:val="0078208E"/>
    <w:rsid w:val="00782511"/>
    <w:rsid w:val="00782533"/>
    <w:rsid w:val="00782B29"/>
    <w:rsid w:val="00782F5D"/>
    <w:rsid w:val="00782F88"/>
    <w:rsid w:val="007835AA"/>
    <w:rsid w:val="00783649"/>
    <w:rsid w:val="00783996"/>
    <w:rsid w:val="007839CE"/>
    <w:rsid w:val="00783F08"/>
    <w:rsid w:val="0078416F"/>
    <w:rsid w:val="00784B1B"/>
    <w:rsid w:val="00784BC1"/>
    <w:rsid w:val="00785281"/>
    <w:rsid w:val="007852B3"/>
    <w:rsid w:val="0078544D"/>
    <w:rsid w:val="007857A0"/>
    <w:rsid w:val="007857A8"/>
    <w:rsid w:val="00785CB8"/>
    <w:rsid w:val="007860E3"/>
    <w:rsid w:val="0078636F"/>
    <w:rsid w:val="00786B69"/>
    <w:rsid w:val="00786F32"/>
    <w:rsid w:val="00786FD8"/>
    <w:rsid w:val="0078712B"/>
    <w:rsid w:val="0078736B"/>
    <w:rsid w:val="007873AC"/>
    <w:rsid w:val="00787408"/>
    <w:rsid w:val="00787610"/>
    <w:rsid w:val="007876F1"/>
    <w:rsid w:val="0078775B"/>
    <w:rsid w:val="00787868"/>
    <w:rsid w:val="0079005D"/>
    <w:rsid w:val="0079037B"/>
    <w:rsid w:val="00790E99"/>
    <w:rsid w:val="007914D9"/>
    <w:rsid w:val="00791DFF"/>
    <w:rsid w:val="00792217"/>
    <w:rsid w:val="007922CC"/>
    <w:rsid w:val="007923A1"/>
    <w:rsid w:val="00792A79"/>
    <w:rsid w:val="00792C0F"/>
    <w:rsid w:val="00792C44"/>
    <w:rsid w:val="007930C3"/>
    <w:rsid w:val="00793722"/>
    <w:rsid w:val="007938A5"/>
    <w:rsid w:val="00793CB2"/>
    <w:rsid w:val="0079405D"/>
    <w:rsid w:val="007945C6"/>
    <w:rsid w:val="00794B18"/>
    <w:rsid w:val="00794C26"/>
    <w:rsid w:val="00794CB7"/>
    <w:rsid w:val="00794E70"/>
    <w:rsid w:val="007956FF"/>
    <w:rsid w:val="00795AF5"/>
    <w:rsid w:val="00795C7E"/>
    <w:rsid w:val="00796469"/>
    <w:rsid w:val="0079652C"/>
    <w:rsid w:val="00796616"/>
    <w:rsid w:val="00796A2E"/>
    <w:rsid w:val="00796C8B"/>
    <w:rsid w:val="00796E84"/>
    <w:rsid w:val="00797017"/>
    <w:rsid w:val="00797A6A"/>
    <w:rsid w:val="00797C94"/>
    <w:rsid w:val="007A05A5"/>
    <w:rsid w:val="007A067B"/>
    <w:rsid w:val="007A070B"/>
    <w:rsid w:val="007A0715"/>
    <w:rsid w:val="007A0775"/>
    <w:rsid w:val="007A0DF1"/>
    <w:rsid w:val="007A177D"/>
    <w:rsid w:val="007A17E3"/>
    <w:rsid w:val="007A1D4F"/>
    <w:rsid w:val="007A2031"/>
    <w:rsid w:val="007A273C"/>
    <w:rsid w:val="007A2894"/>
    <w:rsid w:val="007A2898"/>
    <w:rsid w:val="007A28E1"/>
    <w:rsid w:val="007A29C8"/>
    <w:rsid w:val="007A2A61"/>
    <w:rsid w:val="007A2A91"/>
    <w:rsid w:val="007A2B06"/>
    <w:rsid w:val="007A2FC3"/>
    <w:rsid w:val="007A352F"/>
    <w:rsid w:val="007A381A"/>
    <w:rsid w:val="007A3B1E"/>
    <w:rsid w:val="007A4275"/>
    <w:rsid w:val="007A4300"/>
    <w:rsid w:val="007A441C"/>
    <w:rsid w:val="007A4835"/>
    <w:rsid w:val="007A556D"/>
    <w:rsid w:val="007A55ED"/>
    <w:rsid w:val="007A59BB"/>
    <w:rsid w:val="007A6161"/>
    <w:rsid w:val="007A64F6"/>
    <w:rsid w:val="007A66ED"/>
    <w:rsid w:val="007A67D3"/>
    <w:rsid w:val="007A69E5"/>
    <w:rsid w:val="007A6D7C"/>
    <w:rsid w:val="007A701D"/>
    <w:rsid w:val="007A70A5"/>
    <w:rsid w:val="007A7AB0"/>
    <w:rsid w:val="007A7B12"/>
    <w:rsid w:val="007A7C91"/>
    <w:rsid w:val="007A7C9E"/>
    <w:rsid w:val="007A7DC7"/>
    <w:rsid w:val="007B01BB"/>
    <w:rsid w:val="007B0385"/>
    <w:rsid w:val="007B10C2"/>
    <w:rsid w:val="007B1778"/>
    <w:rsid w:val="007B188F"/>
    <w:rsid w:val="007B1EA2"/>
    <w:rsid w:val="007B20AC"/>
    <w:rsid w:val="007B2527"/>
    <w:rsid w:val="007B26C5"/>
    <w:rsid w:val="007B2702"/>
    <w:rsid w:val="007B290B"/>
    <w:rsid w:val="007B2D66"/>
    <w:rsid w:val="007B2D8E"/>
    <w:rsid w:val="007B2F5F"/>
    <w:rsid w:val="007B3078"/>
    <w:rsid w:val="007B3771"/>
    <w:rsid w:val="007B38BC"/>
    <w:rsid w:val="007B40FA"/>
    <w:rsid w:val="007B445F"/>
    <w:rsid w:val="007B46CF"/>
    <w:rsid w:val="007B4754"/>
    <w:rsid w:val="007B4B9E"/>
    <w:rsid w:val="007B4C41"/>
    <w:rsid w:val="007B4D82"/>
    <w:rsid w:val="007B4DB3"/>
    <w:rsid w:val="007B4DD1"/>
    <w:rsid w:val="007B4EF0"/>
    <w:rsid w:val="007B4F16"/>
    <w:rsid w:val="007B4F76"/>
    <w:rsid w:val="007B518D"/>
    <w:rsid w:val="007B530F"/>
    <w:rsid w:val="007B5326"/>
    <w:rsid w:val="007B5B99"/>
    <w:rsid w:val="007B5BE0"/>
    <w:rsid w:val="007B5DAB"/>
    <w:rsid w:val="007B5DB4"/>
    <w:rsid w:val="007B603C"/>
    <w:rsid w:val="007B645A"/>
    <w:rsid w:val="007B6563"/>
    <w:rsid w:val="007B6756"/>
    <w:rsid w:val="007B68ED"/>
    <w:rsid w:val="007B6BE7"/>
    <w:rsid w:val="007B6BF4"/>
    <w:rsid w:val="007B70D1"/>
    <w:rsid w:val="007B7418"/>
    <w:rsid w:val="007B78D0"/>
    <w:rsid w:val="007B79B9"/>
    <w:rsid w:val="007C00F3"/>
    <w:rsid w:val="007C033A"/>
    <w:rsid w:val="007C03D7"/>
    <w:rsid w:val="007C04D4"/>
    <w:rsid w:val="007C07F5"/>
    <w:rsid w:val="007C0891"/>
    <w:rsid w:val="007C09F7"/>
    <w:rsid w:val="007C0BEC"/>
    <w:rsid w:val="007C0F9A"/>
    <w:rsid w:val="007C20CB"/>
    <w:rsid w:val="007C2111"/>
    <w:rsid w:val="007C234D"/>
    <w:rsid w:val="007C24ED"/>
    <w:rsid w:val="007C25B9"/>
    <w:rsid w:val="007C2882"/>
    <w:rsid w:val="007C2A1C"/>
    <w:rsid w:val="007C2D69"/>
    <w:rsid w:val="007C3305"/>
    <w:rsid w:val="007C3578"/>
    <w:rsid w:val="007C3BD3"/>
    <w:rsid w:val="007C3F78"/>
    <w:rsid w:val="007C3F82"/>
    <w:rsid w:val="007C3FF4"/>
    <w:rsid w:val="007C4006"/>
    <w:rsid w:val="007C4284"/>
    <w:rsid w:val="007C4AA3"/>
    <w:rsid w:val="007C52DC"/>
    <w:rsid w:val="007C595A"/>
    <w:rsid w:val="007C5BDC"/>
    <w:rsid w:val="007C60C3"/>
    <w:rsid w:val="007C6489"/>
    <w:rsid w:val="007C6520"/>
    <w:rsid w:val="007C6945"/>
    <w:rsid w:val="007C6B4F"/>
    <w:rsid w:val="007C6F33"/>
    <w:rsid w:val="007C72A4"/>
    <w:rsid w:val="007C7337"/>
    <w:rsid w:val="007C7369"/>
    <w:rsid w:val="007C739F"/>
    <w:rsid w:val="007C7776"/>
    <w:rsid w:val="007C7A28"/>
    <w:rsid w:val="007C7B30"/>
    <w:rsid w:val="007C7F3F"/>
    <w:rsid w:val="007D0358"/>
    <w:rsid w:val="007D0408"/>
    <w:rsid w:val="007D058B"/>
    <w:rsid w:val="007D05B0"/>
    <w:rsid w:val="007D09BB"/>
    <w:rsid w:val="007D1589"/>
    <w:rsid w:val="007D1EFE"/>
    <w:rsid w:val="007D20E4"/>
    <w:rsid w:val="007D2A04"/>
    <w:rsid w:val="007D2ACE"/>
    <w:rsid w:val="007D2B9E"/>
    <w:rsid w:val="007D353D"/>
    <w:rsid w:val="007D35F5"/>
    <w:rsid w:val="007D3DB6"/>
    <w:rsid w:val="007D3DCD"/>
    <w:rsid w:val="007D3E15"/>
    <w:rsid w:val="007D40CD"/>
    <w:rsid w:val="007D4375"/>
    <w:rsid w:val="007D4968"/>
    <w:rsid w:val="007D4D19"/>
    <w:rsid w:val="007D4F40"/>
    <w:rsid w:val="007D507F"/>
    <w:rsid w:val="007D5414"/>
    <w:rsid w:val="007D5425"/>
    <w:rsid w:val="007D579D"/>
    <w:rsid w:val="007D5B9F"/>
    <w:rsid w:val="007D5EC4"/>
    <w:rsid w:val="007D6154"/>
    <w:rsid w:val="007D6225"/>
    <w:rsid w:val="007D6D92"/>
    <w:rsid w:val="007D6FD1"/>
    <w:rsid w:val="007D7C96"/>
    <w:rsid w:val="007D7CB9"/>
    <w:rsid w:val="007E0317"/>
    <w:rsid w:val="007E0708"/>
    <w:rsid w:val="007E0B59"/>
    <w:rsid w:val="007E0B98"/>
    <w:rsid w:val="007E10A5"/>
    <w:rsid w:val="007E1558"/>
    <w:rsid w:val="007E15BB"/>
    <w:rsid w:val="007E1BE0"/>
    <w:rsid w:val="007E1FC5"/>
    <w:rsid w:val="007E212C"/>
    <w:rsid w:val="007E2147"/>
    <w:rsid w:val="007E2301"/>
    <w:rsid w:val="007E3D6A"/>
    <w:rsid w:val="007E3E2D"/>
    <w:rsid w:val="007E42A3"/>
    <w:rsid w:val="007E444E"/>
    <w:rsid w:val="007E449F"/>
    <w:rsid w:val="007E4867"/>
    <w:rsid w:val="007E4B85"/>
    <w:rsid w:val="007E4C78"/>
    <w:rsid w:val="007E4CE4"/>
    <w:rsid w:val="007E4FE0"/>
    <w:rsid w:val="007E5279"/>
    <w:rsid w:val="007E55A7"/>
    <w:rsid w:val="007E55B1"/>
    <w:rsid w:val="007E5C09"/>
    <w:rsid w:val="007E6014"/>
    <w:rsid w:val="007E6060"/>
    <w:rsid w:val="007E60A5"/>
    <w:rsid w:val="007E652B"/>
    <w:rsid w:val="007E658B"/>
    <w:rsid w:val="007E6651"/>
    <w:rsid w:val="007E692D"/>
    <w:rsid w:val="007E6AD0"/>
    <w:rsid w:val="007E6B0E"/>
    <w:rsid w:val="007E6CD9"/>
    <w:rsid w:val="007E6D88"/>
    <w:rsid w:val="007E70BF"/>
    <w:rsid w:val="007E780E"/>
    <w:rsid w:val="007E7887"/>
    <w:rsid w:val="007E7EDB"/>
    <w:rsid w:val="007EEB38"/>
    <w:rsid w:val="007F03D7"/>
    <w:rsid w:val="007F0950"/>
    <w:rsid w:val="007F0BCB"/>
    <w:rsid w:val="007F1280"/>
    <w:rsid w:val="007F161E"/>
    <w:rsid w:val="007F18A1"/>
    <w:rsid w:val="007F1A96"/>
    <w:rsid w:val="007F1B57"/>
    <w:rsid w:val="007F1C71"/>
    <w:rsid w:val="007F21B1"/>
    <w:rsid w:val="007F2D55"/>
    <w:rsid w:val="007F2D99"/>
    <w:rsid w:val="007F325D"/>
    <w:rsid w:val="007F34AD"/>
    <w:rsid w:val="007F380F"/>
    <w:rsid w:val="007F394A"/>
    <w:rsid w:val="007F39A1"/>
    <w:rsid w:val="007F3D2E"/>
    <w:rsid w:val="007F3E9B"/>
    <w:rsid w:val="007F3FD8"/>
    <w:rsid w:val="007F47A4"/>
    <w:rsid w:val="007F4A4E"/>
    <w:rsid w:val="007F4D13"/>
    <w:rsid w:val="007F5012"/>
    <w:rsid w:val="007F58B1"/>
    <w:rsid w:val="007F5AC6"/>
    <w:rsid w:val="007F5BF4"/>
    <w:rsid w:val="007F5D2E"/>
    <w:rsid w:val="007F614C"/>
    <w:rsid w:val="007F6795"/>
    <w:rsid w:val="007F67E2"/>
    <w:rsid w:val="007F68E0"/>
    <w:rsid w:val="007F6E20"/>
    <w:rsid w:val="007F6E5B"/>
    <w:rsid w:val="007F703F"/>
    <w:rsid w:val="007F72FF"/>
    <w:rsid w:val="007F7B1F"/>
    <w:rsid w:val="007F7C8F"/>
    <w:rsid w:val="0080007F"/>
    <w:rsid w:val="0080016F"/>
    <w:rsid w:val="008002DF"/>
    <w:rsid w:val="00800357"/>
    <w:rsid w:val="00800C9F"/>
    <w:rsid w:val="0080100F"/>
    <w:rsid w:val="008010C4"/>
    <w:rsid w:val="00801492"/>
    <w:rsid w:val="00801580"/>
    <w:rsid w:val="00801FB3"/>
    <w:rsid w:val="0080205F"/>
    <w:rsid w:val="008021FE"/>
    <w:rsid w:val="008025AD"/>
    <w:rsid w:val="00802922"/>
    <w:rsid w:val="00802D06"/>
    <w:rsid w:val="00803486"/>
    <w:rsid w:val="00803EF7"/>
    <w:rsid w:val="00804077"/>
    <w:rsid w:val="008041E7"/>
    <w:rsid w:val="008043DA"/>
    <w:rsid w:val="008044CA"/>
    <w:rsid w:val="00804D05"/>
    <w:rsid w:val="00804D81"/>
    <w:rsid w:val="0080551E"/>
    <w:rsid w:val="00805801"/>
    <w:rsid w:val="00805B2D"/>
    <w:rsid w:val="00805C27"/>
    <w:rsid w:val="00805D8A"/>
    <w:rsid w:val="008061C3"/>
    <w:rsid w:val="008065D2"/>
    <w:rsid w:val="0080683E"/>
    <w:rsid w:val="00806909"/>
    <w:rsid w:val="0080693D"/>
    <w:rsid w:val="00806A3A"/>
    <w:rsid w:val="0080755E"/>
    <w:rsid w:val="008077D5"/>
    <w:rsid w:val="00807B55"/>
    <w:rsid w:val="00807C0F"/>
    <w:rsid w:val="00807DB1"/>
    <w:rsid w:val="00807F44"/>
    <w:rsid w:val="00810113"/>
    <w:rsid w:val="00810317"/>
    <w:rsid w:val="0081055B"/>
    <w:rsid w:val="00810D7D"/>
    <w:rsid w:val="0081158E"/>
    <w:rsid w:val="008116B6"/>
    <w:rsid w:val="00811FA6"/>
    <w:rsid w:val="00812C89"/>
    <w:rsid w:val="00812CBB"/>
    <w:rsid w:val="00812CC3"/>
    <w:rsid w:val="00813223"/>
    <w:rsid w:val="008143F6"/>
    <w:rsid w:val="0081463D"/>
    <w:rsid w:val="00814684"/>
    <w:rsid w:val="00814A5B"/>
    <w:rsid w:val="00814DEE"/>
    <w:rsid w:val="00814E64"/>
    <w:rsid w:val="0081544D"/>
    <w:rsid w:val="00815517"/>
    <w:rsid w:val="00815B85"/>
    <w:rsid w:val="00815C6B"/>
    <w:rsid w:val="00816055"/>
    <w:rsid w:val="00816280"/>
    <w:rsid w:val="008162E0"/>
    <w:rsid w:val="00816388"/>
    <w:rsid w:val="008167EE"/>
    <w:rsid w:val="00816E11"/>
    <w:rsid w:val="00817013"/>
    <w:rsid w:val="008172C1"/>
    <w:rsid w:val="0081758F"/>
    <w:rsid w:val="0081784B"/>
    <w:rsid w:val="00817E74"/>
    <w:rsid w:val="00820035"/>
    <w:rsid w:val="008202DA"/>
    <w:rsid w:val="00820A69"/>
    <w:rsid w:val="00820F85"/>
    <w:rsid w:val="00821288"/>
    <w:rsid w:val="0082154E"/>
    <w:rsid w:val="00821C16"/>
    <w:rsid w:val="00821D32"/>
    <w:rsid w:val="00821ECD"/>
    <w:rsid w:val="008220DB"/>
    <w:rsid w:val="00822559"/>
    <w:rsid w:val="008226AC"/>
    <w:rsid w:val="008226CD"/>
    <w:rsid w:val="0082276C"/>
    <w:rsid w:val="00822954"/>
    <w:rsid w:val="00822A1F"/>
    <w:rsid w:val="00822E2C"/>
    <w:rsid w:val="00823534"/>
    <w:rsid w:val="00823B35"/>
    <w:rsid w:val="00823EE0"/>
    <w:rsid w:val="00824D06"/>
    <w:rsid w:val="00824ED1"/>
    <w:rsid w:val="00825186"/>
    <w:rsid w:val="008252DB"/>
    <w:rsid w:val="0082543A"/>
    <w:rsid w:val="008254F0"/>
    <w:rsid w:val="00825D53"/>
    <w:rsid w:val="00826483"/>
    <w:rsid w:val="00826771"/>
    <w:rsid w:val="00826968"/>
    <w:rsid w:val="00826DBC"/>
    <w:rsid w:val="008270AD"/>
    <w:rsid w:val="00827D2F"/>
    <w:rsid w:val="00827E27"/>
    <w:rsid w:val="0083016E"/>
    <w:rsid w:val="00830184"/>
    <w:rsid w:val="00831BAD"/>
    <w:rsid w:val="00832184"/>
    <w:rsid w:val="00832396"/>
    <w:rsid w:val="008323B9"/>
    <w:rsid w:val="008323FF"/>
    <w:rsid w:val="00832BD2"/>
    <w:rsid w:val="00832D0F"/>
    <w:rsid w:val="008338C1"/>
    <w:rsid w:val="00833948"/>
    <w:rsid w:val="00833B3A"/>
    <w:rsid w:val="00833BEF"/>
    <w:rsid w:val="00833F59"/>
    <w:rsid w:val="008340AB"/>
    <w:rsid w:val="0083414A"/>
    <w:rsid w:val="00834402"/>
    <w:rsid w:val="00835123"/>
    <w:rsid w:val="00835405"/>
    <w:rsid w:val="00835799"/>
    <w:rsid w:val="0083585E"/>
    <w:rsid w:val="00836612"/>
    <w:rsid w:val="008367DC"/>
    <w:rsid w:val="0083689D"/>
    <w:rsid w:val="008369FC"/>
    <w:rsid w:val="0083717E"/>
    <w:rsid w:val="008374DE"/>
    <w:rsid w:val="0083764E"/>
    <w:rsid w:val="00840124"/>
    <w:rsid w:val="008401A5"/>
    <w:rsid w:val="008404A2"/>
    <w:rsid w:val="0084050D"/>
    <w:rsid w:val="008408A3"/>
    <w:rsid w:val="0084095F"/>
    <w:rsid w:val="00840FDD"/>
    <w:rsid w:val="008419F7"/>
    <w:rsid w:val="00841E60"/>
    <w:rsid w:val="00841FA8"/>
    <w:rsid w:val="00842451"/>
    <w:rsid w:val="00842796"/>
    <w:rsid w:val="00842856"/>
    <w:rsid w:val="00842A0A"/>
    <w:rsid w:val="00842B1F"/>
    <w:rsid w:val="00842CC5"/>
    <w:rsid w:val="00842E62"/>
    <w:rsid w:val="00843113"/>
    <w:rsid w:val="00843379"/>
    <w:rsid w:val="00843391"/>
    <w:rsid w:val="008433EF"/>
    <w:rsid w:val="0084356A"/>
    <w:rsid w:val="00843B1B"/>
    <w:rsid w:val="008442BF"/>
    <w:rsid w:val="008443D3"/>
    <w:rsid w:val="00844449"/>
    <w:rsid w:val="00844758"/>
    <w:rsid w:val="00844859"/>
    <w:rsid w:val="00844DA7"/>
    <w:rsid w:val="00844EA8"/>
    <w:rsid w:val="00845091"/>
    <w:rsid w:val="008451D9"/>
    <w:rsid w:val="008455BA"/>
    <w:rsid w:val="00845975"/>
    <w:rsid w:val="00845A8A"/>
    <w:rsid w:val="00845B3B"/>
    <w:rsid w:val="00845F94"/>
    <w:rsid w:val="008464B1"/>
    <w:rsid w:val="00846617"/>
    <w:rsid w:val="00846B1B"/>
    <w:rsid w:val="00846B51"/>
    <w:rsid w:val="00846CB8"/>
    <w:rsid w:val="00846CD4"/>
    <w:rsid w:val="00846D4F"/>
    <w:rsid w:val="00846E07"/>
    <w:rsid w:val="00846F3A"/>
    <w:rsid w:val="008474A3"/>
    <w:rsid w:val="008474D9"/>
    <w:rsid w:val="008475BB"/>
    <w:rsid w:val="00847ADB"/>
    <w:rsid w:val="00847D0E"/>
    <w:rsid w:val="00850109"/>
    <w:rsid w:val="00850197"/>
    <w:rsid w:val="00850ADB"/>
    <w:rsid w:val="00850D26"/>
    <w:rsid w:val="0085173C"/>
    <w:rsid w:val="00851AB0"/>
    <w:rsid w:val="00851C9D"/>
    <w:rsid w:val="00851CE8"/>
    <w:rsid w:val="00852093"/>
    <w:rsid w:val="008520B2"/>
    <w:rsid w:val="00852173"/>
    <w:rsid w:val="00852491"/>
    <w:rsid w:val="0085252E"/>
    <w:rsid w:val="0085257C"/>
    <w:rsid w:val="008526B1"/>
    <w:rsid w:val="008528C8"/>
    <w:rsid w:val="00852D69"/>
    <w:rsid w:val="008531B7"/>
    <w:rsid w:val="0085335D"/>
    <w:rsid w:val="008535F2"/>
    <w:rsid w:val="008539C4"/>
    <w:rsid w:val="00853AA0"/>
    <w:rsid w:val="00853AD1"/>
    <w:rsid w:val="00853B0C"/>
    <w:rsid w:val="00853BAE"/>
    <w:rsid w:val="00853BB8"/>
    <w:rsid w:val="00854487"/>
    <w:rsid w:val="008544C0"/>
    <w:rsid w:val="00854834"/>
    <w:rsid w:val="00854895"/>
    <w:rsid w:val="00854B9F"/>
    <w:rsid w:val="00854DAB"/>
    <w:rsid w:val="00854F54"/>
    <w:rsid w:val="008550DC"/>
    <w:rsid w:val="0085538D"/>
    <w:rsid w:val="008554D9"/>
    <w:rsid w:val="00855D12"/>
    <w:rsid w:val="00855D22"/>
    <w:rsid w:val="00855F30"/>
    <w:rsid w:val="00856367"/>
    <w:rsid w:val="00856971"/>
    <w:rsid w:val="00856A1F"/>
    <w:rsid w:val="0085716D"/>
    <w:rsid w:val="008575FF"/>
    <w:rsid w:val="00857703"/>
    <w:rsid w:val="0085788F"/>
    <w:rsid w:val="00857A2F"/>
    <w:rsid w:val="00857B67"/>
    <w:rsid w:val="00857BAE"/>
    <w:rsid w:val="00857C91"/>
    <w:rsid w:val="00857DF6"/>
    <w:rsid w:val="00857E4E"/>
    <w:rsid w:val="00857FEE"/>
    <w:rsid w:val="00860043"/>
    <w:rsid w:val="0086008A"/>
    <w:rsid w:val="0086021E"/>
    <w:rsid w:val="0086072C"/>
    <w:rsid w:val="00860A4E"/>
    <w:rsid w:val="00860D29"/>
    <w:rsid w:val="008611EB"/>
    <w:rsid w:val="00861447"/>
    <w:rsid w:val="00861FC6"/>
    <w:rsid w:val="00862229"/>
    <w:rsid w:val="008623A9"/>
    <w:rsid w:val="008628F5"/>
    <w:rsid w:val="00862C67"/>
    <w:rsid w:val="00862EC8"/>
    <w:rsid w:val="00862FB1"/>
    <w:rsid w:val="0086336C"/>
    <w:rsid w:val="00863402"/>
    <w:rsid w:val="00863B8F"/>
    <w:rsid w:val="00863CE0"/>
    <w:rsid w:val="00863D4D"/>
    <w:rsid w:val="00863F3F"/>
    <w:rsid w:val="00863FC0"/>
    <w:rsid w:val="00864702"/>
    <w:rsid w:val="008649A2"/>
    <w:rsid w:val="00864CD3"/>
    <w:rsid w:val="00864D11"/>
    <w:rsid w:val="00864E71"/>
    <w:rsid w:val="00864F1B"/>
    <w:rsid w:val="00864F48"/>
    <w:rsid w:val="0086530B"/>
    <w:rsid w:val="008655FF"/>
    <w:rsid w:val="0086560C"/>
    <w:rsid w:val="00865676"/>
    <w:rsid w:val="00865754"/>
    <w:rsid w:val="008657B9"/>
    <w:rsid w:val="00865942"/>
    <w:rsid w:val="00865A1D"/>
    <w:rsid w:val="00865AB9"/>
    <w:rsid w:val="00865C52"/>
    <w:rsid w:val="00865D95"/>
    <w:rsid w:val="00865E1C"/>
    <w:rsid w:val="00865E24"/>
    <w:rsid w:val="00865E62"/>
    <w:rsid w:val="00865EA8"/>
    <w:rsid w:val="00866020"/>
    <w:rsid w:val="00866238"/>
    <w:rsid w:val="00867370"/>
    <w:rsid w:val="008673A9"/>
    <w:rsid w:val="0086767D"/>
    <w:rsid w:val="00867724"/>
    <w:rsid w:val="0086782A"/>
    <w:rsid w:val="00867921"/>
    <w:rsid w:val="00867D17"/>
    <w:rsid w:val="0086821B"/>
    <w:rsid w:val="00870145"/>
    <w:rsid w:val="0087032E"/>
    <w:rsid w:val="008703AF"/>
    <w:rsid w:val="0087067C"/>
    <w:rsid w:val="00870714"/>
    <w:rsid w:val="00870BC2"/>
    <w:rsid w:val="00870EFF"/>
    <w:rsid w:val="008710B6"/>
    <w:rsid w:val="0087203B"/>
    <w:rsid w:val="008723B7"/>
    <w:rsid w:val="00872614"/>
    <w:rsid w:val="0087278F"/>
    <w:rsid w:val="00872C63"/>
    <w:rsid w:val="0087384C"/>
    <w:rsid w:val="00873B54"/>
    <w:rsid w:val="00873E2D"/>
    <w:rsid w:val="00873E6D"/>
    <w:rsid w:val="00873ECE"/>
    <w:rsid w:val="008742B4"/>
    <w:rsid w:val="00874657"/>
    <w:rsid w:val="00874727"/>
    <w:rsid w:val="00874763"/>
    <w:rsid w:val="00874CDC"/>
    <w:rsid w:val="00874D16"/>
    <w:rsid w:val="0087544C"/>
    <w:rsid w:val="008756DC"/>
    <w:rsid w:val="00875709"/>
    <w:rsid w:val="0087578F"/>
    <w:rsid w:val="008759BC"/>
    <w:rsid w:val="00875AA5"/>
    <w:rsid w:val="00876673"/>
    <w:rsid w:val="008766B1"/>
    <w:rsid w:val="008768CC"/>
    <w:rsid w:val="008769B6"/>
    <w:rsid w:val="00876A46"/>
    <w:rsid w:val="00876B7A"/>
    <w:rsid w:val="00876C34"/>
    <w:rsid w:val="00876E67"/>
    <w:rsid w:val="00876E6E"/>
    <w:rsid w:val="00877178"/>
    <w:rsid w:val="008778C2"/>
    <w:rsid w:val="00877A4D"/>
    <w:rsid w:val="008803EF"/>
    <w:rsid w:val="00880B80"/>
    <w:rsid w:val="0088100B"/>
    <w:rsid w:val="00881B40"/>
    <w:rsid w:val="00881DEA"/>
    <w:rsid w:val="00881F0D"/>
    <w:rsid w:val="00881F8A"/>
    <w:rsid w:val="008823DE"/>
    <w:rsid w:val="00882465"/>
    <w:rsid w:val="0088273B"/>
    <w:rsid w:val="008828E9"/>
    <w:rsid w:val="00882A76"/>
    <w:rsid w:val="00882B34"/>
    <w:rsid w:val="00883600"/>
    <w:rsid w:val="008836FF"/>
    <w:rsid w:val="00883788"/>
    <w:rsid w:val="008838DB"/>
    <w:rsid w:val="00884113"/>
    <w:rsid w:val="0088499D"/>
    <w:rsid w:val="00884C27"/>
    <w:rsid w:val="00884CD5"/>
    <w:rsid w:val="00884DCF"/>
    <w:rsid w:val="008852A8"/>
    <w:rsid w:val="0088556A"/>
    <w:rsid w:val="00885768"/>
    <w:rsid w:val="00886457"/>
    <w:rsid w:val="008864C0"/>
    <w:rsid w:val="008864DE"/>
    <w:rsid w:val="00886D10"/>
    <w:rsid w:val="00886E43"/>
    <w:rsid w:val="00886F44"/>
    <w:rsid w:val="008870DA"/>
    <w:rsid w:val="0088735C"/>
    <w:rsid w:val="008878DB"/>
    <w:rsid w:val="00887FB9"/>
    <w:rsid w:val="0089052B"/>
    <w:rsid w:val="00890632"/>
    <w:rsid w:val="008906B7"/>
    <w:rsid w:val="00890750"/>
    <w:rsid w:val="00890816"/>
    <w:rsid w:val="00890A73"/>
    <w:rsid w:val="00890B99"/>
    <w:rsid w:val="0089151E"/>
    <w:rsid w:val="00891AFF"/>
    <w:rsid w:val="00891C77"/>
    <w:rsid w:val="00891E40"/>
    <w:rsid w:val="00892B35"/>
    <w:rsid w:val="00892DDE"/>
    <w:rsid w:val="00892E57"/>
    <w:rsid w:val="0089301A"/>
    <w:rsid w:val="0089304A"/>
    <w:rsid w:val="008937BB"/>
    <w:rsid w:val="008939FD"/>
    <w:rsid w:val="00893B9A"/>
    <w:rsid w:val="00894046"/>
    <w:rsid w:val="0089440E"/>
    <w:rsid w:val="0089489C"/>
    <w:rsid w:val="00894D6D"/>
    <w:rsid w:val="008959B5"/>
    <w:rsid w:val="00895BE2"/>
    <w:rsid w:val="00895C45"/>
    <w:rsid w:val="0089604A"/>
    <w:rsid w:val="0089613E"/>
    <w:rsid w:val="0089667C"/>
    <w:rsid w:val="00896BCD"/>
    <w:rsid w:val="00896D07"/>
    <w:rsid w:val="00896E00"/>
    <w:rsid w:val="00896E32"/>
    <w:rsid w:val="0089738F"/>
    <w:rsid w:val="008976C2"/>
    <w:rsid w:val="00897A94"/>
    <w:rsid w:val="00897B1A"/>
    <w:rsid w:val="008A0071"/>
    <w:rsid w:val="008A03C6"/>
    <w:rsid w:val="008A0488"/>
    <w:rsid w:val="008A096D"/>
    <w:rsid w:val="008A0E6E"/>
    <w:rsid w:val="008A101D"/>
    <w:rsid w:val="008A113A"/>
    <w:rsid w:val="008A113E"/>
    <w:rsid w:val="008A1316"/>
    <w:rsid w:val="008A13AC"/>
    <w:rsid w:val="008A170D"/>
    <w:rsid w:val="008A191D"/>
    <w:rsid w:val="008A19A1"/>
    <w:rsid w:val="008A1EB7"/>
    <w:rsid w:val="008A273D"/>
    <w:rsid w:val="008A2BCD"/>
    <w:rsid w:val="008A2ECC"/>
    <w:rsid w:val="008A3B6C"/>
    <w:rsid w:val="008A42D2"/>
    <w:rsid w:val="008A485F"/>
    <w:rsid w:val="008A4864"/>
    <w:rsid w:val="008A500C"/>
    <w:rsid w:val="008A54A9"/>
    <w:rsid w:val="008A6077"/>
    <w:rsid w:val="008A60BD"/>
    <w:rsid w:val="008A667E"/>
    <w:rsid w:val="008A69CD"/>
    <w:rsid w:val="008A6CDE"/>
    <w:rsid w:val="008A725F"/>
    <w:rsid w:val="008A77CD"/>
    <w:rsid w:val="008A7875"/>
    <w:rsid w:val="008A7ACC"/>
    <w:rsid w:val="008A7C31"/>
    <w:rsid w:val="008A7CB5"/>
    <w:rsid w:val="008B0013"/>
    <w:rsid w:val="008B00CB"/>
    <w:rsid w:val="008B0472"/>
    <w:rsid w:val="008B0601"/>
    <w:rsid w:val="008B07C9"/>
    <w:rsid w:val="008B0F89"/>
    <w:rsid w:val="008B10C4"/>
    <w:rsid w:val="008B1294"/>
    <w:rsid w:val="008B1302"/>
    <w:rsid w:val="008B13AE"/>
    <w:rsid w:val="008B16D8"/>
    <w:rsid w:val="008B183F"/>
    <w:rsid w:val="008B198C"/>
    <w:rsid w:val="008B1AE3"/>
    <w:rsid w:val="008B1C70"/>
    <w:rsid w:val="008B212B"/>
    <w:rsid w:val="008B26F4"/>
    <w:rsid w:val="008B28C2"/>
    <w:rsid w:val="008B29EF"/>
    <w:rsid w:val="008B316F"/>
    <w:rsid w:val="008B3531"/>
    <w:rsid w:val="008B3849"/>
    <w:rsid w:val="008B3C83"/>
    <w:rsid w:val="008B4720"/>
    <w:rsid w:val="008B4E90"/>
    <w:rsid w:val="008B5401"/>
    <w:rsid w:val="008B546B"/>
    <w:rsid w:val="008B5517"/>
    <w:rsid w:val="008B5611"/>
    <w:rsid w:val="008B572A"/>
    <w:rsid w:val="008B59B4"/>
    <w:rsid w:val="008B5DF9"/>
    <w:rsid w:val="008B6378"/>
    <w:rsid w:val="008B645E"/>
    <w:rsid w:val="008B6916"/>
    <w:rsid w:val="008B6EA6"/>
    <w:rsid w:val="008B76ED"/>
    <w:rsid w:val="008C0306"/>
    <w:rsid w:val="008C03EE"/>
    <w:rsid w:val="008C0500"/>
    <w:rsid w:val="008C064A"/>
    <w:rsid w:val="008C06C2"/>
    <w:rsid w:val="008C07FC"/>
    <w:rsid w:val="008C1172"/>
    <w:rsid w:val="008C1245"/>
    <w:rsid w:val="008C1807"/>
    <w:rsid w:val="008C1E81"/>
    <w:rsid w:val="008C2089"/>
    <w:rsid w:val="008C2371"/>
    <w:rsid w:val="008C2483"/>
    <w:rsid w:val="008C2C02"/>
    <w:rsid w:val="008C2D29"/>
    <w:rsid w:val="008C3044"/>
    <w:rsid w:val="008C330F"/>
    <w:rsid w:val="008C3C2D"/>
    <w:rsid w:val="008C41D6"/>
    <w:rsid w:val="008C467C"/>
    <w:rsid w:val="008C46C7"/>
    <w:rsid w:val="008C488B"/>
    <w:rsid w:val="008C49A0"/>
    <w:rsid w:val="008C4D05"/>
    <w:rsid w:val="008C618B"/>
    <w:rsid w:val="008C654F"/>
    <w:rsid w:val="008C6F61"/>
    <w:rsid w:val="008C6FEA"/>
    <w:rsid w:val="008C73C2"/>
    <w:rsid w:val="008C7C1D"/>
    <w:rsid w:val="008C7F1C"/>
    <w:rsid w:val="008D057E"/>
    <w:rsid w:val="008D0B08"/>
    <w:rsid w:val="008D102A"/>
    <w:rsid w:val="008D13CD"/>
    <w:rsid w:val="008D15B1"/>
    <w:rsid w:val="008D1822"/>
    <w:rsid w:val="008D26A4"/>
    <w:rsid w:val="008D272E"/>
    <w:rsid w:val="008D2E1B"/>
    <w:rsid w:val="008D32F4"/>
    <w:rsid w:val="008D3BDA"/>
    <w:rsid w:val="008D3C26"/>
    <w:rsid w:val="008D4257"/>
    <w:rsid w:val="008D4B2E"/>
    <w:rsid w:val="008D5274"/>
    <w:rsid w:val="008D5471"/>
    <w:rsid w:val="008D5937"/>
    <w:rsid w:val="008D5BED"/>
    <w:rsid w:val="008D5BFF"/>
    <w:rsid w:val="008D5E1F"/>
    <w:rsid w:val="008D5E8F"/>
    <w:rsid w:val="008D5EEF"/>
    <w:rsid w:val="008D60A8"/>
    <w:rsid w:val="008D60EA"/>
    <w:rsid w:val="008D6A3B"/>
    <w:rsid w:val="008D6BEF"/>
    <w:rsid w:val="008D6C2C"/>
    <w:rsid w:val="008D709C"/>
    <w:rsid w:val="008D746E"/>
    <w:rsid w:val="008E03D4"/>
    <w:rsid w:val="008E0738"/>
    <w:rsid w:val="008E0ABA"/>
    <w:rsid w:val="008E0C5A"/>
    <w:rsid w:val="008E1940"/>
    <w:rsid w:val="008E1B40"/>
    <w:rsid w:val="008E1FD1"/>
    <w:rsid w:val="008E2404"/>
    <w:rsid w:val="008E2432"/>
    <w:rsid w:val="008E2880"/>
    <w:rsid w:val="008E2D07"/>
    <w:rsid w:val="008E2DF4"/>
    <w:rsid w:val="008E3103"/>
    <w:rsid w:val="008E3234"/>
    <w:rsid w:val="008E3308"/>
    <w:rsid w:val="008E3477"/>
    <w:rsid w:val="008E34B3"/>
    <w:rsid w:val="008E3AB5"/>
    <w:rsid w:val="008E3BD9"/>
    <w:rsid w:val="008E4053"/>
    <w:rsid w:val="008E4495"/>
    <w:rsid w:val="008E4563"/>
    <w:rsid w:val="008E4ECA"/>
    <w:rsid w:val="008E4F19"/>
    <w:rsid w:val="008E7086"/>
    <w:rsid w:val="008E746B"/>
    <w:rsid w:val="008E75D9"/>
    <w:rsid w:val="008E7717"/>
    <w:rsid w:val="008E7AF8"/>
    <w:rsid w:val="008E7C4A"/>
    <w:rsid w:val="008E7F25"/>
    <w:rsid w:val="008E7F7C"/>
    <w:rsid w:val="008F02B3"/>
    <w:rsid w:val="008F0B2B"/>
    <w:rsid w:val="008F0C38"/>
    <w:rsid w:val="008F0C69"/>
    <w:rsid w:val="008F0D91"/>
    <w:rsid w:val="008F1304"/>
    <w:rsid w:val="008F17ED"/>
    <w:rsid w:val="008F194D"/>
    <w:rsid w:val="008F1CAE"/>
    <w:rsid w:val="008F1DE4"/>
    <w:rsid w:val="008F1DE9"/>
    <w:rsid w:val="008F1E57"/>
    <w:rsid w:val="008F24C6"/>
    <w:rsid w:val="008F25AF"/>
    <w:rsid w:val="008F28C9"/>
    <w:rsid w:val="008F2ED3"/>
    <w:rsid w:val="008F3240"/>
    <w:rsid w:val="008F334B"/>
    <w:rsid w:val="008F34D7"/>
    <w:rsid w:val="008F36A2"/>
    <w:rsid w:val="008F3F56"/>
    <w:rsid w:val="008F3FCB"/>
    <w:rsid w:val="008F41CB"/>
    <w:rsid w:val="008F42C9"/>
    <w:rsid w:val="008F4515"/>
    <w:rsid w:val="008F4880"/>
    <w:rsid w:val="008F4BA9"/>
    <w:rsid w:val="008F4ECF"/>
    <w:rsid w:val="008F5066"/>
    <w:rsid w:val="008F53FF"/>
    <w:rsid w:val="008F58A9"/>
    <w:rsid w:val="008F6190"/>
    <w:rsid w:val="008F6383"/>
    <w:rsid w:val="008F6442"/>
    <w:rsid w:val="008F6560"/>
    <w:rsid w:val="008F67D5"/>
    <w:rsid w:val="008F6B5E"/>
    <w:rsid w:val="008F6C7F"/>
    <w:rsid w:val="008F71F5"/>
    <w:rsid w:val="008F7212"/>
    <w:rsid w:val="008F77DC"/>
    <w:rsid w:val="008FD1B1"/>
    <w:rsid w:val="00900005"/>
    <w:rsid w:val="009005A2"/>
    <w:rsid w:val="00900713"/>
    <w:rsid w:val="00900A16"/>
    <w:rsid w:val="00900BFE"/>
    <w:rsid w:val="00900CAC"/>
    <w:rsid w:val="009010B3"/>
    <w:rsid w:val="00901273"/>
    <w:rsid w:val="009013B0"/>
    <w:rsid w:val="00901849"/>
    <w:rsid w:val="00901894"/>
    <w:rsid w:val="00901C6D"/>
    <w:rsid w:val="00901D27"/>
    <w:rsid w:val="00901E66"/>
    <w:rsid w:val="00902AF2"/>
    <w:rsid w:val="00902E29"/>
    <w:rsid w:val="00903288"/>
    <w:rsid w:val="009033E7"/>
    <w:rsid w:val="009039E6"/>
    <w:rsid w:val="00903AF4"/>
    <w:rsid w:val="00903C07"/>
    <w:rsid w:val="00903EE3"/>
    <w:rsid w:val="00904026"/>
    <w:rsid w:val="00904701"/>
    <w:rsid w:val="00904E89"/>
    <w:rsid w:val="00905203"/>
    <w:rsid w:val="00905337"/>
    <w:rsid w:val="00905529"/>
    <w:rsid w:val="00905585"/>
    <w:rsid w:val="00906B34"/>
    <w:rsid w:val="00906BAC"/>
    <w:rsid w:val="0090721C"/>
    <w:rsid w:val="0090738A"/>
    <w:rsid w:val="0090770A"/>
    <w:rsid w:val="009079E6"/>
    <w:rsid w:val="00907A40"/>
    <w:rsid w:val="00907E7A"/>
    <w:rsid w:val="00909684"/>
    <w:rsid w:val="0091084D"/>
    <w:rsid w:val="00910860"/>
    <w:rsid w:val="00910ACB"/>
    <w:rsid w:val="009110A9"/>
    <w:rsid w:val="00911129"/>
    <w:rsid w:val="009112DF"/>
    <w:rsid w:val="009114C4"/>
    <w:rsid w:val="00911817"/>
    <w:rsid w:val="00911931"/>
    <w:rsid w:val="00911975"/>
    <w:rsid w:val="009119F2"/>
    <w:rsid w:val="00911AAC"/>
    <w:rsid w:val="00911D5F"/>
    <w:rsid w:val="00911FD9"/>
    <w:rsid w:val="0091235A"/>
    <w:rsid w:val="00912369"/>
    <w:rsid w:val="009126F8"/>
    <w:rsid w:val="00912722"/>
    <w:rsid w:val="00912B95"/>
    <w:rsid w:val="00912BCB"/>
    <w:rsid w:val="00912F7F"/>
    <w:rsid w:val="009134BF"/>
    <w:rsid w:val="00913629"/>
    <w:rsid w:val="00914042"/>
    <w:rsid w:val="0091439D"/>
    <w:rsid w:val="00914548"/>
    <w:rsid w:val="0091459F"/>
    <w:rsid w:val="00914642"/>
    <w:rsid w:val="009146E0"/>
    <w:rsid w:val="0091487D"/>
    <w:rsid w:val="00914C02"/>
    <w:rsid w:val="00914EE5"/>
    <w:rsid w:val="00914FB3"/>
    <w:rsid w:val="0091515C"/>
    <w:rsid w:val="0091562A"/>
    <w:rsid w:val="00915791"/>
    <w:rsid w:val="009158CA"/>
    <w:rsid w:val="00915B91"/>
    <w:rsid w:val="00916765"/>
    <w:rsid w:val="00916813"/>
    <w:rsid w:val="0091697D"/>
    <w:rsid w:val="009169FA"/>
    <w:rsid w:val="00916A7D"/>
    <w:rsid w:val="00916FE4"/>
    <w:rsid w:val="00917043"/>
    <w:rsid w:val="00917678"/>
    <w:rsid w:val="0091783D"/>
    <w:rsid w:val="009179D6"/>
    <w:rsid w:val="00917F75"/>
    <w:rsid w:val="00920049"/>
    <w:rsid w:val="009202DD"/>
    <w:rsid w:val="009204C3"/>
    <w:rsid w:val="00920669"/>
    <w:rsid w:val="009208AA"/>
    <w:rsid w:val="00920F49"/>
    <w:rsid w:val="009210AB"/>
    <w:rsid w:val="009211CE"/>
    <w:rsid w:val="009218DE"/>
    <w:rsid w:val="00921909"/>
    <w:rsid w:val="009219C9"/>
    <w:rsid w:val="00921A8C"/>
    <w:rsid w:val="00921CD1"/>
    <w:rsid w:val="00921D30"/>
    <w:rsid w:val="009225D4"/>
    <w:rsid w:val="00922893"/>
    <w:rsid w:val="00922D3C"/>
    <w:rsid w:val="0092322F"/>
    <w:rsid w:val="009237B6"/>
    <w:rsid w:val="00923B24"/>
    <w:rsid w:val="00924325"/>
    <w:rsid w:val="00924630"/>
    <w:rsid w:val="009247E4"/>
    <w:rsid w:val="00924A6D"/>
    <w:rsid w:val="00924E79"/>
    <w:rsid w:val="00925284"/>
    <w:rsid w:val="0092582A"/>
    <w:rsid w:val="0092585D"/>
    <w:rsid w:val="0092612D"/>
    <w:rsid w:val="009261B6"/>
    <w:rsid w:val="00926493"/>
    <w:rsid w:val="00926AC8"/>
    <w:rsid w:val="00926B25"/>
    <w:rsid w:val="00926C0B"/>
    <w:rsid w:val="009273B3"/>
    <w:rsid w:val="00927597"/>
    <w:rsid w:val="00927965"/>
    <w:rsid w:val="0092D600"/>
    <w:rsid w:val="009300A6"/>
    <w:rsid w:val="009300ED"/>
    <w:rsid w:val="009304EA"/>
    <w:rsid w:val="009308D5"/>
    <w:rsid w:val="00930A80"/>
    <w:rsid w:val="00930AAF"/>
    <w:rsid w:val="00930DFE"/>
    <w:rsid w:val="0093112A"/>
    <w:rsid w:val="00931233"/>
    <w:rsid w:val="00931466"/>
    <w:rsid w:val="00931AF9"/>
    <w:rsid w:val="00931DC7"/>
    <w:rsid w:val="00931F24"/>
    <w:rsid w:val="00932125"/>
    <w:rsid w:val="00932448"/>
    <w:rsid w:val="00932808"/>
    <w:rsid w:val="00932CC5"/>
    <w:rsid w:val="00932EE6"/>
    <w:rsid w:val="00932FFC"/>
    <w:rsid w:val="009330AE"/>
    <w:rsid w:val="009330F2"/>
    <w:rsid w:val="009332E8"/>
    <w:rsid w:val="009338D4"/>
    <w:rsid w:val="00933B40"/>
    <w:rsid w:val="00933B56"/>
    <w:rsid w:val="00933CAE"/>
    <w:rsid w:val="00934406"/>
    <w:rsid w:val="009344F7"/>
    <w:rsid w:val="0093453D"/>
    <w:rsid w:val="009345E4"/>
    <w:rsid w:val="009347AC"/>
    <w:rsid w:val="009351A0"/>
    <w:rsid w:val="00935225"/>
    <w:rsid w:val="009354D4"/>
    <w:rsid w:val="009357BF"/>
    <w:rsid w:val="009358CC"/>
    <w:rsid w:val="00935B41"/>
    <w:rsid w:val="00935C2E"/>
    <w:rsid w:val="00935D80"/>
    <w:rsid w:val="00936567"/>
    <w:rsid w:val="0093667E"/>
    <w:rsid w:val="00936833"/>
    <w:rsid w:val="00936D3F"/>
    <w:rsid w:val="009374F6"/>
    <w:rsid w:val="00937559"/>
    <w:rsid w:val="009376E7"/>
    <w:rsid w:val="0093789C"/>
    <w:rsid w:val="00937901"/>
    <w:rsid w:val="0093790E"/>
    <w:rsid w:val="00937925"/>
    <w:rsid w:val="00937BAA"/>
    <w:rsid w:val="00937D65"/>
    <w:rsid w:val="00937E84"/>
    <w:rsid w:val="009402A0"/>
    <w:rsid w:val="00940A36"/>
    <w:rsid w:val="00940A4D"/>
    <w:rsid w:val="00940B6C"/>
    <w:rsid w:val="00940C93"/>
    <w:rsid w:val="00940CF9"/>
    <w:rsid w:val="00940DE3"/>
    <w:rsid w:val="00941134"/>
    <w:rsid w:val="009414DB"/>
    <w:rsid w:val="00941CD3"/>
    <w:rsid w:val="00941D70"/>
    <w:rsid w:val="00942457"/>
    <w:rsid w:val="0094254C"/>
    <w:rsid w:val="00942570"/>
    <w:rsid w:val="0094314B"/>
    <w:rsid w:val="009436AB"/>
    <w:rsid w:val="0094391A"/>
    <w:rsid w:val="00943923"/>
    <w:rsid w:val="00943CCA"/>
    <w:rsid w:val="00943EA0"/>
    <w:rsid w:val="00944DDC"/>
    <w:rsid w:val="00944F61"/>
    <w:rsid w:val="009450EA"/>
    <w:rsid w:val="009453DD"/>
    <w:rsid w:val="0094586A"/>
    <w:rsid w:val="00945FCF"/>
    <w:rsid w:val="009461BC"/>
    <w:rsid w:val="00946AF0"/>
    <w:rsid w:val="00946B48"/>
    <w:rsid w:val="00946FAB"/>
    <w:rsid w:val="009472C9"/>
    <w:rsid w:val="00947404"/>
    <w:rsid w:val="00947592"/>
    <w:rsid w:val="00947B09"/>
    <w:rsid w:val="00947E3D"/>
    <w:rsid w:val="0095024D"/>
    <w:rsid w:val="00950D6A"/>
    <w:rsid w:val="0095115B"/>
    <w:rsid w:val="009511D6"/>
    <w:rsid w:val="0095194C"/>
    <w:rsid w:val="00952269"/>
    <w:rsid w:val="009522C7"/>
    <w:rsid w:val="00952385"/>
    <w:rsid w:val="00952783"/>
    <w:rsid w:val="009529A1"/>
    <w:rsid w:val="00952A25"/>
    <w:rsid w:val="00952C8B"/>
    <w:rsid w:val="00952DE6"/>
    <w:rsid w:val="009533A5"/>
    <w:rsid w:val="009533E6"/>
    <w:rsid w:val="009535B3"/>
    <w:rsid w:val="009540FA"/>
    <w:rsid w:val="00954298"/>
    <w:rsid w:val="009542E5"/>
    <w:rsid w:val="0095473A"/>
    <w:rsid w:val="009549FD"/>
    <w:rsid w:val="00954C74"/>
    <w:rsid w:val="0095570E"/>
    <w:rsid w:val="009558F1"/>
    <w:rsid w:val="00955C59"/>
    <w:rsid w:val="0095604B"/>
    <w:rsid w:val="009560A6"/>
    <w:rsid w:val="00956200"/>
    <w:rsid w:val="0095639C"/>
    <w:rsid w:val="00956B9B"/>
    <w:rsid w:val="00956C04"/>
    <w:rsid w:val="00956DF6"/>
    <w:rsid w:val="0095709C"/>
    <w:rsid w:val="00957F45"/>
    <w:rsid w:val="00960122"/>
    <w:rsid w:val="00960806"/>
    <w:rsid w:val="009608CA"/>
    <w:rsid w:val="00960D7B"/>
    <w:rsid w:val="0096157D"/>
    <w:rsid w:val="00961A22"/>
    <w:rsid w:val="00961D8E"/>
    <w:rsid w:val="00961E95"/>
    <w:rsid w:val="00961F3C"/>
    <w:rsid w:val="009626D4"/>
    <w:rsid w:val="00963149"/>
    <w:rsid w:val="00963C66"/>
    <w:rsid w:val="00964232"/>
    <w:rsid w:val="009644DC"/>
    <w:rsid w:val="009646A7"/>
    <w:rsid w:val="009649AE"/>
    <w:rsid w:val="00964A6B"/>
    <w:rsid w:val="00964B7B"/>
    <w:rsid w:val="00964F1D"/>
    <w:rsid w:val="009654CB"/>
    <w:rsid w:val="00965A76"/>
    <w:rsid w:val="00965D48"/>
    <w:rsid w:val="0096672A"/>
    <w:rsid w:val="0096677D"/>
    <w:rsid w:val="009669E0"/>
    <w:rsid w:val="00966AD5"/>
    <w:rsid w:val="00966B27"/>
    <w:rsid w:val="00966EF1"/>
    <w:rsid w:val="00967419"/>
    <w:rsid w:val="00967D99"/>
    <w:rsid w:val="009706A6"/>
    <w:rsid w:val="009709B7"/>
    <w:rsid w:val="00970F62"/>
    <w:rsid w:val="00971093"/>
    <w:rsid w:val="009712A5"/>
    <w:rsid w:val="009712F4"/>
    <w:rsid w:val="00971760"/>
    <w:rsid w:val="00971C60"/>
    <w:rsid w:val="00971D70"/>
    <w:rsid w:val="00971E11"/>
    <w:rsid w:val="00971FBC"/>
    <w:rsid w:val="00971FEE"/>
    <w:rsid w:val="0097232B"/>
    <w:rsid w:val="009724C6"/>
    <w:rsid w:val="009728A8"/>
    <w:rsid w:val="00972B2B"/>
    <w:rsid w:val="00973078"/>
    <w:rsid w:val="00973500"/>
    <w:rsid w:val="009735A3"/>
    <w:rsid w:val="00974055"/>
    <w:rsid w:val="009741A4"/>
    <w:rsid w:val="0097457B"/>
    <w:rsid w:val="009747E8"/>
    <w:rsid w:val="00974B08"/>
    <w:rsid w:val="00974CFA"/>
    <w:rsid w:val="00974D55"/>
    <w:rsid w:val="00974D56"/>
    <w:rsid w:val="009750BC"/>
    <w:rsid w:val="009752C0"/>
    <w:rsid w:val="0097534B"/>
    <w:rsid w:val="00975B2C"/>
    <w:rsid w:val="009763F0"/>
    <w:rsid w:val="00976762"/>
    <w:rsid w:val="00976923"/>
    <w:rsid w:val="00976AF7"/>
    <w:rsid w:val="0097746E"/>
    <w:rsid w:val="0097796B"/>
    <w:rsid w:val="00977C4E"/>
    <w:rsid w:val="00977D3A"/>
    <w:rsid w:val="00977EDE"/>
    <w:rsid w:val="00980243"/>
    <w:rsid w:val="00980369"/>
    <w:rsid w:val="00980D46"/>
    <w:rsid w:val="00981225"/>
    <w:rsid w:val="00981C62"/>
    <w:rsid w:val="00981CAC"/>
    <w:rsid w:val="0098259E"/>
    <w:rsid w:val="0098271F"/>
    <w:rsid w:val="00982C59"/>
    <w:rsid w:val="00982C79"/>
    <w:rsid w:val="00982D11"/>
    <w:rsid w:val="00982D68"/>
    <w:rsid w:val="00982D9B"/>
    <w:rsid w:val="0098313F"/>
    <w:rsid w:val="0098316F"/>
    <w:rsid w:val="00983273"/>
    <w:rsid w:val="0098398D"/>
    <w:rsid w:val="00983AF2"/>
    <w:rsid w:val="00983CBE"/>
    <w:rsid w:val="00983F3E"/>
    <w:rsid w:val="00984315"/>
    <w:rsid w:val="00984575"/>
    <w:rsid w:val="009845F8"/>
    <w:rsid w:val="00984F77"/>
    <w:rsid w:val="0098547E"/>
    <w:rsid w:val="00985542"/>
    <w:rsid w:val="00985960"/>
    <w:rsid w:val="00985CDA"/>
    <w:rsid w:val="00985E60"/>
    <w:rsid w:val="00986855"/>
    <w:rsid w:val="00986883"/>
    <w:rsid w:val="0098700B"/>
    <w:rsid w:val="00987270"/>
    <w:rsid w:val="009873CF"/>
    <w:rsid w:val="009876CD"/>
    <w:rsid w:val="009879D3"/>
    <w:rsid w:val="009903FE"/>
    <w:rsid w:val="00990622"/>
    <w:rsid w:val="00990A68"/>
    <w:rsid w:val="00990C96"/>
    <w:rsid w:val="00990E29"/>
    <w:rsid w:val="00990EF4"/>
    <w:rsid w:val="00991172"/>
    <w:rsid w:val="009911A4"/>
    <w:rsid w:val="009913FF"/>
    <w:rsid w:val="00991814"/>
    <w:rsid w:val="00991891"/>
    <w:rsid w:val="0099197E"/>
    <w:rsid w:val="00991EDE"/>
    <w:rsid w:val="00991FC1"/>
    <w:rsid w:val="0099299A"/>
    <w:rsid w:val="00992CF5"/>
    <w:rsid w:val="00992D2F"/>
    <w:rsid w:val="00993043"/>
    <w:rsid w:val="00993E7B"/>
    <w:rsid w:val="00993F2D"/>
    <w:rsid w:val="00994185"/>
    <w:rsid w:val="009941BC"/>
    <w:rsid w:val="00994698"/>
    <w:rsid w:val="00994A03"/>
    <w:rsid w:val="009953E0"/>
    <w:rsid w:val="00995996"/>
    <w:rsid w:val="00995E48"/>
    <w:rsid w:val="00995EB7"/>
    <w:rsid w:val="009964FD"/>
    <w:rsid w:val="0099678C"/>
    <w:rsid w:val="00996868"/>
    <w:rsid w:val="00996874"/>
    <w:rsid w:val="00996A1A"/>
    <w:rsid w:val="00996A61"/>
    <w:rsid w:val="00996DE7"/>
    <w:rsid w:val="00996EAE"/>
    <w:rsid w:val="00996F9C"/>
    <w:rsid w:val="00996FC2"/>
    <w:rsid w:val="009973C2"/>
    <w:rsid w:val="00997463"/>
    <w:rsid w:val="009974D7"/>
    <w:rsid w:val="00997580"/>
    <w:rsid w:val="009979C6"/>
    <w:rsid w:val="00997A09"/>
    <w:rsid w:val="00997D55"/>
    <w:rsid w:val="00997EDC"/>
    <w:rsid w:val="009A006D"/>
    <w:rsid w:val="009A019E"/>
    <w:rsid w:val="009A02A2"/>
    <w:rsid w:val="009A0A57"/>
    <w:rsid w:val="009A0B72"/>
    <w:rsid w:val="009A0C37"/>
    <w:rsid w:val="009A0C59"/>
    <w:rsid w:val="009A0DAA"/>
    <w:rsid w:val="009A158C"/>
    <w:rsid w:val="009A1A64"/>
    <w:rsid w:val="009A1BFF"/>
    <w:rsid w:val="009A1C74"/>
    <w:rsid w:val="009A1F4A"/>
    <w:rsid w:val="009A20F2"/>
    <w:rsid w:val="009A2513"/>
    <w:rsid w:val="009A25E3"/>
    <w:rsid w:val="009A2A48"/>
    <w:rsid w:val="009A2B92"/>
    <w:rsid w:val="009A3209"/>
    <w:rsid w:val="009A33AD"/>
    <w:rsid w:val="009A3552"/>
    <w:rsid w:val="009A3722"/>
    <w:rsid w:val="009A3EF4"/>
    <w:rsid w:val="009A4298"/>
    <w:rsid w:val="009A46EC"/>
    <w:rsid w:val="009A4737"/>
    <w:rsid w:val="009A475C"/>
    <w:rsid w:val="009A47B8"/>
    <w:rsid w:val="009A485A"/>
    <w:rsid w:val="009A49C2"/>
    <w:rsid w:val="009A4D9A"/>
    <w:rsid w:val="009A4DD5"/>
    <w:rsid w:val="009A524D"/>
    <w:rsid w:val="009A52A8"/>
    <w:rsid w:val="009A52E4"/>
    <w:rsid w:val="009A5324"/>
    <w:rsid w:val="009A5772"/>
    <w:rsid w:val="009A591E"/>
    <w:rsid w:val="009A597D"/>
    <w:rsid w:val="009A5CC0"/>
    <w:rsid w:val="009A6024"/>
    <w:rsid w:val="009A670E"/>
    <w:rsid w:val="009A677A"/>
    <w:rsid w:val="009A695C"/>
    <w:rsid w:val="009A6D57"/>
    <w:rsid w:val="009A71E7"/>
    <w:rsid w:val="009A772F"/>
    <w:rsid w:val="009A7835"/>
    <w:rsid w:val="009A7A73"/>
    <w:rsid w:val="009A7A96"/>
    <w:rsid w:val="009A7FA4"/>
    <w:rsid w:val="009B0B38"/>
    <w:rsid w:val="009B0D74"/>
    <w:rsid w:val="009B1A5F"/>
    <w:rsid w:val="009B1E7B"/>
    <w:rsid w:val="009B29DA"/>
    <w:rsid w:val="009B2E60"/>
    <w:rsid w:val="009B31AD"/>
    <w:rsid w:val="009B31DE"/>
    <w:rsid w:val="009B3706"/>
    <w:rsid w:val="009B3EE1"/>
    <w:rsid w:val="009B4038"/>
    <w:rsid w:val="009B484E"/>
    <w:rsid w:val="009B538B"/>
    <w:rsid w:val="009B5934"/>
    <w:rsid w:val="009B5A21"/>
    <w:rsid w:val="009B5A71"/>
    <w:rsid w:val="009B5C2E"/>
    <w:rsid w:val="009B5D1E"/>
    <w:rsid w:val="009B6379"/>
    <w:rsid w:val="009B6617"/>
    <w:rsid w:val="009B6F32"/>
    <w:rsid w:val="009B733C"/>
    <w:rsid w:val="009B747E"/>
    <w:rsid w:val="009C0632"/>
    <w:rsid w:val="009C09A6"/>
    <w:rsid w:val="009C0A08"/>
    <w:rsid w:val="009C1971"/>
    <w:rsid w:val="009C1E3F"/>
    <w:rsid w:val="009C2085"/>
    <w:rsid w:val="009C21AF"/>
    <w:rsid w:val="009C2302"/>
    <w:rsid w:val="009C2426"/>
    <w:rsid w:val="009C2750"/>
    <w:rsid w:val="009C27FD"/>
    <w:rsid w:val="009C28FA"/>
    <w:rsid w:val="009C2F17"/>
    <w:rsid w:val="009C3241"/>
    <w:rsid w:val="009C336B"/>
    <w:rsid w:val="009C3461"/>
    <w:rsid w:val="009C3463"/>
    <w:rsid w:val="009C3BF2"/>
    <w:rsid w:val="009C40BA"/>
    <w:rsid w:val="009C4CA7"/>
    <w:rsid w:val="009C4E13"/>
    <w:rsid w:val="009C4E8C"/>
    <w:rsid w:val="009C4EFE"/>
    <w:rsid w:val="009C4F24"/>
    <w:rsid w:val="009C509E"/>
    <w:rsid w:val="009C51CE"/>
    <w:rsid w:val="009C5A69"/>
    <w:rsid w:val="009C5C34"/>
    <w:rsid w:val="009C5E6C"/>
    <w:rsid w:val="009C5E70"/>
    <w:rsid w:val="009C5EBE"/>
    <w:rsid w:val="009C6084"/>
    <w:rsid w:val="009C60EE"/>
    <w:rsid w:val="009C6329"/>
    <w:rsid w:val="009C63DC"/>
    <w:rsid w:val="009C668D"/>
    <w:rsid w:val="009C66D9"/>
    <w:rsid w:val="009C6CFD"/>
    <w:rsid w:val="009C7079"/>
    <w:rsid w:val="009C7796"/>
    <w:rsid w:val="009C78B3"/>
    <w:rsid w:val="009C7DEF"/>
    <w:rsid w:val="009D0558"/>
    <w:rsid w:val="009D0667"/>
    <w:rsid w:val="009D0726"/>
    <w:rsid w:val="009D09F9"/>
    <w:rsid w:val="009D0BD8"/>
    <w:rsid w:val="009D0CFD"/>
    <w:rsid w:val="009D0D14"/>
    <w:rsid w:val="009D0F45"/>
    <w:rsid w:val="009D1458"/>
    <w:rsid w:val="009D14F6"/>
    <w:rsid w:val="009D15C8"/>
    <w:rsid w:val="009D1810"/>
    <w:rsid w:val="009D1D34"/>
    <w:rsid w:val="009D1D51"/>
    <w:rsid w:val="009D22F5"/>
    <w:rsid w:val="009D2531"/>
    <w:rsid w:val="009D291E"/>
    <w:rsid w:val="009D3215"/>
    <w:rsid w:val="009D35BA"/>
    <w:rsid w:val="009D37C1"/>
    <w:rsid w:val="009D388E"/>
    <w:rsid w:val="009D3C9F"/>
    <w:rsid w:val="009D40ED"/>
    <w:rsid w:val="009D42D0"/>
    <w:rsid w:val="009D4435"/>
    <w:rsid w:val="009D49AE"/>
    <w:rsid w:val="009D4C03"/>
    <w:rsid w:val="009D4C2A"/>
    <w:rsid w:val="009D4DDE"/>
    <w:rsid w:val="009D51E1"/>
    <w:rsid w:val="009D5325"/>
    <w:rsid w:val="009D595F"/>
    <w:rsid w:val="009D6004"/>
    <w:rsid w:val="009D6914"/>
    <w:rsid w:val="009D77A9"/>
    <w:rsid w:val="009D7EC4"/>
    <w:rsid w:val="009E020E"/>
    <w:rsid w:val="009E03FB"/>
    <w:rsid w:val="009E04DE"/>
    <w:rsid w:val="009E113C"/>
    <w:rsid w:val="009E12D0"/>
    <w:rsid w:val="009E1671"/>
    <w:rsid w:val="009E28FE"/>
    <w:rsid w:val="009E295A"/>
    <w:rsid w:val="009E2A9C"/>
    <w:rsid w:val="009E2B7A"/>
    <w:rsid w:val="009E2EB7"/>
    <w:rsid w:val="009E301C"/>
    <w:rsid w:val="009E3210"/>
    <w:rsid w:val="009E39AC"/>
    <w:rsid w:val="009E3CD9"/>
    <w:rsid w:val="009E3F21"/>
    <w:rsid w:val="009E3F8C"/>
    <w:rsid w:val="009E451C"/>
    <w:rsid w:val="009E465D"/>
    <w:rsid w:val="009E499B"/>
    <w:rsid w:val="009E4D17"/>
    <w:rsid w:val="009E5182"/>
    <w:rsid w:val="009E555A"/>
    <w:rsid w:val="009E572F"/>
    <w:rsid w:val="009E5A47"/>
    <w:rsid w:val="009E5CF2"/>
    <w:rsid w:val="009E5DD1"/>
    <w:rsid w:val="009E5EB8"/>
    <w:rsid w:val="009E62D7"/>
    <w:rsid w:val="009E636B"/>
    <w:rsid w:val="009E65EE"/>
    <w:rsid w:val="009E65F0"/>
    <w:rsid w:val="009E670C"/>
    <w:rsid w:val="009E68CB"/>
    <w:rsid w:val="009E6A7F"/>
    <w:rsid w:val="009E72B3"/>
    <w:rsid w:val="009E7C25"/>
    <w:rsid w:val="009E7F75"/>
    <w:rsid w:val="009F090B"/>
    <w:rsid w:val="009F1153"/>
    <w:rsid w:val="009F13E6"/>
    <w:rsid w:val="009F19D1"/>
    <w:rsid w:val="009F1C26"/>
    <w:rsid w:val="009F1CAA"/>
    <w:rsid w:val="009F2616"/>
    <w:rsid w:val="009F276D"/>
    <w:rsid w:val="009F32AE"/>
    <w:rsid w:val="009F339B"/>
    <w:rsid w:val="009F340D"/>
    <w:rsid w:val="009F381A"/>
    <w:rsid w:val="009F3935"/>
    <w:rsid w:val="009F3D06"/>
    <w:rsid w:val="009F3EFA"/>
    <w:rsid w:val="009F3FEA"/>
    <w:rsid w:val="009F4307"/>
    <w:rsid w:val="009F4763"/>
    <w:rsid w:val="009F5347"/>
    <w:rsid w:val="009F5597"/>
    <w:rsid w:val="009F5C05"/>
    <w:rsid w:val="009F5D93"/>
    <w:rsid w:val="009F6818"/>
    <w:rsid w:val="009F687A"/>
    <w:rsid w:val="009F6C6D"/>
    <w:rsid w:val="009F6D1C"/>
    <w:rsid w:val="009F71BE"/>
    <w:rsid w:val="009F7684"/>
    <w:rsid w:val="009F768F"/>
    <w:rsid w:val="009F7770"/>
    <w:rsid w:val="009F7A80"/>
    <w:rsid w:val="009F7DD4"/>
    <w:rsid w:val="00A00229"/>
    <w:rsid w:val="00A0024F"/>
    <w:rsid w:val="00A003C1"/>
    <w:rsid w:val="00A00488"/>
    <w:rsid w:val="00A008D8"/>
    <w:rsid w:val="00A00943"/>
    <w:rsid w:val="00A0099B"/>
    <w:rsid w:val="00A009E3"/>
    <w:rsid w:val="00A00C9A"/>
    <w:rsid w:val="00A00DEA"/>
    <w:rsid w:val="00A0123A"/>
    <w:rsid w:val="00A012ED"/>
    <w:rsid w:val="00A015BF"/>
    <w:rsid w:val="00A01AC5"/>
    <w:rsid w:val="00A02158"/>
    <w:rsid w:val="00A0220F"/>
    <w:rsid w:val="00A03298"/>
    <w:rsid w:val="00A034C7"/>
    <w:rsid w:val="00A03657"/>
    <w:rsid w:val="00A039A0"/>
    <w:rsid w:val="00A03C50"/>
    <w:rsid w:val="00A03CDC"/>
    <w:rsid w:val="00A03F69"/>
    <w:rsid w:val="00A03F99"/>
    <w:rsid w:val="00A0430D"/>
    <w:rsid w:val="00A0452E"/>
    <w:rsid w:val="00A04E08"/>
    <w:rsid w:val="00A04EDF"/>
    <w:rsid w:val="00A05524"/>
    <w:rsid w:val="00A05BFC"/>
    <w:rsid w:val="00A05C5C"/>
    <w:rsid w:val="00A05D40"/>
    <w:rsid w:val="00A05D6B"/>
    <w:rsid w:val="00A069DD"/>
    <w:rsid w:val="00A06D84"/>
    <w:rsid w:val="00A06E15"/>
    <w:rsid w:val="00A06E18"/>
    <w:rsid w:val="00A07293"/>
    <w:rsid w:val="00A07E09"/>
    <w:rsid w:val="00A07F96"/>
    <w:rsid w:val="00A10551"/>
    <w:rsid w:val="00A1093A"/>
    <w:rsid w:val="00A10C49"/>
    <w:rsid w:val="00A11AC3"/>
    <w:rsid w:val="00A1212D"/>
    <w:rsid w:val="00A12298"/>
    <w:rsid w:val="00A122C2"/>
    <w:rsid w:val="00A12323"/>
    <w:rsid w:val="00A12714"/>
    <w:rsid w:val="00A12A76"/>
    <w:rsid w:val="00A12B83"/>
    <w:rsid w:val="00A12D07"/>
    <w:rsid w:val="00A12D9C"/>
    <w:rsid w:val="00A12DD8"/>
    <w:rsid w:val="00A12F6B"/>
    <w:rsid w:val="00A13203"/>
    <w:rsid w:val="00A13409"/>
    <w:rsid w:val="00A13CC3"/>
    <w:rsid w:val="00A140EC"/>
    <w:rsid w:val="00A141A0"/>
    <w:rsid w:val="00A145C8"/>
    <w:rsid w:val="00A149EC"/>
    <w:rsid w:val="00A14CB5"/>
    <w:rsid w:val="00A14FF0"/>
    <w:rsid w:val="00A1512E"/>
    <w:rsid w:val="00A152F1"/>
    <w:rsid w:val="00A15408"/>
    <w:rsid w:val="00A15469"/>
    <w:rsid w:val="00A15744"/>
    <w:rsid w:val="00A1581B"/>
    <w:rsid w:val="00A15F82"/>
    <w:rsid w:val="00A161A8"/>
    <w:rsid w:val="00A16242"/>
    <w:rsid w:val="00A162E9"/>
    <w:rsid w:val="00A16513"/>
    <w:rsid w:val="00A1705D"/>
    <w:rsid w:val="00A17407"/>
    <w:rsid w:val="00A17C44"/>
    <w:rsid w:val="00A17EB8"/>
    <w:rsid w:val="00A17F99"/>
    <w:rsid w:val="00A1D6C9"/>
    <w:rsid w:val="00A2006F"/>
    <w:rsid w:val="00A20E76"/>
    <w:rsid w:val="00A210E8"/>
    <w:rsid w:val="00A215C0"/>
    <w:rsid w:val="00A217ED"/>
    <w:rsid w:val="00A218C6"/>
    <w:rsid w:val="00A21A3D"/>
    <w:rsid w:val="00A22079"/>
    <w:rsid w:val="00A228D6"/>
    <w:rsid w:val="00A2291A"/>
    <w:rsid w:val="00A22C50"/>
    <w:rsid w:val="00A22E1A"/>
    <w:rsid w:val="00A23ADE"/>
    <w:rsid w:val="00A23CF0"/>
    <w:rsid w:val="00A23E66"/>
    <w:rsid w:val="00A23E6D"/>
    <w:rsid w:val="00A24146"/>
    <w:rsid w:val="00A249FA"/>
    <w:rsid w:val="00A24BBF"/>
    <w:rsid w:val="00A24D0B"/>
    <w:rsid w:val="00A2502F"/>
    <w:rsid w:val="00A252CC"/>
    <w:rsid w:val="00A2535B"/>
    <w:rsid w:val="00A25502"/>
    <w:rsid w:val="00A25669"/>
    <w:rsid w:val="00A2579A"/>
    <w:rsid w:val="00A25A98"/>
    <w:rsid w:val="00A25AD8"/>
    <w:rsid w:val="00A25D4A"/>
    <w:rsid w:val="00A25EFA"/>
    <w:rsid w:val="00A26413"/>
    <w:rsid w:val="00A26563"/>
    <w:rsid w:val="00A266BF"/>
    <w:rsid w:val="00A26B11"/>
    <w:rsid w:val="00A26C08"/>
    <w:rsid w:val="00A26E45"/>
    <w:rsid w:val="00A27100"/>
    <w:rsid w:val="00A27488"/>
    <w:rsid w:val="00A27513"/>
    <w:rsid w:val="00A27BF1"/>
    <w:rsid w:val="00A27D5C"/>
    <w:rsid w:val="00A30673"/>
    <w:rsid w:val="00A30C17"/>
    <w:rsid w:val="00A30EAC"/>
    <w:rsid w:val="00A30F91"/>
    <w:rsid w:val="00A31726"/>
    <w:rsid w:val="00A320FF"/>
    <w:rsid w:val="00A32650"/>
    <w:rsid w:val="00A326F1"/>
    <w:rsid w:val="00A32B71"/>
    <w:rsid w:val="00A32E87"/>
    <w:rsid w:val="00A32F74"/>
    <w:rsid w:val="00A33027"/>
    <w:rsid w:val="00A331C5"/>
    <w:rsid w:val="00A3346F"/>
    <w:rsid w:val="00A33533"/>
    <w:rsid w:val="00A33602"/>
    <w:rsid w:val="00A34048"/>
    <w:rsid w:val="00A34320"/>
    <w:rsid w:val="00A343F4"/>
    <w:rsid w:val="00A34613"/>
    <w:rsid w:val="00A34709"/>
    <w:rsid w:val="00A3480A"/>
    <w:rsid w:val="00A34DA1"/>
    <w:rsid w:val="00A34FE5"/>
    <w:rsid w:val="00A35360"/>
    <w:rsid w:val="00A3544D"/>
    <w:rsid w:val="00A35609"/>
    <w:rsid w:val="00A35852"/>
    <w:rsid w:val="00A359B7"/>
    <w:rsid w:val="00A36122"/>
    <w:rsid w:val="00A3623E"/>
    <w:rsid w:val="00A36ABB"/>
    <w:rsid w:val="00A36BD2"/>
    <w:rsid w:val="00A36CA4"/>
    <w:rsid w:val="00A36F82"/>
    <w:rsid w:val="00A372EA"/>
    <w:rsid w:val="00A37661"/>
    <w:rsid w:val="00A3791F"/>
    <w:rsid w:val="00A37A85"/>
    <w:rsid w:val="00A37CB9"/>
    <w:rsid w:val="00A37EEB"/>
    <w:rsid w:val="00A37F2F"/>
    <w:rsid w:val="00A4050F"/>
    <w:rsid w:val="00A40557"/>
    <w:rsid w:val="00A4091B"/>
    <w:rsid w:val="00A40B35"/>
    <w:rsid w:val="00A414DA"/>
    <w:rsid w:val="00A4182C"/>
    <w:rsid w:val="00A41DF2"/>
    <w:rsid w:val="00A4218D"/>
    <w:rsid w:val="00A42334"/>
    <w:rsid w:val="00A42389"/>
    <w:rsid w:val="00A424BF"/>
    <w:rsid w:val="00A425B8"/>
    <w:rsid w:val="00A42762"/>
    <w:rsid w:val="00A429B1"/>
    <w:rsid w:val="00A42A92"/>
    <w:rsid w:val="00A42BA4"/>
    <w:rsid w:val="00A42CB5"/>
    <w:rsid w:val="00A42D83"/>
    <w:rsid w:val="00A42EFD"/>
    <w:rsid w:val="00A42FEB"/>
    <w:rsid w:val="00A4359B"/>
    <w:rsid w:val="00A4371A"/>
    <w:rsid w:val="00A439DE"/>
    <w:rsid w:val="00A43AC5"/>
    <w:rsid w:val="00A44092"/>
    <w:rsid w:val="00A44434"/>
    <w:rsid w:val="00A44467"/>
    <w:rsid w:val="00A4447F"/>
    <w:rsid w:val="00A4479B"/>
    <w:rsid w:val="00A44836"/>
    <w:rsid w:val="00A44AC7"/>
    <w:rsid w:val="00A44BF5"/>
    <w:rsid w:val="00A44D2E"/>
    <w:rsid w:val="00A45269"/>
    <w:rsid w:val="00A45577"/>
    <w:rsid w:val="00A45D97"/>
    <w:rsid w:val="00A45EC1"/>
    <w:rsid w:val="00A460CA"/>
    <w:rsid w:val="00A46376"/>
    <w:rsid w:val="00A46D3B"/>
    <w:rsid w:val="00A46DBA"/>
    <w:rsid w:val="00A4770A"/>
    <w:rsid w:val="00A47D09"/>
    <w:rsid w:val="00A50576"/>
    <w:rsid w:val="00A50656"/>
    <w:rsid w:val="00A50E86"/>
    <w:rsid w:val="00A51013"/>
    <w:rsid w:val="00A5169D"/>
    <w:rsid w:val="00A5184E"/>
    <w:rsid w:val="00A518DB"/>
    <w:rsid w:val="00A51AAF"/>
    <w:rsid w:val="00A51ABD"/>
    <w:rsid w:val="00A51BC7"/>
    <w:rsid w:val="00A51E2C"/>
    <w:rsid w:val="00A51FB9"/>
    <w:rsid w:val="00A523F2"/>
    <w:rsid w:val="00A5279A"/>
    <w:rsid w:val="00A52BD2"/>
    <w:rsid w:val="00A5310B"/>
    <w:rsid w:val="00A54052"/>
    <w:rsid w:val="00A5414B"/>
    <w:rsid w:val="00A54A5E"/>
    <w:rsid w:val="00A55075"/>
    <w:rsid w:val="00A553A5"/>
    <w:rsid w:val="00A5576E"/>
    <w:rsid w:val="00A558EE"/>
    <w:rsid w:val="00A55B28"/>
    <w:rsid w:val="00A55CCD"/>
    <w:rsid w:val="00A55D93"/>
    <w:rsid w:val="00A56716"/>
    <w:rsid w:val="00A56F8A"/>
    <w:rsid w:val="00A57472"/>
    <w:rsid w:val="00A57797"/>
    <w:rsid w:val="00A578E1"/>
    <w:rsid w:val="00A57C35"/>
    <w:rsid w:val="00A57DD8"/>
    <w:rsid w:val="00A57F29"/>
    <w:rsid w:val="00A604E2"/>
    <w:rsid w:val="00A60564"/>
    <w:rsid w:val="00A60724"/>
    <w:rsid w:val="00A60A10"/>
    <w:rsid w:val="00A60CC9"/>
    <w:rsid w:val="00A60E32"/>
    <w:rsid w:val="00A60F5A"/>
    <w:rsid w:val="00A60F73"/>
    <w:rsid w:val="00A61682"/>
    <w:rsid w:val="00A618F8"/>
    <w:rsid w:val="00A621EF"/>
    <w:rsid w:val="00A62C6B"/>
    <w:rsid w:val="00A62E3B"/>
    <w:rsid w:val="00A62FFA"/>
    <w:rsid w:val="00A63134"/>
    <w:rsid w:val="00A6323D"/>
    <w:rsid w:val="00A63409"/>
    <w:rsid w:val="00A6361E"/>
    <w:rsid w:val="00A6366C"/>
    <w:rsid w:val="00A63F7A"/>
    <w:rsid w:val="00A6408A"/>
    <w:rsid w:val="00A64917"/>
    <w:rsid w:val="00A64B92"/>
    <w:rsid w:val="00A6530A"/>
    <w:rsid w:val="00A655E3"/>
    <w:rsid w:val="00A65951"/>
    <w:rsid w:val="00A65A2E"/>
    <w:rsid w:val="00A65CB7"/>
    <w:rsid w:val="00A65F25"/>
    <w:rsid w:val="00A65FD2"/>
    <w:rsid w:val="00A664B7"/>
    <w:rsid w:val="00A6700C"/>
    <w:rsid w:val="00A67111"/>
    <w:rsid w:val="00A67272"/>
    <w:rsid w:val="00A67345"/>
    <w:rsid w:val="00A673E4"/>
    <w:rsid w:val="00A675D3"/>
    <w:rsid w:val="00A676C1"/>
    <w:rsid w:val="00A67939"/>
    <w:rsid w:val="00A67DC7"/>
    <w:rsid w:val="00A7008B"/>
    <w:rsid w:val="00A705EE"/>
    <w:rsid w:val="00A70678"/>
    <w:rsid w:val="00A70683"/>
    <w:rsid w:val="00A709B4"/>
    <w:rsid w:val="00A70A7F"/>
    <w:rsid w:val="00A70AA7"/>
    <w:rsid w:val="00A70D83"/>
    <w:rsid w:val="00A71254"/>
    <w:rsid w:val="00A713A9"/>
    <w:rsid w:val="00A71653"/>
    <w:rsid w:val="00A71909"/>
    <w:rsid w:val="00A719C5"/>
    <w:rsid w:val="00A71A9E"/>
    <w:rsid w:val="00A71F3D"/>
    <w:rsid w:val="00A721EB"/>
    <w:rsid w:val="00A7249A"/>
    <w:rsid w:val="00A73015"/>
    <w:rsid w:val="00A731CC"/>
    <w:rsid w:val="00A733B8"/>
    <w:rsid w:val="00A73523"/>
    <w:rsid w:val="00A73A08"/>
    <w:rsid w:val="00A7439D"/>
    <w:rsid w:val="00A744FB"/>
    <w:rsid w:val="00A74D9E"/>
    <w:rsid w:val="00A74DAC"/>
    <w:rsid w:val="00A750F2"/>
    <w:rsid w:val="00A751A7"/>
    <w:rsid w:val="00A75995"/>
    <w:rsid w:val="00A75B04"/>
    <w:rsid w:val="00A762E6"/>
    <w:rsid w:val="00A762EF"/>
    <w:rsid w:val="00A76380"/>
    <w:rsid w:val="00A768D0"/>
    <w:rsid w:val="00A76913"/>
    <w:rsid w:val="00A76AC3"/>
    <w:rsid w:val="00A77192"/>
    <w:rsid w:val="00A7752E"/>
    <w:rsid w:val="00A80498"/>
    <w:rsid w:val="00A80634"/>
    <w:rsid w:val="00A80726"/>
    <w:rsid w:val="00A807BE"/>
    <w:rsid w:val="00A80E53"/>
    <w:rsid w:val="00A81029"/>
    <w:rsid w:val="00A8141A"/>
    <w:rsid w:val="00A81692"/>
    <w:rsid w:val="00A816E7"/>
    <w:rsid w:val="00A8176C"/>
    <w:rsid w:val="00A8189C"/>
    <w:rsid w:val="00A81BE9"/>
    <w:rsid w:val="00A81F51"/>
    <w:rsid w:val="00A8248E"/>
    <w:rsid w:val="00A82715"/>
    <w:rsid w:val="00A82DA5"/>
    <w:rsid w:val="00A82E39"/>
    <w:rsid w:val="00A82E6E"/>
    <w:rsid w:val="00A82FA3"/>
    <w:rsid w:val="00A832BC"/>
    <w:rsid w:val="00A84169"/>
    <w:rsid w:val="00A84848"/>
    <w:rsid w:val="00A8497A"/>
    <w:rsid w:val="00A84A82"/>
    <w:rsid w:val="00A84EF4"/>
    <w:rsid w:val="00A84F62"/>
    <w:rsid w:val="00A8592E"/>
    <w:rsid w:val="00A85CE5"/>
    <w:rsid w:val="00A85DF6"/>
    <w:rsid w:val="00A85FD2"/>
    <w:rsid w:val="00A86286"/>
    <w:rsid w:val="00A8648A"/>
    <w:rsid w:val="00A86548"/>
    <w:rsid w:val="00A86E05"/>
    <w:rsid w:val="00A87122"/>
    <w:rsid w:val="00A8771F"/>
    <w:rsid w:val="00A87A98"/>
    <w:rsid w:val="00A87C5E"/>
    <w:rsid w:val="00A87D7D"/>
    <w:rsid w:val="00A87E86"/>
    <w:rsid w:val="00A90059"/>
    <w:rsid w:val="00A9009A"/>
    <w:rsid w:val="00A900C7"/>
    <w:rsid w:val="00A9039F"/>
    <w:rsid w:val="00A903E0"/>
    <w:rsid w:val="00A90742"/>
    <w:rsid w:val="00A90775"/>
    <w:rsid w:val="00A907B4"/>
    <w:rsid w:val="00A907FE"/>
    <w:rsid w:val="00A90DDA"/>
    <w:rsid w:val="00A911E1"/>
    <w:rsid w:val="00A91339"/>
    <w:rsid w:val="00A91388"/>
    <w:rsid w:val="00A92085"/>
    <w:rsid w:val="00A92DD2"/>
    <w:rsid w:val="00A92F71"/>
    <w:rsid w:val="00A937A0"/>
    <w:rsid w:val="00A937C2"/>
    <w:rsid w:val="00A93972"/>
    <w:rsid w:val="00A93B78"/>
    <w:rsid w:val="00A93BA4"/>
    <w:rsid w:val="00A93D9E"/>
    <w:rsid w:val="00A9403D"/>
    <w:rsid w:val="00A94077"/>
    <w:rsid w:val="00A940E2"/>
    <w:rsid w:val="00A941A1"/>
    <w:rsid w:val="00A946AF"/>
    <w:rsid w:val="00A94706"/>
    <w:rsid w:val="00A948C8"/>
    <w:rsid w:val="00A94AAF"/>
    <w:rsid w:val="00A94E00"/>
    <w:rsid w:val="00A94E53"/>
    <w:rsid w:val="00A94EE6"/>
    <w:rsid w:val="00A9515B"/>
    <w:rsid w:val="00A95407"/>
    <w:rsid w:val="00A954DB"/>
    <w:rsid w:val="00A955BB"/>
    <w:rsid w:val="00A959BE"/>
    <w:rsid w:val="00A95DC2"/>
    <w:rsid w:val="00A95FE8"/>
    <w:rsid w:val="00A96023"/>
    <w:rsid w:val="00A962EB"/>
    <w:rsid w:val="00A96C1A"/>
    <w:rsid w:val="00A96C82"/>
    <w:rsid w:val="00A96D8F"/>
    <w:rsid w:val="00A9701F"/>
    <w:rsid w:val="00A971D3"/>
    <w:rsid w:val="00A97400"/>
    <w:rsid w:val="00A9764D"/>
    <w:rsid w:val="00A97950"/>
    <w:rsid w:val="00A97CD9"/>
    <w:rsid w:val="00AA0200"/>
    <w:rsid w:val="00AA0732"/>
    <w:rsid w:val="00AA0D08"/>
    <w:rsid w:val="00AA0F53"/>
    <w:rsid w:val="00AA102E"/>
    <w:rsid w:val="00AA1374"/>
    <w:rsid w:val="00AA1422"/>
    <w:rsid w:val="00AA1C73"/>
    <w:rsid w:val="00AA1DA0"/>
    <w:rsid w:val="00AA1DAC"/>
    <w:rsid w:val="00AA2188"/>
    <w:rsid w:val="00AA23A1"/>
    <w:rsid w:val="00AA24DB"/>
    <w:rsid w:val="00AA28FF"/>
    <w:rsid w:val="00AA2A15"/>
    <w:rsid w:val="00AA2A31"/>
    <w:rsid w:val="00AA2DAD"/>
    <w:rsid w:val="00AA2DE0"/>
    <w:rsid w:val="00AA32C5"/>
    <w:rsid w:val="00AA3441"/>
    <w:rsid w:val="00AA38BD"/>
    <w:rsid w:val="00AA3CF0"/>
    <w:rsid w:val="00AA3DCF"/>
    <w:rsid w:val="00AA3E78"/>
    <w:rsid w:val="00AA3F83"/>
    <w:rsid w:val="00AA4210"/>
    <w:rsid w:val="00AA4873"/>
    <w:rsid w:val="00AA4BCE"/>
    <w:rsid w:val="00AA4C34"/>
    <w:rsid w:val="00AA4DF4"/>
    <w:rsid w:val="00AA4ECD"/>
    <w:rsid w:val="00AA54DF"/>
    <w:rsid w:val="00AA586C"/>
    <w:rsid w:val="00AA5CDE"/>
    <w:rsid w:val="00AA5FC6"/>
    <w:rsid w:val="00AA6AD2"/>
    <w:rsid w:val="00AA6ADA"/>
    <w:rsid w:val="00AA6FFB"/>
    <w:rsid w:val="00AA7032"/>
    <w:rsid w:val="00AA747B"/>
    <w:rsid w:val="00AA7D38"/>
    <w:rsid w:val="00AA7E85"/>
    <w:rsid w:val="00AB00AB"/>
    <w:rsid w:val="00AB04BF"/>
    <w:rsid w:val="00AB051D"/>
    <w:rsid w:val="00AB060E"/>
    <w:rsid w:val="00AB0674"/>
    <w:rsid w:val="00AB09B1"/>
    <w:rsid w:val="00AB0C32"/>
    <w:rsid w:val="00AB15F5"/>
    <w:rsid w:val="00AB1663"/>
    <w:rsid w:val="00AB1746"/>
    <w:rsid w:val="00AB194C"/>
    <w:rsid w:val="00AB2575"/>
    <w:rsid w:val="00AB2815"/>
    <w:rsid w:val="00AB2AE6"/>
    <w:rsid w:val="00AB2D71"/>
    <w:rsid w:val="00AB2DC0"/>
    <w:rsid w:val="00AB310A"/>
    <w:rsid w:val="00AB312E"/>
    <w:rsid w:val="00AB31C7"/>
    <w:rsid w:val="00AB33F4"/>
    <w:rsid w:val="00AB3567"/>
    <w:rsid w:val="00AB3E77"/>
    <w:rsid w:val="00AB4060"/>
    <w:rsid w:val="00AB4134"/>
    <w:rsid w:val="00AB4341"/>
    <w:rsid w:val="00AB45E1"/>
    <w:rsid w:val="00AB4B96"/>
    <w:rsid w:val="00AB4BC3"/>
    <w:rsid w:val="00AB4ED2"/>
    <w:rsid w:val="00AB4FA7"/>
    <w:rsid w:val="00AB51EE"/>
    <w:rsid w:val="00AB53F6"/>
    <w:rsid w:val="00AB56EF"/>
    <w:rsid w:val="00AB573A"/>
    <w:rsid w:val="00AB57BA"/>
    <w:rsid w:val="00AB5915"/>
    <w:rsid w:val="00AB5CCA"/>
    <w:rsid w:val="00AB5DD5"/>
    <w:rsid w:val="00AB5E5C"/>
    <w:rsid w:val="00AB60F6"/>
    <w:rsid w:val="00AB63A0"/>
    <w:rsid w:val="00AB6AD3"/>
    <w:rsid w:val="00AB73F9"/>
    <w:rsid w:val="00AB765D"/>
    <w:rsid w:val="00AB7891"/>
    <w:rsid w:val="00AB7A80"/>
    <w:rsid w:val="00AB7FE8"/>
    <w:rsid w:val="00AC00B6"/>
    <w:rsid w:val="00AC0173"/>
    <w:rsid w:val="00AC056C"/>
    <w:rsid w:val="00AC09BD"/>
    <w:rsid w:val="00AC0C3D"/>
    <w:rsid w:val="00AC0CC7"/>
    <w:rsid w:val="00AC0DC9"/>
    <w:rsid w:val="00AC0EED"/>
    <w:rsid w:val="00AC1557"/>
    <w:rsid w:val="00AC17F1"/>
    <w:rsid w:val="00AC1A1A"/>
    <w:rsid w:val="00AC1FDF"/>
    <w:rsid w:val="00AC1FEB"/>
    <w:rsid w:val="00AC20E7"/>
    <w:rsid w:val="00AC20FB"/>
    <w:rsid w:val="00AC2174"/>
    <w:rsid w:val="00AC23BB"/>
    <w:rsid w:val="00AC245C"/>
    <w:rsid w:val="00AC2475"/>
    <w:rsid w:val="00AC2677"/>
    <w:rsid w:val="00AC2FB6"/>
    <w:rsid w:val="00AC3345"/>
    <w:rsid w:val="00AC340F"/>
    <w:rsid w:val="00AC3565"/>
    <w:rsid w:val="00AC35B4"/>
    <w:rsid w:val="00AC393D"/>
    <w:rsid w:val="00AC3F1E"/>
    <w:rsid w:val="00AC41BB"/>
    <w:rsid w:val="00AC421A"/>
    <w:rsid w:val="00AC45A6"/>
    <w:rsid w:val="00AC4878"/>
    <w:rsid w:val="00AC4F36"/>
    <w:rsid w:val="00AC504C"/>
    <w:rsid w:val="00AC5296"/>
    <w:rsid w:val="00AC52EA"/>
    <w:rsid w:val="00AC60B5"/>
    <w:rsid w:val="00AC640E"/>
    <w:rsid w:val="00AC65E1"/>
    <w:rsid w:val="00AC65FC"/>
    <w:rsid w:val="00AC696B"/>
    <w:rsid w:val="00AC6DB5"/>
    <w:rsid w:val="00AC6E23"/>
    <w:rsid w:val="00AC707A"/>
    <w:rsid w:val="00AC7250"/>
    <w:rsid w:val="00AC72BE"/>
    <w:rsid w:val="00AC72F2"/>
    <w:rsid w:val="00AC747E"/>
    <w:rsid w:val="00AC754F"/>
    <w:rsid w:val="00AC7C72"/>
    <w:rsid w:val="00AD03F3"/>
    <w:rsid w:val="00AD0C2E"/>
    <w:rsid w:val="00AD150F"/>
    <w:rsid w:val="00AD1C6D"/>
    <w:rsid w:val="00AD225B"/>
    <w:rsid w:val="00AD26D0"/>
    <w:rsid w:val="00AD2886"/>
    <w:rsid w:val="00AD29DE"/>
    <w:rsid w:val="00AD2A34"/>
    <w:rsid w:val="00AD2C14"/>
    <w:rsid w:val="00AD33A6"/>
    <w:rsid w:val="00AD34F0"/>
    <w:rsid w:val="00AD3655"/>
    <w:rsid w:val="00AD3662"/>
    <w:rsid w:val="00AD3A80"/>
    <w:rsid w:val="00AD3CEF"/>
    <w:rsid w:val="00AD406C"/>
    <w:rsid w:val="00AD4375"/>
    <w:rsid w:val="00AD4FBC"/>
    <w:rsid w:val="00AD5163"/>
    <w:rsid w:val="00AD57FF"/>
    <w:rsid w:val="00AD5804"/>
    <w:rsid w:val="00AD60DD"/>
    <w:rsid w:val="00AD64F7"/>
    <w:rsid w:val="00AD6D48"/>
    <w:rsid w:val="00AD6DCE"/>
    <w:rsid w:val="00AD71E5"/>
    <w:rsid w:val="00AD7479"/>
    <w:rsid w:val="00AD7602"/>
    <w:rsid w:val="00AD775C"/>
    <w:rsid w:val="00AE0335"/>
    <w:rsid w:val="00AE033A"/>
    <w:rsid w:val="00AE0411"/>
    <w:rsid w:val="00AE07F8"/>
    <w:rsid w:val="00AE0F13"/>
    <w:rsid w:val="00AE0FB3"/>
    <w:rsid w:val="00AE1F6A"/>
    <w:rsid w:val="00AE2220"/>
    <w:rsid w:val="00AE234D"/>
    <w:rsid w:val="00AE2398"/>
    <w:rsid w:val="00AE2818"/>
    <w:rsid w:val="00AE304C"/>
    <w:rsid w:val="00AE34F0"/>
    <w:rsid w:val="00AE36D5"/>
    <w:rsid w:val="00AE37CE"/>
    <w:rsid w:val="00AE3890"/>
    <w:rsid w:val="00AE3B25"/>
    <w:rsid w:val="00AE3C45"/>
    <w:rsid w:val="00AE3D73"/>
    <w:rsid w:val="00AE44D6"/>
    <w:rsid w:val="00AE46DB"/>
    <w:rsid w:val="00AE4A0B"/>
    <w:rsid w:val="00AE4C2C"/>
    <w:rsid w:val="00AE4C50"/>
    <w:rsid w:val="00AE4EF4"/>
    <w:rsid w:val="00AE4FBD"/>
    <w:rsid w:val="00AE54CA"/>
    <w:rsid w:val="00AE553F"/>
    <w:rsid w:val="00AE57AE"/>
    <w:rsid w:val="00AE6680"/>
    <w:rsid w:val="00AE68CF"/>
    <w:rsid w:val="00AE6A6D"/>
    <w:rsid w:val="00AE6A9E"/>
    <w:rsid w:val="00AE70CB"/>
    <w:rsid w:val="00AE74F2"/>
    <w:rsid w:val="00AE79D5"/>
    <w:rsid w:val="00AE79ED"/>
    <w:rsid w:val="00AE7F25"/>
    <w:rsid w:val="00AF04C0"/>
    <w:rsid w:val="00AF0E56"/>
    <w:rsid w:val="00AF12D9"/>
    <w:rsid w:val="00AF180B"/>
    <w:rsid w:val="00AF19EC"/>
    <w:rsid w:val="00AF1A70"/>
    <w:rsid w:val="00AF1B71"/>
    <w:rsid w:val="00AF1C27"/>
    <w:rsid w:val="00AF2063"/>
    <w:rsid w:val="00AF308C"/>
    <w:rsid w:val="00AF30EC"/>
    <w:rsid w:val="00AF3267"/>
    <w:rsid w:val="00AF3B2E"/>
    <w:rsid w:val="00AF3E43"/>
    <w:rsid w:val="00AF42C0"/>
    <w:rsid w:val="00AF4457"/>
    <w:rsid w:val="00AF465C"/>
    <w:rsid w:val="00AF470D"/>
    <w:rsid w:val="00AF4759"/>
    <w:rsid w:val="00AF4A3B"/>
    <w:rsid w:val="00AF4C47"/>
    <w:rsid w:val="00AF4D3B"/>
    <w:rsid w:val="00AF5084"/>
    <w:rsid w:val="00AF5317"/>
    <w:rsid w:val="00AF55DF"/>
    <w:rsid w:val="00AF57E9"/>
    <w:rsid w:val="00AF5A34"/>
    <w:rsid w:val="00AF5B1A"/>
    <w:rsid w:val="00AF5B2D"/>
    <w:rsid w:val="00AF5EDE"/>
    <w:rsid w:val="00AF5FCD"/>
    <w:rsid w:val="00AF6A05"/>
    <w:rsid w:val="00AF6FBD"/>
    <w:rsid w:val="00AF7034"/>
    <w:rsid w:val="00AF794E"/>
    <w:rsid w:val="00AF79F7"/>
    <w:rsid w:val="00AF7D3F"/>
    <w:rsid w:val="00AF7F3B"/>
    <w:rsid w:val="00B00733"/>
    <w:rsid w:val="00B00D3F"/>
    <w:rsid w:val="00B00FB4"/>
    <w:rsid w:val="00B01092"/>
    <w:rsid w:val="00B0130C"/>
    <w:rsid w:val="00B0151D"/>
    <w:rsid w:val="00B01767"/>
    <w:rsid w:val="00B01CC1"/>
    <w:rsid w:val="00B01F98"/>
    <w:rsid w:val="00B02707"/>
    <w:rsid w:val="00B027E4"/>
    <w:rsid w:val="00B02807"/>
    <w:rsid w:val="00B02A80"/>
    <w:rsid w:val="00B030F6"/>
    <w:rsid w:val="00B031A8"/>
    <w:rsid w:val="00B035D2"/>
    <w:rsid w:val="00B036C8"/>
    <w:rsid w:val="00B03ABD"/>
    <w:rsid w:val="00B03BEC"/>
    <w:rsid w:val="00B03F5D"/>
    <w:rsid w:val="00B04223"/>
    <w:rsid w:val="00B04477"/>
    <w:rsid w:val="00B04581"/>
    <w:rsid w:val="00B0495D"/>
    <w:rsid w:val="00B05741"/>
    <w:rsid w:val="00B05B2F"/>
    <w:rsid w:val="00B05B71"/>
    <w:rsid w:val="00B05D4F"/>
    <w:rsid w:val="00B05E25"/>
    <w:rsid w:val="00B05F52"/>
    <w:rsid w:val="00B06001"/>
    <w:rsid w:val="00B0643A"/>
    <w:rsid w:val="00B06816"/>
    <w:rsid w:val="00B0694B"/>
    <w:rsid w:val="00B06D0C"/>
    <w:rsid w:val="00B075C2"/>
    <w:rsid w:val="00B075D9"/>
    <w:rsid w:val="00B07AAD"/>
    <w:rsid w:val="00B07C73"/>
    <w:rsid w:val="00B07D9E"/>
    <w:rsid w:val="00B101A5"/>
    <w:rsid w:val="00B1023A"/>
    <w:rsid w:val="00B106FD"/>
    <w:rsid w:val="00B1083A"/>
    <w:rsid w:val="00B10A68"/>
    <w:rsid w:val="00B10B38"/>
    <w:rsid w:val="00B11235"/>
    <w:rsid w:val="00B11AF0"/>
    <w:rsid w:val="00B12073"/>
    <w:rsid w:val="00B12097"/>
    <w:rsid w:val="00B121E4"/>
    <w:rsid w:val="00B122A6"/>
    <w:rsid w:val="00B12831"/>
    <w:rsid w:val="00B130B1"/>
    <w:rsid w:val="00B13967"/>
    <w:rsid w:val="00B145DD"/>
    <w:rsid w:val="00B14604"/>
    <w:rsid w:val="00B14669"/>
    <w:rsid w:val="00B1470E"/>
    <w:rsid w:val="00B1471D"/>
    <w:rsid w:val="00B14914"/>
    <w:rsid w:val="00B14CA5"/>
    <w:rsid w:val="00B14EC8"/>
    <w:rsid w:val="00B15994"/>
    <w:rsid w:val="00B15A89"/>
    <w:rsid w:val="00B15C3C"/>
    <w:rsid w:val="00B15C67"/>
    <w:rsid w:val="00B15D7F"/>
    <w:rsid w:val="00B1667C"/>
    <w:rsid w:val="00B174E2"/>
    <w:rsid w:val="00B17603"/>
    <w:rsid w:val="00B17901"/>
    <w:rsid w:val="00B2041B"/>
    <w:rsid w:val="00B207C8"/>
    <w:rsid w:val="00B20B5E"/>
    <w:rsid w:val="00B21509"/>
    <w:rsid w:val="00B216E7"/>
    <w:rsid w:val="00B21B2E"/>
    <w:rsid w:val="00B21D99"/>
    <w:rsid w:val="00B21F73"/>
    <w:rsid w:val="00B22623"/>
    <w:rsid w:val="00B22907"/>
    <w:rsid w:val="00B22D6E"/>
    <w:rsid w:val="00B22EE9"/>
    <w:rsid w:val="00B2310F"/>
    <w:rsid w:val="00B2341D"/>
    <w:rsid w:val="00B2358B"/>
    <w:rsid w:val="00B23793"/>
    <w:rsid w:val="00B23A0C"/>
    <w:rsid w:val="00B23CF1"/>
    <w:rsid w:val="00B23D50"/>
    <w:rsid w:val="00B23EB0"/>
    <w:rsid w:val="00B24118"/>
    <w:rsid w:val="00B249CD"/>
    <w:rsid w:val="00B24BB1"/>
    <w:rsid w:val="00B24F32"/>
    <w:rsid w:val="00B251D8"/>
    <w:rsid w:val="00B253A9"/>
    <w:rsid w:val="00B25B17"/>
    <w:rsid w:val="00B25DCD"/>
    <w:rsid w:val="00B26186"/>
    <w:rsid w:val="00B26205"/>
    <w:rsid w:val="00B262E6"/>
    <w:rsid w:val="00B26758"/>
    <w:rsid w:val="00B273DA"/>
    <w:rsid w:val="00B2757E"/>
    <w:rsid w:val="00B276F4"/>
    <w:rsid w:val="00B27755"/>
    <w:rsid w:val="00B30305"/>
    <w:rsid w:val="00B30CCA"/>
    <w:rsid w:val="00B30F8F"/>
    <w:rsid w:val="00B311B7"/>
    <w:rsid w:val="00B313FA"/>
    <w:rsid w:val="00B31512"/>
    <w:rsid w:val="00B31A50"/>
    <w:rsid w:val="00B31B99"/>
    <w:rsid w:val="00B31BED"/>
    <w:rsid w:val="00B31D79"/>
    <w:rsid w:val="00B32D24"/>
    <w:rsid w:val="00B33087"/>
    <w:rsid w:val="00B33B04"/>
    <w:rsid w:val="00B3415A"/>
    <w:rsid w:val="00B3432F"/>
    <w:rsid w:val="00B34524"/>
    <w:rsid w:val="00B34DD6"/>
    <w:rsid w:val="00B35663"/>
    <w:rsid w:val="00B357B0"/>
    <w:rsid w:val="00B359BC"/>
    <w:rsid w:val="00B36159"/>
    <w:rsid w:val="00B36398"/>
    <w:rsid w:val="00B364FB"/>
    <w:rsid w:val="00B36C20"/>
    <w:rsid w:val="00B36D84"/>
    <w:rsid w:val="00B36EE5"/>
    <w:rsid w:val="00B36FC2"/>
    <w:rsid w:val="00B3709F"/>
    <w:rsid w:val="00B376F8"/>
    <w:rsid w:val="00B37783"/>
    <w:rsid w:val="00B3FF50"/>
    <w:rsid w:val="00B402CD"/>
    <w:rsid w:val="00B40728"/>
    <w:rsid w:val="00B40A04"/>
    <w:rsid w:val="00B4116C"/>
    <w:rsid w:val="00B414C1"/>
    <w:rsid w:val="00B4159F"/>
    <w:rsid w:val="00B4182B"/>
    <w:rsid w:val="00B418A9"/>
    <w:rsid w:val="00B41D5A"/>
    <w:rsid w:val="00B41FC4"/>
    <w:rsid w:val="00B428C9"/>
    <w:rsid w:val="00B42DD9"/>
    <w:rsid w:val="00B42F35"/>
    <w:rsid w:val="00B42FE0"/>
    <w:rsid w:val="00B43866"/>
    <w:rsid w:val="00B43896"/>
    <w:rsid w:val="00B43A58"/>
    <w:rsid w:val="00B43B44"/>
    <w:rsid w:val="00B43EA0"/>
    <w:rsid w:val="00B44EC9"/>
    <w:rsid w:val="00B453CA"/>
    <w:rsid w:val="00B457CB"/>
    <w:rsid w:val="00B46134"/>
    <w:rsid w:val="00B4626A"/>
    <w:rsid w:val="00B467FF"/>
    <w:rsid w:val="00B468A8"/>
    <w:rsid w:val="00B469F2"/>
    <w:rsid w:val="00B46B43"/>
    <w:rsid w:val="00B46C87"/>
    <w:rsid w:val="00B46D63"/>
    <w:rsid w:val="00B471A2"/>
    <w:rsid w:val="00B47659"/>
    <w:rsid w:val="00B478CC"/>
    <w:rsid w:val="00B47953"/>
    <w:rsid w:val="00B47981"/>
    <w:rsid w:val="00B47BCD"/>
    <w:rsid w:val="00B50F14"/>
    <w:rsid w:val="00B51271"/>
    <w:rsid w:val="00B51569"/>
    <w:rsid w:val="00B5161B"/>
    <w:rsid w:val="00B520BC"/>
    <w:rsid w:val="00B523B8"/>
    <w:rsid w:val="00B52835"/>
    <w:rsid w:val="00B52B20"/>
    <w:rsid w:val="00B52E0F"/>
    <w:rsid w:val="00B53098"/>
    <w:rsid w:val="00B53A64"/>
    <w:rsid w:val="00B53B37"/>
    <w:rsid w:val="00B53FA4"/>
    <w:rsid w:val="00B53FC5"/>
    <w:rsid w:val="00B544DE"/>
    <w:rsid w:val="00B54555"/>
    <w:rsid w:val="00B5505B"/>
    <w:rsid w:val="00B55569"/>
    <w:rsid w:val="00B555FE"/>
    <w:rsid w:val="00B556F8"/>
    <w:rsid w:val="00B55A2A"/>
    <w:rsid w:val="00B55C01"/>
    <w:rsid w:val="00B55F0E"/>
    <w:rsid w:val="00B55F52"/>
    <w:rsid w:val="00B56E96"/>
    <w:rsid w:val="00B56FCD"/>
    <w:rsid w:val="00B57156"/>
    <w:rsid w:val="00B578B0"/>
    <w:rsid w:val="00B57C03"/>
    <w:rsid w:val="00B57C04"/>
    <w:rsid w:val="00B57D80"/>
    <w:rsid w:val="00B57FF7"/>
    <w:rsid w:val="00B603AE"/>
    <w:rsid w:val="00B60B12"/>
    <w:rsid w:val="00B60E48"/>
    <w:rsid w:val="00B6102F"/>
    <w:rsid w:val="00B61522"/>
    <w:rsid w:val="00B61603"/>
    <w:rsid w:val="00B61689"/>
    <w:rsid w:val="00B6189E"/>
    <w:rsid w:val="00B619DD"/>
    <w:rsid w:val="00B62135"/>
    <w:rsid w:val="00B6275E"/>
    <w:rsid w:val="00B62868"/>
    <w:rsid w:val="00B62E97"/>
    <w:rsid w:val="00B6369E"/>
    <w:rsid w:val="00B6395F"/>
    <w:rsid w:val="00B63BA2"/>
    <w:rsid w:val="00B63CA2"/>
    <w:rsid w:val="00B63CE6"/>
    <w:rsid w:val="00B63F91"/>
    <w:rsid w:val="00B63FDE"/>
    <w:rsid w:val="00B64AE7"/>
    <w:rsid w:val="00B65095"/>
    <w:rsid w:val="00B650F6"/>
    <w:rsid w:val="00B655F8"/>
    <w:rsid w:val="00B658CE"/>
    <w:rsid w:val="00B65A57"/>
    <w:rsid w:val="00B65CCE"/>
    <w:rsid w:val="00B65F0A"/>
    <w:rsid w:val="00B66559"/>
    <w:rsid w:val="00B66731"/>
    <w:rsid w:val="00B66CC4"/>
    <w:rsid w:val="00B6712B"/>
    <w:rsid w:val="00B67617"/>
    <w:rsid w:val="00B67977"/>
    <w:rsid w:val="00B67AB9"/>
    <w:rsid w:val="00B67F2B"/>
    <w:rsid w:val="00B705A1"/>
    <w:rsid w:val="00B7079C"/>
    <w:rsid w:val="00B707B4"/>
    <w:rsid w:val="00B7094D"/>
    <w:rsid w:val="00B70B33"/>
    <w:rsid w:val="00B710B7"/>
    <w:rsid w:val="00B712DC"/>
    <w:rsid w:val="00B719C2"/>
    <w:rsid w:val="00B719F9"/>
    <w:rsid w:val="00B71FA4"/>
    <w:rsid w:val="00B72009"/>
    <w:rsid w:val="00B720CD"/>
    <w:rsid w:val="00B7235F"/>
    <w:rsid w:val="00B724FB"/>
    <w:rsid w:val="00B727F4"/>
    <w:rsid w:val="00B7289F"/>
    <w:rsid w:val="00B729A5"/>
    <w:rsid w:val="00B72ADF"/>
    <w:rsid w:val="00B72DD9"/>
    <w:rsid w:val="00B73004"/>
    <w:rsid w:val="00B731B2"/>
    <w:rsid w:val="00B732FF"/>
    <w:rsid w:val="00B73AD4"/>
    <w:rsid w:val="00B73BF6"/>
    <w:rsid w:val="00B73DC3"/>
    <w:rsid w:val="00B73FFD"/>
    <w:rsid w:val="00B7405C"/>
    <w:rsid w:val="00B74444"/>
    <w:rsid w:val="00B74AAE"/>
    <w:rsid w:val="00B74AF7"/>
    <w:rsid w:val="00B74B32"/>
    <w:rsid w:val="00B74D14"/>
    <w:rsid w:val="00B75A7F"/>
    <w:rsid w:val="00B75BB9"/>
    <w:rsid w:val="00B75C1C"/>
    <w:rsid w:val="00B75E3A"/>
    <w:rsid w:val="00B75F75"/>
    <w:rsid w:val="00B7605D"/>
    <w:rsid w:val="00B76335"/>
    <w:rsid w:val="00B7642E"/>
    <w:rsid w:val="00B7655E"/>
    <w:rsid w:val="00B769D4"/>
    <w:rsid w:val="00B76BF7"/>
    <w:rsid w:val="00B77C77"/>
    <w:rsid w:val="00B8006A"/>
    <w:rsid w:val="00B8020C"/>
    <w:rsid w:val="00B815B3"/>
    <w:rsid w:val="00B81C11"/>
    <w:rsid w:val="00B81F4E"/>
    <w:rsid w:val="00B82359"/>
    <w:rsid w:val="00B82913"/>
    <w:rsid w:val="00B82930"/>
    <w:rsid w:val="00B82AFB"/>
    <w:rsid w:val="00B82EBE"/>
    <w:rsid w:val="00B830B2"/>
    <w:rsid w:val="00B830D2"/>
    <w:rsid w:val="00B83201"/>
    <w:rsid w:val="00B83428"/>
    <w:rsid w:val="00B83C8D"/>
    <w:rsid w:val="00B83D5F"/>
    <w:rsid w:val="00B83F8D"/>
    <w:rsid w:val="00B842C1"/>
    <w:rsid w:val="00B846EA"/>
    <w:rsid w:val="00B84806"/>
    <w:rsid w:val="00B84C7C"/>
    <w:rsid w:val="00B84CCD"/>
    <w:rsid w:val="00B84D60"/>
    <w:rsid w:val="00B84E3D"/>
    <w:rsid w:val="00B85000"/>
    <w:rsid w:val="00B856F4"/>
    <w:rsid w:val="00B85921"/>
    <w:rsid w:val="00B85DF4"/>
    <w:rsid w:val="00B85FE9"/>
    <w:rsid w:val="00B86306"/>
    <w:rsid w:val="00B86379"/>
    <w:rsid w:val="00B867A4"/>
    <w:rsid w:val="00B867E3"/>
    <w:rsid w:val="00B87439"/>
    <w:rsid w:val="00B87C64"/>
    <w:rsid w:val="00B87D88"/>
    <w:rsid w:val="00B87E89"/>
    <w:rsid w:val="00B902CD"/>
    <w:rsid w:val="00B907AE"/>
    <w:rsid w:val="00B90A9F"/>
    <w:rsid w:val="00B90BDD"/>
    <w:rsid w:val="00B90F22"/>
    <w:rsid w:val="00B9118D"/>
    <w:rsid w:val="00B9150F"/>
    <w:rsid w:val="00B92481"/>
    <w:rsid w:val="00B92558"/>
    <w:rsid w:val="00B92605"/>
    <w:rsid w:val="00B92B66"/>
    <w:rsid w:val="00B930EE"/>
    <w:rsid w:val="00B93308"/>
    <w:rsid w:val="00B93A98"/>
    <w:rsid w:val="00B949B3"/>
    <w:rsid w:val="00B951B1"/>
    <w:rsid w:val="00B955D3"/>
    <w:rsid w:val="00B95639"/>
    <w:rsid w:val="00B9584D"/>
    <w:rsid w:val="00B95E6C"/>
    <w:rsid w:val="00B96090"/>
    <w:rsid w:val="00B976E8"/>
    <w:rsid w:val="00B97BDD"/>
    <w:rsid w:val="00B97CB0"/>
    <w:rsid w:val="00B97E63"/>
    <w:rsid w:val="00B97F49"/>
    <w:rsid w:val="00BA013F"/>
    <w:rsid w:val="00BA022E"/>
    <w:rsid w:val="00BA0ADD"/>
    <w:rsid w:val="00BA17F4"/>
    <w:rsid w:val="00BA19D2"/>
    <w:rsid w:val="00BA230D"/>
    <w:rsid w:val="00BA2B3B"/>
    <w:rsid w:val="00BA2E7F"/>
    <w:rsid w:val="00BA32F6"/>
    <w:rsid w:val="00BA33D8"/>
    <w:rsid w:val="00BA381A"/>
    <w:rsid w:val="00BA4139"/>
    <w:rsid w:val="00BA43C4"/>
    <w:rsid w:val="00BA4A9F"/>
    <w:rsid w:val="00BA4B96"/>
    <w:rsid w:val="00BA4C12"/>
    <w:rsid w:val="00BA4ECA"/>
    <w:rsid w:val="00BA5074"/>
    <w:rsid w:val="00BA57B0"/>
    <w:rsid w:val="00BA57DB"/>
    <w:rsid w:val="00BA5D12"/>
    <w:rsid w:val="00BA5E1A"/>
    <w:rsid w:val="00BA6326"/>
    <w:rsid w:val="00BA644A"/>
    <w:rsid w:val="00BA6D3B"/>
    <w:rsid w:val="00BA71D6"/>
    <w:rsid w:val="00BA778D"/>
    <w:rsid w:val="00BA7F19"/>
    <w:rsid w:val="00BA7F4A"/>
    <w:rsid w:val="00BB02A0"/>
    <w:rsid w:val="00BB045B"/>
    <w:rsid w:val="00BB055E"/>
    <w:rsid w:val="00BB0AD0"/>
    <w:rsid w:val="00BB115A"/>
    <w:rsid w:val="00BB15A0"/>
    <w:rsid w:val="00BB1C14"/>
    <w:rsid w:val="00BB1F9A"/>
    <w:rsid w:val="00BB2517"/>
    <w:rsid w:val="00BB2761"/>
    <w:rsid w:val="00BB2946"/>
    <w:rsid w:val="00BB2ACC"/>
    <w:rsid w:val="00BB2BF7"/>
    <w:rsid w:val="00BB2C29"/>
    <w:rsid w:val="00BB2C63"/>
    <w:rsid w:val="00BB3113"/>
    <w:rsid w:val="00BB321E"/>
    <w:rsid w:val="00BB35C2"/>
    <w:rsid w:val="00BB390F"/>
    <w:rsid w:val="00BB3AF4"/>
    <w:rsid w:val="00BB3BA3"/>
    <w:rsid w:val="00BB3EE6"/>
    <w:rsid w:val="00BB4396"/>
    <w:rsid w:val="00BB4503"/>
    <w:rsid w:val="00BB4A4B"/>
    <w:rsid w:val="00BB4FE3"/>
    <w:rsid w:val="00BB5316"/>
    <w:rsid w:val="00BB54B9"/>
    <w:rsid w:val="00BB5539"/>
    <w:rsid w:val="00BB5CCB"/>
    <w:rsid w:val="00BB5F31"/>
    <w:rsid w:val="00BB64E0"/>
    <w:rsid w:val="00BB681B"/>
    <w:rsid w:val="00BB6A6D"/>
    <w:rsid w:val="00BB6ED2"/>
    <w:rsid w:val="00BB7141"/>
    <w:rsid w:val="00BB71E2"/>
    <w:rsid w:val="00BB721D"/>
    <w:rsid w:val="00BB738F"/>
    <w:rsid w:val="00BB75A9"/>
    <w:rsid w:val="00BB764C"/>
    <w:rsid w:val="00BB7A1A"/>
    <w:rsid w:val="00BB7EEA"/>
    <w:rsid w:val="00BC0519"/>
    <w:rsid w:val="00BC05B5"/>
    <w:rsid w:val="00BC0795"/>
    <w:rsid w:val="00BC0BED"/>
    <w:rsid w:val="00BC0C94"/>
    <w:rsid w:val="00BC1A66"/>
    <w:rsid w:val="00BC1BF6"/>
    <w:rsid w:val="00BC1E9D"/>
    <w:rsid w:val="00BC3188"/>
    <w:rsid w:val="00BC3763"/>
    <w:rsid w:val="00BC3788"/>
    <w:rsid w:val="00BC39B7"/>
    <w:rsid w:val="00BC3D82"/>
    <w:rsid w:val="00BC4296"/>
    <w:rsid w:val="00BC444B"/>
    <w:rsid w:val="00BC45B6"/>
    <w:rsid w:val="00BC4634"/>
    <w:rsid w:val="00BC482D"/>
    <w:rsid w:val="00BC4A5E"/>
    <w:rsid w:val="00BC5109"/>
    <w:rsid w:val="00BC568E"/>
    <w:rsid w:val="00BC58DE"/>
    <w:rsid w:val="00BC5982"/>
    <w:rsid w:val="00BC5D00"/>
    <w:rsid w:val="00BC6585"/>
    <w:rsid w:val="00BC669B"/>
    <w:rsid w:val="00BC6AFD"/>
    <w:rsid w:val="00BC6F9D"/>
    <w:rsid w:val="00BC7BE3"/>
    <w:rsid w:val="00BC7CF9"/>
    <w:rsid w:val="00BD01F5"/>
    <w:rsid w:val="00BD0851"/>
    <w:rsid w:val="00BD0997"/>
    <w:rsid w:val="00BD0BB0"/>
    <w:rsid w:val="00BD0BB6"/>
    <w:rsid w:val="00BD0C90"/>
    <w:rsid w:val="00BD0C93"/>
    <w:rsid w:val="00BD0E1C"/>
    <w:rsid w:val="00BD12F5"/>
    <w:rsid w:val="00BD1760"/>
    <w:rsid w:val="00BD193A"/>
    <w:rsid w:val="00BD220C"/>
    <w:rsid w:val="00BD2339"/>
    <w:rsid w:val="00BD2CA1"/>
    <w:rsid w:val="00BD2CE6"/>
    <w:rsid w:val="00BD3034"/>
    <w:rsid w:val="00BD33CE"/>
    <w:rsid w:val="00BD359D"/>
    <w:rsid w:val="00BD3711"/>
    <w:rsid w:val="00BD3A27"/>
    <w:rsid w:val="00BD3A5E"/>
    <w:rsid w:val="00BD3BBA"/>
    <w:rsid w:val="00BD4E93"/>
    <w:rsid w:val="00BD5285"/>
    <w:rsid w:val="00BD531C"/>
    <w:rsid w:val="00BD5504"/>
    <w:rsid w:val="00BD58CC"/>
    <w:rsid w:val="00BD598F"/>
    <w:rsid w:val="00BD5ED9"/>
    <w:rsid w:val="00BD5EF4"/>
    <w:rsid w:val="00BD61DE"/>
    <w:rsid w:val="00BD690B"/>
    <w:rsid w:val="00BD6B98"/>
    <w:rsid w:val="00BD6BB9"/>
    <w:rsid w:val="00BD6CD9"/>
    <w:rsid w:val="00BD6E9D"/>
    <w:rsid w:val="00BD721D"/>
    <w:rsid w:val="00BD7326"/>
    <w:rsid w:val="00BD733D"/>
    <w:rsid w:val="00BD78C8"/>
    <w:rsid w:val="00BD7986"/>
    <w:rsid w:val="00BD7ED5"/>
    <w:rsid w:val="00BE0398"/>
    <w:rsid w:val="00BE0571"/>
    <w:rsid w:val="00BE08D2"/>
    <w:rsid w:val="00BE0C8D"/>
    <w:rsid w:val="00BE168E"/>
    <w:rsid w:val="00BE1764"/>
    <w:rsid w:val="00BE1DDC"/>
    <w:rsid w:val="00BE1DDE"/>
    <w:rsid w:val="00BE21D0"/>
    <w:rsid w:val="00BE2257"/>
    <w:rsid w:val="00BE2575"/>
    <w:rsid w:val="00BE273C"/>
    <w:rsid w:val="00BE2866"/>
    <w:rsid w:val="00BE2BB1"/>
    <w:rsid w:val="00BE2E8A"/>
    <w:rsid w:val="00BE33DC"/>
    <w:rsid w:val="00BE36BC"/>
    <w:rsid w:val="00BE38B4"/>
    <w:rsid w:val="00BE3CD2"/>
    <w:rsid w:val="00BE42C9"/>
    <w:rsid w:val="00BE4CBB"/>
    <w:rsid w:val="00BE516D"/>
    <w:rsid w:val="00BE5185"/>
    <w:rsid w:val="00BE52F7"/>
    <w:rsid w:val="00BE571B"/>
    <w:rsid w:val="00BE5862"/>
    <w:rsid w:val="00BE5AD4"/>
    <w:rsid w:val="00BE64A3"/>
    <w:rsid w:val="00BE67BA"/>
    <w:rsid w:val="00BE67ED"/>
    <w:rsid w:val="00BE6A2E"/>
    <w:rsid w:val="00BE73D0"/>
    <w:rsid w:val="00BE7CDE"/>
    <w:rsid w:val="00BE7FCE"/>
    <w:rsid w:val="00BF04D8"/>
    <w:rsid w:val="00BF088C"/>
    <w:rsid w:val="00BF0944"/>
    <w:rsid w:val="00BF09B0"/>
    <w:rsid w:val="00BF0E94"/>
    <w:rsid w:val="00BF0EE5"/>
    <w:rsid w:val="00BF0FAF"/>
    <w:rsid w:val="00BF11FA"/>
    <w:rsid w:val="00BF1542"/>
    <w:rsid w:val="00BF22B3"/>
    <w:rsid w:val="00BF2399"/>
    <w:rsid w:val="00BF2873"/>
    <w:rsid w:val="00BF299E"/>
    <w:rsid w:val="00BF2AD8"/>
    <w:rsid w:val="00BF2BF8"/>
    <w:rsid w:val="00BF2C69"/>
    <w:rsid w:val="00BF326A"/>
    <w:rsid w:val="00BF378F"/>
    <w:rsid w:val="00BF3816"/>
    <w:rsid w:val="00BF3BFC"/>
    <w:rsid w:val="00BF3D8F"/>
    <w:rsid w:val="00BF444E"/>
    <w:rsid w:val="00BF482A"/>
    <w:rsid w:val="00BF4BE0"/>
    <w:rsid w:val="00BF4F6D"/>
    <w:rsid w:val="00BF5020"/>
    <w:rsid w:val="00BF510D"/>
    <w:rsid w:val="00BF514E"/>
    <w:rsid w:val="00BF51C4"/>
    <w:rsid w:val="00BF56C7"/>
    <w:rsid w:val="00BF60D2"/>
    <w:rsid w:val="00BF64DC"/>
    <w:rsid w:val="00BF6AEA"/>
    <w:rsid w:val="00BF6C5C"/>
    <w:rsid w:val="00BF6D5F"/>
    <w:rsid w:val="00BF6E5E"/>
    <w:rsid w:val="00BF6ECB"/>
    <w:rsid w:val="00BF7321"/>
    <w:rsid w:val="00BF73AB"/>
    <w:rsid w:val="00BF7753"/>
    <w:rsid w:val="00BF7B80"/>
    <w:rsid w:val="00BF7B8F"/>
    <w:rsid w:val="00BF7F2D"/>
    <w:rsid w:val="00BF7F69"/>
    <w:rsid w:val="00BF7FA1"/>
    <w:rsid w:val="00C0024B"/>
    <w:rsid w:val="00C003AB"/>
    <w:rsid w:val="00C00504"/>
    <w:rsid w:val="00C007DB"/>
    <w:rsid w:val="00C009A4"/>
    <w:rsid w:val="00C00C5B"/>
    <w:rsid w:val="00C00ED3"/>
    <w:rsid w:val="00C01101"/>
    <w:rsid w:val="00C0139C"/>
    <w:rsid w:val="00C01542"/>
    <w:rsid w:val="00C018BE"/>
    <w:rsid w:val="00C01C5F"/>
    <w:rsid w:val="00C01DEC"/>
    <w:rsid w:val="00C01FE0"/>
    <w:rsid w:val="00C02185"/>
    <w:rsid w:val="00C0291D"/>
    <w:rsid w:val="00C02A8F"/>
    <w:rsid w:val="00C02C9C"/>
    <w:rsid w:val="00C0314D"/>
    <w:rsid w:val="00C031C6"/>
    <w:rsid w:val="00C033F6"/>
    <w:rsid w:val="00C03B48"/>
    <w:rsid w:val="00C03B49"/>
    <w:rsid w:val="00C03D32"/>
    <w:rsid w:val="00C03E00"/>
    <w:rsid w:val="00C03F0C"/>
    <w:rsid w:val="00C0447F"/>
    <w:rsid w:val="00C044CE"/>
    <w:rsid w:val="00C04741"/>
    <w:rsid w:val="00C04A74"/>
    <w:rsid w:val="00C04AF5"/>
    <w:rsid w:val="00C04C62"/>
    <w:rsid w:val="00C04C9A"/>
    <w:rsid w:val="00C04ECA"/>
    <w:rsid w:val="00C050E6"/>
    <w:rsid w:val="00C05411"/>
    <w:rsid w:val="00C0555B"/>
    <w:rsid w:val="00C05B8F"/>
    <w:rsid w:val="00C06627"/>
    <w:rsid w:val="00C06756"/>
    <w:rsid w:val="00C06CD2"/>
    <w:rsid w:val="00C06DA8"/>
    <w:rsid w:val="00C071D1"/>
    <w:rsid w:val="00C0722C"/>
    <w:rsid w:val="00C0752A"/>
    <w:rsid w:val="00C076B4"/>
    <w:rsid w:val="00C07740"/>
    <w:rsid w:val="00C07C5E"/>
    <w:rsid w:val="00C07EC2"/>
    <w:rsid w:val="00C07FE1"/>
    <w:rsid w:val="00C103CE"/>
    <w:rsid w:val="00C10A5B"/>
    <w:rsid w:val="00C10D76"/>
    <w:rsid w:val="00C115CC"/>
    <w:rsid w:val="00C11B45"/>
    <w:rsid w:val="00C12447"/>
    <w:rsid w:val="00C12899"/>
    <w:rsid w:val="00C128AC"/>
    <w:rsid w:val="00C12B45"/>
    <w:rsid w:val="00C13323"/>
    <w:rsid w:val="00C133AB"/>
    <w:rsid w:val="00C1347B"/>
    <w:rsid w:val="00C137D3"/>
    <w:rsid w:val="00C13EB2"/>
    <w:rsid w:val="00C13F19"/>
    <w:rsid w:val="00C14263"/>
    <w:rsid w:val="00C14866"/>
    <w:rsid w:val="00C14DB4"/>
    <w:rsid w:val="00C15066"/>
    <w:rsid w:val="00C15113"/>
    <w:rsid w:val="00C151C5"/>
    <w:rsid w:val="00C1585D"/>
    <w:rsid w:val="00C15CF0"/>
    <w:rsid w:val="00C15F1F"/>
    <w:rsid w:val="00C16343"/>
    <w:rsid w:val="00C169C6"/>
    <w:rsid w:val="00C16A5C"/>
    <w:rsid w:val="00C16D38"/>
    <w:rsid w:val="00C1709C"/>
    <w:rsid w:val="00C17711"/>
    <w:rsid w:val="00C17A02"/>
    <w:rsid w:val="00C17ECC"/>
    <w:rsid w:val="00C202C4"/>
    <w:rsid w:val="00C205C1"/>
    <w:rsid w:val="00C20641"/>
    <w:rsid w:val="00C20868"/>
    <w:rsid w:val="00C20A20"/>
    <w:rsid w:val="00C20A2E"/>
    <w:rsid w:val="00C20D81"/>
    <w:rsid w:val="00C20FDA"/>
    <w:rsid w:val="00C214F6"/>
    <w:rsid w:val="00C21865"/>
    <w:rsid w:val="00C2193E"/>
    <w:rsid w:val="00C21957"/>
    <w:rsid w:val="00C21E3B"/>
    <w:rsid w:val="00C220B8"/>
    <w:rsid w:val="00C227DB"/>
    <w:rsid w:val="00C22CD5"/>
    <w:rsid w:val="00C2340B"/>
    <w:rsid w:val="00C23E80"/>
    <w:rsid w:val="00C24082"/>
    <w:rsid w:val="00C24F61"/>
    <w:rsid w:val="00C251F8"/>
    <w:rsid w:val="00C2536A"/>
    <w:rsid w:val="00C2553A"/>
    <w:rsid w:val="00C25646"/>
    <w:rsid w:val="00C25B64"/>
    <w:rsid w:val="00C25C4C"/>
    <w:rsid w:val="00C25D94"/>
    <w:rsid w:val="00C25DA7"/>
    <w:rsid w:val="00C25E51"/>
    <w:rsid w:val="00C268CF"/>
    <w:rsid w:val="00C26E5E"/>
    <w:rsid w:val="00C2751E"/>
    <w:rsid w:val="00C2753F"/>
    <w:rsid w:val="00C275FF"/>
    <w:rsid w:val="00C277B7"/>
    <w:rsid w:val="00C30660"/>
    <w:rsid w:val="00C30B68"/>
    <w:rsid w:val="00C30DAC"/>
    <w:rsid w:val="00C313C7"/>
    <w:rsid w:val="00C3168E"/>
    <w:rsid w:val="00C317A0"/>
    <w:rsid w:val="00C318D9"/>
    <w:rsid w:val="00C31BF8"/>
    <w:rsid w:val="00C32191"/>
    <w:rsid w:val="00C3245D"/>
    <w:rsid w:val="00C32649"/>
    <w:rsid w:val="00C3280A"/>
    <w:rsid w:val="00C32990"/>
    <w:rsid w:val="00C32B49"/>
    <w:rsid w:val="00C330E0"/>
    <w:rsid w:val="00C33141"/>
    <w:rsid w:val="00C33307"/>
    <w:rsid w:val="00C33600"/>
    <w:rsid w:val="00C3361A"/>
    <w:rsid w:val="00C33668"/>
    <w:rsid w:val="00C33B4A"/>
    <w:rsid w:val="00C33C91"/>
    <w:rsid w:val="00C3465A"/>
    <w:rsid w:val="00C34780"/>
    <w:rsid w:val="00C34A9D"/>
    <w:rsid w:val="00C34B89"/>
    <w:rsid w:val="00C34BF7"/>
    <w:rsid w:val="00C34F4C"/>
    <w:rsid w:val="00C35209"/>
    <w:rsid w:val="00C3545D"/>
    <w:rsid w:val="00C35506"/>
    <w:rsid w:val="00C358BD"/>
    <w:rsid w:val="00C35AA9"/>
    <w:rsid w:val="00C35B16"/>
    <w:rsid w:val="00C35B9B"/>
    <w:rsid w:val="00C35C5C"/>
    <w:rsid w:val="00C35D91"/>
    <w:rsid w:val="00C35DAC"/>
    <w:rsid w:val="00C36442"/>
    <w:rsid w:val="00C36BD7"/>
    <w:rsid w:val="00C36D03"/>
    <w:rsid w:val="00C36D42"/>
    <w:rsid w:val="00C36F70"/>
    <w:rsid w:val="00C36F89"/>
    <w:rsid w:val="00C3718A"/>
    <w:rsid w:val="00C37840"/>
    <w:rsid w:val="00C37D3B"/>
    <w:rsid w:val="00C404FB"/>
    <w:rsid w:val="00C405C3"/>
    <w:rsid w:val="00C411BD"/>
    <w:rsid w:val="00C41525"/>
    <w:rsid w:val="00C418E8"/>
    <w:rsid w:val="00C41990"/>
    <w:rsid w:val="00C419F9"/>
    <w:rsid w:val="00C41A85"/>
    <w:rsid w:val="00C41E26"/>
    <w:rsid w:val="00C41E7F"/>
    <w:rsid w:val="00C41F6A"/>
    <w:rsid w:val="00C42429"/>
    <w:rsid w:val="00C42A41"/>
    <w:rsid w:val="00C42FB1"/>
    <w:rsid w:val="00C42FC5"/>
    <w:rsid w:val="00C43338"/>
    <w:rsid w:val="00C4373C"/>
    <w:rsid w:val="00C43B81"/>
    <w:rsid w:val="00C444F0"/>
    <w:rsid w:val="00C44AB4"/>
    <w:rsid w:val="00C44ADD"/>
    <w:rsid w:val="00C44C9E"/>
    <w:rsid w:val="00C44F4D"/>
    <w:rsid w:val="00C45146"/>
    <w:rsid w:val="00C4568D"/>
    <w:rsid w:val="00C456E9"/>
    <w:rsid w:val="00C45A8C"/>
    <w:rsid w:val="00C45A9A"/>
    <w:rsid w:val="00C45E96"/>
    <w:rsid w:val="00C462FD"/>
    <w:rsid w:val="00C46E1C"/>
    <w:rsid w:val="00C475E7"/>
    <w:rsid w:val="00C476DC"/>
    <w:rsid w:val="00C47778"/>
    <w:rsid w:val="00C47784"/>
    <w:rsid w:val="00C4FE86"/>
    <w:rsid w:val="00C503B9"/>
    <w:rsid w:val="00C506D0"/>
    <w:rsid w:val="00C506F3"/>
    <w:rsid w:val="00C508F5"/>
    <w:rsid w:val="00C51148"/>
    <w:rsid w:val="00C51151"/>
    <w:rsid w:val="00C514AE"/>
    <w:rsid w:val="00C514F7"/>
    <w:rsid w:val="00C51EBF"/>
    <w:rsid w:val="00C51EE2"/>
    <w:rsid w:val="00C5228C"/>
    <w:rsid w:val="00C52301"/>
    <w:rsid w:val="00C528C5"/>
    <w:rsid w:val="00C53040"/>
    <w:rsid w:val="00C53074"/>
    <w:rsid w:val="00C530CB"/>
    <w:rsid w:val="00C53214"/>
    <w:rsid w:val="00C5398F"/>
    <w:rsid w:val="00C542A0"/>
    <w:rsid w:val="00C5431E"/>
    <w:rsid w:val="00C54E02"/>
    <w:rsid w:val="00C54F7B"/>
    <w:rsid w:val="00C55032"/>
    <w:rsid w:val="00C553E0"/>
    <w:rsid w:val="00C55580"/>
    <w:rsid w:val="00C55B8C"/>
    <w:rsid w:val="00C55B95"/>
    <w:rsid w:val="00C55B9D"/>
    <w:rsid w:val="00C55D89"/>
    <w:rsid w:val="00C56237"/>
    <w:rsid w:val="00C56598"/>
    <w:rsid w:val="00C56E1F"/>
    <w:rsid w:val="00C56E83"/>
    <w:rsid w:val="00C5716A"/>
    <w:rsid w:val="00C57209"/>
    <w:rsid w:val="00C57C01"/>
    <w:rsid w:val="00C57C3C"/>
    <w:rsid w:val="00C57C89"/>
    <w:rsid w:val="00C57CBB"/>
    <w:rsid w:val="00C5BA44"/>
    <w:rsid w:val="00C60217"/>
    <w:rsid w:val="00C6034D"/>
    <w:rsid w:val="00C60596"/>
    <w:rsid w:val="00C60733"/>
    <w:rsid w:val="00C60A4B"/>
    <w:rsid w:val="00C60BAA"/>
    <w:rsid w:val="00C60F76"/>
    <w:rsid w:val="00C60FD9"/>
    <w:rsid w:val="00C615E0"/>
    <w:rsid w:val="00C6195C"/>
    <w:rsid w:val="00C61BCB"/>
    <w:rsid w:val="00C61C6A"/>
    <w:rsid w:val="00C61E63"/>
    <w:rsid w:val="00C62141"/>
    <w:rsid w:val="00C621FF"/>
    <w:rsid w:val="00C626CF"/>
    <w:rsid w:val="00C62F37"/>
    <w:rsid w:val="00C63753"/>
    <w:rsid w:val="00C637A2"/>
    <w:rsid w:val="00C6384B"/>
    <w:rsid w:val="00C63AA3"/>
    <w:rsid w:val="00C63ADD"/>
    <w:rsid w:val="00C63CB7"/>
    <w:rsid w:val="00C63D4D"/>
    <w:rsid w:val="00C64123"/>
    <w:rsid w:val="00C64397"/>
    <w:rsid w:val="00C6487D"/>
    <w:rsid w:val="00C64C2E"/>
    <w:rsid w:val="00C64F51"/>
    <w:rsid w:val="00C65185"/>
    <w:rsid w:val="00C6549C"/>
    <w:rsid w:val="00C65519"/>
    <w:rsid w:val="00C65B15"/>
    <w:rsid w:val="00C65C21"/>
    <w:rsid w:val="00C66208"/>
    <w:rsid w:val="00C66719"/>
    <w:rsid w:val="00C66887"/>
    <w:rsid w:val="00C6689D"/>
    <w:rsid w:val="00C66970"/>
    <w:rsid w:val="00C66990"/>
    <w:rsid w:val="00C66E1F"/>
    <w:rsid w:val="00C66F35"/>
    <w:rsid w:val="00C67147"/>
    <w:rsid w:val="00C674B2"/>
    <w:rsid w:val="00C67561"/>
    <w:rsid w:val="00C6762A"/>
    <w:rsid w:val="00C67DCB"/>
    <w:rsid w:val="00C70912"/>
    <w:rsid w:val="00C70C60"/>
    <w:rsid w:val="00C71024"/>
    <w:rsid w:val="00C71083"/>
    <w:rsid w:val="00C71146"/>
    <w:rsid w:val="00C713E8"/>
    <w:rsid w:val="00C714B6"/>
    <w:rsid w:val="00C7174B"/>
    <w:rsid w:val="00C71976"/>
    <w:rsid w:val="00C719F1"/>
    <w:rsid w:val="00C71CEE"/>
    <w:rsid w:val="00C71D96"/>
    <w:rsid w:val="00C721B8"/>
    <w:rsid w:val="00C72B30"/>
    <w:rsid w:val="00C72B35"/>
    <w:rsid w:val="00C72D9D"/>
    <w:rsid w:val="00C73B34"/>
    <w:rsid w:val="00C73B3F"/>
    <w:rsid w:val="00C73E5C"/>
    <w:rsid w:val="00C740F5"/>
    <w:rsid w:val="00C7445E"/>
    <w:rsid w:val="00C74840"/>
    <w:rsid w:val="00C74899"/>
    <w:rsid w:val="00C748F4"/>
    <w:rsid w:val="00C74BA5"/>
    <w:rsid w:val="00C74C56"/>
    <w:rsid w:val="00C7554D"/>
    <w:rsid w:val="00C7591A"/>
    <w:rsid w:val="00C75984"/>
    <w:rsid w:val="00C75C7F"/>
    <w:rsid w:val="00C75C9E"/>
    <w:rsid w:val="00C75C9F"/>
    <w:rsid w:val="00C75D2A"/>
    <w:rsid w:val="00C76611"/>
    <w:rsid w:val="00C77177"/>
    <w:rsid w:val="00C77877"/>
    <w:rsid w:val="00C804B5"/>
    <w:rsid w:val="00C806E1"/>
    <w:rsid w:val="00C80E21"/>
    <w:rsid w:val="00C81312"/>
    <w:rsid w:val="00C8181A"/>
    <w:rsid w:val="00C81B99"/>
    <w:rsid w:val="00C81D6A"/>
    <w:rsid w:val="00C8260D"/>
    <w:rsid w:val="00C82C4D"/>
    <w:rsid w:val="00C82D95"/>
    <w:rsid w:val="00C83445"/>
    <w:rsid w:val="00C83794"/>
    <w:rsid w:val="00C838E8"/>
    <w:rsid w:val="00C83984"/>
    <w:rsid w:val="00C840DE"/>
    <w:rsid w:val="00C84168"/>
    <w:rsid w:val="00C84293"/>
    <w:rsid w:val="00C84A3C"/>
    <w:rsid w:val="00C84DC8"/>
    <w:rsid w:val="00C84E30"/>
    <w:rsid w:val="00C85D5B"/>
    <w:rsid w:val="00C85F1B"/>
    <w:rsid w:val="00C85FB4"/>
    <w:rsid w:val="00C86024"/>
    <w:rsid w:val="00C86472"/>
    <w:rsid w:val="00C864C5"/>
    <w:rsid w:val="00C86538"/>
    <w:rsid w:val="00C86873"/>
    <w:rsid w:val="00C8690A"/>
    <w:rsid w:val="00C86BF6"/>
    <w:rsid w:val="00C86D63"/>
    <w:rsid w:val="00C86F38"/>
    <w:rsid w:val="00C876E5"/>
    <w:rsid w:val="00C8770B"/>
    <w:rsid w:val="00C87959"/>
    <w:rsid w:val="00C87B9E"/>
    <w:rsid w:val="00C90121"/>
    <w:rsid w:val="00C90183"/>
    <w:rsid w:val="00C91299"/>
    <w:rsid w:val="00C91374"/>
    <w:rsid w:val="00C914B4"/>
    <w:rsid w:val="00C91F30"/>
    <w:rsid w:val="00C91FEE"/>
    <w:rsid w:val="00C92053"/>
    <w:rsid w:val="00C922A3"/>
    <w:rsid w:val="00C9294F"/>
    <w:rsid w:val="00C92DDF"/>
    <w:rsid w:val="00C92F97"/>
    <w:rsid w:val="00C9316B"/>
    <w:rsid w:val="00C93A17"/>
    <w:rsid w:val="00C93AA4"/>
    <w:rsid w:val="00C93DB0"/>
    <w:rsid w:val="00C93E50"/>
    <w:rsid w:val="00C94215"/>
    <w:rsid w:val="00C94648"/>
    <w:rsid w:val="00C947F0"/>
    <w:rsid w:val="00C948FD"/>
    <w:rsid w:val="00C94DA5"/>
    <w:rsid w:val="00C95584"/>
    <w:rsid w:val="00C959D8"/>
    <w:rsid w:val="00C95F0D"/>
    <w:rsid w:val="00C9644C"/>
    <w:rsid w:val="00C9678D"/>
    <w:rsid w:val="00C9685D"/>
    <w:rsid w:val="00C97426"/>
    <w:rsid w:val="00C97635"/>
    <w:rsid w:val="00C9787F"/>
    <w:rsid w:val="00C97D00"/>
    <w:rsid w:val="00C97EE7"/>
    <w:rsid w:val="00CA0188"/>
    <w:rsid w:val="00CA07D4"/>
    <w:rsid w:val="00CA14A7"/>
    <w:rsid w:val="00CA1681"/>
    <w:rsid w:val="00CA1AB2"/>
    <w:rsid w:val="00CA1F2F"/>
    <w:rsid w:val="00CA202C"/>
    <w:rsid w:val="00CA21A4"/>
    <w:rsid w:val="00CA227C"/>
    <w:rsid w:val="00CA250A"/>
    <w:rsid w:val="00CA2722"/>
    <w:rsid w:val="00CA2D6F"/>
    <w:rsid w:val="00CA3930"/>
    <w:rsid w:val="00CA3967"/>
    <w:rsid w:val="00CA3D60"/>
    <w:rsid w:val="00CA4060"/>
    <w:rsid w:val="00CA408C"/>
    <w:rsid w:val="00CA41DB"/>
    <w:rsid w:val="00CA4735"/>
    <w:rsid w:val="00CA4A8A"/>
    <w:rsid w:val="00CA4BBD"/>
    <w:rsid w:val="00CA4C60"/>
    <w:rsid w:val="00CA4DEF"/>
    <w:rsid w:val="00CA4E42"/>
    <w:rsid w:val="00CA4E64"/>
    <w:rsid w:val="00CA4EE8"/>
    <w:rsid w:val="00CA54B1"/>
    <w:rsid w:val="00CA56AF"/>
    <w:rsid w:val="00CA57F5"/>
    <w:rsid w:val="00CA5804"/>
    <w:rsid w:val="00CA5BE0"/>
    <w:rsid w:val="00CA5D22"/>
    <w:rsid w:val="00CA633D"/>
    <w:rsid w:val="00CA66BE"/>
    <w:rsid w:val="00CA66F3"/>
    <w:rsid w:val="00CA6793"/>
    <w:rsid w:val="00CA6814"/>
    <w:rsid w:val="00CA6A38"/>
    <w:rsid w:val="00CA6AAB"/>
    <w:rsid w:val="00CA6CE5"/>
    <w:rsid w:val="00CA6DC6"/>
    <w:rsid w:val="00CA6E07"/>
    <w:rsid w:val="00CA6E9E"/>
    <w:rsid w:val="00CA711C"/>
    <w:rsid w:val="00CA71C0"/>
    <w:rsid w:val="00CA71F6"/>
    <w:rsid w:val="00CA75ED"/>
    <w:rsid w:val="00CA77F2"/>
    <w:rsid w:val="00CA7B23"/>
    <w:rsid w:val="00CA7EB1"/>
    <w:rsid w:val="00CA7FE0"/>
    <w:rsid w:val="00CB03BC"/>
    <w:rsid w:val="00CB0575"/>
    <w:rsid w:val="00CB0643"/>
    <w:rsid w:val="00CB07A8"/>
    <w:rsid w:val="00CB0A65"/>
    <w:rsid w:val="00CB0AD1"/>
    <w:rsid w:val="00CB0C73"/>
    <w:rsid w:val="00CB0E40"/>
    <w:rsid w:val="00CB0E55"/>
    <w:rsid w:val="00CB17CC"/>
    <w:rsid w:val="00CB17D8"/>
    <w:rsid w:val="00CB22F5"/>
    <w:rsid w:val="00CB2A9A"/>
    <w:rsid w:val="00CB2FB1"/>
    <w:rsid w:val="00CB2FE4"/>
    <w:rsid w:val="00CB2FE9"/>
    <w:rsid w:val="00CB3078"/>
    <w:rsid w:val="00CB337D"/>
    <w:rsid w:val="00CB3720"/>
    <w:rsid w:val="00CB3B16"/>
    <w:rsid w:val="00CB3CD6"/>
    <w:rsid w:val="00CB40C8"/>
    <w:rsid w:val="00CB415F"/>
    <w:rsid w:val="00CB423E"/>
    <w:rsid w:val="00CB4295"/>
    <w:rsid w:val="00CB475F"/>
    <w:rsid w:val="00CB4E6E"/>
    <w:rsid w:val="00CB4FAE"/>
    <w:rsid w:val="00CB5540"/>
    <w:rsid w:val="00CB5618"/>
    <w:rsid w:val="00CB5B2E"/>
    <w:rsid w:val="00CB6288"/>
    <w:rsid w:val="00CB69E5"/>
    <w:rsid w:val="00CB724E"/>
    <w:rsid w:val="00CB75A6"/>
    <w:rsid w:val="00CB764A"/>
    <w:rsid w:val="00CB7759"/>
    <w:rsid w:val="00CB7888"/>
    <w:rsid w:val="00CB7B92"/>
    <w:rsid w:val="00CB7CF7"/>
    <w:rsid w:val="00CC01C1"/>
    <w:rsid w:val="00CC01CD"/>
    <w:rsid w:val="00CC03D0"/>
    <w:rsid w:val="00CC0592"/>
    <w:rsid w:val="00CC067F"/>
    <w:rsid w:val="00CC09DD"/>
    <w:rsid w:val="00CC0E1B"/>
    <w:rsid w:val="00CC0FAF"/>
    <w:rsid w:val="00CC1046"/>
    <w:rsid w:val="00CC1438"/>
    <w:rsid w:val="00CC174A"/>
    <w:rsid w:val="00CC1AAC"/>
    <w:rsid w:val="00CC1B83"/>
    <w:rsid w:val="00CC20EC"/>
    <w:rsid w:val="00CC25B7"/>
    <w:rsid w:val="00CC25C1"/>
    <w:rsid w:val="00CC2627"/>
    <w:rsid w:val="00CC28CE"/>
    <w:rsid w:val="00CC2C03"/>
    <w:rsid w:val="00CC2D28"/>
    <w:rsid w:val="00CC2F2A"/>
    <w:rsid w:val="00CC30DF"/>
    <w:rsid w:val="00CC3136"/>
    <w:rsid w:val="00CC3A79"/>
    <w:rsid w:val="00CC3AD5"/>
    <w:rsid w:val="00CC3BB8"/>
    <w:rsid w:val="00CC440D"/>
    <w:rsid w:val="00CC4931"/>
    <w:rsid w:val="00CC4A34"/>
    <w:rsid w:val="00CC4A38"/>
    <w:rsid w:val="00CC519E"/>
    <w:rsid w:val="00CC5312"/>
    <w:rsid w:val="00CC55C5"/>
    <w:rsid w:val="00CC5B6B"/>
    <w:rsid w:val="00CC5E1B"/>
    <w:rsid w:val="00CC637E"/>
    <w:rsid w:val="00CC6778"/>
    <w:rsid w:val="00CC6802"/>
    <w:rsid w:val="00CC6B1A"/>
    <w:rsid w:val="00CC6B2F"/>
    <w:rsid w:val="00CC6CBE"/>
    <w:rsid w:val="00CC6DE2"/>
    <w:rsid w:val="00CC7155"/>
    <w:rsid w:val="00CC71C2"/>
    <w:rsid w:val="00CC77FE"/>
    <w:rsid w:val="00CC7BE9"/>
    <w:rsid w:val="00CC7DDD"/>
    <w:rsid w:val="00CD0201"/>
    <w:rsid w:val="00CD03F0"/>
    <w:rsid w:val="00CD060F"/>
    <w:rsid w:val="00CD0A9C"/>
    <w:rsid w:val="00CD0D38"/>
    <w:rsid w:val="00CD1348"/>
    <w:rsid w:val="00CD17EE"/>
    <w:rsid w:val="00CD1B2D"/>
    <w:rsid w:val="00CD1C65"/>
    <w:rsid w:val="00CD2946"/>
    <w:rsid w:val="00CD2DD6"/>
    <w:rsid w:val="00CD2EDD"/>
    <w:rsid w:val="00CD33F9"/>
    <w:rsid w:val="00CD3CEE"/>
    <w:rsid w:val="00CD405E"/>
    <w:rsid w:val="00CD4C37"/>
    <w:rsid w:val="00CD4C3F"/>
    <w:rsid w:val="00CD4F09"/>
    <w:rsid w:val="00CD5266"/>
    <w:rsid w:val="00CD57AE"/>
    <w:rsid w:val="00CD5A7A"/>
    <w:rsid w:val="00CD5DDE"/>
    <w:rsid w:val="00CD5EBE"/>
    <w:rsid w:val="00CD655A"/>
    <w:rsid w:val="00CD65A5"/>
    <w:rsid w:val="00CD687B"/>
    <w:rsid w:val="00CD6C80"/>
    <w:rsid w:val="00CD7284"/>
    <w:rsid w:val="00CD786A"/>
    <w:rsid w:val="00CD7A2A"/>
    <w:rsid w:val="00CD7B26"/>
    <w:rsid w:val="00CD7E9D"/>
    <w:rsid w:val="00CE07B7"/>
    <w:rsid w:val="00CE0A9A"/>
    <w:rsid w:val="00CE0DD8"/>
    <w:rsid w:val="00CE1158"/>
    <w:rsid w:val="00CE1759"/>
    <w:rsid w:val="00CE17B5"/>
    <w:rsid w:val="00CE186B"/>
    <w:rsid w:val="00CE1AAD"/>
    <w:rsid w:val="00CE1E5F"/>
    <w:rsid w:val="00CE1E82"/>
    <w:rsid w:val="00CE1EFB"/>
    <w:rsid w:val="00CE2062"/>
    <w:rsid w:val="00CE219B"/>
    <w:rsid w:val="00CE2774"/>
    <w:rsid w:val="00CE27A9"/>
    <w:rsid w:val="00CE2C16"/>
    <w:rsid w:val="00CE2C91"/>
    <w:rsid w:val="00CE2E58"/>
    <w:rsid w:val="00CE3183"/>
    <w:rsid w:val="00CE38D2"/>
    <w:rsid w:val="00CE399D"/>
    <w:rsid w:val="00CE3ADD"/>
    <w:rsid w:val="00CE3CA0"/>
    <w:rsid w:val="00CE41A8"/>
    <w:rsid w:val="00CE426F"/>
    <w:rsid w:val="00CE45C0"/>
    <w:rsid w:val="00CE476B"/>
    <w:rsid w:val="00CE48DF"/>
    <w:rsid w:val="00CE4C22"/>
    <w:rsid w:val="00CE4D96"/>
    <w:rsid w:val="00CE53BC"/>
    <w:rsid w:val="00CE5773"/>
    <w:rsid w:val="00CE58B0"/>
    <w:rsid w:val="00CE59F5"/>
    <w:rsid w:val="00CE59F8"/>
    <w:rsid w:val="00CE5DE7"/>
    <w:rsid w:val="00CE6002"/>
    <w:rsid w:val="00CE6075"/>
    <w:rsid w:val="00CE61D9"/>
    <w:rsid w:val="00CE6205"/>
    <w:rsid w:val="00CE6321"/>
    <w:rsid w:val="00CE6D2F"/>
    <w:rsid w:val="00CE6E95"/>
    <w:rsid w:val="00CE73F5"/>
    <w:rsid w:val="00CE7445"/>
    <w:rsid w:val="00CE77AE"/>
    <w:rsid w:val="00CE7D3B"/>
    <w:rsid w:val="00CF0427"/>
    <w:rsid w:val="00CF0457"/>
    <w:rsid w:val="00CF04E2"/>
    <w:rsid w:val="00CF090B"/>
    <w:rsid w:val="00CF0945"/>
    <w:rsid w:val="00CF0A90"/>
    <w:rsid w:val="00CF0B0C"/>
    <w:rsid w:val="00CF0E2E"/>
    <w:rsid w:val="00CF1003"/>
    <w:rsid w:val="00CF1470"/>
    <w:rsid w:val="00CF15EA"/>
    <w:rsid w:val="00CF1FA7"/>
    <w:rsid w:val="00CF2B7F"/>
    <w:rsid w:val="00CF3302"/>
    <w:rsid w:val="00CF3307"/>
    <w:rsid w:val="00CF46ED"/>
    <w:rsid w:val="00CF4B8B"/>
    <w:rsid w:val="00CF4ED5"/>
    <w:rsid w:val="00CF538F"/>
    <w:rsid w:val="00CF569A"/>
    <w:rsid w:val="00CF599D"/>
    <w:rsid w:val="00CF5B33"/>
    <w:rsid w:val="00CF5C43"/>
    <w:rsid w:val="00CF6246"/>
    <w:rsid w:val="00CF651F"/>
    <w:rsid w:val="00CF65CA"/>
    <w:rsid w:val="00CF6C95"/>
    <w:rsid w:val="00CF6F3F"/>
    <w:rsid w:val="00CF750A"/>
    <w:rsid w:val="00CF7931"/>
    <w:rsid w:val="00CF793E"/>
    <w:rsid w:val="00CF7BD3"/>
    <w:rsid w:val="00CF7CB8"/>
    <w:rsid w:val="00CF7E35"/>
    <w:rsid w:val="00CF7EF6"/>
    <w:rsid w:val="00D00514"/>
    <w:rsid w:val="00D0053F"/>
    <w:rsid w:val="00D006CE"/>
    <w:rsid w:val="00D00709"/>
    <w:rsid w:val="00D0076E"/>
    <w:rsid w:val="00D007A7"/>
    <w:rsid w:val="00D00C3F"/>
    <w:rsid w:val="00D00C5B"/>
    <w:rsid w:val="00D00D8F"/>
    <w:rsid w:val="00D0109B"/>
    <w:rsid w:val="00D0112B"/>
    <w:rsid w:val="00D011D6"/>
    <w:rsid w:val="00D015CC"/>
    <w:rsid w:val="00D01884"/>
    <w:rsid w:val="00D01928"/>
    <w:rsid w:val="00D01B98"/>
    <w:rsid w:val="00D01CBB"/>
    <w:rsid w:val="00D01DD0"/>
    <w:rsid w:val="00D01F4E"/>
    <w:rsid w:val="00D01FED"/>
    <w:rsid w:val="00D02090"/>
    <w:rsid w:val="00D023C9"/>
    <w:rsid w:val="00D02983"/>
    <w:rsid w:val="00D02FF5"/>
    <w:rsid w:val="00D03311"/>
    <w:rsid w:val="00D03BA8"/>
    <w:rsid w:val="00D0425F"/>
    <w:rsid w:val="00D054CA"/>
    <w:rsid w:val="00D0551E"/>
    <w:rsid w:val="00D055AA"/>
    <w:rsid w:val="00D0585D"/>
    <w:rsid w:val="00D05C6F"/>
    <w:rsid w:val="00D06581"/>
    <w:rsid w:val="00D06AD3"/>
    <w:rsid w:val="00D06D4C"/>
    <w:rsid w:val="00D06DD9"/>
    <w:rsid w:val="00D06EBF"/>
    <w:rsid w:val="00D072CC"/>
    <w:rsid w:val="00D07335"/>
    <w:rsid w:val="00D07497"/>
    <w:rsid w:val="00D101BD"/>
    <w:rsid w:val="00D103BB"/>
    <w:rsid w:val="00D10543"/>
    <w:rsid w:val="00D1082C"/>
    <w:rsid w:val="00D108D6"/>
    <w:rsid w:val="00D10A31"/>
    <w:rsid w:val="00D10E4A"/>
    <w:rsid w:val="00D10F39"/>
    <w:rsid w:val="00D10F63"/>
    <w:rsid w:val="00D111F0"/>
    <w:rsid w:val="00D113DE"/>
    <w:rsid w:val="00D11F5E"/>
    <w:rsid w:val="00D11FB3"/>
    <w:rsid w:val="00D128D3"/>
    <w:rsid w:val="00D12A0D"/>
    <w:rsid w:val="00D12AA8"/>
    <w:rsid w:val="00D130B4"/>
    <w:rsid w:val="00D13784"/>
    <w:rsid w:val="00D138DE"/>
    <w:rsid w:val="00D13A8E"/>
    <w:rsid w:val="00D140D9"/>
    <w:rsid w:val="00D14190"/>
    <w:rsid w:val="00D149F3"/>
    <w:rsid w:val="00D14B8A"/>
    <w:rsid w:val="00D14F71"/>
    <w:rsid w:val="00D150F8"/>
    <w:rsid w:val="00D151F6"/>
    <w:rsid w:val="00D1521E"/>
    <w:rsid w:val="00D1595A"/>
    <w:rsid w:val="00D15B06"/>
    <w:rsid w:val="00D16154"/>
    <w:rsid w:val="00D1632E"/>
    <w:rsid w:val="00D164B1"/>
    <w:rsid w:val="00D1656E"/>
    <w:rsid w:val="00D1662E"/>
    <w:rsid w:val="00D16D62"/>
    <w:rsid w:val="00D1701F"/>
    <w:rsid w:val="00D17609"/>
    <w:rsid w:val="00D17F5B"/>
    <w:rsid w:val="00D17F95"/>
    <w:rsid w:val="00D20093"/>
    <w:rsid w:val="00D20182"/>
    <w:rsid w:val="00D20202"/>
    <w:rsid w:val="00D202A5"/>
    <w:rsid w:val="00D2061A"/>
    <w:rsid w:val="00D20A8B"/>
    <w:rsid w:val="00D20AEF"/>
    <w:rsid w:val="00D21133"/>
    <w:rsid w:val="00D21171"/>
    <w:rsid w:val="00D211A5"/>
    <w:rsid w:val="00D21926"/>
    <w:rsid w:val="00D219A6"/>
    <w:rsid w:val="00D21B04"/>
    <w:rsid w:val="00D22039"/>
    <w:rsid w:val="00D222FB"/>
    <w:rsid w:val="00D22554"/>
    <w:rsid w:val="00D22AC4"/>
    <w:rsid w:val="00D22F58"/>
    <w:rsid w:val="00D2392A"/>
    <w:rsid w:val="00D23C7A"/>
    <w:rsid w:val="00D23FC0"/>
    <w:rsid w:val="00D240FD"/>
    <w:rsid w:val="00D24234"/>
    <w:rsid w:val="00D247C0"/>
    <w:rsid w:val="00D24B20"/>
    <w:rsid w:val="00D24B5B"/>
    <w:rsid w:val="00D2508F"/>
    <w:rsid w:val="00D25BCA"/>
    <w:rsid w:val="00D26CB4"/>
    <w:rsid w:val="00D26CFE"/>
    <w:rsid w:val="00D26F0C"/>
    <w:rsid w:val="00D26F91"/>
    <w:rsid w:val="00D27AB2"/>
    <w:rsid w:val="00D27EB1"/>
    <w:rsid w:val="00D30288"/>
    <w:rsid w:val="00D303D0"/>
    <w:rsid w:val="00D309FE"/>
    <w:rsid w:val="00D30E20"/>
    <w:rsid w:val="00D31164"/>
    <w:rsid w:val="00D31345"/>
    <w:rsid w:val="00D31592"/>
    <w:rsid w:val="00D31AAA"/>
    <w:rsid w:val="00D31C65"/>
    <w:rsid w:val="00D31EBA"/>
    <w:rsid w:val="00D329B9"/>
    <w:rsid w:val="00D329E9"/>
    <w:rsid w:val="00D32A48"/>
    <w:rsid w:val="00D32E4A"/>
    <w:rsid w:val="00D330D8"/>
    <w:rsid w:val="00D331F6"/>
    <w:rsid w:val="00D33391"/>
    <w:rsid w:val="00D335CD"/>
    <w:rsid w:val="00D338F9"/>
    <w:rsid w:val="00D33953"/>
    <w:rsid w:val="00D34715"/>
    <w:rsid w:val="00D34833"/>
    <w:rsid w:val="00D34C03"/>
    <w:rsid w:val="00D34CA8"/>
    <w:rsid w:val="00D34F4F"/>
    <w:rsid w:val="00D350FB"/>
    <w:rsid w:val="00D3555F"/>
    <w:rsid w:val="00D35931"/>
    <w:rsid w:val="00D35BD0"/>
    <w:rsid w:val="00D3614E"/>
    <w:rsid w:val="00D361BE"/>
    <w:rsid w:val="00D364B1"/>
    <w:rsid w:val="00D366AF"/>
    <w:rsid w:val="00D36B83"/>
    <w:rsid w:val="00D36BEE"/>
    <w:rsid w:val="00D36F30"/>
    <w:rsid w:val="00D375D3"/>
    <w:rsid w:val="00D40011"/>
    <w:rsid w:val="00D401E8"/>
    <w:rsid w:val="00D40C86"/>
    <w:rsid w:val="00D41193"/>
    <w:rsid w:val="00D412CA"/>
    <w:rsid w:val="00D412CD"/>
    <w:rsid w:val="00D41424"/>
    <w:rsid w:val="00D41C02"/>
    <w:rsid w:val="00D41D33"/>
    <w:rsid w:val="00D41DBE"/>
    <w:rsid w:val="00D421F2"/>
    <w:rsid w:val="00D421FA"/>
    <w:rsid w:val="00D42471"/>
    <w:rsid w:val="00D424D8"/>
    <w:rsid w:val="00D42695"/>
    <w:rsid w:val="00D4296C"/>
    <w:rsid w:val="00D42D57"/>
    <w:rsid w:val="00D42FA9"/>
    <w:rsid w:val="00D430C0"/>
    <w:rsid w:val="00D437C5"/>
    <w:rsid w:val="00D446BA"/>
    <w:rsid w:val="00D4473E"/>
    <w:rsid w:val="00D4486E"/>
    <w:rsid w:val="00D44B94"/>
    <w:rsid w:val="00D45371"/>
    <w:rsid w:val="00D460E9"/>
    <w:rsid w:val="00D463B0"/>
    <w:rsid w:val="00D466BA"/>
    <w:rsid w:val="00D46F43"/>
    <w:rsid w:val="00D46FDA"/>
    <w:rsid w:val="00D4707B"/>
    <w:rsid w:val="00D47179"/>
    <w:rsid w:val="00D47567"/>
    <w:rsid w:val="00D477A0"/>
    <w:rsid w:val="00D47890"/>
    <w:rsid w:val="00D47CC4"/>
    <w:rsid w:val="00D47D19"/>
    <w:rsid w:val="00D47E93"/>
    <w:rsid w:val="00D50B4A"/>
    <w:rsid w:val="00D50CCF"/>
    <w:rsid w:val="00D50F8B"/>
    <w:rsid w:val="00D51450"/>
    <w:rsid w:val="00D517BB"/>
    <w:rsid w:val="00D5190F"/>
    <w:rsid w:val="00D51BE8"/>
    <w:rsid w:val="00D51CA0"/>
    <w:rsid w:val="00D52358"/>
    <w:rsid w:val="00D532C0"/>
    <w:rsid w:val="00D53464"/>
    <w:rsid w:val="00D53796"/>
    <w:rsid w:val="00D54D2B"/>
    <w:rsid w:val="00D55A88"/>
    <w:rsid w:val="00D561A0"/>
    <w:rsid w:val="00D56C29"/>
    <w:rsid w:val="00D56F05"/>
    <w:rsid w:val="00D57331"/>
    <w:rsid w:val="00D60805"/>
    <w:rsid w:val="00D6091C"/>
    <w:rsid w:val="00D60B81"/>
    <w:rsid w:val="00D60C3A"/>
    <w:rsid w:val="00D61802"/>
    <w:rsid w:val="00D61C3B"/>
    <w:rsid w:val="00D621F4"/>
    <w:rsid w:val="00D622E9"/>
    <w:rsid w:val="00D62658"/>
    <w:rsid w:val="00D627B8"/>
    <w:rsid w:val="00D62BFE"/>
    <w:rsid w:val="00D62F6E"/>
    <w:rsid w:val="00D6313A"/>
    <w:rsid w:val="00D632EF"/>
    <w:rsid w:val="00D63968"/>
    <w:rsid w:val="00D63A36"/>
    <w:rsid w:val="00D63D91"/>
    <w:rsid w:val="00D63EF1"/>
    <w:rsid w:val="00D63FE6"/>
    <w:rsid w:val="00D6426A"/>
    <w:rsid w:val="00D64479"/>
    <w:rsid w:val="00D645DB"/>
    <w:rsid w:val="00D64AED"/>
    <w:rsid w:val="00D65208"/>
    <w:rsid w:val="00D65279"/>
    <w:rsid w:val="00D65354"/>
    <w:rsid w:val="00D654A3"/>
    <w:rsid w:val="00D65831"/>
    <w:rsid w:val="00D65889"/>
    <w:rsid w:val="00D65AF7"/>
    <w:rsid w:val="00D65C2D"/>
    <w:rsid w:val="00D65D10"/>
    <w:rsid w:val="00D65E0A"/>
    <w:rsid w:val="00D663C7"/>
    <w:rsid w:val="00D66CB4"/>
    <w:rsid w:val="00D67112"/>
    <w:rsid w:val="00D671A9"/>
    <w:rsid w:val="00D67225"/>
    <w:rsid w:val="00D672E8"/>
    <w:rsid w:val="00D67AB8"/>
    <w:rsid w:val="00D67E71"/>
    <w:rsid w:val="00D700C8"/>
    <w:rsid w:val="00D70157"/>
    <w:rsid w:val="00D70C8C"/>
    <w:rsid w:val="00D70EF0"/>
    <w:rsid w:val="00D71220"/>
    <w:rsid w:val="00D7154C"/>
    <w:rsid w:val="00D715C3"/>
    <w:rsid w:val="00D71635"/>
    <w:rsid w:val="00D71922"/>
    <w:rsid w:val="00D71A02"/>
    <w:rsid w:val="00D71BB5"/>
    <w:rsid w:val="00D71FE9"/>
    <w:rsid w:val="00D7230F"/>
    <w:rsid w:val="00D7259C"/>
    <w:rsid w:val="00D72999"/>
    <w:rsid w:val="00D72AE5"/>
    <w:rsid w:val="00D72BE6"/>
    <w:rsid w:val="00D73476"/>
    <w:rsid w:val="00D73571"/>
    <w:rsid w:val="00D73A61"/>
    <w:rsid w:val="00D73D85"/>
    <w:rsid w:val="00D73F22"/>
    <w:rsid w:val="00D74591"/>
    <w:rsid w:val="00D74846"/>
    <w:rsid w:val="00D74918"/>
    <w:rsid w:val="00D74988"/>
    <w:rsid w:val="00D75219"/>
    <w:rsid w:val="00D753A3"/>
    <w:rsid w:val="00D75803"/>
    <w:rsid w:val="00D759C6"/>
    <w:rsid w:val="00D75D85"/>
    <w:rsid w:val="00D769D4"/>
    <w:rsid w:val="00D76A19"/>
    <w:rsid w:val="00D76CD7"/>
    <w:rsid w:val="00D76EEA"/>
    <w:rsid w:val="00D76FD8"/>
    <w:rsid w:val="00D7788C"/>
    <w:rsid w:val="00D779C2"/>
    <w:rsid w:val="00D77BB5"/>
    <w:rsid w:val="00D77BFC"/>
    <w:rsid w:val="00D80030"/>
    <w:rsid w:val="00D8014A"/>
    <w:rsid w:val="00D8049E"/>
    <w:rsid w:val="00D80527"/>
    <w:rsid w:val="00D80529"/>
    <w:rsid w:val="00D806F6"/>
    <w:rsid w:val="00D80CBB"/>
    <w:rsid w:val="00D80F6B"/>
    <w:rsid w:val="00D8189A"/>
    <w:rsid w:val="00D818B2"/>
    <w:rsid w:val="00D81971"/>
    <w:rsid w:val="00D81C6C"/>
    <w:rsid w:val="00D81E3D"/>
    <w:rsid w:val="00D824F6"/>
    <w:rsid w:val="00D8258B"/>
    <w:rsid w:val="00D826B1"/>
    <w:rsid w:val="00D82822"/>
    <w:rsid w:val="00D82B27"/>
    <w:rsid w:val="00D82B40"/>
    <w:rsid w:val="00D82E05"/>
    <w:rsid w:val="00D82EFA"/>
    <w:rsid w:val="00D8307E"/>
    <w:rsid w:val="00D8309B"/>
    <w:rsid w:val="00D8312D"/>
    <w:rsid w:val="00D83856"/>
    <w:rsid w:val="00D8408D"/>
    <w:rsid w:val="00D84B58"/>
    <w:rsid w:val="00D850DC"/>
    <w:rsid w:val="00D85472"/>
    <w:rsid w:val="00D85956"/>
    <w:rsid w:val="00D85B65"/>
    <w:rsid w:val="00D85E10"/>
    <w:rsid w:val="00D85ED6"/>
    <w:rsid w:val="00D8602D"/>
    <w:rsid w:val="00D860D8"/>
    <w:rsid w:val="00D862BE"/>
    <w:rsid w:val="00D8660E"/>
    <w:rsid w:val="00D86D77"/>
    <w:rsid w:val="00D86E0F"/>
    <w:rsid w:val="00D87285"/>
    <w:rsid w:val="00D873FE"/>
    <w:rsid w:val="00D878C1"/>
    <w:rsid w:val="00D87920"/>
    <w:rsid w:val="00D87D10"/>
    <w:rsid w:val="00D87F09"/>
    <w:rsid w:val="00D87F87"/>
    <w:rsid w:val="00D908AE"/>
    <w:rsid w:val="00D908B1"/>
    <w:rsid w:val="00D90D50"/>
    <w:rsid w:val="00D90EF5"/>
    <w:rsid w:val="00D910BB"/>
    <w:rsid w:val="00D9138F"/>
    <w:rsid w:val="00D919BF"/>
    <w:rsid w:val="00D91BA4"/>
    <w:rsid w:val="00D91E68"/>
    <w:rsid w:val="00D92A34"/>
    <w:rsid w:val="00D92C2A"/>
    <w:rsid w:val="00D92C5C"/>
    <w:rsid w:val="00D93033"/>
    <w:rsid w:val="00D934A5"/>
    <w:rsid w:val="00D937BC"/>
    <w:rsid w:val="00D939E3"/>
    <w:rsid w:val="00D93A2D"/>
    <w:rsid w:val="00D93A65"/>
    <w:rsid w:val="00D93B91"/>
    <w:rsid w:val="00D93CA6"/>
    <w:rsid w:val="00D93F6A"/>
    <w:rsid w:val="00D94560"/>
    <w:rsid w:val="00D94AA9"/>
    <w:rsid w:val="00D950AE"/>
    <w:rsid w:val="00D9537A"/>
    <w:rsid w:val="00D95458"/>
    <w:rsid w:val="00D9570E"/>
    <w:rsid w:val="00D9576F"/>
    <w:rsid w:val="00D95A77"/>
    <w:rsid w:val="00D95B9F"/>
    <w:rsid w:val="00D95D3C"/>
    <w:rsid w:val="00D96168"/>
    <w:rsid w:val="00D962B2"/>
    <w:rsid w:val="00D9640D"/>
    <w:rsid w:val="00D9674E"/>
    <w:rsid w:val="00D96784"/>
    <w:rsid w:val="00D96A7E"/>
    <w:rsid w:val="00D96C5F"/>
    <w:rsid w:val="00D96D5C"/>
    <w:rsid w:val="00D96EB0"/>
    <w:rsid w:val="00D970BE"/>
    <w:rsid w:val="00D971BA"/>
    <w:rsid w:val="00D97914"/>
    <w:rsid w:val="00D97A88"/>
    <w:rsid w:val="00DA01DB"/>
    <w:rsid w:val="00DA0201"/>
    <w:rsid w:val="00DA0DDE"/>
    <w:rsid w:val="00DA0F22"/>
    <w:rsid w:val="00DA1119"/>
    <w:rsid w:val="00DA12F5"/>
    <w:rsid w:val="00DA2056"/>
    <w:rsid w:val="00DA2584"/>
    <w:rsid w:val="00DA2903"/>
    <w:rsid w:val="00DA297E"/>
    <w:rsid w:val="00DA2A00"/>
    <w:rsid w:val="00DA2AAF"/>
    <w:rsid w:val="00DA3317"/>
    <w:rsid w:val="00DA3B5E"/>
    <w:rsid w:val="00DA3F44"/>
    <w:rsid w:val="00DA4109"/>
    <w:rsid w:val="00DA41BF"/>
    <w:rsid w:val="00DA4660"/>
    <w:rsid w:val="00DA4A51"/>
    <w:rsid w:val="00DA4EA5"/>
    <w:rsid w:val="00DA5234"/>
    <w:rsid w:val="00DA56A6"/>
    <w:rsid w:val="00DA57D2"/>
    <w:rsid w:val="00DA5EDB"/>
    <w:rsid w:val="00DA5F02"/>
    <w:rsid w:val="00DA66D9"/>
    <w:rsid w:val="00DA677D"/>
    <w:rsid w:val="00DA67F5"/>
    <w:rsid w:val="00DA6BF4"/>
    <w:rsid w:val="00DA7086"/>
    <w:rsid w:val="00DA79F5"/>
    <w:rsid w:val="00DA7B10"/>
    <w:rsid w:val="00DA7C6E"/>
    <w:rsid w:val="00DB0099"/>
    <w:rsid w:val="00DB00DF"/>
    <w:rsid w:val="00DB02C1"/>
    <w:rsid w:val="00DB03B7"/>
    <w:rsid w:val="00DB03D9"/>
    <w:rsid w:val="00DB090F"/>
    <w:rsid w:val="00DB1528"/>
    <w:rsid w:val="00DB18B8"/>
    <w:rsid w:val="00DB1D17"/>
    <w:rsid w:val="00DB1E3F"/>
    <w:rsid w:val="00DB21CD"/>
    <w:rsid w:val="00DB2318"/>
    <w:rsid w:val="00DB236C"/>
    <w:rsid w:val="00DB2472"/>
    <w:rsid w:val="00DB29CA"/>
    <w:rsid w:val="00DB29FB"/>
    <w:rsid w:val="00DB2BB5"/>
    <w:rsid w:val="00DB2DC8"/>
    <w:rsid w:val="00DB2E92"/>
    <w:rsid w:val="00DB348B"/>
    <w:rsid w:val="00DB34C4"/>
    <w:rsid w:val="00DB35F5"/>
    <w:rsid w:val="00DB36C4"/>
    <w:rsid w:val="00DB3B17"/>
    <w:rsid w:val="00DB3C34"/>
    <w:rsid w:val="00DB40EC"/>
    <w:rsid w:val="00DB4587"/>
    <w:rsid w:val="00DB4CA9"/>
    <w:rsid w:val="00DB4CD2"/>
    <w:rsid w:val="00DB546C"/>
    <w:rsid w:val="00DB5505"/>
    <w:rsid w:val="00DB55B9"/>
    <w:rsid w:val="00DB57CA"/>
    <w:rsid w:val="00DB5861"/>
    <w:rsid w:val="00DB5B43"/>
    <w:rsid w:val="00DB5D3C"/>
    <w:rsid w:val="00DB61BB"/>
    <w:rsid w:val="00DB61EC"/>
    <w:rsid w:val="00DB6785"/>
    <w:rsid w:val="00DB68F2"/>
    <w:rsid w:val="00DB6AAA"/>
    <w:rsid w:val="00DB7119"/>
    <w:rsid w:val="00DB781B"/>
    <w:rsid w:val="00DB781E"/>
    <w:rsid w:val="00DB7B91"/>
    <w:rsid w:val="00DB7D0F"/>
    <w:rsid w:val="00DC013F"/>
    <w:rsid w:val="00DC0300"/>
    <w:rsid w:val="00DC0877"/>
    <w:rsid w:val="00DC0F61"/>
    <w:rsid w:val="00DC18BE"/>
    <w:rsid w:val="00DC19F6"/>
    <w:rsid w:val="00DC1E66"/>
    <w:rsid w:val="00DC1EFA"/>
    <w:rsid w:val="00DC2213"/>
    <w:rsid w:val="00DC22AF"/>
    <w:rsid w:val="00DC29B5"/>
    <w:rsid w:val="00DC2DA2"/>
    <w:rsid w:val="00DC2E3D"/>
    <w:rsid w:val="00DC3002"/>
    <w:rsid w:val="00DC31A1"/>
    <w:rsid w:val="00DC34CB"/>
    <w:rsid w:val="00DC4545"/>
    <w:rsid w:val="00DC518F"/>
    <w:rsid w:val="00DC56E3"/>
    <w:rsid w:val="00DC6004"/>
    <w:rsid w:val="00DC60B0"/>
    <w:rsid w:val="00DC60F0"/>
    <w:rsid w:val="00DC6197"/>
    <w:rsid w:val="00DC6202"/>
    <w:rsid w:val="00DC6326"/>
    <w:rsid w:val="00DC63A7"/>
    <w:rsid w:val="00DC66C1"/>
    <w:rsid w:val="00DC69D0"/>
    <w:rsid w:val="00DC69FE"/>
    <w:rsid w:val="00DC6E3E"/>
    <w:rsid w:val="00DC6E44"/>
    <w:rsid w:val="00DC6E71"/>
    <w:rsid w:val="00DC6EDC"/>
    <w:rsid w:val="00DC709B"/>
    <w:rsid w:val="00DC72DD"/>
    <w:rsid w:val="00DC7309"/>
    <w:rsid w:val="00DC7902"/>
    <w:rsid w:val="00DD02C6"/>
    <w:rsid w:val="00DD0374"/>
    <w:rsid w:val="00DD04B5"/>
    <w:rsid w:val="00DD06A7"/>
    <w:rsid w:val="00DD07C0"/>
    <w:rsid w:val="00DD08B7"/>
    <w:rsid w:val="00DD09DE"/>
    <w:rsid w:val="00DD0C9C"/>
    <w:rsid w:val="00DD15CD"/>
    <w:rsid w:val="00DD1687"/>
    <w:rsid w:val="00DD1B46"/>
    <w:rsid w:val="00DD1C99"/>
    <w:rsid w:val="00DD1F2D"/>
    <w:rsid w:val="00DD1F84"/>
    <w:rsid w:val="00DD1FB0"/>
    <w:rsid w:val="00DD2034"/>
    <w:rsid w:val="00DD20C8"/>
    <w:rsid w:val="00DD2879"/>
    <w:rsid w:val="00DD2B0E"/>
    <w:rsid w:val="00DD2B8E"/>
    <w:rsid w:val="00DD2BFC"/>
    <w:rsid w:val="00DD2D9A"/>
    <w:rsid w:val="00DD2F56"/>
    <w:rsid w:val="00DD3A1D"/>
    <w:rsid w:val="00DD3B3E"/>
    <w:rsid w:val="00DD3D8F"/>
    <w:rsid w:val="00DD4037"/>
    <w:rsid w:val="00DD4523"/>
    <w:rsid w:val="00DD4F86"/>
    <w:rsid w:val="00DD5AC4"/>
    <w:rsid w:val="00DD6623"/>
    <w:rsid w:val="00DD6750"/>
    <w:rsid w:val="00DD6982"/>
    <w:rsid w:val="00DD6BF2"/>
    <w:rsid w:val="00DD6DF0"/>
    <w:rsid w:val="00DD7410"/>
    <w:rsid w:val="00DD749F"/>
    <w:rsid w:val="00DE030C"/>
    <w:rsid w:val="00DE03CE"/>
    <w:rsid w:val="00DE0556"/>
    <w:rsid w:val="00DE05F2"/>
    <w:rsid w:val="00DE0BCF"/>
    <w:rsid w:val="00DE1271"/>
    <w:rsid w:val="00DE1695"/>
    <w:rsid w:val="00DE1741"/>
    <w:rsid w:val="00DE1B62"/>
    <w:rsid w:val="00DE1BA0"/>
    <w:rsid w:val="00DE1EF7"/>
    <w:rsid w:val="00DE241C"/>
    <w:rsid w:val="00DE26BD"/>
    <w:rsid w:val="00DE291F"/>
    <w:rsid w:val="00DE2936"/>
    <w:rsid w:val="00DE29EB"/>
    <w:rsid w:val="00DE31A6"/>
    <w:rsid w:val="00DE3215"/>
    <w:rsid w:val="00DE3261"/>
    <w:rsid w:val="00DE3656"/>
    <w:rsid w:val="00DE37E5"/>
    <w:rsid w:val="00DE38B1"/>
    <w:rsid w:val="00DE3BBB"/>
    <w:rsid w:val="00DE486B"/>
    <w:rsid w:val="00DE4B13"/>
    <w:rsid w:val="00DE4E67"/>
    <w:rsid w:val="00DE55E8"/>
    <w:rsid w:val="00DE5704"/>
    <w:rsid w:val="00DE5B9A"/>
    <w:rsid w:val="00DE5E7E"/>
    <w:rsid w:val="00DE62A0"/>
    <w:rsid w:val="00DE684B"/>
    <w:rsid w:val="00DE69D6"/>
    <w:rsid w:val="00DE71F2"/>
    <w:rsid w:val="00DE777B"/>
    <w:rsid w:val="00DE79C1"/>
    <w:rsid w:val="00DE7FE1"/>
    <w:rsid w:val="00DF0744"/>
    <w:rsid w:val="00DF087F"/>
    <w:rsid w:val="00DF0ACF"/>
    <w:rsid w:val="00DF1962"/>
    <w:rsid w:val="00DF1A59"/>
    <w:rsid w:val="00DF1F3A"/>
    <w:rsid w:val="00DF206F"/>
    <w:rsid w:val="00DF20E5"/>
    <w:rsid w:val="00DF21F2"/>
    <w:rsid w:val="00DF22F2"/>
    <w:rsid w:val="00DF25D7"/>
    <w:rsid w:val="00DF25E5"/>
    <w:rsid w:val="00DF25F5"/>
    <w:rsid w:val="00DF2922"/>
    <w:rsid w:val="00DF2C98"/>
    <w:rsid w:val="00DF2EEF"/>
    <w:rsid w:val="00DF368C"/>
    <w:rsid w:val="00DF3A74"/>
    <w:rsid w:val="00DF3CA4"/>
    <w:rsid w:val="00DF3CAD"/>
    <w:rsid w:val="00DF3E9C"/>
    <w:rsid w:val="00DF4CA3"/>
    <w:rsid w:val="00DF4D59"/>
    <w:rsid w:val="00DF50D6"/>
    <w:rsid w:val="00DF5299"/>
    <w:rsid w:val="00DF563C"/>
    <w:rsid w:val="00DF5D3E"/>
    <w:rsid w:val="00DF5F6B"/>
    <w:rsid w:val="00DF6630"/>
    <w:rsid w:val="00DF68E6"/>
    <w:rsid w:val="00DF6AA3"/>
    <w:rsid w:val="00DF6BA0"/>
    <w:rsid w:val="00DF6BEF"/>
    <w:rsid w:val="00DF744B"/>
    <w:rsid w:val="00E0019F"/>
    <w:rsid w:val="00E00599"/>
    <w:rsid w:val="00E00631"/>
    <w:rsid w:val="00E00809"/>
    <w:rsid w:val="00E0097E"/>
    <w:rsid w:val="00E00C57"/>
    <w:rsid w:val="00E00CBA"/>
    <w:rsid w:val="00E00FFB"/>
    <w:rsid w:val="00E0149E"/>
    <w:rsid w:val="00E016EF"/>
    <w:rsid w:val="00E01897"/>
    <w:rsid w:val="00E018BF"/>
    <w:rsid w:val="00E01AF6"/>
    <w:rsid w:val="00E01F5A"/>
    <w:rsid w:val="00E01FB1"/>
    <w:rsid w:val="00E02450"/>
    <w:rsid w:val="00E0253F"/>
    <w:rsid w:val="00E02B26"/>
    <w:rsid w:val="00E02FAC"/>
    <w:rsid w:val="00E03066"/>
    <w:rsid w:val="00E03659"/>
    <w:rsid w:val="00E03694"/>
    <w:rsid w:val="00E03C21"/>
    <w:rsid w:val="00E03C4F"/>
    <w:rsid w:val="00E03EDB"/>
    <w:rsid w:val="00E04177"/>
    <w:rsid w:val="00E04279"/>
    <w:rsid w:val="00E04621"/>
    <w:rsid w:val="00E04787"/>
    <w:rsid w:val="00E050F5"/>
    <w:rsid w:val="00E053DA"/>
    <w:rsid w:val="00E059CE"/>
    <w:rsid w:val="00E05BB7"/>
    <w:rsid w:val="00E0622E"/>
    <w:rsid w:val="00E064DE"/>
    <w:rsid w:val="00E066FE"/>
    <w:rsid w:val="00E06D21"/>
    <w:rsid w:val="00E06D7D"/>
    <w:rsid w:val="00E079E8"/>
    <w:rsid w:val="00E07EFD"/>
    <w:rsid w:val="00E100C2"/>
    <w:rsid w:val="00E104DF"/>
    <w:rsid w:val="00E10B21"/>
    <w:rsid w:val="00E10BFF"/>
    <w:rsid w:val="00E10D9A"/>
    <w:rsid w:val="00E116C1"/>
    <w:rsid w:val="00E11827"/>
    <w:rsid w:val="00E11CA2"/>
    <w:rsid w:val="00E11EA8"/>
    <w:rsid w:val="00E1271D"/>
    <w:rsid w:val="00E12AE1"/>
    <w:rsid w:val="00E131DA"/>
    <w:rsid w:val="00E13560"/>
    <w:rsid w:val="00E139E4"/>
    <w:rsid w:val="00E13FF0"/>
    <w:rsid w:val="00E14337"/>
    <w:rsid w:val="00E146B1"/>
    <w:rsid w:val="00E14813"/>
    <w:rsid w:val="00E14DF8"/>
    <w:rsid w:val="00E15027"/>
    <w:rsid w:val="00E154E7"/>
    <w:rsid w:val="00E15A3C"/>
    <w:rsid w:val="00E16227"/>
    <w:rsid w:val="00E166A6"/>
    <w:rsid w:val="00E16871"/>
    <w:rsid w:val="00E1689D"/>
    <w:rsid w:val="00E16C25"/>
    <w:rsid w:val="00E16D7D"/>
    <w:rsid w:val="00E16EFD"/>
    <w:rsid w:val="00E1738F"/>
    <w:rsid w:val="00E1754E"/>
    <w:rsid w:val="00E179AF"/>
    <w:rsid w:val="00E17B0D"/>
    <w:rsid w:val="00E20358"/>
    <w:rsid w:val="00E20782"/>
    <w:rsid w:val="00E20C25"/>
    <w:rsid w:val="00E20F16"/>
    <w:rsid w:val="00E20F82"/>
    <w:rsid w:val="00E213B9"/>
    <w:rsid w:val="00E22329"/>
    <w:rsid w:val="00E22389"/>
    <w:rsid w:val="00E22818"/>
    <w:rsid w:val="00E228BF"/>
    <w:rsid w:val="00E22F14"/>
    <w:rsid w:val="00E23798"/>
    <w:rsid w:val="00E23CC5"/>
    <w:rsid w:val="00E23D03"/>
    <w:rsid w:val="00E23E75"/>
    <w:rsid w:val="00E241B7"/>
    <w:rsid w:val="00E2458A"/>
    <w:rsid w:val="00E2474B"/>
    <w:rsid w:val="00E24766"/>
    <w:rsid w:val="00E24B28"/>
    <w:rsid w:val="00E24C7C"/>
    <w:rsid w:val="00E24FFF"/>
    <w:rsid w:val="00E2531F"/>
    <w:rsid w:val="00E253AA"/>
    <w:rsid w:val="00E25870"/>
    <w:rsid w:val="00E25978"/>
    <w:rsid w:val="00E25A40"/>
    <w:rsid w:val="00E25ABC"/>
    <w:rsid w:val="00E25D59"/>
    <w:rsid w:val="00E25E97"/>
    <w:rsid w:val="00E25F54"/>
    <w:rsid w:val="00E2633F"/>
    <w:rsid w:val="00E26970"/>
    <w:rsid w:val="00E26D34"/>
    <w:rsid w:val="00E26F59"/>
    <w:rsid w:val="00E27105"/>
    <w:rsid w:val="00E27408"/>
    <w:rsid w:val="00E27647"/>
    <w:rsid w:val="00E2767F"/>
    <w:rsid w:val="00E276AA"/>
    <w:rsid w:val="00E300B5"/>
    <w:rsid w:val="00E30200"/>
    <w:rsid w:val="00E3020F"/>
    <w:rsid w:val="00E307D0"/>
    <w:rsid w:val="00E30D49"/>
    <w:rsid w:val="00E32021"/>
    <w:rsid w:val="00E3236A"/>
    <w:rsid w:val="00E323E3"/>
    <w:rsid w:val="00E32449"/>
    <w:rsid w:val="00E32C6B"/>
    <w:rsid w:val="00E32E8C"/>
    <w:rsid w:val="00E32EBF"/>
    <w:rsid w:val="00E32F70"/>
    <w:rsid w:val="00E32FDB"/>
    <w:rsid w:val="00E3336C"/>
    <w:rsid w:val="00E335B1"/>
    <w:rsid w:val="00E336D6"/>
    <w:rsid w:val="00E338AC"/>
    <w:rsid w:val="00E33CEE"/>
    <w:rsid w:val="00E340FD"/>
    <w:rsid w:val="00E3439D"/>
    <w:rsid w:val="00E34A61"/>
    <w:rsid w:val="00E34ADA"/>
    <w:rsid w:val="00E34C37"/>
    <w:rsid w:val="00E34CF2"/>
    <w:rsid w:val="00E34E75"/>
    <w:rsid w:val="00E34EA9"/>
    <w:rsid w:val="00E35544"/>
    <w:rsid w:val="00E35631"/>
    <w:rsid w:val="00E3566A"/>
    <w:rsid w:val="00E35ACD"/>
    <w:rsid w:val="00E36A99"/>
    <w:rsid w:val="00E36D9E"/>
    <w:rsid w:val="00E3782B"/>
    <w:rsid w:val="00E37924"/>
    <w:rsid w:val="00E379A1"/>
    <w:rsid w:val="00E37F7F"/>
    <w:rsid w:val="00E402E3"/>
    <w:rsid w:val="00E4079D"/>
    <w:rsid w:val="00E40B0B"/>
    <w:rsid w:val="00E415B6"/>
    <w:rsid w:val="00E419BA"/>
    <w:rsid w:val="00E41B67"/>
    <w:rsid w:val="00E41C1A"/>
    <w:rsid w:val="00E41CEC"/>
    <w:rsid w:val="00E41D39"/>
    <w:rsid w:val="00E41DA0"/>
    <w:rsid w:val="00E42120"/>
    <w:rsid w:val="00E4213D"/>
    <w:rsid w:val="00E42153"/>
    <w:rsid w:val="00E422AC"/>
    <w:rsid w:val="00E424B0"/>
    <w:rsid w:val="00E424D0"/>
    <w:rsid w:val="00E42912"/>
    <w:rsid w:val="00E42DF4"/>
    <w:rsid w:val="00E4319B"/>
    <w:rsid w:val="00E43323"/>
    <w:rsid w:val="00E43717"/>
    <w:rsid w:val="00E43AB2"/>
    <w:rsid w:val="00E43C30"/>
    <w:rsid w:val="00E43D81"/>
    <w:rsid w:val="00E43F45"/>
    <w:rsid w:val="00E4409D"/>
    <w:rsid w:val="00E4458A"/>
    <w:rsid w:val="00E445A7"/>
    <w:rsid w:val="00E44751"/>
    <w:rsid w:val="00E449BC"/>
    <w:rsid w:val="00E44E7B"/>
    <w:rsid w:val="00E44FE4"/>
    <w:rsid w:val="00E45393"/>
    <w:rsid w:val="00E4592D"/>
    <w:rsid w:val="00E465F5"/>
    <w:rsid w:val="00E4698B"/>
    <w:rsid w:val="00E46C96"/>
    <w:rsid w:val="00E46CF0"/>
    <w:rsid w:val="00E473AB"/>
    <w:rsid w:val="00E4747F"/>
    <w:rsid w:val="00E47844"/>
    <w:rsid w:val="00E47F3D"/>
    <w:rsid w:val="00E505AB"/>
    <w:rsid w:val="00E50B1F"/>
    <w:rsid w:val="00E50D82"/>
    <w:rsid w:val="00E50EE9"/>
    <w:rsid w:val="00E51132"/>
    <w:rsid w:val="00E5148D"/>
    <w:rsid w:val="00E5170F"/>
    <w:rsid w:val="00E5190B"/>
    <w:rsid w:val="00E51BE3"/>
    <w:rsid w:val="00E51C36"/>
    <w:rsid w:val="00E51E1C"/>
    <w:rsid w:val="00E51E2C"/>
    <w:rsid w:val="00E51E61"/>
    <w:rsid w:val="00E51EDB"/>
    <w:rsid w:val="00E522DE"/>
    <w:rsid w:val="00E524AE"/>
    <w:rsid w:val="00E526F7"/>
    <w:rsid w:val="00E527CE"/>
    <w:rsid w:val="00E527D5"/>
    <w:rsid w:val="00E529F7"/>
    <w:rsid w:val="00E52EB8"/>
    <w:rsid w:val="00E5347B"/>
    <w:rsid w:val="00E53487"/>
    <w:rsid w:val="00E534A9"/>
    <w:rsid w:val="00E5354C"/>
    <w:rsid w:val="00E53637"/>
    <w:rsid w:val="00E536DD"/>
    <w:rsid w:val="00E53F18"/>
    <w:rsid w:val="00E541BD"/>
    <w:rsid w:val="00E547AE"/>
    <w:rsid w:val="00E55079"/>
    <w:rsid w:val="00E559A0"/>
    <w:rsid w:val="00E55FFA"/>
    <w:rsid w:val="00E56055"/>
    <w:rsid w:val="00E5629F"/>
    <w:rsid w:val="00E56327"/>
    <w:rsid w:val="00E56644"/>
    <w:rsid w:val="00E56B28"/>
    <w:rsid w:val="00E56D19"/>
    <w:rsid w:val="00E56DA8"/>
    <w:rsid w:val="00E56E80"/>
    <w:rsid w:val="00E57175"/>
    <w:rsid w:val="00E571AB"/>
    <w:rsid w:val="00E576A9"/>
    <w:rsid w:val="00E57837"/>
    <w:rsid w:val="00E579C2"/>
    <w:rsid w:val="00E57B8B"/>
    <w:rsid w:val="00E57D65"/>
    <w:rsid w:val="00E57EFA"/>
    <w:rsid w:val="00E60378"/>
    <w:rsid w:val="00E60380"/>
    <w:rsid w:val="00E6052C"/>
    <w:rsid w:val="00E60CDB"/>
    <w:rsid w:val="00E6127A"/>
    <w:rsid w:val="00E612A4"/>
    <w:rsid w:val="00E613B8"/>
    <w:rsid w:val="00E620D2"/>
    <w:rsid w:val="00E6232A"/>
    <w:rsid w:val="00E625BC"/>
    <w:rsid w:val="00E625E5"/>
    <w:rsid w:val="00E625EF"/>
    <w:rsid w:val="00E62742"/>
    <w:rsid w:val="00E62796"/>
    <w:rsid w:val="00E627E1"/>
    <w:rsid w:val="00E62A46"/>
    <w:rsid w:val="00E62ABD"/>
    <w:rsid w:val="00E62CBB"/>
    <w:rsid w:val="00E62F21"/>
    <w:rsid w:val="00E63618"/>
    <w:rsid w:val="00E63709"/>
    <w:rsid w:val="00E63835"/>
    <w:rsid w:val="00E63BAB"/>
    <w:rsid w:val="00E63BC6"/>
    <w:rsid w:val="00E6407B"/>
    <w:rsid w:val="00E64C98"/>
    <w:rsid w:val="00E65882"/>
    <w:rsid w:val="00E65B37"/>
    <w:rsid w:val="00E65DAB"/>
    <w:rsid w:val="00E6615B"/>
    <w:rsid w:val="00E6621F"/>
    <w:rsid w:val="00E66357"/>
    <w:rsid w:val="00E66A8A"/>
    <w:rsid w:val="00E6737B"/>
    <w:rsid w:val="00E67383"/>
    <w:rsid w:val="00E6775D"/>
    <w:rsid w:val="00E677CC"/>
    <w:rsid w:val="00E67C46"/>
    <w:rsid w:val="00E67E73"/>
    <w:rsid w:val="00E67EC4"/>
    <w:rsid w:val="00E69B71"/>
    <w:rsid w:val="00E70700"/>
    <w:rsid w:val="00E70728"/>
    <w:rsid w:val="00E70C0D"/>
    <w:rsid w:val="00E71462"/>
    <w:rsid w:val="00E7149F"/>
    <w:rsid w:val="00E7174B"/>
    <w:rsid w:val="00E71D74"/>
    <w:rsid w:val="00E71E3A"/>
    <w:rsid w:val="00E71F38"/>
    <w:rsid w:val="00E7211E"/>
    <w:rsid w:val="00E72135"/>
    <w:rsid w:val="00E72223"/>
    <w:rsid w:val="00E72B6D"/>
    <w:rsid w:val="00E72B9F"/>
    <w:rsid w:val="00E7320B"/>
    <w:rsid w:val="00E7329B"/>
    <w:rsid w:val="00E732E8"/>
    <w:rsid w:val="00E73357"/>
    <w:rsid w:val="00E7336E"/>
    <w:rsid w:val="00E7369B"/>
    <w:rsid w:val="00E737C6"/>
    <w:rsid w:val="00E738C5"/>
    <w:rsid w:val="00E7393B"/>
    <w:rsid w:val="00E73C0A"/>
    <w:rsid w:val="00E73F6C"/>
    <w:rsid w:val="00E745B4"/>
    <w:rsid w:val="00E7469D"/>
    <w:rsid w:val="00E7492A"/>
    <w:rsid w:val="00E74C1A"/>
    <w:rsid w:val="00E74FFD"/>
    <w:rsid w:val="00E754B7"/>
    <w:rsid w:val="00E75707"/>
    <w:rsid w:val="00E7579F"/>
    <w:rsid w:val="00E7585F"/>
    <w:rsid w:val="00E7591D"/>
    <w:rsid w:val="00E75B15"/>
    <w:rsid w:val="00E75B77"/>
    <w:rsid w:val="00E75DA6"/>
    <w:rsid w:val="00E75F40"/>
    <w:rsid w:val="00E76136"/>
    <w:rsid w:val="00E7624B"/>
    <w:rsid w:val="00E76646"/>
    <w:rsid w:val="00E76A6C"/>
    <w:rsid w:val="00E76D30"/>
    <w:rsid w:val="00E772EB"/>
    <w:rsid w:val="00E77C8E"/>
    <w:rsid w:val="00E8004B"/>
    <w:rsid w:val="00E80317"/>
    <w:rsid w:val="00E80701"/>
    <w:rsid w:val="00E80808"/>
    <w:rsid w:val="00E80B62"/>
    <w:rsid w:val="00E80C05"/>
    <w:rsid w:val="00E80E8D"/>
    <w:rsid w:val="00E81BB3"/>
    <w:rsid w:val="00E81FC3"/>
    <w:rsid w:val="00E82132"/>
    <w:rsid w:val="00E82557"/>
    <w:rsid w:val="00E825DC"/>
    <w:rsid w:val="00E8274E"/>
    <w:rsid w:val="00E82843"/>
    <w:rsid w:val="00E82CBA"/>
    <w:rsid w:val="00E82D51"/>
    <w:rsid w:val="00E82D58"/>
    <w:rsid w:val="00E83231"/>
    <w:rsid w:val="00E83442"/>
    <w:rsid w:val="00E834C8"/>
    <w:rsid w:val="00E836E7"/>
    <w:rsid w:val="00E83791"/>
    <w:rsid w:val="00E838F7"/>
    <w:rsid w:val="00E83C3C"/>
    <w:rsid w:val="00E83E96"/>
    <w:rsid w:val="00E8401A"/>
    <w:rsid w:val="00E84436"/>
    <w:rsid w:val="00E84C99"/>
    <w:rsid w:val="00E85FC4"/>
    <w:rsid w:val="00E86104"/>
    <w:rsid w:val="00E86AB9"/>
    <w:rsid w:val="00E86B8B"/>
    <w:rsid w:val="00E86D83"/>
    <w:rsid w:val="00E87178"/>
    <w:rsid w:val="00E875F8"/>
    <w:rsid w:val="00E878CF"/>
    <w:rsid w:val="00E87C55"/>
    <w:rsid w:val="00E904F7"/>
    <w:rsid w:val="00E905A7"/>
    <w:rsid w:val="00E905BB"/>
    <w:rsid w:val="00E90AC6"/>
    <w:rsid w:val="00E90C49"/>
    <w:rsid w:val="00E90C78"/>
    <w:rsid w:val="00E90D04"/>
    <w:rsid w:val="00E90ED3"/>
    <w:rsid w:val="00E90EFD"/>
    <w:rsid w:val="00E91486"/>
    <w:rsid w:val="00E9185B"/>
    <w:rsid w:val="00E919B9"/>
    <w:rsid w:val="00E91C16"/>
    <w:rsid w:val="00E91D38"/>
    <w:rsid w:val="00E9211A"/>
    <w:rsid w:val="00E92403"/>
    <w:rsid w:val="00E92ADE"/>
    <w:rsid w:val="00E92C04"/>
    <w:rsid w:val="00E94116"/>
    <w:rsid w:val="00E941B6"/>
    <w:rsid w:val="00E94322"/>
    <w:rsid w:val="00E943B5"/>
    <w:rsid w:val="00E944EB"/>
    <w:rsid w:val="00E9498E"/>
    <w:rsid w:val="00E94B00"/>
    <w:rsid w:val="00E94B78"/>
    <w:rsid w:val="00E94C8E"/>
    <w:rsid w:val="00E94F3B"/>
    <w:rsid w:val="00E950F6"/>
    <w:rsid w:val="00E9543F"/>
    <w:rsid w:val="00E95E41"/>
    <w:rsid w:val="00E96272"/>
    <w:rsid w:val="00E96AF4"/>
    <w:rsid w:val="00E97105"/>
    <w:rsid w:val="00E9745D"/>
    <w:rsid w:val="00E97487"/>
    <w:rsid w:val="00E97834"/>
    <w:rsid w:val="00E97B44"/>
    <w:rsid w:val="00E97B7A"/>
    <w:rsid w:val="00E97C4C"/>
    <w:rsid w:val="00E97DEF"/>
    <w:rsid w:val="00E97E67"/>
    <w:rsid w:val="00E97FE8"/>
    <w:rsid w:val="00EA0CD7"/>
    <w:rsid w:val="00EA0F38"/>
    <w:rsid w:val="00EA114C"/>
    <w:rsid w:val="00EA125E"/>
    <w:rsid w:val="00EA1265"/>
    <w:rsid w:val="00EA1581"/>
    <w:rsid w:val="00EA1595"/>
    <w:rsid w:val="00EA19B0"/>
    <w:rsid w:val="00EA1AD2"/>
    <w:rsid w:val="00EA206F"/>
    <w:rsid w:val="00EA20FF"/>
    <w:rsid w:val="00EA220F"/>
    <w:rsid w:val="00EA23C6"/>
    <w:rsid w:val="00EA24A6"/>
    <w:rsid w:val="00EA24DF"/>
    <w:rsid w:val="00EA2911"/>
    <w:rsid w:val="00EA298F"/>
    <w:rsid w:val="00EA2FBB"/>
    <w:rsid w:val="00EA31E4"/>
    <w:rsid w:val="00EA37CA"/>
    <w:rsid w:val="00EA37E3"/>
    <w:rsid w:val="00EA39F6"/>
    <w:rsid w:val="00EA3E8B"/>
    <w:rsid w:val="00EA42C8"/>
    <w:rsid w:val="00EA435D"/>
    <w:rsid w:val="00EA44EE"/>
    <w:rsid w:val="00EA4FEB"/>
    <w:rsid w:val="00EA52E9"/>
    <w:rsid w:val="00EA56E3"/>
    <w:rsid w:val="00EA5A17"/>
    <w:rsid w:val="00EA5DF1"/>
    <w:rsid w:val="00EA699E"/>
    <w:rsid w:val="00EA6AE4"/>
    <w:rsid w:val="00EA6EA2"/>
    <w:rsid w:val="00EA7210"/>
    <w:rsid w:val="00EA79DB"/>
    <w:rsid w:val="00EA7A8D"/>
    <w:rsid w:val="00EA7E1C"/>
    <w:rsid w:val="00EB07FE"/>
    <w:rsid w:val="00EB0A56"/>
    <w:rsid w:val="00EB0C50"/>
    <w:rsid w:val="00EB10BF"/>
    <w:rsid w:val="00EB13FB"/>
    <w:rsid w:val="00EB151A"/>
    <w:rsid w:val="00EB170A"/>
    <w:rsid w:val="00EB1F24"/>
    <w:rsid w:val="00EB23E8"/>
    <w:rsid w:val="00EB28BB"/>
    <w:rsid w:val="00EB297D"/>
    <w:rsid w:val="00EB2A9F"/>
    <w:rsid w:val="00EB2E81"/>
    <w:rsid w:val="00EB3CB3"/>
    <w:rsid w:val="00EB45E8"/>
    <w:rsid w:val="00EB4BC2"/>
    <w:rsid w:val="00EB4D77"/>
    <w:rsid w:val="00EB4F43"/>
    <w:rsid w:val="00EB56B9"/>
    <w:rsid w:val="00EB6969"/>
    <w:rsid w:val="00EB6E9F"/>
    <w:rsid w:val="00EB7106"/>
    <w:rsid w:val="00EB72B7"/>
    <w:rsid w:val="00EC06C7"/>
    <w:rsid w:val="00EC0B45"/>
    <w:rsid w:val="00EC0B72"/>
    <w:rsid w:val="00EC0E74"/>
    <w:rsid w:val="00EC1210"/>
    <w:rsid w:val="00EC138D"/>
    <w:rsid w:val="00EC1A2B"/>
    <w:rsid w:val="00EC1E21"/>
    <w:rsid w:val="00EC238F"/>
    <w:rsid w:val="00EC2AF9"/>
    <w:rsid w:val="00EC2BB0"/>
    <w:rsid w:val="00EC2CD5"/>
    <w:rsid w:val="00EC2D7C"/>
    <w:rsid w:val="00EC2FC0"/>
    <w:rsid w:val="00EC323F"/>
    <w:rsid w:val="00EC38FC"/>
    <w:rsid w:val="00EC40E9"/>
    <w:rsid w:val="00EC42D0"/>
    <w:rsid w:val="00EC4805"/>
    <w:rsid w:val="00EC4CC6"/>
    <w:rsid w:val="00EC4FA2"/>
    <w:rsid w:val="00EC4FE5"/>
    <w:rsid w:val="00EC523C"/>
    <w:rsid w:val="00EC52F8"/>
    <w:rsid w:val="00EC5B50"/>
    <w:rsid w:val="00EC6C55"/>
    <w:rsid w:val="00EC6F06"/>
    <w:rsid w:val="00EC6F0D"/>
    <w:rsid w:val="00ED0244"/>
    <w:rsid w:val="00ED0471"/>
    <w:rsid w:val="00ED07B8"/>
    <w:rsid w:val="00ED09D7"/>
    <w:rsid w:val="00ED1650"/>
    <w:rsid w:val="00ED16AC"/>
    <w:rsid w:val="00ED16EE"/>
    <w:rsid w:val="00ED1704"/>
    <w:rsid w:val="00ED2490"/>
    <w:rsid w:val="00ED31A8"/>
    <w:rsid w:val="00ED397B"/>
    <w:rsid w:val="00ED3B0E"/>
    <w:rsid w:val="00ED410B"/>
    <w:rsid w:val="00ED4315"/>
    <w:rsid w:val="00ED434C"/>
    <w:rsid w:val="00ED48A2"/>
    <w:rsid w:val="00ED4AF2"/>
    <w:rsid w:val="00ED5159"/>
    <w:rsid w:val="00ED5AB9"/>
    <w:rsid w:val="00ED5B6A"/>
    <w:rsid w:val="00ED5B76"/>
    <w:rsid w:val="00ED5E26"/>
    <w:rsid w:val="00ED6247"/>
    <w:rsid w:val="00ED62B8"/>
    <w:rsid w:val="00ED6579"/>
    <w:rsid w:val="00ED6CAF"/>
    <w:rsid w:val="00ED6D33"/>
    <w:rsid w:val="00ED6F48"/>
    <w:rsid w:val="00ED700B"/>
    <w:rsid w:val="00ED7423"/>
    <w:rsid w:val="00ED7677"/>
    <w:rsid w:val="00EE01A2"/>
    <w:rsid w:val="00EE0374"/>
    <w:rsid w:val="00EE05F0"/>
    <w:rsid w:val="00EE064B"/>
    <w:rsid w:val="00EE0CF5"/>
    <w:rsid w:val="00EE16FB"/>
    <w:rsid w:val="00EE1807"/>
    <w:rsid w:val="00EE19ED"/>
    <w:rsid w:val="00EE1BC9"/>
    <w:rsid w:val="00EE1DB8"/>
    <w:rsid w:val="00EE221B"/>
    <w:rsid w:val="00EE2FE4"/>
    <w:rsid w:val="00EE3147"/>
    <w:rsid w:val="00EE3270"/>
    <w:rsid w:val="00EE3330"/>
    <w:rsid w:val="00EE3358"/>
    <w:rsid w:val="00EE39A4"/>
    <w:rsid w:val="00EE456A"/>
    <w:rsid w:val="00EE48E7"/>
    <w:rsid w:val="00EE4AD7"/>
    <w:rsid w:val="00EE4D72"/>
    <w:rsid w:val="00EE505F"/>
    <w:rsid w:val="00EE5139"/>
    <w:rsid w:val="00EE51FC"/>
    <w:rsid w:val="00EE53DB"/>
    <w:rsid w:val="00EE582C"/>
    <w:rsid w:val="00EE5ED8"/>
    <w:rsid w:val="00EE6226"/>
    <w:rsid w:val="00EE6275"/>
    <w:rsid w:val="00EE6285"/>
    <w:rsid w:val="00EE63E0"/>
    <w:rsid w:val="00EE6858"/>
    <w:rsid w:val="00EE69B8"/>
    <w:rsid w:val="00EE6DA6"/>
    <w:rsid w:val="00EE6E8E"/>
    <w:rsid w:val="00EE70CB"/>
    <w:rsid w:val="00EE71B3"/>
    <w:rsid w:val="00EE7904"/>
    <w:rsid w:val="00EE7A0C"/>
    <w:rsid w:val="00EE7AB7"/>
    <w:rsid w:val="00EE7D7B"/>
    <w:rsid w:val="00EF0146"/>
    <w:rsid w:val="00EF0173"/>
    <w:rsid w:val="00EF0840"/>
    <w:rsid w:val="00EF121C"/>
    <w:rsid w:val="00EF1478"/>
    <w:rsid w:val="00EF1E18"/>
    <w:rsid w:val="00EF246B"/>
    <w:rsid w:val="00EF2A2A"/>
    <w:rsid w:val="00EF2CDC"/>
    <w:rsid w:val="00EF2DEE"/>
    <w:rsid w:val="00EF2F40"/>
    <w:rsid w:val="00EF314B"/>
    <w:rsid w:val="00EF3452"/>
    <w:rsid w:val="00EF34A3"/>
    <w:rsid w:val="00EF37A3"/>
    <w:rsid w:val="00EF39C9"/>
    <w:rsid w:val="00EF429D"/>
    <w:rsid w:val="00EF482B"/>
    <w:rsid w:val="00EF49E5"/>
    <w:rsid w:val="00EF534B"/>
    <w:rsid w:val="00EF5439"/>
    <w:rsid w:val="00EF57D9"/>
    <w:rsid w:val="00EF5C7E"/>
    <w:rsid w:val="00EF5CDF"/>
    <w:rsid w:val="00EF5DDF"/>
    <w:rsid w:val="00EF68D6"/>
    <w:rsid w:val="00EF69BA"/>
    <w:rsid w:val="00EF6D02"/>
    <w:rsid w:val="00EF6E0E"/>
    <w:rsid w:val="00EF6F6B"/>
    <w:rsid w:val="00EF734B"/>
    <w:rsid w:val="00EF74B7"/>
    <w:rsid w:val="00EF781A"/>
    <w:rsid w:val="00EF7D4D"/>
    <w:rsid w:val="00F001CA"/>
    <w:rsid w:val="00F0088F"/>
    <w:rsid w:val="00F00A94"/>
    <w:rsid w:val="00F00DAF"/>
    <w:rsid w:val="00F00E3C"/>
    <w:rsid w:val="00F01246"/>
    <w:rsid w:val="00F01B84"/>
    <w:rsid w:val="00F02110"/>
    <w:rsid w:val="00F021B8"/>
    <w:rsid w:val="00F024D3"/>
    <w:rsid w:val="00F02516"/>
    <w:rsid w:val="00F0286D"/>
    <w:rsid w:val="00F02932"/>
    <w:rsid w:val="00F02CA5"/>
    <w:rsid w:val="00F02CD3"/>
    <w:rsid w:val="00F02E4D"/>
    <w:rsid w:val="00F03241"/>
    <w:rsid w:val="00F03242"/>
    <w:rsid w:val="00F03AED"/>
    <w:rsid w:val="00F03D66"/>
    <w:rsid w:val="00F03DD0"/>
    <w:rsid w:val="00F05119"/>
    <w:rsid w:val="00F0534B"/>
    <w:rsid w:val="00F05AA4"/>
    <w:rsid w:val="00F05BE3"/>
    <w:rsid w:val="00F05F5E"/>
    <w:rsid w:val="00F06006"/>
    <w:rsid w:val="00F0606B"/>
    <w:rsid w:val="00F067C7"/>
    <w:rsid w:val="00F06BC2"/>
    <w:rsid w:val="00F07156"/>
    <w:rsid w:val="00F07481"/>
    <w:rsid w:val="00F07A2F"/>
    <w:rsid w:val="00F07A61"/>
    <w:rsid w:val="00F07B14"/>
    <w:rsid w:val="00F07E4A"/>
    <w:rsid w:val="00F10235"/>
    <w:rsid w:val="00F1036D"/>
    <w:rsid w:val="00F10D40"/>
    <w:rsid w:val="00F10E30"/>
    <w:rsid w:val="00F1102A"/>
    <w:rsid w:val="00F111F7"/>
    <w:rsid w:val="00F113B7"/>
    <w:rsid w:val="00F11772"/>
    <w:rsid w:val="00F117DF"/>
    <w:rsid w:val="00F1215D"/>
    <w:rsid w:val="00F122D5"/>
    <w:rsid w:val="00F123D9"/>
    <w:rsid w:val="00F12D3C"/>
    <w:rsid w:val="00F13AAA"/>
    <w:rsid w:val="00F13AE4"/>
    <w:rsid w:val="00F13B78"/>
    <w:rsid w:val="00F13E9B"/>
    <w:rsid w:val="00F14564"/>
    <w:rsid w:val="00F14599"/>
    <w:rsid w:val="00F147F6"/>
    <w:rsid w:val="00F14828"/>
    <w:rsid w:val="00F14D7A"/>
    <w:rsid w:val="00F14E2E"/>
    <w:rsid w:val="00F155DC"/>
    <w:rsid w:val="00F15731"/>
    <w:rsid w:val="00F1599C"/>
    <w:rsid w:val="00F15BAC"/>
    <w:rsid w:val="00F15DFC"/>
    <w:rsid w:val="00F16200"/>
    <w:rsid w:val="00F165FF"/>
    <w:rsid w:val="00F169EE"/>
    <w:rsid w:val="00F16CDA"/>
    <w:rsid w:val="00F16CF2"/>
    <w:rsid w:val="00F16D65"/>
    <w:rsid w:val="00F170B4"/>
    <w:rsid w:val="00F17314"/>
    <w:rsid w:val="00F174CB"/>
    <w:rsid w:val="00F176CB"/>
    <w:rsid w:val="00F177BB"/>
    <w:rsid w:val="00F17908"/>
    <w:rsid w:val="00F17D1F"/>
    <w:rsid w:val="00F17E32"/>
    <w:rsid w:val="00F20199"/>
    <w:rsid w:val="00F2071B"/>
    <w:rsid w:val="00F2078D"/>
    <w:rsid w:val="00F20D4A"/>
    <w:rsid w:val="00F211D7"/>
    <w:rsid w:val="00F21348"/>
    <w:rsid w:val="00F214CB"/>
    <w:rsid w:val="00F214D7"/>
    <w:rsid w:val="00F214FA"/>
    <w:rsid w:val="00F21A55"/>
    <w:rsid w:val="00F21C3C"/>
    <w:rsid w:val="00F22895"/>
    <w:rsid w:val="00F228A5"/>
    <w:rsid w:val="00F228A6"/>
    <w:rsid w:val="00F22B0C"/>
    <w:rsid w:val="00F22E15"/>
    <w:rsid w:val="00F23005"/>
    <w:rsid w:val="00F2302C"/>
    <w:rsid w:val="00F23050"/>
    <w:rsid w:val="00F234E6"/>
    <w:rsid w:val="00F23BAD"/>
    <w:rsid w:val="00F23CF1"/>
    <w:rsid w:val="00F23F72"/>
    <w:rsid w:val="00F23FCA"/>
    <w:rsid w:val="00F241EB"/>
    <w:rsid w:val="00F24925"/>
    <w:rsid w:val="00F24AB3"/>
    <w:rsid w:val="00F24DB2"/>
    <w:rsid w:val="00F24F26"/>
    <w:rsid w:val="00F253F3"/>
    <w:rsid w:val="00F2567C"/>
    <w:rsid w:val="00F2594F"/>
    <w:rsid w:val="00F260B9"/>
    <w:rsid w:val="00F26201"/>
    <w:rsid w:val="00F26316"/>
    <w:rsid w:val="00F26629"/>
    <w:rsid w:val="00F26B52"/>
    <w:rsid w:val="00F26EEE"/>
    <w:rsid w:val="00F273DA"/>
    <w:rsid w:val="00F276F2"/>
    <w:rsid w:val="00F27A03"/>
    <w:rsid w:val="00F300F2"/>
    <w:rsid w:val="00F31776"/>
    <w:rsid w:val="00F318B8"/>
    <w:rsid w:val="00F31C93"/>
    <w:rsid w:val="00F3229E"/>
    <w:rsid w:val="00F32F86"/>
    <w:rsid w:val="00F33A87"/>
    <w:rsid w:val="00F33F48"/>
    <w:rsid w:val="00F34242"/>
    <w:rsid w:val="00F34302"/>
    <w:rsid w:val="00F347ED"/>
    <w:rsid w:val="00F35132"/>
    <w:rsid w:val="00F35180"/>
    <w:rsid w:val="00F35234"/>
    <w:rsid w:val="00F357B9"/>
    <w:rsid w:val="00F358AC"/>
    <w:rsid w:val="00F36CB8"/>
    <w:rsid w:val="00F370ED"/>
    <w:rsid w:val="00F3716D"/>
    <w:rsid w:val="00F37EAB"/>
    <w:rsid w:val="00F402FF"/>
    <w:rsid w:val="00F40399"/>
    <w:rsid w:val="00F40404"/>
    <w:rsid w:val="00F40444"/>
    <w:rsid w:val="00F40C3E"/>
    <w:rsid w:val="00F40DA2"/>
    <w:rsid w:val="00F416FE"/>
    <w:rsid w:val="00F417CD"/>
    <w:rsid w:val="00F418A1"/>
    <w:rsid w:val="00F41A1D"/>
    <w:rsid w:val="00F41CE0"/>
    <w:rsid w:val="00F41D83"/>
    <w:rsid w:val="00F41E7F"/>
    <w:rsid w:val="00F41EEA"/>
    <w:rsid w:val="00F424F4"/>
    <w:rsid w:val="00F42A2C"/>
    <w:rsid w:val="00F42D52"/>
    <w:rsid w:val="00F433E7"/>
    <w:rsid w:val="00F4345D"/>
    <w:rsid w:val="00F434F7"/>
    <w:rsid w:val="00F4350F"/>
    <w:rsid w:val="00F43707"/>
    <w:rsid w:val="00F43C44"/>
    <w:rsid w:val="00F43DC6"/>
    <w:rsid w:val="00F442E3"/>
    <w:rsid w:val="00F445A9"/>
    <w:rsid w:val="00F4465F"/>
    <w:rsid w:val="00F44E14"/>
    <w:rsid w:val="00F45344"/>
    <w:rsid w:val="00F454C9"/>
    <w:rsid w:val="00F45B9D"/>
    <w:rsid w:val="00F45F7B"/>
    <w:rsid w:val="00F460DC"/>
    <w:rsid w:val="00F46137"/>
    <w:rsid w:val="00F46196"/>
    <w:rsid w:val="00F4628D"/>
    <w:rsid w:val="00F462BE"/>
    <w:rsid w:val="00F46522"/>
    <w:rsid w:val="00F4695B"/>
    <w:rsid w:val="00F47794"/>
    <w:rsid w:val="00F47C30"/>
    <w:rsid w:val="00F50037"/>
    <w:rsid w:val="00F50093"/>
    <w:rsid w:val="00F50282"/>
    <w:rsid w:val="00F508A7"/>
    <w:rsid w:val="00F50A85"/>
    <w:rsid w:val="00F50B2A"/>
    <w:rsid w:val="00F50B6F"/>
    <w:rsid w:val="00F50E63"/>
    <w:rsid w:val="00F51572"/>
    <w:rsid w:val="00F51BB9"/>
    <w:rsid w:val="00F51BDF"/>
    <w:rsid w:val="00F51C1A"/>
    <w:rsid w:val="00F521B5"/>
    <w:rsid w:val="00F52320"/>
    <w:rsid w:val="00F52420"/>
    <w:rsid w:val="00F52460"/>
    <w:rsid w:val="00F528B1"/>
    <w:rsid w:val="00F52A82"/>
    <w:rsid w:val="00F52AA9"/>
    <w:rsid w:val="00F52EC7"/>
    <w:rsid w:val="00F5314F"/>
    <w:rsid w:val="00F53593"/>
    <w:rsid w:val="00F535E7"/>
    <w:rsid w:val="00F536A3"/>
    <w:rsid w:val="00F536B7"/>
    <w:rsid w:val="00F53863"/>
    <w:rsid w:val="00F538D7"/>
    <w:rsid w:val="00F53CA5"/>
    <w:rsid w:val="00F54A15"/>
    <w:rsid w:val="00F54A82"/>
    <w:rsid w:val="00F54A88"/>
    <w:rsid w:val="00F54F2E"/>
    <w:rsid w:val="00F54F44"/>
    <w:rsid w:val="00F54FC7"/>
    <w:rsid w:val="00F5525A"/>
    <w:rsid w:val="00F55D51"/>
    <w:rsid w:val="00F55E86"/>
    <w:rsid w:val="00F562CF"/>
    <w:rsid w:val="00F572CE"/>
    <w:rsid w:val="00F57550"/>
    <w:rsid w:val="00F57A04"/>
    <w:rsid w:val="00F57CA8"/>
    <w:rsid w:val="00F601A5"/>
    <w:rsid w:val="00F6082C"/>
    <w:rsid w:val="00F60936"/>
    <w:rsid w:val="00F60969"/>
    <w:rsid w:val="00F60B23"/>
    <w:rsid w:val="00F623C2"/>
    <w:rsid w:val="00F626B5"/>
    <w:rsid w:val="00F6279E"/>
    <w:rsid w:val="00F63022"/>
    <w:rsid w:val="00F63331"/>
    <w:rsid w:val="00F63552"/>
    <w:rsid w:val="00F63782"/>
    <w:rsid w:val="00F63F94"/>
    <w:rsid w:val="00F64263"/>
    <w:rsid w:val="00F6427A"/>
    <w:rsid w:val="00F643A1"/>
    <w:rsid w:val="00F64808"/>
    <w:rsid w:val="00F6481A"/>
    <w:rsid w:val="00F64974"/>
    <w:rsid w:val="00F64F45"/>
    <w:rsid w:val="00F65823"/>
    <w:rsid w:val="00F65CE3"/>
    <w:rsid w:val="00F65D09"/>
    <w:rsid w:val="00F667F7"/>
    <w:rsid w:val="00F66831"/>
    <w:rsid w:val="00F66912"/>
    <w:rsid w:val="00F66CA8"/>
    <w:rsid w:val="00F66E3D"/>
    <w:rsid w:val="00F66FDF"/>
    <w:rsid w:val="00F671DD"/>
    <w:rsid w:val="00F672F1"/>
    <w:rsid w:val="00F67D65"/>
    <w:rsid w:val="00F67E2A"/>
    <w:rsid w:val="00F67F24"/>
    <w:rsid w:val="00F67FC3"/>
    <w:rsid w:val="00F702B2"/>
    <w:rsid w:val="00F704DE"/>
    <w:rsid w:val="00F706D4"/>
    <w:rsid w:val="00F70957"/>
    <w:rsid w:val="00F70A37"/>
    <w:rsid w:val="00F70DF8"/>
    <w:rsid w:val="00F70E32"/>
    <w:rsid w:val="00F71283"/>
    <w:rsid w:val="00F713F4"/>
    <w:rsid w:val="00F71B2D"/>
    <w:rsid w:val="00F71C48"/>
    <w:rsid w:val="00F71F2B"/>
    <w:rsid w:val="00F72B0F"/>
    <w:rsid w:val="00F72C44"/>
    <w:rsid w:val="00F73989"/>
    <w:rsid w:val="00F73C08"/>
    <w:rsid w:val="00F73CF0"/>
    <w:rsid w:val="00F73E98"/>
    <w:rsid w:val="00F73F68"/>
    <w:rsid w:val="00F73FC7"/>
    <w:rsid w:val="00F74250"/>
    <w:rsid w:val="00F743FA"/>
    <w:rsid w:val="00F74511"/>
    <w:rsid w:val="00F7456B"/>
    <w:rsid w:val="00F74F1D"/>
    <w:rsid w:val="00F75074"/>
    <w:rsid w:val="00F75297"/>
    <w:rsid w:val="00F75552"/>
    <w:rsid w:val="00F762BE"/>
    <w:rsid w:val="00F765CE"/>
    <w:rsid w:val="00F76C41"/>
    <w:rsid w:val="00F76C8B"/>
    <w:rsid w:val="00F77376"/>
    <w:rsid w:val="00F77837"/>
    <w:rsid w:val="00F77B43"/>
    <w:rsid w:val="00F77E08"/>
    <w:rsid w:val="00F77EF2"/>
    <w:rsid w:val="00F806E3"/>
    <w:rsid w:val="00F80AA4"/>
    <w:rsid w:val="00F80BDB"/>
    <w:rsid w:val="00F80C3C"/>
    <w:rsid w:val="00F80E31"/>
    <w:rsid w:val="00F80E7C"/>
    <w:rsid w:val="00F81237"/>
    <w:rsid w:val="00F81331"/>
    <w:rsid w:val="00F819A4"/>
    <w:rsid w:val="00F81ADC"/>
    <w:rsid w:val="00F81B0E"/>
    <w:rsid w:val="00F81E66"/>
    <w:rsid w:val="00F8202B"/>
    <w:rsid w:val="00F824BD"/>
    <w:rsid w:val="00F824EA"/>
    <w:rsid w:val="00F828BE"/>
    <w:rsid w:val="00F82BC3"/>
    <w:rsid w:val="00F82E7D"/>
    <w:rsid w:val="00F82ED0"/>
    <w:rsid w:val="00F82F94"/>
    <w:rsid w:val="00F83275"/>
    <w:rsid w:val="00F8357D"/>
    <w:rsid w:val="00F8361C"/>
    <w:rsid w:val="00F83EA5"/>
    <w:rsid w:val="00F845FA"/>
    <w:rsid w:val="00F8469B"/>
    <w:rsid w:val="00F84763"/>
    <w:rsid w:val="00F84C64"/>
    <w:rsid w:val="00F84FA5"/>
    <w:rsid w:val="00F85031"/>
    <w:rsid w:val="00F853AD"/>
    <w:rsid w:val="00F8569B"/>
    <w:rsid w:val="00F85AAE"/>
    <w:rsid w:val="00F85B54"/>
    <w:rsid w:val="00F861D0"/>
    <w:rsid w:val="00F8627C"/>
    <w:rsid w:val="00F86435"/>
    <w:rsid w:val="00F86650"/>
    <w:rsid w:val="00F86F6F"/>
    <w:rsid w:val="00F878A4"/>
    <w:rsid w:val="00F904D2"/>
    <w:rsid w:val="00F90A13"/>
    <w:rsid w:val="00F90CE3"/>
    <w:rsid w:val="00F90D07"/>
    <w:rsid w:val="00F910FE"/>
    <w:rsid w:val="00F9113A"/>
    <w:rsid w:val="00F9130C"/>
    <w:rsid w:val="00F91587"/>
    <w:rsid w:val="00F91CAD"/>
    <w:rsid w:val="00F91CAF"/>
    <w:rsid w:val="00F920FF"/>
    <w:rsid w:val="00F92700"/>
    <w:rsid w:val="00F928F6"/>
    <w:rsid w:val="00F93404"/>
    <w:rsid w:val="00F93CF0"/>
    <w:rsid w:val="00F94723"/>
    <w:rsid w:val="00F949C2"/>
    <w:rsid w:val="00F95019"/>
    <w:rsid w:val="00F95045"/>
    <w:rsid w:val="00F954A2"/>
    <w:rsid w:val="00F9554E"/>
    <w:rsid w:val="00F96031"/>
    <w:rsid w:val="00F96138"/>
    <w:rsid w:val="00F9617A"/>
    <w:rsid w:val="00F967F0"/>
    <w:rsid w:val="00F96CAD"/>
    <w:rsid w:val="00F96E4F"/>
    <w:rsid w:val="00F9721A"/>
    <w:rsid w:val="00F97566"/>
    <w:rsid w:val="00F976E8"/>
    <w:rsid w:val="00FA0036"/>
    <w:rsid w:val="00FA027B"/>
    <w:rsid w:val="00FA028E"/>
    <w:rsid w:val="00FA052A"/>
    <w:rsid w:val="00FA05F6"/>
    <w:rsid w:val="00FA0A1C"/>
    <w:rsid w:val="00FA0A75"/>
    <w:rsid w:val="00FA0C3E"/>
    <w:rsid w:val="00FA0E8E"/>
    <w:rsid w:val="00FA153A"/>
    <w:rsid w:val="00FA18FE"/>
    <w:rsid w:val="00FA1A70"/>
    <w:rsid w:val="00FA1DBF"/>
    <w:rsid w:val="00FA2171"/>
    <w:rsid w:val="00FA22A8"/>
    <w:rsid w:val="00FA2783"/>
    <w:rsid w:val="00FA2A5B"/>
    <w:rsid w:val="00FA2F85"/>
    <w:rsid w:val="00FA34BF"/>
    <w:rsid w:val="00FA37F3"/>
    <w:rsid w:val="00FA3891"/>
    <w:rsid w:val="00FA3AD9"/>
    <w:rsid w:val="00FA4146"/>
    <w:rsid w:val="00FA4846"/>
    <w:rsid w:val="00FA492D"/>
    <w:rsid w:val="00FA49E2"/>
    <w:rsid w:val="00FA49FC"/>
    <w:rsid w:val="00FA4AF4"/>
    <w:rsid w:val="00FA4BC6"/>
    <w:rsid w:val="00FA4C82"/>
    <w:rsid w:val="00FA4E94"/>
    <w:rsid w:val="00FA50D3"/>
    <w:rsid w:val="00FA50EE"/>
    <w:rsid w:val="00FA5340"/>
    <w:rsid w:val="00FA5763"/>
    <w:rsid w:val="00FA5791"/>
    <w:rsid w:val="00FA5AE9"/>
    <w:rsid w:val="00FA6449"/>
    <w:rsid w:val="00FA6736"/>
    <w:rsid w:val="00FA68E0"/>
    <w:rsid w:val="00FA6BF2"/>
    <w:rsid w:val="00FA6FAC"/>
    <w:rsid w:val="00FA7274"/>
    <w:rsid w:val="00FA73B8"/>
    <w:rsid w:val="00FA74F6"/>
    <w:rsid w:val="00FA7997"/>
    <w:rsid w:val="00FA7AC0"/>
    <w:rsid w:val="00FA7BEA"/>
    <w:rsid w:val="00FA7F1A"/>
    <w:rsid w:val="00FB099F"/>
    <w:rsid w:val="00FB0C9D"/>
    <w:rsid w:val="00FB0E8C"/>
    <w:rsid w:val="00FB14E3"/>
    <w:rsid w:val="00FB1BA0"/>
    <w:rsid w:val="00FB1F8D"/>
    <w:rsid w:val="00FB23D8"/>
    <w:rsid w:val="00FB24DE"/>
    <w:rsid w:val="00FB253B"/>
    <w:rsid w:val="00FB2979"/>
    <w:rsid w:val="00FB2D20"/>
    <w:rsid w:val="00FB2E8B"/>
    <w:rsid w:val="00FB2EA6"/>
    <w:rsid w:val="00FB31DD"/>
    <w:rsid w:val="00FB34F1"/>
    <w:rsid w:val="00FB36B1"/>
    <w:rsid w:val="00FB3A22"/>
    <w:rsid w:val="00FB3AC9"/>
    <w:rsid w:val="00FB3B87"/>
    <w:rsid w:val="00FB3CCF"/>
    <w:rsid w:val="00FB3D9B"/>
    <w:rsid w:val="00FB4333"/>
    <w:rsid w:val="00FB4458"/>
    <w:rsid w:val="00FB47C8"/>
    <w:rsid w:val="00FB4C4C"/>
    <w:rsid w:val="00FB511E"/>
    <w:rsid w:val="00FB5168"/>
    <w:rsid w:val="00FB560D"/>
    <w:rsid w:val="00FB6091"/>
    <w:rsid w:val="00FB6198"/>
    <w:rsid w:val="00FB619B"/>
    <w:rsid w:val="00FB625F"/>
    <w:rsid w:val="00FB6457"/>
    <w:rsid w:val="00FB6A5C"/>
    <w:rsid w:val="00FB6AA5"/>
    <w:rsid w:val="00FB6F56"/>
    <w:rsid w:val="00FB7263"/>
    <w:rsid w:val="00FB749D"/>
    <w:rsid w:val="00FB74A2"/>
    <w:rsid w:val="00FB788F"/>
    <w:rsid w:val="00FB7A74"/>
    <w:rsid w:val="00FB7E9F"/>
    <w:rsid w:val="00FB7ED3"/>
    <w:rsid w:val="00FC09FC"/>
    <w:rsid w:val="00FC0B19"/>
    <w:rsid w:val="00FC1001"/>
    <w:rsid w:val="00FC1216"/>
    <w:rsid w:val="00FC1472"/>
    <w:rsid w:val="00FC1532"/>
    <w:rsid w:val="00FC15F0"/>
    <w:rsid w:val="00FC179C"/>
    <w:rsid w:val="00FC18A9"/>
    <w:rsid w:val="00FC19DB"/>
    <w:rsid w:val="00FC1D70"/>
    <w:rsid w:val="00FC1DE0"/>
    <w:rsid w:val="00FC2600"/>
    <w:rsid w:val="00FC26C0"/>
    <w:rsid w:val="00FC2A44"/>
    <w:rsid w:val="00FC2A6D"/>
    <w:rsid w:val="00FC2CAE"/>
    <w:rsid w:val="00FC2E30"/>
    <w:rsid w:val="00FC35E8"/>
    <w:rsid w:val="00FC42A3"/>
    <w:rsid w:val="00FC47B5"/>
    <w:rsid w:val="00FC4A3B"/>
    <w:rsid w:val="00FC4ABE"/>
    <w:rsid w:val="00FC4AF1"/>
    <w:rsid w:val="00FC4C46"/>
    <w:rsid w:val="00FC4E30"/>
    <w:rsid w:val="00FC5049"/>
    <w:rsid w:val="00FC52B9"/>
    <w:rsid w:val="00FC5E34"/>
    <w:rsid w:val="00FC62B6"/>
    <w:rsid w:val="00FC64F0"/>
    <w:rsid w:val="00FC6695"/>
    <w:rsid w:val="00FC69F8"/>
    <w:rsid w:val="00FC6A92"/>
    <w:rsid w:val="00FC72D7"/>
    <w:rsid w:val="00FC767A"/>
    <w:rsid w:val="00FC76A4"/>
    <w:rsid w:val="00FC7C12"/>
    <w:rsid w:val="00FD039F"/>
    <w:rsid w:val="00FD051E"/>
    <w:rsid w:val="00FD05E8"/>
    <w:rsid w:val="00FD08A3"/>
    <w:rsid w:val="00FD09E3"/>
    <w:rsid w:val="00FD0B6B"/>
    <w:rsid w:val="00FD0EAE"/>
    <w:rsid w:val="00FD0FE0"/>
    <w:rsid w:val="00FD1A3E"/>
    <w:rsid w:val="00FD1CFA"/>
    <w:rsid w:val="00FD1EE0"/>
    <w:rsid w:val="00FD1F35"/>
    <w:rsid w:val="00FD2A72"/>
    <w:rsid w:val="00FD2ABA"/>
    <w:rsid w:val="00FD2DFF"/>
    <w:rsid w:val="00FD2F2C"/>
    <w:rsid w:val="00FD2FC1"/>
    <w:rsid w:val="00FD32F8"/>
    <w:rsid w:val="00FD3340"/>
    <w:rsid w:val="00FD371A"/>
    <w:rsid w:val="00FD37BF"/>
    <w:rsid w:val="00FD39D3"/>
    <w:rsid w:val="00FD3D3A"/>
    <w:rsid w:val="00FD3EEB"/>
    <w:rsid w:val="00FD4CE7"/>
    <w:rsid w:val="00FD4DE5"/>
    <w:rsid w:val="00FD4F81"/>
    <w:rsid w:val="00FD5560"/>
    <w:rsid w:val="00FD577B"/>
    <w:rsid w:val="00FD596E"/>
    <w:rsid w:val="00FD5B91"/>
    <w:rsid w:val="00FD648A"/>
    <w:rsid w:val="00FD64AD"/>
    <w:rsid w:val="00FD64E6"/>
    <w:rsid w:val="00FD6679"/>
    <w:rsid w:val="00FD66F8"/>
    <w:rsid w:val="00FD6817"/>
    <w:rsid w:val="00FD6884"/>
    <w:rsid w:val="00FD6EDB"/>
    <w:rsid w:val="00FD7070"/>
    <w:rsid w:val="00FD76FE"/>
    <w:rsid w:val="00FD7817"/>
    <w:rsid w:val="00FD790A"/>
    <w:rsid w:val="00FD7BC0"/>
    <w:rsid w:val="00FE0150"/>
    <w:rsid w:val="00FE0300"/>
    <w:rsid w:val="00FE0CB6"/>
    <w:rsid w:val="00FE0D79"/>
    <w:rsid w:val="00FE12D7"/>
    <w:rsid w:val="00FE15E5"/>
    <w:rsid w:val="00FE194D"/>
    <w:rsid w:val="00FE1E30"/>
    <w:rsid w:val="00FE21A3"/>
    <w:rsid w:val="00FE2421"/>
    <w:rsid w:val="00FE2422"/>
    <w:rsid w:val="00FE24EB"/>
    <w:rsid w:val="00FE2A1F"/>
    <w:rsid w:val="00FE2A3F"/>
    <w:rsid w:val="00FE2AE6"/>
    <w:rsid w:val="00FE2BF4"/>
    <w:rsid w:val="00FE30E6"/>
    <w:rsid w:val="00FE3196"/>
    <w:rsid w:val="00FE3259"/>
    <w:rsid w:val="00FE3CF9"/>
    <w:rsid w:val="00FE3F6D"/>
    <w:rsid w:val="00FE4125"/>
    <w:rsid w:val="00FE44A3"/>
    <w:rsid w:val="00FE45F9"/>
    <w:rsid w:val="00FE464E"/>
    <w:rsid w:val="00FE4C63"/>
    <w:rsid w:val="00FE4EEE"/>
    <w:rsid w:val="00FE50C1"/>
    <w:rsid w:val="00FE5985"/>
    <w:rsid w:val="00FE5B0D"/>
    <w:rsid w:val="00FE6119"/>
    <w:rsid w:val="00FE61AC"/>
    <w:rsid w:val="00FE62EC"/>
    <w:rsid w:val="00FE656D"/>
    <w:rsid w:val="00FE7605"/>
    <w:rsid w:val="00FE7994"/>
    <w:rsid w:val="00FE7E6A"/>
    <w:rsid w:val="00FE7F88"/>
    <w:rsid w:val="00FE7FAC"/>
    <w:rsid w:val="00FF042D"/>
    <w:rsid w:val="00FF06B8"/>
    <w:rsid w:val="00FF0920"/>
    <w:rsid w:val="00FF0ED0"/>
    <w:rsid w:val="00FF0F49"/>
    <w:rsid w:val="00FF12D4"/>
    <w:rsid w:val="00FF1587"/>
    <w:rsid w:val="00FF16ED"/>
    <w:rsid w:val="00FF17A9"/>
    <w:rsid w:val="00FF1A29"/>
    <w:rsid w:val="00FF244F"/>
    <w:rsid w:val="00FF2516"/>
    <w:rsid w:val="00FF2E6B"/>
    <w:rsid w:val="00FF32CA"/>
    <w:rsid w:val="00FF3A39"/>
    <w:rsid w:val="00FF3D06"/>
    <w:rsid w:val="00FF4204"/>
    <w:rsid w:val="00FF4635"/>
    <w:rsid w:val="00FF47D9"/>
    <w:rsid w:val="00FF5443"/>
    <w:rsid w:val="00FF5664"/>
    <w:rsid w:val="00FF5688"/>
    <w:rsid w:val="00FF5882"/>
    <w:rsid w:val="00FF642C"/>
    <w:rsid w:val="00FF65E9"/>
    <w:rsid w:val="00FF661A"/>
    <w:rsid w:val="00FF6667"/>
    <w:rsid w:val="00FF6739"/>
    <w:rsid w:val="00FF73C1"/>
    <w:rsid w:val="00FF757C"/>
    <w:rsid w:val="00FF763D"/>
    <w:rsid w:val="00FF76B6"/>
    <w:rsid w:val="00FF7707"/>
    <w:rsid w:val="00FF7924"/>
    <w:rsid w:val="00FF7AE4"/>
    <w:rsid w:val="00FF7BEC"/>
    <w:rsid w:val="00FF7F2E"/>
    <w:rsid w:val="01093FF7"/>
    <w:rsid w:val="011C8675"/>
    <w:rsid w:val="01234375"/>
    <w:rsid w:val="014D7346"/>
    <w:rsid w:val="0151F978"/>
    <w:rsid w:val="0154F63D"/>
    <w:rsid w:val="016089EC"/>
    <w:rsid w:val="016EF8C9"/>
    <w:rsid w:val="016F2B68"/>
    <w:rsid w:val="01805306"/>
    <w:rsid w:val="01859FC3"/>
    <w:rsid w:val="018CDF30"/>
    <w:rsid w:val="0197470C"/>
    <w:rsid w:val="01979375"/>
    <w:rsid w:val="01A9A4D9"/>
    <w:rsid w:val="01AC18CB"/>
    <w:rsid w:val="01B41DE1"/>
    <w:rsid w:val="01CA4E5A"/>
    <w:rsid w:val="01D5E2B8"/>
    <w:rsid w:val="01DA619F"/>
    <w:rsid w:val="01DECEB1"/>
    <w:rsid w:val="01DFC75A"/>
    <w:rsid w:val="01E10458"/>
    <w:rsid w:val="01F47AAB"/>
    <w:rsid w:val="01FE5B89"/>
    <w:rsid w:val="020DE21C"/>
    <w:rsid w:val="021D8B30"/>
    <w:rsid w:val="02353CD1"/>
    <w:rsid w:val="026514F4"/>
    <w:rsid w:val="026A8977"/>
    <w:rsid w:val="02808B5F"/>
    <w:rsid w:val="02A22183"/>
    <w:rsid w:val="02A73888"/>
    <w:rsid w:val="02B83304"/>
    <w:rsid w:val="02CD599D"/>
    <w:rsid w:val="02CF36DC"/>
    <w:rsid w:val="02F63555"/>
    <w:rsid w:val="0301FE30"/>
    <w:rsid w:val="032A3E1B"/>
    <w:rsid w:val="03385BB5"/>
    <w:rsid w:val="0348C18A"/>
    <w:rsid w:val="034EE39A"/>
    <w:rsid w:val="035F4CF0"/>
    <w:rsid w:val="037E3BA4"/>
    <w:rsid w:val="0387294C"/>
    <w:rsid w:val="0387362F"/>
    <w:rsid w:val="0397F758"/>
    <w:rsid w:val="03A3DDC4"/>
    <w:rsid w:val="03D9C5B2"/>
    <w:rsid w:val="03E4F98B"/>
    <w:rsid w:val="041FB245"/>
    <w:rsid w:val="0428942D"/>
    <w:rsid w:val="0430037C"/>
    <w:rsid w:val="0433191B"/>
    <w:rsid w:val="043BD387"/>
    <w:rsid w:val="0440A1AB"/>
    <w:rsid w:val="0452F229"/>
    <w:rsid w:val="045519DB"/>
    <w:rsid w:val="045DC124"/>
    <w:rsid w:val="0461BB95"/>
    <w:rsid w:val="04653F99"/>
    <w:rsid w:val="0467FE69"/>
    <w:rsid w:val="049094AF"/>
    <w:rsid w:val="049F8734"/>
    <w:rsid w:val="04A38515"/>
    <w:rsid w:val="04B3B07E"/>
    <w:rsid w:val="04C6DCD4"/>
    <w:rsid w:val="04C92087"/>
    <w:rsid w:val="04CBB810"/>
    <w:rsid w:val="04D07150"/>
    <w:rsid w:val="04D55D5F"/>
    <w:rsid w:val="04DCA8A6"/>
    <w:rsid w:val="04F3FAED"/>
    <w:rsid w:val="0504C62F"/>
    <w:rsid w:val="0506564B"/>
    <w:rsid w:val="05122FE3"/>
    <w:rsid w:val="0518E5DA"/>
    <w:rsid w:val="053F296E"/>
    <w:rsid w:val="054A6936"/>
    <w:rsid w:val="055465A3"/>
    <w:rsid w:val="056B0DDB"/>
    <w:rsid w:val="05730D5E"/>
    <w:rsid w:val="0578A663"/>
    <w:rsid w:val="058E7DA0"/>
    <w:rsid w:val="058FC56A"/>
    <w:rsid w:val="05902193"/>
    <w:rsid w:val="059F1310"/>
    <w:rsid w:val="05AC2C3B"/>
    <w:rsid w:val="05AC8BED"/>
    <w:rsid w:val="05BAD11F"/>
    <w:rsid w:val="05C074A2"/>
    <w:rsid w:val="05C21E47"/>
    <w:rsid w:val="05D058FF"/>
    <w:rsid w:val="05E5E4DA"/>
    <w:rsid w:val="05E80599"/>
    <w:rsid w:val="05FC0943"/>
    <w:rsid w:val="06064089"/>
    <w:rsid w:val="0609D252"/>
    <w:rsid w:val="061A410A"/>
    <w:rsid w:val="06269801"/>
    <w:rsid w:val="062D4FCA"/>
    <w:rsid w:val="06309A25"/>
    <w:rsid w:val="06332F26"/>
    <w:rsid w:val="063C5923"/>
    <w:rsid w:val="063DB7B9"/>
    <w:rsid w:val="066B0184"/>
    <w:rsid w:val="066C78C7"/>
    <w:rsid w:val="067D2FFA"/>
    <w:rsid w:val="0681F265"/>
    <w:rsid w:val="0682254C"/>
    <w:rsid w:val="069AFC04"/>
    <w:rsid w:val="06C83811"/>
    <w:rsid w:val="06DF8E30"/>
    <w:rsid w:val="06F45971"/>
    <w:rsid w:val="06FF91A7"/>
    <w:rsid w:val="0742061C"/>
    <w:rsid w:val="075CE100"/>
    <w:rsid w:val="076CB481"/>
    <w:rsid w:val="07798E49"/>
    <w:rsid w:val="078E1B85"/>
    <w:rsid w:val="078EFE67"/>
    <w:rsid w:val="0797974E"/>
    <w:rsid w:val="07B77B36"/>
    <w:rsid w:val="07BDCF9E"/>
    <w:rsid w:val="07C81F47"/>
    <w:rsid w:val="07CA72F1"/>
    <w:rsid w:val="07D8D9CB"/>
    <w:rsid w:val="07F69D1F"/>
    <w:rsid w:val="07FA34E5"/>
    <w:rsid w:val="081AA9DB"/>
    <w:rsid w:val="08202B9D"/>
    <w:rsid w:val="083693D9"/>
    <w:rsid w:val="083BF3E0"/>
    <w:rsid w:val="08598C2B"/>
    <w:rsid w:val="08660FDD"/>
    <w:rsid w:val="087798ED"/>
    <w:rsid w:val="088F8C08"/>
    <w:rsid w:val="08A4B383"/>
    <w:rsid w:val="08B8FDD6"/>
    <w:rsid w:val="08DD9712"/>
    <w:rsid w:val="08E52F58"/>
    <w:rsid w:val="0908CCFD"/>
    <w:rsid w:val="090DB8A4"/>
    <w:rsid w:val="091B0204"/>
    <w:rsid w:val="092459B3"/>
    <w:rsid w:val="093A559C"/>
    <w:rsid w:val="093B1753"/>
    <w:rsid w:val="093D8372"/>
    <w:rsid w:val="094699B9"/>
    <w:rsid w:val="094E525E"/>
    <w:rsid w:val="0952A794"/>
    <w:rsid w:val="095B4DBD"/>
    <w:rsid w:val="0967C8EE"/>
    <w:rsid w:val="09683AE7"/>
    <w:rsid w:val="096EC729"/>
    <w:rsid w:val="0971FF05"/>
    <w:rsid w:val="0972C146"/>
    <w:rsid w:val="097B0013"/>
    <w:rsid w:val="097CF758"/>
    <w:rsid w:val="09897CDE"/>
    <w:rsid w:val="09A0393A"/>
    <w:rsid w:val="09ACF552"/>
    <w:rsid w:val="09B1B127"/>
    <w:rsid w:val="09B4BFA4"/>
    <w:rsid w:val="09B4D47B"/>
    <w:rsid w:val="09BB1C78"/>
    <w:rsid w:val="09BBDADC"/>
    <w:rsid w:val="09BF110D"/>
    <w:rsid w:val="09CA3450"/>
    <w:rsid w:val="09D55F0A"/>
    <w:rsid w:val="09D6BA42"/>
    <w:rsid w:val="09E64A8D"/>
    <w:rsid w:val="09EB6B9A"/>
    <w:rsid w:val="09F03D8B"/>
    <w:rsid w:val="09F4356F"/>
    <w:rsid w:val="09FA9D77"/>
    <w:rsid w:val="0A09F9C0"/>
    <w:rsid w:val="0A1AAFB3"/>
    <w:rsid w:val="0A304BD8"/>
    <w:rsid w:val="0A3856C8"/>
    <w:rsid w:val="0A3B98A2"/>
    <w:rsid w:val="0A4594C9"/>
    <w:rsid w:val="0A555E32"/>
    <w:rsid w:val="0A6D93B1"/>
    <w:rsid w:val="0A6EAA97"/>
    <w:rsid w:val="0A6F342B"/>
    <w:rsid w:val="0A759DAE"/>
    <w:rsid w:val="0A7CEF60"/>
    <w:rsid w:val="0A7DE112"/>
    <w:rsid w:val="0A810987"/>
    <w:rsid w:val="0A843E55"/>
    <w:rsid w:val="0A947B9C"/>
    <w:rsid w:val="0A9AF572"/>
    <w:rsid w:val="0AAAB279"/>
    <w:rsid w:val="0AC879F0"/>
    <w:rsid w:val="0ACE6888"/>
    <w:rsid w:val="0AD3220C"/>
    <w:rsid w:val="0AD605D6"/>
    <w:rsid w:val="0ADD2E7D"/>
    <w:rsid w:val="0AE0B168"/>
    <w:rsid w:val="0AEA03CF"/>
    <w:rsid w:val="0AF10403"/>
    <w:rsid w:val="0AF3CB4B"/>
    <w:rsid w:val="0AF68F95"/>
    <w:rsid w:val="0AFB9048"/>
    <w:rsid w:val="0AFBA76E"/>
    <w:rsid w:val="0B017696"/>
    <w:rsid w:val="0B086C66"/>
    <w:rsid w:val="0B0B9A9E"/>
    <w:rsid w:val="0B238C7D"/>
    <w:rsid w:val="0B297501"/>
    <w:rsid w:val="0B3185E1"/>
    <w:rsid w:val="0B490AF1"/>
    <w:rsid w:val="0B5BBBAD"/>
    <w:rsid w:val="0B79F60E"/>
    <w:rsid w:val="0B814F70"/>
    <w:rsid w:val="0B866E38"/>
    <w:rsid w:val="0B9499B6"/>
    <w:rsid w:val="0BAAE30B"/>
    <w:rsid w:val="0BD04369"/>
    <w:rsid w:val="0BDC603E"/>
    <w:rsid w:val="0BE616D6"/>
    <w:rsid w:val="0C158300"/>
    <w:rsid w:val="0C17C7CC"/>
    <w:rsid w:val="0C1C3EA8"/>
    <w:rsid w:val="0C213DE8"/>
    <w:rsid w:val="0C2A8F65"/>
    <w:rsid w:val="0C2F44A6"/>
    <w:rsid w:val="0C2FB10C"/>
    <w:rsid w:val="0C352868"/>
    <w:rsid w:val="0C35DFDF"/>
    <w:rsid w:val="0C454DBC"/>
    <w:rsid w:val="0C58B399"/>
    <w:rsid w:val="0C7058A0"/>
    <w:rsid w:val="0C731C3E"/>
    <w:rsid w:val="0C734635"/>
    <w:rsid w:val="0C8BD12B"/>
    <w:rsid w:val="0C9CBCFD"/>
    <w:rsid w:val="0C9F523F"/>
    <w:rsid w:val="0CA42188"/>
    <w:rsid w:val="0CABFC59"/>
    <w:rsid w:val="0CADA9DE"/>
    <w:rsid w:val="0CB0C695"/>
    <w:rsid w:val="0CBEA922"/>
    <w:rsid w:val="0CD26961"/>
    <w:rsid w:val="0CDBD811"/>
    <w:rsid w:val="0CE87058"/>
    <w:rsid w:val="0CF65BBC"/>
    <w:rsid w:val="0CF99727"/>
    <w:rsid w:val="0CF9B287"/>
    <w:rsid w:val="0CFFB0F9"/>
    <w:rsid w:val="0D009EE8"/>
    <w:rsid w:val="0D070F40"/>
    <w:rsid w:val="0D153EAF"/>
    <w:rsid w:val="0D1C7C47"/>
    <w:rsid w:val="0D46AFD3"/>
    <w:rsid w:val="0D4BC957"/>
    <w:rsid w:val="0D52F774"/>
    <w:rsid w:val="0D5C95BD"/>
    <w:rsid w:val="0D6AD8A4"/>
    <w:rsid w:val="0D79B696"/>
    <w:rsid w:val="0D7A28AB"/>
    <w:rsid w:val="0D940A80"/>
    <w:rsid w:val="0DB58E5C"/>
    <w:rsid w:val="0DC484AF"/>
    <w:rsid w:val="0DD7E316"/>
    <w:rsid w:val="0DDD4152"/>
    <w:rsid w:val="0DE62B15"/>
    <w:rsid w:val="0DE7C5B5"/>
    <w:rsid w:val="0DF1AE43"/>
    <w:rsid w:val="0DFEEF06"/>
    <w:rsid w:val="0E07564E"/>
    <w:rsid w:val="0E0CDD2F"/>
    <w:rsid w:val="0E1C4EC0"/>
    <w:rsid w:val="0E1C801E"/>
    <w:rsid w:val="0E201598"/>
    <w:rsid w:val="0E388EC5"/>
    <w:rsid w:val="0E4D0028"/>
    <w:rsid w:val="0E7E2E61"/>
    <w:rsid w:val="0E881FEC"/>
    <w:rsid w:val="0E8BDAEC"/>
    <w:rsid w:val="0E96AC45"/>
    <w:rsid w:val="0E9C6AE9"/>
    <w:rsid w:val="0EA46724"/>
    <w:rsid w:val="0EB20BB8"/>
    <w:rsid w:val="0EB4E63D"/>
    <w:rsid w:val="0EC104A2"/>
    <w:rsid w:val="0ECA0EC4"/>
    <w:rsid w:val="0ED8D699"/>
    <w:rsid w:val="0EE50B39"/>
    <w:rsid w:val="0EED020A"/>
    <w:rsid w:val="0EF2DDF0"/>
    <w:rsid w:val="0EF3F92A"/>
    <w:rsid w:val="0EF6C868"/>
    <w:rsid w:val="0EFC0238"/>
    <w:rsid w:val="0F2D8346"/>
    <w:rsid w:val="0F35DBBD"/>
    <w:rsid w:val="0F3BF909"/>
    <w:rsid w:val="0F3E3DAF"/>
    <w:rsid w:val="0F44C6EC"/>
    <w:rsid w:val="0F4C0185"/>
    <w:rsid w:val="0F621E21"/>
    <w:rsid w:val="0F7CDE05"/>
    <w:rsid w:val="0F7F3B73"/>
    <w:rsid w:val="0F849DE2"/>
    <w:rsid w:val="0F88CB3B"/>
    <w:rsid w:val="0F8B8813"/>
    <w:rsid w:val="0F901E14"/>
    <w:rsid w:val="0F91DEA5"/>
    <w:rsid w:val="0F97F861"/>
    <w:rsid w:val="0F9F798C"/>
    <w:rsid w:val="0FAF1C15"/>
    <w:rsid w:val="0FB3CD4E"/>
    <w:rsid w:val="0FB8063D"/>
    <w:rsid w:val="0FCADC58"/>
    <w:rsid w:val="0FD5A334"/>
    <w:rsid w:val="0FD9C4CE"/>
    <w:rsid w:val="0FF27326"/>
    <w:rsid w:val="0FF88F97"/>
    <w:rsid w:val="1005906E"/>
    <w:rsid w:val="1006C320"/>
    <w:rsid w:val="10073708"/>
    <w:rsid w:val="1023575E"/>
    <w:rsid w:val="10275ED0"/>
    <w:rsid w:val="102C72C9"/>
    <w:rsid w:val="102D54EB"/>
    <w:rsid w:val="10309864"/>
    <w:rsid w:val="1034714F"/>
    <w:rsid w:val="103D9005"/>
    <w:rsid w:val="1053E327"/>
    <w:rsid w:val="10564038"/>
    <w:rsid w:val="105CE737"/>
    <w:rsid w:val="1061B5F1"/>
    <w:rsid w:val="10627730"/>
    <w:rsid w:val="1071651E"/>
    <w:rsid w:val="107DACA5"/>
    <w:rsid w:val="107E7C05"/>
    <w:rsid w:val="10876CF9"/>
    <w:rsid w:val="10992DBE"/>
    <w:rsid w:val="109BA2EF"/>
    <w:rsid w:val="10A49EFA"/>
    <w:rsid w:val="10A846B1"/>
    <w:rsid w:val="10AC8126"/>
    <w:rsid w:val="10B3565D"/>
    <w:rsid w:val="10B3C47F"/>
    <w:rsid w:val="10BF4016"/>
    <w:rsid w:val="10C62AFA"/>
    <w:rsid w:val="10CF7D1D"/>
    <w:rsid w:val="10DA461D"/>
    <w:rsid w:val="10E79236"/>
    <w:rsid w:val="10EDD036"/>
    <w:rsid w:val="10EFFA88"/>
    <w:rsid w:val="10F02361"/>
    <w:rsid w:val="10F26A3B"/>
    <w:rsid w:val="11098B67"/>
    <w:rsid w:val="111BAD79"/>
    <w:rsid w:val="111EBB61"/>
    <w:rsid w:val="11283D6B"/>
    <w:rsid w:val="11285F32"/>
    <w:rsid w:val="112BF2B2"/>
    <w:rsid w:val="11322B8C"/>
    <w:rsid w:val="1157A167"/>
    <w:rsid w:val="115B917A"/>
    <w:rsid w:val="11820F19"/>
    <w:rsid w:val="11883B77"/>
    <w:rsid w:val="118BF84F"/>
    <w:rsid w:val="1191EBFA"/>
    <w:rsid w:val="1192E012"/>
    <w:rsid w:val="1193F479"/>
    <w:rsid w:val="11968817"/>
    <w:rsid w:val="11B186A8"/>
    <w:rsid w:val="11B23A4F"/>
    <w:rsid w:val="11B76F94"/>
    <w:rsid w:val="11B8F381"/>
    <w:rsid w:val="11BE3D25"/>
    <w:rsid w:val="11DD9CF9"/>
    <w:rsid w:val="11E03627"/>
    <w:rsid w:val="11E8796B"/>
    <w:rsid w:val="11EC928F"/>
    <w:rsid w:val="11F1A7BA"/>
    <w:rsid w:val="11F4F27B"/>
    <w:rsid w:val="121B06BD"/>
    <w:rsid w:val="122319E9"/>
    <w:rsid w:val="122EB92F"/>
    <w:rsid w:val="1242D0D3"/>
    <w:rsid w:val="12473E30"/>
    <w:rsid w:val="1253902C"/>
    <w:rsid w:val="125BFF5F"/>
    <w:rsid w:val="125C8700"/>
    <w:rsid w:val="12694AA8"/>
    <w:rsid w:val="126E6ED0"/>
    <w:rsid w:val="127A09CE"/>
    <w:rsid w:val="1289F8D4"/>
    <w:rsid w:val="12957662"/>
    <w:rsid w:val="1296362F"/>
    <w:rsid w:val="129D39E9"/>
    <w:rsid w:val="12A18E0E"/>
    <w:rsid w:val="12A491DD"/>
    <w:rsid w:val="12AFE5A3"/>
    <w:rsid w:val="12B103FD"/>
    <w:rsid w:val="12B7890C"/>
    <w:rsid w:val="12BAD712"/>
    <w:rsid w:val="12DAB3BE"/>
    <w:rsid w:val="12E0D45B"/>
    <w:rsid w:val="12E157B3"/>
    <w:rsid w:val="12EC4BC1"/>
    <w:rsid w:val="12FB52DC"/>
    <w:rsid w:val="1303656C"/>
    <w:rsid w:val="13044D9D"/>
    <w:rsid w:val="13059A2E"/>
    <w:rsid w:val="130A59DE"/>
    <w:rsid w:val="130D5F25"/>
    <w:rsid w:val="13222138"/>
    <w:rsid w:val="133A5257"/>
    <w:rsid w:val="13461F61"/>
    <w:rsid w:val="1346AC28"/>
    <w:rsid w:val="13511E6B"/>
    <w:rsid w:val="135C9DC7"/>
    <w:rsid w:val="136DB55D"/>
    <w:rsid w:val="137A0A7F"/>
    <w:rsid w:val="137E7277"/>
    <w:rsid w:val="13805BC4"/>
    <w:rsid w:val="138572DD"/>
    <w:rsid w:val="1390A50D"/>
    <w:rsid w:val="1391B325"/>
    <w:rsid w:val="13A3324F"/>
    <w:rsid w:val="13A9CA4D"/>
    <w:rsid w:val="13C19BE6"/>
    <w:rsid w:val="13C67B5E"/>
    <w:rsid w:val="13CD748D"/>
    <w:rsid w:val="13CEAD09"/>
    <w:rsid w:val="13D218B1"/>
    <w:rsid w:val="13F1E3F5"/>
    <w:rsid w:val="1400DBF8"/>
    <w:rsid w:val="14046F36"/>
    <w:rsid w:val="140608DE"/>
    <w:rsid w:val="140889AF"/>
    <w:rsid w:val="141CA1DA"/>
    <w:rsid w:val="141D0B2B"/>
    <w:rsid w:val="1429D1CA"/>
    <w:rsid w:val="142E5B09"/>
    <w:rsid w:val="143D6B1E"/>
    <w:rsid w:val="143E7C48"/>
    <w:rsid w:val="14408B44"/>
    <w:rsid w:val="1457CF57"/>
    <w:rsid w:val="145D91A3"/>
    <w:rsid w:val="1465EB6A"/>
    <w:rsid w:val="1466C619"/>
    <w:rsid w:val="146FC1F5"/>
    <w:rsid w:val="1482A49C"/>
    <w:rsid w:val="1485CC08"/>
    <w:rsid w:val="148E6F35"/>
    <w:rsid w:val="14A13AE6"/>
    <w:rsid w:val="14A45D6C"/>
    <w:rsid w:val="14A99708"/>
    <w:rsid w:val="14AF38A2"/>
    <w:rsid w:val="14B65CAA"/>
    <w:rsid w:val="14B8008D"/>
    <w:rsid w:val="14B937EE"/>
    <w:rsid w:val="14C86983"/>
    <w:rsid w:val="14CA9C42"/>
    <w:rsid w:val="14E1414C"/>
    <w:rsid w:val="14EE3B01"/>
    <w:rsid w:val="14F2569A"/>
    <w:rsid w:val="14F784EF"/>
    <w:rsid w:val="14F8396A"/>
    <w:rsid w:val="14FC1C09"/>
    <w:rsid w:val="1505B0E0"/>
    <w:rsid w:val="1518A0CA"/>
    <w:rsid w:val="15373E23"/>
    <w:rsid w:val="1549EC44"/>
    <w:rsid w:val="155668AE"/>
    <w:rsid w:val="155D327A"/>
    <w:rsid w:val="156067CF"/>
    <w:rsid w:val="1572E9B1"/>
    <w:rsid w:val="15859C91"/>
    <w:rsid w:val="1593D891"/>
    <w:rsid w:val="159D05AB"/>
    <w:rsid w:val="15AC445C"/>
    <w:rsid w:val="15AD4CD4"/>
    <w:rsid w:val="15B50566"/>
    <w:rsid w:val="15B765D8"/>
    <w:rsid w:val="15C5436E"/>
    <w:rsid w:val="15C5AC20"/>
    <w:rsid w:val="15C7635F"/>
    <w:rsid w:val="15CCFEBD"/>
    <w:rsid w:val="15D323EF"/>
    <w:rsid w:val="15E50FE0"/>
    <w:rsid w:val="15EEB07B"/>
    <w:rsid w:val="15FCCD37"/>
    <w:rsid w:val="15FEBB82"/>
    <w:rsid w:val="1606A465"/>
    <w:rsid w:val="1610112F"/>
    <w:rsid w:val="161082F7"/>
    <w:rsid w:val="161174D4"/>
    <w:rsid w:val="161AC6FA"/>
    <w:rsid w:val="161DB033"/>
    <w:rsid w:val="161F8704"/>
    <w:rsid w:val="16208E9A"/>
    <w:rsid w:val="1620F326"/>
    <w:rsid w:val="162B29D2"/>
    <w:rsid w:val="162E6B3F"/>
    <w:rsid w:val="16421E7A"/>
    <w:rsid w:val="1644D318"/>
    <w:rsid w:val="164E37CC"/>
    <w:rsid w:val="16525719"/>
    <w:rsid w:val="16643F31"/>
    <w:rsid w:val="16775A0A"/>
    <w:rsid w:val="16812C9F"/>
    <w:rsid w:val="168EA7D8"/>
    <w:rsid w:val="1694688E"/>
    <w:rsid w:val="16964160"/>
    <w:rsid w:val="169E3F14"/>
    <w:rsid w:val="169EE36C"/>
    <w:rsid w:val="16A73A4A"/>
    <w:rsid w:val="16AFFC48"/>
    <w:rsid w:val="16B48083"/>
    <w:rsid w:val="16BCBCD8"/>
    <w:rsid w:val="16C0BC1A"/>
    <w:rsid w:val="16CDF30F"/>
    <w:rsid w:val="16D660F2"/>
    <w:rsid w:val="16DF9486"/>
    <w:rsid w:val="16E1D08B"/>
    <w:rsid w:val="16EFB3FF"/>
    <w:rsid w:val="16F35205"/>
    <w:rsid w:val="16FA8D42"/>
    <w:rsid w:val="16FBC081"/>
    <w:rsid w:val="16FFD147"/>
    <w:rsid w:val="170BE2D5"/>
    <w:rsid w:val="17177BF6"/>
    <w:rsid w:val="17185E13"/>
    <w:rsid w:val="17189A64"/>
    <w:rsid w:val="171CAD06"/>
    <w:rsid w:val="172DEC4F"/>
    <w:rsid w:val="173C9A6C"/>
    <w:rsid w:val="1745C74E"/>
    <w:rsid w:val="17509CE9"/>
    <w:rsid w:val="175D5502"/>
    <w:rsid w:val="17617840"/>
    <w:rsid w:val="1775199C"/>
    <w:rsid w:val="1778F254"/>
    <w:rsid w:val="17890FEF"/>
    <w:rsid w:val="17A575FF"/>
    <w:rsid w:val="17ABD57A"/>
    <w:rsid w:val="17BA4B2B"/>
    <w:rsid w:val="17CC88BE"/>
    <w:rsid w:val="17CE3802"/>
    <w:rsid w:val="17D47849"/>
    <w:rsid w:val="17D491CE"/>
    <w:rsid w:val="17D9339C"/>
    <w:rsid w:val="17DA5611"/>
    <w:rsid w:val="17DBC5C4"/>
    <w:rsid w:val="17E05553"/>
    <w:rsid w:val="17F1219C"/>
    <w:rsid w:val="17F17588"/>
    <w:rsid w:val="17F3428D"/>
    <w:rsid w:val="17F75BCB"/>
    <w:rsid w:val="17FCF0E6"/>
    <w:rsid w:val="18044968"/>
    <w:rsid w:val="180E5EB4"/>
    <w:rsid w:val="18258B78"/>
    <w:rsid w:val="1848F420"/>
    <w:rsid w:val="1849142E"/>
    <w:rsid w:val="184D0A3E"/>
    <w:rsid w:val="1852B4E6"/>
    <w:rsid w:val="187107B6"/>
    <w:rsid w:val="187130BE"/>
    <w:rsid w:val="18725A96"/>
    <w:rsid w:val="18725CCF"/>
    <w:rsid w:val="18748CB4"/>
    <w:rsid w:val="18756D27"/>
    <w:rsid w:val="1884FF91"/>
    <w:rsid w:val="188FCADD"/>
    <w:rsid w:val="189073CC"/>
    <w:rsid w:val="18909CE0"/>
    <w:rsid w:val="18940631"/>
    <w:rsid w:val="189A563F"/>
    <w:rsid w:val="18A6E98A"/>
    <w:rsid w:val="18A819E0"/>
    <w:rsid w:val="18AAF16E"/>
    <w:rsid w:val="18BA33BC"/>
    <w:rsid w:val="18CC36E3"/>
    <w:rsid w:val="18E12AC6"/>
    <w:rsid w:val="18E1F63F"/>
    <w:rsid w:val="18F0DDA3"/>
    <w:rsid w:val="18F2CC1F"/>
    <w:rsid w:val="18F3179E"/>
    <w:rsid w:val="18FC5EE2"/>
    <w:rsid w:val="19024880"/>
    <w:rsid w:val="191B5B33"/>
    <w:rsid w:val="193B2CE4"/>
    <w:rsid w:val="19453B30"/>
    <w:rsid w:val="19666014"/>
    <w:rsid w:val="1966EA2E"/>
    <w:rsid w:val="19679CC7"/>
    <w:rsid w:val="1978141B"/>
    <w:rsid w:val="197B5A9E"/>
    <w:rsid w:val="197C71DD"/>
    <w:rsid w:val="19815E89"/>
    <w:rsid w:val="1996E0D8"/>
    <w:rsid w:val="199B0BAF"/>
    <w:rsid w:val="19B67448"/>
    <w:rsid w:val="19CCF331"/>
    <w:rsid w:val="19DC0C04"/>
    <w:rsid w:val="19E376D1"/>
    <w:rsid w:val="19FC2F7C"/>
    <w:rsid w:val="1A287FA3"/>
    <w:rsid w:val="1A29637B"/>
    <w:rsid w:val="1A34EF85"/>
    <w:rsid w:val="1A3B8BA7"/>
    <w:rsid w:val="1A3C99E4"/>
    <w:rsid w:val="1A62EF44"/>
    <w:rsid w:val="1A86AD48"/>
    <w:rsid w:val="1A87B420"/>
    <w:rsid w:val="1A89FEB1"/>
    <w:rsid w:val="1AB33F48"/>
    <w:rsid w:val="1AB5B6E0"/>
    <w:rsid w:val="1ABDDED4"/>
    <w:rsid w:val="1AD1B220"/>
    <w:rsid w:val="1AE8338F"/>
    <w:rsid w:val="1B2CF925"/>
    <w:rsid w:val="1B4183C3"/>
    <w:rsid w:val="1B431D41"/>
    <w:rsid w:val="1B471034"/>
    <w:rsid w:val="1B519757"/>
    <w:rsid w:val="1B552A7F"/>
    <w:rsid w:val="1B556EEB"/>
    <w:rsid w:val="1B577C12"/>
    <w:rsid w:val="1BAB7167"/>
    <w:rsid w:val="1BB1FC64"/>
    <w:rsid w:val="1BC8533E"/>
    <w:rsid w:val="1BD4F633"/>
    <w:rsid w:val="1BD67BF7"/>
    <w:rsid w:val="1BEB2ADB"/>
    <w:rsid w:val="1BF6D2BE"/>
    <w:rsid w:val="1BFC7390"/>
    <w:rsid w:val="1BFFBC77"/>
    <w:rsid w:val="1BFFFD4A"/>
    <w:rsid w:val="1C081F0F"/>
    <w:rsid w:val="1C0D084C"/>
    <w:rsid w:val="1C24837C"/>
    <w:rsid w:val="1C27370D"/>
    <w:rsid w:val="1C2F0F11"/>
    <w:rsid w:val="1C3E1C79"/>
    <w:rsid w:val="1C5172D2"/>
    <w:rsid w:val="1C52A733"/>
    <w:rsid w:val="1C783B74"/>
    <w:rsid w:val="1C94A6ED"/>
    <w:rsid w:val="1CA156C6"/>
    <w:rsid w:val="1CA6066C"/>
    <w:rsid w:val="1CA69260"/>
    <w:rsid w:val="1CBB0974"/>
    <w:rsid w:val="1CBFF114"/>
    <w:rsid w:val="1CC21592"/>
    <w:rsid w:val="1CCC3E94"/>
    <w:rsid w:val="1CD24062"/>
    <w:rsid w:val="1CD33BB2"/>
    <w:rsid w:val="1CD4854C"/>
    <w:rsid w:val="1CDB1A8A"/>
    <w:rsid w:val="1CDD4E88"/>
    <w:rsid w:val="1CEF050C"/>
    <w:rsid w:val="1CF22ABB"/>
    <w:rsid w:val="1D057364"/>
    <w:rsid w:val="1D244BF2"/>
    <w:rsid w:val="1D2CF518"/>
    <w:rsid w:val="1D38DE51"/>
    <w:rsid w:val="1D39AF22"/>
    <w:rsid w:val="1D567A0C"/>
    <w:rsid w:val="1D67F06F"/>
    <w:rsid w:val="1D778EAB"/>
    <w:rsid w:val="1D8434DE"/>
    <w:rsid w:val="1D9301A8"/>
    <w:rsid w:val="1DA36190"/>
    <w:rsid w:val="1DAB95CF"/>
    <w:rsid w:val="1DD91067"/>
    <w:rsid w:val="1DE15C12"/>
    <w:rsid w:val="1DF49120"/>
    <w:rsid w:val="1E020688"/>
    <w:rsid w:val="1E02C5F1"/>
    <w:rsid w:val="1E096136"/>
    <w:rsid w:val="1E1CD1B6"/>
    <w:rsid w:val="1E25C87C"/>
    <w:rsid w:val="1E340986"/>
    <w:rsid w:val="1E374696"/>
    <w:rsid w:val="1E5285E4"/>
    <w:rsid w:val="1E53B2B3"/>
    <w:rsid w:val="1E5E3F19"/>
    <w:rsid w:val="1E5F52C2"/>
    <w:rsid w:val="1E7C0FEA"/>
    <w:rsid w:val="1E819F49"/>
    <w:rsid w:val="1E82E019"/>
    <w:rsid w:val="1E8E1C4D"/>
    <w:rsid w:val="1E972FD9"/>
    <w:rsid w:val="1E9D23DE"/>
    <w:rsid w:val="1EA29F4C"/>
    <w:rsid w:val="1EA79698"/>
    <w:rsid w:val="1EB2B385"/>
    <w:rsid w:val="1ECBA800"/>
    <w:rsid w:val="1ECCC3DB"/>
    <w:rsid w:val="1ED62719"/>
    <w:rsid w:val="1EDDAD72"/>
    <w:rsid w:val="1EE17B9B"/>
    <w:rsid w:val="1EE79700"/>
    <w:rsid w:val="1EF3138D"/>
    <w:rsid w:val="1EFC45BA"/>
    <w:rsid w:val="1EFEB847"/>
    <w:rsid w:val="1F1B2177"/>
    <w:rsid w:val="1F1E5D77"/>
    <w:rsid w:val="1F1F3788"/>
    <w:rsid w:val="1F28894D"/>
    <w:rsid w:val="1F2CD3F8"/>
    <w:rsid w:val="1F3175FB"/>
    <w:rsid w:val="1F3E94C2"/>
    <w:rsid w:val="1F45CEAD"/>
    <w:rsid w:val="1F5C7730"/>
    <w:rsid w:val="1F5DDC91"/>
    <w:rsid w:val="1F66C4DE"/>
    <w:rsid w:val="1F6D80F1"/>
    <w:rsid w:val="1F766269"/>
    <w:rsid w:val="1F7F22A8"/>
    <w:rsid w:val="1F9241FE"/>
    <w:rsid w:val="1FA0A05B"/>
    <w:rsid w:val="1FF0E0CA"/>
    <w:rsid w:val="2000BE26"/>
    <w:rsid w:val="200EF1BB"/>
    <w:rsid w:val="20133BDB"/>
    <w:rsid w:val="201FFFE5"/>
    <w:rsid w:val="2022626A"/>
    <w:rsid w:val="2023FF50"/>
    <w:rsid w:val="20519FEB"/>
    <w:rsid w:val="205DD83C"/>
    <w:rsid w:val="20653CFA"/>
    <w:rsid w:val="20919672"/>
    <w:rsid w:val="20950141"/>
    <w:rsid w:val="20A82168"/>
    <w:rsid w:val="20AEC051"/>
    <w:rsid w:val="20B0213E"/>
    <w:rsid w:val="20BD8754"/>
    <w:rsid w:val="20C62654"/>
    <w:rsid w:val="20CF5B46"/>
    <w:rsid w:val="20DFFD25"/>
    <w:rsid w:val="20E8B0BF"/>
    <w:rsid w:val="20F2BC5E"/>
    <w:rsid w:val="20FD2F78"/>
    <w:rsid w:val="211142F9"/>
    <w:rsid w:val="2117FDFB"/>
    <w:rsid w:val="211FD051"/>
    <w:rsid w:val="213315FD"/>
    <w:rsid w:val="21389F0D"/>
    <w:rsid w:val="21392A02"/>
    <w:rsid w:val="214A8AE0"/>
    <w:rsid w:val="2152A9A0"/>
    <w:rsid w:val="21821092"/>
    <w:rsid w:val="21856E52"/>
    <w:rsid w:val="218A896B"/>
    <w:rsid w:val="219433B1"/>
    <w:rsid w:val="219504C0"/>
    <w:rsid w:val="219D7F09"/>
    <w:rsid w:val="21A05FC2"/>
    <w:rsid w:val="21AB8E48"/>
    <w:rsid w:val="21BE32CB"/>
    <w:rsid w:val="21C6BF3F"/>
    <w:rsid w:val="21D3FC00"/>
    <w:rsid w:val="21D7BE1D"/>
    <w:rsid w:val="21E0A9B6"/>
    <w:rsid w:val="21E53365"/>
    <w:rsid w:val="21EE3A33"/>
    <w:rsid w:val="21EFCC0A"/>
    <w:rsid w:val="21F9028B"/>
    <w:rsid w:val="220A2061"/>
    <w:rsid w:val="22110C53"/>
    <w:rsid w:val="22203CB0"/>
    <w:rsid w:val="2227637B"/>
    <w:rsid w:val="222D8CA0"/>
    <w:rsid w:val="223A21F0"/>
    <w:rsid w:val="225FF84E"/>
    <w:rsid w:val="226149CA"/>
    <w:rsid w:val="226616C1"/>
    <w:rsid w:val="226741A7"/>
    <w:rsid w:val="226A4712"/>
    <w:rsid w:val="22711A71"/>
    <w:rsid w:val="22765E23"/>
    <w:rsid w:val="22896AFB"/>
    <w:rsid w:val="228BA40E"/>
    <w:rsid w:val="22A2AC38"/>
    <w:rsid w:val="22CE07C4"/>
    <w:rsid w:val="22CECB3C"/>
    <w:rsid w:val="22CF1127"/>
    <w:rsid w:val="22DC3AE1"/>
    <w:rsid w:val="22DF6AD5"/>
    <w:rsid w:val="22E0F298"/>
    <w:rsid w:val="22EE81D7"/>
    <w:rsid w:val="22F5D0AB"/>
    <w:rsid w:val="22FB5E54"/>
    <w:rsid w:val="2313765A"/>
    <w:rsid w:val="2326DA79"/>
    <w:rsid w:val="232A5E06"/>
    <w:rsid w:val="2336535C"/>
    <w:rsid w:val="233C5F1B"/>
    <w:rsid w:val="233DFD36"/>
    <w:rsid w:val="233FB0CD"/>
    <w:rsid w:val="234B52B9"/>
    <w:rsid w:val="234E2F52"/>
    <w:rsid w:val="2352F3ED"/>
    <w:rsid w:val="235D5FAC"/>
    <w:rsid w:val="235E3152"/>
    <w:rsid w:val="2369F484"/>
    <w:rsid w:val="236CCB8D"/>
    <w:rsid w:val="237861B7"/>
    <w:rsid w:val="23891503"/>
    <w:rsid w:val="239518A2"/>
    <w:rsid w:val="23A8D440"/>
    <w:rsid w:val="23AD0543"/>
    <w:rsid w:val="23B42094"/>
    <w:rsid w:val="23C72446"/>
    <w:rsid w:val="23D325EF"/>
    <w:rsid w:val="23D5C238"/>
    <w:rsid w:val="23D67EF1"/>
    <w:rsid w:val="23E3CAAC"/>
    <w:rsid w:val="23EB852A"/>
    <w:rsid w:val="23F45154"/>
    <w:rsid w:val="24194A2C"/>
    <w:rsid w:val="241A464C"/>
    <w:rsid w:val="242BF112"/>
    <w:rsid w:val="245B84B5"/>
    <w:rsid w:val="24679E40"/>
    <w:rsid w:val="2468659D"/>
    <w:rsid w:val="2476E92B"/>
    <w:rsid w:val="24A3299A"/>
    <w:rsid w:val="24B7CD0A"/>
    <w:rsid w:val="24B941B9"/>
    <w:rsid w:val="24BBDC8A"/>
    <w:rsid w:val="24C269B9"/>
    <w:rsid w:val="24D1962E"/>
    <w:rsid w:val="24DF2B1D"/>
    <w:rsid w:val="24E04069"/>
    <w:rsid w:val="24FBB546"/>
    <w:rsid w:val="24FDA7E5"/>
    <w:rsid w:val="251C4036"/>
    <w:rsid w:val="252B0C01"/>
    <w:rsid w:val="2533866D"/>
    <w:rsid w:val="257C04B3"/>
    <w:rsid w:val="257C0805"/>
    <w:rsid w:val="257D4703"/>
    <w:rsid w:val="257FB7B0"/>
    <w:rsid w:val="2582DD3D"/>
    <w:rsid w:val="258482E8"/>
    <w:rsid w:val="258BF3E1"/>
    <w:rsid w:val="259FA62E"/>
    <w:rsid w:val="25A13CE2"/>
    <w:rsid w:val="25B200F7"/>
    <w:rsid w:val="25B6FCA0"/>
    <w:rsid w:val="25C1B98D"/>
    <w:rsid w:val="25C1FB93"/>
    <w:rsid w:val="25D254DC"/>
    <w:rsid w:val="25F73A10"/>
    <w:rsid w:val="25FC4A31"/>
    <w:rsid w:val="2603BFD4"/>
    <w:rsid w:val="260ADE6A"/>
    <w:rsid w:val="260B24CF"/>
    <w:rsid w:val="260D7CAA"/>
    <w:rsid w:val="26257F4A"/>
    <w:rsid w:val="262639E7"/>
    <w:rsid w:val="262BD476"/>
    <w:rsid w:val="262C4B99"/>
    <w:rsid w:val="2631B43B"/>
    <w:rsid w:val="263FAFE2"/>
    <w:rsid w:val="265813AC"/>
    <w:rsid w:val="265BF1A3"/>
    <w:rsid w:val="26754934"/>
    <w:rsid w:val="2681D7B6"/>
    <w:rsid w:val="26874E8F"/>
    <w:rsid w:val="268F0B46"/>
    <w:rsid w:val="2698BA58"/>
    <w:rsid w:val="269BCEBD"/>
    <w:rsid w:val="26A1F9F4"/>
    <w:rsid w:val="26AD6F89"/>
    <w:rsid w:val="26B29A86"/>
    <w:rsid w:val="26BC8BDA"/>
    <w:rsid w:val="26C1FBDF"/>
    <w:rsid w:val="26C606E3"/>
    <w:rsid w:val="26C87ABA"/>
    <w:rsid w:val="26D1C452"/>
    <w:rsid w:val="26D78AA0"/>
    <w:rsid w:val="26F9E68F"/>
    <w:rsid w:val="26FC700D"/>
    <w:rsid w:val="2706AF5A"/>
    <w:rsid w:val="27287F04"/>
    <w:rsid w:val="272DCEAD"/>
    <w:rsid w:val="273B01D1"/>
    <w:rsid w:val="2749A05D"/>
    <w:rsid w:val="27618F70"/>
    <w:rsid w:val="276A039B"/>
    <w:rsid w:val="276E2D4D"/>
    <w:rsid w:val="278040B0"/>
    <w:rsid w:val="278516F5"/>
    <w:rsid w:val="27A6DE60"/>
    <w:rsid w:val="27A866CC"/>
    <w:rsid w:val="27AADE64"/>
    <w:rsid w:val="27B008D3"/>
    <w:rsid w:val="27B37E52"/>
    <w:rsid w:val="27B6CBD4"/>
    <w:rsid w:val="27BC1B1B"/>
    <w:rsid w:val="27BDD106"/>
    <w:rsid w:val="27BE2D26"/>
    <w:rsid w:val="27C3A8C7"/>
    <w:rsid w:val="27C9707C"/>
    <w:rsid w:val="27CCA86F"/>
    <w:rsid w:val="27F11B88"/>
    <w:rsid w:val="28109B8E"/>
    <w:rsid w:val="28120596"/>
    <w:rsid w:val="281B01EB"/>
    <w:rsid w:val="281D8671"/>
    <w:rsid w:val="285C0191"/>
    <w:rsid w:val="286AC272"/>
    <w:rsid w:val="2876DD1A"/>
    <w:rsid w:val="2880335B"/>
    <w:rsid w:val="2888413B"/>
    <w:rsid w:val="28921533"/>
    <w:rsid w:val="28944AC7"/>
    <w:rsid w:val="28992741"/>
    <w:rsid w:val="28A3F5A5"/>
    <w:rsid w:val="28B81240"/>
    <w:rsid w:val="28BC2D69"/>
    <w:rsid w:val="28C70C41"/>
    <w:rsid w:val="28D223DD"/>
    <w:rsid w:val="28D5D9C8"/>
    <w:rsid w:val="28FC5872"/>
    <w:rsid w:val="29052FDC"/>
    <w:rsid w:val="2905C90B"/>
    <w:rsid w:val="291290EF"/>
    <w:rsid w:val="2916A2C7"/>
    <w:rsid w:val="29197422"/>
    <w:rsid w:val="2926948C"/>
    <w:rsid w:val="29271F9F"/>
    <w:rsid w:val="29394104"/>
    <w:rsid w:val="29406BDC"/>
    <w:rsid w:val="2971203D"/>
    <w:rsid w:val="2975083A"/>
    <w:rsid w:val="297847E5"/>
    <w:rsid w:val="2981B924"/>
    <w:rsid w:val="2993D8D7"/>
    <w:rsid w:val="29943756"/>
    <w:rsid w:val="29ADE0E7"/>
    <w:rsid w:val="29B87743"/>
    <w:rsid w:val="29CBABFB"/>
    <w:rsid w:val="29D10260"/>
    <w:rsid w:val="29D2AC52"/>
    <w:rsid w:val="29D7A811"/>
    <w:rsid w:val="29EB4598"/>
    <w:rsid w:val="29EFB520"/>
    <w:rsid w:val="29FB9F07"/>
    <w:rsid w:val="29FCB635"/>
    <w:rsid w:val="2A099C5B"/>
    <w:rsid w:val="2A0B5E63"/>
    <w:rsid w:val="2A182068"/>
    <w:rsid w:val="2A24F741"/>
    <w:rsid w:val="2A447B83"/>
    <w:rsid w:val="2A58CDAC"/>
    <w:rsid w:val="2A669FFD"/>
    <w:rsid w:val="2A6CD009"/>
    <w:rsid w:val="2A6ED897"/>
    <w:rsid w:val="2A8374CD"/>
    <w:rsid w:val="2A8B6667"/>
    <w:rsid w:val="2A9643EE"/>
    <w:rsid w:val="2AA7F601"/>
    <w:rsid w:val="2AAEE62B"/>
    <w:rsid w:val="2AC8AE4B"/>
    <w:rsid w:val="2AD4939C"/>
    <w:rsid w:val="2AE00496"/>
    <w:rsid w:val="2AE917A5"/>
    <w:rsid w:val="2AEA1607"/>
    <w:rsid w:val="2AEF0A96"/>
    <w:rsid w:val="2AFC61A0"/>
    <w:rsid w:val="2B1AA6A9"/>
    <w:rsid w:val="2B1DFD9F"/>
    <w:rsid w:val="2B227D7E"/>
    <w:rsid w:val="2B2F75AB"/>
    <w:rsid w:val="2B2FE462"/>
    <w:rsid w:val="2B46092F"/>
    <w:rsid w:val="2B5FDB9B"/>
    <w:rsid w:val="2B62E004"/>
    <w:rsid w:val="2B63F440"/>
    <w:rsid w:val="2B7BB930"/>
    <w:rsid w:val="2B86CB40"/>
    <w:rsid w:val="2BAF2D2C"/>
    <w:rsid w:val="2BC4AFB5"/>
    <w:rsid w:val="2BD9DF7B"/>
    <w:rsid w:val="2BDB7346"/>
    <w:rsid w:val="2BDEC382"/>
    <w:rsid w:val="2BEE91A9"/>
    <w:rsid w:val="2BF7C25C"/>
    <w:rsid w:val="2C17D9FF"/>
    <w:rsid w:val="2C282757"/>
    <w:rsid w:val="2C2B0BC2"/>
    <w:rsid w:val="2C38E875"/>
    <w:rsid w:val="2C3BC416"/>
    <w:rsid w:val="2C428A45"/>
    <w:rsid w:val="2C47E1F1"/>
    <w:rsid w:val="2C4C0109"/>
    <w:rsid w:val="2C4EE818"/>
    <w:rsid w:val="2C550730"/>
    <w:rsid w:val="2C5811E8"/>
    <w:rsid w:val="2C5A8937"/>
    <w:rsid w:val="2C7B5588"/>
    <w:rsid w:val="2C7DDA99"/>
    <w:rsid w:val="2C88C183"/>
    <w:rsid w:val="2C8E5D54"/>
    <w:rsid w:val="2C9AC1F1"/>
    <w:rsid w:val="2C9DC218"/>
    <w:rsid w:val="2CA4FD47"/>
    <w:rsid w:val="2CAA9B52"/>
    <w:rsid w:val="2CAB1D14"/>
    <w:rsid w:val="2CDBDE00"/>
    <w:rsid w:val="2CDD0405"/>
    <w:rsid w:val="2CE2649D"/>
    <w:rsid w:val="2CE4D7D3"/>
    <w:rsid w:val="2CF0ACF5"/>
    <w:rsid w:val="2CF450CC"/>
    <w:rsid w:val="2CF4E7F6"/>
    <w:rsid w:val="2D01C380"/>
    <w:rsid w:val="2D0E292E"/>
    <w:rsid w:val="2D0F84FB"/>
    <w:rsid w:val="2D277511"/>
    <w:rsid w:val="2D3B5094"/>
    <w:rsid w:val="2D4E1C5C"/>
    <w:rsid w:val="2D565CD3"/>
    <w:rsid w:val="2D6BB6E0"/>
    <w:rsid w:val="2D719B8A"/>
    <w:rsid w:val="2D7BCB56"/>
    <w:rsid w:val="2D87E016"/>
    <w:rsid w:val="2DBE4C46"/>
    <w:rsid w:val="2DC3FF6E"/>
    <w:rsid w:val="2DC75EC3"/>
    <w:rsid w:val="2DE56210"/>
    <w:rsid w:val="2DE7363E"/>
    <w:rsid w:val="2DF41F32"/>
    <w:rsid w:val="2E017E59"/>
    <w:rsid w:val="2E0DA6F0"/>
    <w:rsid w:val="2E1AF425"/>
    <w:rsid w:val="2E36CE06"/>
    <w:rsid w:val="2E3950A2"/>
    <w:rsid w:val="2E3DEB5E"/>
    <w:rsid w:val="2E4479DD"/>
    <w:rsid w:val="2E485B5A"/>
    <w:rsid w:val="2E4A96D0"/>
    <w:rsid w:val="2E4E5A43"/>
    <w:rsid w:val="2E6B5B8E"/>
    <w:rsid w:val="2E6D2F78"/>
    <w:rsid w:val="2E7AA10F"/>
    <w:rsid w:val="2E82A2CB"/>
    <w:rsid w:val="2E8B27D6"/>
    <w:rsid w:val="2E8E2E89"/>
    <w:rsid w:val="2E8E8A3C"/>
    <w:rsid w:val="2EA67614"/>
    <w:rsid w:val="2EBE3932"/>
    <w:rsid w:val="2EBF220C"/>
    <w:rsid w:val="2EC6B1B5"/>
    <w:rsid w:val="2EF769B6"/>
    <w:rsid w:val="2EFC8E15"/>
    <w:rsid w:val="2F073A69"/>
    <w:rsid w:val="2F117A47"/>
    <w:rsid w:val="2F1488E2"/>
    <w:rsid w:val="2F1AAF33"/>
    <w:rsid w:val="2F1CCD6C"/>
    <w:rsid w:val="2F1D306E"/>
    <w:rsid w:val="2F282824"/>
    <w:rsid w:val="2F28658B"/>
    <w:rsid w:val="2F5E44DA"/>
    <w:rsid w:val="2F60F891"/>
    <w:rsid w:val="2F93A743"/>
    <w:rsid w:val="2F9BE569"/>
    <w:rsid w:val="2FB647F1"/>
    <w:rsid w:val="2FBD2ED5"/>
    <w:rsid w:val="2FC9B93D"/>
    <w:rsid w:val="2FE4E100"/>
    <w:rsid w:val="2FEB3AF3"/>
    <w:rsid w:val="2FF52536"/>
    <w:rsid w:val="300845F5"/>
    <w:rsid w:val="300EDB6A"/>
    <w:rsid w:val="300FFF5A"/>
    <w:rsid w:val="301FC389"/>
    <w:rsid w:val="3023AA23"/>
    <w:rsid w:val="30299B3E"/>
    <w:rsid w:val="302DFD22"/>
    <w:rsid w:val="3034FF9F"/>
    <w:rsid w:val="303D8B18"/>
    <w:rsid w:val="304915C7"/>
    <w:rsid w:val="305AF26D"/>
    <w:rsid w:val="305C5EC6"/>
    <w:rsid w:val="307732B0"/>
    <w:rsid w:val="309952CE"/>
    <w:rsid w:val="30C86402"/>
    <w:rsid w:val="30C975A1"/>
    <w:rsid w:val="30D5F82B"/>
    <w:rsid w:val="30DD3E37"/>
    <w:rsid w:val="30EFF41D"/>
    <w:rsid w:val="30F146C2"/>
    <w:rsid w:val="30FE06E4"/>
    <w:rsid w:val="3113E9F6"/>
    <w:rsid w:val="3119CAB4"/>
    <w:rsid w:val="3126BB6C"/>
    <w:rsid w:val="3133A9F7"/>
    <w:rsid w:val="314EB2C2"/>
    <w:rsid w:val="3155D69F"/>
    <w:rsid w:val="315AA5D5"/>
    <w:rsid w:val="31611ED9"/>
    <w:rsid w:val="316A316D"/>
    <w:rsid w:val="317CCA4D"/>
    <w:rsid w:val="318542E6"/>
    <w:rsid w:val="3185C233"/>
    <w:rsid w:val="3186708F"/>
    <w:rsid w:val="3187F139"/>
    <w:rsid w:val="318A2650"/>
    <w:rsid w:val="31901370"/>
    <w:rsid w:val="319D93BB"/>
    <w:rsid w:val="319EF982"/>
    <w:rsid w:val="31B4A34B"/>
    <w:rsid w:val="31B7AC8B"/>
    <w:rsid w:val="31BC8BDA"/>
    <w:rsid w:val="31D31150"/>
    <w:rsid w:val="31E26B28"/>
    <w:rsid w:val="31E64912"/>
    <w:rsid w:val="31EECF85"/>
    <w:rsid w:val="3200A7B0"/>
    <w:rsid w:val="3201C733"/>
    <w:rsid w:val="32164303"/>
    <w:rsid w:val="321B79B9"/>
    <w:rsid w:val="32299966"/>
    <w:rsid w:val="3238708B"/>
    <w:rsid w:val="32393D4B"/>
    <w:rsid w:val="323F2C1C"/>
    <w:rsid w:val="323F41E1"/>
    <w:rsid w:val="3244AFF2"/>
    <w:rsid w:val="325B64D7"/>
    <w:rsid w:val="325CA4A2"/>
    <w:rsid w:val="3262638D"/>
    <w:rsid w:val="3283499C"/>
    <w:rsid w:val="32918785"/>
    <w:rsid w:val="329AEC43"/>
    <w:rsid w:val="329BF65C"/>
    <w:rsid w:val="32AA31F1"/>
    <w:rsid w:val="32AD69A5"/>
    <w:rsid w:val="32B7AFDA"/>
    <w:rsid w:val="32BFE444"/>
    <w:rsid w:val="32CC0868"/>
    <w:rsid w:val="32CFCB67"/>
    <w:rsid w:val="32D34CE2"/>
    <w:rsid w:val="32D44BDB"/>
    <w:rsid w:val="32DFEC97"/>
    <w:rsid w:val="32EC4E8E"/>
    <w:rsid w:val="32ECB9C8"/>
    <w:rsid w:val="32F8BBC1"/>
    <w:rsid w:val="330ABA09"/>
    <w:rsid w:val="331C9D78"/>
    <w:rsid w:val="3320218E"/>
    <w:rsid w:val="334701DA"/>
    <w:rsid w:val="334A7FDC"/>
    <w:rsid w:val="33504989"/>
    <w:rsid w:val="3352349E"/>
    <w:rsid w:val="335BD75E"/>
    <w:rsid w:val="335E87E8"/>
    <w:rsid w:val="3364D8F4"/>
    <w:rsid w:val="33683C7B"/>
    <w:rsid w:val="336D351D"/>
    <w:rsid w:val="337F2062"/>
    <w:rsid w:val="3391E38A"/>
    <w:rsid w:val="33B043EF"/>
    <w:rsid w:val="33B6A499"/>
    <w:rsid w:val="33D1D08A"/>
    <w:rsid w:val="33D7FA28"/>
    <w:rsid w:val="33E0915D"/>
    <w:rsid w:val="33E0F8EA"/>
    <w:rsid w:val="33E3D906"/>
    <w:rsid w:val="33F55344"/>
    <w:rsid w:val="33FE821A"/>
    <w:rsid w:val="3416DDB6"/>
    <w:rsid w:val="3421667C"/>
    <w:rsid w:val="34368168"/>
    <w:rsid w:val="343B43DB"/>
    <w:rsid w:val="34403F6D"/>
    <w:rsid w:val="34623301"/>
    <w:rsid w:val="3462DD1A"/>
    <w:rsid w:val="346BB863"/>
    <w:rsid w:val="346D06E8"/>
    <w:rsid w:val="34769B8B"/>
    <w:rsid w:val="348FA114"/>
    <w:rsid w:val="349E7C16"/>
    <w:rsid w:val="34C94D1A"/>
    <w:rsid w:val="34D5F148"/>
    <w:rsid w:val="34D7A499"/>
    <w:rsid w:val="34D922EA"/>
    <w:rsid w:val="34E0312E"/>
    <w:rsid w:val="351E0646"/>
    <w:rsid w:val="3537310C"/>
    <w:rsid w:val="353BE258"/>
    <w:rsid w:val="3549CCAB"/>
    <w:rsid w:val="354FA82D"/>
    <w:rsid w:val="3561DD2B"/>
    <w:rsid w:val="358B8C13"/>
    <w:rsid w:val="358BB79E"/>
    <w:rsid w:val="3592CCD9"/>
    <w:rsid w:val="35A9D6F0"/>
    <w:rsid w:val="35AE795C"/>
    <w:rsid w:val="35B5C2CE"/>
    <w:rsid w:val="35B9BD3E"/>
    <w:rsid w:val="35BB45E4"/>
    <w:rsid w:val="35C432BC"/>
    <w:rsid w:val="35CAA3BD"/>
    <w:rsid w:val="35CC12F2"/>
    <w:rsid w:val="35CDF75E"/>
    <w:rsid w:val="35D8F04B"/>
    <w:rsid w:val="35DDFB52"/>
    <w:rsid w:val="3610EAC3"/>
    <w:rsid w:val="361E1470"/>
    <w:rsid w:val="36243561"/>
    <w:rsid w:val="3635F9C9"/>
    <w:rsid w:val="364716F0"/>
    <w:rsid w:val="364DD2C9"/>
    <w:rsid w:val="36723505"/>
    <w:rsid w:val="367B704A"/>
    <w:rsid w:val="3683BA6C"/>
    <w:rsid w:val="3684E3A1"/>
    <w:rsid w:val="36968A60"/>
    <w:rsid w:val="369947DD"/>
    <w:rsid w:val="36A7B3A1"/>
    <w:rsid w:val="36C160FE"/>
    <w:rsid w:val="36C4BF17"/>
    <w:rsid w:val="36D75016"/>
    <w:rsid w:val="36ED49C8"/>
    <w:rsid w:val="36FA4040"/>
    <w:rsid w:val="37037435"/>
    <w:rsid w:val="370BB460"/>
    <w:rsid w:val="3719563F"/>
    <w:rsid w:val="371DF548"/>
    <w:rsid w:val="37274039"/>
    <w:rsid w:val="3736E70B"/>
    <w:rsid w:val="3749A36A"/>
    <w:rsid w:val="3750CD22"/>
    <w:rsid w:val="37579C91"/>
    <w:rsid w:val="3765BEB6"/>
    <w:rsid w:val="37671582"/>
    <w:rsid w:val="3767E08A"/>
    <w:rsid w:val="376CAE33"/>
    <w:rsid w:val="376DEE7E"/>
    <w:rsid w:val="3785EB3B"/>
    <w:rsid w:val="378C08E5"/>
    <w:rsid w:val="378F5DF2"/>
    <w:rsid w:val="379809AE"/>
    <w:rsid w:val="37AD7E9D"/>
    <w:rsid w:val="37ADA142"/>
    <w:rsid w:val="37AEBEFB"/>
    <w:rsid w:val="37BD5884"/>
    <w:rsid w:val="37C0A539"/>
    <w:rsid w:val="37C220AB"/>
    <w:rsid w:val="37EC4C6C"/>
    <w:rsid w:val="37ED7D4B"/>
    <w:rsid w:val="37F031B3"/>
    <w:rsid w:val="37FD2FC1"/>
    <w:rsid w:val="380CC9C3"/>
    <w:rsid w:val="380DE10C"/>
    <w:rsid w:val="381093F1"/>
    <w:rsid w:val="381804B6"/>
    <w:rsid w:val="3821121E"/>
    <w:rsid w:val="383E036F"/>
    <w:rsid w:val="384E1423"/>
    <w:rsid w:val="38576E01"/>
    <w:rsid w:val="38666DDA"/>
    <w:rsid w:val="386F7DEF"/>
    <w:rsid w:val="38781952"/>
    <w:rsid w:val="3885CCF1"/>
    <w:rsid w:val="3891B58F"/>
    <w:rsid w:val="389BD1FE"/>
    <w:rsid w:val="38A44212"/>
    <w:rsid w:val="38B6F5AF"/>
    <w:rsid w:val="38B79822"/>
    <w:rsid w:val="38C457DE"/>
    <w:rsid w:val="38C812FC"/>
    <w:rsid w:val="38DE3B99"/>
    <w:rsid w:val="38E57BD7"/>
    <w:rsid w:val="38E580D0"/>
    <w:rsid w:val="38E685C2"/>
    <w:rsid w:val="38E81264"/>
    <w:rsid w:val="38FADB18"/>
    <w:rsid w:val="390BA8C8"/>
    <w:rsid w:val="3912F64D"/>
    <w:rsid w:val="391D8CE8"/>
    <w:rsid w:val="39369AA5"/>
    <w:rsid w:val="3939D881"/>
    <w:rsid w:val="39412ACA"/>
    <w:rsid w:val="3947E883"/>
    <w:rsid w:val="3950AF49"/>
    <w:rsid w:val="39552404"/>
    <w:rsid w:val="399D2B3F"/>
    <w:rsid w:val="39CC565D"/>
    <w:rsid w:val="39D3FD0A"/>
    <w:rsid w:val="39E16B05"/>
    <w:rsid w:val="39E2E8FA"/>
    <w:rsid w:val="39E3B415"/>
    <w:rsid w:val="39F1C20E"/>
    <w:rsid w:val="3A048E61"/>
    <w:rsid w:val="3A093E63"/>
    <w:rsid w:val="3A2A30FF"/>
    <w:rsid w:val="3A31EB2F"/>
    <w:rsid w:val="3A35F952"/>
    <w:rsid w:val="3A394E8F"/>
    <w:rsid w:val="3A47BF27"/>
    <w:rsid w:val="3A53E3F3"/>
    <w:rsid w:val="3A5BA4E8"/>
    <w:rsid w:val="3A5C110B"/>
    <w:rsid w:val="3A6FFD6C"/>
    <w:rsid w:val="3A79A9E7"/>
    <w:rsid w:val="3A8D3982"/>
    <w:rsid w:val="3A8F0F3E"/>
    <w:rsid w:val="3A91BD2F"/>
    <w:rsid w:val="3A946580"/>
    <w:rsid w:val="3ABD539A"/>
    <w:rsid w:val="3AD27040"/>
    <w:rsid w:val="3AE2E693"/>
    <w:rsid w:val="3AF878C8"/>
    <w:rsid w:val="3B066894"/>
    <w:rsid w:val="3B07239A"/>
    <w:rsid w:val="3B12C6E3"/>
    <w:rsid w:val="3B1D9549"/>
    <w:rsid w:val="3B48A47B"/>
    <w:rsid w:val="3B491A4F"/>
    <w:rsid w:val="3B56E9EF"/>
    <w:rsid w:val="3B5B9990"/>
    <w:rsid w:val="3B5D7CAD"/>
    <w:rsid w:val="3B5DC5B3"/>
    <w:rsid w:val="3B652B59"/>
    <w:rsid w:val="3B78DAB9"/>
    <w:rsid w:val="3B887BB1"/>
    <w:rsid w:val="3B8EA959"/>
    <w:rsid w:val="3B92B319"/>
    <w:rsid w:val="3BA1AD90"/>
    <w:rsid w:val="3BA5F9DC"/>
    <w:rsid w:val="3BA746B1"/>
    <w:rsid w:val="3BAF9EA1"/>
    <w:rsid w:val="3BC4709D"/>
    <w:rsid w:val="3BEBC890"/>
    <w:rsid w:val="3BF2395F"/>
    <w:rsid w:val="3C13D333"/>
    <w:rsid w:val="3C143BD8"/>
    <w:rsid w:val="3C1A8223"/>
    <w:rsid w:val="3C248914"/>
    <w:rsid w:val="3C26C517"/>
    <w:rsid w:val="3C3F2F69"/>
    <w:rsid w:val="3C45D6BC"/>
    <w:rsid w:val="3C4B0730"/>
    <w:rsid w:val="3C5AF777"/>
    <w:rsid w:val="3C5D2685"/>
    <w:rsid w:val="3C6BA9F2"/>
    <w:rsid w:val="3C6F2C96"/>
    <w:rsid w:val="3C762722"/>
    <w:rsid w:val="3C790335"/>
    <w:rsid w:val="3C80EC33"/>
    <w:rsid w:val="3C8B8C7E"/>
    <w:rsid w:val="3C8C2CFA"/>
    <w:rsid w:val="3CB01280"/>
    <w:rsid w:val="3CB42A72"/>
    <w:rsid w:val="3CB9B3C7"/>
    <w:rsid w:val="3CBAD168"/>
    <w:rsid w:val="3CC3C072"/>
    <w:rsid w:val="3CD2DB6D"/>
    <w:rsid w:val="3CD6E092"/>
    <w:rsid w:val="3CE29DD1"/>
    <w:rsid w:val="3CE73CD7"/>
    <w:rsid w:val="3CEB5C42"/>
    <w:rsid w:val="3CF1AAEC"/>
    <w:rsid w:val="3CF50BA6"/>
    <w:rsid w:val="3CF50DE9"/>
    <w:rsid w:val="3CFB3A46"/>
    <w:rsid w:val="3D021C75"/>
    <w:rsid w:val="3D0755A0"/>
    <w:rsid w:val="3D0E2B9E"/>
    <w:rsid w:val="3D11223F"/>
    <w:rsid w:val="3D1F1A3E"/>
    <w:rsid w:val="3D2F38F6"/>
    <w:rsid w:val="3D33D9EB"/>
    <w:rsid w:val="3D3BE51A"/>
    <w:rsid w:val="3D50C7C7"/>
    <w:rsid w:val="3D622335"/>
    <w:rsid w:val="3D644312"/>
    <w:rsid w:val="3D6B71F6"/>
    <w:rsid w:val="3D756C69"/>
    <w:rsid w:val="3D790F5C"/>
    <w:rsid w:val="3D835CA1"/>
    <w:rsid w:val="3D9A8472"/>
    <w:rsid w:val="3DD724B5"/>
    <w:rsid w:val="3DD92BAA"/>
    <w:rsid w:val="3DEB0B6B"/>
    <w:rsid w:val="3E024681"/>
    <w:rsid w:val="3E0B9F04"/>
    <w:rsid w:val="3E38A8F1"/>
    <w:rsid w:val="3E48DB86"/>
    <w:rsid w:val="3E55C5EE"/>
    <w:rsid w:val="3E6F7E93"/>
    <w:rsid w:val="3E79B03E"/>
    <w:rsid w:val="3E7D711B"/>
    <w:rsid w:val="3E8140FA"/>
    <w:rsid w:val="3E828E8F"/>
    <w:rsid w:val="3E9217CD"/>
    <w:rsid w:val="3E95BEF8"/>
    <w:rsid w:val="3EA7EB5E"/>
    <w:rsid w:val="3EAB6BDD"/>
    <w:rsid w:val="3EBEAAF1"/>
    <w:rsid w:val="3EC8DF9B"/>
    <w:rsid w:val="3EEE1085"/>
    <w:rsid w:val="3EFCC4F1"/>
    <w:rsid w:val="3F0A4BD5"/>
    <w:rsid w:val="3F1FC2B0"/>
    <w:rsid w:val="3F2484A9"/>
    <w:rsid w:val="3F27BE38"/>
    <w:rsid w:val="3F39215C"/>
    <w:rsid w:val="3F4B0BDF"/>
    <w:rsid w:val="3F4E8997"/>
    <w:rsid w:val="3F536F69"/>
    <w:rsid w:val="3F55C8C2"/>
    <w:rsid w:val="3FA90AAE"/>
    <w:rsid w:val="3FB0A61C"/>
    <w:rsid w:val="3FE78BC7"/>
    <w:rsid w:val="3FEB9D01"/>
    <w:rsid w:val="3FECC07A"/>
    <w:rsid w:val="400DD7F1"/>
    <w:rsid w:val="4013BFED"/>
    <w:rsid w:val="4021DA67"/>
    <w:rsid w:val="4022E020"/>
    <w:rsid w:val="40339DE9"/>
    <w:rsid w:val="403B4C5F"/>
    <w:rsid w:val="403F2A1E"/>
    <w:rsid w:val="404E3445"/>
    <w:rsid w:val="40525EB8"/>
    <w:rsid w:val="40650250"/>
    <w:rsid w:val="406B53D9"/>
    <w:rsid w:val="4076DD2A"/>
    <w:rsid w:val="407E3954"/>
    <w:rsid w:val="40835341"/>
    <w:rsid w:val="408A7F18"/>
    <w:rsid w:val="4091E070"/>
    <w:rsid w:val="40A0ECCD"/>
    <w:rsid w:val="40A5C056"/>
    <w:rsid w:val="40A9B12F"/>
    <w:rsid w:val="40B19C05"/>
    <w:rsid w:val="40C6BA3C"/>
    <w:rsid w:val="40C8771B"/>
    <w:rsid w:val="40D85247"/>
    <w:rsid w:val="40E5C456"/>
    <w:rsid w:val="40F20FB1"/>
    <w:rsid w:val="41059A18"/>
    <w:rsid w:val="4111E29F"/>
    <w:rsid w:val="4129E0FA"/>
    <w:rsid w:val="412FB20F"/>
    <w:rsid w:val="4144794F"/>
    <w:rsid w:val="4151A0C3"/>
    <w:rsid w:val="4167639E"/>
    <w:rsid w:val="416FD72E"/>
    <w:rsid w:val="417859DE"/>
    <w:rsid w:val="41813CA5"/>
    <w:rsid w:val="4181874B"/>
    <w:rsid w:val="4187FD6A"/>
    <w:rsid w:val="4190C821"/>
    <w:rsid w:val="41940EAD"/>
    <w:rsid w:val="41A5811A"/>
    <w:rsid w:val="41B757F0"/>
    <w:rsid w:val="41B91402"/>
    <w:rsid w:val="41BA5C72"/>
    <w:rsid w:val="41BAD838"/>
    <w:rsid w:val="41C408B8"/>
    <w:rsid w:val="41CC7F6F"/>
    <w:rsid w:val="41CEF5BA"/>
    <w:rsid w:val="41D55ECC"/>
    <w:rsid w:val="41F6FDE0"/>
    <w:rsid w:val="4203ECD0"/>
    <w:rsid w:val="42151A01"/>
    <w:rsid w:val="42220B76"/>
    <w:rsid w:val="422DE79C"/>
    <w:rsid w:val="4239BDBA"/>
    <w:rsid w:val="4257125E"/>
    <w:rsid w:val="4264D749"/>
    <w:rsid w:val="4270BEA0"/>
    <w:rsid w:val="42725E69"/>
    <w:rsid w:val="42771F1B"/>
    <w:rsid w:val="4296BA75"/>
    <w:rsid w:val="429DDED4"/>
    <w:rsid w:val="42A386F2"/>
    <w:rsid w:val="42A60843"/>
    <w:rsid w:val="42B8679C"/>
    <w:rsid w:val="42D2C0B4"/>
    <w:rsid w:val="42DD4870"/>
    <w:rsid w:val="42E10A35"/>
    <w:rsid w:val="42E22980"/>
    <w:rsid w:val="42E5A24B"/>
    <w:rsid w:val="42F84FA2"/>
    <w:rsid w:val="42FBE387"/>
    <w:rsid w:val="43123E71"/>
    <w:rsid w:val="431C2C85"/>
    <w:rsid w:val="4322FD63"/>
    <w:rsid w:val="432BD9E7"/>
    <w:rsid w:val="433F304C"/>
    <w:rsid w:val="4342B95F"/>
    <w:rsid w:val="43542676"/>
    <w:rsid w:val="436682AA"/>
    <w:rsid w:val="437067B6"/>
    <w:rsid w:val="438E1CC3"/>
    <w:rsid w:val="439104BB"/>
    <w:rsid w:val="439A88EF"/>
    <w:rsid w:val="43B82D3E"/>
    <w:rsid w:val="43BAD263"/>
    <w:rsid w:val="43C2EEBF"/>
    <w:rsid w:val="43CCB09B"/>
    <w:rsid w:val="43D50FCD"/>
    <w:rsid w:val="43DBF554"/>
    <w:rsid w:val="43E6F81D"/>
    <w:rsid w:val="43F5DEBE"/>
    <w:rsid w:val="43FDB0F6"/>
    <w:rsid w:val="43FF8411"/>
    <w:rsid w:val="440FBF08"/>
    <w:rsid w:val="442DFEE4"/>
    <w:rsid w:val="4438CAFD"/>
    <w:rsid w:val="443EAD50"/>
    <w:rsid w:val="44445027"/>
    <w:rsid w:val="444BD34D"/>
    <w:rsid w:val="447E3944"/>
    <w:rsid w:val="4480ACA9"/>
    <w:rsid w:val="448F544F"/>
    <w:rsid w:val="44A56DA0"/>
    <w:rsid w:val="44AEB389"/>
    <w:rsid w:val="44B31FBA"/>
    <w:rsid w:val="44BB4CE6"/>
    <w:rsid w:val="44CF0056"/>
    <w:rsid w:val="44CFB75D"/>
    <w:rsid w:val="44D2B369"/>
    <w:rsid w:val="44D3BBD0"/>
    <w:rsid w:val="44F07AF6"/>
    <w:rsid w:val="44F56556"/>
    <w:rsid w:val="450932BB"/>
    <w:rsid w:val="451745B1"/>
    <w:rsid w:val="45530054"/>
    <w:rsid w:val="4555BE79"/>
    <w:rsid w:val="455B21C3"/>
    <w:rsid w:val="455D902A"/>
    <w:rsid w:val="4561445B"/>
    <w:rsid w:val="4562E523"/>
    <w:rsid w:val="456AA464"/>
    <w:rsid w:val="456AF7DE"/>
    <w:rsid w:val="45B30324"/>
    <w:rsid w:val="45B9D5FA"/>
    <w:rsid w:val="45C61E1A"/>
    <w:rsid w:val="45D2D6A4"/>
    <w:rsid w:val="45D3D1C1"/>
    <w:rsid w:val="45D4E52A"/>
    <w:rsid w:val="45E9D3D2"/>
    <w:rsid w:val="46025A66"/>
    <w:rsid w:val="46091BD5"/>
    <w:rsid w:val="463357F5"/>
    <w:rsid w:val="463D927B"/>
    <w:rsid w:val="4642AFDA"/>
    <w:rsid w:val="4650AB0C"/>
    <w:rsid w:val="465EF72B"/>
    <w:rsid w:val="466A5EEE"/>
    <w:rsid w:val="4677CC2D"/>
    <w:rsid w:val="4687DAFD"/>
    <w:rsid w:val="468FD65E"/>
    <w:rsid w:val="46AA0AB4"/>
    <w:rsid w:val="46AA15ED"/>
    <w:rsid w:val="46AD2A3F"/>
    <w:rsid w:val="46C34209"/>
    <w:rsid w:val="46C5BD85"/>
    <w:rsid w:val="46CA8242"/>
    <w:rsid w:val="46CD04FA"/>
    <w:rsid w:val="46D533A5"/>
    <w:rsid w:val="46EA0BE0"/>
    <w:rsid w:val="46F54F37"/>
    <w:rsid w:val="4709B59B"/>
    <w:rsid w:val="4711305C"/>
    <w:rsid w:val="472848E8"/>
    <w:rsid w:val="472CEB2C"/>
    <w:rsid w:val="4734B996"/>
    <w:rsid w:val="473D6097"/>
    <w:rsid w:val="476098F7"/>
    <w:rsid w:val="4765A007"/>
    <w:rsid w:val="47664E7E"/>
    <w:rsid w:val="4770DDC3"/>
    <w:rsid w:val="477AD7A2"/>
    <w:rsid w:val="4785F4BA"/>
    <w:rsid w:val="478658EF"/>
    <w:rsid w:val="47AB4453"/>
    <w:rsid w:val="47C009DF"/>
    <w:rsid w:val="47C79EA0"/>
    <w:rsid w:val="47CA443E"/>
    <w:rsid w:val="47FDB3B2"/>
    <w:rsid w:val="4804DD26"/>
    <w:rsid w:val="480DCF18"/>
    <w:rsid w:val="48107FBF"/>
    <w:rsid w:val="481CA5C2"/>
    <w:rsid w:val="481F23B9"/>
    <w:rsid w:val="48242509"/>
    <w:rsid w:val="48268C24"/>
    <w:rsid w:val="48414FCD"/>
    <w:rsid w:val="484EB3A2"/>
    <w:rsid w:val="485CC74B"/>
    <w:rsid w:val="48627CF6"/>
    <w:rsid w:val="4867C8C9"/>
    <w:rsid w:val="4876A50D"/>
    <w:rsid w:val="4887A6D4"/>
    <w:rsid w:val="4888DA3C"/>
    <w:rsid w:val="48A1FFCB"/>
    <w:rsid w:val="48A2F3E8"/>
    <w:rsid w:val="48B9C368"/>
    <w:rsid w:val="48C3E9E2"/>
    <w:rsid w:val="48E0F906"/>
    <w:rsid w:val="48E5FAE9"/>
    <w:rsid w:val="48F86531"/>
    <w:rsid w:val="48FBAAB7"/>
    <w:rsid w:val="48FC99E8"/>
    <w:rsid w:val="49033551"/>
    <w:rsid w:val="49035668"/>
    <w:rsid w:val="4916A15A"/>
    <w:rsid w:val="491A7B62"/>
    <w:rsid w:val="491E3276"/>
    <w:rsid w:val="49221588"/>
    <w:rsid w:val="492CD9CF"/>
    <w:rsid w:val="49383571"/>
    <w:rsid w:val="493A530C"/>
    <w:rsid w:val="493DBCA8"/>
    <w:rsid w:val="4984138F"/>
    <w:rsid w:val="49885C38"/>
    <w:rsid w:val="49A44B03"/>
    <w:rsid w:val="49A804F6"/>
    <w:rsid w:val="49B1CE30"/>
    <w:rsid w:val="49BBC6AA"/>
    <w:rsid w:val="49C06E3E"/>
    <w:rsid w:val="49C6B640"/>
    <w:rsid w:val="49CF4240"/>
    <w:rsid w:val="49D2F07B"/>
    <w:rsid w:val="49D9AC90"/>
    <w:rsid w:val="49E3BF7A"/>
    <w:rsid w:val="4A0D2177"/>
    <w:rsid w:val="4A140A58"/>
    <w:rsid w:val="4A293C44"/>
    <w:rsid w:val="4A48CA09"/>
    <w:rsid w:val="4A49830E"/>
    <w:rsid w:val="4A57407E"/>
    <w:rsid w:val="4A58C561"/>
    <w:rsid w:val="4A66FE31"/>
    <w:rsid w:val="4A7C81A6"/>
    <w:rsid w:val="4A88B2C1"/>
    <w:rsid w:val="4A9AD87B"/>
    <w:rsid w:val="4AA0D594"/>
    <w:rsid w:val="4AA56F4A"/>
    <w:rsid w:val="4AAC50B7"/>
    <w:rsid w:val="4ABA3136"/>
    <w:rsid w:val="4ABE929D"/>
    <w:rsid w:val="4AC4D4E4"/>
    <w:rsid w:val="4AE4E315"/>
    <w:rsid w:val="4AEF392B"/>
    <w:rsid w:val="4AF19036"/>
    <w:rsid w:val="4AF30A46"/>
    <w:rsid w:val="4B10395A"/>
    <w:rsid w:val="4B12BCCE"/>
    <w:rsid w:val="4B1DC191"/>
    <w:rsid w:val="4B226891"/>
    <w:rsid w:val="4B22F352"/>
    <w:rsid w:val="4B2414B6"/>
    <w:rsid w:val="4B2E31F7"/>
    <w:rsid w:val="4B2F0B4C"/>
    <w:rsid w:val="4B34A5DD"/>
    <w:rsid w:val="4B356D57"/>
    <w:rsid w:val="4B3D3F4B"/>
    <w:rsid w:val="4B49F9D8"/>
    <w:rsid w:val="4B4E1AF0"/>
    <w:rsid w:val="4B621DA1"/>
    <w:rsid w:val="4B65ED75"/>
    <w:rsid w:val="4B756D7F"/>
    <w:rsid w:val="4B75B8C4"/>
    <w:rsid w:val="4B7F949C"/>
    <w:rsid w:val="4B9DA148"/>
    <w:rsid w:val="4BB90AD2"/>
    <w:rsid w:val="4BC77ABA"/>
    <w:rsid w:val="4BDB8DB1"/>
    <w:rsid w:val="4BE3D5DD"/>
    <w:rsid w:val="4C044085"/>
    <w:rsid w:val="4C064476"/>
    <w:rsid w:val="4C120676"/>
    <w:rsid w:val="4C31EB36"/>
    <w:rsid w:val="4C61F0BE"/>
    <w:rsid w:val="4C64BE32"/>
    <w:rsid w:val="4C67D395"/>
    <w:rsid w:val="4C748E53"/>
    <w:rsid w:val="4C8D5CBD"/>
    <w:rsid w:val="4C9CF394"/>
    <w:rsid w:val="4CA172B3"/>
    <w:rsid w:val="4CA634F0"/>
    <w:rsid w:val="4CABF82F"/>
    <w:rsid w:val="4CB6B3AD"/>
    <w:rsid w:val="4CC1A4BA"/>
    <w:rsid w:val="4CC64727"/>
    <w:rsid w:val="4CCECBE6"/>
    <w:rsid w:val="4CD13CA4"/>
    <w:rsid w:val="4CE18906"/>
    <w:rsid w:val="4CEDDDA1"/>
    <w:rsid w:val="4D042774"/>
    <w:rsid w:val="4D061E11"/>
    <w:rsid w:val="4D06EAD7"/>
    <w:rsid w:val="4D107304"/>
    <w:rsid w:val="4D1575D9"/>
    <w:rsid w:val="4D16FEBB"/>
    <w:rsid w:val="4D18B58F"/>
    <w:rsid w:val="4D24F0F8"/>
    <w:rsid w:val="4D2645BA"/>
    <w:rsid w:val="4D35398C"/>
    <w:rsid w:val="4D377C2B"/>
    <w:rsid w:val="4D3E7196"/>
    <w:rsid w:val="4D4B2167"/>
    <w:rsid w:val="4D544B76"/>
    <w:rsid w:val="4D698052"/>
    <w:rsid w:val="4D796B55"/>
    <w:rsid w:val="4D97E13F"/>
    <w:rsid w:val="4DA86848"/>
    <w:rsid w:val="4DB2B04B"/>
    <w:rsid w:val="4DB661FE"/>
    <w:rsid w:val="4DB9216D"/>
    <w:rsid w:val="4DC4475E"/>
    <w:rsid w:val="4DE9959E"/>
    <w:rsid w:val="4DEED7DD"/>
    <w:rsid w:val="4DF2AEC8"/>
    <w:rsid w:val="4DFF8800"/>
    <w:rsid w:val="4E02AF60"/>
    <w:rsid w:val="4E04330F"/>
    <w:rsid w:val="4E1AC77A"/>
    <w:rsid w:val="4E1C0DEA"/>
    <w:rsid w:val="4E1ED9DA"/>
    <w:rsid w:val="4E309164"/>
    <w:rsid w:val="4E321A9D"/>
    <w:rsid w:val="4E37E190"/>
    <w:rsid w:val="4E48199A"/>
    <w:rsid w:val="4E4BBA31"/>
    <w:rsid w:val="4E516D93"/>
    <w:rsid w:val="4E575F6E"/>
    <w:rsid w:val="4E60DB8A"/>
    <w:rsid w:val="4E6527A7"/>
    <w:rsid w:val="4E667251"/>
    <w:rsid w:val="4E69CCB6"/>
    <w:rsid w:val="4E6CB943"/>
    <w:rsid w:val="4E78803C"/>
    <w:rsid w:val="4E806492"/>
    <w:rsid w:val="4E86AD3A"/>
    <w:rsid w:val="4E8EC022"/>
    <w:rsid w:val="4E903585"/>
    <w:rsid w:val="4E92E195"/>
    <w:rsid w:val="4E98CB3F"/>
    <w:rsid w:val="4EA06B1E"/>
    <w:rsid w:val="4EA3962E"/>
    <w:rsid w:val="4EA66DB5"/>
    <w:rsid w:val="4EB86768"/>
    <w:rsid w:val="4EC16CD9"/>
    <w:rsid w:val="4EC1C77D"/>
    <w:rsid w:val="4ED7D05D"/>
    <w:rsid w:val="4EE4675C"/>
    <w:rsid w:val="4EE66B01"/>
    <w:rsid w:val="4EF96475"/>
    <w:rsid w:val="4F12C626"/>
    <w:rsid w:val="4F29054C"/>
    <w:rsid w:val="4F29E9B2"/>
    <w:rsid w:val="4F32C7F7"/>
    <w:rsid w:val="4F37DDAC"/>
    <w:rsid w:val="4F3E4FCF"/>
    <w:rsid w:val="4F4E61FB"/>
    <w:rsid w:val="4F5BF68D"/>
    <w:rsid w:val="4F64F43F"/>
    <w:rsid w:val="4F64F7E4"/>
    <w:rsid w:val="4F848696"/>
    <w:rsid w:val="4F852588"/>
    <w:rsid w:val="4F8ADE40"/>
    <w:rsid w:val="4F8C273D"/>
    <w:rsid w:val="4F90F813"/>
    <w:rsid w:val="4F9B8F22"/>
    <w:rsid w:val="4FA95979"/>
    <w:rsid w:val="4FAFB660"/>
    <w:rsid w:val="4FC409F6"/>
    <w:rsid w:val="4FE8BE8E"/>
    <w:rsid w:val="4FEB6804"/>
    <w:rsid w:val="500371B2"/>
    <w:rsid w:val="50145E64"/>
    <w:rsid w:val="5014A6E9"/>
    <w:rsid w:val="502B8541"/>
    <w:rsid w:val="5032BEDF"/>
    <w:rsid w:val="5033D9EC"/>
    <w:rsid w:val="503E0D85"/>
    <w:rsid w:val="503E592C"/>
    <w:rsid w:val="5048B426"/>
    <w:rsid w:val="509B5C3F"/>
    <w:rsid w:val="509E1AA9"/>
    <w:rsid w:val="50A9E5A2"/>
    <w:rsid w:val="50B7BCDD"/>
    <w:rsid w:val="50BCB758"/>
    <w:rsid w:val="50E5633D"/>
    <w:rsid w:val="50F040B5"/>
    <w:rsid w:val="50FE8F39"/>
    <w:rsid w:val="51016FA0"/>
    <w:rsid w:val="51305896"/>
    <w:rsid w:val="513B7B62"/>
    <w:rsid w:val="513DF1A6"/>
    <w:rsid w:val="5142EE06"/>
    <w:rsid w:val="514A2DCE"/>
    <w:rsid w:val="5156205C"/>
    <w:rsid w:val="5159A0AA"/>
    <w:rsid w:val="516062BE"/>
    <w:rsid w:val="5160AB5E"/>
    <w:rsid w:val="51795077"/>
    <w:rsid w:val="517D8C0E"/>
    <w:rsid w:val="51A3C567"/>
    <w:rsid w:val="51A83302"/>
    <w:rsid w:val="51C5F74F"/>
    <w:rsid w:val="51C8609A"/>
    <w:rsid w:val="51C97E3D"/>
    <w:rsid w:val="51CDA448"/>
    <w:rsid w:val="51D0C180"/>
    <w:rsid w:val="51D394EA"/>
    <w:rsid w:val="51E4B4CC"/>
    <w:rsid w:val="51E53577"/>
    <w:rsid w:val="51E6D9AA"/>
    <w:rsid w:val="51F43E6E"/>
    <w:rsid w:val="51F704AF"/>
    <w:rsid w:val="51F729CE"/>
    <w:rsid w:val="51F94EF5"/>
    <w:rsid w:val="520160C8"/>
    <w:rsid w:val="52018A15"/>
    <w:rsid w:val="52058BA5"/>
    <w:rsid w:val="52116426"/>
    <w:rsid w:val="521F81ED"/>
    <w:rsid w:val="5236D2CB"/>
    <w:rsid w:val="523F1B5C"/>
    <w:rsid w:val="52475F48"/>
    <w:rsid w:val="52621F1B"/>
    <w:rsid w:val="52624567"/>
    <w:rsid w:val="5264EC9D"/>
    <w:rsid w:val="526CC200"/>
    <w:rsid w:val="52747AA5"/>
    <w:rsid w:val="527BE180"/>
    <w:rsid w:val="527C1288"/>
    <w:rsid w:val="5299F533"/>
    <w:rsid w:val="52AD9769"/>
    <w:rsid w:val="52B0B223"/>
    <w:rsid w:val="52C8F7A1"/>
    <w:rsid w:val="52DC71EE"/>
    <w:rsid w:val="52E0D21E"/>
    <w:rsid w:val="52E7F5E8"/>
    <w:rsid w:val="52E8EE1A"/>
    <w:rsid w:val="52EAAF3B"/>
    <w:rsid w:val="52FEDB7B"/>
    <w:rsid w:val="530325D0"/>
    <w:rsid w:val="530AA9E7"/>
    <w:rsid w:val="530CC9B6"/>
    <w:rsid w:val="5312825F"/>
    <w:rsid w:val="5313C77B"/>
    <w:rsid w:val="5313D584"/>
    <w:rsid w:val="53188AEA"/>
    <w:rsid w:val="532DF666"/>
    <w:rsid w:val="53337E35"/>
    <w:rsid w:val="5347DB7C"/>
    <w:rsid w:val="53490B06"/>
    <w:rsid w:val="535447C5"/>
    <w:rsid w:val="535EAF98"/>
    <w:rsid w:val="536E1047"/>
    <w:rsid w:val="5373490D"/>
    <w:rsid w:val="537DD937"/>
    <w:rsid w:val="53833E05"/>
    <w:rsid w:val="538848CC"/>
    <w:rsid w:val="539366FF"/>
    <w:rsid w:val="539FB056"/>
    <w:rsid w:val="53A830B6"/>
    <w:rsid w:val="53AA946C"/>
    <w:rsid w:val="53C0DBAD"/>
    <w:rsid w:val="53C24C6E"/>
    <w:rsid w:val="53C58722"/>
    <w:rsid w:val="53C69496"/>
    <w:rsid w:val="53C94A8A"/>
    <w:rsid w:val="53DF8C9F"/>
    <w:rsid w:val="53E77BCB"/>
    <w:rsid w:val="53ED0804"/>
    <w:rsid w:val="53F1AA64"/>
    <w:rsid w:val="53F38D1B"/>
    <w:rsid w:val="5409363D"/>
    <w:rsid w:val="5416F789"/>
    <w:rsid w:val="5419E47A"/>
    <w:rsid w:val="542B1D3B"/>
    <w:rsid w:val="542B7196"/>
    <w:rsid w:val="542D8433"/>
    <w:rsid w:val="5440D1DB"/>
    <w:rsid w:val="544DE9E5"/>
    <w:rsid w:val="545709B0"/>
    <w:rsid w:val="5459C79E"/>
    <w:rsid w:val="545F88C5"/>
    <w:rsid w:val="54668142"/>
    <w:rsid w:val="548F07B5"/>
    <w:rsid w:val="549EA7BE"/>
    <w:rsid w:val="549F8C9D"/>
    <w:rsid w:val="54A74581"/>
    <w:rsid w:val="54A9D5E2"/>
    <w:rsid w:val="54ABC099"/>
    <w:rsid w:val="54B593EB"/>
    <w:rsid w:val="54C2ACB9"/>
    <w:rsid w:val="54C4E1DD"/>
    <w:rsid w:val="54D2E79A"/>
    <w:rsid w:val="54DFC035"/>
    <w:rsid w:val="550F12F3"/>
    <w:rsid w:val="5513C5B7"/>
    <w:rsid w:val="551EEE23"/>
    <w:rsid w:val="55235382"/>
    <w:rsid w:val="55275A8A"/>
    <w:rsid w:val="552DADBB"/>
    <w:rsid w:val="554B130E"/>
    <w:rsid w:val="554F2B13"/>
    <w:rsid w:val="5558076D"/>
    <w:rsid w:val="555B54B4"/>
    <w:rsid w:val="556E7D74"/>
    <w:rsid w:val="55833464"/>
    <w:rsid w:val="558A7A4E"/>
    <w:rsid w:val="55A670A3"/>
    <w:rsid w:val="55BD31D1"/>
    <w:rsid w:val="55CB8AA3"/>
    <w:rsid w:val="55DECEED"/>
    <w:rsid w:val="55E21B67"/>
    <w:rsid w:val="55F0F149"/>
    <w:rsid w:val="5606FA3C"/>
    <w:rsid w:val="5608127C"/>
    <w:rsid w:val="561AADBE"/>
    <w:rsid w:val="561AF483"/>
    <w:rsid w:val="561BC2CF"/>
    <w:rsid w:val="561BF784"/>
    <w:rsid w:val="561D932B"/>
    <w:rsid w:val="562B6B3F"/>
    <w:rsid w:val="5648B0B2"/>
    <w:rsid w:val="564E7428"/>
    <w:rsid w:val="564F30FE"/>
    <w:rsid w:val="565D5294"/>
    <w:rsid w:val="566387FF"/>
    <w:rsid w:val="56683A17"/>
    <w:rsid w:val="566A8456"/>
    <w:rsid w:val="567223A9"/>
    <w:rsid w:val="568309A8"/>
    <w:rsid w:val="5683C738"/>
    <w:rsid w:val="56900662"/>
    <w:rsid w:val="56A3715A"/>
    <w:rsid w:val="56ADBDE6"/>
    <w:rsid w:val="56BC2D48"/>
    <w:rsid w:val="56CC1B7F"/>
    <w:rsid w:val="56CDF831"/>
    <w:rsid w:val="56D436B8"/>
    <w:rsid w:val="56D55FB5"/>
    <w:rsid w:val="56E1138C"/>
    <w:rsid w:val="56E1E34E"/>
    <w:rsid w:val="56F25E89"/>
    <w:rsid w:val="56FE08BC"/>
    <w:rsid w:val="570F370F"/>
    <w:rsid w:val="571219AA"/>
    <w:rsid w:val="5712E2D3"/>
    <w:rsid w:val="571EA7E8"/>
    <w:rsid w:val="572E4E08"/>
    <w:rsid w:val="57321AA7"/>
    <w:rsid w:val="573D3202"/>
    <w:rsid w:val="574A4F84"/>
    <w:rsid w:val="574C8CBF"/>
    <w:rsid w:val="574D0EBF"/>
    <w:rsid w:val="57503443"/>
    <w:rsid w:val="575491F8"/>
    <w:rsid w:val="5768370C"/>
    <w:rsid w:val="576E8E91"/>
    <w:rsid w:val="577805E0"/>
    <w:rsid w:val="5785617B"/>
    <w:rsid w:val="57901171"/>
    <w:rsid w:val="57914A2B"/>
    <w:rsid w:val="579A817F"/>
    <w:rsid w:val="579E0896"/>
    <w:rsid w:val="57A4EB41"/>
    <w:rsid w:val="57ADCB2E"/>
    <w:rsid w:val="57BA08D8"/>
    <w:rsid w:val="57C1A986"/>
    <w:rsid w:val="57C5B0E7"/>
    <w:rsid w:val="57CB53BD"/>
    <w:rsid w:val="57D07332"/>
    <w:rsid w:val="57D2F6DF"/>
    <w:rsid w:val="57F6FD98"/>
    <w:rsid w:val="57F94AE7"/>
    <w:rsid w:val="5803EC16"/>
    <w:rsid w:val="58105080"/>
    <w:rsid w:val="5810D37A"/>
    <w:rsid w:val="581EE5FA"/>
    <w:rsid w:val="5823208F"/>
    <w:rsid w:val="58343AAC"/>
    <w:rsid w:val="583B79E8"/>
    <w:rsid w:val="584B1D3E"/>
    <w:rsid w:val="585B7E6B"/>
    <w:rsid w:val="585DAE10"/>
    <w:rsid w:val="5874DA6C"/>
    <w:rsid w:val="587A479E"/>
    <w:rsid w:val="589B90D7"/>
    <w:rsid w:val="58B7F308"/>
    <w:rsid w:val="58BE478D"/>
    <w:rsid w:val="58BEFDC9"/>
    <w:rsid w:val="58C790BA"/>
    <w:rsid w:val="58C91286"/>
    <w:rsid w:val="58E9CEE0"/>
    <w:rsid w:val="58EE8824"/>
    <w:rsid w:val="58F55EFA"/>
    <w:rsid w:val="58F6CB35"/>
    <w:rsid w:val="59022C6D"/>
    <w:rsid w:val="59037D4A"/>
    <w:rsid w:val="5920AF59"/>
    <w:rsid w:val="5924ED64"/>
    <w:rsid w:val="5924F34E"/>
    <w:rsid w:val="59309CCA"/>
    <w:rsid w:val="59337398"/>
    <w:rsid w:val="593C3014"/>
    <w:rsid w:val="59429A2B"/>
    <w:rsid w:val="594507BA"/>
    <w:rsid w:val="59521F53"/>
    <w:rsid w:val="59527CB9"/>
    <w:rsid w:val="59563A7A"/>
    <w:rsid w:val="59873887"/>
    <w:rsid w:val="598936D4"/>
    <w:rsid w:val="59937060"/>
    <w:rsid w:val="5994AAD5"/>
    <w:rsid w:val="599CDFB3"/>
    <w:rsid w:val="59A4DB8E"/>
    <w:rsid w:val="59B00C6B"/>
    <w:rsid w:val="59B72383"/>
    <w:rsid w:val="59B74B45"/>
    <w:rsid w:val="59B98EF1"/>
    <w:rsid w:val="59DA5514"/>
    <w:rsid w:val="59DA5AA6"/>
    <w:rsid w:val="59DB99E5"/>
    <w:rsid w:val="59DDC625"/>
    <w:rsid w:val="59DE0ED6"/>
    <w:rsid w:val="59DEDD37"/>
    <w:rsid w:val="59DF2FD7"/>
    <w:rsid w:val="59E2B8DA"/>
    <w:rsid w:val="59F6F4DA"/>
    <w:rsid w:val="59FAE302"/>
    <w:rsid w:val="5A185DF5"/>
    <w:rsid w:val="5A2B79D9"/>
    <w:rsid w:val="5A2C0D1E"/>
    <w:rsid w:val="5A3F2548"/>
    <w:rsid w:val="5A562165"/>
    <w:rsid w:val="5A585353"/>
    <w:rsid w:val="5A5FA692"/>
    <w:rsid w:val="5A75F97E"/>
    <w:rsid w:val="5A802BC0"/>
    <w:rsid w:val="5A92E86B"/>
    <w:rsid w:val="5ACC63D7"/>
    <w:rsid w:val="5AD5BC35"/>
    <w:rsid w:val="5AD98077"/>
    <w:rsid w:val="5AE03290"/>
    <w:rsid w:val="5AE7A036"/>
    <w:rsid w:val="5AF347C0"/>
    <w:rsid w:val="5AFD5637"/>
    <w:rsid w:val="5B0831A6"/>
    <w:rsid w:val="5B0AFDCC"/>
    <w:rsid w:val="5B10A463"/>
    <w:rsid w:val="5B11B6B1"/>
    <w:rsid w:val="5B1B5BEA"/>
    <w:rsid w:val="5B2BC663"/>
    <w:rsid w:val="5B316D38"/>
    <w:rsid w:val="5B3366CE"/>
    <w:rsid w:val="5B3C8DCE"/>
    <w:rsid w:val="5B3F453E"/>
    <w:rsid w:val="5B439F01"/>
    <w:rsid w:val="5B5F7160"/>
    <w:rsid w:val="5B6442E9"/>
    <w:rsid w:val="5B742E94"/>
    <w:rsid w:val="5B8F2420"/>
    <w:rsid w:val="5B903E29"/>
    <w:rsid w:val="5B944CF9"/>
    <w:rsid w:val="5B9EF73E"/>
    <w:rsid w:val="5B9EFB71"/>
    <w:rsid w:val="5BAE352C"/>
    <w:rsid w:val="5BBC830D"/>
    <w:rsid w:val="5BC0F8A6"/>
    <w:rsid w:val="5BE0BEC8"/>
    <w:rsid w:val="5BE6BC9F"/>
    <w:rsid w:val="5BED894F"/>
    <w:rsid w:val="5BF1F460"/>
    <w:rsid w:val="5BFD3843"/>
    <w:rsid w:val="5C0D1EFD"/>
    <w:rsid w:val="5C114960"/>
    <w:rsid w:val="5C1414AE"/>
    <w:rsid w:val="5C1919AA"/>
    <w:rsid w:val="5C1B3097"/>
    <w:rsid w:val="5C2776D1"/>
    <w:rsid w:val="5C2C8828"/>
    <w:rsid w:val="5C3D5A4F"/>
    <w:rsid w:val="5C5F9859"/>
    <w:rsid w:val="5C60519A"/>
    <w:rsid w:val="5C6CCB9B"/>
    <w:rsid w:val="5C801639"/>
    <w:rsid w:val="5C9BBD98"/>
    <w:rsid w:val="5C9D6D73"/>
    <w:rsid w:val="5CA696F3"/>
    <w:rsid w:val="5CAEC8D0"/>
    <w:rsid w:val="5CB76980"/>
    <w:rsid w:val="5CC51C53"/>
    <w:rsid w:val="5CCE3CA2"/>
    <w:rsid w:val="5CDC93C5"/>
    <w:rsid w:val="5CDD7B48"/>
    <w:rsid w:val="5CE3C899"/>
    <w:rsid w:val="5CE6292D"/>
    <w:rsid w:val="5CF6DF9F"/>
    <w:rsid w:val="5CFBD46A"/>
    <w:rsid w:val="5D0B548F"/>
    <w:rsid w:val="5D2238C4"/>
    <w:rsid w:val="5D260526"/>
    <w:rsid w:val="5D3275EA"/>
    <w:rsid w:val="5D34D72F"/>
    <w:rsid w:val="5D35B0CA"/>
    <w:rsid w:val="5D3EFB98"/>
    <w:rsid w:val="5D42E8BA"/>
    <w:rsid w:val="5D5257F6"/>
    <w:rsid w:val="5D5A304E"/>
    <w:rsid w:val="5D5CF559"/>
    <w:rsid w:val="5D5E7D38"/>
    <w:rsid w:val="5D658CD2"/>
    <w:rsid w:val="5D68FF56"/>
    <w:rsid w:val="5D7828A8"/>
    <w:rsid w:val="5D7B1935"/>
    <w:rsid w:val="5D8B6496"/>
    <w:rsid w:val="5D986C8D"/>
    <w:rsid w:val="5D9D697B"/>
    <w:rsid w:val="5D9E2ADD"/>
    <w:rsid w:val="5DBCE165"/>
    <w:rsid w:val="5DDDBA76"/>
    <w:rsid w:val="5DE2989F"/>
    <w:rsid w:val="5DE6E938"/>
    <w:rsid w:val="5DE778B8"/>
    <w:rsid w:val="5DF2C872"/>
    <w:rsid w:val="5DFE11E1"/>
    <w:rsid w:val="5E055E32"/>
    <w:rsid w:val="5E1AB7CA"/>
    <w:rsid w:val="5E1C42E0"/>
    <w:rsid w:val="5E2BC650"/>
    <w:rsid w:val="5E35CFA5"/>
    <w:rsid w:val="5E36A9EE"/>
    <w:rsid w:val="5E55A825"/>
    <w:rsid w:val="5E5E751F"/>
    <w:rsid w:val="5E6EE6E2"/>
    <w:rsid w:val="5E72BB53"/>
    <w:rsid w:val="5E7688B6"/>
    <w:rsid w:val="5E7BC731"/>
    <w:rsid w:val="5E829308"/>
    <w:rsid w:val="5EA6E6AC"/>
    <w:rsid w:val="5EAAB911"/>
    <w:rsid w:val="5EC15E0C"/>
    <w:rsid w:val="5ED90F08"/>
    <w:rsid w:val="5EDC72E7"/>
    <w:rsid w:val="5EE88418"/>
    <w:rsid w:val="5EEF4400"/>
    <w:rsid w:val="5F034862"/>
    <w:rsid w:val="5F0D3D70"/>
    <w:rsid w:val="5F364F45"/>
    <w:rsid w:val="5F38DDA7"/>
    <w:rsid w:val="5F4A8189"/>
    <w:rsid w:val="5F67328F"/>
    <w:rsid w:val="5F695940"/>
    <w:rsid w:val="5F7BF3DD"/>
    <w:rsid w:val="5F8C3B8D"/>
    <w:rsid w:val="5FA7C29E"/>
    <w:rsid w:val="5FB7175D"/>
    <w:rsid w:val="5FB8F6EE"/>
    <w:rsid w:val="5FBEB0F2"/>
    <w:rsid w:val="5FD34E96"/>
    <w:rsid w:val="5FD88B18"/>
    <w:rsid w:val="5FE991FD"/>
    <w:rsid w:val="5FEB307E"/>
    <w:rsid w:val="5FFD5163"/>
    <w:rsid w:val="600C03C3"/>
    <w:rsid w:val="60146284"/>
    <w:rsid w:val="60166D99"/>
    <w:rsid w:val="601853D3"/>
    <w:rsid w:val="601BED27"/>
    <w:rsid w:val="60317AF6"/>
    <w:rsid w:val="6041D98C"/>
    <w:rsid w:val="6055D5ED"/>
    <w:rsid w:val="605815E0"/>
    <w:rsid w:val="6059D986"/>
    <w:rsid w:val="606A0F96"/>
    <w:rsid w:val="606C7ADC"/>
    <w:rsid w:val="606DA5CC"/>
    <w:rsid w:val="606E68BB"/>
    <w:rsid w:val="608BF52C"/>
    <w:rsid w:val="608F3E27"/>
    <w:rsid w:val="60941FCE"/>
    <w:rsid w:val="6096D40E"/>
    <w:rsid w:val="609D33FB"/>
    <w:rsid w:val="60A4DEB3"/>
    <w:rsid w:val="60B57AA1"/>
    <w:rsid w:val="60BF6B8C"/>
    <w:rsid w:val="60C745ED"/>
    <w:rsid w:val="60C9664F"/>
    <w:rsid w:val="60D9A976"/>
    <w:rsid w:val="60D9EC4D"/>
    <w:rsid w:val="60E1B469"/>
    <w:rsid w:val="6105B003"/>
    <w:rsid w:val="611691D4"/>
    <w:rsid w:val="61264934"/>
    <w:rsid w:val="61360B0B"/>
    <w:rsid w:val="6141F371"/>
    <w:rsid w:val="61495C00"/>
    <w:rsid w:val="615044F7"/>
    <w:rsid w:val="61583332"/>
    <w:rsid w:val="615D5E2B"/>
    <w:rsid w:val="616D3D7A"/>
    <w:rsid w:val="6170D699"/>
    <w:rsid w:val="618A1E05"/>
    <w:rsid w:val="61A9365C"/>
    <w:rsid w:val="61B22FB1"/>
    <w:rsid w:val="61B6A7B2"/>
    <w:rsid w:val="61C6886B"/>
    <w:rsid w:val="62011798"/>
    <w:rsid w:val="6205DCF2"/>
    <w:rsid w:val="6210AF59"/>
    <w:rsid w:val="62136CA0"/>
    <w:rsid w:val="62226B82"/>
    <w:rsid w:val="623609F4"/>
    <w:rsid w:val="623878EB"/>
    <w:rsid w:val="624A8D75"/>
    <w:rsid w:val="624B97F3"/>
    <w:rsid w:val="625B3F82"/>
    <w:rsid w:val="625D18D0"/>
    <w:rsid w:val="627F8693"/>
    <w:rsid w:val="628460E2"/>
    <w:rsid w:val="62855F88"/>
    <w:rsid w:val="6293F297"/>
    <w:rsid w:val="62A4DB94"/>
    <w:rsid w:val="62A804C8"/>
    <w:rsid w:val="62B40CA6"/>
    <w:rsid w:val="62B419A7"/>
    <w:rsid w:val="62C1C98E"/>
    <w:rsid w:val="62CCCDD5"/>
    <w:rsid w:val="62D50942"/>
    <w:rsid w:val="62DDD725"/>
    <w:rsid w:val="62EFEE08"/>
    <w:rsid w:val="630ADA96"/>
    <w:rsid w:val="633B7132"/>
    <w:rsid w:val="633F6CCE"/>
    <w:rsid w:val="6348FEEA"/>
    <w:rsid w:val="635046A1"/>
    <w:rsid w:val="63746338"/>
    <w:rsid w:val="6376DE65"/>
    <w:rsid w:val="63777DF7"/>
    <w:rsid w:val="637E0145"/>
    <w:rsid w:val="63813FD7"/>
    <w:rsid w:val="6389A0E3"/>
    <w:rsid w:val="638E0587"/>
    <w:rsid w:val="63917A48"/>
    <w:rsid w:val="6395069C"/>
    <w:rsid w:val="63998C95"/>
    <w:rsid w:val="63A6FA7F"/>
    <w:rsid w:val="63AC3E1A"/>
    <w:rsid w:val="63C5F8D6"/>
    <w:rsid w:val="63C70A2B"/>
    <w:rsid w:val="63DB1155"/>
    <w:rsid w:val="63F617D7"/>
    <w:rsid w:val="63FE8535"/>
    <w:rsid w:val="640CC9F8"/>
    <w:rsid w:val="641095DA"/>
    <w:rsid w:val="64157C4F"/>
    <w:rsid w:val="641EE3FE"/>
    <w:rsid w:val="6420B56E"/>
    <w:rsid w:val="64305878"/>
    <w:rsid w:val="6433EE66"/>
    <w:rsid w:val="644739D1"/>
    <w:rsid w:val="6447E25C"/>
    <w:rsid w:val="644B50CB"/>
    <w:rsid w:val="644F8E3E"/>
    <w:rsid w:val="644FE4F6"/>
    <w:rsid w:val="64537042"/>
    <w:rsid w:val="6454C280"/>
    <w:rsid w:val="645F17C6"/>
    <w:rsid w:val="64667D1B"/>
    <w:rsid w:val="646F44A0"/>
    <w:rsid w:val="647697FD"/>
    <w:rsid w:val="64860F08"/>
    <w:rsid w:val="64896961"/>
    <w:rsid w:val="64B70B8C"/>
    <w:rsid w:val="64B80A4A"/>
    <w:rsid w:val="64C7F98E"/>
    <w:rsid w:val="64CC97BA"/>
    <w:rsid w:val="64D0C9CA"/>
    <w:rsid w:val="64D739A3"/>
    <w:rsid w:val="64DC7ED2"/>
    <w:rsid w:val="64EEB4F9"/>
    <w:rsid w:val="65051373"/>
    <w:rsid w:val="6514224C"/>
    <w:rsid w:val="6519293A"/>
    <w:rsid w:val="651A74AC"/>
    <w:rsid w:val="65227EEE"/>
    <w:rsid w:val="65294710"/>
    <w:rsid w:val="652D4AA9"/>
    <w:rsid w:val="652FAAA9"/>
    <w:rsid w:val="65306B55"/>
    <w:rsid w:val="6538D1C0"/>
    <w:rsid w:val="653B6394"/>
    <w:rsid w:val="65414167"/>
    <w:rsid w:val="6541EF50"/>
    <w:rsid w:val="654578D1"/>
    <w:rsid w:val="65516363"/>
    <w:rsid w:val="6559D302"/>
    <w:rsid w:val="656A087A"/>
    <w:rsid w:val="656E03A7"/>
    <w:rsid w:val="65773038"/>
    <w:rsid w:val="658B4509"/>
    <w:rsid w:val="65A4F218"/>
    <w:rsid w:val="65B2AC3E"/>
    <w:rsid w:val="65B2BDF4"/>
    <w:rsid w:val="65B5B470"/>
    <w:rsid w:val="65BEFC32"/>
    <w:rsid w:val="65C704C3"/>
    <w:rsid w:val="65C8DAE2"/>
    <w:rsid w:val="65CB56D2"/>
    <w:rsid w:val="65D5DD7E"/>
    <w:rsid w:val="65D9BF1E"/>
    <w:rsid w:val="66038659"/>
    <w:rsid w:val="6610B0F1"/>
    <w:rsid w:val="66128742"/>
    <w:rsid w:val="6616E4E6"/>
    <w:rsid w:val="661D9EE8"/>
    <w:rsid w:val="661F4712"/>
    <w:rsid w:val="66287F76"/>
    <w:rsid w:val="6635847F"/>
    <w:rsid w:val="6636F40E"/>
    <w:rsid w:val="6639D20C"/>
    <w:rsid w:val="665167DD"/>
    <w:rsid w:val="6654157B"/>
    <w:rsid w:val="6658FB91"/>
    <w:rsid w:val="666582EB"/>
    <w:rsid w:val="66672887"/>
    <w:rsid w:val="666FBC0C"/>
    <w:rsid w:val="6675182C"/>
    <w:rsid w:val="6678BA57"/>
    <w:rsid w:val="668B22E5"/>
    <w:rsid w:val="6694C067"/>
    <w:rsid w:val="66A21AD8"/>
    <w:rsid w:val="66AD7103"/>
    <w:rsid w:val="66AFF2AD"/>
    <w:rsid w:val="66B03245"/>
    <w:rsid w:val="66B958DD"/>
    <w:rsid w:val="66BAD61F"/>
    <w:rsid w:val="66BF19D8"/>
    <w:rsid w:val="66C7E17C"/>
    <w:rsid w:val="66CD0D22"/>
    <w:rsid w:val="66F8A430"/>
    <w:rsid w:val="66F8FC40"/>
    <w:rsid w:val="66FBD191"/>
    <w:rsid w:val="671EA724"/>
    <w:rsid w:val="672EA304"/>
    <w:rsid w:val="67419872"/>
    <w:rsid w:val="6742D2D8"/>
    <w:rsid w:val="6748CDD8"/>
    <w:rsid w:val="675E7183"/>
    <w:rsid w:val="6771ADDF"/>
    <w:rsid w:val="6775D413"/>
    <w:rsid w:val="679783C5"/>
    <w:rsid w:val="67A795E9"/>
    <w:rsid w:val="67B044A4"/>
    <w:rsid w:val="67B9B998"/>
    <w:rsid w:val="67C49009"/>
    <w:rsid w:val="67DE6A60"/>
    <w:rsid w:val="67E0BE49"/>
    <w:rsid w:val="67E0EECD"/>
    <w:rsid w:val="67E3B824"/>
    <w:rsid w:val="67E5E802"/>
    <w:rsid w:val="67E80CB2"/>
    <w:rsid w:val="67EF0142"/>
    <w:rsid w:val="67F04F79"/>
    <w:rsid w:val="67F8A19D"/>
    <w:rsid w:val="68086046"/>
    <w:rsid w:val="6808B865"/>
    <w:rsid w:val="68290096"/>
    <w:rsid w:val="682D1709"/>
    <w:rsid w:val="6834C9DF"/>
    <w:rsid w:val="683C0417"/>
    <w:rsid w:val="683D2C77"/>
    <w:rsid w:val="683F3054"/>
    <w:rsid w:val="684057FA"/>
    <w:rsid w:val="6846D53C"/>
    <w:rsid w:val="68487E5B"/>
    <w:rsid w:val="687E406F"/>
    <w:rsid w:val="6882BCA9"/>
    <w:rsid w:val="6886E455"/>
    <w:rsid w:val="6894328E"/>
    <w:rsid w:val="68989190"/>
    <w:rsid w:val="689DB9DE"/>
    <w:rsid w:val="689EED8B"/>
    <w:rsid w:val="689F87C4"/>
    <w:rsid w:val="68A37A28"/>
    <w:rsid w:val="68A3CEA5"/>
    <w:rsid w:val="68A58AA7"/>
    <w:rsid w:val="68AC6422"/>
    <w:rsid w:val="68B37FEE"/>
    <w:rsid w:val="68B996FD"/>
    <w:rsid w:val="68D92D36"/>
    <w:rsid w:val="68EE76CB"/>
    <w:rsid w:val="68F3633F"/>
    <w:rsid w:val="68F46684"/>
    <w:rsid w:val="68F8F4BD"/>
    <w:rsid w:val="68FE0807"/>
    <w:rsid w:val="6905E0A0"/>
    <w:rsid w:val="690D620F"/>
    <w:rsid w:val="69228BCD"/>
    <w:rsid w:val="69247688"/>
    <w:rsid w:val="692582BD"/>
    <w:rsid w:val="6926017E"/>
    <w:rsid w:val="6926A687"/>
    <w:rsid w:val="6931FE3E"/>
    <w:rsid w:val="6937D164"/>
    <w:rsid w:val="6943B9DD"/>
    <w:rsid w:val="6945DDF5"/>
    <w:rsid w:val="6947B44B"/>
    <w:rsid w:val="694A70A0"/>
    <w:rsid w:val="694B21BE"/>
    <w:rsid w:val="694C7AB1"/>
    <w:rsid w:val="695863F5"/>
    <w:rsid w:val="696231FF"/>
    <w:rsid w:val="69685943"/>
    <w:rsid w:val="69733686"/>
    <w:rsid w:val="69762967"/>
    <w:rsid w:val="698A6322"/>
    <w:rsid w:val="699ABF8C"/>
    <w:rsid w:val="69A3A931"/>
    <w:rsid w:val="69B1B019"/>
    <w:rsid w:val="69B6E416"/>
    <w:rsid w:val="69C21AF0"/>
    <w:rsid w:val="69C88167"/>
    <w:rsid w:val="69D0D9E6"/>
    <w:rsid w:val="69D2744C"/>
    <w:rsid w:val="69DDE14B"/>
    <w:rsid w:val="69E0AC53"/>
    <w:rsid w:val="69EAC2CD"/>
    <w:rsid w:val="6A17966A"/>
    <w:rsid w:val="6A2BFF05"/>
    <w:rsid w:val="6A3A6EC4"/>
    <w:rsid w:val="6A438F57"/>
    <w:rsid w:val="6A556031"/>
    <w:rsid w:val="6A6FCB3B"/>
    <w:rsid w:val="6A7A39B0"/>
    <w:rsid w:val="6A7D6D0B"/>
    <w:rsid w:val="6A7DEA04"/>
    <w:rsid w:val="6A85E447"/>
    <w:rsid w:val="6A88B0F6"/>
    <w:rsid w:val="6A8F9699"/>
    <w:rsid w:val="6A906916"/>
    <w:rsid w:val="6A934EF6"/>
    <w:rsid w:val="6AA2D708"/>
    <w:rsid w:val="6ABAFCAE"/>
    <w:rsid w:val="6AC17EC3"/>
    <w:rsid w:val="6AC186D7"/>
    <w:rsid w:val="6AD1322E"/>
    <w:rsid w:val="6AD58C1E"/>
    <w:rsid w:val="6AE0742E"/>
    <w:rsid w:val="6AE8FE8A"/>
    <w:rsid w:val="6AEA5C52"/>
    <w:rsid w:val="6AEAD92F"/>
    <w:rsid w:val="6AFCD8EE"/>
    <w:rsid w:val="6B1238F8"/>
    <w:rsid w:val="6B1B6216"/>
    <w:rsid w:val="6B1B7461"/>
    <w:rsid w:val="6B264E3D"/>
    <w:rsid w:val="6B30E741"/>
    <w:rsid w:val="6B545550"/>
    <w:rsid w:val="6B54A04E"/>
    <w:rsid w:val="6B771771"/>
    <w:rsid w:val="6B7F6135"/>
    <w:rsid w:val="6B854E16"/>
    <w:rsid w:val="6B8C5BA1"/>
    <w:rsid w:val="6BA27AEB"/>
    <w:rsid w:val="6BA5F7E3"/>
    <w:rsid w:val="6BA8D580"/>
    <w:rsid w:val="6BA92453"/>
    <w:rsid w:val="6BAA5702"/>
    <w:rsid w:val="6BAAC347"/>
    <w:rsid w:val="6BAAD224"/>
    <w:rsid w:val="6BC13AC2"/>
    <w:rsid w:val="6BDA2608"/>
    <w:rsid w:val="6BE1B350"/>
    <w:rsid w:val="6BEB4103"/>
    <w:rsid w:val="6BEFA414"/>
    <w:rsid w:val="6BFB801D"/>
    <w:rsid w:val="6BFC7292"/>
    <w:rsid w:val="6C0E9882"/>
    <w:rsid w:val="6C131258"/>
    <w:rsid w:val="6C16772E"/>
    <w:rsid w:val="6C18D9D6"/>
    <w:rsid w:val="6C1CC2AD"/>
    <w:rsid w:val="6C1FE5C1"/>
    <w:rsid w:val="6C27219B"/>
    <w:rsid w:val="6C29ADB6"/>
    <w:rsid w:val="6C48D58D"/>
    <w:rsid w:val="6C6AB197"/>
    <w:rsid w:val="6C71C7E9"/>
    <w:rsid w:val="6C7D2AA7"/>
    <w:rsid w:val="6C98297F"/>
    <w:rsid w:val="6C9F1B8F"/>
    <w:rsid w:val="6CA45A3A"/>
    <w:rsid w:val="6CA9E9AF"/>
    <w:rsid w:val="6CACF06A"/>
    <w:rsid w:val="6CADA023"/>
    <w:rsid w:val="6CB436A3"/>
    <w:rsid w:val="6CCB451A"/>
    <w:rsid w:val="6CDD8594"/>
    <w:rsid w:val="6CE7AC99"/>
    <w:rsid w:val="6CEAED74"/>
    <w:rsid w:val="6CEC18DF"/>
    <w:rsid w:val="6CED0710"/>
    <w:rsid w:val="6CF08891"/>
    <w:rsid w:val="6CF7FC4A"/>
    <w:rsid w:val="6D00C7A9"/>
    <w:rsid w:val="6D05BE7D"/>
    <w:rsid w:val="6D0AB64D"/>
    <w:rsid w:val="6D0D45C4"/>
    <w:rsid w:val="6D19B2E9"/>
    <w:rsid w:val="6D19DE7F"/>
    <w:rsid w:val="6D1B3098"/>
    <w:rsid w:val="6D2350FE"/>
    <w:rsid w:val="6D24F758"/>
    <w:rsid w:val="6D3185EE"/>
    <w:rsid w:val="6D42E305"/>
    <w:rsid w:val="6D47B4D0"/>
    <w:rsid w:val="6D5510E4"/>
    <w:rsid w:val="6D5AC04D"/>
    <w:rsid w:val="6D6CECCF"/>
    <w:rsid w:val="6D78CBE1"/>
    <w:rsid w:val="6D7F91D0"/>
    <w:rsid w:val="6D946C1A"/>
    <w:rsid w:val="6DA25EA9"/>
    <w:rsid w:val="6DA7839D"/>
    <w:rsid w:val="6DB40064"/>
    <w:rsid w:val="6DB8E5F5"/>
    <w:rsid w:val="6DBB0B08"/>
    <w:rsid w:val="6DBF86DF"/>
    <w:rsid w:val="6DC53115"/>
    <w:rsid w:val="6DE2881D"/>
    <w:rsid w:val="6DE63B21"/>
    <w:rsid w:val="6E074346"/>
    <w:rsid w:val="6E08EA4C"/>
    <w:rsid w:val="6E117C87"/>
    <w:rsid w:val="6E130D79"/>
    <w:rsid w:val="6E278E42"/>
    <w:rsid w:val="6E2DCFB5"/>
    <w:rsid w:val="6E3CB3F4"/>
    <w:rsid w:val="6E40E2CE"/>
    <w:rsid w:val="6E48C251"/>
    <w:rsid w:val="6E4AC7F8"/>
    <w:rsid w:val="6E5FFB5E"/>
    <w:rsid w:val="6E6946E2"/>
    <w:rsid w:val="6E6EA0C8"/>
    <w:rsid w:val="6E6FA56B"/>
    <w:rsid w:val="6E7580F8"/>
    <w:rsid w:val="6E83B37E"/>
    <w:rsid w:val="6E871012"/>
    <w:rsid w:val="6E8778BD"/>
    <w:rsid w:val="6E8C7101"/>
    <w:rsid w:val="6E980746"/>
    <w:rsid w:val="6E9B3F53"/>
    <w:rsid w:val="6E9D9D4E"/>
    <w:rsid w:val="6E9DE9E6"/>
    <w:rsid w:val="6EAA4270"/>
    <w:rsid w:val="6EAF51CD"/>
    <w:rsid w:val="6ECABEFB"/>
    <w:rsid w:val="6ED6F010"/>
    <w:rsid w:val="6ED99C81"/>
    <w:rsid w:val="6EDE0604"/>
    <w:rsid w:val="6F12BB1E"/>
    <w:rsid w:val="6F1C42B2"/>
    <w:rsid w:val="6F1F3918"/>
    <w:rsid w:val="6F21D313"/>
    <w:rsid w:val="6F2CEAC0"/>
    <w:rsid w:val="6F2DCD98"/>
    <w:rsid w:val="6F2E092F"/>
    <w:rsid w:val="6F48C143"/>
    <w:rsid w:val="6F52FCE4"/>
    <w:rsid w:val="6F536901"/>
    <w:rsid w:val="6F657304"/>
    <w:rsid w:val="6F684C04"/>
    <w:rsid w:val="6F6F09BA"/>
    <w:rsid w:val="6F9DEFF1"/>
    <w:rsid w:val="6FB23FA8"/>
    <w:rsid w:val="6FB581AA"/>
    <w:rsid w:val="6FBE63BA"/>
    <w:rsid w:val="6FBF62AE"/>
    <w:rsid w:val="6FE25E61"/>
    <w:rsid w:val="6FED1036"/>
    <w:rsid w:val="7016D843"/>
    <w:rsid w:val="70192247"/>
    <w:rsid w:val="701B8987"/>
    <w:rsid w:val="7020A9D4"/>
    <w:rsid w:val="702BBF3F"/>
    <w:rsid w:val="7047475F"/>
    <w:rsid w:val="705641ED"/>
    <w:rsid w:val="706C2A19"/>
    <w:rsid w:val="706EB15F"/>
    <w:rsid w:val="707082B7"/>
    <w:rsid w:val="70872A18"/>
    <w:rsid w:val="708DDA62"/>
    <w:rsid w:val="7091CC7F"/>
    <w:rsid w:val="70A24926"/>
    <w:rsid w:val="70AE4E81"/>
    <w:rsid w:val="70B8ED11"/>
    <w:rsid w:val="70BE8B7F"/>
    <w:rsid w:val="70C0A395"/>
    <w:rsid w:val="70CD7376"/>
    <w:rsid w:val="70D2C8AE"/>
    <w:rsid w:val="70DF7B34"/>
    <w:rsid w:val="70E52CE6"/>
    <w:rsid w:val="71185371"/>
    <w:rsid w:val="711CC40E"/>
    <w:rsid w:val="71350836"/>
    <w:rsid w:val="713F36B8"/>
    <w:rsid w:val="7141027A"/>
    <w:rsid w:val="71469D90"/>
    <w:rsid w:val="714A894B"/>
    <w:rsid w:val="715568DC"/>
    <w:rsid w:val="71569BAA"/>
    <w:rsid w:val="7175E7A7"/>
    <w:rsid w:val="7175EA97"/>
    <w:rsid w:val="717B08D1"/>
    <w:rsid w:val="71801C5A"/>
    <w:rsid w:val="7180F27A"/>
    <w:rsid w:val="718CD5AD"/>
    <w:rsid w:val="7190F11C"/>
    <w:rsid w:val="71922804"/>
    <w:rsid w:val="71953B10"/>
    <w:rsid w:val="71964EE5"/>
    <w:rsid w:val="719B1A49"/>
    <w:rsid w:val="71A7ED3F"/>
    <w:rsid w:val="71B5A3E6"/>
    <w:rsid w:val="71B74164"/>
    <w:rsid w:val="71CE95BE"/>
    <w:rsid w:val="71D8F4C8"/>
    <w:rsid w:val="71E2837A"/>
    <w:rsid w:val="71E377B4"/>
    <w:rsid w:val="71FB7ED6"/>
    <w:rsid w:val="72232286"/>
    <w:rsid w:val="722703C6"/>
    <w:rsid w:val="7231313E"/>
    <w:rsid w:val="7232C044"/>
    <w:rsid w:val="723B761F"/>
    <w:rsid w:val="725BF083"/>
    <w:rsid w:val="726E99FB"/>
    <w:rsid w:val="72786616"/>
    <w:rsid w:val="7282F8A7"/>
    <w:rsid w:val="72880390"/>
    <w:rsid w:val="7288BB2F"/>
    <w:rsid w:val="728E8FB9"/>
    <w:rsid w:val="729072BF"/>
    <w:rsid w:val="7290A5EA"/>
    <w:rsid w:val="729366B2"/>
    <w:rsid w:val="729B1A86"/>
    <w:rsid w:val="72A0DD64"/>
    <w:rsid w:val="72A0F389"/>
    <w:rsid w:val="72A6488B"/>
    <w:rsid w:val="72C75874"/>
    <w:rsid w:val="72D8F279"/>
    <w:rsid w:val="72DC2694"/>
    <w:rsid w:val="72E93F4D"/>
    <w:rsid w:val="73048D7F"/>
    <w:rsid w:val="730C31BC"/>
    <w:rsid w:val="7314D0B8"/>
    <w:rsid w:val="731787DC"/>
    <w:rsid w:val="7319F0B3"/>
    <w:rsid w:val="733F3CA8"/>
    <w:rsid w:val="73436451"/>
    <w:rsid w:val="7350D0AA"/>
    <w:rsid w:val="735160FE"/>
    <w:rsid w:val="737345B2"/>
    <w:rsid w:val="73748CE9"/>
    <w:rsid w:val="7379C00F"/>
    <w:rsid w:val="737D494D"/>
    <w:rsid w:val="737D4EEB"/>
    <w:rsid w:val="7383B372"/>
    <w:rsid w:val="73844731"/>
    <w:rsid w:val="739046B2"/>
    <w:rsid w:val="73931D94"/>
    <w:rsid w:val="73A357CC"/>
    <w:rsid w:val="73B2D27C"/>
    <w:rsid w:val="73B3AFAC"/>
    <w:rsid w:val="73BBF9E7"/>
    <w:rsid w:val="73C3EAD4"/>
    <w:rsid w:val="73CC0B6D"/>
    <w:rsid w:val="73DB94DE"/>
    <w:rsid w:val="73FAAC8C"/>
    <w:rsid w:val="7432944C"/>
    <w:rsid w:val="7432BDA7"/>
    <w:rsid w:val="743C3015"/>
    <w:rsid w:val="743F676B"/>
    <w:rsid w:val="74422AF9"/>
    <w:rsid w:val="74505695"/>
    <w:rsid w:val="7453F4A0"/>
    <w:rsid w:val="7459427B"/>
    <w:rsid w:val="7477F161"/>
    <w:rsid w:val="7481802C"/>
    <w:rsid w:val="74948A95"/>
    <w:rsid w:val="74995B50"/>
    <w:rsid w:val="749AD73F"/>
    <w:rsid w:val="74A7F972"/>
    <w:rsid w:val="74AAC865"/>
    <w:rsid w:val="74B53BD2"/>
    <w:rsid w:val="74BFB267"/>
    <w:rsid w:val="74C43ECE"/>
    <w:rsid w:val="74CFE4E1"/>
    <w:rsid w:val="74D17A02"/>
    <w:rsid w:val="74F6D0D9"/>
    <w:rsid w:val="74F7ACB4"/>
    <w:rsid w:val="7503F01C"/>
    <w:rsid w:val="751039BD"/>
    <w:rsid w:val="752AB5BC"/>
    <w:rsid w:val="7530951F"/>
    <w:rsid w:val="7532339C"/>
    <w:rsid w:val="753B96F1"/>
    <w:rsid w:val="753DFF8D"/>
    <w:rsid w:val="7543E178"/>
    <w:rsid w:val="75472886"/>
    <w:rsid w:val="754B83F1"/>
    <w:rsid w:val="754D0226"/>
    <w:rsid w:val="7553DF01"/>
    <w:rsid w:val="756A5560"/>
    <w:rsid w:val="756D6AB2"/>
    <w:rsid w:val="756D9ECD"/>
    <w:rsid w:val="7572AF97"/>
    <w:rsid w:val="757EBFCC"/>
    <w:rsid w:val="75A7166C"/>
    <w:rsid w:val="75B10E4D"/>
    <w:rsid w:val="75D8BD6C"/>
    <w:rsid w:val="75DC6FAD"/>
    <w:rsid w:val="75E0C4F5"/>
    <w:rsid w:val="75E29767"/>
    <w:rsid w:val="75E96B00"/>
    <w:rsid w:val="75F62EA3"/>
    <w:rsid w:val="7600E6A1"/>
    <w:rsid w:val="761165A5"/>
    <w:rsid w:val="761F424F"/>
    <w:rsid w:val="7620FD66"/>
    <w:rsid w:val="763034BD"/>
    <w:rsid w:val="764469AA"/>
    <w:rsid w:val="766A3B49"/>
    <w:rsid w:val="766E9995"/>
    <w:rsid w:val="767095C9"/>
    <w:rsid w:val="7673DAAA"/>
    <w:rsid w:val="76800841"/>
    <w:rsid w:val="7689C58C"/>
    <w:rsid w:val="768E743D"/>
    <w:rsid w:val="769C139B"/>
    <w:rsid w:val="76A5C521"/>
    <w:rsid w:val="76B28ED2"/>
    <w:rsid w:val="76BA7616"/>
    <w:rsid w:val="76BCC96D"/>
    <w:rsid w:val="76C32750"/>
    <w:rsid w:val="76CD6585"/>
    <w:rsid w:val="76DDF1DB"/>
    <w:rsid w:val="76E0E322"/>
    <w:rsid w:val="76F00701"/>
    <w:rsid w:val="76F5B39C"/>
    <w:rsid w:val="77037C6A"/>
    <w:rsid w:val="7710A5B0"/>
    <w:rsid w:val="7712C1CA"/>
    <w:rsid w:val="771518EC"/>
    <w:rsid w:val="77241790"/>
    <w:rsid w:val="7725172B"/>
    <w:rsid w:val="772928F3"/>
    <w:rsid w:val="7729FA04"/>
    <w:rsid w:val="772D7562"/>
    <w:rsid w:val="774F272A"/>
    <w:rsid w:val="77553278"/>
    <w:rsid w:val="7766D7D5"/>
    <w:rsid w:val="776AF4EA"/>
    <w:rsid w:val="777771F4"/>
    <w:rsid w:val="777DDABF"/>
    <w:rsid w:val="778D1F19"/>
    <w:rsid w:val="778D5004"/>
    <w:rsid w:val="7795D74C"/>
    <w:rsid w:val="7797A72A"/>
    <w:rsid w:val="77A5C4D2"/>
    <w:rsid w:val="77A76B49"/>
    <w:rsid w:val="77A98992"/>
    <w:rsid w:val="77B4FF22"/>
    <w:rsid w:val="77B6918F"/>
    <w:rsid w:val="77B837E5"/>
    <w:rsid w:val="77B9D96A"/>
    <w:rsid w:val="77BEFF30"/>
    <w:rsid w:val="77C5C802"/>
    <w:rsid w:val="77C5D00F"/>
    <w:rsid w:val="77E782BC"/>
    <w:rsid w:val="77F0FCE4"/>
    <w:rsid w:val="77F2787A"/>
    <w:rsid w:val="77F6FAD3"/>
    <w:rsid w:val="77FC50AC"/>
    <w:rsid w:val="780107AC"/>
    <w:rsid w:val="7815E9C6"/>
    <w:rsid w:val="7818F98A"/>
    <w:rsid w:val="7821D94F"/>
    <w:rsid w:val="7832D7D3"/>
    <w:rsid w:val="783929E4"/>
    <w:rsid w:val="783AFA49"/>
    <w:rsid w:val="78417FBD"/>
    <w:rsid w:val="7853BB7A"/>
    <w:rsid w:val="785553EA"/>
    <w:rsid w:val="785BE57C"/>
    <w:rsid w:val="7861799B"/>
    <w:rsid w:val="7865B092"/>
    <w:rsid w:val="786F43B7"/>
    <w:rsid w:val="7875664E"/>
    <w:rsid w:val="787FC3C2"/>
    <w:rsid w:val="788CAF2D"/>
    <w:rsid w:val="78BFD54D"/>
    <w:rsid w:val="78C13647"/>
    <w:rsid w:val="78CBB84A"/>
    <w:rsid w:val="78CD5506"/>
    <w:rsid w:val="78DD9715"/>
    <w:rsid w:val="78DFF77F"/>
    <w:rsid w:val="78E80B18"/>
    <w:rsid w:val="78EEC348"/>
    <w:rsid w:val="78F00383"/>
    <w:rsid w:val="7919D7A4"/>
    <w:rsid w:val="791CF765"/>
    <w:rsid w:val="791DC64B"/>
    <w:rsid w:val="793CBFCF"/>
    <w:rsid w:val="793FBFF8"/>
    <w:rsid w:val="7949A82F"/>
    <w:rsid w:val="795259CA"/>
    <w:rsid w:val="795E6CD2"/>
    <w:rsid w:val="7973AFB2"/>
    <w:rsid w:val="7976574F"/>
    <w:rsid w:val="7978FB87"/>
    <w:rsid w:val="798CD7A6"/>
    <w:rsid w:val="7990430F"/>
    <w:rsid w:val="79A04F62"/>
    <w:rsid w:val="79AB370A"/>
    <w:rsid w:val="79AF761D"/>
    <w:rsid w:val="79B1B5BB"/>
    <w:rsid w:val="79B6EB13"/>
    <w:rsid w:val="79C139B5"/>
    <w:rsid w:val="79E53884"/>
    <w:rsid w:val="79E53E64"/>
    <w:rsid w:val="79ED540E"/>
    <w:rsid w:val="79F45738"/>
    <w:rsid w:val="79FBEB42"/>
    <w:rsid w:val="79FCCF5C"/>
    <w:rsid w:val="7A000D94"/>
    <w:rsid w:val="7A04C9A6"/>
    <w:rsid w:val="7A05425D"/>
    <w:rsid w:val="7A0AAD04"/>
    <w:rsid w:val="7A10DDFB"/>
    <w:rsid w:val="7A14F88E"/>
    <w:rsid w:val="7A18269A"/>
    <w:rsid w:val="7A25D990"/>
    <w:rsid w:val="7A2BDA05"/>
    <w:rsid w:val="7A2E556E"/>
    <w:rsid w:val="7A3279AC"/>
    <w:rsid w:val="7A454C0C"/>
    <w:rsid w:val="7A5EC61C"/>
    <w:rsid w:val="7A7741EC"/>
    <w:rsid w:val="7A7A1BD7"/>
    <w:rsid w:val="7A850907"/>
    <w:rsid w:val="7A897D63"/>
    <w:rsid w:val="7A9A392A"/>
    <w:rsid w:val="7AA56542"/>
    <w:rsid w:val="7ABBA0C7"/>
    <w:rsid w:val="7AC29C80"/>
    <w:rsid w:val="7ACDAEBA"/>
    <w:rsid w:val="7AD25134"/>
    <w:rsid w:val="7ADE54F4"/>
    <w:rsid w:val="7AE33FD4"/>
    <w:rsid w:val="7AEC6A9A"/>
    <w:rsid w:val="7AFC91B5"/>
    <w:rsid w:val="7B11B668"/>
    <w:rsid w:val="7B229CCB"/>
    <w:rsid w:val="7B2A3650"/>
    <w:rsid w:val="7B3041C0"/>
    <w:rsid w:val="7B347E40"/>
    <w:rsid w:val="7B3E0A64"/>
    <w:rsid w:val="7B59FBF7"/>
    <w:rsid w:val="7B5F5092"/>
    <w:rsid w:val="7B71F13F"/>
    <w:rsid w:val="7B8152F0"/>
    <w:rsid w:val="7B8BEFB6"/>
    <w:rsid w:val="7B918102"/>
    <w:rsid w:val="7B989B45"/>
    <w:rsid w:val="7B991A5D"/>
    <w:rsid w:val="7B9C5AC6"/>
    <w:rsid w:val="7BA6D127"/>
    <w:rsid w:val="7BB09BDE"/>
    <w:rsid w:val="7BB99E8F"/>
    <w:rsid w:val="7BD6EB5B"/>
    <w:rsid w:val="7BDB0FC5"/>
    <w:rsid w:val="7C006945"/>
    <w:rsid w:val="7C08175C"/>
    <w:rsid w:val="7C0DF6B8"/>
    <w:rsid w:val="7C109DA8"/>
    <w:rsid w:val="7C12BA60"/>
    <w:rsid w:val="7C1AE089"/>
    <w:rsid w:val="7C223979"/>
    <w:rsid w:val="7C28A39B"/>
    <w:rsid w:val="7C2A884E"/>
    <w:rsid w:val="7C3A12D4"/>
    <w:rsid w:val="7C3D2479"/>
    <w:rsid w:val="7C4C03A3"/>
    <w:rsid w:val="7C562200"/>
    <w:rsid w:val="7C5CD5E4"/>
    <w:rsid w:val="7C7C5899"/>
    <w:rsid w:val="7C7FE038"/>
    <w:rsid w:val="7C85A4D7"/>
    <w:rsid w:val="7C88137A"/>
    <w:rsid w:val="7C8946F4"/>
    <w:rsid w:val="7C9ACFBC"/>
    <w:rsid w:val="7C9EFB5D"/>
    <w:rsid w:val="7CCB7700"/>
    <w:rsid w:val="7CCC9189"/>
    <w:rsid w:val="7CD1B63F"/>
    <w:rsid w:val="7CF51AE8"/>
    <w:rsid w:val="7CF53067"/>
    <w:rsid w:val="7CF67715"/>
    <w:rsid w:val="7CFF432B"/>
    <w:rsid w:val="7D08BE3D"/>
    <w:rsid w:val="7D0B0BEA"/>
    <w:rsid w:val="7D150A5C"/>
    <w:rsid w:val="7D22DDFC"/>
    <w:rsid w:val="7D33A629"/>
    <w:rsid w:val="7D34B009"/>
    <w:rsid w:val="7D3721F6"/>
    <w:rsid w:val="7D4681E9"/>
    <w:rsid w:val="7D4BA8E9"/>
    <w:rsid w:val="7D4D75C6"/>
    <w:rsid w:val="7D55527D"/>
    <w:rsid w:val="7D58E19E"/>
    <w:rsid w:val="7D5A1B89"/>
    <w:rsid w:val="7D734856"/>
    <w:rsid w:val="7D8667F7"/>
    <w:rsid w:val="7D86B553"/>
    <w:rsid w:val="7D8F64AA"/>
    <w:rsid w:val="7DA9213D"/>
    <w:rsid w:val="7DAE3F3A"/>
    <w:rsid w:val="7DBE949F"/>
    <w:rsid w:val="7DC1C416"/>
    <w:rsid w:val="7DFBE1EE"/>
    <w:rsid w:val="7E07EFDB"/>
    <w:rsid w:val="7E21508A"/>
    <w:rsid w:val="7E31B800"/>
    <w:rsid w:val="7E37DF04"/>
    <w:rsid w:val="7E3F5269"/>
    <w:rsid w:val="7E409179"/>
    <w:rsid w:val="7E431AF7"/>
    <w:rsid w:val="7E4A895A"/>
    <w:rsid w:val="7E52FB64"/>
    <w:rsid w:val="7E562C7D"/>
    <w:rsid w:val="7E65A226"/>
    <w:rsid w:val="7E86C989"/>
    <w:rsid w:val="7E893C90"/>
    <w:rsid w:val="7E8D615D"/>
    <w:rsid w:val="7E9A83A3"/>
    <w:rsid w:val="7EADB858"/>
    <w:rsid w:val="7EAE5E23"/>
    <w:rsid w:val="7EB4046B"/>
    <w:rsid w:val="7EBCAD22"/>
    <w:rsid w:val="7EBF28FD"/>
    <w:rsid w:val="7EC2CB00"/>
    <w:rsid w:val="7ED1F712"/>
    <w:rsid w:val="7ED35CD2"/>
    <w:rsid w:val="7EFA48E9"/>
    <w:rsid w:val="7EFCFAE5"/>
    <w:rsid w:val="7F113573"/>
    <w:rsid w:val="7F1183C5"/>
    <w:rsid w:val="7F180025"/>
    <w:rsid w:val="7F1A92BF"/>
    <w:rsid w:val="7F1E5FDC"/>
    <w:rsid w:val="7F253DCE"/>
    <w:rsid w:val="7F2EAF7A"/>
    <w:rsid w:val="7F30594B"/>
    <w:rsid w:val="7F5F5CDA"/>
    <w:rsid w:val="7F6B3F73"/>
    <w:rsid w:val="7F6E5929"/>
    <w:rsid w:val="7F75CDEB"/>
    <w:rsid w:val="7F8283BA"/>
    <w:rsid w:val="7F89E65A"/>
    <w:rsid w:val="7F9745AC"/>
    <w:rsid w:val="7F9A12D4"/>
    <w:rsid w:val="7FA7F474"/>
    <w:rsid w:val="7FBEC82A"/>
    <w:rsid w:val="7FC4A12E"/>
    <w:rsid w:val="7FD47D03"/>
    <w:rsid w:val="7FD75498"/>
    <w:rsid w:val="7FF656DB"/>
    <w:rsid w:val="7FFC648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201C733"/>
  <w15:chartTrackingRefBased/>
  <w15:docId w15:val="{65C80117-5AB4-4389-A55F-81B4EA14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2"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91A"/>
    <w:pPr>
      <w:spacing w:after="200" w:line="276" w:lineRule="auto"/>
    </w:pPr>
    <w:rPr>
      <w:rFonts w:ascii="Roboto" w:hAnsi="Roboto"/>
      <w:sz w:val="24"/>
    </w:rPr>
  </w:style>
  <w:style w:type="paragraph" w:styleId="Heading1">
    <w:name w:val="heading 1"/>
    <w:next w:val="Normal"/>
    <w:link w:val="Heading1Char"/>
    <w:uiPriority w:val="1"/>
    <w:qFormat/>
    <w:rsid w:val="0062291A"/>
    <w:pPr>
      <w:keepNext/>
      <w:keepLines/>
      <w:spacing w:before="120" w:after="240" w:line="240" w:lineRule="auto"/>
      <w:ind w:right="1206"/>
      <w:outlineLvl w:val="0"/>
    </w:pPr>
    <w:rPr>
      <w:rFonts w:ascii="Roboto Light" w:hAnsi="Roboto Light" w:eastAsiaTheme="majorEastAsia" w:cs="Arial"/>
      <w:bCs/>
      <w:noProof/>
      <w:color w:val="464D78" w:themeColor="background2"/>
      <w:sz w:val="72"/>
      <w:szCs w:val="76"/>
    </w:rPr>
  </w:style>
  <w:style w:type="paragraph" w:styleId="Heading2">
    <w:name w:val="heading 2"/>
    <w:next w:val="Normal"/>
    <w:link w:val="Heading2Char"/>
    <w:uiPriority w:val="2"/>
    <w:unhideWhenUsed/>
    <w:qFormat/>
    <w:rsid w:val="0062291A"/>
    <w:pPr>
      <w:spacing w:after="360" w:line="240" w:lineRule="auto"/>
      <w:outlineLvl w:val="1"/>
    </w:pPr>
    <w:rPr>
      <w:rFonts w:ascii="Roboto Light" w:hAnsi="Roboto Light" w:eastAsiaTheme="majorEastAsia" w:cs="Open Sans Light"/>
      <w:bCs/>
      <w:noProof/>
      <w:color w:val="464D78" w:themeColor="background2"/>
      <w:position w:val="14"/>
      <w:sz w:val="56"/>
      <w:szCs w:val="68"/>
    </w:rPr>
  </w:style>
  <w:style w:type="paragraph" w:styleId="Heading3">
    <w:name w:val="heading 3"/>
    <w:basedOn w:val="Normal"/>
    <w:next w:val="Normal"/>
    <w:link w:val="Heading3Char"/>
    <w:uiPriority w:val="3"/>
    <w:unhideWhenUsed/>
    <w:qFormat/>
    <w:rsid w:val="0062291A"/>
    <w:pPr>
      <w:keepNext/>
      <w:spacing w:before="600" w:after="120" w:line="240" w:lineRule="auto"/>
      <w:outlineLvl w:val="2"/>
    </w:pPr>
    <w:rPr>
      <w:rFonts w:eastAsiaTheme="majorEastAsia" w:cs="Open Sans Light"/>
      <w:bCs/>
      <w:color w:val="343959" w:themeColor="background2" w:themeShade="BF"/>
      <w:sz w:val="40"/>
      <w:szCs w:val="40"/>
    </w:rPr>
  </w:style>
  <w:style w:type="paragraph" w:styleId="Heading4">
    <w:name w:val="heading 4"/>
    <w:basedOn w:val="Normal"/>
    <w:next w:val="Normal"/>
    <w:link w:val="Heading4Char"/>
    <w:uiPriority w:val="4"/>
    <w:unhideWhenUsed/>
    <w:qFormat/>
    <w:rsid w:val="0062291A"/>
    <w:pPr>
      <w:keepNext/>
      <w:spacing w:before="360" w:after="120" w:line="240" w:lineRule="auto"/>
      <w:outlineLvl w:val="3"/>
    </w:pPr>
    <w:rPr>
      <w:rFonts w:eastAsiaTheme="majorEastAsia" w:cs="Arial"/>
      <w:bCs/>
      <w:color w:val="343959" w:themeColor="background2" w:themeShade="BF"/>
      <w:sz w:val="28"/>
      <w:szCs w:val="26"/>
    </w:rPr>
  </w:style>
  <w:style w:type="paragraph" w:styleId="Heading5">
    <w:name w:val="heading 5"/>
    <w:basedOn w:val="Normal"/>
    <w:next w:val="Normal"/>
    <w:link w:val="Heading5Char"/>
    <w:uiPriority w:val="5"/>
    <w:unhideWhenUsed/>
    <w:qFormat/>
    <w:rsid w:val="0062291A"/>
    <w:pPr>
      <w:keepNext/>
      <w:keepLines/>
      <w:spacing w:before="360" w:after="0"/>
      <w:outlineLvl w:val="4"/>
    </w:pPr>
    <w:rPr>
      <w:rFonts w:eastAsiaTheme="majorEastAsia" w:cstheme="majorBidi"/>
      <w:b/>
      <w:color w:val="373172" w:themeColor="accent6"/>
    </w:rPr>
  </w:style>
  <w:style w:type="paragraph" w:styleId="Heading6">
    <w:name w:val="heading 6"/>
    <w:basedOn w:val="Heading5"/>
    <w:next w:val="Normal"/>
    <w:link w:val="Heading6Char"/>
    <w:uiPriority w:val="9"/>
    <w:unhideWhenUsed/>
    <w:qFormat/>
    <w:rsid w:val="0062291A"/>
    <w:pPr>
      <w:spacing w:after="120" w:line="240" w:lineRule="auto"/>
      <w:outlineLvl w:val="5"/>
    </w:pPr>
    <w:rPr>
      <w:rFonts w:ascii="Times New Roman" w:hAnsi="Times New Roman" w:eastAsiaTheme="minorHAnsi" w:cs="Times New Roman"/>
      <w:b w:val="0"/>
      <w:bCs/>
      <w:i/>
      <w:color w:val="53565A"/>
      <w:kern w:val="32"/>
      <w:szCs w:val="32"/>
    </w:rPr>
  </w:style>
  <w:style w:type="paragraph" w:styleId="Heading7">
    <w:name w:val="heading 7"/>
    <w:basedOn w:val="Normal"/>
    <w:next w:val="Normal"/>
    <w:link w:val="Heading7Char"/>
    <w:uiPriority w:val="9"/>
    <w:semiHidden/>
    <w:unhideWhenUsed/>
    <w:qFormat/>
    <w:rsid w:val="0062291A"/>
    <w:pPr>
      <w:keepNext/>
      <w:keepLines/>
      <w:spacing w:before="40" w:after="0"/>
      <w:outlineLvl w:val="6"/>
    </w:pPr>
    <w:rPr>
      <w:rFonts w:asciiTheme="majorHAnsi" w:eastAsiaTheme="majorEastAsia" w:hAnsiTheme="majorHAnsi" w:cstheme="majorBidi"/>
      <w:i/>
      <w:iCs/>
      <w:color w:val="4B1313" w:themeColor="accent1" w:themeShade="7F"/>
    </w:rPr>
  </w:style>
  <w:style w:type="paragraph" w:styleId="Heading8">
    <w:name w:val="heading 8"/>
    <w:basedOn w:val="Normal"/>
    <w:next w:val="Normal"/>
    <w:link w:val="Heading8Char"/>
    <w:uiPriority w:val="9"/>
    <w:semiHidden/>
    <w:unhideWhenUsed/>
    <w:qFormat/>
    <w:rsid w:val="006229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9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6229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291A"/>
  </w:style>
  <w:style w:type="paragraph" w:styleId="ListParagraph">
    <w:name w:val="List Paragraph"/>
    <w:basedOn w:val="Normal"/>
    <w:uiPriority w:val="34"/>
    <w:qFormat/>
    <w:rsid w:val="0062291A"/>
    <w:pPr>
      <w:ind w:left="720"/>
      <w:contextualSpacing/>
    </w:pPr>
  </w:style>
  <w:style w:type="paragraph" w:customStyle="1" w:styleId="ItemLabel">
    <w:name w:val="Item_Label"/>
    <w:basedOn w:val="Normal"/>
    <w:link w:val="ItemLabelChar"/>
    <w:qFormat/>
    <w:rsid w:val="00F1215D"/>
    <w:rPr>
      <w:b/>
      <w:bCs/>
      <w:i/>
      <w:iCs/>
    </w:rPr>
  </w:style>
  <w:style w:type="character" w:customStyle="1" w:styleId="ItemLabelChar">
    <w:name w:val="Item_Label Char"/>
    <w:basedOn w:val="DefaultParagraphFont"/>
    <w:link w:val="ItemLabel"/>
    <w:rsid w:val="00F1215D"/>
    <w:rPr>
      <w:b/>
      <w:bCs/>
      <w:i/>
      <w:iCs/>
    </w:rPr>
  </w:style>
  <w:style w:type="character" w:customStyle="1" w:styleId="Heading2Char">
    <w:name w:val="Heading 2 Char"/>
    <w:basedOn w:val="DefaultParagraphFont"/>
    <w:link w:val="Heading2"/>
    <w:uiPriority w:val="2"/>
    <w:rsid w:val="0062291A"/>
    <w:rPr>
      <w:rFonts w:ascii="Roboto Light" w:hAnsi="Roboto Light" w:eastAsiaTheme="majorEastAsia" w:cs="Open Sans Light"/>
      <w:bCs/>
      <w:noProof/>
      <w:color w:val="464D78" w:themeColor="background2"/>
      <w:position w:val="14"/>
      <w:sz w:val="56"/>
      <w:szCs w:val="68"/>
    </w:rPr>
  </w:style>
  <w:style w:type="paragraph" w:styleId="Revision">
    <w:name w:val="Revision"/>
    <w:hidden/>
    <w:uiPriority w:val="99"/>
    <w:semiHidden/>
    <w:rsid w:val="0062291A"/>
    <w:pPr>
      <w:spacing w:after="0" w:line="240" w:lineRule="auto"/>
    </w:pPr>
  </w:style>
  <w:style w:type="character" w:customStyle="1" w:styleId="Heading3Char">
    <w:name w:val="Heading 3 Char"/>
    <w:basedOn w:val="DefaultParagraphFont"/>
    <w:link w:val="Heading3"/>
    <w:uiPriority w:val="3"/>
    <w:rsid w:val="0062291A"/>
    <w:rPr>
      <w:rFonts w:ascii="Roboto" w:hAnsi="Roboto" w:eastAsiaTheme="majorEastAsia" w:cs="Open Sans Light"/>
      <w:bCs/>
      <w:color w:val="343959" w:themeColor="background2" w:themeShade="BF"/>
      <w:sz w:val="40"/>
      <w:szCs w:val="40"/>
    </w:rPr>
  </w:style>
  <w:style w:type="character" w:styleId="CommentReference">
    <w:name w:val="annotation reference"/>
    <w:basedOn w:val="DefaultParagraphFont"/>
    <w:uiPriority w:val="99"/>
    <w:unhideWhenUsed/>
    <w:rsid w:val="0062291A"/>
    <w:rPr>
      <w:sz w:val="16"/>
      <w:szCs w:val="16"/>
    </w:rPr>
  </w:style>
  <w:style w:type="paragraph" w:styleId="CommentText">
    <w:name w:val="annotation text"/>
    <w:basedOn w:val="Normal"/>
    <w:link w:val="CommentTextChar"/>
    <w:uiPriority w:val="99"/>
    <w:unhideWhenUsed/>
    <w:rsid w:val="0062291A"/>
    <w:pPr>
      <w:spacing w:line="240" w:lineRule="auto"/>
    </w:pPr>
    <w:rPr>
      <w:sz w:val="20"/>
      <w:szCs w:val="20"/>
    </w:rPr>
  </w:style>
  <w:style w:type="character" w:customStyle="1" w:styleId="CommentTextChar">
    <w:name w:val="Comment Text Char"/>
    <w:basedOn w:val="DefaultParagraphFont"/>
    <w:link w:val="CommentText"/>
    <w:uiPriority w:val="99"/>
    <w:rsid w:val="0062291A"/>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62291A"/>
    <w:rPr>
      <w:b/>
      <w:bCs/>
    </w:rPr>
  </w:style>
  <w:style w:type="character" w:customStyle="1" w:styleId="CommentSubjectChar">
    <w:name w:val="Comment Subject Char"/>
    <w:basedOn w:val="CommentTextChar"/>
    <w:link w:val="CommentSubject"/>
    <w:uiPriority w:val="99"/>
    <w:semiHidden/>
    <w:rsid w:val="0062291A"/>
    <w:rPr>
      <w:rFonts w:ascii="Roboto" w:hAnsi="Roboto"/>
      <w:b/>
      <w:bCs/>
      <w:sz w:val="20"/>
      <w:szCs w:val="20"/>
    </w:rPr>
  </w:style>
  <w:style w:type="paragraph" w:styleId="Caption">
    <w:name w:val="caption"/>
    <w:basedOn w:val="Normal"/>
    <w:next w:val="Normal"/>
    <w:uiPriority w:val="35"/>
    <w:unhideWhenUsed/>
    <w:qFormat/>
    <w:rsid w:val="0062291A"/>
    <w:pPr>
      <w:keepNext/>
      <w:keepLines/>
      <w:tabs>
        <w:tab w:val="left" w:pos="1170"/>
      </w:tabs>
      <w:spacing w:before="360" w:after="120" w:line="240" w:lineRule="auto"/>
    </w:pPr>
    <w:rPr>
      <w:b/>
      <w:bCs/>
      <w:color w:val="404040"/>
      <w:szCs w:val="18"/>
    </w:rPr>
  </w:style>
  <w:style w:type="paragraph" w:styleId="TOC2">
    <w:name w:val="toc 2"/>
    <w:basedOn w:val="Normal"/>
    <w:next w:val="Normal"/>
    <w:autoRedefine/>
    <w:uiPriority w:val="39"/>
    <w:unhideWhenUsed/>
    <w:rsid w:val="0062291A"/>
    <w:pPr>
      <w:tabs>
        <w:tab w:val="right" w:leader="dot" w:pos="10790"/>
      </w:tabs>
      <w:spacing w:before="60" w:after="120" w:line="240" w:lineRule="auto"/>
      <w:ind w:left="216"/>
    </w:pPr>
    <w:rPr>
      <w:noProof/>
    </w:rPr>
  </w:style>
  <w:style w:type="paragraph" w:styleId="TOC3">
    <w:name w:val="toc 3"/>
    <w:next w:val="Normal"/>
    <w:uiPriority w:val="39"/>
    <w:rsid w:val="0062291A"/>
    <w:pPr>
      <w:tabs>
        <w:tab w:val="left" w:pos="1728"/>
        <w:tab w:val="right" w:leader="dot" w:pos="9360"/>
      </w:tabs>
      <w:spacing w:after="60" w:line="240" w:lineRule="auto"/>
      <w:ind w:left="1080" w:hanging="720"/>
    </w:pPr>
    <w:rPr>
      <w:rFonts w:ascii="Arial" w:eastAsia="Times New Roman" w:hAnsi="Arial" w:cs="Times New Roman"/>
    </w:rPr>
  </w:style>
  <w:style w:type="character" w:styleId="Hyperlink">
    <w:name w:val="Hyperlink"/>
    <w:basedOn w:val="DefaultParagraphFont"/>
    <w:uiPriority w:val="99"/>
    <w:unhideWhenUsed/>
    <w:rsid w:val="0062291A"/>
    <w:rPr>
      <w:rFonts w:ascii="Arial" w:hAnsi="Arial"/>
      <w:color w:val="auto"/>
      <w:sz w:val="24"/>
      <w:u w:val="single"/>
    </w:rPr>
  </w:style>
  <w:style w:type="character" w:customStyle="1" w:styleId="Heading1Char">
    <w:name w:val="Heading 1 Char"/>
    <w:basedOn w:val="DefaultParagraphFont"/>
    <w:link w:val="Heading1"/>
    <w:uiPriority w:val="1"/>
    <w:rsid w:val="0062291A"/>
    <w:rPr>
      <w:rFonts w:ascii="Roboto Light" w:hAnsi="Roboto Light" w:eastAsiaTheme="majorEastAsia" w:cs="Arial"/>
      <w:bCs/>
      <w:noProof/>
      <w:color w:val="464D78" w:themeColor="background2"/>
      <w:sz w:val="72"/>
      <w:szCs w:val="76"/>
    </w:rPr>
  </w:style>
  <w:style w:type="paragraph" w:styleId="TOCHeading">
    <w:name w:val="TOC Heading"/>
    <w:basedOn w:val="Heading1"/>
    <w:next w:val="Normal"/>
    <w:uiPriority w:val="39"/>
    <w:unhideWhenUsed/>
    <w:qFormat/>
    <w:rsid w:val="0003563F"/>
    <w:pPr>
      <w:outlineLvl w:val="9"/>
    </w:pPr>
  </w:style>
  <w:style w:type="character" w:styleId="Mention">
    <w:name w:val="Mention"/>
    <w:basedOn w:val="DefaultParagraphFont"/>
    <w:uiPriority w:val="99"/>
    <w:unhideWhenUsed/>
    <w:rsid w:val="00E72135"/>
    <w:rPr>
      <w:color w:val="2B579A"/>
      <w:shd w:val="clear" w:color="auto" w:fill="E1DFDD"/>
    </w:rPr>
  </w:style>
  <w:style w:type="paragraph" w:styleId="Header">
    <w:name w:val="header"/>
    <w:basedOn w:val="Normal"/>
    <w:link w:val="HeaderChar"/>
    <w:uiPriority w:val="99"/>
    <w:unhideWhenUsed/>
    <w:rsid w:val="0062291A"/>
    <w:pPr>
      <w:tabs>
        <w:tab w:val="right" w:pos="10780"/>
      </w:tabs>
      <w:suppressAutoHyphens/>
      <w:autoSpaceDE w:val="0"/>
      <w:autoSpaceDN w:val="0"/>
      <w:adjustRightInd w:val="0"/>
      <w:spacing w:before="200" w:after="360" w:line="240" w:lineRule="auto"/>
      <w:textAlignment w:val="center"/>
    </w:pPr>
    <w:rPr>
      <w:rFonts w:cs="Arial"/>
      <w:color w:val="323031" w:themeColor="text2"/>
      <w:sz w:val="14"/>
      <w:szCs w:val="14"/>
    </w:rPr>
  </w:style>
  <w:style w:type="character" w:customStyle="1" w:styleId="HeaderChar">
    <w:name w:val="Header Char"/>
    <w:basedOn w:val="DefaultParagraphFont"/>
    <w:link w:val="Header"/>
    <w:uiPriority w:val="99"/>
    <w:rsid w:val="0062291A"/>
    <w:rPr>
      <w:rFonts w:ascii="Roboto" w:hAnsi="Roboto" w:cs="Arial"/>
      <w:color w:val="323031" w:themeColor="text2"/>
      <w:sz w:val="14"/>
      <w:szCs w:val="14"/>
    </w:rPr>
  </w:style>
  <w:style w:type="paragraph" w:styleId="Footer">
    <w:name w:val="footer"/>
    <w:basedOn w:val="Normal"/>
    <w:link w:val="FooterChar"/>
    <w:uiPriority w:val="99"/>
    <w:unhideWhenUsed/>
    <w:rsid w:val="0062291A"/>
    <w:pPr>
      <w:tabs>
        <w:tab w:val="right" w:pos="10780"/>
      </w:tabs>
      <w:suppressAutoHyphens/>
      <w:autoSpaceDE w:val="0"/>
      <w:autoSpaceDN w:val="0"/>
      <w:adjustRightInd w:val="0"/>
      <w:spacing w:before="120" w:after="0" w:line="220" w:lineRule="atLeast"/>
      <w:jc w:val="right"/>
      <w:textAlignment w:val="center"/>
    </w:pPr>
    <w:rPr>
      <w:rFonts w:cs="Arial"/>
      <w:noProof/>
      <w:color w:val="323031" w:themeColor="text2"/>
      <w:sz w:val="14"/>
      <w:szCs w:val="13"/>
    </w:rPr>
  </w:style>
  <w:style w:type="character" w:customStyle="1" w:styleId="FooterChar">
    <w:name w:val="Footer Char"/>
    <w:basedOn w:val="DefaultParagraphFont"/>
    <w:link w:val="Footer"/>
    <w:uiPriority w:val="99"/>
    <w:rsid w:val="0062291A"/>
    <w:rPr>
      <w:rFonts w:ascii="Roboto" w:hAnsi="Roboto" w:cs="Arial"/>
      <w:noProof/>
      <w:color w:val="323031" w:themeColor="text2"/>
      <w:sz w:val="14"/>
      <w:szCs w:val="13"/>
    </w:rPr>
  </w:style>
  <w:style w:type="character" w:customStyle="1" w:styleId="Heading4Char">
    <w:name w:val="Heading 4 Char"/>
    <w:basedOn w:val="DefaultParagraphFont"/>
    <w:link w:val="Heading4"/>
    <w:uiPriority w:val="4"/>
    <w:rsid w:val="0062291A"/>
    <w:rPr>
      <w:rFonts w:ascii="Roboto" w:hAnsi="Roboto" w:eastAsiaTheme="majorEastAsia" w:cs="Arial"/>
      <w:bCs/>
      <w:color w:val="343959" w:themeColor="background2" w:themeShade="BF"/>
      <w:sz w:val="28"/>
      <w:szCs w:val="26"/>
    </w:rPr>
  </w:style>
  <w:style w:type="character" w:customStyle="1" w:styleId="Heading5Char">
    <w:name w:val="Heading 5 Char"/>
    <w:basedOn w:val="DefaultParagraphFont"/>
    <w:link w:val="Heading5"/>
    <w:uiPriority w:val="5"/>
    <w:rsid w:val="0062291A"/>
    <w:rPr>
      <w:rFonts w:ascii="Roboto" w:hAnsi="Roboto" w:eastAsiaTheme="majorEastAsia" w:cstheme="majorBidi"/>
      <w:b/>
      <w:color w:val="373172" w:themeColor="accent6"/>
      <w:sz w:val="24"/>
    </w:rPr>
  </w:style>
  <w:style w:type="character" w:customStyle="1" w:styleId="Heading6Char">
    <w:name w:val="Heading 6 Char"/>
    <w:basedOn w:val="DefaultParagraphFont"/>
    <w:link w:val="Heading6"/>
    <w:uiPriority w:val="9"/>
    <w:rsid w:val="0062291A"/>
    <w:rPr>
      <w:rFonts w:ascii="Times New Roman" w:hAnsi="Times New Roman" w:cs="Times New Roman"/>
      <w:bCs/>
      <w:i/>
      <w:color w:val="53565A"/>
      <w:kern w:val="32"/>
      <w:sz w:val="24"/>
      <w:szCs w:val="32"/>
    </w:rPr>
  </w:style>
  <w:style w:type="character" w:customStyle="1" w:styleId="Heading7Char">
    <w:name w:val="Heading 7 Char"/>
    <w:basedOn w:val="DefaultParagraphFont"/>
    <w:link w:val="Heading7"/>
    <w:uiPriority w:val="9"/>
    <w:semiHidden/>
    <w:rsid w:val="0062291A"/>
    <w:rPr>
      <w:rFonts w:asciiTheme="majorHAnsi" w:eastAsiaTheme="majorEastAsia" w:hAnsiTheme="majorHAnsi" w:cstheme="majorBidi"/>
      <w:i/>
      <w:iCs/>
      <w:color w:val="4B1313" w:themeColor="accent1" w:themeShade="7F"/>
      <w:sz w:val="24"/>
    </w:rPr>
  </w:style>
  <w:style w:type="character" w:customStyle="1" w:styleId="Heading8Char">
    <w:name w:val="Heading 8 Char"/>
    <w:basedOn w:val="DefaultParagraphFont"/>
    <w:link w:val="Heading8"/>
    <w:uiPriority w:val="9"/>
    <w:semiHidden/>
    <w:rsid w:val="006229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91A"/>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unhideWhenUsed/>
    <w:rsid w:val="0062291A"/>
    <w:pPr>
      <w:spacing w:before="480" w:after="40" w:line="240" w:lineRule="auto"/>
    </w:pPr>
    <w:rPr>
      <w:rFonts w:cs="Open Sans"/>
      <w:color w:val="404040" w:themeColor="text1" w:themeTint="BF"/>
      <w:szCs w:val="20"/>
    </w:rPr>
  </w:style>
  <w:style w:type="character" w:customStyle="1" w:styleId="DateChar">
    <w:name w:val="Date Char"/>
    <w:basedOn w:val="DefaultParagraphFont"/>
    <w:link w:val="Date"/>
    <w:uiPriority w:val="99"/>
    <w:rsid w:val="0062291A"/>
    <w:rPr>
      <w:rFonts w:ascii="Roboto" w:hAnsi="Roboto" w:cs="Open Sans"/>
      <w:color w:val="404040" w:themeColor="text1" w:themeTint="BF"/>
      <w:sz w:val="24"/>
      <w:szCs w:val="20"/>
    </w:rPr>
  </w:style>
  <w:style w:type="paragraph" w:styleId="BalloonText">
    <w:name w:val="Balloon Text"/>
    <w:basedOn w:val="Normal"/>
    <w:link w:val="BalloonTextChar"/>
    <w:uiPriority w:val="99"/>
    <w:semiHidden/>
    <w:unhideWhenUsed/>
    <w:rsid w:val="00622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1A"/>
    <w:rPr>
      <w:rFonts w:ascii="Tahoma" w:hAnsi="Tahoma" w:cs="Tahoma"/>
      <w:sz w:val="16"/>
      <w:szCs w:val="16"/>
    </w:rPr>
  </w:style>
  <w:style w:type="paragraph" w:customStyle="1" w:styleId="TableBullet1">
    <w:name w:val="Table Bullet 1"/>
    <w:basedOn w:val="Normal"/>
    <w:qFormat/>
    <w:rsid w:val="0062291A"/>
    <w:pPr>
      <w:keepLines/>
      <w:numPr>
        <w:numId w:val="8"/>
      </w:numPr>
      <w:spacing w:before="40" w:after="40" w:line="240" w:lineRule="auto"/>
      <w:ind w:left="170" w:hanging="170"/>
    </w:pPr>
    <w:rPr>
      <w:rFonts w:eastAsia="Times New Roman" w:cs="Arial"/>
      <w:sz w:val="20"/>
      <w:szCs w:val="20"/>
    </w:rPr>
  </w:style>
  <w:style w:type="table" w:styleId="TableGrid">
    <w:name w:val="Table Grid"/>
    <w:aliases w:val="NASHP Table Grid"/>
    <w:basedOn w:val="TableNormal"/>
    <w:uiPriority w:val="39"/>
    <w:rsid w:val="0062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ullet">
    <w:name w:val="Call Out Bullet"/>
    <w:basedOn w:val="ListBullet"/>
    <w:qFormat/>
    <w:rsid w:val="0062291A"/>
  </w:style>
  <w:style w:type="paragraph" w:styleId="BodyText">
    <w:name w:val="Body Text"/>
    <w:basedOn w:val="Normal"/>
    <w:link w:val="BodyTextChar"/>
    <w:uiPriority w:val="99"/>
    <w:rsid w:val="0062291A"/>
    <w:pPr>
      <w:suppressAutoHyphens/>
      <w:autoSpaceDE w:val="0"/>
      <w:autoSpaceDN w:val="0"/>
      <w:adjustRightInd w:val="0"/>
      <w:spacing w:before="160" w:after="240"/>
      <w:textAlignment w:val="center"/>
    </w:pPr>
    <w:rPr>
      <w:rFonts w:cs="ApexSans-Book"/>
      <w:szCs w:val="18"/>
    </w:rPr>
  </w:style>
  <w:style w:type="character" w:customStyle="1" w:styleId="BodyTextChar">
    <w:name w:val="Body Text Char"/>
    <w:basedOn w:val="DefaultParagraphFont"/>
    <w:link w:val="BodyText"/>
    <w:uiPriority w:val="99"/>
    <w:rsid w:val="0062291A"/>
    <w:rPr>
      <w:rFonts w:ascii="Roboto" w:hAnsi="Roboto" w:cs="ApexSans-Book"/>
      <w:sz w:val="24"/>
      <w:szCs w:val="18"/>
    </w:rPr>
  </w:style>
  <w:style w:type="paragraph" w:styleId="FootnoteText">
    <w:name w:val="footnote text"/>
    <w:basedOn w:val="Normal"/>
    <w:link w:val="FootnoteTextChar"/>
    <w:uiPriority w:val="99"/>
    <w:unhideWhenUsed/>
    <w:rsid w:val="0062291A"/>
    <w:pPr>
      <w:spacing w:after="0" w:line="240" w:lineRule="auto"/>
    </w:pPr>
    <w:rPr>
      <w:rFonts w:cs="Arial"/>
      <w:sz w:val="16"/>
      <w:szCs w:val="16"/>
    </w:rPr>
  </w:style>
  <w:style w:type="character" w:customStyle="1" w:styleId="FootnoteTextChar">
    <w:name w:val="Footnote Text Char"/>
    <w:basedOn w:val="DefaultParagraphFont"/>
    <w:link w:val="FootnoteText"/>
    <w:uiPriority w:val="99"/>
    <w:rsid w:val="0062291A"/>
    <w:rPr>
      <w:rFonts w:ascii="Roboto" w:hAnsi="Roboto" w:cs="Arial"/>
      <w:sz w:val="16"/>
      <w:szCs w:val="16"/>
    </w:rPr>
  </w:style>
  <w:style w:type="character" w:styleId="FootnoteReference">
    <w:name w:val="footnote reference"/>
    <w:basedOn w:val="DefaultParagraphFont"/>
    <w:uiPriority w:val="99"/>
    <w:unhideWhenUsed/>
    <w:rsid w:val="0062291A"/>
    <w:rPr>
      <w:vertAlign w:val="superscript"/>
    </w:rPr>
  </w:style>
  <w:style w:type="paragraph" w:customStyle="1" w:styleId="LogoSpace">
    <w:name w:val="Logo Space"/>
    <w:basedOn w:val="Normal"/>
    <w:qFormat/>
    <w:rsid w:val="0062291A"/>
    <w:pPr>
      <w:spacing w:after="1080" w:line="240" w:lineRule="auto"/>
      <w:ind w:left="-86"/>
    </w:pPr>
  </w:style>
  <w:style w:type="paragraph" w:customStyle="1" w:styleId="DocumentType">
    <w:name w:val="Document Type"/>
    <w:qFormat/>
    <w:rsid w:val="0062291A"/>
    <w:pPr>
      <w:spacing w:after="120"/>
    </w:pPr>
    <w:rPr>
      <w:rFonts w:ascii="Roboto Medium" w:hAnsi="Roboto Medium" w:eastAsiaTheme="majorEastAsia" w:cs="Arial"/>
      <w:b/>
      <w:bCs/>
      <w:noProof/>
      <w:color w:val="343959" w:themeColor="background2" w:themeShade="BF"/>
      <w:sz w:val="36"/>
      <w:szCs w:val="76"/>
    </w:rPr>
  </w:style>
  <w:style w:type="character" w:customStyle="1" w:styleId="BoldItalic">
    <w:name w:val="Bold Italic"/>
    <w:uiPriority w:val="99"/>
    <w:rsid w:val="0062291A"/>
    <w:rPr>
      <w:i/>
      <w:iCs/>
    </w:rPr>
  </w:style>
  <w:style w:type="paragraph" w:customStyle="1" w:styleId="SummaryText">
    <w:name w:val="Summary Text"/>
    <w:basedOn w:val="Normal"/>
    <w:uiPriority w:val="99"/>
    <w:rsid w:val="0062291A"/>
    <w:pPr>
      <w:suppressAutoHyphens/>
      <w:autoSpaceDE w:val="0"/>
      <w:autoSpaceDN w:val="0"/>
      <w:adjustRightInd w:val="0"/>
      <w:spacing w:before="360" w:after="600" w:line="240" w:lineRule="auto"/>
      <w:textAlignment w:val="center"/>
    </w:pPr>
    <w:rPr>
      <w:rFonts w:cs="ApexSans-BookItalic"/>
      <w:iCs/>
      <w:noProof/>
      <w:color w:val="404040"/>
      <w:sz w:val="18"/>
      <w:szCs w:val="18"/>
    </w:rPr>
  </w:style>
  <w:style w:type="paragraph" w:customStyle="1" w:styleId="AuthorsName">
    <w:name w:val="Authors Name"/>
    <w:basedOn w:val="ListBullet"/>
    <w:qFormat/>
    <w:rsid w:val="0062291A"/>
    <w:pPr>
      <w:numPr>
        <w:numId w:val="0"/>
      </w:numPr>
    </w:pPr>
  </w:style>
  <w:style w:type="paragraph" w:customStyle="1" w:styleId="EndNoteBibliographyTitle">
    <w:name w:val="EndNote Bibliography Title"/>
    <w:basedOn w:val="Normal"/>
    <w:link w:val="EndNoteBibliographyTitleChar"/>
    <w:rsid w:val="0062291A"/>
    <w:pPr>
      <w:spacing w:after="0"/>
      <w:jc w:val="center"/>
    </w:pPr>
    <w:rPr>
      <w:rFonts w:cs="Arial"/>
      <w:noProof/>
      <w:color w:val="404040"/>
      <w:sz w:val="18"/>
      <w:szCs w:val="18"/>
    </w:rPr>
  </w:style>
  <w:style w:type="character" w:customStyle="1" w:styleId="EndNoteBibliographyTitleChar">
    <w:name w:val="EndNote Bibliography Title Char"/>
    <w:basedOn w:val="DefaultParagraphFont"/>
    <w:link w:val="EndNoteBibliographyTitle"/>
    <w:rsid w:val="0062291A"/>
    <w:rPr>
      <w:rFonts w:ascii="Roboto" w:hAnsi="Roboto" w:cs="Arial"/>
      <w:noProof/>
      <w:color w:val="404040"/>
      <w:sz w:val="18"/>
      <w:szCs w:val="18"/>
    </w:rPr>
  </w:style>
  <w:style w:type="paragraph" w:customStyle="1" w:styleId="EndNoteBibliography">
    <w:name w:val="EndNote Bibliography"/>
    <w:basedOn w:val="Normal"/>
    <w:link w:val="EndNoteBibliographyChar"/>
    <w:rsid w:val="0062291A"/>
    <w:pPr>
      <w:spacing w:after="0" w:line="240" w:lineRule="auto"/>
      <w:ind w:left="450" w:hanging="450"/>
    </w:pPr>
    <w:rPr>
      <w:rFonts w:cs="Arial"/>
      <w:noProof/>
      <w:color w:val="404040"/>
      <w:sz w:val="16"/>
      <w:szCs w:val="18"/>
    </w:rPr>
  </w:style>
  <w:style w:type="character" w:customStyle="1" w:styleId="EndNoteBibliographyChar">
    <w:name w:val="EndNote Bibliography Char"/>
    <w:basedOn w:val="DefaultParagraphFont"/>
    <w:link w:val="EndNoteBibliography"/>
    <w:rsid w:val="0062291A"/>
    <w:rPr>
      <w:rFonts w:ascii="Roboto" w:hAnsi="Roboto" w:cs="Arial"/>
      <w:noProof/>
      <w:color w:val="404040"/>
      <w:sz w:val="16"/>
      <w:szCs w:val="18"/>
    </w:rPr>
  </w:style>
  <w:style w:type="paragraph" w:styleId="NoSpacing">
    <w:name w:val="No Spacing"/>
    <w:uiPriority w:val="1"/>
    <w:qFormat/>
    <w:rsid w:val="0062291A"/>
    <w:pPr>
      <w:spacing w:after="0" w:line="240" w:lineRule="auto"/>
    </w:pPr>
    <w:rPr>
      <w:sz w:val="16"/>
    </w:rPr>
  </w:style>
  <w:style w:type="character" w:styleId="FollowedHyperlink">
    <w:name w:val="FollowedHyperlink"/>
    <w:basedOn w:val="DefaultParagraphFont"/>
    <w:uiPriority w:val="99"/>
    <w:semiHidden/>
    <w:unhideWhenUsed/>
    <w:rsid w:val="0062291A"/>
    <w:rPr>
      <w:color w:val="323031" w:themeColor="followedHyperlink"/>
      <w:u w:val="single"/>
    </w:rPr>
  </w:style>
  <w:style w:type="paragraph" w:styleId="EndnoteText">
    <w:name w:val="endnote text"/>
    <w:basedOn w:val="Normal"/>
    <w:link w:val="EndnoteTextChar"/>
    <w:uiPriority w:val="99"/>
    <w:unhideWhenUsed/>
    <w:rsid w:val="0062291A"/>
    <w:pPr>
      <w:spacing w:before="120" w:after="240" w:line="240" w:lineRule="auto"/>
    </w:pPr>
    <w:rPr>
      <w:rFonts w:cs="ApexSans-Book"/>
      <w:color w:val="404040" w:themeColor="text1" w:themeTint="BF"/>
      <w:sz w:val="18"/>
      <w:szCs w:val="18"/>
    </w:rPr>
  </w:style>
  <w:style w:type="character" w:customStyle="1" w:styleId="EndnoteTextChar">
    <w:name w:val="Endnote Text Char"/>
    <w:basedOn w:val="DefaultParagraphFont"/>
    <w:link w:val="EndnoteText"/>
    <w:uiPriority w:val="99"/>
    <w:rsid w:val="0062291A"/>
    <w:rPr>
      <w:rFonts w:ascii="Roboto" w:hAnsi="Roboto" w:cs="ApexSans-Book"/>
      <w:color w:val="404040" w:themeColor="text1" w:themeTint="BF"/>
      <w:sz w:val="18"/>
      <w:szCs w:val="18"/>
    </w:rPr>
  </w:style>
  <w:style w:type="character" w:styleId="EndnoteReference">
    <w:name w:val="endnote reference"/>
    <w:basedOn w:val="DefaultParagraphFont"/>
    <w:uiPriority w:val="99"/>
    <w:unhideWhenUsed/>
    <w:rsid w:val="0062291A"/>
    <w:rPr>
      <w:vertAlign w:val="superscript"/>
    </w:rPr>
  </w:style>
  <w:style w:type="paragraph" w:styleId="Subtitle">
    <w:name w:val="Subtitle"/>
    <w:basedOn w:val="Normal"/>
    <w:next w:val="Normal"/>
    <w:link w:val="SubtitleChar"/>
    <w:uiPriority w:val="11"/>
    <w:qFormat/>
    <w:rsid w:val="0062291A"/>
    <w:pPr>
      <w:numPr>
        <w:ilvl w:val="1"/>
      </w:numPr>
      <w:spacing w:after="0" w:line="288" w:lineRule="auto"/>
    </w:pPr>
    <w:rPr>
      <w:rFonts w:ascii="Times New Roman" w:hAnsi="Times New Roman"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62291A"/>
    <w:rPr>
      <w:rFonts w:ascii="Times New Roman" w:hAnsi="Times New Roman" w:eastAsiaTheme="majorEastAsia" w:cstheme="majorBidi"/>
      <w:i/>
      <w:iCs/>
      <w:color w:val="000000" w:themeColor="text1"/>
      <w:spacing w:val="15"/>
      <w:sz w:val="24"/>
    </w:rPr>
  </w:style>
  <w:style w:type="paragraph" w:styleId="BodyText2">
    <w:name w:val="Body Text 2"/>
    <w:basedOn w:val="Normal"/>
    <w:link w:val="BodyText2Char"/>
    <w:uiPriority w:val="99"/>
    <w:unhideWhenUsed/>
    <w:rsid w:val="0062291A"/>
    <w:pPr>
      <w:suppressAutoHyphens/>
      <w:autoSpaceDE w:val="0"/>
      <w:autoSpaceDN w:val="0"/>
      <w:adjustRightInd w:val="0"/>
      <w:spacing w:after="0" w:line="240" w:lineRule="auto"/>
      <w:textAlignment w:val="center"/>
    </w:pPr>
    <w:rPr>
      <w:rFonts w:cs="ApexSans-Book"/>
      <w:b/>
      <w:szCs w:val="18"/>
    </w:rPr>
  </w:style>
  <w:style w:type="character" w:customStyle="1" w:styleId="BodyText2Char">
    <w:name w:val="Body Text 2 Char"/>
    <w:basedOn w:val="DefaultParagraphFont"/>
    <w:link w:val="BodyText2"/>
    <w:uiPriority w:val="99"/>
    <w:rsid w:val="0062291A"/>
    <w:rPr>
      <w:rFonts w:ascii="Roboto" w:hAnsi="Roboto" w:cs="ApexSans-Book"/>
      <w:b/>
      <w:sz w:val="24"/>
      <w:szCs w:val="18"/>
    </w:rPr>
  </w:style>
  <w:style w:type="paragraph" w:styleId="ListBullet">
    <w:name w:val="List Bullet"/>
    <w:basedOn w:val="Normal"/>
    <w:unhideWhenUsed/>
    <w:rsid w:val="0062291A"/>
    <w:pPr>
      <w:numPr>
        <w:numId w:val="9"/>
      </w:numPr>
      <w:suppressAutoHyphens/>
      <w:autoSpaceDE w:val="0"/>
      <w:autoSpaceDN w:val="0"/>
      <w:adjustRightInd w:val="0"/>
      <w:spacing w:before="120" w:after="120"/>
      <w:textAlignment w:val="center"/>
    </w:pPr>
    <w:rPr>
      <w:rFonts w:cs="Open Sans"/>
      <w:szCs w:val="18"/>
    </w:rPr>
  </w:style>
  <w:style w:type="paragraph" w:styleId="ListBullet2">
    <w:name w:val="List Bullet 2"/>
    <w:basedOn w:val="Normal"/>
    <w:uiPriority w:val="99"/>
    <w:unhideWhenUsed/>
    <w:rsid w:val="0062291A"/>
    <w:pPr>
      <w:numPr>
        <w:numId w:val="13"/>
      </w:numPr>
      <w:suppressAutoHyphens/>
      <w:autoSpaceDE w:val="0"/>
      <w:autoSpaceDN w:val="0"/>
      <w:adjustRightInd w:val="0"/>
      <w:spacing w:before="120" w:after="120"/>
      <w:ind w:left="720"/>
      <w:textAlignment w:val="center"/>
    </w:pPr>
    <w:rPr>
      <w:rFonts w:cs="Open Sans"/>
      <w:szCs w:val="20"/>
    </w:rPr>
  </w:style>
  <w:style w:type="paragraph" w:customStyle="1" w:styleId="TableBodyLeft">
    <w:name w:val="Table Body Left"/>
    <w:basedOn w:val="Normal"/>
    <w:qFormat/>
    <w:rsid w:val="0062291A"/>
    <w:pPr>
      <w:spacing w:before="60" w:after="60" w:line="240" w:lineRule="auto"/>
    </w:pPr>
    <w:rPr>
      <w:rFonts w:eastAsiaTheme="minorEastAsia" w:cs="Arial"/>
      <w:sz w:val="20"/>
    </w:rPr>
  </w:style>
  <w:style w:type="paragraph" w:customStyle="1" w:styleId="TableFooter">
    <w:name w:val="Table Footer"/>
    <w:basedOn w:val="Normal"/>
    <w:qFormat/>
    <w:rsid w:val="0062291A"/>
    <w:pPr>
      <w:keepLines/>
      <w:spacing w:before="20" w:after="360" w:line="240" w:lineRule="auto"/>
    </w:pPr>
    <w:rPr>
      <w:rFonts w:eastAsia="Times New Roman" w:cs="Times New Roman"/>
      <w:color w:val="404040"/>
      <w:sz w:val="18"/>
      <w:szCs w:val="20"/>
    </w:rPr>
  </w:style>
  <w:style w:type="paragraph" w:customStyle="1" w:styleId="TableNumberList">
    <w:name w:val="Table Number List"/>
    <w:basedOn w:val="TableBodyLeft"/>
    <w:qFormat/>
    <w:rsid w:val="0062291A"/>
    <w:pPr>
      <w:numPr>
        <w:numId w:val="19"/>
      </w:numPr>
      <w:ind w:left="302" w:hanging="302"/>
    </w:pPr>
    <w:rPr>
      <w:rFonts w:eastAsia="Arial Narrow"/>
      <w:lang w:bidi="en-US"/>
    </w:rPr>
  </w:style>
  <w:style w:type="character" w:styleId="Emphasis">
    <w:name w:val="Emphasis"/>
    <w:basedOn w:val="DefaultParagraphFont"/>
    <w:uiPriority w:val="20"/>
    <w:qFormat/>
    <w:rsid w:val="0062291A"/>
    <w:rPr>
      <w:i/>
      <w:iCs/>
    </w:rPr>
  </w:style>
  <w:style w:type="paragraph" w:customStyle="1" w:styleId="TableHeader2">
    <w:name w:val="Table Header 2"/>
    <w:qFormat/>
    <w:rsid w:val="0062291A"/>
    <w:pPr>
      <w:spacing w:before="120" w:after="120" w:line="240" w:lineRule="auto"/>
    </w:pPr>
    <w:rPr>
      <w:rFonts w:ascii="Roboto Medium" w:eastAsia="MS Mincho" w:hAnsi="Roboto Medium" w:cs="Arial"/>
      <w:sz w:val="20"/>
    </w:rPr>
  </w:style>
  <w:style w:type="paragraph" w:customStyle="1" w:styleId="TableBodyCenter">
    <w:name w:val="Table Body Center"/>
    <w:basedOn w:val="TableBodyLeft"/>
    <w:qFormat/>
    <w:rsid w:val="0062291A"/>
    <w:pPr>
      <w:jc w:val="center"/>
    </w:pPr>
  </w:style>
  <w:style w:type="paragraph" w:customStyle="1" w:styleId="TableHeader1">
    <w:name w:val="Table Header 1"/>
    <w:basedOn w:val="TableHeader2"/>
    <w:qFormat/>
    <w:rsid w:val="0062291A"/>
    <w:pPr>
      <w:jc w:val="center"/>
    </w:pPr>
  </w:style>
  <w:style w:type="character" w:customStyle="1" w:styleId="eop">
    <w:name w:val="eop"/>
    <w:basedOn w:val="DefaultParagraphFont"/>
    <w:rsid w:val="0062291A"/>
  </w:style>
  <w:style w:type="paragraph" w:customStyle="1" w:styleId="TableBodyRight">
    <w:name w:val="Table Body Right"/>
    <w:basedOn w:val="TableBodyLeft"/>
    <w:qFormat/>
    <w:rsid w:val="0062291A"/>
    <w:pPr>
      <w:jc w:val="right"/>
    </w:pPr>
  </w:style>
  <w:style w:type="table" w:styleId="GridTableLight">
    <w:name w:val="Grid Table Light"/>
    <w:basedOn w:val="TableNormal"/>
    <w:uiPriority w:val="40"/>
    <w:rsid w:val="00622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Heading3"/>
    <w:next w:val="Normal"/>
    <w:link w:val="TitleChar"/>
    <w:uiPriority w:val="10"/>
    <w:qFormat/>
    <w:rsid w:val="0062291A"/>
    <w:pPr>
      <w:spacing w:before="0"/>
    </w:pPr>
    <w:rPr>
      <w:sz w:val="56"/>
    </w:rPr>
  </w:style>
  <w:style w:type="character" w:customStyle="1" w:styleId="TitleChar">
    <w:name w:val="Title Char"/>
    <w:basedOn w:val="DefaultParagraphFont"/>
    <w:link w:val="Title"/>
    <w:uiPriority w:val="10"/>
    <w:rsid w:val="0062291A"/>
    <w:rPr>
      <w:rFonts w:ascii="Roboto" w:hAnsi="Roboto" w:eastAsiaTheme="majorEastAsia" w:cs="Open Sans Light"/>
      <w:bCs/>
      <w:color w:val="343959" w:themeColor="background2" w:themeShade="BF"/>
      <w:sz w:val="56"/>
      <w:szCs w:val="40"/>
    </w:rPr>
  </w:style>
  <w:style w:type="paragraph" w:styleId="TOC1">
    <w:name w:val="toc 1"/>
    <w:basedOn w:val="Normal"/>
    <w:next w:val="Normal"/>
    <w:autoRedefine/>
    <w:uiPriority w:val="39"/>
    <w:unhideWhenUsed/>
    <w:rsid w:val="0062291A"/>
    <w:pPr>
      <w:tabs>
        <w:tab w:val="right" w:leader="dot" w:pos="10790"/>
      </w:tabs>
      <w:spacing w:before="280" w:after="120" w:line="240" w:lineRule="auto"/>
    </w:pPr>
    <w:rPr>
      <w:noProof/>
    </w:rPr>
  </w:style>
  <w:style w:type="paragraph" w:styleId="ListBullet3">
    <w:name w:val="List Bullet 3"/>
    <w:basedOn w:val="Normal"/>
    <w:uiPriority w:val="99"/>
    <w:rsid w:val="0062291A"/>
    <w:pPr>
      <w:numPr>
        <w:numId w:val="10"/>
      </w:numPr>
      <w:spacing w:before="120" w:beforeLines="120" w:after="120"/>
      <w:ind w:left="821" w:hanging="274"/>
    </w:pPr>
    <w:rPr>
      <w:rFonts w:cs="Times New Roman"/>
      <w:szCs w:val="20"/>
    </w:rPr>
  </w:style>
  <w:style w:type="paragraph" w:customStyle="1" w:styleId="Default">
    <w:name w:val="Default"/>
    <w:basedOn w:val="Normal"/>
    <w:rsid w:val="0062291A"/>
    <w:pPr>
      <w:autoSpaceDE w:val="0"/>
      <w:autoSpaceDN w:val="0"/>
      <w:spacing w:after="0" w:line="288" w:lineRule="auto"/>
    </w:pPr>
    <w:rPr>
      <w:rFonts w:ascii="Times New Roman" w:hAnsi="Times New Roman" w:cs="Times New Roman"/>
      <w:color w:val="000000"/>
    </w:rPr>
  </w:style>
  <w:style w:type="paragraph" w:styleId="Bibliography">
    <w:name w:val="Bibliography"/>
    <w:basedOn w:val="Normal"/>
    <w:next w:val="Normal"/>
    <w:uiPriority w:val="37"/>
    <w:semiHidden/>
    <w:unhideWhenUsed/>
    <w:rsid w:val="0062291A"/>
    <w:pPr>
      <w:spacing w:after="180" w:line="288" w:lineRule="auto"/>
    </w:pPr>
    <w:rPr>
      <w:rFonts w:ascii="Times New Roman" w:hAnsi="Times New Roman" w:cs="Times New Roman"/>
    </w:rPr>
  </w:style>
  <w:style w:type="paragraph" w:styleId="ListBullet4">
    <w:name w:val="List Bullet 4"/>
    <w:basedOn w:val="Normal"/>
    <w:uiPriority w:val="99"/>
    <w:rsid w:val="0062291A"/>
    <w:pPr>
      <w:numPr>
        <w:ilvl w:val="1"/>
        <w:numId w:val="11"/>
      </w:numPr>
      <w:spacing w:before="288" w:beforeLines="120" w:after="120" w:line="240" w:lineRule="auto"/>
      <w:ind w:left="1080" w:hanging="270"/>
    </w:pPr>
    <w:rPr>
      <w:rFonts w:cs="Times New Roman"/>
      <w:szCs w:val="20"/>
    </w:rPr>
  </w:style>
  <w:style w:type="paragraph" w:styleId="ListBullet5">
    <w:name w:val="List Bullet 5"/>
    <w:basedOn w:val="Normal"/>
    <w:uiPriority w:val="99"/>
    <w:unhideWhenUsed/>
    <w:rsid w:val="0062291A"/>
    <w:pPr>
      <w:tabs>
        <w:tab w:val="num" w:pos="1800"/>
      </w:tabs>
      <w:spacing w:after="0" w:line="288" w:lineRule="auto"/>
      <w:ind w:left="1800" w:hanging="360"/>
      <w:contextualSpacing/>
    </w:pPr>
    <w:rPr>
      <w:rFonts w:ascii="Times New Roman" w:hAnsi="Times New Roman" w:cs="Times New Roman"/>
    </w:rPr>
  </w:style>
  <w:style w:type="character" w:styleId="IntenseEmphasis">
    <w:name w:val="Intense Emphasis"/>
    <w:basedOn w:val="DefaultParagraphFont"/>
    <w:uiPriority w:val="21"/>
    <w:qFormat/>
    <w:rsid w:val="0062291A"/>
    <w:rPr>
      <w:b/>
      <w:bCs/>
      <w:i/>
      <w:iCs/>
      <w:color w:val="000000" w:themeColor="text1"/>
    </w:rPr>
  </w:style>
  <w:style w:type="paragraph" w:styleId="TableofFigures">
    <w:name w:val="table of figures"/>
    <w:basedOn w:val="Normal"/>
    <w:next w:val="Normal"/>
    <w:uiPriority w:val="99"/>
    <w:unhideWhenUsed/>
    <w:rsid w:val="0062291A"/>
    <w:pPr>
      <w:tabs>
        <w:tab w:val="left" w:pos="1080"/>
        <w:tab w:val="right" w:leader="dot" w:pos="9360"/>
      </w:tabs>
      <w:spacing w:after="180" w:line="288" w:lineRule="auto"/>
      <w:ind w:left="1080" w:hanging="1080"/>
    </w:pPr>
    <w:rPr>
      <w:rFonts w:cs="Times New Roman"/>
    </w:rPr>
  </w:style>
  <w:style w:type="paragraph" w:styleId="ListNumber">
    <w:name w:val="List Number"/>
    <w:uiPriority w:val="99"/>
    <w:unhideWhenUsed/>
    <w:rsid w:val="0062291A"/>
    <w:pPr>
      <w:numPr>
        <w:numId w:val="18"/>
      </w:numPr>
      <w:spacing w:before="120" w:after="200" w:line="240" w:lineRule="auto"/>
    </w:pPr>
    <w:rPr>
      <w:rFonts w:ascii="Roboto" w:hAnsi="Roboto" w:cs="Arial"/>
      <w:sz w:val="24"/>
      <w:szCs w:val="18"/>
    </w:rPr>
  </w:style>
  <w:style w:type="paragraph" w:styleId="ListNumber2">
    <w:name w:val="List Number 2"/>
    <w:basedOn w:val="Normal"/>
    <w:uiPriority w:val="99"/>
    <w:semiHidden/>
    <w:unhideWhenUsed/>
    <w:rsid w:val="0062291A"/>
    <w:pPr>
      <w:keepLines/>
      <w:tabs>
        <w:tab w:val="num" w:pos="720"/>
      </w:tabs>
      <w:spacing w:after="0" w:line="288" w:lineRule="auto"/>
      <w:ind w:left="720" w:hanging="360"/>
      <w:contextualSpacing/>
    </w:pPr>
    <w:rPr>
      <w:rFonts w:cs="Times New Roman"/>
    </w:rPr>
  </w:style>
  <w:style w:type="paragraph" w:styleId="NormalWeb">
    <w:name w:val="Normal (Web)"/>
    <w:basedOn w:val="Normal"/>
    <w:uiPriority w:val="99"/>
    <w:semiHidden/>
    <w:unhideWhenUsed/>
    <w:rsid w:val="0062291A"/>
    <w:pPr>
      <w:spacing w:before="100" w:beforeAutospacing="1" w:after="100" w:afterAutospacing="1" w:line="288" w:lineRule="auto"/>
    </w:pPr>
    <w:rPr>
      <w:rFonts w:ascii="Times New Roman" w:hAnsi="Times New Roman" w:eastAsiaTheme="minorEastAsia" w:cs="Times New Roman"/>
    </w:rPr>
  </w:style>
  <w:style w:type="character" w:styleId="BookTitle">
    <w:name w:val="Book Title"/>
    <w:basedOn w:val="DefaultParagraphFont"/>
    <w:uiPriority w:val="33"/>
    <w:unhideWhenUsed/>
    <w:qFormat/>
    <w:rsid w:val="0062291A"/>
    <w:rPr>
      <w:rFonts w:ascii="Times New Roman" w:hAnsi="Times New Roman"/>
      <w:b/>
      <w:bCs/>
      <w:smallCaps/>
      <w:spacing w:val="5"/>
    </w:rPr>
  </w:style>
  <w:style w:type="paragraph" w:styleId="IntenseQuote">
    <w:name w:val="Intense Quote"/>
    <w:basedOn w:val="Normal"/>
    <w:next w:val="Normal"/>
    <w:link w:val="IntenseQuoteChar"/>
    <w:uiPriority w:val="30"/>
    <w:qFormat/>
    <w:rsid w:val="0062291A"/>
    <w:pPr>
      <w:pBdr>
        <w:bottom w:val="single" w:sz="4" w:space="4" w:color="982827" w:themeColor="accent1"/>
      </w:pBdr>
      <w:spacing w:before="200" w:after="280" w:line="288" w:lineRule="auto"/>
      <w:ind w:left="936" w:right="936"/>
    </w:pPr>
    <w:rPr>
      <w:rFonts w:ascii="Times New Roman" w:hAnsi="Times New Roman" w:cs="Times New Roman"/>
      <w:b/>
      <w:bCs/>
      <w:i/>
      <w:iCs/>
      <w:color w:val="000000" w:themeColor="text1"/>
    </w:rPr>
  </w:style>
  <w:style w:type="character" w:customStyle="1" w:styleId="IntenseQuoteChar">
    <w:name w:val="Intense Quote Char"/>
    <w:basedOn w:val="DefaultParagraphFont"/>
    <w:link w:val="IntenseQuote"/>
    <w:uiPriority w:val="30"/>
    <w:rsid w:val="0062291A"/>
    <w:rPr>
      <w:rFonts w:ascii="Times New Roman" w:hAnsi="Times New Roman" w:cs="Times New Roman"/>
      <w:b/>
      <w:bCs/>
      <w:i/>
      <w:iCs/>
      <w:color w:val="000000" w:themeColor="text1"/>
      <w:sz w:val="24"/>
    </w:rPr>
  </w:style>
  <w:style w:type="paragraph" w:styleId="ListNumber4">
    <w:name w:val="List Number 4"/>
    <w:basedOn w:val="Normal"/>
    <w:uiPriority w:val="99"/>
    <w:semiHidden/>
    <w:unhideWhenUsed/>
    <w:rsid w:val="0062291A"/>
    <w:pPr>
      <w:tabs>
        <w:tab w:val="num" w:pos="1440"/>
      </w:tabs>
      <w:spacing w:after="0" w:line="288" w:lineRule="auto"/>
      <w:ind w:left="1440" w:hanging="360"/>
      <w:contextualSpacing/>
    </w:pPr>
    <w:rPr>
      <w:rFonts w:ascii="Times New Roman" w:hAnsi="Times New Roman" w:cs="Times New Roman"/>
    </w:rPr>
  </w:style>
  <w:style w:type="paragraph" w:styleId="ListNumber5">
    <w:name w:val="List Number 5"/>
    <w:basedOn w:val="Normal"/>
    <w:uiPriority w:val="99"/>
    <w:semiHidden/>
    <w:unhideWhenUsed/>
    <w:rsid w:val="0062291A"/>
    <w:pPr>
      <w:tabs>
        <w:tab w:val="num" w:pos="1800"/>
      </w:tabs>
      <w:spacing w:after="0" w:line="288" w:lineRule="auto"/>
      <w:ind w:left="1800" w:hanging="360"/>
      <w:contextualSpacing/>
    </w:pPr>
    <w:rPr>
      <w:rFonts w:ascii="Times New Roman" w:hAnsi="Times New Roman" w:cs="Times New Roman"/>
    </w:rPr>
  </w:style>
  <w:style w:type="paragraph" w:styleId="ListContinue">
    <w:name w:val="List Continue"/>
    <w:basedOn w:val="Normal"/>
    <w:uiPriority w:val="99"/>
    <w:semiHidden/>
    <w:unhideWhenUsed/>
    <w:rsid w:val="0062291A"/>
    <w:pPr>
      <w:spacing w:after="120" w:line="288" w:lineRule="auto"/>
      <w:ind w:left="360"/>
    </w:pPr>
    <w:rPr>
      <w:rFonts w:ascii="Times New Roman" w:hAnsi="Times New Roman" w:cs="Times New Roman"/>
    </w:rPr>
  </w:style>
  <w:style w:type="paragraph" w:styleId="ListContinue2">
    <w:name w:val="List Continue 2"/>
    <w:basedOn w:val="Normal"/>
    <w:uiPriority w:val="99"/>
    <w:semiHidden/>
    <w:unhideWhenUsed/>
    <w:rsid w:val="0062291A"/>
    <w:pPr>
      <w:spacing w:after="120" w:line="288" w:lineRule="auto"/>
      <w:ind w:left="720"/>
    </w:pPr>
    <w:rPr>
      <w:rFonts w:ascii="Times New Roman" w:hAnsi="Times New Roman" w:cs="Times New Roman"/>
    </w:rPr>
  </w:style>
  <w:style w:type="paragraph" w:styleId="ListContinue3">
    <w:name w:val="List Continue 3"/>
    <w:basedOn w:val="Normal"/>
    <w:uiPriority w:val="99"/>
    <w:semiHidden/>
    <w:unhideWhenUsed/>
    <w:rsid w:val="0062291A"/>
    <w:pPr>
      <w:spacing w:after="120" w:line="288" w:lineRule="auto"/>
      <w:ind w:left="1080"/>
      <w:contextualSpacing/>
    </w:pPr>
    <w:rPr>
      <w:rFonts w:ascii="Times New Roman" w:hAnsi="Times New Roman" w:cs="Times New Roman"/>
    </w:rPr>
  </w:style>
  <w:style w:type="paragraph" w:styleId="ListContinue4">
    <w:name w:val="List Continue 4"/>
    <w:basedOn w:val="Normal"/>
    <w:uiPriority w:val="99"/>
    <w:semiHidden/>
    <w:unhideWhenUsed/>
    <w:rsid w:val="0062291A"/>
    <w:pPr>
      <w:spacing w:after="120" w:line="288" w:lineRule="auto"/>
      <w:ind w:left="1440"/>
      <w:contextualSpacing/>
    </w:pPr>
    <w:rPr>
      <w:rFonts w:ascii="Times New Roman" w:hAnsi="Times New Roman" w:cs="Times New Roman"/>
    </w:rPr>
  </w:style>
  <w:style w:type="paragraph" w:styleId="ListContinue5">
    <w:name w:val="List Continue 5"/>
    <w:basedOn w:val="Normal"/>
    <w:uiPriority w:val="99"/>
    <w:semiHidden/>
    <w:unhideWhenUsed/>
    <w:rsid w:val="0062291A"/>
    <w:pPr>
      <w:spacing w:after="120" w:line="288" w:lineRule="auto"/>
      <w:ind w:left="1800"/>
      <w:contextualSpacing/>
    </w:pPr>
    <w:rPr>
      <w:rFonts w:ascii="Times New Roman" w:hAnsi="Times New Roman" w:cs="Times New Roman"/>
    </w:rPr>
  </w:style>
  <w:style w:type="paragraph" w:styleId="BodyTextIndent">
    <w:name w:val="Body Text Indent"/>
    <w:basedOn w:val="Normal"/>
    <w:link w:val="BodyTextIndentChar"/>
    <w:uiPriority w:val="99"/>
    <w:semiHidden/>
    <w:unhideWhenUsed/>
    <w:rsid w:val="0062291A"/>
    <w:pPr>
      <w:spacing w:after="120" w:line="288" w:lineRule="auto"/>
      <w:ind w:left="36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sid w:val="0062291A"/>
    <w:rPr>
      <w:rFonts w:ascii="Times New Roman" w:hAnsi="Times New Roman" w:cs="Times New Roman"/>
      <w:sz w:val="24"/>
    </w:rPr>
  </w:style>
  <w:style w:type="paragraph" w:styleId="BodyTextIndent2">
    <w:name w:val="Body Text Indent 2"/>
    <w:basedOn w:val="Normal"/>
    <w:link w:val="BodyTextIndent2Char"/>
    <w:uiPriority w:val="99"/>
    <w:semiHidden/>
    <w:unhideWhenUsed/>
    <w:rsid w:val="0062291A"/>
    <w:pPr>
      <w:spacing w:after="120" w:line="480" w:lineRule="auto"/>
      <w:ind w:left="360"/>
    </w:pPr>
    <w:rPr>
      <w:rFonts w:ascii="Times New Roman" w:hAnsi="Times New Roman" w:cs="Times New Roman"/>
    </w:rPr>
  </w:style>
  <w:style w:type="character" w:customStyle="1" w:styleId="BodyTextIndent2Char">
    <w:name w:val="Body Text Indent 2 Char"/>
    <w:basedOn w:val="DefaultParagraphFont"/>
    <w:link w:val="BodyTextIndent2"/>
    <w:uiPriority w:val="99"/>
    <w:semiHidden/>
    <w:rsid w:val="0062291A"/>
    <w:rPr>
      <w:rFonts w:ascii="Times New Roman" w:hAnsi="Times New Roman" w:cs="Times New Roman"/>
      <w:sz w:val="24"/>
    </w:rPr>
  </w:style>
  <w:style w:type="character" w:customStyle="1" w:styleId="InlineHeadingL1">
    <w:name w:val="Inline Heading L1"/>
    <w:uiPriority w:val="6"/>
    <w:qFormat/>
    <w:rsid w:val="0062291A"/>
    <w:rPr>
      <w:rFonts w:ascii="Roboto Medium" w:hAnsi="Roboto Medium"/>
    </w:rPr>
  </w:style>
  <w:style w:type="character" w:customStyle="1" w:styleId="InlineHeadingL2">
    <w:name w:val="Inline Heading L2"/>
    <w:basedOn w:val="InlineHeadingL1"/>
    <w:uiPriority w:val="7"/>
    <w:qFormat/>
    <w:rsid w:val="0062291A"/>
    <w:rPr>
      <w:rFonts w:ascii="Arial" w:hAnsi="Arial"/>
      <w:b/>
      <w:i/>
      <w:color w:val="404040"/>
      <w:sz w:val="24"/>
      <w:szCs w:val="20"/>
    </w:rPr>
  </w:style>
  <w:style w:type="paragraph" w:customStyle="1" w:styleId="TableSpacer">
    <w:name w:val="Table Spacer"/>
    <w:basedOn w:val="Normal"/>
    <w:qFormat/>
    <w:rsid w:val="0062291A"/>
    <w:pPr>
      <w:spacing w:after="0" w:line="288" w:lineRule="auto"/>
    </w:pPr>
    <w:rPr>
      <w:rFonts w:ascii="Times New Roman" w:hAnsi="Times New Roman" w:cs="Times New Roman"/>
      <w:sz w:val="12"/>
    </w:rPr>
  </w:style>
  <w:style w:type="paragraph" w:styleId="BodyText3">
    <w:name w:val="Body Text 3"/>
    <w:basedOn w:val="Normal"/>
    <w:link w:val="BodyText3Char"/>
    <w:uiPriority w:val="99"/>
    <w:unhideWhenUsed/>
    <w:rsid w:val="0062291A"/>
    <w:pPr>
      <w:suppressAutoHyphens/>
      <w:autoSpaceDE w:val="0"/>
      <w:autoSpaceDN w:val="0"/>
      <w:adjustRightInd w:val="0"/>
      <w:spacing w:after="0" w:line="240" w:lineRule="auto"/>
      <w:textAlignment w:val="center"/>
    </w:pPr>
    <w:rPr>
      <w:rFonts w:cs="ApexSans-Book"/>
      <w:bCs/>
      <w:szCs w:val="18"/>
    </w:rPr>
  </w:style>
  <w:style w:type="character" w:customStyle="1" w:styleId="BodyText3Char">
    <w:name w:val="Body Text 3 Char"/>
    <w:basedOn w:val="DefaultParagraphFont"/>
    <w:link w:val="BodyText3"/>
    <w:uiPriority w:val="99"/>
    <w:rsid w:val="0062291A"/>
    <w:rPr>
      <w:rFonts w:ascii="Roboto" w:hAnsi="Roboto" w:cs="ApexSans-Book"/>
      <w:bCs/>
      <w:sz w:val="24"/>
      <w:szCs w:val="18"/>
    </w:rPr>
  </w:style>
  <w:style w:type="paragraph" w:styleId="TOC4">
    <w:name w:val="toc 4"/>
    <w:basedOn w:val="Normal"/>
    <w:next w:val="Normal"/>
    <w:autoRedefine/>
    <w:uiPriority w:val="12"/>
    <w:rsid w:val="0062291A"/>
    <w:pPr>
      <w:tabs>
        <w:tab w:val="right" w:leader="dot" w:pos="9350"/>
      </w:tabs>
      <w:spacing w:after="60" w:line="240" w:lineRule="auto"/>
      <w:ind w:left="720"/>
    </w:pPr>
    <w:rPr>
      <w:rFonts w:cs="Times New Roman"/>
      <w:color w:val="373172" w:themeColor="accent6"/>
    </w:rPr>
  </w:style>
  <w:style w:type="table" w:styleId="GridTable1LightAccent1">
    <w:name w:val="Grid Table 1 Light Accent 1"/>
    <w:basedOn w:val="TableNormal"/>
    <w:uiPriority w:val="46"/>
    <w:rsid w:val="0062291A"/>
    <w:pPr>
      <w:spacing w:after="0" w:line="240" w:lineRule="auto"/>
    </w:pPr>
    <w:rPr>
      <w:sz w:val="24"/>
      <w:szCs w:val="24"/>
    </w:rPr>
    <w:tblPr>
      <w:tblStyleRowBandSize w:val="1"/>
      <w:tblStyleColBandSize w:val="1"/>
      <w:tblBorders>
        <w:top w:val="single" w:sz="4" w:space="0" w:color="E59999" w:themeColor="accent1" w:themeTint="66"/>
        <w:left w:val="single" w:sz="4" w:space="0" w:color="E59999" w:themeColor="accent1" w:themeTint="66"/>
        <w:bottom w:val="single" w:sz="4" w:space="0" w:color="E59999" w:themeColor="accent1" w:themeTint="66"/>
        <w:right w:val="single" w:sz="4" w:space="0" w:color="E59999" w:themeColor="accent1" w:themeTint="66"/>
        <w:insideH w:val="single" w:sz="4" w:space="0" w:color="E59999" w:themeColor="accent1" w:themeTint="66"/>
        <w:insideV w:val="single" w:sz="4" w:space="0" w:color="E59999" w:themeColor="accent1" w:themeTint="66"/>
      </w:tblBorders>
    </w:tblPr>
    <w:tblStylePr w:type="firstRow">
      <w:rPr>
        <w:b/>
        <w:bCs/>
      </w:rPr>
      <w:tblPr/>
      <w:tcPr>
        <w:tcBorders>
          <w:bottom w:val="single" w:sz="12" w:space="0" w:color="D86766" w:themeColor="accent1" w:themeTint="99"/>
        </w:tcBorders>
      </w:tcPr>
    </w:tblStylePr>
    <w:tblStylePr w:type="lastRow">
      <w:rPr>
        <w:b/>
        <w:bCs/>
      </w:rPr>
      <w:tblPr/>
      <w:tcPr>
        <w:tcBorders>
          <w:top w:val="double" w:sz="2" w:space="0" w:color="D86766" w:themeColor="accent1" w:themeTint="99"/>
        </w:tcBorders>
      </w:tcPr>
    </w:tblStylePr>
    <w:tblStylePr w:type="firstCol">
      <w:rPr>
        <w:b/>
        <w:bCs/>
      </w:rPr>
    </w:tblStylePr>
    <w:tblStylePr w:type="lastCol">
      <w:rPr>
        <w:b/>
        <w:bCs/>
      </w:rPr>
    </w:tblStylePr>
  </w:style>
  <w:style w:type="paragraph" w:styleId="BlockText">
    <w:name w:val="Block Text"/>
    <w:basedOn w:val="Normal"/>
    <w:uiPriority w:val="99"/>
    <w:semiHidden/>
    <w:unhideWhenUsed/>
    <w:rsid w:val="0062291A"/>
    <w:pPr>
      <w:pBdr>
        <w:top w:val="single" w:sz="2" w:space="10" w:color="982827" w:themeColor="accent1" w:shadow="1"/>
        <w:left w:val="single" w:sz="2" w:space="10" w:color="982827" w:themeColor="accent1" w:shadow="1"/>
        <w:bottom w:val="single" w:sz="2" w:space="10" w:color="982827" w:themeColor="accent1" w:shadow="1"/>
        <w:right w:val="single" w:sz="2" w:space="10" w:color="982827" w:themeColor="accent1" w:shadow="1"/>
      </w:pBdr>
      <w:ind w:left="1152" w:right="1152"/>
    </w:pPr>
    <w:rPr>
      <w:rFonts w:asciiTheme="minorHAnsi" w:eastAsiaTheme="minorEastAsia" w:hAnsiTheme="minorHAnsi"/>
      <w:i/>
      <w:iCs/>
      <w:color w:val="982827" w:themeColor="accent1"/>
    </w:rPr>
  </w:style>
  <w:style w:type="paragraph" w:styleId="BodyTextFirstIndent">
    <w:name w:val="Body Text First Indent"/>
    <w:basedOn w:val="BodyText"/>
    <w:link w:val="BodyTextFirstIndentChar"/>
    <w:uiPriority w:val="99"/>
    <w:semiHidden/>
    <w:unhideWhenUsed/>
    <w:rsid w:val="0062291A"/>
    <w:pPr>
      <w:suppressAutoHyphens w:val="0"/>
      <w:autoSpaceDE/>
      <w:autoSpaceDN/>
      <w:adjustRightInd/>
      <w:spacing w:before="0" w:after="200"/>
      <w:ind w:firstLine="360"/>
      <w:textAlignment w:val="auto"/>
    </w:pPr>
  </w:style>
  <w:style w:type="character" w:customStyle="1" w:styleId="BodyTextFirstIndentChar">
    <w:name w:val="Body Text First Indent Char"/>
    <w:basedOn w:val="BodyTextChar"/>
    <w:link w:val="BodyTextFirstIndent"/>
    <w:uiPriority w:val="99"/>
    <w:semiHidden/>
    <w:rsid w:val="0062291A"/>
    <w:rPr>
      <w:rFonts w:ascii="Roboto" w:hAnsi="Roboto" w:cs="ApexSans-Book"/>
      <w:sz w:val="24"/>
      <w:szCs w:val="18"/>
    </w:rPr>
  </w:style>
  <w:style w:type="paragraph" w:styleId="BodyTextFirstIndent2">
    <w:name w:val="Body Text First Indent 2"/>
    <w:basedOn w:val="BodyTextIndent"/>
    <w:link w:val="BodyTextFirstIndent2Char"/>
    <w:uiPriority w:val="99"/>
    <w:semiHidden/>
    <w:unhideWhenUsed/>
    <w:rsid w:val="0062291A"/>
    <w:pPr>
      <w:spacing w:after="200" w:line="276" w:lineRule="auto"/>
      <w:ind w:firstLine="360"/>
    </w:pPr>
    <w:rPr>
      <w:rFonts w:ascii="Arial" w:hAnsi="Arial"/>
    </w:rPr>
  </w:style>
  <w:style w:type="character" w:customStyle="1" w:styleId="BodyTextFirstIndent2Char">
    <w:name w:val="Body Text First Indent 2 Char"/>
    <w:basedOn w:val="BodyTextIndentChar"/>
    <w:link w:val="BodyTextFirstIndent2"/>
    <w:uiPriority w:val="99"/>
    <w:semiHidden/>
    <w:rsid w:val="0062291A"/>
    <w:rPr>
      <w:rFonts w:ascii="Arial" w:hAnsi="Arial" w:cs="Times New Roman"/>
      <w:sz w:val="24"/>
    </w:rPr>
  </w:style>
  <w:style w:type="paragraph" w:styleId="BodyTextIndent3">
    <w:name w:val="Body Text Indent 3"/>
    <w:basedOn w:val="Normal"/>
    <w:link w:val="BodyTextIndent3Char"/>
    <w:uiPriority w:val="99"/>
    <w:semiHidden/>
    <w:unhideWhenUsed/>
    <w:rsid w:val="0062291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2291A"/>
    <w:rPr>
      <w:rFonts w:ascii="Roboto" w:hAnsi="Roboto"/>
      <w:sz w:val="16"/>
      <w:szCs w:val="16"/>
    </w:rPr>
  </w:style>
  <w:style w:type="paragraph" w:styleId="Closing">
    <w:name w:val="Closing"/>
    <w:basedOn w:val="Normal"/>
    <w:link w:val="ClosingChar"/>
    <w:uiPriority w:val="99"/>
    <w:semiHidden/>
    <w:unhideWhenUsed/>
    <w:rsid w:val="0062291A"/>
    <w:pPr>
      <w:spacing w:after="0" w:line="240" w:lineRule="auto"/>
      <w:ind w:left="4320"/>
    </w:pPr>
  </w:style>
  <w:style w:type="character" w:customStyle="1" w:styleId="ClosingChar">
    <w:name w:val="Closing Char"/>
    <w:basedOn w:val="DefaultParagraphFont"/>
    <w:link w:val="Closing"/>
    <w:uiPriority w:val="99"/>
    <w:semiHidden/>
    <w:rsid w:val="0062291A"/>
    <w:rPr>
      <w:rFonts w:ascii="Roboto" w:hAnsi="Roboto"/>
      <w:sz w:val="24"/>
    </w:rPr>
  </w:style>
  <w:style w:type="paragraph" w:styleId="DocumentMap">
    <w:name w:val="Document Map"/>
    <w:basedOn w:val="Normal"/>
    <w:link w:val="DocumentMapChar"/>
    <w:uiPriority w:val="99"/>
    <w:semiHidden/>
    <w:unhideWhenUsed/>
    <w:rsid w:val="0062291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291A"/>
    <w:rPr>
      <w:rFonts w:ascii="Segoe UI" w:hAnsi="Segoe UI" w:cs="Segoe UI"/>
      <w:sz w:val="16"/>
      <w:szCs w:val="16"/>
    </w:rPr>
  </w:style>
  <w:style w:type="paragraph" w:styleId="E-mailSignature">
    <w:name w:val="E-mail Signature"/>
    <w:basedOn w:val="Normal"/>
    <w:link w:val="E-mailSignatureChar"/>
    <w:uiPriority w:val="99"/>
    <w:semiHidden/>
    <w:unhideWhenUsed/>
    <w:rsid w:val="0062291A"/>
    <w:pPr>
      <w:spacing w:after="0" w:line="240" w:lineRule="auto"/>
    </w:pPr>
  </w:style>
  <w:style w:type="character" w:customStyle="1" w:styleId="E-mailSignatureChar">
    <w:name w:val="E-mail Signature Char"/>
    <w:basedOn w:val="DefaultParagraphFont"/>
    <w:link w:val="E-mailSignature"/>
    <w:uiPriority w:val="99"/>
    <w:semiHidden/>
    <w:rsid w:val="0062291A"/>
    <w:rPr>
      <w:rFonts w:ascii="Roboto" w:hAnsi="Roboto"/>
      <w:sz w:val="24"/>
    </w:rPr>
  </w:style>
  <w:style w:type="paragraph" w:styleId="EnvelopeAddress">
    <w:name w:val="envelope address"/>
    <w:basedOn w:val="Normal"/>
    <w:uiPriority w:val="99"/>
    <w:semiHidden/>
    <w:unhideWhenUsed/>
    <w:rsid w:val="0062291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2291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2291A"/>
    <w:pPr>
      <w:spacing w:after="0" w:line="240" w:lineRule="auto"/>
    </w:pPr>
    <w:rPr>
      <w:i/>
      <w:iCs/>
    </w:rPr>
  </w:style>
  <w:style w:type="character" w:customStyle="1" w:styleId="HTMLAddressChar">
    <w:name w:val="HTML Address Char"/>
    <w:basedOn w:val="DefaultParagraphFont"/>
    <w:link w:val="HTMLAddress"/>
    <w:uiPriority w:val="99"/>
    <w:semiHidden/>
    <w:rsid w:val="0062291A"/>
    <w:rPr>
      <w:rFonts w:ascii="Roboto" w:hAnsi="Roboto"/>
      <w:i/>
      <w:iCs/>
      <w:sz w:val="24"/>
    </w:rPr>
  </w:style>
  <w:style w:type="paragraph" w:styleId="HTMLPreformatted">
    <w:name w:val="HTML Preformatted"/>
    <w:basedOn w:val="Normal"/>
    <w:link w:val="HTMLPreformattedChar"/>
    <w:uiPriority w:val="99"/>
    <w:semiHidden/>
    <w:unhideWhenUsed/>
    <w:rsid w:val="006229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291A"/>
    <w:rPr>
      <w:rFonts w:ascii="Consolas" w:hAnsi="Consolas"/>
      <w:sz w:val="20"/>
      <w:szCs w:val="20"/>
    </w:rPr>
  </w:style>
  <w:style w:type="paragraph" w:styleId="Index1">
    <w:name w:val="index 1"/>
    <w:basedOn w:val="Normal"/>
    <w:next w:val="Normal"/>
    <w:autoRedefine/>
    <w:uiPriority w:val="99"/>
    <w:semiHidden/>
    <w:unhideWhenUsed/>
    <w:rsid w:val="0062291A"/>
    <w:pPr>
      <w:spacing w:after="0" w:line="240" w:lineRule="auto"/>
      <w:ind w:left="220" w:hanging="220"/>
    </w:pPr>
  </w:style>
  <w:style w:type="paragraph" w:styleId="Index2">
    <w:name w:val="index 2"/>
    <w:basedOn w:val="Normal"/>
    <w:next w:val="Normal"/>
    <w:autoRedefine/>
    <w:uiPriority w:val="99"/>
    <w:semiHidden/>
    <w:unhideWhenUsed/>
    <w:rsid w:val="0062291A"/>
    <w:pPr>
      <w:spacing w:after="0" w:line="240" w:lineRule="auto"/>
      <w:ind w:left="440" w:hanging="220"/>
    </w:pPr>
  </w:style>
  <w:style w:type="paragraph" w:styleId="Index3">
    <w:name w:val="index 3"/>
    <w:basedOn w:val="Normal"/>
    <w:next w:val="Normal"/>
    <w:autoRedefine/>
    <w:uiPriority w:val="99"/>
    <w:semiHidden/>
    <w:unhideWhenUsed/>
    <w:rsid w:val="0062291A"/>
    <w:pPr>
      <w:spacing w:after="0" w:line="240" w:lineRule="auto"/>
      <w:ind w:left="660" w:hanging="220"/>
    </w:pPr>
  </w:style>
  <w:style w:type="paragraph" w:styleId="Index4">
    <w:name w:val="index 4"/>
    <w:basedOn w:val="Normal"/>
    <w:next w:val="Normal"/>
    <w:autoRedefine/>
    <w:uiPriority w:val="99"/>
    <w:semiHidden/>
    <w:unhideWhenUsed/>
    <w:rsid w:val="0062291A"/>
    <w:pPr>
      <w:spacing w:after="0" w:line="240" w:lineRule="auto"/>
      <w:ind w:left="880" w:hanging="220"/>
    </w:pPr>
  </w:style>
  <w:style w:type="paragraph" w:styleId="Index5">
    <w:name w:val="index 5"/>
    <w:basedOn w:val="Normal"/>
    <w:next w:val="Normal"/>
    <w:autoRedefine/>
    <w:uiPriority w:val="99"/>
    <w:semiHidden/>
    <w:unhideWhenUsed/>
    <w:rsid w:val="0062291A"/>
    <w:pPr>
      <w:spacing w:after="0" w:line="240" w:lineRule="auto"/>
      <w:ind w:left="1100" w:hanging="220"/>
    </w:pPr>
  </w:style>
  <w:style w:type="paragraph" w:styleId="Index6">
    <w:name w:val="index 6"/>
    <w:basedOn w:val="Normal"/>
    <w:next w:val="Normal"/>
    <w:autoRedefine/>
    <w:uiPriority w:val="99"/>
    <w:semiHidden/>
    <w:unhideWhenUsed/>
    <w:rsid w:val="0062291A"/>
    <w:pPr>
      <w:spacing w:after="0" w:line="240" w:lineRule="auto"/>
      <w:ind w:left="1320" w:hanging="220"/>
    </w:pPr>
  </w:style>
  <w:style w:type="paragraph" w:styleId="Index7">
    <w:name w:val="index 7"/>
    <w:basedOn w:val="Normal"/>
    <w:next w:val="Normal"/>
    <w:autoRedefine/>
    <w:uiPriority w:val="99"/>
    <w:semiHidden/>
    <w:unhideWhenUsed/>
    <w:rsid w:val="0062291A"/>
    <w:pPr>
      <w:spacing w:after="0" w:line="240" w:lineRule="auto"/>
      <w:ind w:left="1540" w:hanging="220"/>
    </w:pPr>
  </w:style>
  <w:style w:type="paragraph" w:styleId="Index8">
    <w:name w:val="index 8"/>
    <w:basedOn w:val="Normal"/>
    <w:next w:val="Normal"/>
    <w:autoRedefine/>
    <w:uiPriority w:val="99"/>
    <w:semiHidden/>
    <w:unhideWhenUsed/>
    <w:rsid w:val="0062291A"/>
    <w:pPr>
      <w:spacing w:after="0" w:line="240" w:lineRule="auto"/>
      <w:ind w:left="1760" w:hanging="220"/>
    </w:pPr>
  </w:style>
  <w:style w:type="paragraph" w:styleId="Index9">
    <w:name w:val="index 9"/>
    <w:basedOn w:val="Normal"/>
    <w:next w:val="Normal"/>
    <w:autoRedefine/>
    <w:uiPriority w:val="99"/>
    <w:semiHidden/>
    <w:unhideWhenUsed/>
    <w:rsid w:val="0062291A"/>
    <w:pPr>
      <w:spacing w:after="0" w:line="240" w:lineRule="auto"/>
      <w:ind w:left="1980" w:hanging="220"/>
    </w:pPr>
  </w:style>
  <w:style w:type="paragraph" w:styleId="IndexHeading">
    <w:name w:val="index heading"/>
    <w:basedOn w:val="Normal"/>
    <w:next w:val="Index1"/>
    <w:uiPriority w:val="99"/>
    <w:semiHidden/>
    <w:unhideWhenUsed/>
    <w:rsid w:val="0062291A"/>
    <w:rPr>
      <w:rFonts w:asciiTheme="majorHAnsi" w:eastAsiaTheme="majorEastAsia" w:hAnsiTheme="majorHAnsi" w:cstheme="majorBidi"/>
      <w:b/>
      <w:bCs/>
    </w:rPr>
  </w:style>
  <w:style w:type="paragraph" w:styleId="List">
    <w:name w:val="List"/>
    <w:basedOn w:val="Normal"/>
    <w:uiPriority w:val="99"/>
    <w:semiHidden/>
    <w:unhideWhenUsed/>
    <w:rsid w:val="0062291A"/>
    <w:pPr>
      <w:ind w:left="360" w:hanging="360"/>
      <w:contextualSpacing/>
    </w:pPr>
  </w:style>
  <w:style w:type="paragraph" w:styleId="List2">
    <w:name w:val="List 2"/>
    <w:basedOn w:val="Normal"/>
    <w:uiPriority w:val="99"/>
    <w:semiHidden/>
    <w:unhideWhenUsed/>
    <w:rsid w:val="0062291A"/>
    <w:pPr>
      <w:ind w:left="720" w:hanging="360"/>
      <w:contextualSpacing/>
    </w:pPr>
  </w:style>
  <w:style w:type="paragraph" w:styleId="List3">
    <w:name w:val="List 3"/>
    <w:basedOn w:val="Normal"/>
    <w:uiPriority w:val="99"/>
    <w:semiHidden/>
    <w:unhideWhenUsed/>
    <w:rsid w:val="0062291A"/>
    <w:pPr>
      <w:ind w:left="1080" w:hanging="360"/>
      <w:contextualSpacing/>
    </w:pPr>
  </w:style>
  <w:style w:type="paragraph" w:styleId="List4">
    <w:name w:val="List 4"/>
    <w:basedOn w:val="Normal"/>
    <w:uiPriority w:val="99"/>
    <w:semiHidden/>
    <w:unhideWhenUsed/>
    <w:rsid w:val="0062291A"/>
    <w:pPr>
      <w:ind w:left="1440" w:hanging="360"/>
      <w:contextualSpacing/>
    </w:pPr>
  </w:style>
  <w:style w:type="paragraph" w:styleId="List5">
    <w:name w:val="List 5"/>
    <w:basedOn w:val="Normal"/>
    <w:uiPriority w:val="99"/>
    <w:semiHidden/>
    <w:unhideWhenUsed/>
    <w:rsid w:val="0062291A"/>
    <w:pPr>
      <w:ind w:left="1800" w:hanging="360"/>
      <w:contextualSpacing/>
    </w:pPr>
  </w:style>
  <w:style w:type="paragraph" w:styleId="ListNumber3">
    <w:name w:val="List Number 3"/>
    <w:basedOn w:val="Normal"/>
    <w:uiPriority w:val="99"/>
    <w:semiHidden/>
    <w:unhideWhenUsed/>
    <w:rsid w:val="0062291A"/>
    <w:pPr>
      <w:numPr>
        <w:numId w:val="12"/>
      </w:numPr>
      <w:contextualSpacing/>
    </w:pPr>
  </w:style>
  <w:style w:type="paragraph" w:styleId="Macro">
    <w:name w:val="macro"/>
    <w:link w:val="MacroTextChar"/>
    <w:uiPriority w:val="99"/>
    <w:semiHidden/>
    <w:unhideWhenUsed/>
    <w:rsid w:val="0062291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
    <w:uiPriority w:val="99"/>
    <w:semiHidden/>
    <w:rsid w:val="0062291A"/>
    <w:rPr>
      <w:rFonts w:ascii="Consolas" w:hAnsi="Consolas"/>
      <w:sz w:val="20"/>
      <w:szCs w:val="20"/>
    </w:rPr>
  </w:style>
  <w:style w:type="paragraph" w:styleId="MessageHeader">
    <w:name w:val="Message Header"/>
    <w:basedOn w:val="Normal"/>
    <w:link w:val="MessageHeaderChar"/>
    <w:uiPriority w:val="99"/>
    <w:semiHidden/>
    <w:unhideWhenUsed/>
    <w:rsid w:val="0062291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2291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2291A"/>
    <w:pPr>
      <w:ind w:left="720"/>
    </w:pPr>
  </w:style>
  <w:style w:type="paragraph" w:styleId="NoteHeading">
    <w:name w:val="Note Heading"/>
    <w:basedOn w:val="Normal"/>
    <w:next w:val="Normal"/>
    <w:link w:val="NoteHeadingChar"/>
    <w:uiPriority w:val="99"/>
    <w:semiHidden/>
    <w:unhideWhenUsed/>
    <w:rsid w:val="0062291A"/>
    <w:pPr>
      <w:spacing w:after="0" w:line="240" w:lineRule="auto"/>
    </w:pPr>
  </w:style>
  <w:style w:type="character" w:customStyle="1" w:styleId="NoteHeadingChar">
    <w:name w:val="Note Heading Char"/>
    <w:basedOn w:val="DefaultParagraphFont"/>
    <w:link w:val="NoteHeading"/>
    <w:uiPriority w:val="99"/>
    <w:semiHidden/>
    <w:rsid w:val="0062291A"/>
    <w:rPr>
      <w:rFonts w:ascii="Roboto" w:hAnsi="Roboto"/>
      <w:sz w:val="24"/>
    </w:rPr>
  </w:style>
  <w:style w:type="paragraph" w:styleId="PlainText">
    <w:name w:val="Plain Text"/>
    <w:basedOn w:val="Normal"/>
    <w:link w:val="PlainTextChar"/>
    <w:uiPriority w:val="99"/>
    <w:semiHidden/>
    <w:unhideWhenUsed/>
    <w:rsid w:val="0062291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291A"/>
    <w:rPr>
      <w:rFonts w:ascii="Consolas" w:hAnsi="Consolas"/>
      <w:sz w:val="21"/>
      <w:szCs w:val="21"/>
    </w:rPr>
  </w:style>
  <w:style w:type="paragraph" w:styleId="Salutation">
    <w:name w:val="Salutation"/>
    <w:basedOn w:val="Normal"/>
    <w:next w:val="Normal"/>
    <w:link w:val="SalutationChar"/>
    <w:uiPriority w:val="99"/>
    <w:semiHidden/>
    <w:unhideWhenUsed/>
    <w:rsid w:val="0062291A"/>
  </w:style>
  <w:style w:type="character" w:customStyle="1" w:styleId="SalutationChar">
    <w:name w:val="Salutation Char"/>
    <w:basedOn w:val="DefaultParagraphFont"/>
    <w:link w:val="Salutation"/>
    <w:uiPriority w:val="99"/>
    <w:semiHidden/>
    <w:rsid w:val="0062291A"/>
    <w:rPr>
      <w:rFonts w:ascii="Roboto" w:hAnsi="Roboto"/>
      <w:sz w:val="24"/>
    </w:rPr>
  </w:style>
  <w:style w:type="paragraph" w:styleId="Signature">
    <w:name w:val="Signature"/>
    <w:basedOn w:val="Normal"/>
    <w:link w:val="SignatureChar"/>
    <w:uiPriority w:val="99"/>
    <w:semiHidden/>
    <w:unhideWhenUsed/>
    <w:rsid w:val="0062291A"/>
    <w:pPr>
      <w:spacing w:after="0" w:line="240" w:lineRule="auto"/>
      <w:ind w:left="4320"/>
    </w:pPr>
  </w:style>
  <w:style w:type="character" w:customStyle="1" w:styleId="SignatureChar">
    <w:name w:val="Signature Char"/>
    <w:basedOn w:val="DefaultParagraphFont"/>
    <w:link w:val="Signature"/>
    <w:uiPriority w:val="99"/>
    <w:semiHidden/>
    <w:rsid w:val="0062291A"/>
    <w:rPr>
      <w:rFonts w:ascii="Roboto" w:hAnsi="Roboto"/>
      <w:sz w:val="24"/>
    </w:rPr>
  </w:style>
  <w:style w:type="paragraph" w:styleId="TableofAuthorities">
    <w:name w:val="table of authorities"/>
    <w:basedOn w:val="Normal"/>
    <w:next w:val="Normal"/>
    <w:uiPriority w:val="99"/>
    <w:semiHidden/>
    <w:unhideWhenUsed/>
    <w:rsid w:val="0062291A"/>
    <w:pPr>
      <w:spacing w:after="0"/>
      <w:ind w:left="220" w:hanging="220"/>
    </w:pPr>
  </w:style>
  <w:style w:type="paragraph" w:styleId="TOAHeading">
    <w:name w:val="toa heading"/>
    <w:basedOn w:val="Title"/>
    <w:next w:val="Normal"/>
    <w:uiPriority w:val="99"/>
    <w:unhideWhenUsed/>
    <w:rsid w:val="0062291A"/>
    <w:rPr>
      <w:rFonts w:ascii="Roboto Light" w:hAnsi="Roboto Light"/>
    </w:rPr>
  </w:style>
  <w:style w:type="paragraph" w:styleId="TOC5">
    <w:name w:val="toc 5"/>
    <w:basedOn w:val="Normal"/>
    <w:next w:val="Normal"/>
    <w:autoRedefine/>
    <w:uiPriority w:val="39"/>
    <w:semiHidden/>
    <w:unhideWhenUsed/>
    <w:rsid w:val="0062291A"/>
    <w:pPr>
      <w:spacing w:after="100"/>
      <w:ind w:left="880"/>
    </w:pPr>
  </w:style>
  <w:style w:type="paragraph" w:styleId="TOC6">
    <w:name w:val="toc 6"/>
    <w:basedOn w:val="Normal"/>
    <w:next w:val="Normal"/>
    <w:autoRedefine/>
    <w:uiPriority w:val="39"/>
    <w:semiHidden/>
    <w:unhideWhenUsed/>
    <w:rsid w:val="0062291A"/>
    <w:pPr>
      <w:spacing w:after="100"/>
      <w:ind w:left="1100"/>
    </w:pPr>
  </w:style>
  <w:style w:type="paragraph" w:styleId="TOC7">
    <w:name w:val="toc 7"/>
    <w:basedOn w:val="Normal"/>
    <w:next w:val="Normal"/>
    <w:autoRedefine/>
    <w:uiPriority w:val="39"/>
    <w:semiHidden/>
    <w:unhideWhenUsed/>
    <w:rsid w:val="0062291A"/>
    <w:pPr>
      <w:spacing w:after="100"/>
      <w:ind w:left="1320"/>
    </w:pPr>
  </w:style>
  <w:style w:type="paragraph" w:styleId="TOC8">
    <w:name w:val="toc 8"/>
    <w:basedOn w:val="Normal"/>
    <w:next w:val="Normal"/>
    <w:autoRedefine/>
    <w:uiPriority w:val="39"/>
    <w:semiHidden/>
    <w:unhideWhenUsed/>
    <w:rsid w:val="0062291A"/>
    <w:pPr>
      <w:spacing w:after="100"/>
      <w:ind w:left="1540"/>
    </w:pPr>
  </w:style>
  <w:style w:type="paragraph" w:styleId="TOC9">
    <w:name w:val="toc 9"/>
    <w:basedOn w:val="Normal"/>
    <w:next w:val="Normal"/>
    <w:autoRedefine/>
    <w:uiPriority w:val="39"/>
    <w:semiHidden/>
    <w:unhideWhenUsed/>
    <w:rsid w:val="0062291A"/>
    <w:pPr>
      <w:spacing w:after="100"/>
      <w:ind w:left="1760"/>
    </w:pPr>
  </w:style>
  <w:style w:type="table" w:styleId="GridTable1LightAccent2">
    <w:name w:val="Grid Table 1 Light Accent 2"/>
    <w:basedOn w:val="TableNormal"/>
    <w:uiPriority w:val="46"/>
    <w:rsid w:val="0062291A"/>
    <w:pPr>
      <w:spacing w:after="0" w:line="240" w:lineRule="auto"/>
    </w:pPr>
    <w:rPr>
      <w:sz w:val="24"/>
      <w:szCs w:val="24"/>
    </w:rPr>
    <w:tblPr>
      <w:tblStyleRowBandSize w:val="1"/>
      <w:tblStyleColBandSize w:val="1"/>
      <w:tblInd w:w="0" w:type="dxa"/>
      <w:tblBorders>
        <w:top w:val="single" w:sz="4" w:space="0" w:color="ACCFCD" w:themeColor="accent2" w:themeTint="66"/>
        <w:left w:val="single" w:sz="4" w:space="0" w:color="ACCFCD" w:themeColor="accent2" w:themeTint="66"/>
        <w:bottom w:val="single" w:sz="4" w:space="0" w:color="ACCFCD" w:themeColor="accent2" w:themeTint="66"/>
        <w:right w:val="single" w:sz="4" w:space="0" w:color="ACCFCD" w:themeColor="accent2" w:themeTint="66"/>
        <w:insideH w:val="single" w:sz="4" w:space="0" w:color="ACCFCD" w:themeColor="accent2" w:themeTint="66"/>
        <w:insideV w:val="single" w:sz="4" w:space="0" w:color="ACCFCD" w:themeColor="accent2" w:themeTint="66"/>
      </w:tblBorders>
    </w:tblPr>
    <w:tblStylePr w:type="firstRow">
      <w:rPr>
        <w:b/>
        <w:bCs/>
      </w:rPr>
      <w:tblPr/>
      <w:tcPr>
        <w:tcBorders>
          <w:bottom w:val="single" w:sz="12" w:space="0" w:color="83B7B4" w:themeColor="accent2" w:themeTint="99"/>
        </w:tcBorders>
      </w:tcPr>
    </w:tblStylePr>
    <w:tblStylePr w:type="lastRow">
      <w:rPr>
        <w:b/>
        <w:bCs/>
      </w:rPr>
      <w:tblPr/>
      <w:tcPr>
        <w:tcBorders>
          <w:top w:val="double" w:sz="2" w:space="0" w:color="83B7B4"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62291A"/>
    <w:pPr>
      <w:spacing w:after="0" w:line="240" w:lineRule="auto"/>
    </w:pPr>
    <w:rPr>
      <w:sz w:val="24"/>
      <w:szCs w:val="24"/>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TableHeader3">
    <w:name w:val="Table Header 3"/>
    <w:basedOn w:val="TableHeader2"/>
    <w:qFormat/>
    <w:rsid w:val="0062291A"/>
    <w:pPr>
      <w:spacing w:after="0"/>
    </w:pPr>
    <w:rPr>
      <w:color w:val="464D78" w:themeColor="background2"/>
      <w:sz w:val="28"/>
    </w:rPr>
  </w:style>
  <w:style w:type="character" w:styleId="Strong">
    <w:name w:val="Strong"/>
    <w:basedOn w:val="DefaultParagraphFont"/>
    <w:uiPriority w:val="22"/>
    <w:qFormat/>
    <w:rsid w:val="0062291A"/>
    <w:rPr>
      <w:b/>
      <w:bCs/>
    </w:rPr>
  </w:style>
  <w:style w:type="paragraph" w:customStyle="1" w:styleId="TableHeader1White">
    <w:name w:val="Table Header 1 (White)"/>
    <w:basedOn w:val="TableHeader1"/>
    <w:qFormat/>
    <w:rsid w:val="0062291A"/>
    <w:rPr>
      <w:color w:val="FFFFFF" w:themeColor="background1"/>
    </w:rPr>
  </w:style>
  <w:style w:type="paragraph" w:customStyle="1" w:styleId="TableHeader2white">
    <w:name w:val="Table Header 2 (white)"/>
    <w:basedOn w:val="TableHeader2"/>
    <w:qFormat/>
    <w:rsid w:val="0062291A"/>
    <w:rPr>
      <w:color w:val="FFFFFF" w:themeColor="background1"/>
    </w:rPr>
  </w:style>
  <w:style w:type="paragraph" w:customStyle="1" w:styleId="TableHeader3whitelarge">
    <w:name w:val="Table Header 3 (white large)"/>
    <w:basedOn w:val="TableHeader3"/>
    <w:qFormat/>
    <w:rsid w:val="0062291A"/>
    <w:pPr>
      <w:spacing w:before="60" w:after="60"/>
    </w:pPr>
    <w:rPr>
      <w:color w:val="FFFFFF" w:themeColor="background1"/>
    </w:rPr>
  </w:style>
  <w:style w:type="character" w:styleId="PageNumber">
    <w:name w:val="page number"/>
    <w:basedOn w:val="DefaultParagraphFont"/>
    <w:uiPriority w:val="99"/>
    <w:semiHidden/>
    <w:unhideWhenUsed/>
    <w:rsid w:val="00A4371A"/>
  </w:style>
  <w:style w:type="character" w:styleId="UnresolvedMention">
    <w:name w:val="Unresolved Mention"/>
    <w:basedOn w:val="DefaultParagraphFont"/>
    <w:uiPriority w:val="99"/>
    <w:unhideWhenUsed/>
    <w:rsid w:val="00347D99"/>
    <w:rPr>
      <w:color w:val="605E5C"/>
      <w:shd w:val="clear" w:color="auto" w:fill="E1DFDD"/>
    </w:rPr>
  </w:style>
  <w:style w:type="character" w:customStyle="1" w:styleId="normaltextrun">
    <w:name w:val="normaltextrun"/>
    <w:basedOn w:val="DefaultParagraphFont"/>
    <w:rsid w:val="00050C91"/>
  </w:style>
  <w:style w:type="paragraph" w:customStyle="1" w:styleId="paragraph">
    <w:name w:val="paragraph"/>
    <w:basedOn w:val="Normal"/>
    <w:rsid w:val="004B38A9"/>
    <w:pPr>
      <w:spacing w:before="100" w:beforeAutospacing="1" w:after="100" w:afterAutospacing="1" w:line="240" w:lineRule="auto"/>
    </w:pPr>
    <w:rPr>
      <w:rFonts w:ascii="Times New Roman" w:eastAsia="Times New Roman" w:hAnsi="Times New Roman" w:cs="Times New Roman"/>
      <w:szCs w:val="24"/>
    </w:rPr>
  </w:style>
  <w:style w:type="paragraph" w:customStyle="1" w:styleId="pf0">
    <w:name w:val="pf0"/>
    <w:basedOn w:val="Normal"/>
    <w:rsid w:val="002D2438"/>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2D2438"/>
    <w:rPr>
      <w:rFonts w:ascii="Segoe UI" w:hAnsi="Segoe UI" w:cs="Segoe UI" w:hint="default"/>
      <w:sz w:val="18"/>
      <w:szCs w:val="18"/>
    </w:rPr>
  </w:style>
  <w:style w:type="character" w:customStyle="1" w:styleId="ui-provider">
    <w:name w:val="ui-provider"/>
    <w:basedOn w:val="DefaultParagraphFont"/>
    <w:rsid w:val="00BD0C93"/>
  </w:style>
  <w:style w:type="character" w:customStyle="1" w:styleId="cf11">
    <w:name w:val="cf11"/>
    <w:basedOn w:val="DefaultParagraphFont"/>
    <w:rsid w:val="00826DBC"/>
    <w:rPr>
      <w:rFonts w:ascii="Segoe UI" w:hAnsi="Segoe UI" w:cs="Segoe UI" w:hint="default"/>
      <w:color w:val="FF0000"/>
      <w:sz w:val="18"/>
      <w:szCs w:val="18"/>
    </w:rPr>
  </w:style>
  <w:style w:type="character" w:customStyle="1" w:styleId="cf21">
    <w:name w:val="cf21"/>
    <w:basedOn w:val="DefaultParagraphFont"/>
    <w:rsid w:val="00826DBC"/>
    <w:rPr>
      <w:rFonts w:ascii="Segoe UI" w:hAnsi="Segoe UI" w:cs="Segoe UI" w:hint="default"/>
      <w:b/>
      <w:bCs/>
      <w:i/>
      <w:iCs/>
      <w:sz w:val="18"/>
      <w:szCs w:val="18"/>
    </w:rPr>
  </w:style>
  <w:style w:type="character" w:customStyle="1" w:styleId="cf31">
    <w:name w:val="cf31"/>
    <w:basedOn w:val="DefaultParagraphFont"/>
    <w:rsid w:val="00826DB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3.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Users/mitch/Downloads/F4EQ%20Report%20Template_08.25.22.dotx" TargetMode="External" /></Relationships>
</file>

<file path=word/theme/theme1.xml><?xml version="1.0" encoding="utf-8"?>
<a:theme xmlns:a="http://schemas.openxmlformats.org/drawingml/2006/main" name="Office Theme">
  <a:themeElements>
    <a:clrScheme name="F4EQ">
      <a:dk1>
        <a:srgbClr val="000000"/>
      </a:dk1>
      <a:lt1>
        <a:sysClr val="window" lastClr="FFFFFF"/>
      </a:lt1>
      <a:dk2>
        <a:srgbClr val="323031"/>
      </a:dk2>
      <a:lt2>
        <a:srgbClr val="464D78"/>
      </a:lt2>
      <a:accent1>
        <a:srgbClr val="982827"/>
      </a:accent1>
      <a:accent2>
        <a:srgbClr val="447572"/>
      </a:accent2>
      <a:accent3>
        <a:srgbClr val="FCB017"/>
      </a:accent3>
      <a:accent4>
        <a:srgbClr val="00645A"/>
      </a:accent4>
      <a:accent5>
        <a:srgbClr val="6C7FDD"/>
      </a:accent5>
      <a:accent6>
        <a:srgbClr val="373172"/>
      </a:accent6>
      <a:hlink>
        <a:srgbClr val="323031"/>
      </a:hlink>
      <a:folHlink>
        <a:srgbClr val="32303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744a5fc2-e1de-4226-a417-e5990e3526f4"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A2A66F1C41B44807E87D667A3C782" ma:contentTypeVersion="23" ma:contentTypeDescription="Create a new document." ma:contentTypeScope="" ma:versionID="d22afce66e9926373dc2fe1dfb3d0548">
  <xsd:schema xmlns:xsd="http://www.w3.org/2001/XMLSchema" xmlns:xs="http://www.w3.org/2001/XMLSchema" xmlns:p="http://schemas.microsoft.com/office/2006/metadata/properties" xmlns:ns2="9a99d4e7-d057-4e9e-8fd4-8db33f89e441" xmlns:ns3="6ac3f2fe-54b9-4c53-9208-02d48b305fd4" xmlns:ns4="a05937c2-c72e-4da0-8099-8e72a155abb7" targetNamespace="http://schemas.microsoft.com/office/2006/metadata/properties" ma:root="true" ma:fieldsID="759489e6c69f38932447b98497b5dc4d" ns2:_="" ns3:_="" ns4:_="">
    <xsd:import namespace="9a99d4e7-d057-4e9e-8fd4-8db33f89e441"/>
    <xsd:import namespace="6ac3f2fe-54b9-4c53-9208-02d48b305fd4"/>
    <xsd:import namespace="a05937c2-c72e-4da0-8099-8e72a155a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9d4e7-d057-4e9e-8fd4-8db33f89e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44a5fc2-e1de-4226-a417-e5990e3526f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3f2fe-54b9-4c53-9208-02d48b305f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937c2-c72e-4da0-8099-8e72a155ab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586bc32-27d5-495c-b048-69225c1e7b17}" ma:internalName="TaxCatchAll" ma:showField="CatchAllData" ma:web="6ac3f2fe-54b9-4c53-9208-02d48b305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5937c2-c72e-4da0-8099-8e72a155abb7" xsi:nil="true"/>
    <lcf76f155ced4ddcb4097134ff3c332f xmlns="9a99d4e7-d057-4e9e-8fd4-8db33f89e441">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1C8D3-1230-4D85-8527-4B19BC908B3A}">
  <ds:schemaRefs>
    <ds:schemaRef ds:uri="Microsoft.SharePoint.Taxonomy.ContentTypeSync"/>
  </ds:schemaRefs>
</ds:datastoreItem>
</file>

<file path=customXml/itemProps2.xml><?xml version="1.0" encoding="utf-8"?>
<ds:datastoreItem xmlns:ds="http://schemas.openxmlformats.org/officeDocument/2006/customXml" ds:itemID="{CB539DA7-9FA0-451E-BB79-79BE035C8CEB}">
  <ds:schemaRefs>
    <ds:schemaRef ds:uri="http://schemas.microsoft.com/sharepoint/v3/contenttype/forms"/>
  </ds:schemaRefs>
</ds:datastoreItem>
</file>

<file path=customXml/itemProps3.xml><?xml version="1.0" encoding="utf-8"?>
<ds:datastoreItem xmlns:ds="http://schemas.openxmlformats.org/officeDocument/2006/customXml" ds:itemID="{3886BADC-5405-4DE0-9DBE-A79F6723A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9d4e7-d057-4e9e-8fd4-8db33f89e441"/>
    <ds:schemaRef ds:uri="6ac3f2fe-54b9-4c53-9208-02d48b305fd4"/>
    <ds:schemaRef ds:uri="a05937c2-c72e-4da0-8099-8e72a155a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FDB7C-5E41-4C6E-A0BF-B140E7965A43}">
  <ds:schemaRefs>
    <ds:schemaRef ds:uri="http://schemas.microsoft.com/office/2006/metadata/properties"/>
    <ds:schemaRef ds:uri="http://schemas.microsoft.com/office/infopath/2007/PartnerControls"/>
    <ds:schemaRef ds:uri="a05937c2-c72e-4da0-8099-8e72a155abb7"/>
    <ds:schemaRef ds:uri="9a99d4e7-d057-4e9e-8fd4-8db33f89e441"/>
  </ds:schemaRefs>
</ds:datastoreItem>
</file>

<file path=customXml/itemProps5.xml><?xml version="1.0" encoding="utf-8"?>
<ds:datastoreItem xmlns:ds="http://schemas.openxmlformats.org/officeDocument/2006/customXml" ds:itemID="{44FED339-EBEF-4B3D-B1F3-62A0FD34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F4EQ Report Template_08.25.22.dotx</Template>
  <TotalTime>4</TotalTime>
  <Pages>50</Pages>
  <Words>7642</Words>
  <Characters>43565</Characters>
  <Application>Microsoft Office Word</Application>
  <DocSecurity>0</DocSecurity>
  <Lines>363</Lines>
  <Paragraphs>102</Paragraphs>
  <ScaleCrop>false</ScaleCrop>
  <Company/>
  <LinksUpToDate>false</LinksUpToDate>
  <CharactersWithSpaces>51105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Gutwein</dc:creator>
  <cp:lastModifiedBy>Mitch Barrows</cp:lastModifiedBy>
  <cp:revision>11</cp:revision>
  <cp:lastPrinted>2023-07-08T02:03:00Z</cp:lastPrinted>
  <dcterms:created xsi:type="dcterms:W3CDTF">2023-11-13T17:27:00Z</dcterms:created>
  <dcterms:modified xsi:type="dcterms:W3CDTF">2023-11-14T20:12:00Z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0x01010089EA2A66F1C41B44807E87D667A3C782</vt:lpwstr>
  </property>
  <property fmtid="{D5CDD505-2E9C-101B-9397-08002B2CF9AE}" pid="3" name="GrammarlyDocumentId">
    <vt:lpwstr>830742e302f9c541cd4939bc9d023b78b1c34778949563e0160ac610a0b4ec9e</vt:lpwstr>
  </property>
  <property fmtid="{D5CDD505-2E9C-101B-9397-08002B2CF9AE}" pid="4" name="MediaServiceImageTags">
    <vt:lpwstr/>
  </property>
</Properties>
</file>