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33AB5" w:rsidRPr="00F01AB2" w:rsidP="00033AB5" w14:paraId="0BEDD320" w14:textId="17409DBC">
      <w:pPr>
        <w:pStyle w:val="Title-FPLS"/>
      </w:pPr>
      <w:r w:rsidRPr="00F01AB2">
        <w:t>Operations, Maintenance, and Enhancements for OCSS Systems</w:t>
      </w:r>
    </w:p>
    <w:p w:rsidR="00D95FC7" w:rsidRPr="00F01AB2" w14:paraId="45834645" w14:textId="53FE45AC">
      <w:pPr>
        <w:pStyle w:val="Title-SystemName"/>
        <w:spacing w:before="3880"/>
      </w:pPr>
      <w:r w:rsidRPr="00F01AB2">
        <w:t>System Framework</w:t>
      </w:r>
    </w:p>
    <w:p w:rsidR="00D95FC7" w:rsidRPr="00F01AB2" w14:paraId="45834646" w14:textId="1F9817DA">
      <w:pPr>
        <w:pStyle w:val="Title-DocName"/>
      </w:pPr>
      <w:r w:rsidRPr="00F01AB2">
        <w:t xml:space="preserve">Portal </w:t>
      </w:r>
      <w:r w:rsidRPr="00F01AB2">
        <w:t xml:space="preserve">User </w:t>
      </w:r>
      <w:r w:rsidR="000048D5">
        <w:t>Page</w:t>
      </w:r>
      <w:r w:rsidRPr="00F01AB2" w:rsidR="000048D5">
        <w:t xml:space="preserve"> </w:t>
      </w:r>
      <w:r w:rsidRPr="00F01AB2">
        <w:t>Flow</w:t>
      </w:r>
    </w:p>
    <w:p w:rsidR="00D95FC7" w:rsidRPr="00F01AB2" w14:paraId="45834647" w14:textId="763D8A19">
      <w:pPr>
        <w:pStyle w:val="Title-DocVersion"/>
      </w:pPr>
      <w:r w:rsidRPr="00F01AB2">
        <w:t xml:space="preserve">Version </w:t>
      </w:r>
      <w:r w:rsidRPr="00F01AB2" w:rsidR="0051125D">
        <w:t>4</w:t>
      </w:r>
      <w:r w:rsidRPr="00F01AB2">
        <w:t>.</w:t>
      </w:r>
      <w:r w:rsidRPr="00F01AB2" w:rsidR="00996983">
        <w:t>1</w:t>
      </w:r>
    </w:p>
    <w:p w:rsidR="00D95FC7" w:rsidRPr="00F01AB2" w14:paraId="45834648" w14:textId="24FA3F07">
      <w:pPr>
        <w:pStyle w:val="Title-DocDate"/>
      </w:pPr>
      <w:r w:rsidRPr="00F01AB2">
        <w:t>March 11, 2024</w:t>
      </w:r>
    </w:p>
    <w:p w:rsidR="00D95FC7" w:rsidRPr="00F01AB2" w14:paraId="45834649" w14:textId="77777777">
      <w:pPr>
        <w:pStyle w:val="Title-ACF"/>
      </w:pPr>
      <w:r w:rsidRPr="00F01AB2">
        <w:t>Administration for Children and Families</w:t>
      </w:r>
    </w:p>
    <w:p w:rsidR="00D95FC7" w:rsidRPr="00F01AB2" w14:paraId="4583464A" w14:textId="714A47BF">
      <w:pPr>
        <w:pStyle w:val="Title-Address"/>
      </w:pPr>
      <w:r w:rsidRPr="00F01AB2">
        <w:t xml:space="preserve">Office of Child Support </w:t>
      </w:r>
      <w:r w:rsidRPr="00F01AB2" w:rsidR="00197565">
        <w:t>Services</w:t>
      </w:r>
      <w:r w:rsidR="00C872AC">
        <w:t xml:space="preserve"> </w:t>
      </w:r>
    </w:p>
    <w:p w:rsidR="00B07C54" w:rsidRPr="00F01AB2" w14:paraId="3E9A2165" w14:textId="28D7BED8">
      <w:pPr>
        <w:pStyle w:val="Title-Address"/>
      </w:pPr>
      <w:r w:rsidRPr="00F01AB2">
        <w:t>330 C Street SW, 5th Floor</w:t>
      </w:r>
    </w:p>
    <w:p w:rsidR="00442A8C" w:rsidRPr="00F01AB2" w:rsidP="00442A8C" w14:paraId="3CDEDB15" w14:textId="77777777">
      <w:pPr>
        <w:pStyle w:val="Title-Address"/>
      </w:pPr>
      <w:r w:rsidRPr="00F01AB2">
        <w:t>Washington, DC 20201</w:t>
      </w:r>
    </w:p>
    <w:p w:rsidR="00CC5FA6" w:rsidRPr="00F01AB2" w:rsidP="00F01AB2" w14:paraId="7DA38E8E" w14:textId="4F2F715E">
      <w:pPr>
        <w:pStyle w:val="Purpose"/>
        <w:keepNext/>
        <w:keepLines w:val="0"/>
        <w:pageBreakBefore/>
      </w:pPr>
      <w:r w:rsidRPr="00F01AB2">
        <w:t>Revision History</w:t>
      </w:r>
    </w:p>
    <w:tbl>
      <w:tblPr>
        <w:tblStyle w:val="TableGrid"/>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5"/>
        <w:gridCol w:w="3060"/>
        <w:gridCol w:w="2525"/>
        <w:gridCol w:w="2340"/>
      </w:tblGrid>
      <w:tr w14:paraId="26BAB48D" w14:textId="77777777" w:rsidTr="00F01AB2">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435" w:type="dxa"/>
            <w:shd w:val="clear" w:color="auto" w:fill="D9D9D9" w:themeFill="background1" w:themeFillShade="D9"/>
          </w:tcPr>
          <w:p w:rsidR="00EE0E8B" w:rsidRPr="00F01AB2" w:rsidP="00EE0E8B" w14:paraId="01C3B6F3" w14:textId="63C76447">
            <w:pPr>
              <w:pStyle w:val="ChartColumnHead"/>
            </w:pPr>
            <w:r w:rsidRPr="00F01AB2">
              <w:t>Date</w:t>
            </w:r>
          </w:p>
        </w:tc>
        <w:tc>
          <w:tcPr>
            <w:tcW w:w="3060" w:type="dxa"/>
            <w:shd w:val="clear" w:color="auto" w:fill="D9D9D9" w:themeFill="background1" w:themeFillShade="D9"/>
          </w:tcPr>
          <w:p w:rsidR="00EE0E8B" w:rsidRPr="00F01AB2" w:rsidP="00EE0E8B" w14:paraId="4C4E46C4" w14:textId="38A8BF7A">
            <w:pPr>
              <w:pStyle w:val="ChartColumnHead"/>
            </w:pPr>
            <w:r w:rsidRPr="00F01AB2">
              <w:t>Revision</w:t>
            </w:r>
          </w:p>
        </w:tc>
        <w:tc>
          <w:tcPr>
            <w:tcW w:w="2525" w:type="dxa"/>
            <w:shd w:val="clear" w:color="auto" w:fill="D9D9D9" w:themeFill="background1" w:themeFillShade="D9"/>
          </w:tcPr>
          <w:p w:rsidR="00EE0E8B" w:rsidRPr="00F01AB2" w:rsidP="00EE0E8B" w14:paraId="71FDB9C6" w14:textId="3CC687C8">
            <w:pPr>
              <w:pStyle w:val="ChartColumnHead"/>
            </w:pPr>
            <w:r w:rsidRPr="00F01AB2">
              <w:t>Section</w:t>
            </w:r>
          </w:p>
        </w:tc>
        <w:tc>
          <w:tcPr>
            <w:tcW w:w="2340" w:type="dxa"/>
            <w:shd w:val="clear" w:color="auto" w:fill="D9D9D9" w:themeFill="background1" w:themeFillShade="D9"/>
          </w:tcPr>
          <w:p w:rsidR="00EE0E8B" w:rsidRPr="00F01AB2" w:rsidP="00EE0E8B" w14:paraId="2DCCD957" w14:textId="7D2F106D">
            <w:pPr>
              <w:pStyle w:val="ChartColumnHead"/>
            </w:pPr>
            <w:r w:rsidRPr="00F01AB2">
              <w:t>Author</w:t>
            </w:r>
          </w:p>
        </w:tc>
      </w:tr>
      <w:tr w14:paraId="7262D768" w14:textId="77777777" w:rsidTr="00F01AB2">
        <w:tblPrEx>
          <w:tblW w:w="9360" w:type="dxa"/>
          <w:jc w:val="center"/>
          <w:tblLayout w:type="fixed"/>
          <w:tblLook w:val="04A0"/>
        </w:tblPrEx>
        <w:trPr>
          <w:jc w:val="center"/>
        </w:trPr>
        <w:tc>
          <w:tcPr>
            <w:tcW w:w="1435" w:type="dxa"/>
          </w:tcPr>
          <w:p w:rsidR="00CC5FA6" w:rsidRPr="00F01AB2" w:rsidP="00CC5FA6" w14:paraId="63AD45CF" w14:textId="2D850E67">
            <w:pPr>
              <w:pStyle w:val="ChartText"/>
            </w:pPr>
            <w:r w:rsidRPr="00F01AB2">
              <w:t>3/14/2024</w:t>
            </w:r>
          </w:p>
        </w:tc>
        <w:tc>
          <w:tcPr>
            <w:tcW w:w="3060" w:type="dxa"/>
          </w:tcPr>
          <w:p w:rsidR="00CC5FA6" w:rsidRPr="00F01AB2" w:rsidP="00CC5FA6" w14:paraId="095C0612" w14:textId="5D7DBAEC">
            <w:pPr>
              <w:pStyle w:val="ChartText"/>
            </w:pPr>
            <w:r w:rsidRPr="00F01AB2">
              <w:t>U</w:t>
            </w:r>
            <w:r w:rsidRPr="00F01AB2" w:rsidR="00062BC7">
              <w:t>pdat</w:t>
            </w:r>
            <w:r w:rsidRPr="00F01AB2">
              <w:t>ed instances of</w:t>
            </w:r>
            <w:r w:rsidRPr="00F01AB2" w:rsidR="00134DD8">
              <w:t xml:space="preserve"> Office of Child Support Enforcement (</w:t>
            </w:r>
            <w:r w:rsidRPr="00F01AB2" w:rsidR="00062BC7">
              <w:t>OCSE</w:t>
            </w:r>
            <w:r w:rsidRPr="00F01AB2" w:rsidR="00134DD8">
              <w:t>)</w:t>
            </w:r>
            <w:r w:rsidRPr="00F01AB2" w:rsidR="00062BC7">
              <w:t xml:space="preserve"> to </w:t>
            </w:r>
            <w:r w:rsidRPr="00F01AB2" w:rsidR="00134DD8">
              <w:t>Office of Child Support Services (</w:t>
            </w:r>
            <w:r w:rsidRPr="00F01AB2" w:rsidR="00062BC7">
              <w:t>OCSS</w:t>
            </w:r>
            <w:r w:rsidRPr="00F01AB2" w:rsidR="00134DD8">
              <w:t>)</w:t>
            </w:r>
            <w:r w:rsidRPr="00F01AB2">
              <w:t>,</w:t>
            </w:r>
            <w:r w:rsidRPr="00F01AB2" w:rsidR="00062BC7">
              <w:t xml:space="preserve"> includ</w:t>
            </w:r>
            <w:r w:rsidRPr="00F01AB2">
              <w:t>ing</w:t>
            </w:r>
            <w:r w:rsidRPr="00F01AB2" w:rsidR="00062BC7">
              <w:t xml:space="preserve"> </w:t>
            </w:r>
            <w:r w:rsidRPr="00F01AB2">
              <w:t>web</w:t>
            </w:r>
            <w:r w:rsidRPr="00F01AB2" w:rsidR="00062BC7">
              <w:t xml:space="preserve"> </w:t>
            </w:r>
            <w:r w:rsidRPr="00F01AB2" w:rsidR="003728AE">
              <w:t>page</w:t>
            </w:r>
            <w:r w:rsidRPr="00F01AB2" w:rsidR="00062BC7">
              <w:t xml:space="preserve"> </w:t>
            </w:r>
            <w:r w:rsidRPr="00F01AB2" w:rsidR="003728AE">
              <w:t>images</w:t>
            </w:r>
            <w:r w:rsidRPr="00F01AB2">
              <w:t xml:space="preserve"> (figures)</w:t>
            </w:r>
            <w:r w:rsidRPr="00F01AB2" w:rsidR="00062BC7">
              <w:t xml:space="preserve">. Template and editorial changes. </w:t>
            </w:r>
          </w:p>
        </w:tc>
        <w:tc>
          <w:tcPr>
            <w:tcW w:w="2525" w:type="dxa"/>
          </w:tcPr>
          <w:p w:rsidR="00CC5FA6" w:rsidRPr="00F01AB2" w:rsidP="00CC5FA6" w14:paraId="2A619B49" w14:textId="0807896C">
            <w:pPr>
              <w:pStyle w:val="ChartText"/>
            </w:pPr>
            <w:r w:rsidRPr="00F01AB2">
              <w:t>Version 4</w:t>
            </w:r>
            <w:r w:rsidRPr="00F01AB2" w:rsidR="00EE0E8B">
              <w:t>.1:</w:t>
            </w:r>
            <w:r w:rsidRPr="00F01AB2" w:rsidR="00134DD8">
              <w:t xml:space="preserve"> </w:t>
            </w:r>
            <w:r w:rsidRPr="00F01AB2">
              <w:t xml:space="preserve">Replaced </w:t>
            </w:r>
            <w:r w:rsidRPr="00F01AB2" w:rsidR="006921ED">
              <w:t>f</w:t>
            </w:r>
            <w:r w:rsidRPr="00F01AB2">
              <w:t xml:space="preserve">igures </w:t>
            </w:r>
          </w:p>
        </w:tc>
        <w:tc>
          <w:tcPr>
            <w:tcW w:w="2340" w:type="dxa"/>
          </w:tcPr>
          <w:p w:rsidR="00CC5FA6" w:rsidRPr="00F01AB2" w:rsidP="00CC5FA6" w14:paraId="7D8F0294" w14:textId="52AEB9BF">
            <w:pPr>
              <w:pStyle w:val="ChartText"/>
            </w:pPr>
            <w:r w:rsidRPr="00F01AB2">
              <w:t>C. Stachlinski</w:t>
            </w:r>
          </w:p>
        </w:tc>
      </w:tr>
    </w:tbl>
    <w:p w:rsidR="00CC5FA6" w:rsidRPr="00F01AB2" w:rsidP="00CC5FA6" w14:paraId="37074C5A" w14:textId="77777777">
      <w:pPr>
        <w:pStyle w:val="BodyText"/>
      </w:pPr>
    </w:p>
    <w:p w:rsidR="00CC5FA6" w:rsidRPr="00F01AB2" w:rsidP="00CC5FA6" w14:paraId="2D656ADD" w14:textId="77777777">
      <w:pPr>
        <w:pStyle w:val="BodyText"/>
        <w:sectPr w:rsidSect="008C3506">
          <w:footerReference w:type="default" r:id="rId9"/>
          <w:pgSz w:w="12240" w:h="15840"/>
          <w:pgMar w:top="1440" w:right="1440" w:bottom="1440" w:left="1440" w:header="720" w:footer="720" w:gutter="0"/>
          <w:pgNumType w:fmt="lowerRoman" w:start="1"/>
          <w:cols w:space="720"/>
          <w:docGrid w:linePitch="360"/>
        </w:sectPr>
      </w:pPr>
    </w:p>
    <w:sdt>
      <w:sdtPr>
        <w:rPr>
          <w:rFonts w:asciiTheme="minorHAnsi" w:hAnsiTheme="minorHAnsi" w:cs="Tahoma"/>
          <w:b w:val="0"/>
          <w:caps/>
          <w:noProof/>
          <w:sz w:val="24"/>
          <w:szCs w:val="16"/>
        </w:rPr>
        <w:id w:val="1641990142"/>
        <w:docPartObj>
          <w:docPartGallery w:val="Custom Table of Contents"/>
          <w:docPartUnique/>
        </w:docPartObj>
      </w:sdtPr>
      <w:sdtEndPr>
        <w:rPr>
          <w:rFonts w:cstheme="minorBidi"/>
          <w:caps w:val="0"/>
          <w:noProof w:val="0"/>
          <w:szCs w:val="24"/>
        </w:rPr>
      </w:sdtEndPr>
      <w:sdtContent>
        <w:p w:rsidR="002477D7" w:rsidRPr="00F01AB2" w14:paraId="45834655" w14:textId="77777777">
          <w:pPr>
            <w:pStyle w:val="TOCHeading"/>
          </w:pPr>
          <w:r w:rsidRPr="00F01AB2">
            <w:t>Table of Contents</w:t>
          </w:r>
        </w:p>
        <w:p w:rsidR="00F165BC" w14:paraId="0C75DDEB" w14:textId="6DC31666">
          <w:pPr>
            <w:pStyle w:val="TOC1"/>
            <w:rPr>
              <w:rFonts w:asciiTheme="minorHAnsi" w:eastAsiaTheme="minorEastAsia" w:hAnsiTheme="minorHAnsi"/>
              <w:b w:val="0"/>
              <w:noProof/>
            </w:rPr>
          </w:pPr>
          <w:r w:rsidRPr="00F01AB2">
            <w:fldChar w:fldCharType="begin"/>
          </w:r>
          <w:r w:rsidRPr="00F01AB2">
            <w:instrText xml:space="preserve"> TOC \o "1-3" \h \z \u </w:instrText>
          </w:r>
          <w:r w:rsidRPr="00F01AB2">
            <w:fldChar w:fldCharType="separate"/>
          </w:r>
          <w:hyperlink w:anchor="_Toc169814048" w:history="1">
            <w:r w:rsidRPr="008A2E6B">
              <w:rPr>
                <w:rStyle w:val="Hyperlink"/>
                <w:noProof/>
              </w:rPr>
              <w:t>1</w:t>
            </w:r>
            <w:r>
              <w:rPr>
                <w:rFonts w:asciiTheme="minorHAnsi" w:eastAsiaTheme="minorEastAsia" w:hAnsiTheme="minorHAnsi"/>
                <w:b w:val="0"/>
                <w:noProof/>
              </w:rPr>
              <w:tab/>
            </w:r>
            <w:r w:rsidRPr="008A2E6B">
              <w:rPr>
                <w:rStyle w:val="Hyperlink"/>
                <w:noProof/>
              </w:rPr>
              <w:t>Registration</w:t>
            </w:r>
            <w:r>
              <w:rPr>
                <w:noProof/>
                <w:webHidden/>
              </w:rPr>
              <w:tab/>
            </w:r>
            <w:r>
              <w:rPr>
                <w:noProof/>
                <w:webHidden/>
              </w:rPr>
              <w:fldChar w:fldCharType="begin"/>
            </w:r>
            <w:r>
              <w:rPr>
                <w:noProof/>
                <w:webHidden/>
              </w:rPr>
              <w:instrText xml:space="preserve"> PAGEREF _Toc169814048 \h </w:instrText>
            </w:r>
            <w:r>
              <w:rPr>
                <w:noProof/>
                <w:webHidden/>
              </w:rPr>
              <w:fldChar w:fldCharType="separate"/>
            </w:r>
            <w:r>
              <w:rPr>
                <w:noProof/>
                <w:webHidden/>
              </w:rPr>
              <w:t>1-1</w:t>
            </w:r>
            <w:r>
              <w:rPr>
                <w:noProof/>
                <w:webHidden/>
              </w:rPr>
              <w:fldChar w:fldCharType="end"/>
            </w:r>
          </w:hyperlink>
        </w:p>
        <w:p w:rsidR="00F165BC" w14:paraId="20CF2743" w14:textId="640AED4B">
          <w:pPr>
            <w:pStyle w:val="TOC1"/>
            <w:rPr>
              <w:rFonts w:asciiTheme="minorHAnsi" w:eastAsiaTheme="minorEastAsia" w:hAnsiTheme="minorHAnsi"/>
              <w:b w:val="0"/>
              <w:noProof/>
            </w:rPr>
          </w:pPr>
          <w:hyperlink w:anchor="_Toc169814049" w:history="1">
            <w:r w:rsidRPr="008A2E6B">
              <w:rPr>
                <w:rStyle w:val="Hyperlink"/>
                <w:noProof/>
              </w:rPr>
              <w:t>2</w:t>
            </w:r>
            <w:r>
              <w:rPr>
                <w:rFonts w:asciiTheme="minorHAnsi" w:eastAsiaTheme="minorEastAsia" w:hAnsiTheme="minorHAnsi"/>
                <w:b w:val="0"/>
                <w:noProof/>
              </w:rPr>
              <w:tab/>
            </w:r>
            <w:r w:rsidRPr="008A2E6B">
              <w:rPr>
                <w:rStyle w:val="Hyperlink"/>
                <w:noProof/>
              </w:rPr>
              <w:t>Activation</w:t>
            </w:r>
            <w:r>
              <w:rPr>
                <w:noProof/>
                <w:webHidden/>
              </w:rPr>
              <w:tab/>
            </w:r>
            <w:r>
              <w:rPr>
                <w:noProof/>
                <w:webHidden/>
              </w:rPr>
              <w:fldChar w:fldCharType="begin"/>
            </w:r>
            <w:r>
              <w:rPr>
                <w:noProof/>
                <w:webHidden/>
              </w:rPr>
              <w:instrText xml:space="preserve"> PAGEREF _Toc169814049 \h </w:instrText>
            </w:r>
            <w:r>
              <w:rPr>
                <w:noProof/>
                <w:webHidden/>
              </w:rPr>
              <w:fldChar w:fldCharType="separate"/>
            </w:r>
            <w:r>
              <w:rPr>
                <w:noProof/>
                <w:webHidden/>
              </w:rPr>
              <w:t>2-1</w:t>
            </w:r>
            <w:r>
              <w:rPr>
                <w:noProof/>
                <w:webHidden/>
              </w:rPr>
              <w:fldChar w:fldCharType="end"/>
            </w:r>
          </w:hyperlink>
        </w:p>
        <w:p w:rsidR="00F165BC" w14:paraId="4621F33B" w14:textId="587A8777">
          <w:pPr>
            <w:pStyle w:val="TOC1"/>
            <w:rPr>
              <w:rFonts w:asciiTheme="minorHAnsi" w:eastAsiaTheme="minorEastAsia" w:hAnsiTheme="minorHAnsi"/>
              <w:b w:val="0"/>
              <w:noProof/>
            </w:rPr>
          </w:pPr>
          <w:hyperlink w:anchor="_Toc169814050" w:history="1">
            <w:r w:rsidRPr="008A2E6B">
              <w:rPr>
                <w:rStyle w:val="Hyperlink"/>
                <w:noProof/>
              </w:rPr>
              <w:t>3</w:t>
            </w:r>
            <w:r>
              <w:rPr>
                <w:rFonts w:asciiTheme="minorHAnsi" w:eastAsiaTheme="minorEastAsia" w:hAnsiTheme="minorHAnsi"/>
                <w:b w:val="0"/>
                <w:noProof/>
              </w:rPr>
              <w:tab/>
            </w:r>
            <w:r w:rsidRPr="008A2E6B">
              <w:rPr>
                <w:rStyle w:val="Hyperlink"/>
                <w:noProof/>
              </w:rPr>
              <w:t>Log In</w:t>
            </w:r>
            <w:r>
              <w:rPr>
                <w:noProof/>
                <w:webHidden/>
              </w:rPr>
              <w:tab/>
            </w:r>
            <w:r>
              <w:rPr>
                <w:noProof/>
                <w:webHidden/>
              </w:rPr>
              <w:fldChar w:fldCharType="begin"/>
            </w:r>
            <w:r>
              <w:rPr>
                <w:noProof/>
                <w:webHidden/>
              </w:rPr>
              <w:instrText xml:space="preserve"> PAGEREF _Toc169814050 \h </w:instrText>
            </w:r>
            <w:r>
              <w:rPr>
                <w:noProof/>
                <w:webHidden/>
              </w:rPr>
              <w:fldChar w:fldCharType="separate"/>
            </w:r>
            <w:r>
              <w:rPr>
                <w:noProof/>
                <w:webHidden/>
              </w:rPr>
              <w:t>3-1</w:t>
            </w:r>
            <w:r>
              <w:rPr>
                <w:noProof/>
                <w:webHidden/>
              </w:rPr>
              <w:fldChar w:fldCharType="end"/>
            </w:r>
          </w:hyperlink>
        </w:p>
        <w:p w:rsidR="00F165BC" w14:paraId="1F7CF9A0" w14:textId="6DCF5C68">
          <w:pPr>
            <w:pStyle w:val="TOC1"/>
            <w:rPr>
              <w:rFonts w:asciiTheme="minorHAnsi" w:eastAsiaTheme="minorEastAsia" w:hAnsiTheme="minorHAnsi"/>
              <w:b w:val="0"/>
              <w:noProof/>
            </w:rPr>
          </w:pPr>
          <w:hyperlink w:anchor="_Toc169814051" w:history="1">
            <w:r w:rsidRPr="008A2E6B">
              <w:rPr>
                <w:rStyle w:val="Hyperlink"/>
                <w:noProof/>
              </w:rPr>
              <w:t>4</w:t>
            </w:r>
            <w:r>
              <w:rPr>
                <w:rFonts w:asciiTheme="minorHAnsi" w:eastAsiaTheme="minorEastAsia" w:hAnsiTheme="minorHAnsi"/>
                <w:b w:val="0"/>
                <w:noProof/>
              </w:rPr>
              <w:tab/>
            </w:r>
            <w:r w:rsidRPr="008A2E6B">
              <w:rPr>
                <w:rStyle w:val="Hyperlink"/>
                <w:noProof/>
              </w:rPr>
              <w:t>Profile Updates</w:t>
            </w:r>
            <w:r>
              <w:rPr>
                <w:noProof/>
                <w:webHidden/>
              </w:rPr>
              <w:tab/>
            </w:r>
            <w:r>
              <w:rPr>
                <w:noProof/>
                <w:webHidden/>
              </w:rPr>
              <w:fldChar w:fldCharType="begin"/>
            </w:r>
            <w:r>
              <w:rPr>
                <w:noProof/>
                <w:webHidden/>
              </w:rPr>
              <w:instrText xml:space="preserve"> PAGEREF _Toc169814051 \h </w:instrText>
            </w:r>
            <w:r>
              <w:rPr>
                <w:noProof/>
                <w:webHidden/>
              </w:rPr>
              <w:fldChar w:fldCharType="separate"/>
            </w:r>
            <w:r>
              <w:rPr>
                <w:noProof/>
                <w:webHidden/>
              </w:rPr>
              <w:t>4-1</w:t>
            </w:r>
            <w:r>
              <w:rPr>
                <w:noProof/>
                <w:webHidden/>
              </w:rPr>
              <w:fldChar w:fldCharType="end"/>
            </w:r>
          </w:hyperlink>
        </w:p>
        <w:p w:rsidR="00F165BC" w14:paraId="188124C7" w14:textId="13E3B576">
          <w:pPr>
            <w:pStyle w:val="TOC1"/>
            <w:rPr>
              <w:rFonts w:asciiTheme="minorHAnsi" w:eastAsiaTheme="minorEastAsia" w:hAnsiTheme="minorHAnsi"/>
              <w:b w:val="0"/>
              <w:noProof/>
            </w:rPr>
          </w:pPr>
          <w:hyperlink w:anchor="_Toc169814052" w:history="1">
            <w:r w:rsidRPr="008A2E6B">
              <w:rPr>
                <w:rStyle w:val="Hyperlink"/>
                <w:noProof/>
              </w:rPr>
              <w:t>5</w:t>
            </w:r>
            <w:r>
              <w:rPr>
                <w:rFonts w:asciiTheme="minorHAnsi" w:eastAsiaTheme="minorEastAsia" w:hAnsiTheme="minorHAnsi"/>
                <w:b w:val="0"/>
                <w:noProof/>
              </w:rPr>
              <w:tab/>
            </w:r>
            <w:r w:rsidRPr="008A2E6B">
              <w:rPr>
                <w:rStyle w:val="Hyperlink"/>
                <w:noProof/>
              </w:rPr>
              <w:t>Credential Management</w:t>
            </w:r>
            <w:r>
              <w:rPr>
                <w:noProof/>
                <w:webHidden/>
              </w:rPr>
              <w:tab/>
            </w:r>
            <w:r>
              <w:rPr>
                <w:noProof/>
                <w:webHidden/>
              </w:rPr>
              <w:fldChar w:fldCharType="begin"/>
            </w:r>
            <w:r>
              <w:rPr>
                <w:noProof/>
                <w:webHidden/>
              </w:rPr>
              <w:instrText xml:space="preserve"> PAGEREF _Toc169814052 \h </w:instrText>
            </w:r>
            <w:r>
              <w:rPr>
                <w:noProof/>
                <w:webHidden/>
              </w:rPr>
              <w:fldChar w:fldCharType="separate"/>
            </w:r>
            <w:r>
              <w:rPr>
                <w:noProof/>
                <w:webHidden/>
              </w:rPr>
              <w:t>5-1</w:t>
            </w:r>
            <w:r>
              <w:rPr>
                <w:noProof/>
                <w:webHidden/>
              </w:rPr>
              <w:fldChar w:fldCharType="end"/>
            </w:r>
          </w:hyperlink>
        </w:p>
        <w:p w:rsidR="00F165BC" w14:paraId="2D6C9BDE" w14:textId="4A5875DE">
          <w:pPr>
            <w:pStyle w:val="TOC1"/>
            <w:rPr>
              <w:rFonts w:asciiTheme="minorHAnsi" w:eastAsiaTheme="minorEastAsia" w:hAnsiTheme="minorHAnsi"/>
              <w:b w:val="0"/>
              <w:noProof/>
            </w:rPr>
          </w:pPr>
          <w:hyperlink w:anchor="_Toc169814053" w:history="1">
            <w:r w:rsidRPr="008A2E6B">
              <w:rPr>
                <w:rStyle w:val="Hyperlink"/>
                <w:noProof/>
              </w:rPr>
              <w:t>6</w:t>
            </w:r>
            <w:r>
              <w:rPr>
                <w:rFonts w:asciiTheme="minorHAnsi" w:eastAsiaTheme="minorEastAsia" w:hAnsiTheme="minorHAnsi"/>
                <w:b w:val="0"/>
                <w:noProof/>
              </w:rPr>
              <w:tab/>
            </w:r>
            <w:r w:rsidRPr="008A2E6B">
              <w:rPr>
                <w:rStyle w:val="Hyperlink"/>
                <w:noProof/>
              </w:rPr>
              <w:t>General Pages</w:t>
            </w:r>
            <w:r>
              <w:rPr>
                <w:noProof/>
                <w:webHidden/>
              </w:rPr>
              <w:tab/>
            </w:r>
            <w:r>
              <w:rPr>
                <w:noProof/>
                <w:webHidden/>
              </w:rPr>
              <w:fldChar w:fldCharType="begin"/>
            </w:r>
            <w:r>
              <w:rPr>
                <w:noProof/>
                <w:webHidden/>
              </w:rPr>
              <w:instrText xml:space="preserve"> PAGEREF _Toc169814053 \h </w:instrText>
            </w:r>
            <w:r>
              <w:rPr>
                <w:noProof/>
                <w:webHidden/>
              </w:rPr>
              <w:fldChar w:fldCharType="separate"/>
            </w:r>
            <w:r>
              <w:rPr>
                <w:noProof/>
                <w:webHidden/>
              </w:rPr>
              <w:t>6-1</w:t>
            </w:r>
            <w:r>
              <w:rPr>
                <w:noProof/>
                <w:webHidden/>
              </w:rPr>
              <w:fldChar w:fldCharType="end"/>
            </w:r>
          </w:hyperlink>
        </w:p>
        <w:p w:rsidR="00F165BC" w14:paraId="3AA4689E" w14:textId="16AF7684">
          <w:pPr>
            <w:pStyle w:val="TOC1"/>
            <w:rPr>
              <w:rFonts w:asciiTheme="minorHAnsi" w:eastAsiaTheme="minorEastAsia" w:hAnsiTheme="minorHAnsi"/>
              <w:b w:val="0"/>
              <w:noProof/>
            </w:rPr>
          </w:pPr>
          <w:hyperlink w:anchor="_Toc169814057" w:history="1">
            <w:r w:rsidRPr="008A2E6B">
              <w:rPr>
                <w:rStyle w:val="Hyperlink"/>
                <w:noProof/>
              </w:rPr>
              <w:t>7</w:t>
            </w:r>
            <w:r>
              <w:rPr>
                <w:rFonts w:asciiTheme="minorHAnsi" w:eastAsiaTheme="minorEastAsia" w:hAnsiTheme="minorHAnsi"/>
                <w:b w:val="0"/>
                <w:noProof/>
              </w:rPr>
              <w:tab/>
            </w:r>
            <w:r w:rsidRPr="008A2E6B">
              <w:rPr>
                <w:rStyle w:val="Hyperlink"/>
                <w:noProof/>
              </w:rPr>
              <w:t>Chatbot</w:t>
            </w:r>
            <w:r>
              <w:rPr>
                <w:noProof/>
                <w:webHidden/>
              </w:rPr>
              <w:tab/>
            </w:r>
            <w:r>
              <w:rPr>
                <w:noProof/>
                <w:webHidden/>
              </w:rPr>
              <w:fldChar w:fldCharType="begin"/>
            </w:r>
            <w:r>
              <w:rPr>
                <w:noProof/>
                <w:webHidden/>
              </w:rPr>
              <w:instrText xml:space="preserve"> PAGEREF _Toc169814057 \h </w:instrText>
            </w:r>
            <w:r>
              <w:rPr>
                <w:noProof/>
                <w:webHidden/>
              </w:rPr>
              <w:fldChar w:fldCharType="separate"/>
            </w:r>
            <w:r>
              <w:rPr>
                <w:noProof/>
                <w:webHidden/>
              </w:rPr>
              <w:t>7-1</w:t>
            </w:r>
            <w:r>
              <w:rPr>
                <w:noProof/>
                <w:webHidden/>
              </w:rPr>
              <w:fldChar w:fldCharType="end"/>
            </w:r>
          </w:hyperlink>
        </w:p>
        <w:p w:rsidR="002477D7" w:rsidRPr="00F01AB2" w14:paraId="4583465C" w14:textId="66F33024">
          <w:pPr>
            <w:pStyle w:val="TOCFigChartListHeading"/>
          </w:pPr>
          <w:r w:rsidRPr="00F01AB2">
            <w:fldChar w:fldCharType="end"/>
          </w:r>
          <w:r w:rsidRPr="00F01AB2">
            <w:t>List of Figures and Charts</w:t>
          </w:r>
        </w:p>
        <w:p w:rsidR="00F165BC" w14:paraId="6478DA62" w14:textId="3C71211F">
          <w:pPr>
            <w:pStyle w:val="TableofFigures"/>
            <w:rPr>
              <w:rFonts w:asciiTheme="minorHAnsi" w:eastAsiaTheme="minorEastAsia" w:hAnsiTheme="minorHAnsi" w:cstheme="minorBidi"/>
              <w:szCs w:val="24"/>
            </w:rPr>
          </w:pPr>
          <w:r w:rsidRPr="00F01AB2">
            <w:rPr>
              <w:noProof w:val="0"/>
            </w:rPr>
            <w:fldChar w:fldCharType="begin"/>
          </w:r>
          <w:r w:rsidRPr="00F01AB2">
            <w:rPr>
              <w:noProof w:val="0"/>
            </w:rPr>
            <w:instrText xml:space="preserve"> TOC \h \z \c "Figure" </w:instrText>
          </w:r>
          <w:r w:rsidRPr="00F01AB2">
            <w:rPr>
              <w:noProof w:val="0"/>
            </w:rPr>
            <w:fldChar w:fldCharType="separate"/>
          </w:r>
          <w:hyperlink w:anchor="_Toc169814058" w:history="1">
            <w:r w:rsidRPr="0004730F">
              <w:rPr>
                <w:rStyle w:val="Hyperlink"/>
              </w:rPr>
              <w:t>Figure 1</w:t>
            </w:r>
            <w:r w:rsidRPr="0004730F">
              <w:rPr>
                <w:rStyle w:val="Hyperlink"/>
              </w:rPr>
              <w:noBreakHyphen/>
              <w:t>1: Welcome to the Child Support Portal</w:t>
            </w:r>
            <w:r>
              <w:rPr>
                <w:webHidden/>
              </w:rPr>
              <w:tab/>
            </w:r>
            <w:r>
              <w:rPr>
                <w:webHidden/>
              </w:rPr>
              <w:fldChar w:fldCharType="begin"/>
            </w:r>
            <w:r>
              <w:rPr>
                <w:webHidden/>
              </w:rPr>
              <w:instrText xml:space="preserve"> PAGEREF _Toc169814058 \h </w:instrText>
            </w:r>
            <w:r>
              <w:rPr>
                <w:webHidden/>
              </w:rPr>
              <w:fldChar w:fldCharType="separate"/>
            </w:r>
            <w:r>
              <w:rPr>
                <w:webHidden/>
              </w:rPr>
              <w:t>1-1</w:t>
            </w:r>
            <w:r>
              <w:rPr>
                <w:webHidden/>
              </w:rPr>
              <w:fldChar w:fldCharType="end"/>
            </w:r>
          </w:hyperlink>
        </w:p>
        <w:p w:rsidR="00F165BC" w14:paraId="0B5ECE07" w14:textId="6BB07078">
          <w:pPr>
            <w:pStyle w:val="TableofFigures"/>
            <w:rPr>
              <w:rFonts w:asciiTheme="minorHAnsi" w:eastAsiaTheme="minorEastAsia" w:hAnsiTheme="minorHAnsi" w:cstheme="minorBidi"/>
              <w:szCs w:val="24"/>
            </w:rPr>
          </w:pPr>
          <w:hyperlink w:anchor="_Toc169814059" w:history="1">
            <w:r w:rsidRPr="0004730F">
              <w:rPr>
                <w:rStyle w:val="Hyperlink"/>
              </w:rPr>
              <w:t>Figure 1</w:t>
            </w:r>
            <w:r w:rsidRPr="0004730F">
              <w:rPr>
                <w:rStyle w:val="Hyperlink"/>
              </w:rPr>
              <w:noBreakHyphen/>
              <w:t>2: This Portal Page Is For You If</w:t>
            </w:r>
            <w:r>
              <w:rPr>
                <w:webHidden/>
              </w:rPr>
              <w:tab/>
            </w:r>
            <w:r>
              <w:rPr>
                <w:webHidden/>
              </w:rPr>
              <w:fldChar w:fldCharType="begin"/>
            </w:r>
            <w:r>
              <w:rPr>
                <w:webHidden/>
              </w:rPr>
              <w:instrText xml:space="preserve"> PAGEREF _Toc169814059 \h </w:instrText>
            </w:r>
            <w:r>
              <w:rPr>
                <w:webHidden/>
              </w:rPr>
              <w:fldChar w:fldCharType="separate"/>
            </w:r>
            <w:r>
              <w:rPr>
                <w:webHidden/>
              </w:rPr>
              <w:t>1-3</w:t>
            </w:r>
            <w:r>
              <w:rPr>
                <w:webHidden/>
              </w:rPr>
              <w:fldChar w:fldCharType="end"/>
            </w:r>
          </w:hyperlink>
        </w:p>
        <w:p w:rsidR="00F165BC" w14:paraId="4F128FA6" w14:textId="78DFFD01">
          <w:pPr>
            <w:pStyle w:val="TableofFigures"/>
            <w:rPr>
              <w:rFonts w:asciiTheme="minorHAnsi" w:eastAsiaTheme="minorEastAsia" w:hAnsiTheme="minorHAnsi" w:cstheme="minorBidi"/>
              <w:szCs w:val="24"/>
            </w:rPr>
          </w:pPr>
          <w:hyperlink w:anchor="_Toc169814060" w:history="1">
            <w:r w:rsidRPr="0004730F">
              <w:rPr>
                <w:rStyle w:val="Hyperlink"/>
              </w:rPr>
              <w:t>Figure 1</w:t>
            </w:r>
            <w:r w:rsidRPr="0004730F">
              <w:rPr>
                <w:rStyle w:val="Hyperlink"/>
              </w:rPr>
              <w:noBreakHyphen/>
              <w:t>3: Child Support Portal User Registration, Step 1</w:t>
            </w:r>
            <w:r>
              <w:rPr>
                <w:webHidden/>
              </w:rPr>
              <w:tab/>
            </w:r>
            <w:r>
              <w:rPr>
                <w:webHidden/>
              </w:rPr>
              <w:fldChar w:fldCharType="begin"/>
            </w:r>
            <w:r>
              <w:rPr>
                <w:webHidden/>
              </w:rPr>
              <w:instrText xml:space="preserve"> PAGEREF _Toc169814060 \h </w:instrText>
            </w:r>
            <w:r>
              <w:rPr>
                <w:webHidden/>
              </w:rPr>
              <w:fldChar w:fldCharType="separate"/>
            </w:r>
            <w:r>
              <w:rPr>
                <w:webHidden/>
              </w:rPr>
              <w:t>1-4</w:t>
            </w:r>
            <w:r>
              <w:rPr>
                <w:webHidden/>
              </w:rPr>
              <w:fldChar w:fldCharType="end"/>
            </w:r>
          </w:hyperlink>
        </w:p>
        <w:p w:rsidR="00F165BC" w14:paraId="161DBA7C" w14:textId="5A42F3B9">
          <w:pPr>
            <w:pStyle w:val="TableofFigures"/>
            <w:rPr>
              <w:rFonts w:asciiTheme="minorHAnsi" w:eastAsiaTheme="minorEastAsia" w:hAnsiTheme="minorHAnsi" w:cstheme="minorBidi"/>
              <w:szCs w:val="24"/>
            </w:rPr>
          </w:pPr>
          <w:hyperlink w:anchor="_Toc169814061" w:history="1">
            <w:r w:rsidRPr="0004730F">
              <w:rPr>
                <w:rStyle w:val="Hyperlink"/>
              </w:rPr>
              <w:t>Figure 1</w:t>
            </w:r>
            <w:r w:rsidRPr="0004730F">
              <w:rPr>
                <w:rStyle w:val="Hyperlink"/>
              </w:rPr>
              <w:noBreakHyphen/>
              <w:t>4: Child Support Portal User Registration, Step 2</w:t>
            </w:r>
            <w:r>
              <w:rPr>
                <w:webHidden/>
              </w:rPr>
              <w:tab/>
            </w:r>
            <w:r>
              <w:rPr>
                <w:webHidden/>
              </w:rPr>
              <w:fldChar w:fldCharType="begin"/>
            </w:r>
            <w:r>
              <w:rPr>
                <w:webHidden/>
              </w:rPr>
              <w:instrText xml:space="preserve"> PAGEREF _Toc169814061 \h </w:instrText>
            </w:r>
            <w:r>
              <w:rPr>
                <w:webHidden/>
              </w:rPr>
              <w:fldChar w:fldCharType="separate"/>
            </w:r>
            <w:r>
              <w:rPr>
                <w:webHidden/>
              </w:rPr>
              <w:t>1-5</w:t>
            </w:r>
            <w:r>
              <w:rPr>
                <w:webHidden/>
              </w:rPr>
              <w:fldChar w:fldCharType="end"/>
            </w:r>
          </w:hyperlink>
        </w:p>
        <w:p w:rsidR="00F165BC" w14:paraId="0D87DF19" w14:textId="2E5A10AC">
          <w:pPr>
            <w:pStyle w:val="TableofFigures"/>
            <w:rPr>
              <w:rFonts w:asciiTheme="minorHAnsi" w:eastAsiaTheme="minorEastAsia" w:hAnsiTheme="minorHAnsi" w:cstheme="minorBidi"/>
              <w:szCs w:val="24"/>
            </w:rPr>
          </w:pPr>
          <w:hyperlink w:anchor="_Toc169814062" w:history="1">
            <w:r w:rsidRPr="0004730F">
              <w:rPr>
                <w:rStyle w:val="Hyperlink"/>
              </w:rPr>
              <w:t>Figure 1</w:t>
            </w:r>
            <w:r w:rsidRPr="0004730F">
              <w:rPr>
                <w:rStyle w:val="Hyperlink"/>
              </w:rPr>
              <w:noBreakHyphen/>
              <w:t>5: Child Support Portal User Registration, Step 3</w:t>
            </w:r>
            <w:r>
              <w:rPr>
                <w:webHidden/>
              </w:rPr>
              <w:tab/>
            </w:r>
            <w:r>
              <w:rPr>
                <w:webHidden/>
              </w:rPr>
              <w:fldChar w:fldCharType="begin"/>
            </w:r>
            <w:r>
              <w:rPr>
                <w:webHidden/>
              </w:rPr>
              <w:instrText xml:space="preserve"> PAGEREF _Toc169814062 \h </w:instrText>
            </w:r>
            <w:r>
              <w:rPr>
                <w:webHidden/>
              </w:rPr>
              <w:fldChar w:fldCharType="separate"/>
            </w:r>
            <w:r>
              <w:rPr>
                <w:webHidden/>
              </w:rPr>
              <w:t>1-6</w:t>
            </w:r>
            <w:r>
              <w:rPr>
                <w:webHidden/>
              </w:rPr>
              <w:fldChar w:fldCharType="end"/>
            </w:r>
          </w:hyperlink>
        </w:p>
        <w:p w:rsidR="00F165BC" w14:paraId="30867077" w14:textId="71102DDB">
          <w:pPr>
            <w:pStyle w:val="TableofFigures"/>
            <w:rPr>
              <w:rFonts w:asciiTheme="minorHAnsi" w:eastAsiaTheme="minorEastAsia" w:hAnsiTheme="minorHAnsi" w:cstheme="minorBidi"/>
              <w:szCs w:val="24"/>
            </w:rPr>
          </w:pPr>
          <w:hyperlink w:anchor="_Toc169814063" w:history="1">
            <w:r w:rsidRPr="0004730F">
              <w:rPr>
                <w:rStyle w:val="Hyperlink"/>
              </w:rPr>
              <w:t>Figure 1</w:t>
            </w:r>
            <w:r w:rsidRPr="0004730F">
              <w:rPr>
                <w:rStyle w:val="Hyperlink"/>
              </w:rPr>
              <w:noBreakHyphen/>
              <w:t>6: Child Support Portal User Registration, Step 4</w:t>
            </w:r>
            <w:r>
              <w:rPr>
                <w:webHidden/>
              </w:rPr>
              <w:tab/>
            </w:r>
            <w:r>
              <w:rPr>
                <w:webHidden/>
              </w:rPr>
              <w:fldChar w:fldCharType="begin"/>
            </w:r>
            <w:r>
              <w:rPr>
                <w:webHidden/>
              </w:rPr>
              <w:instrText xml:space="preserve"> PAGEREF _Toc169814063 \h </w:instrText>
            </w:r>
            <w:r>
              <w:rPr>
                <w:webHidden/>
              </w:rPr>
              <w:fldChar w:fldCharType="separate"/>
            </w:r>
            <w:r>
              <w:rPr>
                <w:webHidden/>
              </w:rPr>
              <w:t>1-7</w:t>
            </w:r>
            <w:r>
              <w:rPr>
                <w:webHidden/>
              </w:rPr>
              <w:fldChar w:fldCharType="end"/>
            </w:r>
          </w:hyperlink>
        </w:p>
        <w:p w:rsidR="00F165BC" w14:paraId="3095496B" w14:textId="0AB4965C">
          <w:pPr>
            <w:pStyle w:val="TableofFigures"/>
            <w:rPr>
              <w:rFonts w:asciiTheme="minorHAnsi" w:eastAsiaTheme="minorEastAsia" w:hAnsiTheme="minorHAnsi" w:cstheme="minorBidi"/>
              <w:szCs w:val="24"/>
            </w:rPr>
          </w:pPr>
          <w:hyperlink w:anchor="_Toc169814064" w:history="1">
            <w:r w:rsidRPr="0004730F">
              <w:rPr>
                <w:rStyle w:val="Hyperlink"/>
              </w:rPr>
              <w:t>Figure 1</w:t>
            </w:r>
            <w:r w:rsidRPr="0004730F">
              <w:rPr>
                <w:rStyle w:val="Hyperlink"/>
              </w:rPr>
              <w:noBreakHyphen/>
              <w:t>7: Child Support Portal User Registration, Step 5</w:t>
            </w:r>
            <w:r>
              <w:rPr>
                <w:webHidden/>
              </w:rPr>
              <w:tab/>
            </w:r>
            <w:r>
              <w:rPr>
                <w:webHidden/>
              </w:rPr>
              <w:fldChar w:fldCharType="begin"/>
            </w:r>
            <w:r>
              <w:rPr>
                <w:webHidden/>
              </w:rPr>
              <w:instrText xml:space="preserve"> PAGEREF _Toc169814064 \h </w:instrText>
            </w:r>
            <w:r>
              <w:rPr>
                <w:webHidden/>
              </w:rPr>
              <w:fldChar w:fldCharType="separate"/>
            </w:r>
            <w:r>
              <w:rPr>
                <w:webHidden/>
              </w:rPr>
              <w:t>1-8</w:t>
            </w:r>
            <w:r>
              <w:rPr>
                <w:webHidden/>
              </w:rPr>
              <w:fldChar w:fldCharType="end"/>
            </w:r>
          </w:hyperlink>
        </w:p>
        <w:p w:rsidR="00F165BC" w14:paraId="6A2E4C95" w14:textId="58000CAD">
          <w:pPr>
            <w:pStyle w:val="TableofFigures"/>
            <w:rPr>
              <w:rFonts w:asciiTheme="minorHAnsi" w:eastAsiaTheme="minorEastAsia" w:hAnsiTheme="minorHAnsi" w:cstheme="minorBidi"/>
              <w:szCs w:val="24"/>
            </w:rPr>
          </w:pPr>
          <w:hyperlink w:anchor="_Toc169814065" w:history="1">
            <w:r w:rsidRPr="0004730F">
              <w:rPr>
                <w:rStyle w:val="Hyperlink"/>
              </w:rPr>
              <w:t>Figure 1</w:t>
            </w:r>
            <w:r w:rsidRPr="0004730F">
              <w:rPr>
                <w:rStyle w:val="Hyperlink"/>
              </w:rPr>
              <w:noBreakHyphen/>
              <w:t>8: Child Support Portal User Registration, Step 6</w:t>
            </w:r>
            <w:r>
              <w:rPr>
                <w:webHidden/>
              </w:rPr>
              <w:tab/>
            </w:r>
            <w:r>
              <w:rPr>
                <w:webHidden/>
              </w:rPr>
              <w:fldChar w:fldCharType="begin"/>
            </w:r>
            <w:r>
              <w:rPr>
                <w:webHidden/>
              </w:rPr>
              <w:instrText xml:space="preserve"> PAGEREF _Toc169814065 \h </w:instrText>
            </w:r>
            <w:r>
              <w:rPr>
                <w:webHidden/>
              </w:rPr>
              <w:fldChar w:fldCharType="separate"/>
            </w:r>
            <w:r>
              <w:rPr>
                <w:webHidden/>
              </w:rPr>
              <w:t>1-9</w:t>
            </w:r>
            <w:r>
              <w:rPr>
                <w:webHidden/>
              </w:rPr>
              <w:fldChar w:fldCharType="end"/>
            </w:r>
          </w:hyperlink>
        </w:p>
        <w:p w:rsidR="00F165BC" w14:paraId="0D3CF19C" w14:textId="3C13E41C">
          <w:pPr>
            <w:pStyle w:val="TableofFigures"/>
            <w:rPr>
              <w:rFonts w:asciiTheme="minorHAnsi" w:eastAsiaTheme="minorEastAsia" w:hAnsiTheme="minorHAnsi" w:cstheme="minorBidi"/>
              <w:szCs w:val="24"/>
            </w:rPr>
          </w:pPr>
          <w:hyperlink w:anchor="_Toc169814066" w:history="1">
            <w:r w:rsidRPr="0004730F">
              <w:rPr>
                <w:rStyle w:val="Hyperlink"/>
              </w:rPr>
              <w:t>Figure 1</w:t>
            </w:r>
            <w:r w:rsidRPr="0004730F">
              <w:rPr>
                <w:rStyle w:val="Hyperlink"/>
              </w:rPr>
              <w:noBreakHyphen/>
              <w:t>9: Child Support Portal User Registration Request Submitted</w:t>
            </w:r>
            <w:r>
              <w:rPr>
                <w:webHidden/>
              </w:rPr>
              <w:tab/>
            </w:r>
            <w:r>
              <w:rPr>
                <w:webHidden/>
              </w:rPr>
              <w:fldChar w:fldCharType="begin"/>
            </w:r>
            <w:r>
              <w:rPr>
                <w:webHidden/>
              </w:rPr>
              <w:instrText xml:space="preserve"> PAGEREF _Toc169814066 \h </w:instrText>
            </w:r>
            <w:r>
              <w:rPr>
                <w:webHidden/>
              </w:rPr>
              <w:fldChar w:fldCharType="separate"/>
            </w:r>
            <w:r>
              <w:rPr>
                <w:webHidden/>
              </w:rPr>
              <w:t>1-10</w:t>
            </w:r>
            <w:r>
              <w:rPr>
                <w:webHidden/>
              </w:rPr>
              <w:fldChar w:fldCharType="end"/>
            </w:r>
          </w:hyperlink>
        </w:p>
        <w:p w:rsidR="00F165BC" w14:paraId="760D9C59" w14:textId="3655606B">
          <w:pPr>
            <w:pStyle w:val="TableofFigures"/>
            <w:rPr>
              <w:rFonts w:asciiTheme="minorHAnsi" w:eastAsiaTheme="minorEastAsia" w:hAnsiTheme="minorHAnsi" w:cstheme="minorBidi"/>
              <w:szCs w:val="24"/>
            </w:rPr>
          </w:pPr>
          <w:hyperlink w:anchor="_Toc169814067" w:history="1">
            <w:r w:rsidRPr="0004730F">
              <w:rPr>
                <w:rStyle w:val="Hyperlink"/>
              </w:rPr>
              <w:t>Figure 2</w:t>
            </w:r>
            <w:r w:rsidRPr="0004730F">
              <w:rPr>
                <w:rStyle w:val="Hyperlink"/>
              </w:rPr>
              <w:noBreakHyphen/>
              <w:t>1: Log-In Certification</w:t>
            </w:r>
            <w:r>
              <w:rPr>
                <w:webHidden/>
              </w:rPr>
              <w:tab/>
            </w:r>
            <w:r>
              <w:rPr>
                <w:webHidden/>
              </w:rPr>
              <w:fldChar w:fldCharType="begin"/>
            </w:r>
            <w:r>
              <w:rPr>
                <w:webHidden/>
              </w:rPr>
              <w:instrText xml:space="preserve"> PAGEREF _Toc169814067 \h </w:instrText>
            </w:r>
            <w:r>
              <w:rPr>
                <w:webHidden/>
              </w:rPr>
              <w:fldChar w:fldCharType="separate"/>
            </w:r>
            <w:r>
              <w:rPr>
                <w:webHidden/>
              </w:rPr>
              <w:t>2-1</w:t>
            </w:r>
            <w:r>
              <w:rPr>
                <w:webHidden/>
              </w:rPr>
              <w:fldChar w:fldCharType="end"/>
            </w:r>
          </w:hyperlink>
        </w:p>
        <w:p w:rsidR="00F165BC" w14:paraId="033408C2" w14:textId="1F7ABB8C">
          <w:pPr>
            <w:pStyle w:val="TableofFigures"/>
            <w:rPr>
              <w:rFonts w:asciiTheme="minorHAnsi" w:eastAsiaTheme="minorEastAsia" w:hAnsiTheme="minorHAnsi" w:cstheme="minorBidi"/>
              <w:szCs w:val="24"/>
            </w:rPr>
          </w:pPr>
          <w:hyperlink w:anchor="_Toc169814068" w:history="1">
            <w:r w:rsidRPr="0004730F">
              <w:rPr>
                <w:rStyle w:val="Hyperlink"/>
              </w:rPr>
              <w:t>Figure 2</w:t>
            </w:r>
            <w:r w:rsidRPr="0004730F">
              <w:rPr>
                <w:rStyle w:val="Hyperlink"/>
              </w:rPr>
              <w:noBreakHyphen/>
              <w:t>2: User Activation</w:t>
            </w:r>
            <w:r>
              <w:rPr>
                <w:webHidden/>
              </w:rPr>
              <w:tab/>
            </w:r>
            <w:r>
              <w:rPr>
                <w:webHidden/>
              </w:rPr>
              <w:fldChar w:fldCharType="begin"/>
            </w:r>
            <w:r>
              <w:rPr>
                <w:webHidden/>
              </w:rPr>
              <w:instrText xml:space="preserve"> PAGEREF _Toc169814068 \h </w:instrText>
            </w:r>
            <w:r>
              <w:rPr>
                <w:webHidden/>
              </w:rPr>
              <w:fldChar w:fldCharType="separate"/>
            </w:r>
            <w:r>
              <w:rPr>
                <w:webHidden/>
              </w:rPr>
              <w:t>2-2</w:t>
            </w:r>
            <w:r>
              <w:rPr>
                <w:webHidden/>
              </w:rPr>
              <w:fldChar w:fldCharType="end"/>
            </w:r>
          </w:hyperlink>
        </w:p>
        <w:p w:rsidR="00F165BC" w14:paraId="7E40A8DB" w14:textId="322B7D43">
          <w:pPr>
            <w:pStyle w:val="TableofFigures"/>
            <w:rPr>
              <w:rFonts w:asciiTheme="minorHAnsi" w:eastAsiaTheme="minorEastAsia" w:hAnsiTheme="minorHAnsi" w:cstheme="minorBidi"/>
              <w:szCs w:val="24"/>
            </w:rPr>
          </w:pPr>
          <w:hyperlink w:anchor="_Toc169814069" w:history="1">
            <w:r w:rsidRPr="0004730F">
              <w:rPr>
                <w:rStyle w:val="Hyperlink"/>
              </w:rPr>
              <w:t>Figure 2</w:t>
            </w:r>
            <w:r w:rsidRPr="0004730F">
              <w:rPr>
                <w:rStyle w:val="Hyperlink"/>
              </w:rPr>
              <w:noBreakHyphen/>
              <w:t>3: Activation Confirmation</w:t>
            </w:r>
            <w:r>
              <w:rPr>
                <w:webHidden/>
              </w:rPr>
              <w:tab/>
            </w:r>
            <w:r>
              <w:rPr>
                <w:webHidden/>
              </w:rPr>
              <w:fldChar w:fldCharType="begin"/>
            </w:r>
            <w:r>
              <w:rPr>
                <w:webHidden/>
              </w:rPr>
              <w:instrText xml:space="preserve"> PAGEREF _Toc169814069 \h </w:instrText>
            </w:r>
            <w:r>
              <w:rPr>
                <w:webHidden/>
              </w:rPr>
              <w:fldChar w:fldCharType="separate"/>
            </w:r>
            <w:r>
              <w:rPr>
                <w:webHidden/>
              </w:rPr>
              <w:t>2-3</w:t>
            </w:r>
            <w:r>
              <w:rPr>
                <w:webHidden/>
              </w:rPr>
              <w:fldChar w:fldCharType="end"/>
            </w:r>
          </w:hyperlink>
        </w:p>
        <w:p w:rsidR="00F165BC" w14:paraId="119AC41D" w14:textId="6248C83C">
          <w:pPr>
            <w:pStyle w:val="TableofFigures"/>
            <w:rPr>
              <w:rFonts w:asciiTheme="minorHAnsi" w:eastAsiaTheme="minorEastAsia" w:hAnsiTheme="minorHAnsi" w:cstheme="minorBidi"/>
              <w:szCs w:val="24"/>
            </w:rPr>
          </w:pPr>
          <w:hyperlink w:anchor="_Toc169814070" w:history="1">
            <w:r w:rsidRPr="0004730F">
              <w:rPr>
                <w:rStyle w:val="Hyperlink"/>
              </w:rPr>
              <w:t>Figure 3</w:t>
            </w:r>
            <w:r w:rsidRPr="0004730F">
              <w:rPr>
                <w:rStyle w:val="Hyperlink"/>
              </w:rPr>
              <w:noBreakHyphen/>
              <w:t>1: Log In</w:t>
            </w:r>
            <w:r>
              <w:rPr>
                <w:webHidden/>
              </w:rPr>
              <w:tab/>
            </w:r>
            <w:r>
              <w:rPr>
                <w:webHidden/>
              </w:rPr>
              <w:fldChar w:fldCharType="begin"/>
            </w:r>
            <w:r>
              <w:rPr>
                <w:webHidden/>
              </w:rPr>
              <w:instrText xml:space="preserve"> PAGEREF _Toc169814070 \h </w:instrText>
            </w:r>
            <w:r>
              <w:rPr>
                <w:webHidden/>
              </w:rPr>
              <w:fldChar w:fldCharType="separate"/>
            </w:r>
            <w:r>
              <w:rPr>
                <w:webHidden/>
              </w:rPr>
              <w:t>3-1</w:t>
            </w:r>
            <w:r>
              <w:rPr>
                <w:webHidden/>
              </w:rPr>
              <w:fldChar w:fldCharType="end"/>
            </w:r>
          </w:hyperlink>
        </w:p>
        <w:p w:rsidR="00F165BC" w14:paraId="79623BF6" w14:textId="0674EB13">
          <w:pPr>
            <w:pStyle w:val="TableofFigures"/>
            <w:rPr>
              <w:rFonts w:asciiTheme="minorHAnsi" w:eastAsiaTheme="minorEastAsia" w:hAnsiTheme="minorHAnsi" w:cstheme="minorBidi"/>
              <w:szCs w:val="24"/>
            </w:rPr>
          </w:pPr>
          <w:hyperlink w:anchor="_Toc169814071" w:history="1">
            <w:r w:rsidRPr="0004730F">
              <w:rPr>
                <w:rStyle w:val="Hyperlink"/>
              </w:rPr>
              <w:t>Figure 3</w:t>
            </w:r>
            <w:r w:rsidRPr="0004730F">
              <w:rPr>
                <w:rStyle w:val="Hyperlink"/>
              </w:rPr>
              <w:noBreakHyphen/>
              <w:t>2: Log In – Enter Access Code</w:t>
            </w:r>
            <w:r>
              <w:rPr>
                <w:webHidden/>
              </w:rPr>
              <w:tab/>
            </w:r>
            <w:r>
              <w:rPr>
                <w:webHidden/>
              </w:rPr>
              <w:fldChar w:fldCharType="begin"/>
            </w:r>
            <w:r>
              <w:rPr>
                <w:webHidden/>
              </w:rPr>
              <w:instrText xml:space="preserve"> PAGEREF _Toc169814071 \h </w:instrText>
            </w:r>
            <w:r>
              <w:rPr>
                <w:webHidden/>
              </w:rPr>
              <w:fldChar w:fldCharType="separate"/>
            </w:r>
            <w:r>
              <w:rPr>
                <w:webHidden/>
              </w:rPr>
              <w:t>3-2</w:t>
            </w:r>
            <w:r>
              <w:rPr>
                <w:webHidden/>
              </w:rPr>
              <w:fldChar w:fldCharType="end"/>
            </w:r>
          </w:hyperlink>
        </w:p>
        <w:p w:rsidR="00F165BC" w14:paraId="48A34BBF" w14:textId="75C494FF">
          <w:pPr>
            <w:pStyle w:val="TableofFigures"/>
            <w:rPr>
              <w:rFonts w:asciiTheme="minorHAnsi" w:eastAsiaTheme="minorEastAsia" w:hAnsiTheme="minorHAnsi" w:cstheme="minorBidi"/>
              <w:szCs w:val="24"/>
            </w:rPr>
          </w:pPr>
          <w:hyperlink w:anchor="_Toc169814072" w:history="1">
            <w:r w:rsidRPr="0004730F">
              <w:rPr>
                <w:rStyle w:val="Hyperlink"/>
              </w:rPr>
              <w:t>Figure 3</w:t>
            </w:r>
            <w:r w:rsidRPr="0004730F">
              <w:rPr>
                <w:rStyle w:val="Hyperlink"/>
              </w:rPr>
              <w:noBreakHyphen/>
              <w:t>3: Child Support Portal Home Page</w:t>
            </w:r>
            <w:r>
              <w:rPr>
                <w:webHidden/>
              </w:rPr>
              <w:tab/>
            </w:r>
            <w:r>
              <w:rPr>
                <w:webHidden/>
              </w:rPr>
              <w:fldChar w:fldCharType="begin"/>
            </w:r>
            <w:r>
              <w:rPr>
                <w:webHidden/>
              </w:rPr>
              <w:instrText xml:space="preserve"> PAGEREF _Toc169814072 \h </w:instrText>
            </w:r>
            <w:r>
              <w:rPr>
                <w:webHidden/>
              </w:rPr>
              <w:fldChar w:fldCharType="separate"/>
            </w:r>
            <w:r>
              <w:rPr>
                <w:webHidden/>
              </w:rPr>
              <w:t>3-3</w:t>
            </w:r>
            <w:r>
              <w:rPr>
                <w:webHidden/>
              </w:rPr>
              <w:fldChar w:fldCharType="end"/>
            </w:r>
          </w:hyperlink>
        </w:p>
        <w:p w:rsidR="00F165BC" w14:paraId="3B9DB022" w14:textId="3C183B3A">
          <w:pPr>
            <w:pStyle w:val="TableofFigures"/>
            <w:rPr>
              <w:rFonts w:asciiTheme="minorHAnsi" w:eastAsiaTheme="minorEastAsia" w:hAnsiTheme="minorHAnsi" w:cstheme="minorBidi"/>
              <w:szCs w:val="24"/>
            </w:rPr>
          </w:pPr>
          <w:hyperlink w:anchor="_Toc169814073" w:history="1">
            <w:r w:rsidRPr="0004730F">
              <w:rPr>
                <w:rStyle w:val="Hyperlink"/>
              </w:rPr>
              <w:t>Figure 4</w:t>
            </w:r>
            <w:r w:rsidRPr="0004730F">
              <w:rPr>
                <w:rStyle w:val="Hyperlink"/>
              </w:rPr>
              <w:noBreakHyphen/>
              <w:t>1: Profile Update</w:t>
            </w:r>
            <w:r>
              <w:rPr>
                <w:webHidden/>
              </w:rPr>
              <w:tab/>
            </w:r>
            <w:r>
              <w:rPr>
                <w:webHidden/>
              </w:rPr>
              <w:fldChar w:fldCharType="begin"/>
            </w:r>
            <w:r>
              <w:rPr>
                <w:webHidden/>
              </w:rPr>
              <w:instrText xml:space="preserve"> PAGEREF _Toc169814073 \h </w:instrText>
            </w:r>
            <w:r>
              <w:rPr>
                <w:webHidden/>
              </w:rPr>
              <w:fldChar w:fldCharType="separate"/>
            </w:r>
            <w:r>
              <w:rPr>
                <w:webHidden/>
              </w:rPr>
              <w:t>4-1</w:t>
            </w:r>
            <w:r>
              <w:rPr>
                <w:webHidden/>
              </w:rPr>
              <w:fldChar w:fldCharType="end"/>
            </w:r>
          </w:hyperlink>
        </w:p>
        <w:p w:rsidR="00F165BC" w14:paraId="2B7AE8B6" w14:textId="73A7B038">
          <w:pPr>
            <w:pStyle w:val="TableofFigures"/>
            <w:rPr>
              <w:rFonts w:asciiTheme="minorHAnsi" w:eastAsiaTheme="minorEastAsia" w:hAnsiTheme="minorHAnsi" w:cstheme="minorBidi"/>
              <w:szCs w:val="24"/>
            </w:rPr>
          </w:pPr>
          <w:hyperlink w:anchor="_Toc169814074" w:history="1">
            <w:r w:rsidRPr="0004730F">
              <w:rPr>
                <w:rStyle w:val="Hyperlink"/>
              </w:rPr>
              <w:t>Figure 4</w:t>
            </w:r>
            <w:r w:rsidRPr="0004730F">
              <w:rPr>
                <w:rStyle w:val="Hyperlink"/>
              </w:rPr>
              <w:noBreakHyphen/>
              <w:t>2: Profile Update Confirmation</w:t>
            </w:r>
            <w:r>
              <w:rPr>
                <w:webHidden/>
              </w:rPr>
              <w:tab/>
            </w:r>
            <w:r>
              <w:rPr>
                <w:webHidden/>
              </w:rPr>
              <w:fldChar w:fldCharType="begin"/>
            </w:r>
            <w:r>
              <w:rPr>
                <w:webHidden/>
              </w:rPr>
              <w:instrText xml:space="preserve"> PAGEREF _Toc169814074 \h </w:instrText>
            </w:r>
            <w:r>
              <w:rPr>
                <w:webHidden/>
              </w:rPr>
              <w:fldChar w:fldCharType="separate"/>
            </w:r>
            <w:r>
              <w:rPr>
                <w:webHidden/>
              </w:rPr>
              <w:t>4-2</w:t>
            </w:r>
            <w:r>
              <w:rPr>
                <w:webHidden/>
              </w:rPr>
              <w:fldChar w:fldCharType="end"/>
            </w:r>
          </w:hyperlink>
        </w:p>
        <w:p w:rsidR="00F165BC" w14:paraId="253E5839" w14:textId="52386D83">
          <w:pPr>
            <w:pStyle w:val="TableofFigures"/>
            <w:rPr>
              <w:rFonts w:asciiTheme="minorHAnsi" w:eastAsiaTheme="minorEastAsia" w:hAnsiTheme="minorHAnsi" w:cstheme="minorBidi"/>
              <w:szCs w:val="24"/>
            </w:rPr>
          </w:pPr>
          <w:hyperlink w:anchor="_Toc169814075" w:history="1">
            <w:r w:rsidRPr="0004730F">
              <w:rPr>
                <w:rStyle w:val="Hyperlink"/>
              </w:rPr>
              <w:t>Figure 5</w:t>
            </w:r>
            <w:r w:rsidRPr="0004730F">
              <w:rPr>
                <w:rStyle w:val="Hyperlink"/>
              </w:rPr>
              <w:noBreakHyphen/>
              <w:t>1: Forgot User ID</w:t>
            </w:r>
            <w:r>
              <w:rPr>
                <w:webHidden/>
              </w:rPr>
              <w:tab/>
            </w:r>
            <w:r>
              <w:rPr>
                <w:webHidden/>
              </w:rPr>
              <w:fldChar w:fldCharType="begin"/>
            </w:r>
            <w:r>
              <w:rPr>
                <w:webHidden/>
              </w:rPr>
              <w:instrText xml:space="preserve"> PAGEREF _Toc169814075 \h </w:instrText>
            </w:r>
            <w:r>
              <w:rPr>
                <w:webHidden/>
              </w:rPr>
              <w:fldChar w:fldCharType="separate"/>
            </w:r>
            <w:r>
              <w:rPr>
                <w:webHidden/>
              </w:rPr>
              <w:t>5-1</w:t>
            </w:r>
            <w:r>
              <w:rPr>
                <w:webHidden/>
              </w:rPr>
              <w:fldChar w:fldCharType="end"/>
            </w:r>
          </w:hyperlink>
        </w:p>
        <w:p w:rsidR="00F165BC" w14:paraId="63CB4ED5" w14:textId="4F969264">
          <w:pPr>
            <w:pStyle w:val="TableofFigures"/>
            <w:rPr>
              <w:rFonts w:asciiTheme="minorHAnsi" w:eastAsiaTheme="minorEastAsia" w:hAnsiTheme="minorHAnsi" w:cstheme="minorBidi"/>
              <w:szCs w:val="24"/>
            </w:rPr>
          </w:pPr>
          <w:hyperlink w:anchor="_Toc169814076" w:history="1">
            <w:r w:rsidRPr="0004730F">
              <w:rPr>
                <w:rStyle w:val="Hyperlink"/>
              </w:rPr>
              <w:t>Figure 5</w:t>
            </w:r>
            <w:r w:rsidRPr="0004730F">
              <w:rPr>
                <w:rStyle w:val="Hyperlink"/>
              </w:rPr>
              <w:noBreakHyphen/>
              <w:t>2: Credential Management – Forgot User ID Confirmation</w:t>
            </w:r>
            <w:r>
              <w:rPr>
                <w:webHidden/>
              </w:rPr>
              <w:tab/>
            </w:r>
            <w:r>
              <w:rPr>
                <w:webHidden/>
              </w:rPr>
              <w:fldChar w:fldCharType="begin"/>
            </w:r>
            <w:r>
              <w:rPr>
                <w:webHidden/>
              </w:rPr>
              <w:instrText xml:space="preserve"> PAGEREF _Toc169814076 \h </w:instrText>
            </w:r>
            <w:r>
              <w:rPr>
                <w:webHidden/>
              </w:rPr>
              <w:fldChar w:fldCharType="separate"/>
            </w:r>
            <w:r>
              <w:rPr>
                <w:webHidden/>
              </w:rPr>
              <w:t>5-2</w:t>
            </w:r>
            <w:r>
              <w:rPr>
                <w:webHidden/>
              </w:rPr>
              <w:fldChar w:fldCharType="end"/>
            </w:r>
          </w:hyperlink>
        </w:p>
        <w:p w:rsidR="00F165BC" w14:paraId="099C3034" w14:textId="6A70AD0B">
          <w:pPr>
            <w:pStyle w:val="TableofFigures"/>
            <w:rPr>
              <w:rFonts w:asciiTheme="minorHAnsi" w:eastAsiaTheme="minorEastAsia" w:hAnsiTheme="minorHAnsi" w:cstheme="minorBidi"/>
              <w:szCs w:val="24"/>
            </w:rPr>
          </w:pPr>
          <w:hyperlink w:anchor="_Toc169814077" w:history="1">
            <w:r w:rsidRPr="0004730F">
              <w:rPr>
                <w:rStyle w:val="Hyperlink"/>
              </w:rPr>
              <w:t>Figure 5</w:t>
            </w:r>
            <w:r w:rsidRPr="0004730F">
              <w:rPr>
                <w:rStyle w:val="Hyperlink"/>
              </w:rPr>
              <w:noBreakHyphen/>
              <w:t>3: Log In – Forgot/Change Password</w:t>
            </w:r>
            <w:r>
              <w:rPr>
                <w:webHidden/>
              </w:rPr>
              <w:tab/>
            </w:r>
            <w:r>
              <w:rPr>
                <w:webHidden/>
              </w:rPr>
              <w:fldChar w:fldCharType="begin"/>
            </w:r>
            <w:r>
              <w:rPr>
                <w:webHidden/>
              </w:rPr>
              <w:instrText xml:space="preserve"> PAGEREF _Toc169814077 \h </w:instrText>
            </w:r>
            <w:r>
              <w:rPr>
                <w:webHidden/>
              </w:rPr>
              <w:fldChar w:fldCharType="separate"/>
            </w:r>
            <w:r>
              <w:rPr>
                <w:webHidden/>
              </w:rPr>
              <w:t>5-2</w:t>
            </w:r>
            <w:r>
              <w:rPr>
                <w:webHidden/>
              </w:rPr>
              <w:fldChar w:fldCharType="end"/>
            </w:r>
          </w:hyperlink>
        </w:p>
        <w:p w:rsidR="00F165BC" w14:paraId="47F1E0CE" w14:textId="3ABE0AF6">
          <w:pPr>
            <w:pStyle w:val="TableofFigures"/>
            <w:rPr>
              <w:rFonts w:asciiTheme="minorHAnsi" w:eastAsiaTheme="minorEastAsia" w:hAnsiTheme="minorHAnsi" w:cstheme="minorBidi"/>
              <w:szCs w:val="24"/>
            </w:rPr>
          </w:pPr>
          <w:hyperlink w:anchor="_Toc169814078" w:history="1">
            <w:r w:rsidRPr="0004730F">
              <w:rPr>
                <w:rStyle w:val="Hyperlink"/>
              </w:rPr>
              <w:t>Figure 5</w:t>
            </w:r>
            <w:r w:rsidRPr="0004730F">
              <w:rPr>
                <w:rStyle w:val="Hyperlink"/>
              </w:rPr>
              <w:noBreakHyphen/>
              <w:t>4: Forgot/Change Password</w:t>
            </w:r>
            <w:r>
              <w:rPr>
                <w:webHidden/>
              </w:rPr>
              <w:tab/>
            </w:r>
            <w:r>
              <w:rPr>
                <w:webHidden/>
              </w:rPr>
              <w:fldChar w:fldCharType="begin"/>
            </w:r>
            <w:r>
              <w:rPr>
                <w:webHidden/>
              </w:rPr>
              <w:instrText xml:space="preserve"> PAGEREF _Toc169814078 \h </w:instrText>
            </w:r>
            <w:r>
              <w:rPr>
                <w:webHidden/>
              </w:rPr>
              <w:fldChar w:fldCharType="separate"/>
            </w:r>
            <w:r>
              <w:rPr>
                <w:webHidden/>
              </w:rPr>
              <w:t>5-3</w:t>
            </w:r>
            <w:r>
              <w:rPr>
                <w:webHidden/>
              </w:rPr>
              <w:fldChar w:fldCharType="end"/>
            </w:r>
          </w:hyperlink>
        </w:p>
        <w:p w:rsidR="00F165BC" w14:paraId="254A153B" w14:textId="1B397512">
          <w:pPr>
            <w:pStyle w:val="TableofFigures"/>
            <w:rPr>
              <w:rFonts w:asciiTheme="minorHAnsi" w:eastAsiaTheme="minorEastAsia" w:hAnsiTheme="minorHAnsi" w:cstheme="minorBidi"/>
              <w:szCs w:val="24"/>
            </w:rPr>
          </w:pPr>
          <w:hyperlink w:anchor="_Toc169814079" w:history="1">
            <w:r w:rsidRPr="0004730F">
              <w:rPr>
                <w:rStyle w:val="Hyperlink"/>
              </w:rPr>
              <w:t>Figure 5</w:t>
            </w:r>
            <w:r w:rsidRPr="0004730F">
              <w:rPr>
                <w:rStyle w:val="Hyperlink"/>
              </w:rPr>
              <w:noBreakHyphen/>
              <w:t>5: Forgot/Change Password – Challenge Questions</w:t>
            </w:r>
            <w:r>
              <w:rPr>
                <w:webHidden/>
              </w:rPr>
              <w:tab/>
            </w:r>
            <w:r>
              <w:rPr>
                <w:webHidden/>
              </w:rPr>
              <w:fldChar w:fldCharType="begin"/>
            </w:r>
            <w:r>
              <w:rPr>
                <w:webHidden/>
              </w:rPr>
              <w:instrText xml:space="preserve"> PAGEREF _Toc169814079 \h </w:instrText>
            </w:r>
            <w:r>
              <w:rPr>
                <w:webHidden/>
              </w:rPr>
              <w:fldChar w:fldCharType="separate"/>
            </w:r>
            <w:r>
              <w:rPr>
                <w:webHidden/>
              </w:rPr>
              <w:t>5-4</w:t>
            </w:r>
            <w:r>
              <w:rPr>
                <w:webHidden/>
              </w:rPr>
              <w:fldChar w:fldCharType="end"/>
            </w:r>
          </w:hyperlink>
        </w:p>
        <w:p w:rsidR="00F165BC" w14:paraId="261D3C78" w14:textId="179894F4">
          <w:pPr>
            <w:pStyle w:val="TableofFigures"/>
            <w:rPr>
              <w:rFonts w:asciiTheme="minorHAnsi" w:eastAsiaTheme="minorEastAsia" w:hAnsiTheme="minorHAnsi" w:cstheme="minorBidi"/>
              <w:szCs w:val="24"/>
            </w:rPr>
          </w:pPr>
          <w:hyperlink w:anchor="_Toc169814080" w:history="1">
            <w:r w:rsidRPr="0004730F">
              <w:rPr>
                <w:rStyle w:val="Hyperlink"/>
              </w:rPr>
              <w:t>Figure 5</w:t>
            </w:r>
            <w:r w:rsidRPr="0004730F">
              <w:rPr>
                <w:rStyle w:val="Hyperlink"/>
              </w:rPr>
              <w:noBreakHyphen/>
              <w:t>6: Forgot/Change Password – Reset Password</w:t>
            </w:r>
            <w:r>
              <w:rPr>
                <w:webHidden/>
              </w:rPr>
              <w:tab/>
            </w:r>
            <w:r>
              <w:rPr>
                <w:webHidden/>
              </w:rPr>
              <w:fldChar w:fldCharType="begin"/>
            </w:r>
            <w:r>
              <w:rPr>
                <w:webHidden/>
              </w:rPr>
              <w:instrText xml:space="preserve"> PAGEREF _Toc169814080 \h </w:instrText>
            </w:r>
            <w:r>
              <w:rPr>
                <w:webHidden/>
              </w:rPr>
              <w:fldChar w:fldCharType="separate"/>
            </w:r>
            <w:r>
              <w:rPr>
                <w:webHidden/>
              </w:rPr>
              <w:t>5-4</w:t>
            </w:r>
            <w:r>
              <w:rPr>
                <w:webHidden/>
              </w:rPr>
              <w:fldChar w:fldCharType="end"/>
            </w:r>
          </w:hyperlink>
        </w:p>
        <w:p w:rsidR="00F165BC" w14:paraId="4AA59EBC" w14:textId="2DE81701">
          <w:pPr>
            <w:pStyle w:val="TableofFigures"/>
            <w:rPr>
              <w:rFonts w:asciiTheme="minorHAnsi" w:eastAsiaTheme="minorEastAsia" w:hAnsiTheme="minorHAnsi" w:cstheme="minorBidi"/>
              <w:szCs w:val="24"/>
            </w:rPr>
          </w:pPr>
          <w:hyperlink w:anchor="_Toc169814081" w:history="1">
            <w:r w:rsidRPr="0004730F">
              <w:rPr>
                <w:rStyle w:val="Hyperlink"/>
              </w:rPr>
              <w:t>Figure 5</w:t>
            </w:r>
            <w:r w:rsidRPr="0004730F">
              <w:rPr>
                <w:rStyle w:val="Hyperlink"/>
              </w:rPr>
              <w:noBreakHyphen/>
              <w:t>7: Change Password Confirmation</w:t>
            </w:r>
            <w:r>
              <w:rPr>
                <w:webHidden/>
              </w:rPr>
              <w:tab/>
            </w:r>
            <w:r>
              <w:rPr>
                <w:webHidden/>
              </w:rPr>
              <w:fldChar w:fldCharType="begin"/>
            </w:r>
            <w:r>
              <w:rPr>
                <w:webHidden/>
              </w:rPr>
              <w:instrText xml:space="preserve"> PAGEREF _Toc169814081 \h </w:instrText>
            </w:r>
            <w:r>
              <w:rPr>
                <w:webHidden/>
              </w:rPr>
              <w:fldChar w:fldCharType="separate"/>
            </w:r>
            <w:r>
              <w:rPr>
                <w:webHidden/>
              </w:rPr>
              <w:t>5-5</w:t>
            </w:r>
            <w:r>
              <w:rPr>
                <w:webHidden/>
              </w:rPr>
              <w:fldChar w:fldCharType="end"/>
            </w:r>
          </w:hyperlink>
        </w:p>
        <w:p w:rsidR="00F165BC" w14:paraId="4EC775A7" w14:textId="6DF52E76">
          <w:pPr>
            <w:pStyle w:val="TableofFigures"/>
            <w:rPr>
              <w:rFonts w:asciiTheme="minorHAnsi" w:eastAsiaTheme="minorEastAsia" w:hAnsiTheme="minorHAnsi" w:cstheme="minorBidi"/>
              <w:szCs w:val="24"/>
            </w:rPr>
          </w:pPr>
          <w:hyperlink w:anchor="_Toc169814082" w:history="1">
            <w:r w:rsidRPr="0004730F">
              <w:rPr>
                <w:rStyle w:val="Hyperlink"/>
              </w:rPr>
              <w:t>Figure 6</w:t>
            </w:r>
            <w:r w:rsidRPr="0004730F">
              <w:rPr>
                <w:rStyle w:val="Hyperlink"/>
              </w:rPr>
              <w:noBreakHyphen/>
              <w:t>1: Timeout Warning</w:t>
            </w:r>
            <w:r>
              <w:rPr>
                <w:webHidden/>
              </w:rPr>
              <w:tab/>
            </w:r>
            <w:r>
              <w:rPr>
                <w:webHidden/>
              </w:rPr>
              <w:fldChar w:fldCharType="begin"/>
            </w:r>
            <w:r>
              <w:rPr>
                <w:webHidden/>
              </w:rPr>
              <w:instrText xml:space="preserve"> PAGEREF _Toc169814082 \h </w:instrText>
            </w:r>
            <w:r>
              <w:rPr>
                <w:webHidden/>
              </w:rPr>
              <w:fldChar w:fldCharType="separate"/>
            </w:r>
            <w:r>
              <w:rPr>
                <w:webHidden/>
              </w:rPr>
              <w:t>6-1</w:t>
            </w:r>
            <w:r>
              <w:rPr>
                <w:webHidden/>
              </w:rPr>
              <w:fldChar w:fldCharType="end"/>
            </w:r>
          </w:hyperlink>
        </w:p>
        <w:p w:rsidR="00F165BC" w14:paraId="54F95BF6" w14:textId="38E3E5BC">
          <w:pPr>
            <w:pStyle w:val="TableofFigures"/>
            <w:rPr>
              <w:rFonts w:asciiTheme="minorHAnsi" w:eastAsiaTheme="minorEastAsia" w:hAnsiTheme="minorHAnsi" w:cstheme="minorBidi"/>
              <w:szCs w:val="24"/>
            </w:rPr>
          </w:pPr>
          <w:hyperlink w:anchor="_Toc169814083" w:history="1">
            <w:r w:rsidRPr="0004730F">
              <w:rPr>
                <w:rStyle w:val="Hyperlink"/>
              </w:rPr>
              <w:t>Figure 6</w:t>
            </w:r>
            <w:r w:rsidRPr="0004730F">
              <w:rPr>
                <w:rStyle w:val="Hyperlink"/>
              </w:rPr>
              <w:noBreakHyphen/>
              <w:t>2: Session Timed Out</w:t>
            </w:r>
            <w:r>
              <w:rPr>
                <w:webHidden/>
              </w:rPr>
              <w:tab/>
            </w:r>
            <w:r>
              <w:rPr>
                <w:webHidden/>
              </w:rPr>
              <w:fldChar w:fldCharType="begin"/>
            </w:r>
            <w:r>
              <w:rPr>
                <w:webHidden/>
              </w:rPr>
              <w:instrText xml:space="preserve"> PAGEREF _Toc169814083 \h </w:instrText>
            </w:r>
            <w:r>
              <w:rPr>
                <w:webHidden/>
              </w:rPr>
              <w:fldChar w:fldCharType="separate"/>
            </w:r>
            <w:r>
              <w:rPr>
                <w:webHidden/>
              </w:rPr>
              <w:t>6-2</w:t>
            </w:r>
            <w:r>
              <w:rPr>
                <w:webHidden/>
              </w:rPr>
              <w:fldChar w:fldCharType="end"/>
            </w:r>
          </w:hyperlink>
        </w:p>
        <w:p w:rsidR="00F165BC" w14:paraId="7D49D377" w14:textId="049C6C0F">
          <w:pPr>
            <w:pStyle w:val="TableofFigures"/>
            <w:rPr>
              <w:rFonts w:asciiTheme="minorHAnsi" w:eastAsiaTheme="minorEastAsia" w:hAnsiTheme="minorHAnsi" w:cstheme="minorBidi"/>
              <w:szCs w:val="24"/>
            </w:rPr>
          </w:pPr>
          <w:hyperlink w:anchor="_Toc169814084" w:history="1">
            <w:r w:rsidRPr="0004730F">
              <w:rPr>
                <w:rStyle w:val="Hyperlink"/>
              </w:rPr>
              <w:t>Figure 6</w:t>
            </w:r>
            <w:r w:rsidRPr="0004730F">
              <w:rPr>
                <w:rStyle w:val="Hyperlink"/>
              </w:rPr>
              <w:noBreakHyphen/>
              <w:t>3: System Error</w:t>
            </w:r>
            <w:r>
              <w:rPr>
                <w:webHidden/>
              </w:rPr>
              <w:tab/>
            </w:r>
            <w:r>
              <w:rPr>
                <w:webHidden/>
              </w:rPr>
              <w:fldChar w:fldCharType="begin"/>
            </w:r>
            <w:r>
              <w:rPr>
                <w:webHidden/>
              </w:rPr>
              <w:instrText xml:space="preserve"> PAGEREF _Toc169814084 \h </w:instrText>
            </w:r>
            <w:r>
              <w:rPr>
                <w:webHidden/>
              </w:rPr>
              <w:fldChar w:fldCharType="separate"/>
            </w:r>
            <w:r>
              <w:rPr>
                <w:webHidden/>
              </w:rPr>
              <w:t>6-3</w:t>
            </w:r>
            <w:r>
              <w:rPr>
                <w:webHidden/>
              </w:rPr>
              <w:fldChar w:fldCharType="end"/>
            </w:r>
          </w:hyperlink>
        </w:p>
        <w:p w:rsidR="00F165BC" w14:paraId="14427A0A" w14:textId="2035BD6C">
          <w:pPr>
            <w:pStyle w:val="TableofFigures"/>
            <w:rPr>
              <w:rFonts w:asciiTheme="minorHAnsi" w:eastAsiaTheme="minorEastAsia" w:hAnsiTheme="minorHAnsi" w:cstheme="minorBidi"/>
              <w:szCs w:val="24"/>
            </w:rPr>
          </w:pPr>
          <w:hyperlink w:anchor="_Toc169814085" w:history="1">
            <w:r w:rsidRPr="0004730F">
              <w:rPr>
                <w:rStyle w:val="Hyperlink"/>
              </w:rPr>
              <w:t>Figure 6</w:t>
            </w:r>
            <w:r w:rsidRPr="0004730F">
              <w:rPr>
                <w:rStyle w:val="Hyperlink"/>
              </w:rPr>
              <w:noBreakHyphen/>
              <w:t>4: Account Locked (Credential Management and Activation Page)</w:t>
            </w:r>
            <w:r>
              <w:rPr>
                <w:webHidden/>
              </w:rPr>
              <w:tab/>
            </w:r>
            <w:r>
              <w:rPr>
                <w:webHidden/>
              </w:rPr>
              <w:fldChar w:fldCharType="begin"/>
            </w:r>
            <w:r>
              <w:rPr>
                <w:webHidden/>
              </w:rPr>
              <w:instrText xml:space="preserve"> PAGEREF _Toc169814085 \h </w:instrText>
            </w:r>
            <w:r>
              <w:rPr>
                <w:webHidden/>
              </w:rPr>
              <w:fldChar w:fldCharType="separate"/>
            </w:r>
            <w:r>
              <w:rPr>
                <w:webHidden/>
              </w:rPr>
              <w:t>6-4</w:t>
            </w:r>
            <w:r>
              <w:rPr>
                <w:webHidden/>
              </w:rPr>
              <w:fldChar w:fldCharType="end"/>
            </w:r>
          </w:hyperlink>
        </w:p>
        <w:p w:rsidR="00F165BC" w14:paraId="55508435" w14:textId="7E9AED11">
          <w:pPr>
            <w:pStyle w:val="TableofFigures"/>
            <w:rPr>
              <w:rFonts w:asciiTheme="minorHAnsi" w:eastAsiaTheme="minorEastAsia" w:hAnsiTheme="minorHAnsi" w:cstheme="minorBidi"/>
              <w:szCs w:val="24"/>
            </w:rPr>
          </w:pPr>
          <w:hyperlink w:anchor="_Toc169814086" w:history="1">
            <w:r w:rsidRPr="0004730F">
              <w:rPr>
                <w:rStyle w:val="Hyperlink"/>
              </w:rPr>
              <w:t>Figure 6</w:t>
            </w:r>
            <w:r w:rsidRPr="0004730F">
              <w:rPr>
                <w:rStyle w:val="Hyperlink"/>
              </w:rPr>
              <w:noBreakHyphen/>
              <w:t>5: Frequently Asked Questions</w:t>
            </w:r>
            <w:r>
              <w:rPr>
                <w:webHidden/>
              </w:rPr>
              <w:tab/>
            </w:r>
            <w:r>
              <w:rPr>
                <w:webHidden/>
              </w:rPr>
              <w:fldChar w:fldCharType="begin"/>
            </w:r>
            <w:r>
              <w:rPr>
                <w:webHidden/>
              </w:rPr>
              <w:instrText xml:space="preserve"> PAGEREF _Toc169814086 \h </w:instrText>
            </w:r>
            <w:r>
              <w:rPr>
                <w:webHidden/>
              </w:rPr>
              <w:fldChar w:fldCharType="separate"/>
            </w:r>
            <w:r>
              <w:rPr>
                <w:webHidden/>
              </w:rPr>
              <w:t>6-5</w:t>
            </w:r>
            <w:r>
              <w:rPr>
                <w:webHidden/>
              </w:rPr>
              <w:fldChar w:fldCharType="end"/>
            </w:r>
          </w:hyperlink>
        </w:p>
        <w:p w:rsidR="00F165BC" w14:paraId="0CECD666" w14:textId="0ABA5756">
          <w:pPr>
            <w:pStyle w:val="TableofFigures"/>
            <w:rPr>
              <w:rFonts w:asciiTheme="minorHAnsi" w:eastAsiaTheme="minorEastAsia" w:hAnsiTheme="minorHAnsi" w:cstheme="minorBidi"/>
              <w:szCs w:val="24"/>
            </w:rPr>
          </w:pPr>
          <w:hyperlink w:anchor="_Toc169814087" w:history="1">
            <w:r w:rsidRPr="0004730F">
              <w:rPr>
                <w:rStyle w:val="Hyperlink"/>
              </w:rPr>
              <w:t>Figure 6</w:t>
            </w:r>
            <w:r w:rsidRPr="0004730F">
              <w:rPr>
                <w:rStyle w:val="Hyperlink"/>
              </w:rPr>
              <w:noBreakHyphen/>
              <w:t>6: Contact Us</w:t>
            </w:r>
            <w:r>
              <w:rPr>
                <w:webHidden/>
              </w:rPr>
              <w:tab/>
            </w:r>
            <w:r>
              <w:rPr>
                <w:webHidden/>
              </w:rPr>
              <w:fldChar w:fldCharType="begin"/>
            </w:r>
            <w:r>
              <w:rPr>
                <w:webHidden/>
              </w:rPr>
              <w:instrText xml:space="preserve"> PAGEREF _Toc169814087 \h </w:instrText>
            </w:r>
            <w:r>
              <w:rPr>
                <w:webHidden/>
              </w:rPr>
              <w:fldChar w:fldCharType="separate"/>
            </w:r>
            <w:r>
              <w:rPr>
                <w:webHidden/>
              </w:rPr>
              <w:t>6-6</w:t>
            </w:r>
            <w:r>
              <w:rPr>
                <w:webHidden/>
              </w:rPr>
              <w:fldChar w:fldCharType="end"/>
            </w:r>
          </w:hyperlink>
        </w:p>
        <w:p w:rsidR="00F165BC" w14:paraId="74E9C52B" w14:textId="3E3C2F80">
          <w:pPr>
            <w:pStyle w:val="TableofFigures"/>
            <w:rPr>
              <w:rFonts w:asciiTheme="minorHAnsi" w:eastAsiaTheme="minorEastAsia" w:hAnsiTheme="minorHAnsi" w:cstheme="minorBidi"/>
              <w:szCs w:val="24"/>
            </w:rPr>
          </w:pPr>
          <w:hyperlink w:anchor="_Toc169814088" w:history="1">
            <w:r w:rsidRPr="0004730F">
              <w:rPr>
                <w:rStyle w:val="Hyperlink"/>
              </w:rPr>
              <w:t>Figure 6</w:t>
            </w:r>
            <w:r w:rsidRPr="0004730F">
              <w:rPr>
                <w:rStyle w:val="Hyperlink"/>
              </w:rPr>
              <w:noBreakHyphen/>
              <w:t>7: Security Alert – User Accepts Certificate</w:t>
            </w:r>
            <w:r>
              <w:rPr>
                <w:webHidden/>
              </w:rPr>
              <w:tab/>
            </w:r>
            <w:r>
              <w:rPr>
                <w:webHidden/>
              </w:rPr>
              <w:fldChar w:fldCharType="begin"/>
            </w:r>
            <w:r>
              <w:rPr>
                <w:webHidden/>
              </w:rPr>
              <w:instrText xml:space="preserve"> PAGEREF _Toc169814088 \h </w:instrText>
            </w:r>
            <w:r>
              <w:rPr>
                <w:webHidden/>
              </w:rPr>
              <w:fldChar w:fldCharType="separate"/>
            </w:r>
            <w:r>
              <w:rPr>
                <w:webHidden/>
              </w:rPr>
              <w:t>6-7</w:t>
            </w:r>
            <w:r>
              <w:rPr>
                <w:webHidden/>
              </w:rPr>
              <w:fldChar w:fldCharType="end"/>
            </w:r>
          </w:hyperlink>
        </w:p>
        <w:p w:rsidR="00F165BC" w14:paraId="473DF2B7" w14:textId="6810E7EA">
          <w:pPr>
            <w:pStyle w:val="TableofFigures"/>
            <w:rPr>
              <w:rFonts w:asciiTheme="minorHAnsi" w:eastAsiaTheme="minorEastAsia" w:hAnsiTheme="minorHAnsi" w:cstheme="minorBidi"/>
              <w:szCs w:val="24"/>
            </w:rPr>
          </w:pPr>
          <w:hyperlink w:anchor="_Toc169814089" w:history="1">
            <w:r w:rsidRPr="0004730F">
              <w:rPr>
                <w:rStyle w:val="Hyperlink"/>
              </w:rPr>
              <w:t>Figure 6</w:t>
            </w:r>
            <w:r w:rsidRPr="0004730F">
              <w:rPr>
                <w:rStyle w:val="Hyperlink"/>
              </w:rPr>
              <w:noBreakHyphen/>
              <w:t>8: Disable Account Message</w:t>
            </w:r>
            <w:r>
              <w:rPr>
                <w:webHidden/>
              </w:rPr>
              <w:tab/>
            </w:r>
            <w:r>
              <w:rPr>
                <w:webHidden/>
              </w:rPr>
              <w:fldChar w:fldCharType="begin"/>
            </w:r>
            <w:r>
              <w:rPr>
                <w:webHidden/>
              </w:rPr>
              <w:instrText xml:space="preserve"> PAGEREF _Toc169814089 \h </w:instrText>
            </w:r>
            <w:r>
              <w:rPr>
                <w:webHidden/>
              </w:rPr>
              <w:fldChar w:fldCharType="separate"/>
            </w:r>
            <w:r>
              <w:rPr>
                <w:webHidden/>
              </w:rPr>
              <w:t>6-8</w:t>
            </w:r>
            <w:r>
              <w:rPr>
                <w:webHidden/>
              </w:rPr>
              <w:fldChar w:fldCharType="end"/>
            </w:r>
          </w:hyperlink>
        </w:p>
        <w:p w:rsidR="00F165BC" w14:paraId="2E952621" w14:textId="1559A00A">
          <w:pPr>
            <w:pStyle w:val="TableofFigures"/>
            <w:rPr>
              <w:rFonts w:asciiTheme="minorHAnsi" w:eastAsiaTheme="minorEastAsia" w:hAnsiTheme="minorHAnsi" w:cstheme="minorBidi"/>
              <w:szCs w:val="24"/>
            </w:rPr>
          </w:pPr>
          <w:hyperlink w:anchor="_Toc169814090" w:history="1">
            <w:r w:rsidRPr="0004730F">
              <w:rPr>
                <w:rStyle w:val="Hyperlink"/>
              </w:rPr>
              <w:t>Figure 7</w:t>
            </w:r>
            <w:r w:rsidRPr="0004730F">
              <w:rPr>
                <w:rStyle w:val="Hyperlink"/>
              </w:rPr>
              <w:noBreakHyphen/>
              <w:t>1: Chatbot Icon</w:t>
            </w:r>
            <w:r>
              <w:rPr>
                <w:webHidden/>
              </w:rPr>
              <w:tab/>
            </w:r>
            <w:r>
              <w:rPr>
                <w:webHidden/>
              </w:rPr>
              <w:fldChar w:fldCharType="begin"/>
            </w:r>
            <w:r>
              <w:rPr>
                <w:webHidden/>
              </w:rPr>
              <w:instrText xml:space="preserve"> PAGEREF _Toc169814090 \h </w:instrText>
            </w:r>
            <w:r>
              <w:rPr>
                <w:webHidden/>
              </w:rPr>
              <w:fldChar w:fldCharType="separate"/>
            </w:r>
            <w:r>
              <w:rPr>
                <w:webHidden/>
              </w:rPr>
              <w:t>7-1</w:t>
            </w:r>
            <w:r>
              <w:rPr>
                <w:webHidden/>
              </w:rPr>
              <w:fldChar w:fldCharType="end"/>
            </w:r>
          </w:hyperlink>
        </w:p>
        <w:p w:rsidR="00F165BC" w14:paraId="2AE49D0D" w14:textId="7D498D98">
          <w:pPr>
            <w:pStyle w:val="TableofFigures"/>
            <w:rPr>
              <w:rFonts w:asciiTheme="minorHAnsi" w:eastAsiaTheme="minorEastAsia" w:hAnsiTheme="minorHAnsi" w:cstheme="minorBidi"/>
              <w:szCs w:val="24"/>
            </w:rPr>
          </w:pPr>
          <w:hyperlink w:anchor="_Toc169814091" w:history="1">
            <w:r w:rsidRPr="0004730F">
              <w:rPr>
                <w:rStyle w:val="Hyperlink"/>
              </w:rPr>
              <w:t>Figure 7</w:t>
            </w:r>
            <w:r w:rsidRPr="0004730F">
              <w:rPr>
                <w:rStyle w:val="Hyperlink"/>
              </w:rPr>
              <w:noBreakHyphen/>
              <w:t>2: Portal Virtual Assistant</w:t>
            </w:r>
            <w:r>
              <w:rPr>
                <w:webHidden/>
              </w:rPr>
              <w:tab/>
            </w:r>
            <w:r>
              <w:rPr>
                <w:webHidden/>
              </w:rPr>
              <w:fldChar w:fldCharType="begin"/>
            </w:r>
            <w:r>
              <w:rPr>
                <w:webHidden/>
              </w:rPr>
              <w:instrText xml:space="preserve"> PAGEREF _Toc169814091 \h </w:instrText>
            </w:r>
            <w:r>
              <w:rPr>
                <w:webHidden/>
              </w:rPr>
              <w:fldChar w:fldCharType="separate"/>
            </w:r>
            <w:r>
              <w:rPr>
                <w:webHidden/>
              </w:rPr>
              <w:t>7-2</w:t>
            </w:r>
            <w:r>
              <w:rPr>
                <w:webHidden/>
              </w:rPr>
              <w:fldChar w:fldCharType="end"/>
            </w:r>
          </w:hyperlink>
        </w:p>
        <w:p w:rsidR="00F165BC" w14:paraId="1F69C621" w14:textId="728AFB2C">
          <w:pPr>
            <w:pStyle w:val="TableofFigures"/>
            <w:rPr>
              <w:rFonts w:asciiTheme="minorHAnsi" w:eastAsiaTheme="minorEastAsia" w:hAnsiTheme="minorHAnsi" w:cstheme="minorBidi"/>
              <w:szCs w:val="24"/>
            </w:rPr>
          </w:pPr>
          <w:hyperlink w:anchor="_Toc169814092" w:history="1">
            <w:r w:rsidRPr="0004730F">
              <w:rPr>
                <w:rStyle w:val="Hyperlink"/>
              </w:rPr>
              <w:t>Figure 7</w:t>
            </w:r>
            <w:r w:rsidRPr="0004730F">
              <w:rPr>
                <w:rStyle w:val="Hyperlink"/>
              </w:rPr>
              <w:noBreakHyphen/>
              <w:t>3: Portal Virtual Assistant, Account Unlock – User ID</w:t>
            </w:r>
            <w:r>
              <w:rPr>
                <w:webHidden/>
              </w:rPr>
              <w:tab/>
            </w:r>
            <w:r>
              <w:rPr>
                <w:webHidden/>
              </w:rPr>
              <w:fldChar w:fldCharType="begin"/>
            </w:r>
            <w:r>
              <w:rPr>
                <w:webHidden/>
              </w:rPr>
              <w:instrText xml:space="preserve"> PAGEREF _Toc169814092 \h </w:instrText>
            </w:r>
            <w:r>
              <w:rPr>
                <w:webHidden/>
              </w:rPr>
              <w:fldChar w:fldCharType="separate"/>
            </w:r>
            <w:r>
              <w:rPr>
                <w:webHidden/>
              </w:rPr>
              <w:t>7-3</w:t>
            </w:r>
            <w:r>
              <w:rPr>
                <w:webHidden/>
              </w:rPr>
              <w:fldChar w:fldCharType="end"/>
            </w:r>
          </w:hyperlink>
        </w:p>
        <w:p w:rsidR="00F165BC" w14:paraId="37E2A1A0" w14:textId="04D54884">
          <w:pPr>
            <w:pStyle w:val="TableofFigures"/>
            <w:rPr>
              <w:rFonts w:asciiTheme="minorHAnsi" w:eastAsiaTheme="minorEastAsia" w:hAnsiTheme="minorHAnsi" w:cstheme="minorBidi"/>
              <w:szCs w:val="24"/>
            </w:rPr>
          </w:pPr>
          <w:hyperlink w:anchor="_Toc169814093" w:history="1">
            <w:r w:rsidRPr="0004730F">
              <w:rPr>
                <w:rStyle w:val="Hyperlink"/>
              </w:rPr>
              <w:t>Figure 7</w:t>
            </w:r>
            <w:r w:rsidRPr="0004730F">
              <w:rPr>
                <w:rStyle w:val="Hyperlink"/>
              </w:rPr>
              <w:noBreakHyphen/>
              <w:t>4: Portal Virtual Assistant, Account Unlock – Email Address</w:t>
            </w:r>
            <w:r>
              <w:rPr>
                <w:webHidden/>
              </w:rPr>
              <w:tab/>
            </w:r>
            <w:r>
              <w:rPr>
                <w:webHidden/>
              </w:rPr>
              <w:fldChar w:fldCharType="begin"/>
            </w:r>
            <w:r>
              <w:rPr>
                <w:webHidden/>
              </w:rPr>
              <w:instrText xml:space="preserve"> PAGEREF _Toc169814093 \h </w:instrText>
            </w:r>
            <w:r>
              <w:rPr>
                <w:webHidden/>
              </w:rPr>
              <w:fldChar w:fldCharType="separate"/>
            </w:r>
            <w:r>
              <w:rPr>
                <w:webHidden/>
              </w:rPr>
              <w:t>7-4</w:t>
            </w:r>
            <w:r>
              <w:rPr>
                <w:webHidden/>
              </w:rPr>
              <w:fldChar w:fldCharType="end"/>
            </w:r>
          </w:hyperlink>
        </w:p>
        <w:p w:rsidR="00F165BC" w14:paraId="0C5F5577" w14:textId="0EA37AAD">
          <w:pPr>
            <w:pStyle w:val="TableofFigures"/>
            <w:rPr>
              <w:rFonts w:asciiTheme="minorHAnsi" w:eastAsiaTheme="minorEastAsia" w:hAnsiTheme="minorHAnsi" w:cstheme="minorBidi"/>
              <w:szCs w:val="24"/>
            </w:rPr>
          </w:pPr>
          <w:hyperlink w:anchor="_Toc169814094" w:history="1">
            <w:r w:rsidRPr="0004730F">
              <w:rPr>
                <w:rStyle w:val="Hyperlink"/>
              </w:rPr>
              <w:t>Figure 7</w:t>
            </w:r>
            <w:r w:rsidRPr="0004730F">
              <w:rPr>
                <w:rStyle w:val="Hyperlink"/>
              </w:rPr>
              <w:noBreakHyphen/>
              <w:t>5: Portal Virtual Assistant, Account Unlock – Get Started</w:t>
            </w:r>
            <w:r>
              <w:rPr>
                <w:webHidden/>
              </w:rPr>
              <w:tab/>
            </w:r>
            <w:r>
              <w:rPr>
                <w:webHidden/>
              </w:rPr>
              <w:fldChar w:fldCharType="begin"/>
            </w:r>
            <w:r>
              <w:rPr>
                <w:webHidden/>
              </w:rPr>
              <w:instrText xml:space="preserve"> PAGEREF _Toc169814094 \h </w:instrText>
            </w:r>
            <w:r>
              <w:rPr>
                <w:webHidden/>
              </w:rPr>
              <w:fldChar w:fldCharType="separate"/>
            </w:r>
            <w:r>
              <w:rPr>
                <w:webHidden/>
              </w:rPr>
              <w:t>7-5</w:t>
            </w:r>
            <w:r>
              <w:rPr>
                <w:webHidden/>
              </w:rPr>
              <w:fldChar w:fldCharType="end"/>
            </w:r>
          </w:hyperlink>
        </w:p>
        <w:p w:rsidR="00F165BC" w14:paraId="405E5DA5" w14:textId="7E708A30">
          <w:pPr>
            <w:pStyle w:val="TableofFigures"/>
            <w:rPr>
              <w:rFonts w:asciiTheme="minorHAnsi" w:eastAsiaTheme="minorEastAsia" w:hAnsiTheme="minorHAnsi" w:cstheme="minorBidi"/>
              <w:szCs w:val="24"/>
            </w:rPr>
          </w:pPr>
          <w:hyperlink w:anchor="_Toc169814095" w:history="1">
            <w:r w:rsidRPr="0004730F">
              <w:rPr>
                <w:rStyle w:val="Hyperlink"/>
              </w:rPr>
              <w:t>Figure 7</w:t>
            </w:r>
            <w:r w:rsidRPr="0004730F">
              <w:rPr>
                <w:rStyle w:val="Hyperlink"/>
              </w:rPr>
              <w:noBreakHyphen/>
              <w:t>6: Portal Virtual Assistant, Account Unlock – Challenge Questions</w:t>
            </w:r>
            <w:r>
              <w:rPr>
                <w:webHidden/>
              </w:rPr>
              <w:tab/>
            </w:r>
            <w:r>
              <w:rPr>
                <w:webHidden/>
              </w:rPr>
              <w:fldChar w:fldCharType="begin"/>
            </w:r>
            <w:r>
              <w:rPr>
                <w:webHidden/>
              </w:rPr>
              <w:instrText xml:space="preserve"> PAGEREF _Toc169814095 \h </w:instrText>
            </w:r>
            <w:r>
              <w:rPr>
                <w:webHidden/>
              </w:rPr>
              <w:fldChar w:fldCharType="separate"/>
            </w:r>
            <w:r>
              <w:rPr>
                <w:webHidden/>
              </w:rPr>
              <w:t>7-6</w:t>
            </w:r>
            <w:r>
              <w:rPr>
                <w:webHidden/>
              </w:rPr>
              <w:fldChar w:fldCharType="end"/>
            </w:r>
          </w:hyperlink>
        </w:p>
        <w:p w:rsidR="00F165BC" w14:paraId="7F3B4B3E" w14:textId="046892F2">
          <w:pPr>
            <w:pStyle w:val="TableofFigures"/>
            <w:rPr>
              <w:rFonts w:asciiTheme="minorHAnsi" w:eastAsiaTheme="minorEastAsia" w:hAnsiTheme="minorHAnsi" w:cstheme="minorBidi"/>
              <w:szCs w:val="24"/>
            </w:rPr>
          </w:pPr>
          <w:hyperlink w:anchor="_Toc169814096" w:history="1">
            <w:r w:rsidRPr="0004730F">
              <w:rPr>
                <w:rStyle w:val="Hyperlink"/>
              </w:rPr>
              <w:t>Figure 7</w:t>
            </w:r>
            <w:r w:rsidRPr="0004730F">
              <w:rPr>
                <w:rStyle w:val="Hyperlink"/>
              </w:rPr>
              <w:noBreakHyphen/>
              <w:t>7: Portal Virtual Assistant, Account Unlock – Challenge Questions 3-4 Correct</w:t>
            </w:r>
            <w:r>
              <w:rPr>
                <w:webHidden/>
              </w:rPr>
              <w:tab/>
            </w:r>
            <w:r>
              <w:rPr>
                <w:webHidden/>
              </w:rPr>
              <w:fldChar w:fldCharType="begin"/>
            </w:r>
            <w:r>
              <w:rPr>
                <w:webHidden/>
              </w:rPr>
              <w:instrText xml:space="preserve"> PAGEREF _Toc169814096 \h </w:instrText>
            </w:r>
            <w:r>
              <w:rPr>
                <w:webHidden/>
              </w:rPr>
              <w:fldChar w:fldCharType="separate"/>
            </w:r>
            <w:r>
              <w:rPr>
                <w:webHidden/>
              </w:rPr>
              <w:t>7-7</w:t>
            </w:r>
            <w:r>
              <w:rPr>
                <w:webHidden/>
              </w:rPr>
              <w:fldChar w:fldCharType="end"/>
            </w:r>
          </w:hyperlink>
        </w:p>
        <w:p w:rsidR="00F165BC" w14:paraId="20C29498" w14:textId="51FE2B8D">
          <w:pPr>
            <w:pStyle w:val="TableofFigures"/>
            <w:rPr>
              <w:rFonts w:asciiTheme="minorHAnsi" w:eastAsiaTheme="minorEastAsia" w:hAnsiTheme="minorHAnsi" w:cstheme="minorBidi"/>
              <w:szCs w:val="24"/>
            </w:rPr>
          </w:pPr>
          <w:hyperlink w:anchor="_Toc169814097" w:history="1">
            <w:r w:rsidRPr="0004730F">
              <w:rPr>
                <w:rStyle w:val="Hyperlink"/>
              </w:rPr>
              <w:t>Figure 7</w:t>
            </w:r>
            <w:r w:rsidRPr="0004730F">
              <w:rPr>
                <w:rStyle w:val="Hyperlink"/>
              </w:rPr>
              <w:noBreakHyphen/>
              <w:t>8: Portal Virtual Assistant, Account Unlock – Account is Unlocked</w:t>
            </w:r>
            <w:r>
              <w:rPr>
                <w:webHidden/>
              </w:rPr>
              <w:tab/>
            </w:r>
            <w:r>
              <w:rPr>
                <w:webHidden/>
              </w:rPr>
              <w:fldChar w:fldCharType="begin"/>
            </w:r>
            <w:r>
              <w:rPr>
                <w:webHidden/>
              </w:rPr>
              <w:instrText xml:space="preserve"> PAGEREF _Toc169814097 \h </w:instrText>
            </w:r>
            <w:r>
              <w:rPr>
                <w:webHidden/>
              </w:rPr>
              <w:fldChar w:fldCharType="separate"/>
            </w:r>
            <w:r>
              <w:rPr>
                <w:webHidden/>
              </w:rPr>
              <w:t>7-8</w:t>
            </w:r>
            <w:r>
              <w:rPr>
                <w:webHidden/>
              </w:rPr>
              <w:fldChar w:fldCharType="end"/>
            </w:r>
          </w:hyperlink>
        </w:p>
        <w:p w:rsidR="00F165BC" w14:paraId="63CB437D" w14:textId="55B0EE2C">
          <w:pPr>
            <w:pStyle w:val="TableofFigures"/>
            <w:rPr>
              <w:rFonts w:asciiTheme="minorHAnsi" w:eastAsiaTheme="minorEastAsia" w:hAnsiTheme="minorHAnsi" w:cstheme="minorBidi"/>
              <w:szCs w:val="24"/>
            </w:rPr>
          </w:pPr>
          <w:hyperlink w:anchor="_Toc169814098" w:history="1">
            <w:r w:rsidRPr="0004730F">
              <w:rPr>
                <w:rStyle w:val="Hyperlink"/>
              </w:rPr>
              <w:t>Figure 7</w:t>
            </w:r>
            <w:r w:rsidRPr="0004730F">
              <w:rPr>
                <w:rStyle w:val="Hyperlink"/>
              </w:rPr>
              <w:noBreakHyphen/>
              <w:t>9: Portal Virtual Assistant, Password Reset – User ID</w:t>
            </w:r>
            <w:r>
              <w:rPr>
                <w:webHidden/>
              </w:rPr>
              <w:tab/>
            </w:r>
            <w:r>
              <w:rPr>
                <w:webHidden/>
              </w:rPr>
              <w:fldChar w:fldCharType="begin"/>
            </w:r>
            <w:r>
              <w:rPr>
                <w:webHidden/>
              </w:rPr>
              <w:instrText xml:space="preserve"> PAGEREF _Toc169814098 \h </w:instrText>
            </w:r>
            <w:r>
              <w:rPr>
                <w:webHidden/>
              </w:rPr>
              <w:fldChar w:fldCharType="separate"/>
            </w:r>
            <w:r>
              <w:rPr>
                <w:webHidden/>
              </w:rPr>
              <w:t>7-9</w:t>
            </w:r>
            <w:r>
              <w:rPr>
                <w:webHidden/>
              </w:rPr>
              <w:fldChar w:fldCharType="end"/>
            </w:r>
          </w:hyperlink>
        </w:p>
        <w:p w:rsidR="00F165BC" w14:paraId="07E8FC10" w14:textId="21F84155">
          <w:pPr>
            <w:pStyle w:val="TableofFigures"/>
            <w:rPr>
              <w:rFonts w:asciiTheme="minorHAnsi" w:eastAsiaTheme="minorEastAsia" w:hAnsiTheme="minorHAnsi" w:cstheme="minorBidi"/>
              <w:szCs w:val="24"/>
            </w:rPr>
          </w:pPr>
          <w:hyperlink w:anchor="_Toc169814099" w:history="1">
            <w:r w:rsidRPr="0004730F">
              <w:rPr>
                <w:rStyle w:val="Hyperlink"/>
              </w:rPr>
              <w:t>Figure 7</w:t>
            </w:r>
            <w:r w:rsidRPr="0004730F">
              <w:rPr>
                <w:rStyle w:val="Hyperlink"/>
              </w:rPr>
              <w:noBreakHyphen/>
              <w:t>10: Portal Virtual Assistant, Password Reset – Email Address</w:t>
            </w:r>
            <w:r>
              <w:rPr>
                <w:webHidden/>
              </w:rPr>
              <w:tab/>
            </w:r>
            <w:r>
              <w:rPr>
                <w:webHidden/>
              </w:rPr>
              <w:fldChar w:fldCharType="begin"/>
            </w:r>
            <w:r>
              <w:rPr>
                <w:webHidden/>
              </w:rPr>
              <w:instrText xml:space="preserve"> PAGEREF _Toc169814099 \h </w:instrText>
            </w:r>
            <w:r>
              <w:rPr>
                <w:webHidden/>
              </w:rPr>
              <w:fldChar w:fldCharType="separate"/>
            </w:r>
            <w:r>
              <w:rPr>
                <w:webHidden/>
              </w:rPr>
              <w:t>7-10</w:t>
            </w:r>
            <w:r>
              <w:rPr>
                <w:webHidden/>
              </w:rPr>
              <w:fldChar w:fldCharType="end"/>
            </w:r>
          </w:hyperlink>
        </w:p>
        <w:p w:rsidR="00F165BC" w14:paraId="101AA9A3" w14:textId="426B3E12">
          <w:pPr>
            <w:pStyle w:val="TableofFigures"/>
            <w:rPr>
              <w:rFonts w:asciiTheme="minorHAnsi" w:eastAsiaTheme="minorEastAsia" w:hAnsiTheme="minorHAnsi" w:cstheme="minorBidi"/>
              <w:szCs w:val="24"/>
            </w:rPr>
          </w:pPr>
          <w:hyperlink w:anchor="_Toc169814100" w:history="1">
            <w:r w:rsidRPr="0004730F">
              <w:rPr>
                <w:rStyle w:val="Hyperlink"/>
              </w:rPr>
              <w:t>Figure 7</w:t>
            </w:r>
            <w:r w:rsidRPr="0004730F">
              <w:rPr>
                <w:rStyle w:val="Hyperlink"/>
              </w:rPr>
              <w:noBreakHyphen/>
              <w:t>11: Portal Virtual Assistant, Password Reset – Get Started</w:t>
            </w:r>
            <w:r>
              <w:rPr>
                <w:webHidden/>
              </w:rPr>
              <w:tab/>
            </w:r>
            <w:r>
              <w:rPr>
                <w:webHidden/>
              </w:rPr>
              <w:fldChar w:fldCharType="begin"/>
            </w:r>
            <w:r>
              <w:rPr>
                <w:webHidden/>
              </w:rPr>
              <w:instrText xml:space="preserve"> PAGEREF _Toc169814100 \h </w:instrText>
            </w:r>
            <w:r>
              <w:rPr>
                <w:webHidden/>
              </w:rPr>
              <w:fldChar w:fldCharType="separate"/>
            </w:r>
            <w:r>
              <w:rPr>
                <w:webHidden/>
              </w:rPr>
              <w:t>7-11</w:t>
            </w:r>
            <w:r>
              <w:rPr>
                <w:webHidden/>
              </w:rPr>
              <w:fldChar w:fldCharType="end"/>
            </w:r>
          </w:hyperlink>
        </w:p>
        <w:p w:rsidR="00F165BC" w14:paraId="69EA920D" w14:textId="542B3FA6">
          <w:pPr>
            <w:pStyle w:val="TableofFigures"/>
            <w:rPr>
              <w:rFonts w:asciiTheme="minorHAnsi" w:eastAsiaTheme="minorEastAsia" w:hAnsiTheme="minorHAnsi" w:cstheme="minorBidi"/>
              <w:szCs w:val="24"/>
            </w:rPr>
          </w:pPr>
          <w:hyperlink w:anchor="_Toc169814101" w:history="1">
            <w:r w:rsidRPr="0004730F">
              <w:rPr>
                <w:rStyle w:val="Hyperlink"/>
              </w:rPr>
              <w:t>Figure 7</w:t>
            </w:r>
            <w:r w:rsidRPr="0004730F">
              <w:rPr>
                <w:rStyle w:val="Hyperlink"/>
              </w:rPr>
              <w:noBreakHyphen/>
              <w:t>12: Portal Virtual Assistant, Password Reset – Challenge Questions</w:t>
            </w:r>
            <w:r>
              <w:rPr>
                <w:webHidden/>
              </w:rPr>
              <w:tab/>
            </w:r>
            <w:r>
              <w:rPr>
                <w:webHidden/>
              </w:rPr>
              <w:fldChar w:fldCharType="begin"/>
            </w:r>
            <w:r>
              <w:rPr>
                <w:webHidden/>
              </w:rPr>
              <w:instrText xml:space="preserve"> PAGEREF _Toc169814101 \h </w:instrText>
            </w:r>
            <w:r>
              <w:rPr>
                <w:webHidden/>
              </w:rPr>
              <w:fldChar w:fldCharType="separate"/>
            </w:r>
            <w:r>
              <w:rPr>
                <w:webHidden/>
              </w:rPr>
              <w:t>7-12</w:t>
            </w:r>
            <w:r>
              <w:rPr>
                <w:webHidden/>
              </w:rPr>
              <w:fldChar w:fldCharType="end"/>
            </w:r>
          </w:hyperlink>
        </w:p>
        <w:p w:rsidR="00F165BC" w14:paraId="66F1F3A2" w14:textId="1F56C104">
          <w:pPr>
            <w:pStyle w:val="TableofFigures"/>
            <w:rPr>
              <w:rFonts w:asciiTheme="minorHAnsi" w:eastAsiaTheme="minorEastAsia" w:hAnsiTheme="minorHAnsi" w:cstheme="minorBidi"/>
              <w:szCs w:val="24"/>
            </w:rPr>
          </w:pPr>
          <w:hyperlink w:anchor="_Toc169814102" w:history="1">
            <w:r w:rsidRPr="0004730F">
              <w:rPr>
                <w:rStyle w:val="Hyperlink"/>
              </w:rPr>
              <w:t>Figure 7</w:t>
            </w:r>
            <w:r w:rsidRPr="0004730F">
              <w:rPr>
                <w:rStyle w:val="Hyperlink"/>
              </w:rPr>
              <w:noBreakHyphen/>
              <w:t>13: Portal Virtual Assistant, Password Reset – Challenge Questions 3-4 Correct</w:t>
            </w:r>
            <w:r>
              <w:rPr>
                <w:webHidden/>
              </w:rPr>
              <w:tab/>
            </w:r>
            <w:r>
              <w:rPr>
                <w:webHidden/>
              </w:rPr>
              <w:fldChar w:fldCharType="begin"/>
            </w:r>
            <w:r>
              <w:rPr>
                <w:webHidden/>
              </w:rPr>
              <w:instrText xml:space="preserve"> PAGEREF _Toc169814102 \h </w:instrText>
            </w:r>
            <w:r>
              <w:rPr>
                <w:webHidden/>
              </w:rPr>
              <w:fldChar w:fldCharType="separate"/>
            </w:r>
            <w:r>
              <w:rPr>
                <w:webHidden/>
              </w:rPr>
              <w:t>7-13</w:t>
            </w:r>
            <w:r>
              <w:rPr>
                <w:webHidden/>
              </w:rPr>
              <w:fldChar w:fldCharType="end"/>
            </w:r>
          </w:hyperlink>
        </w:p>
        <w:p w:rsidR="00F165BC" w14:paraId="6B1C71CE" w14:textId="54C84719">
          <w:pPr>
            <w:pStyle w:val="TableofFigures"/>
            <w:rPr>
              <w:rFonts w:asciiTheme="minorHAnsi" w:eastAsiaTheme="minorEastAsia" w:hAnsiTheme="minorHAnsi" w:cstheme="minorBidi"/>
              <w:szCs w:val="24"/>
            </w:rPr>
          </w:pPr>
          <w:hyperlink w:anchor="_Toc169814103" w:history="1">
            <w:r w:rsidRPr="0004730F">
              <w:rPr>
                <w:rStyle w:val="Hyperlink"/>
              </w:rPr>
              <w:t>Figure 7</w:t>
            </w:r>
            <w:r w:rsidRPr="0004730F">
              <w:rPr>
                <w:rStyle w:val="Hyperlink"/>
              </w:rPr>
              <w:noBreakHyphen/>
              <w:t>14: Portal Virtual Assistant, Password Reset – User Sent Email to Reset Password</w:t>
            </w:r>
            <w:r>
              <w:rPr>
                <w:webHidden/>
              </w:rPr>
              <w:tab/>
            </w:r>
            <w:r>
              <w:rPr>
                <w:webHidden/>
              </w:rPr>
              <w:fldChar w:fldCharType="begin"/>
            </w:r>
            <w:r>
              <w:rPr>
                <w:webHidden/>
              </w:rPr>
              <w:instrText xml:space="preserve"> PAGEREF _Toc169814103 \h </w:instrText>
            </w:r>
            <w:r>
              <w:rPr>
                <w:webHidden/>
              </w:rPr>
              <w:fldChar w:fldCharType="separate"/>
            </w:r>
            <w:r>
              <w:rPr>
                <w:webHidden/>
              </w:rPr>
              <w:t>7-14</w:t>
            </w:r>
            <w:r>
              <w:rPr>
                <w:webHidden/>
              </w:rPr>
              <w:fldChar w:fldCharType="end"/>
            </w:r>
          </w:hyperlink>
        </w:p>
        <w:p w:rsidR="00F165BC" w14:paraId="5D71D7D9" w14:textId="4F95A776">
          <w:pPr>
            <w:pStyle w:val="TableofFigures"/>
            <w:rPr>
              <w:rFonts w:asciiTheme="minorHAnsi" w:eastAsiaTheme="minorEastAsia" w:hAnsiTheme="minorHAnsi" w:cstheme="minorBidi"/>
              <w:szCs w:val="24"/>
            </w:rPr>
          </w:pPr>
          <w:r w:rsidRPr="00F01AB2">
            <w:rPr>
              <w:noProof w:val="0"/>
            </w:rPr>
            <w:fldChar w:fldCharType="end"/>
          </w:r>
          <w:r w:rsidRPr="00F01AB2">
            <w:rPr>
              <w:noProof w:val="0"/>
            </w:rPr>
            <w:fldChar w:fldCharType="begin"/>
          </w:r>
          <w:r w:rsidRPr="00F01AB2">
            <w:rPr>
              <w:noProof w:val="0"/>
            </w:rPr>
            <w:instrText xml:space="preserve"> TOC \h \z \c "Chart" </w:instrText>
          </w:r>
          <w:r w:rsidRPr="00F01AB2">
            <w:rPr>
              <w:noProof w:val="0"/>
            </w:rPr>
            <w:fldChar w:fldCharType="separate"/>
          </w:r>
          <w:hyperlink w:anchor="_Toc169814104" w:history="1">
            <w:r w:rsidRPr="005F5921">
              <w:rPr>
                <w:rStyle w:val="Hyperlink"/>
              </w:rPr>
              <w:t>Chart 1</w:t>
            </w:r>
            <w:r w:rsidRPr="005F5921">
              <w:rPr>
                <w:rStyle w:val="Hyperlink"/>
              </w:rPr>
              <w:noBreakHyphen/>
              <w:t>1: Welcome to Child Support Portal</w:t>
            </w:r>
            <w:r>
              <w:rPr>
                <w:webHidden/>
              </w:rPr>
              <w:tab/>
            </w:r>
            <w:r>
              <w:rPr>
                <w:webHidden/>
              </w:rPr>
              <w:fldChar w:fldCharType="begin"/>
            </w:r>
            <w:r>
              <w:rPr>
                <w:webHidden/>
              </w:rPr>
              <w:instrText xml:space="preserve"> PAGEREF _Toc169814104 \h </w:instrText>
            </w:r>
            <w:r>
              <w:rPr>
                <w:webHidden/>
              </w:rPr>
              <w:fldChar w:fldCharType="separate"/>
            </w:r>
            <w:r>
              <w:rPr>
                <w:webHidden/>
              </w:rPr>
              <w:t>1-2</w:t>
            </w:r>
            <w:r>
              <w:rPr>
                <w:webHidden/>
              </w:rPr>
              <w:fldChar w:fldCharType="end"/>
            </w:r>
          </w:hyperlink>
        </w:p>
        <w:p w:rsidR="00F165BC" w14:paraId="73727D91" w14:textId="1443574D">
          <w:pPr>
            <w:pStyle w:val="TableofFigures"/>
            <w:rPr>
              <w:rFonts w:asciiTheme="minorHAnsi" w:eastAsiaTheme="minorEastAsia" w:hAnsiTheme="minorHAnsi" w:cstheme="minorBidi"/>
              <w:szCs w:val="24"/>
            </w:rPr>
          </w:pPr>
          <w:hyperlink w:anchor="_Toc169814105" w:history="1">
            <w:r w:rsidRPr="005F5921">
              <w:rPr>
                <w:rStyle w:val="Hyperlink"/>
              </w:rPr>
              <w:t>Chart 1</w:t>
            </w:r>
            <w:r w:rsidRPr="005F5921">
              <w:rPr>
                <w:rStyle w:val="Hyperlink"/>
              </w:rPr>
              <w:noBreakHyphen/>
              <w:t>2: This Portal Page Is For You If Page</w:t>
            </w:r>
            <w:r>
              <w:rPr>
                <w:webHidden/>
              </w:rPr>
              <w:tab/>
            </w:r>
            <w:r>
              <w:rPr>
                <w:webHidden/>
              </w:rPr>
              <w:fldChar w:fldCharType="begin"/>
            </w:r>
            <w:r>
              <w:rPr>
                <w:webHidden/>
              </w:rPr>
              <w:instrText xml:space="preserve"> PAGEREF _Toc169814105 \h </w:instrText>
            </w:r>
            <w:r>
              <w:rPr>
                <w:webHidden/>
              </w:rPr>
              <w:fldChar w:fldCharType="separate"/>
            </w:r>
            <w:r>
              <w:rPr>
                <w:webHidden/>
              </w:rPr>
              <w:t>1-3</w:t>
            </w:r>
            <w:r>
              <w:rPr>
                <w:webHidden/>
              </w:rPr>
              <w:fldChar w:fldCharType="end"/>
            </w:r>
          </w:hyperlink>
        </w:p>
        <w:p w:rsidR="00F165BC" w14:paraId="0A48066F" w14:textId="66FCE2C1">
          <w:pPr>
            <w:pStyle w:val="TableofFigures"/>
            <w:rPr>
              <w:rFonts w:asciiTheme="minorHAnsi" w:eastAsiaTheme="minorEastAsia" w:hAnsiTheme="minorHAnsi" w:cstheme="minorBidi"/>
              <w:szCs w:val="24"/>
            </w:rPr>
          </w:pPr>
          <w:hyperlink w:anchor="_Toc169814106" w:history="1">
            <w:r w:rsidRPr="005F5921">
              <w:rPr>
                <w:rStyle w:val="Hyperlink"/>
              </w:rPr>
              <w:t>Chart 1</w:t>
            </w:r>
            <w:r w:rsidRPr="005F5921">
              <w:rPr>
                <w:rStyle w:val="Hyperlink"/>
              </w:rPr>
              <w:noBreakHyphen/>
              <w:t>3: Enter User Affiliation</w:t>
            </w:r>
            <w:r>
              <w:rPr>
                <w:webHidden/>
              </w:rPr>
              <w:tab/>
            </w:r>
            <w:r>
              <w:rPr>
                <w:webHidden/>
              </w:rPr>
              <w:fldChar w:fldCharType="begin"/>
            </w:r>
            <w:r>
              <w:rPr>
                <w:webHidden/>
              </w:rPr>
              <w:instrText xml:space="preserve"> PAGEREF _Toc169814106 \h </w:instrText>
            </w:r>
            <w:r>
              <w:rPr>
                <w:webHidden/>
              </w:rPr>
              <w:fldChar w:fldCharType="separate"/>
            </w:r>
            <w:r>
              <w:rPr>
                <w:webHidden/>
              </w:rPr>
              <w:t>1-5</w:t>
            </w:r>
            <w:r>
              <w:rPr>
                <w:webHidden/>
              </w:rPr>
              <w:fldChar w:fldCharType="end"/>
            </w:r>
          </w:hyperlink>
        </w:p>
        <w:p w:rsidR="00F165BC" w14:paraId="082B9364" w14:textId="1D7718D4">
          <w:pPr>
            <w:pStyle w:val="TableofFigures"/>
            <w:rPr>
              <w:rFonts w:asciiTheme="minorHAnsi" w:eastAsiaTheme="minorEastAsia" w:hAnsiTheme="minorHAnsi" w:cstheme="minorBidi"/>
              <w:szCs w:val="24"/>
            </w:rPr>
          </w:pPr>
          <w:hyperlink w:anchor="_Toc169814107" w:history="1">
            <w:r w:rsidRPr="005F5921">
              <w:rPr>
                <w:rStyle w:val="Hyperlink"/>
              </w:rPr>
              <w:t>Chart 2</w:t>
            </w:r>
            <w:r w:rsidRPr="005F5921">
              <w:rPr>
                <w:rStyle w:val="Hyperlink"/>
              </w:rPr>
              <w:noBreakHyphen/>
              <w:t xml:space="preserve">1: </w:t>
            </w:r>
            <w:r w:rsidRPr="005F5921">
              <w:rPr>
                <w:rStyle w:val="Hyperlink"/>
                <w:rFonts w:cs="Arial"/>
              </w:rPr>
              <w:t>Log In Certification</w:t>
            </w:r>
            <w:r>
              <w:rPr>
                <w:webHidden/>
              </w:rPr>
              <w:tab/>
            </w:r>
            <w:r>
              <w:rPr>
                <w:webHidden/>
              </w:rPr>
              <w:fldChar w:fldCharType="begin"/>
            </w:r>
            <w:r>
              <w:rPr>
                <w:webHidden/>
              </w:rPr>
              <w:instrText xml:space="preserve"> PAGEREF _Toc169814107 \h </w:instrText>
            </w:r>
            <w:r>
              <w:rPr>
                <w:webHidden/>
              </w:rPr>
              <w:fldChar w:fldCharType="separate"/>
            </w:r>
            <w:r>
              <w:rPr>
                <w:webHidden/>
              </w:rPr>
              <w:t>2-2</w:t>
            </w:r>
            <w:r>
              <w:rPr>
                <w:webHidden/>
              </w:rPr>
              <w:fldChar w:fldCharType="end"/>
            </w:r>
          </w:hyperlink>
        </w:p>
        <w:p w:rsidR="00F165BC" w14:paraId="0AC20640" w14:textId="5E6307B4">
          <w:pPr>
            <w:pStyle w:val="TableofFigures"/>
            <w:rPr>
              <w:rFonts w:asciiTheme="minorHAnsi" w:eastAsiaTheme="minorEastAsia" w:hAnsiTheme="minorHAnsi" w:cstheme="minorBidi"/>
              <w:szCs w:val="24"/>
            </w:rPr>
          </w:pPr>
          <w:hyperlink w:anchor="_Toc169814108" w:history="1">
            <w:r w:rsidRPr="005F5921">
              <w:rPr>
                <w:rStyle w:val="Hyperlink"/>
              </w:rPr>
              <w:t>Chart 2</w:t>
            </w:r>
            <w:r w:rsidRPr="005F5921">
              <w:rPr>
                <w:rStyle w:val="Hyperlink"/>
              </w:rPr>
              <w:noBreakHyphen/>
              <w:t xml:space="preserve">2: </w:t>
            </w:r>
            <w:r w:rsidRPr="005F5921">
              <w:rPr>
                <w:rStyle w:val="Hyperlink"/>
                <w:rFonts w:cs="Arial"/>
              </w:rPr>
              <w:t>User Activation</w:t>
            </w:r>
            <w:r>
              <w:rPr>
                <w:webHidden/>
              </w:rPr>
              <w:tab/>
            </w:r>
            <w:r>
              <w:rPr>
                <w:webHidden/>
              </w:rPr>
              <w:fldChar w:fldCharType="begin"/>
            </w:r>
            <w:r>
              <w:rPr>
                <w:webHidden/>
              </w:rPr>
              <w:instrText xml:space="preserve"> PAGEREF _Toc169814108 \h </w:instrText>
            </w:r>
            <w:r>
              <w:rPr>
                <w:webHidden/>
              </w:rPr>
              <w:fldChar w:fldCharType="separate"/>
            </w:r>
            <w:r>
              <w:rPr>
                <w:webHidden/>
              </w:rPr>
              <w:t>2-3</w:t>
            </w:r>
            <w:r>
              <w:rPr>
                <w:webHidden/>
              </w:rPr>
              <w:fldChar w:fldCharType="end"/>
            </w:r>
          </w:hyperlink>
        </w:p>
        <w:p w:rsidR="00F165BC" w14:paraId="50766B17" w14:textId="2DFDD38F">
          <w:pPr>
            <w:pStyle w:val="TableofFigures"/>
            <w:rPr>
              <w:rFonts w:asciiTheme="minorHAnsi" w:eastAsiaTheme="minorEastAsia" w:hAnsiTheme="minorHAnsi" w:cstheme="minorBidi"/>
              <w:szCs w:val="24"/>
            </w:rPr>
          </w:pPr>
          <w:hyperlink w:anchor="_Toc169814109" w:history="1">
            <w:r w:rsidRPr="005F5921">
              <w:rPr>
                <w:rStyle w:val="Hyperlink"/>
              </w:rPr>
              <w:t>Chart 3</w:t>
            </w:r>
            <w:r w:rsidRPr="005F5921">
              <w:rPr>
                <w:rStyle w:val="Hyperlink"/>
              </w:rPr>
              <w:noBreakHyphen/>
              <w:t xml:space="preserve">1: </w:t>
            </w:r>
            <w:r w:rsidRPr="005F5921">
              <w:rPr>
                <w:rStyle w:val="Hyperlink"/>
                <w:rFonts w:cs="Arial"/>
              </w:rPr>
              <w:t>Log In</w:t>
            </w:r>
            <w:r>
              <w:rPr>
                <w:webHidden/>
              </w:rPr>
              <w:tab/>
            </w:r>
            <w:r>
              <w:rPr>
                <w:webHidden/>
              </w:rPr>
              <w:fldChar w:fldCharType="begin"/>
            </w:r>
            <w:r>
              <w:rPr>
                <w:webHidden/>
              </w:rPr>
              <w:instrText xml:space="preserve"> PAGEREF _Toc169814109 \h </w:instrText>
            </w:r>
            <w:r>
              <w:rPr>
                <w:webHidden/>
              </w:rPr>
              <w:fldChar w:fldCharType="separate"/>
            </w:r>
            <w:r>
              <w:rPr>
                <w:webHidden/>
              </w:rPr>
              <w:t>3-1</w:t>
            </w:r>
            <w:r>
              <w:rPr>
                <w:webHidden/>
              </w:rPr>
              <w:fldChar w:fldCharType="end"/>
            </w:r>
          </w:hyperlink>
        </w:p>
        <w:p w:rsidR="00F165BC" w14:paraId="69F720C7" w14:textId="423CB75C">
          <w:pPr>
            <w:pStyle w:val="TableofFigures"/>
            <w:rPr>
              <w:rFonts w:asciiTheme="minorHAnsi" w:eastAsiaTheme="minorEastAsia" w:hAnsiTheme="minorHAnsi" w:cstheme="minorBidi"/>
              <w:szCs w:val="24"/>
            </w:rPr>
          </w:pPr>
          <w:hyperlink w:anchor="_Toc169814110" w:history="1">
            <w:r w:rsidRPr="005F5921">
              <w:rPr>
                <w:rStyle w:val="Hyperlink"/>
              </w:rPr>
              <w:t>Chart 3</w:t>
            </w:r>
            <w:r w:rsidRPr="005F5921">
              <w:rPr>
                <w:rStyle w:val="Hyperlink"/>
              </w:rPr>
              <w:noBreakHyphen/>
              <w:t xml:space="preserve">2: </w:t>
            </w:r>
            <w:r w:rsidRPr="005F5921">
              <w:rPr>
                <w:rStyle w:val="Hyperlink"/>
                <w:rFonts w:cs="Arial"/>
              </w:rPr>
              <w:t>Log In – Enter Access Code</w:t>
            </w:r>
            <w:r>
              <w:rPr>
                <w:webHidden/>
              </w:rPr>
              <w:tab/>
            </w:r>
            <w:r>
              <w:rPr>
                <w:webHidden/>
              </w:rPr>
              <w:fldChar w:fldCharType="begin"/>
            </w:r>
            <w:r>
              <w:rPr>
                <w:webHidden/>
              </w:rPr>
              <w:instrText xml:space="preserve"> PAGEREF _Toc169814110 \h </w:instrText>
            </w:r>
            <w:r>
              <w:rPr>
                <w:webHidden/>
              </w:rPr>
              <w:fldChar w:fldCharType="separate"/>
            </w:r>
            <w:r>
              <w:rPr>
                <w:webHidden/>
              </w:rPr>
              <w:t>3-2</w:t>
            </w:r>
            <w:r>
              <w:rPr>
                <w:webHidden/>
              </w:rPr>
              <w:fldChar w:fldCharType="end"/>
            </w:r>
          </w:hyperlink>
        </w:p>
        <w:p w:rsidR="00F165BC" w14:paraId="48B160D0" w14:textId="6B6CDDBB">
          <w:pPr>
            <w:pStyle w:val="TableofFigures"/>
            <w:rPr>
              <w:rFonts w:asciiTheme="minorHAnsi" w:eastAsiaTheme="minorEastAsia" w:hAnsiTheme="minorHAnsi" w:cstheme="minorBidi"/>
              <w:szCs w:val="24"/>
            </w:rPr>
          </w:pPr>
          <w:hyperlink w:anchor="_Toc169814111" w:history="1">
            <w:r w:rsidRPr="005F5921">
              <w:rPr>
                <w:rStyle w:val="Hyperlink"/>
              </w:rPr>
              <w:t>Chart 3</w:t>
            </w:r>
            <w:r w:rsidRPr="005F5921">
              <w:rPr>
                <w:rStyle w:val="Hyperlink"/>
              </w:rPr>
              <w:noBreakHyphen/>
              <w:t xml:space="preserve">3: </w:t>
            </w:r>
            <w:r w:rsidRPr="005F5921">
              <w:rPr>
                <w:rStyle w:val="Hyperlink"/>
                <w:rFonts w:cs="Arial"/>
              </w:rPr>
              <w:t>Child Support Portal Home Page</w:t>
            </w:r>
            <w:r>
              <w:rPr>
                <w:webHidden/>
              </w:rPr>
              <w:tab/>
            </w:r>
            <w:r>
              <w:rPr>
                <w:webHidden/>
              </w:rPr>
              <w:fldChar w:fldCharType="begin"/>
            </w:r>
            <w:r>
              <w:rPr>
                <w:webHidden/>
              </w:rPr>
              <w:instrText xml:space="preserve"> PAGEREF _Toc169814111 \h </w:instrText>
            </w:r>
            <w:r>
              <w:rPr>
                <w:webHidden/>
              </w:rPr>
              <w:fldChar w:fldCharType="separate"/>
            </w:r>
            <w:r>
              <w:rPr>
                <w:webHidden/>
              </w:rPr>
              <w:t>3-3</w:t>
            </w:r>
            <w:r>
              <w:rPr>
                <w:webHidden/>
              </w:rPr>
              <w:fldChar w:fldCharType="end"/>
            </w:r>
          </w:hyperlink>
        </w:p>
        <w:p w:rsidR="00F165BC" w14:paraId="57DBE254" w14:textId="7F07158B">
          <w:pPr>
            <w:pStyle w:val="TableofFigures"/>
            <w:rPr>
              <w:rFonts w:asciiTheme="minorHAnsi" w:eastAsiaTheme="minorEastAsia" w:hAnsiTheme="minorHAnsi" w:cstheme="minorBidi"/>
              <w:szCs w:val="24"/>
            </w:rPr>
          </w:pPr>
          <w:hyperlink w:anchor="_Toc169814112" w:history="1">
            <w:r w:rsidRPr="005F5921">
              <w:rPr>
                <w:rStyle w:val="Hyperlink"/>
              </w:rPr>
              <w:t>Chart 4</w:t>
            </w:r>
            <w:r w:rsidRPr="005F5921">
              <w:rPr>
                <w:rStyle w:val="Hyperlink"/>
              </w:rPr>
              <w:noBreakHyphen/>
              <w:t xml:space="preserve">1: </w:t>
            </w:r>
            <w:r w:rsidRPr="005F5921">
              <w:rPr>
                <w:rStyle w:val="Hyperlink"/>
                <w:rFonts w:cs="Arial"/>
              </w:rPr>
              <w:t>Profile Update</w:t>
            </w:r>
            <w:r>
              <w:rPr>
                <w:webHidden/>
              </w:rPr>
              <w:tab/>
            </w:r>
            <w:r>
              <w:rPr>
                <w:webHidden/>
              </w:rPr>
              <w:fldChar w:fldCharType="begin"/>
            </w:r>
            <w:r>
              <w:rPr>
                <w:webHidden/>
              </w:rPr>
              <w:instrText xml:space="preserve"> PAGEREF _Toc169814112 \h </w:instrText>
            </w:r>
            <w:r>
              <w:rPr>
                <w:webHidden/>
              </w:rPr>
              <w:fldChar w:fldCharType="separate"/>
            </w:r>
            <w:r>
              <w:rPr>
                <w:webHidden/>
              </w:rPr>
              <w:t>4-2</w:t>
            </w:r>
            <w:r>
              <w:rPr>
                <w:webHidden/>
              </w:rPr>
              <w:fldChar w:fldCharType="end"/>
            </w:r>
          </w:hyperlink>
        </w:p>
        <w:p w:rsidR="00F165BC" w14:paraId="29869765" w14:textId="712F0441">
          <w:pPr>
            <w:pStyle w:val="TableofFigures"/>
            <w:rPr>
              <w:rFonts w:asciiTheme="minorHAnsi" w:eastAsiaTheme="minorEastAsia" w:hAnsiTheme="minorHAnsi" w:cstheme="minorBidi"/>
              <w:szCs w:val="24"/>
            </w:rPr>
          </w:pPr>
          <w:hyperlink w:anchor="_Toc169814113" w:history="1">
            <w:r w:rsidRPr="005F5921">
              <w:rPr>
                <w:rStyle w:val="Hyperlink"/>
              </w:rPr>
              <w:t>Chart 5</w:t>
            </w:r>
            <w:r w:rsidRPr="005F5921">
              <w:rPr>
                <w:rStyle w:val="Hyperlink"/>
              </w:rPr>
              <w:noBreakHyphen/>
              <w:t xml:space="preserve">1: </w:t>
            </w:r>
            <w:r w:rsidRPr="005F5921">
              <w:rPr>
                <w:rStyle w:val="Hyperlink"/>
                <w:rFonts w:cs="Arial"/>
              </w:rPr>
              <w:t>Forgot User ID</w:t>
            </w:r>
            <w:r>
              <w:rPr>
                <w:webHidden/>
              </w:rPr>
              <w:tab/>
            </w:r>
            <w:r>
              <w:rPr>
                <w:webHidden/>
              </w:rPr>
              <w:fldChar w:fldCharType="begin"/>
            </w:r>
            <w:r>
              <w:rPr>
                <w:webHidden/>
              </w:rPr>
              <w:instrText xml:space="preserve"> PAGEREF _Toc169814113 \h </w:instrText>
            </w:r>
            <w:r>
              <w:rPr>
                <w:webHidden/>
              </w:rPr>
              <w:fldChar w:fldCharType="separate"/>
            </w:r>
            <w:r>
              <w:rPr>
                <w:webHidden/>
              </w:rPr>
              <w:t>5-1</w:t>
            </w:r>
            <w:r>
              <w:rPr>
                <w:webHidden/>
              </w:rPr>
              <w:fldChar w:fldCharType="end"/>
            </w:r>
          </w:hyperlink>
        </w:p>
        <w:p w:rsidR="00F165BC" w14:paraId="2B6AC03B" w14:textId="73501CA7">
          <w:pPr>
            <w:pStyle w:val="TableofFigures"/>
            <w:rPr>
              <w:rFonts w:asciiTheme="minorHAnsi" w:eastAsiaTheme="minorEastAsia" w:hAnsiTheme="minorHAnsi" w:cstheme="minorBidi"/>
              <w:szCs w:val="24"/>
            </w:rPr>
          </w:pPr>
          <w:hyperlink w:anchor="_Toc169814114" w:history="1">
            <w:r w:rsidRPr="005F5921">
              <w:rPr>
                <w:rStyle w:val="Hyperlink"/>
              </w:rPr>
              <w:t>Chart 5</w:t>
            </w:r>
            <w:r w:rsidRPr="005F5921">
              <w:rPr>
                <w:rStyle w:val="Hyperlink"/>
              </w:rPr>
              <w:noBreakHyphen/>
              <w:t xml:space="preserve">2: </w:t>
            </w:r>
            <w:r w:rsidRPr="005F5921">
              <w:rPr>
                <w:rStyle w:val="Hyperlink"/>
                <w:rFonts w:cs="Arial"/>
              </w:rPr>
              <w:t>Log In – Forgot/Change Password</w:t>
            </w:r>
            <w:r>
              <w:rPr>
                <w:webHidden/>
              </w:rPr>
              <w:tab/>
            </w:r>
            <w:r>
              <w:rPr>
                <w:webHidden/>
              </w:rPr>
              <w:fldChar w:fldCharType="begin"/>
            </w:r>
            <w:r>
              <w:rPr>
                <w:webHidden/>
              </w:rPr>
              <w:instrText xml:space="preserve"> PAGEREF _Toc169814114 \h </w:instrText>
            </w:r>
            <w:r>
              <w:rPr>
                <w:webHidden/>
              </w:rPr>
              <w:fldChar w:fldCharType="separate"/>
            </w:r>
            <w:r>
              <w:rPr>
                <w:webHidden/>
              </w:rPr>
              <w:t>5-3</w:t>
            </w:r>
            <w:r>
              <w:rPr>
                <w:webHidden/>
              </w:rPr>
              <w:fldChar w:fldCharType="end"/>
            </w:r>
          </w:hyperlink>
        </w:p>
        <w:p w:rsidR="00F165BC" w14:paraId="395D564D" w14:textId="3D5580DD">
          <w:pPr>
            <w:pStyle w:val="TableofFigures"/>
            <w:rPr>
              <w:rFonts w:asciiTheme="minorHAnsi" w:eastAsiaTheme="minorEastAsia" w:hAnsiTheme="minorHAnsi" w:cstheme="minorBidi"/>
              <w:szCs w:val="24"/>
            </w:rPr>
          </w:pPr>
          <w:hyperlink w:anchor="_Toc169814115" w:history="1">
            <w:r w:rsidRPr="005F5921">
              <w:rPr>
                <w:rStyle w:val="Hyperlink"/>
              </w:rPr>
              <w:t>Chart 5</w:t>
            </w:r>
            <w:r w:rsidRPr="005F5921">
              <w:rPr>
                <w:rStyle w:val="Hyperlink"/>
              </w:rPr>
              <w:noBreakHyphen/>
              <w:t xml:space="preserve">3: Log In </w:t>
            </w:r>
            <w:r w:rsidRPr="005F5921">
              <w:rPr>
                <w:rStyle w:val="Hyperlink"/>
                <w:rFonts w:cs="Arial"/>
              </w:rPr>
              <w:t>Forgot/Change Password</w:t>
            </w:r>
            <w:r>
              <w:rPr>
                <w:webHidden/>
              </w:rPr>
              <w:tab/>
            </w:r>
            <w:r>
              <w:rPr>
                <w:webHidden/>
              </w:rPr>
              <w:fldChar w:fldCharType="begin"/>
            </w:r>
            <w:r>
              <w:rPr>
                <w:webHidden/>
              </w:rPr>
              <w:instrText xml:space="preserve"> PAGEREF _Toc169814115 \h </w:instrText>
            </w:r>
            <w:r>
              <w:rPr>
                <w:webHidden/>
              </w:rPr>
              <w:fldChar w:fldCharType="separate"/>
            </w:r>
            <w:r>
              <w:rPr>
                <w:webHidden/>
              </w:rPr>
              <w:t>5-3</w:t>
            </w:r>
            <w:r>
              <w:rPr>
                <w:webHidden/>
              </w:rPr>
              <w:fldChar w:fldCharType="end"/>
            </w:r>
          </w:hyperlink>
        </w:p>
        <w:p w:rsidR="00F165BC" w14:paraId="4CC48AA9" w14:textId="0770E91E">
          <w:pPr>
            <w:pStyle w:val="TableofFigures"/>
            <w:rPr>
              <w:rFonts w:asciiTheme="minorHAnsi" w:eastAsiaTheme="minorEastAsia" w:hAnsiTheme="minorHAnsi" w:cstheme="minorBidi"/>
              <w:szCs w:val="24"/>
            </w:rPr>
          </w:pPr>
          <w:hyperlink w:anchor="_Toc169814116" w:history="1">
            <w:r w:rsidRPr="005F5921">
              <w:rPr>
                <w:rStyle w:val="Hyperlink"/>
              </w:rPr>
              <w:t>Chart 5</w:t>
            </w:r>
            <w:r w:rsidRPr="005F5921">
              <w:rPr>
                <w:rStyle w:val="Hyperlink"/>
              </w:rPr>
              <w:noBreakHyphen/>
              <w:t xml:space="preserve">4: </w:t>
            </w:r>
            <w:r w:rsidRPr="005F5921">
              <w:rPr>
                <w:rStyle w:val="Hyperlink"/>
                <w:rFonts w:cs="Arial"/>
              </w:rPr>
              <w:t>Forgot/Change Password (Reset Password)</w:t>
            </w:r>
            <w:r>
              <w:rPr>
                <w:webHidden/>
              </w:rPr>
              <w:tab/>
            </w:r>
            <w:r>
              <w:rPr>
                <w:webHidden/>
              </w:rPr>
              <w:fldChar w:fldCharType="begin"/>
            </w:r>
            <w:r>
              <w:rPr>
                <w:webHidden/>
              </w:rPr>
              <w:instrText xml:space="preserve"> PAGEREF _Toc169814116 \h </w:instrText>
            </w:r>
            <w:r>
              <w:rPr>
                <w:webHidden/>
              </w:rPr>
              <w:fldChar w:fldCharType="separate"/>
            </w:r>
            <w:r>
              <w:rPr>
                <w:webHidden/>
              </w:rPr>
              <w:t>5-5</w:t>
            </w:r>
            <w:r>
              <w:rPr>
                <w:webHidden/>
              </w:rPr>
              <w:fldChar w:fldCharType="end"/>
            </w:r>
          </w:hyperlink>
        </w:p>
        <w:p w:rsidR="00F165BC" w14:paraId="2B084233" w14:textId="612AD9D5">
          <w:pPr>
            <w:pStyle w:val="TableofFigures"/>
            <w:rPr>
              <w:rFonts w:asciiTheme="minorHAnsi" w:eastAsiaTheme="minorEastAsia" w:hAnsiTheme="minorHAnsi" w:cstheme="minorBidi"/>
              <w:szCs w:val="24"/>
            </w:rPr>
          </w:pPr>
          <w:hyperlink w:anchor="_Toc169814117" w:history="1">
            <w:r w:rsidRPr="005F5921">
              <w:rPr>
                <w:rStyle w:val="Hyperlink"/>
              </w:rPr>
              <w:t>Chart 6</w:t>
            </w:r>
            <w:r w:rsidRPr="005F5921">
              <w:rPr>
                <w:rStyle w:val="Hyperlink"/>
              </w:rPr>
              <w:noBreakHyphen/>
              <w:t xml:space="preserve">1: </w:t>
            </w:r>
            <w:r w:rsidRPr="005F5921">
              <w:rPr>
                <w:rStyle w:val="Hyperlink"/>
                <w:rFonts w:cs="Arial"/>
              </w:rPr>
              <w:t>Frequently Asked Questions</w:t>
            </w:r>
            <w:r>
              <w:rPr>
                <w:webHidden/>
              </w:rPr>
              <w:tab/>
            </w:r>
            <w:r>
              <w:rPr>
                <w:webHidden/>
              </w:rPr>
              <w:fldChar w:fldCharType="begin"/>
            </w:r>
            <w:r>
              <w:rPr>
                <w:webHidden/>
              </w:rPr>
              <w:instrText xml:space="preserve"> PAGEREF _Toc169814117 \h </w:instrText>
            </w:r>
            <w:r>
              <w:rPr>
                <w:webHidden/>
              </w:rPr>
              <w:fldChar w:fldCharType="separate"/>
            </w:r>
            <w:r>
              <w:rPr>
                <w:webHidden/>
              </w:rPr>
              <w:t>6-6</w:t>
            </w:r>
            <w:r>
              <w:rPr>
                <w:webHidden/>
              </w:rPr>
              <w:fldChar w:fldCharType="end"/>
            </w:r>
          </w:hyperlink>
        </w:p>
        <w:p w:rsidR="002477D7" w:rsidRPr="00F01AB2" w:rsidP="00AD7620" w14:paraId="45834693" w14:textId="014B1384">
          <w:pPr>
            <w:pStyle w:val="BodyText"/>
            <w:sectPr w:rsidSect="008C3506">
              <w:headerReference w:type="default" r:id="rId10"/>
              <w:footerReference w:type="default" r:id="rId11"/>
              <w:pgSz w:w="12240" w:h="15840"/>
              <w:pgMar w:top="1440" w:right="1440" w:bottom="1440" w:left="1440" w:header="720" w:footer="720" w:gutter="0"/>
              <w:pgNumType w:fmt="lowerRoman" w:start="1"/>
              <w:cols w:space="720"/>
              <w:docGrid w:linePitch="360"/>
            </w:sectPr>
          </w:pPr>
          <w:r w:rsidRPr="00F01AB2">
            <w:rPr>
              <w:rFonts w:ascii="Arial" w:hAnsi="Arial" w:cs="Tahoma"/>
              <w:noProof/>
              <w:szCs w:val="16"/>
            </w:rPr>
            <w:fldChar w:fldCharType="end"/>
          </w:r>
        </w:p>
      </w:sdtContent>
    </w:sdt>
    <w:p w:rsidR="00D95FC7" w:rsidRPr="00F01AB2" w:rsidP="002477D7" w14:paraId="45834694" w14:textId="77777777">
      <w:pPr>
        <w:pStyle w:val="Heading1"/>
      </w:pPr>
      <w:bookmarkStart w:id="0" w:name="_Ref162561142"/>
      <w:bookmarkStart w:id="1" w:name="_Ref162561446"/>
      <w:bookmarkStart w:id="2" w:name="_Toc169814048"/>
      <w:r w:rsidRPr="00F01AB2">
        <w:t>Registration</w:t>
      </w:r>
      <w:bookmarkEnd w:id="0"/>
      <w:bookmarkEnd w:id="1"/>
      <w:bookmarkEnd w:id="2"/>
    </w:p>
    <w:p w:rsidR="00D95FC7" w:rsidRPr="00F01AB2" w:rsidP="00D95FC7" w14:paraId="45834695" w14:textId="726FFAF0">
      <w:pPr>
        <w:pStyle w:val="BodyText"/>
      </w:pPr>
      <w:bookmarkStart w:id="3" w:name="_Toc224353118"/>
      <w:bookmarkStart w:id="4" w:name="_Toc224115636"/>
      <w:r w:rsidRPr="00F01AB2">
        <w:t xml:space="preserve">This document </w:t>
      </w:r>
      <w:r w:rsidRPr="00F01AB2" w:rsidR="00EE0DF0">
        <w:t>de</w:t>
      </w:r>
      <w:r w:rsidRPr="00F01AB2" w:rsidR="00A24D9A">
        <w:t>scribes</w:t>
      </w:r>
      <w:r w:rsidRPr="00F01AB2">
        <w:t xml:space="preserve"> the process</w:t>
      </w:r>
      <w:r w:rsidRPr="00F01AB2" w:rsidR="00A24D9A">
        <w:t>es</w:t>
      </w:r>
      <w:r w:rsidRPr="00F01AB2">
        <w:t xml:space="preserve"> to submit a request for user registration </w:t>
      </w:r>
      <w:r w:rsidRPr="00F01AB2" w:rsidR="00E76861">
        <w:t xml:space="preserve">to </w:t>
      </w:r>
      <w:r w:rsidRPr="00F01AB2">
        <w:t>access the Child Support Portal</w:t>
      </w:r>
      <w:r w:rsidRPr="00F01AB2" w:rsidR="00EE0E8B">
        <w:t xml:space="preserve"> (CSP or Portal)</w:t>
      </w:r>
      <w:r w:rsidRPr="00F01AB2">
        <w:t>.</w:t>
      </w:r>
    </w:p>
    <w:bookmarkEnd w:id="3"/>
    <w:p w:rsidR="00D95FC7" w:rsidRPr="00F01AB2" w:rsidP="00D95FC7" w14:paraId="45834697" w14:textId="18C58371">
      <w:pPr>
        <w:pStyle w:val="Figure"/>
      </w:pPr>
      <w:r w:rsidRPr="00F01AB2">
        <w:rPr>
          <w:noProof/>
        </w:rPr>
        <w:drawing>
          <wp:inline distT="0" distB="0" distL="0" distR="0">
            <wp:extent cx="5486400" cy="3599570"/>
            <wp:effectExtent l="19050" t="19050" r="19050" b="20320"/>
            <wp:docPr id="576919976"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19976" name="Picture 1" descr="Graphical user interface&#10;&#10;Description automatically generated with medium confidence"/>
                    <pic:cNvPicPr/>
                  </pic:nvPicPr>
                  <pic:blipFill>
                    <a:blip xmlns:r="http://schemas.openxmlformats.org/officeDocument/2006/relationships" r:embed="rId12"/>
                    <a:stretch>
                      <a:fillRect/>
                    </a:stretch>
                  </pic:blipFill>
                  <pic:spPr>
                    <a:xfrm>
                      <a:off x="0" y="0"/>
                      <a:ext cx="5486400" cy="3599570"/>
                    </a:xfrm>
                    <a:prstGeom prst="rect">
                      <a:avLst/>
                    </a:prstGeom>
                    <a:ln w="6350">
                      <a:solidFill>
                        <a:schemeClr val="tx1"/>
                      </a:solidFill>
                    </a:ln>
                  </pic:spPr>
                </pic:pic>
              </a:graphicData>
            </a:graphic>
          </wp:inline>
        </w:drawing>
      </w:r>
    </w:p>
    <w:p w:rsidR="007140C7" w:rsidRPr="00F01AB2" w:rsidP="004B0BC8" w14:paraId="7048906A" w14:textId="0F2E8BBF">
      <w:pPr>
        <w:pStyle w:val="Caption-Figure"/>
      </w:pPr>
      <w:bookmarkStart w:id="5" w:name="_Ref162445823"/>
      <w:bookmarkStart w:id="6" w:name="_Toc419882621"/>
      <w:bookmarkStart w:id="7" w:name="_Toc169814058"/>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5"/>
      <w:r w:rsidRPr="00F01AB2">
        <w:t xml:space="preserve">: Welcome to </w:t>
      </w:r>
      <w:r w:rsidRPr="00F01AB2" w:rsidR="002E51A5">
        <w:t xml:space="preserve">the </w:t>
      </w:r>
      <w:r w:rsidRPr="00F01AB2">
        <w:t>Child Support Portal</w:t>
      </w:r>
      <w:bookmarkEnd w:id="6"/>
      <w:bookmarkEnd w:id="7"/>
      <w:r w:rsidRPr="00F01AB2">
        <w:t xml:space="preserve"> </w:t>
      </w:r>
    </w:p>
    <w:p w:rsidR="00D53D60" w:rsidRPr="00F01AB2" w:rsidP="00F01AB2" w14:paraId="7A1FF450" w14:textId="77777777">
      <w:pPr>
        <w:pStyle w:val="Note"/>
        <w:pBdr>
          <w:bottom w:val="none" w:sz="0" w:space="0" w:color="auto"/>
        </w:pBdr>
        <w:rPr>
          <w:b/>
          <w:bCs/>
        </w:rPr>
      </w:pPr>
      <w:r w:rsidRPr="00F01AB2">
        <w:rPr>
          <w:b/>
          <w:bCs/>
        </w:rPr>
        <w:t>Note</w:t>
      </w:r>
      <w:r w:rsidRPr="00F01AB2" w:rsidR="00757141">
        <w:rPr>
          <w:b/>
          <w:bCs/>
        </w:rPr>
        <w:t>s</w:t>
      </w:r>
      <w:r w:rsidRPr="00F01AB2" w:rsidR="00BD583A">
        <w:rPr>
          <w:b/>
          <w:bCs/>
        </w:rPr>
        <w:t xml:space="preserve">: </w:t>
      </w:r>
    </w:p>
    <w:p w:rsidR="00D53D60" w:rsidRPr="00F01AB2" w:rsidP="00F01AB2" w14:paraId="32651931" w14:textId="4B6C99FC">
      <w:pPr>
        <w:pStyle w:val="NoteBullet"/>
        <w:pBdr>
          <w:top w:val="none" w:sz="0" w:space="0" w:color="auto"/>
          <w:bottom w:val="none" w:sz="0" w:space="0" w:color="auto"/>
        </w:pBdr>
      </w:pPr>
      <w:r w:rsidRPr="00F01AB2">
        <w:fldChar w:fldCharType="begin"/>
      </w:r>
      <w:r w:rsidRPr="00F01AB2">
        <w:rPr>
          <w:b/>
        </w:rPr>
        <w:instrText xml:space="preserve"> REF _Ref162445823 \h </w:instrText>
      </w:r>
      <w:r w:rsidRPr="00F01AB2">
        <w:instrText xml:space="preserve"> \* MERGEFORMAT </w:instrText>
      </w:r>
      <w:r w:rsidRPr="00F01AB2">
        <w:fldChar w:fldCharType="separate"/>
      </w:r>
      <w:r w:rsidRPr="00F01AB2" w:rsidR="00F165BC">
        <w:t xml:space="preserve">Figure </w:t>
      </w:r>
      <w:r w:rsidR="00F165BC">
        <w:t>1</w:t>
      </w:r>
      <w:r w:rsidRPr="00F01AB2" w:rsidR="00F165BC">
        <w:noBreakHyphen/>
      </w:r>
      <w:r w:rsidR="00F165BC">
        <w:t>1</w:t>
      </w:r>
      <w:r w:rsidRPr="00F01AB2">
        <w:fldChar w:fldCharType="end"/>
      </w:r>
      <w:r w:rsidRPr="00F01AB2" w:rsidR="008A3238">
        <w:t xml:space="preserve"> </w:t>
      </w:r>
      <w:r w:rsidRPr="00F01AB2" w:rsidR="00D95FC7">
        <w:t xml:space="preserve">shows the header and footer </w:t>
      </w:r>
      <w:r w:rsidRPr="00F01AB2" w:rsidR="002C63BE">
        <w:t>for</w:t>
      </w:r>
      <w:r w:rsidRPr="00F01AB2" w:rsidR="00D95FC7">
        <w:t xml:space="preserve"> all </w:t>
      </w:r>
      <w:r w:rsidRPr="00F01AB2" w:rsidR="008A3238">
        <w:t xml:space="preserve">CSP </w:t>
      </w:r>
      <w:r w:rsidRPr="00F01AB2" w:rsidR="00D95FC7">
        <w:t>screens.</w:t>
      </w:r>
      <w:r w:rsidRPr="00F01AB2" w:rsidR="00BD06D6">
        <w:t xml:space="preserve"> </w:t>
      </w:r>
      <w:r w:rsidRPr="00F01AB2" w:rsidR="00D95FC7">
        <w:t xml:space="preserve">The header may contain </w:t>
      </w:r>
      <w:r w:rsidRPr="00F01AB2" w:rsidR="002C63BE">
        <w:t xml:space="preserve">additional </w:t>
      </w:r>
      <w:r w:rsidRPr="00F01AB2" w:rsidR="00D95FC7">
        <w:t xml:space="preserve">links </w:t>
      </w:r>
      <w:r w:rsidRPr="00F01AB2" w:rsidR="002C63BE">
        <w:t>(</w:t>
      </w:r>
      <w:r w:rsidRPr="00F01AB2">
        <w:t>for example</w:t>
      </w:r>
      <w:r w:rsidRPr="00F01AB2" w:rsidR="002C63BE">
        <w:t xml:space="preserve">, </w:t>
      </w:r>
      <w:r w:rsidRPr="00F01AB2" w:rsidR="00D95FC7">
        <w:t xml:space="preserve">Logout, Comments, </w:t>
      </w:r>
      <w:r w:rsidRPr="00F01AB2" w:rsidR="00DD026B">
        <w:t xml:space="preserve">FAQ, Contact Us, </w:t>
      </w:r>
      <w:r w:rsidRPr="00F01AB2" w:rsidR="00D95FC7">
        <w:t xml:space="preserve">Print, </w:t>
      </w:r>
      <w:r w:rsidRPr="00F01AB2" w:rsidR="00DD026B">
        <w:t>Portal</w:t>
      </w:r>
      <w:r w:rsidRPr="00F01AB2" w:rsidR="00D95FC7">
        <w:t xml:space="preserve"> Home</w:t>
      </w:r>
      <w:r w:rsidRPr="00F01AB2" w:rsidR="000543B3">
        <w:t xml:space="preserve">, </w:t>
      </w:r>
      <w:r w:rsidRPr="00F01AB2" w:rsidR="00EE0E8B">
        <w:t xml:space="preserve">and </w:t>
      </w:r>
      <w:r w:rsidRPr="00F01AB2" w:rsidR="000543B3">
        <w:t>Chatbot</w:t>
      </w:r>
      <w:r w:rsidRPr="00F01AB2">
        <w:t>); the</w:t>
      </w:r>
      <w:r w:rsidRPr="00F01AB2" w:rsidR="00D95FC7">
        <w:t xml:space="preserve"> footer may</w:t>
      </w:r>
      <w:r w:rsidRPr="00F01AB2">
        <w:t>, too</w:t>
      </w:r>
      <w:r w:rsidRPr="00F01AB2" w:rsidR="00D95FC7">
        <w:t xml:space="preserve"> </w:t>
      </w:r>
      <w:r w:rsidRPr="00F01AB2" w:rsidR="008A3238">
        <w:t>(</w:t>
      </w:r>
      <w:r w:rsidRPr="00F01AB2">
        <w:t>for example</w:t>
      </w:r>
      <w:r w:rsidRPr="00F01AB2" w:rsidR="008A3238">
        <w:t>,</w:t>
      </w:r>
      <w:r w:rsidRPr="00F01AB2" w:rsidR="00DD026B">
        <w:t xml:space="preserve"> Office of Child Support </w:t>
      </w:r>
      <w:r w:rsidRPr="00F01AB2" w:rsidR="00197565">
        <w:t>Services</w:t>
      </w:r>
      <w:r w:rsidRPr="00F01AB2" w:rsidR="00DD026B">
        <w:t xml:space="preserve">, </w:t>
      </w:r>
      <w:r w:rsidRPr="00F01AB2" w:rsidR="00D95FC7">
        <w:t xml:space="preserve">Privacy </w:t>
      </w:r>
      <w:r w:rsidRPr="00F01AB2" w:rsidR="00DD026B">
        <w:t>Policy</w:t>
      </w:r>
      <w:r w:rsidRPr="00F01AB2" w:rsidR="008A3238">
        <w:t>,</w:t>
      </w:r>
      <w:r w:rsidRPr="00F01AB2" w:rsidR="00D95FC7">
        <w:t xml:space="preserve"> </w:t>
      </w:r>
      <w:r w:rsidRPr="00F01AB2" w:rsidR="00DD026B">
        <w:t xml:space="preserve">Accessibility, </w:t>
      </w:r>
      <w:r w:rsidRPr="00F01AB2" w:rsidR="00A95614">
        <w:t xml:space="preserve">HHS Vulnerability Disclosure Policy, </w:t>
      </w:r>
      <w:r w:rsidRPr="00F01AB2" w:rsidR="00EE0E8B">
        <w:t xml:space="preserve">and the </w:t>
      </w:r>
      <w:r w:rsidRPr="00F01AB2" w:rsidR="00DD026B">
        <w:t>Help Desk email address</w:t>
      </w:r>
      <w:r w:rsidRPr="00F01AB2" w:rsidR="008A3238">
        <w:t>)</w:t>
      </w:r>
      <w:r w:rsidRPr="00F01AB2" w:rsidR="00D95FC7">
        <w:t xml:space="preserve">. </w:t>
      </w:r>
    </w:p>
    <w:p w:rsidR="00D95FC7" w:rsidRPr="00F01AB2" w:rsidP="00F01AB2" w14:paraId="45834699" w14:textId="071E1C8D">
      <w:pPr>
        <w:pStyle w:val="NoteBullet"/>
        <w:pBdr>
          <w:top w:val="none" w:sz="0" w:space="0" w:color="auto"/>
          <w:bottom w:val="none" w:sz="0" w:space="0" w:color="auto"/>
        </w:pBdr>
      </w:pPr>
      <w:r w:rsidRPr="00F01AB2">
        <w:t>The footer also contains a small chat icon in the bottom right corner. This icon</w:t>
      </w:r>
      <w:r w:rsidRPr="00F01AB2" w:rsidR="00EE0E8B">
        <w:t>, which</w:t>
      </w:r>
      <w:r w:rsidRPr="00F01AB2">
        <w:t xml:space="preserve"> displays until the user access</w:t>
      </w:r>
      <w:r w:rsidRPr="00F01AB2" w:rsidR="00EE0E8B">
        <w:t>es</w:t>
      </w:r>
      <w:r w:rsidRPr="00F01AB2">
        <w:t xml:space="preserve"> the </w:t>
      </w:r>
      <w:r w:rsidRPr="00F01AB2" w:rsidR="00EE0E8B">
        <w:t xml:space="preserve">Portal, </w:t>
      </w:r>
      <w:r w:rsidRPr="00F01AB2">
        <w:t>offers help to the user to reset their password or unlock their account.</w:t>
      </w:r>
    </w:p>
    <w:p w:rsidR="008A3238" w:rsidRPr="00F01AB2" w:rsidP="00F01AB2" w14:paraId="4583469A" w14:textId="4AC09E1D">
      <w:pPr>
        <w:pStyle w:val="NoteBullet"/>
        <w:pBdr>
          <w:top w:val="none" w:sz="0" w:space="0" w:color="auto"/>
        </w:pBdr>
      </w:pPr>
      <w:r w:rsidRPr="00F01AB2">
        <w:t xml:space="preserve">To improve the readability of this document, the headers and footers </w:t>
      </w:r>
      <w:r w:rsidRPr="00F01AB2" w:rsidR="00D66E77">
        <w:t>on</w:t>
      </w:r>
      <w:r w:rsidRPr="00F01AB2">
        <w:t xml:space="preserve"> many web page images (figures) were </w:t>
      </w:r>
      <w:r w:rsidRPr="00F01AB2" w:rsidR="00507A1E">
        <w:t>excluded.</w:t>
      </w:r>
    </w:p>
    <w:p w:rsidR="00D95FC7" w:rsidRPr="00F01AB2" w:rsidP="00F01AB2" w14:paraId="4583469B" w14:textId="69D96210">
      <w:pPr>
        <w:pStyle w:val="BodyText-12Before"/>
      </w:pPr>
      <w:r w:rsidRPr="00F01AB2">
        <w:fldChar w:fldCharType="begin"/>
      </w:r>
      <w:r w:rsidRPr="00F01AB2">
        <w:instrText xml:space="preserve"> REF _Ref162445877 \h </w:instrText>
      </w:r>
      <w:r w:rsidRPr="00F01AB2" w:rsidR="00454694">
        <w:instrText xml:space="preserve"> \* MERGEFORMAT </w:instrText>
      </w:r>
      <w:r w:rsidRPr="00F01AB2">
        <w:fldChar w:fldCharType="separate"/>
      </w:r>
      <w:r w:rsidRPr="00F01AB2" w:rsidR="00F165BC">
        <w:t xml:space="preserve">Chart </w:t>
      </w:r>
      <w:r w:rsidR="00F165BC">
        <w:t>1</w:t>
      </w:r>
      <w:r w:rsidRPr="00F01AB2" w:rsidR="00F165BC">
        <w:noBreakHyphen/>
      </w:r>
      <w:r w:rsidR="00F165BC">
        <w:t>1</w:t>
      </w:r>
      <w:r w:rsidRPr="00F01AB2">
        <w:fldChar w:fldCharType="end"/>
      </w:r>
      <w:r w:rsidRPr="00F01AB2">
        <w:t xml:space="preserve"> </w:t>
      </w:r>
      <w:r w:rsidRPr="00F01AB2" w:rsidR="00EE0DF0">
        <w:t>defines</w:t>
      </w:r>
      <w:r w:rsidRPr="00F01AB2">
        <w:t xml:space="preserve"> the functions available </w:t>
      </w:r>
      <w:r w:rsidRPr="00F01AB2" w:rsidR="00532158">
        <w:t xml:space="preserve">on </w:t>
      </w:r>
      <w:r w:rsidRPr="00F01AB2">
        <w:t xml:space="preserve">the Welcome to </w:t>
      </w:r>
      <w:r w:rsidRPr="00F01AB2">
        <w:t xml:space="preserve">the </w:t>
      </w:r>
      <w:r w:rsidRPr="00F01AB2">
        <w:t>Child Support Portal</w:t>
      </w:r>
      <w:r w:rsidRPr="00F01AB2" w:rsidR="003E5D13">
        <w:t xml:space="preserve"> page</w:t>
      </w:r>
      <w:r w:rsidRPr="00F01AB2" w:rsidR="00E421D9">
        <w:t xml:space="preserve">, including </w:t>
      </w:r>
      <w:r w:rsidRPr="00F01AB2" w:rsidR="00EE0E8B">
        <w:t xml:space="preserve">those in </w:t>
      </w:r>
      <w:r w:rsidRPr="00F01AB2" w:rsidR="00E421D9">
        <w:t>the header and footer</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6665"/>
      </w:tblGrid>
      <w:tr w14:paraId="4583469D"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2F3439" w14:paraId="4583469C" w14:textId="524BBF66">
            <w:pPr>
              <w:pStyle w:val="ChartTitle"/>
            </w:pPr>
            <w:bookmarkStart w:id="8" w:name="_Ref162445877"/>
            <w:bookmarkStart w:id="9" w:name="_Toc419912315"/>
            <w:bookmarkStart w:id="10" w:name="_Toc169814104"/>
            <w:r w:rsidRPr="00F01AB2">
              <w:t xml:space="preserve">Chart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8"/>
            <w:r w:rsidRPr="00F01AB2" w:rsidR="00BD583A">
              <w:t xml:space="preserve">: </w:t>
            </w:r>
            <w:r w:rsidRPr="00F01AB2">
              <w:t>Welcome to Child Support Portal</w:t>
            </w:r>
            <w:bookmarkEnd w:id="9"/>
            <w:bookmarkEnd w:id="10"/>
          </w:p>
        </w:tc>
      </w:tr>
      <w:tr w14:paraId="458346A0" w14:textId="77777777" w:rsidTr="00AD7620">
        <w:tblPrEx>
          <w:tblW w:w="9360" w:type="dxa"/>
          <w:jc w:val="center"/>
          <w:tblLayout w:type="fixed"/>
          <w:tblLook w:val="01E0"/>
        </w:tblPrEx>
        <w:trPr>
          <w:cantSplit/>
          <w:tblHeader/>
          <w:jc w:val="center"/>
        </w:trPr>
        <w:tc>
          <w:tcPr>
            <w:tcW w:w="2695" w:type="dxa"/>
            <w:shd w:val="clear" w:color="auto" w:fill="D9D9D9"/>
            <w:vAlign w:val="bottom"/>
          </w:tcPr>
          <w:p w:rsidR="00D95FC7" w:rsidRPr="00F01AB2" w:rsidP="002F3439" w14:paraId="4583469E" w14:textId="77777777">
            <w:pPr>
              <w:pStyle w:val="ChartColumnHead"/>
            </w:pPr>
            <w:r w:rsidRPr="00F01AB2">
              <w:t>Link</w:t>
            </w:r>
          </w:p>
        </w:tc>
        <w:tc>
          <w:tcPr>
            <w:tcW w:w="6665" w:type="dxa"/>
            <w:shd w:val="clear" w:color="auto" w:fill="D9D9D9"/>
            <w:vAlign w:val="bottom"/>
          </w:tcPr>
          <w:p w:rsidR="00D95FC7" w:rsidRPr="00F01AB2" w:rsidP="002F3439" w14:paraId="4583469F" w14:textId="77777777">
            <w:pPr>
              <w:pStyle w:val="ChartColumnHead"/>
            </w:pPr>
            <w:r w:rsidRPr="00F01AB2">
              <w:t>Description</w:t>
            </w:r>
          </w:p>
        </w:tc>
      </w:tr>
      <w:tr w14:paraId="69280D37" w14:textId="77777777" w:rsidTr="00F01AB2">
        <w:tblPrEx>
          <w:tblW w:w="9360" w:type="dxa"/>
          <w:jc w:val="center"/>
          <w:tblLayout w:type="fixed"/>
          <w:tblLook w:val="01E0"/>
        </w:tblPrEx>
        <w:trPr>
          <w:cantSplit/>
          <w:jc w:val="center"/>
        </w:trPr>
        <w:tc>
          <w:tcPr>
            <w:tcW w:w="2695" w:type="dxa"/>
          </w:tcPr>
          <w:p w:rsidR="0072218D" w:rsidRPr="00F01AB2" w:rsidP="00F01AB2" w14:paraId="08FF6280" w14:textId="71A8068B">
            <w:pPr>
              <w:pStyle w:val="ChartText"/>
            </w:pPr>
            <w:r w:rsidRPr="00F01AB2">
              <w:t>Portal Home</w:t>
            </w:r>
          </w:p>
        </w:tc>
        <w:tc>
          <w:tcPr>
            <w:tcW w:w="6665" w:type="dxa"/>
          </w:tcPr>
          <w:p w:rsidR="0072218D" w:rsidRPr="00F01AB2" w:rsidP="00F01AB2" w14:paraId="48726F63" w14:textId="7478F52C">
            <w:pPr>
              <w:pStyle w:val="ChartText"/>
            </w:pPr>
            <w:r w:rsidRPr="00F01AB2">
              <w:t xml:space="preserve">Indicates this is the </w:t>
            </w:r>
            <w:r w:rsidRPr="00F01AB2" w:rsidR="004B0BC8">
              <w:t>home p</w:t>
            </w:r>
            <w:r w:rsidRPr="00F01AB2">
              <w:t>age for the Portal</w:t>
            </w:r>
            <w:r w:rsidRPr="00F01AB2" w:rsidR="00EE0E8B">
              <w:t>.</w:t>
            </w:r>
          </w:p>
        </w:tc>
      </w:tr>
      <w:tr w14:paraId="458346A3" w14:textId="77777777" w:rsidTr="00F01AB2">
        <w:tblPrEx>
          <w:tblW w:w="9360" w:type="dxa"/>
          <w:jc w:val="center"/>
          <w:tblLayout w:type="fixed"/>
          <w:tblLook w:val="01E0"/>
        </w:tblPrEx>
        <w:trPr>
          <w:cantSplit/>
          <w:jc w:val="center"/>
        </w:trPr>
        <w:tc>
          <w:tcPr>
            <w:tcW w:w="2695" w:type="dxa"/>
          </w:tcPr>
          <w:p w:rsidR="00D95FC7" w:rsidRPr="00F01AB2" w:rsidP="00F01AB2" w14:paraId="458346A1" w14:textId="6754D772">
            <w:pPr>
              <w:pStyle w:val="ChartText"/>
            </w:pPr>
            <w:r w:rsidRPr="00F01AB2">
              <w:t xml:space="preserve">FAQ </w:t>
            </w:r>
          </w:p>
        </w:tc>
        <w:tc>
          <w:tcPr>
            <w:tcW w:w="6665" w:type="dxa"/>
          </w:tcPr>
          <w:p w:rsidR="00D95FC7" w:rsidRPr="00F01AB2" w:rsidP="00F01AB2" w14:paraId="458346A2" w14:textId="2CC9EA09">
            <w:pPr>
              <w:pStyle w:val="ChartText"/>
            </w:pPr>
            <w:r w:rsidRPr="00F01AB2">
              <w:t>Displays</w:t>
            </w:r>
            <w:r w:rsidRPr="00F01AB2">
              <w:t xml:space="preserve"> the </w:t>
            </w:r>
            <w:r w:rsidRPr="00F01AB2" w:rsidR="004C26D1">
              <w:t>Frequently Asked Questions (</w:t>
            </w:r>
            <w:r w:rsidRPr="00F01AB2">
              <w:t>FAQ</w:t>
            </w:r>
            <w:r w:rsidRPr="00F01AB2" w:rsidR="004C26D1">
              <w:t>)</w:t>
            </w:r>
            <w:r w:rsidRPr="00F01AB2" w:rsidR="00EE0E8B">
              <w:t>.</w:t>
            </w:r>
          </w:p>
        </w:tc>
      </w:tr>
      <w:tr w14:paraId="458346A6" w14:textId="77777777" w:rsidTr="00F01AB2">
        <w:tblPrEx>
          <w:tblW w:w="9360" w:type="dxa"/>
          <w:jc w:val="center"/>
          <w:tblLayout w:type="fixed"/>
          <w:tblLook w:val="01E0"/>
        </w:tblPrEx>
        <w:trPr>
          <w:cantSplit/>
          <w:jc w:val="center"/>
        </w:trPr>
        <w:tc>
          <w:tcPr>
            <w:tcW w:w="2695" w:type="dxa"/>
          </w:tcPr>
          <w:p w:rsidR="00D95FC7" w:rsidRPr="00F01AB2" w:rsidP="00301E1D" w14:paraId="458346A4" w14:textId="77777777">
            <w:pPr>
              <w:pStyle w:val="ChartText"/>
            </w:pPr>
            <w:r w:rsidRPr="00F01AB2">
              <w:rPr>
                <w:bCs/>
              </w:rPr>
              <w:t>Contact Us</w:t>
            </w:r>
          </w:p>
        </w:tc>
        <w:tc>
          <w:tcPr>
            <w:tcW w:w="6665" w:type="dxa"/>
          </w:tcPr>
          <w:p w:rsidR="00D95FC7" w:rsidRPr="00F01AB2" w:rsidP="00643B7B" w14:paraId="458346A5" w14:textId="3BFBEA17">
            <w:pPr>
              <w:pStyle w:val="ChartText"/>
            </w:pPr>
            <w:r w:rsidRPr="00F01AB2">
              <w:t>Displays</w:t>
            </w:r>
            <w:r w:rsidRPr="00F01AB2">
              <w:t xml:space="preserve"> the Help Desk Contact Page, which </w:t>
            </w:r>
            <w:r w:rsidRPr="00F01AB2" w:rsidR="004C26D1">
              <w:t xml:space="preserve">shows </w:t>
            </w:r>
            <w:r w:rsidRPr="00F01AB2">
              <w:t xml:space="preserve">the phone number and email address for the </w:t>
            </w:r>
            <w:r w:rsidRPr="00F01AB2" w:rsidR="004C26D1">
              <w:t>H</w:t>
            </w:r>
            <w:r w:rsidRPr="00F01AB2" w:rsidR="00EE0E8B">
              <w:t xml:space="preserve">elp </w:t>
            </w:r>
            <w:r w:rsidRPr="00F01AB2" w:rsidR="004C26D1">
              <w:t>D</w:t>
            </w:r>
            <w:r w:rsidRPr="00F01AB2" w:rsidR="00EE0E8B">
              <w:t>esk.</w:t>
            </w:r>
          </w:p>
        </w:tc>
      </w:tr>
      <w:tr w14:paraId="45970947" w14:textId="77777777" w:rsidTr="00F01AB2">
        <w:tblPrEx>
          <w:tblW w:w="9360" w:type="dxa"/>
          <w:jc w:val="center"/>
          <w:tblLayout w:type="fixed"/>
          <w:tblLook w:val="01E0"/>
        </w:tblPrEx>
        <w:trPr>
          <w:cantSplit/>
          <w:jc w:val="center"/>
        </w:trPr>
        <w:tc>
          <w:tcPr>
            <w:tcW w:w="2695" w:type="dxa"/>
          </w:tcPr>
          <w:p w:rsidR="00155C70" w:rsidRPr="00F01AB2" w:rsidP="009F2996" w14:paraId="529130F9" w14:textId="4A0B6F07">
            <w:pPr>
              <w:pStyle w:val="ChartText"/>
            </w:pPr>
            <w:r w:rsidRPr="00F01AB2">
              <w:t xml:space="preserve">User </w:t>
            </w:r>
            <w:r w:rsidRPr="00F01AB2" w:rsidR="009F2996">
              <w:t>Affiliations</w:t>
            </w:r>
          </w:p>
        </w:tc>
        <w:tc>
          <w:tcPr>
            <w:tcW w:w="6665" w:type="dxa"/>
          </w:tcPr>
          <w:p w:rsidR="00594707" w:rsidRPr="00F01AB2" w:rsidP="00BD583A" w14:paraId="0F688411" w14:textId="0367C1C6">
            <w:pPr>
              <w:pStyle w:val="ChartText"/>
              <w:rPr>
                <w:color w:val="19150F"/>
              </w:rPr>
            </w:pPr>
            <w:r w:rsidRPr="00F01AB2">
              <w:rPr>
                <w:color w:val="19150F"/>
              </w:rPr>
              <w:t>E</w:t>
            </w:r>
            <w:r w:rsidRPr="00F01AB2" w:rsidR="00831300">
              <w:rPr>
                <w:color w:val="19150F"/>
              </w:rPr>
              <w:t>ight</w:t>
            </w:r>
            <w:r w:rsidRPr="00F01AB2" w:rsidR="0072218D">
              <w:rPr>
                <w:color w:val="19150F"/>
              </w:rPr>
              <w:t xml:space="preserve"> affi</w:t>
            </w:r>
            <w:r w:rsidRPr="00F01AB2">
              <w:rPr>
                <w:color w:val="19150F"/>
              </w:rPr>
              <w:t>liations</w:t>
            </w:r>
            <w:r w:rsidRPr="00F01AB2">
              <w:rPr>
                <w:color w:val="19150F"/>
              </w:rPr>
              <w:t xml:space="preserve"> exist</w:t>
            </w:r>
            <w:r w:rsidRPr="00F01AB2" w:rsidR="00831300">
              <w:rPr>
                <w:color w:val="19150F"/>
              </w:rPr>
              <w:t>:</w:t>
            </w:r>
            <w:r w:rsidRPr="00F01AB2">
              <w:rPr>
                <w:color w:val="19150F"/>
              </w:rPr>
              <w:t xml:space="preserve"> </w:t>
            </w:r>
            <w:r w:rsidRPr="00F01AB2" w:rsidR="00155C70">
              <w:rPr>
                <w:b/>
                <w:bCs/>
                <w:color w:val="19150F"/>
              </w:rPr>
              <w:t>Employers</w:t>
            </w:r>
            <w:r w:rsidRPr="00F01AB2" w:rsidR="00155C70">
              <w:rPr>
                <w:color w:val="19150F"/>
              </w:rPr>
              <w:t xml:space="preserve">, </w:t>
            </w:r>
            <w:r w:rsidRPr="00F01AB2" w:rsidR="00155C70">
              <w:rPr>
                <w:b/>
                <w:bCs/>
                <w:color w:val="19150F"/>
              </w:rPr>
              <w:t>Federal Agencies</w:t>
            </w:r>
            <w:r w:rsidRPr="00F01AB2" w:rsidR="00155C70">
              <w:rPr>
                <w:color w:val="19150F"/>
              </w:rPr>
              <w:t xml:space="preserve">, </w:t>
            </w:r>
            <w:r w:rsidRPr="00F01AB2" w:rsidR="00155C70">
              <w:rPr>
                <w:b/>
                <w:bCs/>
                <w:color w:val="19150F"/>
              </w:rPr>
              <w:t xml:space="preserve">Financial </w:t>
            </w:r>
            <w:r w:rsidRPr="00F01AB2" w:rsidR="00EA6747">
              <w:rPr>
                <w:b/>
                <w:bCs/>
                <w:color w:val="19150F"/>
              </w:rPr>
              <w:t>Institutions</w:t>
            </w:r>
            <w:r w:rsidRPr="00F01AB2" w:rsidR="00155C70">
              <w:rPr>
                <w:color w:val="19150F"/>
              </w:rPr>
              <w:t xml:space="preserve">, </w:t>
            </w:r>
            <w:r w:rsidRPr="00F01AB2" w:rsidR="00155C70">
              <w:rPr>
                <w:b/>
                <w:bCs/>
                <w:color w:val="19150F"/>
              </w:rPr>
              <w:t>Insurers</w:t>
            </w:r>
            <w:r w:rsidRPr="00F01AB2" w:rsidR="00155C70">
              <w:rPr>
                <w:color w:val="19150F"/>
              </w:rPr>
              <w:t xml:space="preserve">, </w:t>
            </w:r>
            <w:r w:rsidRPr="00F01AB2" w:rsidR="00155C70">
              <w:rPr>
                <w:b/>
                <w:bCs/>
                <w:color w:val="19150F"/>
              </w:rPr>
              <w:t>International</w:t>
            </w:r>
            <w:r w:rsidRPr="00F01AB2" w:rsidR="00155C70">
              <w:rPr>
                <w:color w:val="19150F"/>
              </w:rPr>
              <w:t xml:space="preserve">, </w:t>
            </w:r>
            <w:r w:rsidRPr="00F01AB2" w:rsidR="00197565">
              <w:rPr>
                <w:b/>
                <w:bCs/>
                <w:color w:val="19150F"/>
              </w:rPr>
              <w:t>OCSS</w:t>
            </w:r>
            <w:r w:rsidRPr="00F01AB2" w:rsidR="00155C70">
              <w:rPr>
                <w:color w:val="19150F"/>
              </w:rPr>
              <w:t xml:space="preserve">, </w:t>
            </w:r>
            <w:r w:rsidRPr="00F01AB2" w:rsidR="00155C70">
              <w:rPr>
                <w:b/>
                <w:bCs/>
                <w:color w:val="19150F"/>
              </w:rPr>
              <w:t>States</w:t>
            </w:r>
            <w:r w:rsidRPr="00F01AB2" w:rsidR="00155C70">
              <w:rPr>
                <w:color w:val="19150F"/>
              </w:rPr>
              <w:t xml:space="preserve">, </w:t>
            </w:r>
            <w:r w:rsidRPr="00F01AB2" w:rsidR="00831300">
              <w:rPr>
                <w:color w:val="19150F"/>
              </w:rPr>
              <w:t xml:space="preserve">and </w:t>
            </w:r>
            <w:r w:rsidRPr="00F01AB2" w:rsidR="00155C70">
              <w:rPr>
                <w:b/>
                <w:bCs/>
                <w:color w:val="19150F"/>
              </w:rPr>
              <w:t>Tribes</w:t>
            </w:r>
            <w:r w:rsidRPr="00F01AB2" w:rsidR="00155C70">
              <w:rPr>
                <w:color w:val="19150F"/>
              </w:rPr>
              <w:t xml:space="preserve">. </w:t>
            </w:r>
          </w:p>
          <w:p w:rsidR="00155C70" w:rsidRPr="00F01AB2" w:rsidP="00CB6986" w14:paraId="2710ABAE" w14:textId="3E8183C0">
            <w:pPr>
              <w:pStyle w:val="ChartText"/>
              <w:rPr>
                <w:color w:val="19150F"/>
              </w:rPr>
            </w:pPr>
            <w:r w:rsidRPr="00F01AB2">
              <w:rPr>
                <w:color w:val="19150F"/>
              </w:rPr>
              <w:t xml:space="preserve">The user selects the </w:t>
            </w:r>
            <w:r w:rsidRPr="00F01AB2" w:rsidR="00594707">
              <w:rPr>
                <w:color w:val="19150F"/>
              </w:rPr>
              <w:t>affiliation</w:t>
            </w:r>
            <w:r w:rsidRPr="00F01AB2">
              <w:rPr>
                <w:color w:val="19150F"/>
              </w:rPr>
              <w:t xml:space="preserve"> they </w:t>
            </w:r>
            <w:r w:rsidRPr="00F01AB2" w:rsidR="00594707">
              <w:rPr>
                <w:color w:val="19150F"/>
              </w:rPr>
              <w:t>want</w:t>
            </w:r>
            <w:r w:rsidRPr="00F01AB2">
              <w:rPr>
                <w:color w:val="19150F"/>
              </w:rPr>
              <w:t xml:space="preserve"> to register</w:t>
            </w:r>
            <w:r w:rsidRPr="00F01AB2" w:rsidR="00594707">
              <w:rPr>
                <w:color w:val="19150F"/>
              </w:rPr>
              <w:t xml:space="preserve"> for. A</w:t>
            </w:r>
            <w:r w:rsidRPr="00F01AB2">
              <w:rPr>
                <w:color w:val="19150F"/>
              </w:rPr>
              <w:t xml:space="preserve"> list </w:t>
            </w:r>
            <w:r w:rsidRPr="00F01AB2" w:rsidR="00594707">
              <w:rPr>
                <w:color w:val="19150F"/>
              </w:rPr>
              <w:t xml:space="preserve">of </w:t>
            </w:r>
            <w:r w:rsidRPr="00F01AB2">
              <w:rPr>
                <w:color w:val="19150F"/>
              </w:rPr>
              <w:t xml:space="preserve">functions for the </w:t>
            </w:r>
            <w:r w:rsidRPr="00F01AB2" w:rsidR="00594707">
              <w:rPr>
                <w:color w:val="19150F"/>
              </w:rPr>
              <w:t>selected affiliation</w:t>
            </w:r>
            <w:r w:rsidRPr="00F01AB2">
              <w:rPr>
                <w:color w:val="19150F"/>
              </w:rPr>
              <w:t xml:space="preserve"> display</w:t>
            </w:r>
            <w:r w:rsidRPr="00F01AB2" w:rsidR="004B0BC8">
              <w:rPr>
                <w:color w:val="19150F"/>
              </w:rPr>
              <w:t>s</w:t>
            </w:r>
            <w:r w:rsidRPr="00F01AB2" w:rsidR="00EE0DF0">
              <w:rPr>
                <w:color w:val="19150F"/>
              </w:rPr>
              <w:t>.</w:t>
            </w:r>
            <w:r w:rsidRPr="00F01AB2">
              <w:rPr>
                <w:color w:val="19150F"/>
              </w:rPr>
              <w:t xml:space="preserve"> </w:t>
            </w:r>
          </w:p>
        </w:tc>
      </w:tr>
      <w:tr w14:paraId="6F2E5B6F" w14:textId="77777777" w:rsidTr="00F01AB2">
        <w:tblPrEx>
          <w:tblW w:w="9360" w:type="dxa"/>
          <w:jc w:val="center"/>
          <w:tblLayout w:type="fixed"/>
          <w:tblLook w:val="01E0"/>
        </w:tblPrEx>
        <w:trPr>
          <w:cantSplit/>
          <w:jc w:val="center"/>
        </w:trPr>
        <w:tc>
          <w:tcPr>
            <w:tcW w:w="2695" w:type="dxa"/>
          </w:tcPr>
          <w:p w:rsidR="00155C70" w:rsidRPr="00F01AB2" w:rsidP="00BD583A" w14:paraId="1EFF16CA" w14:textId="11F98F0A">
            <w:pPr>
              <w:pStyle w:val="ChartText"/>
            </w:pPr>
            <w:r w:rsidRPr="00F01AB2">
              <w:t xml:space="preserve">Office of Child Support </w:t>
            </w:r>
            <w:r w:rsidRPr="00F01AB2" w:rsidR="00197565">
              <w:t>Services</w:t>
            </w:r>
          </w:p>
        </w:tc>
        <w:tc>
          <w:tcPr>
            <w:tcW w:w="6665" w:type="dxa"/>
          </w:tcPr>
          <w:p w:rsidR="00155C70" w:rsidRPr="00F01AB2" w:rsidP="00BD583A" w14:paraId="3B19FDE7" w14:textId="09A826C8">
            <w:pPr>
              <w:pStyle w:val="ChartText"/>
              <w:rPr>
                <w:color w:val="19150F"/>
              </w:rPr>
            </w:pPr>
            <w:r w:rsidRPr="00F01AB2">
              <w:rPr>
                <w:color w:val="19150F"/>
              </w:rPr>
              <w:t xml:space="preserve">Opens a web page with details about the Office of Child Support </w:t>
            </w:r>
            <w:r w:rsidRPr="00F01AB2" w:rsidR="00197565">
              <w:rPr>
                <w:color w:val="19150F"/>
              </w:rPr>
              <w:t>Services</w:t>
            </w:r>
            <w:r w:rsidRPr="00F01AB2" w:rsidR="00EE0E8B">
              <w:rPr>
                <w:color w:val="19150F"/>
              </w:rPr>
              <w:t xml:space="preserve"> (OCSS)</w:t>
            </w:r>
            <w:r w:rsidRPr="00F01AB2">
              <w:rPr>
                <w:color w:val="19150F"/>
              </w:rPr>
              <w:t>.</w:t>
            </w:r>
          </w:p>
        </w:tc>
      </w:tr>
      <w:tr w14:paraId="458346A9" w14:textId="77777777" w:rsidTr="00F01AB2">
        <w:tblPrEx>
          <w:tblW w:w="9360" w:type="dxa"/>
          <w:jc w:val="center"/>
          <w:tblLayout w:type="fixed"/>
          <w:tblLook w:val="01E0"/>
        </w:tblPrEx>
        <w:trPr>
          <w:cantSplit/>
          <w:jc w:val="center"/>
        </w:trPr>
        <w:tc>
          <w:tcPr>
            <w:tcW w:w="2695" w:type="dxa"/>
          </w:tcPr>
          <w:p w:rsidR="00D95FC7" w:rsidRPr="00F01AB2" w:rsidP="00301E1D" w14:paraId="458346A7" w14:textId="4FAB45D9">
            <w:pPr>
              <w:pStyle w:val="ChartText"/>
              <w:rPr>
                <w:bCs/>
              </w:rPr>
            </w:pPr>
            <w:r w:rsidRPr="00F01AB2">
              <w:rPr>
                <w:bCs/>
              </w:rPr>
              <w:t xml:space="preserve">Privacy </w:t>
            </w:r>
            <w:r w:rsidRPr="00F01AB2" w:rsidR="00DD026B">
              <w:rPr>
                <w:bCs/>
              </w:rPr>
              <w:t>Policy</w:t>
            </w:r>
          </w:p>
        </w:tc>
        <w:tc>
          <w:tcPr>
            <w:tcW w:w="6665" w:type="dxa"/>
          </w:tcPr>
          <w:p w:rsidR="00D95FC7" w:rsidRPr="00F01AB2" w14:paraId="458346A8" w14:textId="7AAB63D1">
            <w:pPr>
              <w:pStyle w:val="ChartText"/>
            </w:pPr>
            <w:r w:rsidRPr="00F01AB2">
              <w:t>Displays</w:t>
            </w:r>
            <w:r w:rsidRPr="00F01AB2" w:rsidR="00A94868">
              <w:t xml:space="preserve"> the </w:t>
            </w:r>
            <w:r w:rsidRPr="00F01AB2" w:rsidR="00DD026B">
              <w:t>Child Support Portal</w:t>
            </w:r>
            <w:r w:rsidRPr="00F01AB2" w:rsidR="00A94868">
              <w:t xml:space="preserve"> Privacy </w:t>
            </w:r>
            <w:r w:rsidRPr="00F01AB2" w:rsidR="00DD026B">
              <w:t>Policy</w:t>
            </w:r>
            <w:r w:rsidRPr="00F01AB2" w:rsidR="00EE0E8B">
              <w:t>.</w:t>
            </w:r>
          </w:p>
        </w:tc>
      </w:tr>
      <w:tr w14:paraId="458346AC" w14:textId="77777777" w:rsidTr="00F01AB2">
        <w:tblPrEx>
          <w:tblW w:w="9360" w:type="dxa"/>
          <w:jc w:val="center"/>
          <w:tblLayout w:type="fixed"/>
          <w:tblLook w:val="01E0"/>
        </w:tblPrEx>
        <w:trPr>
          <w:cantSplit/>
          <w:jc w:val="center"/>
        </w:trPr>
        <w:tc>
          <w:tcPr>
            <w:tcW w:w="2695" w:type="dxa"/>
          </w:tcPr>
          <w:p w:rsidR="00D95FC7" w:rsidRPr="00F01AB2" w:rsidP="00301E1D" w14:paraId="458346AA" w14:textId="2C11C993">
            <w:pPr>
              <w:pStyle w:val="ChartText"/>
              <w:rPr>
                <w:bCs/>
              </w:rPr>
            </w:pPr>
            <w:r w:rsidRPr="00F01AB2">
              <w:t>Accessibility</w:t>
            </w:r>
          </w:p>
        </w:tc>
        <w:tc>
          <w:tcPr>
            <w:tcW w:w="6665" w:type="dxa"/>
          </w:tcPr>
          <w:p w:rsidR="00D95FC7" w:rsidRPr="00F01AB2" w:rsidP="00F05407" w14:paraId="458346AB" w14:textId="1B863D8B">
            <w:pPr>
              <w:pStyle w:val="ChartText"/>
            </w:pPr>
            <w:r w:rsidRPr="00F01AB2">
              <w:rPr>
                <w:color w:val="19150F"/>
              </w:rPr>
              <w:t>Opens a web page with details on the Administration for Children and Families</w:t>
            </w:r>
            <w:r w:rsidRPr="00F01AB2" w:rsidR="00F05407">
              <w:rPr>
                <w:color w:val="19150F"/>
              </w:rPr>
              <w:t>’</w:t>
            </w:r>
            <w:r w:rsidRPr="00F01AB2">
              <w:rPr>
                <w:color w:val="19150F"/>
              </w:rPr>
              <w:t xml:space="preserve"> </w:t>
            </w:r>
            <w:r w:rsidRPr="00F01AB2" w:rsidR="00F05407">
              <w:rPr>
                <w:color w:val="19150F"/>
              </w:rPr>
              <w:t>commitment</w:t>
            </w:r>
            <w:r w:rsidRPr="00F01AB2">
              <w:rPr>
                <w:color w:val="19150F"/>
              </w:rPr>
              <w:t xml:space="preserve"> to making its websites accessible to the widest possible audience, including the disabled.</w:t>
            </w:r>
          </w:p>
        </w:tc>
      </w:tr>
      <w:tr w14:paraId="065BD06A" w14:textId="77777777" w:rsidTr="00757141">
        <w:tblPrEx>
          <w:tblW w:w="9360" w:type="dxa"/>
          <w:jc w:val="center"/>
          <w:tblLayout w:type="fixed"/>
          <w:tblLook w:val="01E0"/>
        </w:tblPrEx>
        <w:trPr>
          <w:cantSplit/>
          <w:jc w:val="center"/>
        </w:trPr>
        <w:tc>
          <w:tcPr>
            <w:tcW w:w="2695" w:type="dxa"/>
          </w:tcPr>
          <w:p w:rsidR="00A95614" w:rsidRPr="00F01AB2" w:rsidP="00301E1D" w14:paraId="40B7738C" w14:textId="23DBA496">
            <w:pPr>
              <w:pStyle w:val="ChartText"/>
            </w:pPr>
            <w:r w:rsidRPr="00F01AB2">
              <w:t>HHS Vulnerability Disclosure Policy</w:t>
            </w:r>
          </w:p>
        </w:tc>
        <w:tc>
          <w:tcPr>
            <w:tcW w:w="6665" w:type="dxa"/>
          </w:tcPr>
          <w:p w:rsidR="00A95614" w:rsidRPr="00F01AB2" w:rsidP="00F05407" w14:paraId="58D88B10" w14:textId="07F3AC68">
            <w:pPr>
              <w:pStyle w:val="ChartText"/>
              <w:rPr>
                <w:color w:val="19150F"/>
              </w:rPr>
            </w:pPr>
            <w:r w:rsidRPr="00F01AB2">
              <w:rPr>
                <w:color w:val="19150F"/>
              </w:rPr>
              <w:t>Opens a web page with details of the Health and Human Services Vulnerability Policy.</w:t>
            </w:r>
          </w:p>
        </w:tc>
      </w:tr>
      <w:tr w14:paraId="7663C1C0" w14:textId="77777777" w:rsidTr="00F01AB2">
        <w:tblPrEx>
          <w:tblW w:w="9360" w:type="dxa"/>
          <w:jc w:val="center"/>
          <w:tblLayout w:type="fixed"/>
          <w:tblLook w:val="01E0"/>
        </w:tblPrEx>
        <w:trPr>
          <w:cantSplit/>
          <w:jc w:val="center"/>
        </w:trPr>
        <w:tc>
          <w:tcPr>
            <w:tcW w:w="2695" w:type="dxa"/>
          </w:tcPr>
          <w:p w:rsidR="000C4DB6" w:rsidRPr="00F01AB2" w:rsidP="00301E1D" w14:paraId="01914BBB" w14:textId="3684A760">
            <w:pPr>
              <w:pStyle w:val="ChartText"/>
            </w:pPr>
            <w:r w:rsidRPr="00F01AB2">
              <w:t>Help Desk</w:t>
            </w:r>
          </w:p>
        </w:tc>
        <w:tc>
          <w:tcPr>
            <w:tcW w:w="6665" w:type="dxa"/>
          </w:tcPr>
          <w:p w:rsidR="000C4DB6" w:rsidRPr="00F01AB2" w14:paraId="3E12E83A" w14:textId="2A29C585">
            <w:pPr>
              <w:pStyle w:val="ChartText"/>
              <w:rPr>
                <w:color w:val="19150F"/>
              </w:rPr>
            </w:pPr>
            <w:r w:rsidRPr="00F01AB2">
              <w:rPr>
                <w:color w:val="19150F"/>
              </w:rPr>
              <w:t xml:space="preserve">Shows </w:t>
            </w:r>
            <w:r w:rsidRPr="00F01AB2" w:rsidR="009F2996">
              <w:rPr>
                <w:color w:val="19150F"/>
              </w:rPr>
              <w:t>the contact information for the Help Desk</w:t>
            </w:r>
          </w:p>
        </w:tc>
      </w:tr>
      <w:tr w14:paraId="35C45A04" w14:textId="77777777" w:rsidTr="00F01AB2">
        <w:tblPrEx>
          <w:tblW w:w="9360" w:type="dxa"/>
          <w:jc w:val="center"/>
          <w:tblLayout w:type="fixed"/>
          <w:tblLook w:val="01E0"/>
        </w:tblPrEx>
        <w:trPr>
          <w:cantSplit/>
          <w:jc w:val="center"/>
        </w:trPr>
        <w:tc>
          <w:tcPr>
            <w:tcW w:w="2695" w:type="dxa"/>
          </w:tcPr>
          <w:p w:rsidR="0062244D" w:rsidRPr="00F01AB2" w:rsidP="00301E1D" w14:paraId="614737D9" w14:textId="3BA64E56">
            <w:pPr>
              <w:pStyle w:val="ChartText"/>
            </w:pPr>
            <w:r w:rsidRPr="00F01AB2">
              <w:t>GO</w:t>
            </w:r>
          </w:p>
        </w:tc>
        <w:tc>
          <w:tcPr>
            <w:tcW w:w="6665" w:type="dxa"/>
          </w:tcPr>
          <w:p w:rsidR="0062244D" w:rsidRPr="00F01AB2" w:rsidP="00CB6986" w14:paraId="043664C4" w14:textId="02ECA56F">
            <w:pPr>
              <w:pStyle w:val="ChartText"/>
              <w:rPr>
                <w:color w:val="19150F"/>
              </w:rPr>
            </w:pPr>
            <w:r w:rsidRPr="00F01AB2">
              <w:rPr>
                <w:color w:val="19150F"/>
              </w:rPr>
              <w:t xml:space="preserve">To select the user role the user is registering for, </w:t>
            </w:r>
            <w:r w:rsidRPr="00F01AB2" w:rsidR="00C23084">
              <w:rPr>
                <w:color w:val="19150F"/>
              </w:rPr>
              <w:t>t</w:t>
            </w:r>
            <w:r w:rsidRPr="00F01AB2">
              <w:rPr>
                <w:color w:val="19150F"/>
              </w:rPr>
              <w:t xml:space="preserve">he user </w:t>
            </w:r>
            <w:r w:rsidRPr="00F01AB2" w:rsidR="00BD583A">
              <w:rPr>
                <w:color w:val="19150F"/>
              </w:rPr>
              <w:t xml:space="preserve">clicks </w:t>
            </w:r>
            <w:r w:rsidRPr="00F01AB2">
              <w:rPr>
                <w:b/>
                <w:color w:val="19150F"/>
              </w:rPr>
              <w:t>GO</w:t>
            </w:r>
            <w:r w:rsidRPr="00F01AB2">
              <w:rPr>
                <w:color w:val="19150F"/>
              </w:rPr>
              <w:t xml:space="preserve"> </w:t>
            </w:r>
            <w:r w:rsidRPr="00F01AB2">
              <w:rPr>
                <w:color w:val="19150F"/>
              </w:rPr>
              <w:t>in that user role’s section; a</w:t>
            </w:r>
            <w:r w:rsidRPr="00F01AB2" w:rsidR="00F64290">
              <w:rPr>
                <w:color w:val="19150F"/>
              </w:rPr>
              <w:t>n</w:t>
            </w:r>
            <w:r w:rsidRPr="00F01AB2">
              <w:rPr>
                <w:color w:val="19150F"/>
              </w:rPr>
              <w:t xml:space="preserve"> </w:t>
            </w:r>
            <w:r w:rsidRPr="00F01AB2" w:rsidR="004C26D1">
              <w:rPr>
                <w:color w:val="19150F"/>
              </w:rPr>
              <w:t>applications</w:t>
            </w:r>
            <w:r w:rsidRPr="00F01AB2">
              <w:rPr>
                <w:color w:val="19150F"/>
              </w:rPr>
              <w:t xml:space="preserve"> list displays for the selected user role. </w:t>
            </w:r>
            <w:r w:rsidRPr="00F01AB2">
              <w:rPr>
                <w:color w:val="19150F"/>
              </w:rPr>
              <w:t xml:space="preserve">All roles </w:t>
            </w:r>
            <w:r w:rsidRPr="00F01AB2" w:rsidR="00C23084">
              <w:rPr>
                <w:color w:val="19150F"/>
              </w:rPr>
              <w:t xml:space="preserve">take the user </w:t>
            </w:r>
            <w:r w:rsidRPr="00F01AB2">
              <w:rPr>
                <w:color w:val="19150F"/>
              </w:rPr>
              <w:t xml:space="preserve">to </w:t>
            </w:r>
            <w:r w:rsidRPr="00F01AB2" w:rsidR="00C23084">
              <w:rPr>
                <w:color w:val="19150F"/>
              </w:rPr>
              <w:t xml:space="preserve">the </w:t>
            </w:r>
            <w:r w:rsidRPr="00F01AB2" w:rsidR="00F0486C">
              <w:rPr>
                <w:rFonts w:cs="Arial"/>
                <w:color w:val="19150F"/>
              </w:rPr>
              <w:t>This Portal Page Is For You If</w:t>
            </w:r>
            <w:r w:rsidRPr="00F01AB2">
              <w:rPr>
                <w:rFonts w:cs="Arial"/>
                <w:color w:val="19150F"/>
              </w:rPr>
              <w:t xml:space="preserve"> page</w:t>
            </w:r>
            <w:r w:rsidRPr="00F01AB2">
              <w:rPr>
                <w:color w:val="19150F"/>
              </w:rPr>
              <w:t xml:space="preserve">. </w:t>
            </w:r>
            <w:r w:rsidRPr="00F01AB2" w:rsidR="00155C70">
              <w:rPr>
                <w:color w:val="19150F"/>
              </w:rPr>
              <w:t>The r</w:t>
            </w:r>
            <w:r w:rsidRPr="00F01AB2">
              <w:rPr>
                <w:color w:val="19150F"/>
              </w:rPr>
              <w:t>egistration form is not role</w:t>
            </w:r>
            <w:r w:rsidRPr="00F01AB2" w:rsidR="00155C70">
              <w:rPr>
                <w:color w:val="19150F"/>
              </w:rPr>
              <w:t>-</w:t>
            </w:r>
            <w:r w:rsidRPr="00F01AB2">
              <w:rPr>
                <w:color w:val="19150F"/>
              </w:rPr>
              <w:t>specific at this point.</w:t>
            </w:r>
          </w:p>
        </w:tc>
      </w:tr>
      <w:tr w14:paraId="02A10A7C" w14:textId="77777777" w:rsidTr="00F01AB2">
        <w:tblPrEx>
          <w:tblW w:w="9360" w:type="dxa"/>
          <w:jc w:val="center"/>
          <w:tblLayout w:type="fixed"/>
          <w:tblLook w:val="01E0"/>
        </w:tblPrEx>
        <w:trPr>
          <w:cantSplit/>
          <w:jc w:val="center"/>
        </w:trPr>
        <w:tc>
          <w:tcPr>
            <w:tcW w:w="2695" w:type="dxa"/>
          </w:tcPr>
          <w:p w:rsidR="000543B3" w:rsidRPr="00F01AB2" w:rsidP="00301E1D" w14:paraId="19695066" w14:textId="4B935064">
            <w:pPr>
              <w:pStyle w:val="ChartText"/>
            </w:pPr>
            <w:r w:rsidRPr="00F01AB2">
              <w:t xml:space="preserve">Chatbot </w:t>
            </w:r>
            <w:r w:rsidRPr="00F01AB2" w:rsidR="00EE0DF0">
              <w:t>icon</w:t>
            </w:r>
          </w:p>
        </w:tc>
        <w:tc>
          <w:tcPr>
            <w:tcW w:w="6665" w:type="dxa"/>
          </w:tcPr>
          <w:p w:rsidR="000543B3" w:rsidRPr="00F01AB2" w:rsidP="00CB6986" w14:paraId="783E21BB" w14:textId="26E2871C">
            <w:pPr>
              <w:pStyle w:val="ChartText"/>
              <w:rPr>
                <w:color w:val="19150F"/>
              </w:rPr>
            </w:pPr>
            <w:r w:rsidRPr="00F01AB2">
              <w:rPr>
                <w:color w:val="19150F"/>
              </w:rPr>
              <w:t>An interactive system to help a user change their password or unlock their account</w:t>
            </w:r>
            <w:r w:rsidRPr="00F01AB2" w:rsidR="00A24D9A">
              <w:rPr>
                <w:color w:val="19150F"/>
              </w:rPr>
              <w:t xml:space="preserve"> without Help Desk staff assistance</w:t>
            </w:r>
            <w:r w:rsidRPr="00F01AB2">
              <w:rPr>
                <w:color w:val="19150F"/>
              </w:rPr>
              <w:t>.</w:t>
            </w:r>
          </w:p>
        </w:tc>
      </w:tr>
    </w:tbl>
    <w:p w:rsidR="00D95FC7" w:rsidRPr="00F01AB2" w:rsidP="00F876C4" w14:paraId="458346AE" w14:textId="698FA8E0">
      <w:pPr>
        <w:pStyle w:val="BodyText-12Before"/>
      </w:pPr>
      <w:bookmarkStart w:id="11" w:name="_Toc224353120"/>
      <w:r w:rsidRPr="00F01AB2">
        <w:t>U</w:t>
      </w:r>
      <w:r w:rsidRPr="00F01AB2">
        <w:t xml:space="preserve">sers click </w:t>
      </w:r>
      <w:r w:rsidRPr="00F01AB2" w:rsidR="00DD026B">
        <w:t xml:space="preserve">one of the user </w:t>
      </w:r>
      <w:r w:rsidRPr="00F01AB2">
        <w:t>affiliations</w:t>
      </w:r>
      <w:r w:rsidRPr="00F01AB2" w:rsidR="00BD583A">
        <w:t xml:space="preserve"> </w:t>
      </w:r>
      <w:r w:rsidRPr="00F01AB2" w:rsidR="00DD026B">
        <w:t xml:space="preserve">or </w:t>
      </w:r>
      <w:r w:rsidRPr="00AD7620" w:rsidR="004F45CB">
        <w:rPr>
          <w:b/>
          <w:bCs/>
        </w:rPr>
        <w:t>G</w:t>
      </w:r>
      <w:r w:rsidRPr="00AD7620" w:rsidR="004F45CB">
        <w:rPr>
          <w:b/>
        </w:rPr>
        <w:t>O</w:t>
      </w:r>
      <w:r w:rsidRPr="00F01AB2" w:rsidR="004F45CB">
        <w:t xml:space="preserve"> </w:t>
      </w:r>
      <w:r w:rsidRPr="00F01AB2">
        <w:t xml:space="preserve">to navigate to the </w:t>
      </w:r>
      <w:r w:rsidRPr="00F01AB2" w:rsidR="00DD026B">
        <w:t xml:space="preserve">This </w:t>
      </w:r>
      <w:r w:rsidRPr="00F01AB2" w:rsidR="00E1120D">
        <w:t xml:space="preserve">Portal </w:t>
      </w:r>
      <w:r w:rsidRPr="00F01AB2" w:rsidR="00DD026B">
        <w:t xml:space="preserve">Page </w:t>
      </w:r>
      <w:r w:rsidRPr="00F01AB2" w:rsidR="00E1120D">
        <w:t>I</w:t>
      </w:r>
      <w:r w:rsidRPr="00F01AB2" w:rsidR="00DD026B">
        <w:t xml:space="preserve">s </w:t>
      </w:r>
      <w:r w:rsidRPr="00F01AB2" w:rsidR="00E1120D">
        <w:t>F</w:t>
      </w:r>
      <w:r w:rsidRPr="00F01AB2" w:rsidR="00DD026B">
        <w:t>or</w:t>
      </w:r>
      <w:r w:rsidRPr="00F01AB2" w:rsidR="00DD026B">
        <w:t xml:space="preserve"> You</w:t>
      </w:r>
      <w:r w:rsidRPr="00F01AB2" w:rsidR="00E1120D">
        <w:t xml:space="preserve"> I</w:t>
      </w:r>
      <w:r w:rsidRPr="00F01AB2" w:rsidR="00155C70">
        <w:t>f</w:t>
      </w:r>
      <w:r w:rsidRPr="00F01AB2" w:rsidR="004F45CB">
        <w:t xml:space="preserve"> page; </w:t>
      </w:r>
      <w:r w:rsidRPr="00F01AB2" w:rsidR="00C872AC">
        <w:t>for an example</w:t>
      </w:r>
      <w:r w:rsidR="00C872AC">
        <w:t>,</w:t>
      </w:r>
      <w:r w:rsidRPr="00F01AB2" w:rsidR="00C872AC">
        <w:t xml:space="preserve"> </w:t>
      </w:r>
      <w:r w:rsidRPr="00F01AB2" w:rsidR="004F45CB">
        <w:t xml:space="preserve">see </w:t>
      </w:r>
      <w:r w:rsidRPr="00F01AB2">
        <w:fldChar w:fldCharType="begin"/>
      </w:r>
      <w:r w:rsidRPr="00F01AB2">
        <w:instrText xml:space="preserve"> REF _Ref511313550 \h </w:instrText>
      </w:r>
      <w:r w:rsidRPr="00F01AB2" w:rsidR="0034240F">
        <w:instrText xml:space="preserve"> \* MERGEFORMAT </w:instrText>
      </w:r>
      <w:r w:rsidRPr="00F01AB2">
        <w:fldChar w:fldCharType="separate"/>
      </w:r>
      <w:r w:rsidRPr="00F01AB2" w:rsidR="00F165BC">
        <w:t xml:space="preserve">Figure </w:t>
      </w:r>
      <w:r w:rsidR="00F165BC">
        <w:t>1</w:t>
      </w:r>
      <w:r w:rsidRPr="00F01AB2" w:rsidR="00F165BC">
        <w:noBreakHyphen/>
      </w:r>
      <w:r w:rsidR="00F165BC">
        <w:t>2</w:t>
      </w:r>
      <w:r w:rsidRPr="00F01AB2">
        <w:fldChar w:fldCharType="end"/>
      </w:r>
      <w:r w:rsidRPr="00F01AB2">
        <w:t>.</w:t>
      </w:r>
      <w:r w:rsidRPr="00F01AB2" w:rsidR="004F45CB">
        <w:t xml:space="preserve"> On the left is a list of applications</w:t>
      </w:r>
      <w:r w:rsidRPr="00F01AB2" w:rsidR="00E1120D">
        <w:t xml:space="preserve"> the user may be able to </w:t>
      </w:r>
      <w:r w:rsidRPr="00F01AB2" w:rsidR="00757141">
        <w:t>access</w:t>
      </w:r>
      <w:r w:rsidRPr="00F01AB2">
        <w:t>, d</w:t>
      </w:r>
      <w:r w:rsidRPr="00F01AB2" w:rsidR="00BD583A">
        <w:t>epending o</w:t>
      </w:r>
      <w:r w:rsidRPr="00F01AB2">
        <w:t xml:space="preserve">n the affiliation </w:t>
      </w:r>
      <w:r w:rsidR="00F876C4">
        <w:t>they select</w:t>
      </w:r>
      <w:r w:rsidRPr="00F01AB2" w:rsidR="00E1120D">
        <w:t>.</w:t>
      </w:r>
    </w:p>
    <w:p w:rsidR="00D95FC7" w:rsidRPr="00F01AB2" w:rsidP="00D95FC7" w14:paraId="458346B0" w14:textId="164FFD5B">
      <w:pPr>
        <w:pStyle w:val="Figure"/>
      </w:pPr>
      <w:r w:rsidRPr="00F01AB2">
        <w:rPr>
          <w:noProof/>
        </w:rPr>
        <w:drawing>
          <wp:inline distT="0" distB="0" distL="0" distR="0">
            <wp:extent cx="5486400" cy="3968850"/>
            <wp:effectExtent l="19050" t="19050" r="19050" b="12700"/>
            <wp:docPr id="101979965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99659" name="Picture 1" descr="Graphical user interface, application&#10;&#10;Description automatically generated"/>
                    <pic:cNvPicPr/>
                  </pic:nvPicPr>
                  <pic:blipFill>
                    <a:blip xmlns:r="http://schemas.openxmlformats.org/officeDocument/2006/relationships" r:embed="rId13"/>
                    <a:stretch>
                      <a:fillRect/>
                    </a:stretch>
                  </pic:blipFill>
                  <pic:spPr>
                    <a:xfrm>
                      <a:off x="0" y="0"/>
                      <a:ext cx="5486400" cy="3968850"/>
                    </a:xfrm>
                    <a:prstGeom prst="rect">
                      <a:avLst/>
                    </a:prstGeom>
                    <a:ln w="6350">
                      <a:solidFill>
                        <a:schemeClr val="tx1"/>
                      </a:solidFill>
                    </a:ln>
                  </pic:spPr>
                </pic:pic>
              </a:graphicData>
            </a:graphic>
          </wp:inline>
        </w:drawing>
      </w:r>
    </w:p>
    <w:p w:rsidR="007140C7" w:rsidRPr="00F01AB2" w:rsidP="00A21A94" w14:paraId="12A87A56" w14:textId="423B6181">
      <w:pPr>
        <w:pStyle w:val="Caption-Figure"/>
      </w:pPr>
      <w:bookmarkStart w:id="12" w:name="_Ref162879250"/>
      <w:bookmarkStart w:id="13" w:name="_Ref511313550"/>
      <w:bookmarkStart w:id="14" w:name="_Toc419882622"/>
      <w:bookmarkStart w:id="15" w:name="_Ref162879279"/>
      <w:bookmarkStart w:id="16" w:name="_Toc169814059"/>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12"/>
      <w:bookmarkEnd w:id="13"/>
      <w:bookmarkEnd w:id="14"/>
      <w:r w:rsidRPr="00F01AB2">
        <w:t>: This Portal Page Is For You If</w:t>
      </w:r>
      <w:bookmarkEnd w:id="15"/>
      <w:bookmarkEnd w:id="16"/>
      <w:r w:rsidRPr="00F01AB2">
        <w:t xml:space="preserve"> </w:t>
      </w:r>
    </w:p>
    <w:p w:rsidR="00A2047C" w:rsidRPr="00F01AB2" w:rsidP="00B401F1" w14:paraId="458346B2" w14:textId="7D12D93D">
      <w:pPr>
        <w:pStyle w:val="BodyText"/>
        <w:keepNext/>
      </w:pPr>
      <w:r w:rsidRPr="00F01AB2">
        <w:fldChar w:fldCharType="begin"/>
      </w:r>
      <w:r w:rsidRPr="00F01AB2">
        <w:instrText xml:space="preserve"> REF _Ref162445934 \h </w:instrText>
      </w:r>
      <w:r w:rsidRPr="00F01AB2">
        <w:fldChar w:fldCharType="separate"/>
      </w:r>
      <w:r w:rsidRPr="00F01AB2" w:rsidR="00F165BC">
        <w:t xml:space="preserve">Chart </w:t>
      </w:r>
      <w:r w:rsidR="00F165BC">
        <w:rPr>
          <w:noProof/>
        </w:rPr>
        <w:t>1</w:t>
      </w:r>
      <w:r w:rsidRPr="00F01AB2" w:rsidR="00F165BC">
        <w:noBreakHyphen/>
      </w:r>
      <w:r w:rsidR="00F165BC">
        <w:rPr>
          <w:noProof/>
        </w:rPr>
        <w:t>2</w:t>
      </w:r>
      <w:r w:rsidRPr="00F01AB2">
        <w:fldChar w:fldCharType="end"/>
      </w:r>
      <w:r w:rsidRPr="00F01AB2" w:rsidR="00D95FC7">
        <w:t xml:space="preserve"> </w:t>
      </w:r>
      <w:r w:rsidRPr="00F01AB2" w:rsidR="00757141">
        <w:t xml:space="preserve">defines </w:t>
      </w:r>
      <w:r w:rsidRPr="00F01AB2" w:rsidR="00D95FC7">
        <w:t xml:space="preserve">the functions available </w:t>
      </w:r>
      <w:r w:rsidRPr="00F01AB2" w:rsidR="00757141">
        <w:t xml:space="preserve">on the </w:t>
      </w:r>
      <w:r w:rsidRPr="00F01AB2" w:rsidR="003B694A">
        <w:t xml:space="preserve">This Portal Page Is </w:t>
      </w:r>
      <w:r w:rsidRPr="00F01AB2" w:rsidR="003B694A">
        <w:t>For</w:t>
      </w:r>
      <w:r w:rsidRPr="00F01AB2" w:rsidR="003B694A">
        <w:t xml:space="preserve"> You If </w:t>
      </w:r>
      <w:r w:rsidRPr="00F01AB2" w:rsidR="003E5D13">
        <w:t>page</w:t>
      </w:r>
      <w:r w:rsidRPr="00F01AB2" w:rsidR="00D95FC7">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5"/>
        <w:gridCol w:w="6395"/>
      </w:tblGrid>
      <w:tr w14:paraId="458346B4"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2F3439" w14:paraId="458346B3" w14:textId="5FB44D2A">
            <w:pPr>
              <w:pStyle w:val="ChartTitle"/>
            </w:pPr>
            <w:bookmarkStart w:id="17" w:name="_Ref162879040"/>
            <w:bookmarkStart w:id="18" w:name="_Toc419912316"/>
            <w:bookmarkStart w:id="19" w:name="_Ref162445934"/>
            <w:bookmarkStart w:id="20" w:name="_Ref162879054"/>
            <w:bookmarkStart w:id="21" w:name="_Toc169814105"/>
            <w:r w:rsidRPr="00F01AB2">
              <w:t xml:space="preserve">Chart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2</w:t>
            </w:r>
            <w:r w:rsidR="00F165BC">
              <w:rPr>
                <w:noProof/>
              </w:rPr>
              <w:fldChar w:fldCharType="end"/>
            </w:r>
            <w:bookmarkEnd w:id="17"/>
            <w:bookmarkEnd w:id="18"/>
            <w:bookmarkEnd w:id="19"/>
            <w:r w:rsidRPr="00F01AB2" w:rsidR="00BD583A">
              <w:t xml:space="preserve">: </w:t>
            </w:r>
            <w:r w:rsidRPr="00F01AB2" w:rsidR="003B694A">
              <w:t>This Portal Page Is F</w:t>
            </w:r>
            <w:r w:rsidRPr="00F01AB2" w:rsidR="004B46A4">
              <w:t>o</w:t>
            </w:r>
            <w:r w:rsidRPr="00F01AB2" w:rsidR="003B694A">
              <w:t>r You If</w:t>
            </w:r>
            <w:r w:rsidRPr="00F01AB2">
              <w:t xml:space="preserve"> </w:t>
            </w:r>
            <w:r w:rsidRPr="00F01AB2" w:rsidR="00757141">
              <w:t>Page</w:t>
            </w:r>
            <w:bookmarkEnd w:id="20"/>
            <w:bookmarkEnd w:id="21"/>
          </w:p>
        </w:tc>
      </w:tr>
      <w:tr w14:paraId="458346B7" w14:textId="77777777" w:rsidTr="00AD7620">
        <w:tblPrEx>
          <w:tblW w:w="9360" w:type="dxa"/>
          <w:jc w:val="center"/>
          <w:tblLayout w:type="fixed"/>
          <w:tblLook w:val="01E0"/>
        </w:tblPrEx>
        <w:trPr>
          <w:cantSplit/>
          <w:tblHeader/>
          <w:jc w:val="center"/>
        </w:trPr>
        <w:tc>
          <w:tcPr>
            <w:tcW w:w="2965" w:type="dxa"/>
            <w:shd w:val="clear" w:color="auto" w:fill="D9D9D9"/>
            <w:vAlign w:val="bottom"/>
          </w:tcPr>
          <w:p w:rsidR="00D95FC7" w:rsidRPr="00F01AB2" w:rsidP="002F3439" w14:paraId="458346B5" w14:textId="77777777">
            <w:pPr>
              <w:pStyle w:val="ChartColumnHead"/>
            </w:pPr>
            <w:r w:rsidRPr="00F01AB2">
              <w:t>Link</w:t>
            </w:r>
          </w:p>
        </w:tc>
        <w:tc>
          <w:tcPr>
            <w:tcW w:w="6395" w:type="dxa"/>
            <w:shd w:val="clear" w:color="auto" w:fill="D9D9D9"/>
            <w:vAlign w:val="bottom"/>
          </w:tcPr>
          <w:p w:rsidR="00D95FC7" w:rsidRPr="00F01AB2" w:rsidP="002F3439" w14:paraId="458346B6" w14:textId="77777777">
            <w:pPr>
              <w:pStyle w:val="ChartColumnHead"/>
            </w:pPr>
            <w:r w:rsidRPr="00F01AB2">
              <w:t>Description</w:t>
            </w:r>
          </w:p>
        </w:tc>
      </w:tr>
      <w:tr w14:paraId="5DA3021B" w14:textId="77777777" w:rsidTr="00F01AB2">
        <w:tblPrEx>
          <w:tblW w:w="9360" w:type="dxa"/>
          <w:jc w:val="center"/>
          <w:tblLayout w:type="fixed"/>
          <w:tblLook w:val="01E0"/>
        </w:tblPrEx>
        <w:trPr>
          <w:cantSplit/>
          <w:jc w:val="center"/>
        </w:trPr>
        <w:tc>
          <w:tcPr>
            <w:tcW w:w="2965" w:type="dxa"/>
          </w:tcPr>
          <w:p w:rsidR="00BD2B54" w:rsidRPr="00F01AB2" w:rsidP="000C4DB6" w14:paraId="2B80FA5F" w14:textId="23F99669">
            <w:pPr>
              <w:pStyle w:val="ChartText"/>
            </w:pPr>
            <w:r w:rsidRPr="00F01AB2">
              <w:t>This Portal Page Is For You If</w:t>
            </w:r>
          </w:p>
        </w:tc>
        <w:tc>
          <w:tcPr>
            <w:tcW w:w="6395" w:type="dxa"/>
          </w:tcPr>
          <w:p w:rsidR="00BD2B54" w:rsidRPr="00F01AB2" w:rsidP="000C4DB6" w14:paraId="0E11D848" w14:textId="013C4519">
            <w:pPr>
              <w:pStyle w:val="ChartText"/>
              <w:rPr>
                <w:color w:val="19150F"/>
              </w:rPr>
            </w:pPr>
            <w:r w:rsidRPr="00F01AB2">
              <w:rPr>
                <w:color w:val="19150F"/>
              </w:rPr>
              <w:t xml:space="preserve">Displays a list of functions available to the user role </w:t>
            </w:r>
            <w:r w:rsidRPr="00F01AB2" w:rsidR="004F45CB">
              <w:rPr>
                <w:color w:val="19150F"/>
              </w:rPr>
              <w:t xml:space="preserve">the user </w:t>
            </w:r>
            <w:r w:rsidRPr="00F01AB2">
              <w:rPr>
                <w:color w:val="19150F"/>
              </w:rPr>
              <w:t>selected</w:t>
            </w:r>
          </w:p>
        </w:tc>
      </w:tr>
      <w:tr w14:paraId="340BC444" w14:textId="77777777" w:rsidTr="00F01AB2">
        <w:tblPrEx>
          <w:tblW w:w="9360" w:type="dxa"/>
          <w:jc w:val="center"/>
          <w:tblLayout w:type="fixed"/>
          <w:tblLook w:val="01E0"/>
        </w:tblPrEx>
        <w:trPr>
          <w:cantSplit/>
          <w:jc w:val="center"/>
        </w:trPr>
        <w:tc>
          <w:tcPr>
            <w:tcW w:w="2965" w:type="dxa"/>
          </w:tcPr>
          <w:p w:rsidR="00D42334" w:rsidRPr="00F01AB2" w:rsidP="00F05407" w14:paraId="1CB41E6E" w14:textId="2ABF0160">
            <w:pPr>
              <w:pStyle w:val="ChartText"/>
            </w:pPr>
            <w:r w:rsidRPr="00F01AB2">
              <w:t>New User</w:t>
            </w:r>
          </w:p>
        </w:tc>
        <w:tc>
          <w:tcPr>
            <w:tcW w:w="6395" w:type="dxa"/>
          </w:tcPr>
          <w:p w:rsidR="00D42334" w:rsidRPr="00F01AB2" w:rsidP="005605BA" w14:paraId="4500355B" w14:textId="2CB7CA04">
            <w:pPr>
              <w:pStyle w:val="ChartText"/>
              <w:rPr>
                <w:color w:val="19150F"/>
              </w:rPr>
            </w:pPr>
            <w:r w:rsidRPr="00F01AB2">
              <w:rPr>
                <w:color w:val="19150F"/>
              </w:rPr>
              <w:t xml:space="preserve">Opens </w:t>
            </w:r>
            <w:r w:rsidRPr="00F01AB2">
              <w:rPr>
                <w:color w:val="19150F"/>
              </w:rPr>
              <w:t>the Child Support Portal User Registration page</w:t>
            </w:r>
          </w:p>
        </w:tc>
      </w:tr>
      <w:tr w14:paraId="4595ED27" w14:textId="77777777" w:rsidTr="00F01AB2">
        <w:tblPrEx>
          <w:tblW w:w="9360" w:type="dxa"/>
          <w:jc w:val="center"/>
          <w:tblLayout w:type="fixed"/>
          <w:tblLook w:val="01E0"/>
        </w:tblPrEx>
        <w:trPr>
          <w:cantSplit/>
          <w:jc w:val="center"/>
        </w:trPr>
        <w:tc>
          <w:tcPr>
            <w:tcW w:w="2965" w:type="dxa"/>
          </w:tcPr>
          <w:p w:rsidR="00D42334" w:rsidRPr="00F01AB2" w:rsidP="00F05407" w14:paraId="1AD00425" w14:textId="21CDC7CF">
            <w:pPr>
              <w:pStyle w:val="ChartText"/>
            </w:pPr>
            <w:r w:rsidRPr="00F01AB2">
              <w:t xml:space="preserve">Log </w:t>
            </w:r>
            <w:r w:rsidRPr="00F01AB2" w:rsidR="00B401F1">
              <w:t>I</w:t>
            </w:r>
            <w:r w:rsidRPr="00F01AB2">
              <w:t>n</w:t>
            </w:r>
          </w:p>
        </w:tc>
        <w:tc>
          <w:tcPr>
            <w:tcW w:w="6395" w:type="dxa"/>
          </w:tcPr>
          <w:p w:rsidR="00D42334" w:rsidRPr="00F01AB2" w:rsidP="000C4DB6" w14:paraId="393BC8DF" w14:textId="00337986">
            <w:pPr>
              <w:pStyle w:val="ChartText"/>
              <w:rPr>
                <w:color w:val="19150F"/>
              </w:rPr>
            </w:pPr>
            <w:r w:rsidRPr="00F01AB2">
              <w:rPr>
                <w:color w:val="19150F"/>
              </w:rPr>
              <w:t xml:space="preserve">Opens </w:t>
            </w:r>
            <w:r w:rsidRPr="00F01AB2" w:rsidR="00F05407">
              <w:rPr>
                <w:color w:val="19150F"/>
              </w:rPr>
              <w:t>the Child Support Portal Log I</w:t>
            </w:r>
            <w:r w:rsidRPr="00F01AB2">
              <w:rPr>
                <w:color w:val="19150F"/>
              </w:rPr>
              <w:t>n page</w:t>
            </w:r>
          </w:p>
        </w:tc>
      </w:tr>
      <w:tr w14:paraId="0A980FA8" w14:textId="77777777" w:rsidTr="00F01AB2">
        <w:tblPrEx>
          <w:tblW w:w="9360" w:type="dxa"/>
          <w:jc w:val="center"/>
          <w:tblLayout w:type="fixed"/>
          <w:tblLook w:val="01E0"/>
        </w:tblPrEx>
        <w:trPr>
          <w:cantSplit/>
          <w:jc w:val="center"/>
        </w:trPr>
        <w:tc>
          <w:tcPr>
            <w:tcW w:w="2965" w:type="dxa"/>
          </w:tcPr>
          <w:p w:rsidR="00064E16" w:rsidRPr="00F01AB2" w:rsidP="000C4DB6" w14:paraId="7E205153" w14:textId="34E6F556">
            <w:pPr>
              <w:pStyle w:val="ChartText"/>
            </w:pPr>
            <w:r w:rsidRPr="00F01AB2">
              <w:t>Helpful Information</w:t>
            </w:r>
          </w:p>
        </w:tc>
        <w:tc>
          <w:tcPr>
            <w:tcW w:w="6395" w:type="dxa"/>
          </w:tcPr>
          <w:p w:rsidR="00064E16" w:rsidRPr="00F01AB2" w:rsidP="00BD2B54" w14:paraId="38DCD304" w14:textId="403D094D">
            <w:pPr>
              <w:pStyle w:val="ChartText"/>
              <w:rPr>
                <w:color w:val="19150F"/>
              </w:rPr>
            </w:pPr>
            <w:r w:rsidRPr="00F01AB2">
              <w:rPr>
                <w:color w:val="19150F"/>
              </w:rPr>
              <w:t>Displays links to documents or websites th</w:t>
            </w:r>
            <w:r w:rsidRPr="00F01AB2" w:rsidR="00BD2B54">
              <w:rPr>
                <w:color w:val="19150F"/>
              </w:rPr>
              <w:t>a</w:t>
            </w:r>
            <w:r w:rsidRPr="00F01AB2">
              <w:rPr>
                <w:color w:val="19150F"/>
              </w:rPr>
              <w:t xml:space="preserve">t may be helpful </w:t>
            </w:r>
            <w:r w:rsidRPr="00F01AB2" w:rsidR="004F45CB">
              <w:rPr>
                <w:color w:val="19150F"/>
              </w:rPr>
              <w:t xml:space="preserve">when </w:t>
            </w:r>
            <w:r w:rsidRPr="00F01AB2">
              <w:rPr>
                <w:color w:val="19150F"/>
              </w:rPr>
              <w:t xml:space="preserve">using the </w:t>
            </w:r>
            <w:r w:rsidRPr="00F01AB2" w:rsidR="00BD2B54">
              <w:rPr>
                <w:color w:val="19150F"/>
              </w:rPr>
              <w:t>P</w:t>
            </w:r>
            <w:r w:rsidRPr="00F01AB2">
              <w:rPr>
                <w:color w:val="19150F"/>
              </w:rPr>
              <w:t>ortal</w:t>
            </w:r>
          </w:p>
        </w:tc>
      </w:tr>
    </w:tbl>
    <w:p w:rsidR="004F45CB" w:rsidRPr="00F01AB2" w:rsidP="00134DD8" w14:paraId="301AE8CC" w14:textId="5F597C69">
      <w:pPr>
        <w:pStyle w:val="BodyText-12Before"/>
      </w:pPr>
      <w:r w:rsidRPr="00F01AB2">
        <w:t xml:space="preserve">In the </w:t>
      </w:r>
      <w:r w:rsidRPr="00F01AB2">
        <w:rPr>
          <w:b/>
          <w:bCs/>
        </w:rPr>
        <w:t>Register or Login</w:t>
      </w:r>
      <w:r w:rsidRPr="00F01AB2">
        <w:t xml:space="preserve"> box, the user clicks </w:t>
      </w:r>
      <w:r w:rsidRPr="00F01AB2">
        <w:rPr>
          <w:b/>
          <w:bCs/>
        </w:rPr>
        <w:t>New User</w:t>
      </w:r>
      <w:r w:rsidRPr="00F01AB2">
        <w:t>. The Child Support Portal User Registration page open</w:t>
      </w:r>
      <w:r w:rsidRPr="00F01AB2" w:rsidR="00532158">
        <w:t>s</w:t>
      </w:r>
      <w:r w:rsidRPr="00F01AB2">
        <w:t xml:space="preserve">; see </w:t>
      </w:r>
      <w:r w:rsidRPr="00F01AB2">
        <w:fldChar w:fldCharType="begin"/>
      </w:r>
      <w:r w:rsidRPr="00F01AB2">
        <w:instrText xml:space="preserve"> REF _Ref162461704 \h  \* MERGEFORMAT </w:instrText>
      </w:r>
      <w:r w:rsidRPr="00F01AB2">
        <w:fldChar w:fldCharType="separate"/>
      </w:r>
      <w:r w:rsidRPr="00F01AB2" w:rsidR="00F165BC">
        <w:t xml:space="preserve">Figure </w:t>
      </w:r>
      <w:r w:rsidR="00F165BC">
        <w:t>1</w:t>
      </w:r>
      <w:r w:rsidRPr="00F01AB2" w:rsidR="00F165BC">
        <w:noBreakHyphen/>
      </w:r>
      <w:r w:rsidR="00F165BC">
        <w:t>3</w:t>
      </w:r>
      <w:r w:rsidRPr="00F01AB2">
        <w:fldChar w:fldCharType="end"/>
      </w:r>
      <w:r w:rsidRPr="00F01AB2">
        <w:t>.</w:t>
      </w:r>
      <w:r w:rsidRPr="00F01AB2">
        <w:t xml:space="preserve"> </w:t>
      </w:r>
    </w:p>
    <w:p w:rsidR="00FB6564" w:rsidRPr="00F01AB2" w:rsidP="007140C7" w14:paraId="29A99CFB" w14:textId="10A1E45C">
      <w:pPr>
        <w:pStyle w:val="Figure"/>
      </w:pPr>
      <w:r w:rsidRPr="00F01AB2">
        <w:rPr>
          <w:noProof/>
          <w:bdr w:val="single" w:sz="4" w:space="0" w:color="auto"/>
        </w:rPr>
        <w:drawing>
          <wp:inline distT="0" distB="0" distL="0" distR="0">
            <wp:extent cx="5486400" cy="3086100"/>
            <wp:effectExtent l="0" t="0" r="0" b="0"/>
            <wp:docPr id="14553682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6820" name="Picture 1" descr="Graphical user interface, text, application&#10;&#10;Description automatically generated"/>
                    <pic:cNvPicPr/>
                  </pic:nvPicPr>
                  <pic:blipFill>
                    <a:blip xmlns:r="http://schemas.openxmlformats.org/officeDocument/2006/relationships" r:embed="rId14"/>
                    <a:stretch>
                      <a:fillRect/>
                    </a:stretch>
                  </pic:blipFill>
                  <pic:spPr>
                    <a:xfrm>
                      <a:off x="0" y="0"/>
                      <a:ext cx="5486400" cy="3086100"/>
                    </a:xfrm>
                    <a:prstGeom prst="rect">
                      <a:avLst/>
                    </a:prstGeom>
                  </pic:spPr>
                </pic:pic>
              </a:graphicData>
            </a:graphic>
          </wp:inline>
        </w:drawing>
      </w:r>
    </w:p>
    <w:p w:rsidR="007140C7" w:rsidRPr="00F01AB2" w:rsidP="004B0BC8" w14:paraId="5E5F8587" w14:textId="1F659D38">
      <w:pPr>
        <w:pStyle w:val="Caption-Figure"/>
      </w:pPr>
      <w:bookmarkStart w:id="22" w:name="_Ref162461704"/>
      <w:bookmarkStart w:id="23" w:name="_Toc169814060"/>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Start w:id="24" w:name="_Ref511313415"/>
      <w:bookmarkEnd w:id="22"/>
      <w:r w:rsidRPr="00F01AB2">
        <w:t>: Child Support Portal User Registration</w:t>
      </w:r>
      <w:r w:rsidRPr="00F01AB2" w:rsidR="004F45CB">
        <w:t xml:space="preserve">, </w:t>
      </w:r>
      <w:r w:rsidRPr="00F01AB2">
        <w:t>Step 1</w:t>
      </w:r>
      <w:bookmarkEnd w:id="23"/>
      <w:bookmarkEnd w:id="24"/>
      <w:r w:rsidRPr="00F01AB2">
        <w:t xml:space="preserve"> </w:t>
      </w:r>
    </w:p>
    <w:p w:rsidR="009E6657" w:rsidRPr="00F01AB2" w:rsidP="00062B42" w14:paraId="51A6D2B8" w14:textId="01A6EDFB">
      <w:pPr>
        <w:pStyle w:val="BodyText"/>
      </w:pPr>
      <w:r w:rsidRPr="00F01AB2">
        <w:t>To select an affiliation from the list of affiliations, t</w:t>
      </w:r>
      <w:r w:rsidRPr="00F01AB2" w:rsidR="00454694">
        <w:t>he user c</w:t>
      </w:r>
      <w:r w:rsidRPr="00F01AB2">
        <w:t>lick</w:t>
      </w:r>
      <w:r w:rsidRPr="00F01AB2" w:rsidR="00C23084">
        <w:t>s</w:t>
      </w:r>
      <w:r w:rsidRPr="00F01AB2">
        <w:t xml:space="preserve"> </w:t>
      </w:r>
      <w:r w:rsidRPr="00AD7620" w:rsidR="0010503B">
        <w:rPr>
          <w:b/>
        </w:rPr>
        <w:t>Enter</w:t>
      </w:r>
      <w:r w:rsidRPr="00AD7620">
        <w:rPr>
          <w:b/>
        </w:rPr>
        <w:t xml:space="preserve"> User Affiliation</w:t>
      </w:r>
      <w:r w:rsidRPr="00AD7620" w:rsidR="00C872AC">
        <w:rPr>
          <w:bCs/>
        </w:rPr>
        <w:t xml:space="preserve"> to select the specific affiliation</w:t>
      </w:r>
      <w:r w:rsidRPr="00F01AB2">
        <w:t xml:space="preserve">. </w:t>
      </w:r>
      <w:r w:rsidRPr="00F01AB2" w:rsidR="00532158">
        <w:t>For</w:t>
      </w:r>
      <w:r w:rsidRPr="00F01AB2">
        <w:t xml:space="preserve"> this example, </w:t>
      </w:r>
      <w:r w:rsidRPr="00F01AB2" w:rsidR="00EE0DF0">
        <w:t>the</w:t>
      </w:r>
      <w:r w:rsidRPr="00F01AB2" w:rsidR="00F64290">
        <w:t xml:space="preserve"> user</w:t>
      </w:r>
      <w:r w:rsidRPr="00F01AB2" w:rsidR="00EE0DF0">
        <w:t xml:space="preserve"> clicked </w:t>
      </w:r>
      <w:r w:rsidRPr="00F01AB2" w:rsidR="00197565">
        <w:rPr>
          <w:b/>
          <w:bCs/>
        </w:rPr>
        <w:t>OCSS</w:t>
      </w:r>
      <w:r w:rsidRPr="00F01AB2">
        <w:t>.</w:t>
      </w:r>
    </w:p>
    <w:p w:rsidR="001075C3" w:rsidRPr="00F01AB2" w:rsidP="00F01AB2" w14:paraId="45024A59" w14:textId="5A5F46F2">
      <w:pPr>
        <w:pStyle w:val="BodyText"/>
      </w:pPr>
      <w:r w:rsidRPr="00F01AB2">
        <w:t>D</w:t>
      </w:r>
      <w:r w:rsidRPr="00F01AB2">
        <w:t>epending on the affiliation</w:t>
      </w:r>
      <w:r w:rsidRPr="00F01AB2">
        <w:t xml:space="preserve"> selected, </w:t>
      </w:r>
      <w:r w:rsidRPr="00F01AB2" w:rsidR="00A968D0">
        <w:t xml:space="preserve">a </w:t>
      </w:r>
      <w:r w:rsidRPr="00F01AB2" w:rsidR="0010503B">
        <w:t>new section</w:t>
      </w:r>
      <w:r w:rsidRPr="00F01AB2" w:rsidR="00A968D0">
        <w:t xml:space="preserve"> </w:t>
      </w:r>
      <w:r w:rsidRPr="00F01AB2" w:rsidR="00355576">
        <w:t xml:space="preserve">with sub-groups may appear </w:t>
      </w:r>
      <w:r w:rsidRPr="00F01AB2" w:rsidR="00A968D0">
        <w:t xml:space="preserve">requesting </w:t>
      </w:r>
      <w:r w:rsidRPr="00F01AB2" w:rsidR="00532158">
        <w:t xml:space="preserve">more </w:t>
      </w:r>
      <w:r w:rsidRPr="00F01AB2" w:rsidR="00A968D0">
        <w:t>information</w:t>
      </w:r>
      <w:r w:rsidRPr="00F01AB2">
        <w:t xml:space="preserve">. </w:t>
      </w:r>
      <w:r w:rsidRPr="00F01AB2" w:rsidR="00532158">
        <w:t xml:space="preserve">Continuing the </w:t>
      </w:r>
      <w:r w:rsidRPr="00F01AB2" w:rsidR="00F64290">
        <w:t xml:space="preserve">above </w:t>
      </w:r>
      <w:r w:rsidRPr="00F01AB2" w:rsidR="00532158">
        <w:t xml:space="preserve">example, the </w:t>
      </w:r>
      <w:r w:rsidRPr="00F01AB2" w:rsidR="00532158">
        <w:rPr>
          <w:b/>
          <w:bCs/>
        </w:rPr>
        <w:t>Enter OCSS Sub-Group Information</w:t>
      </w:r>
      <w:r w:rsidRPr="00F01AB2" w:rsidR="00532158">
        <w:t xml:space="preserve"> field displays; see </w:t>
      </w:r>
      <w:r w:rsidRPr="00F01AB2">
        <w:fldChar w:fldCharType="begin"/>
      </w:r>
      <w:r w:rsidRPr="00F01AB2">
        <w:instrText xml:space="preserve"> REF _Ref511314098 \h </w:instrText>
      </w:r>
      <w:r w:rsidRPr="00F01AB2" w:rsidR="0034240F">
        <w:instrText xml:space="preserve"> \* MERGEFORMAT </w:instrText>
      </w:r>
      <w:r w:rsidRPr="00F01AB2">
        <w:fldChar w:fldCharType="separate"/>
      </w:r>
      <w:r w:rsidRPr="00F01AB2" w:rsidR="00F165BC">
        <w:t xml:space="preserve">Figure </w:t>
      </w:r>
      <w:r w:rsidR="00F165BC">
        <w:t>1</w:t>
      </w:r>
      <w:r w:rsidRPr="00F01AB2" w:rsidR="00F165BC">
        <w:noBreakHyphen/>
      </w:r>
      <w:r w:rsidR="00F165BC">
        <w:t>4</w:t>
      </w:r>
      <w:r w:rsidRPr="00F01AB2">
        <w:fldChar w:fldCharType="end"/>
      </w:r>
      <w:r w:rsidRPr="00F01AB2">
        <w:t>.</w:t>
      </w:r>
    </w:p>
    <w:p w:rsidR="000867CB" w:rsidRPr="00F01AB2" w:rsidP="00B4143D" w14:paraId="60E63C95" w14:textId="4C1ECFB7">
      <w:pPr>
        <w:pStyle w:val="Figure"/>
      </w:pPr>
      <w:r w:rsidRPr="00F01AB2">
        <w:rPr>
          <w:noProof/>
        </w:rPr>
        <w:drawing>
          <wp:inline distT="0" distB="0" distL="0" distR="0">
            <wp:extent cx="5486400" cy="2803863"/>
            <wp:effectExtent l="19050" t="19050" r="19050" b="15875"/>
            <wp:docPr id="77445573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55731" name="Picture 1" descr="Graphical user interface, application&#10;&#10;Description automatically generated"/>
                    <pic:cNvPicPr/>
                  </pic:nvPicPr>
                  <pic:blipFill>
                    <a:blip xmlns:r="http://schemas.openxmlformats.org/officeDocument/2006/relationships" r:embed="rId15"/>
                    <a:srcRect l="24102" t="8204" r="23718" b="44388"/>
                    <a:stretch>
                      <a:fillRect/>
                    </a:stretch>
                  </pic:blipFill>
                  <pic:spPr bwMode="auto">
                    <a:xfrm>
                      <a:off x="0" y="0"/>
                      <a:ext cx="5486400" cy="2803863"/>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140C7" w:rsidRPr="00F01AB2" w:rsidP="004B0BC8" w14:paraId="1BFC49CF" w14:textId="262A4816">
      <w:pPr>
        <w:pStyle w:val="Caption-Figure"/>
      </w:pPr>
      <w:bookmarkStart w:id="25" w:name="_Ref511314098"/>
      <w:bookmarkStart w:id="26" w:name="_Toc169814061"/>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4</w:t>
      </w:r>
      <w:r w:rsidR="00F165BC">
        <w:rPr>
          <w:noProof/>
        </w:rPr>
        <w:fldChar w:fldCharType="end"/>
      </w:r>
      <w:bookmarkEnd w:id="25"/>
      <w:r w:rsidRPr="00F01AB2">
        <w:t>: Child Support Portal User Registration</w:t>
      </w:r>
      <w:r w:rsidRPr="00F01AB2" w:rsidR="00C23084">
        <w:t xml:space="preserve">, </w:t>
      </w:r>
      <w:r w:rsidRPr="00F01AB2">
        <w:t>Step 2</w:t>
      </w:r>
      <w:bookmarkEnd w:id="26"/>
    </w:p>
    <w:p w:rsidR="003B694A" w:rsidRPr="00F01AB2" w:rsidP="00CC23BF" w14:paraId="28FFA9C6" w14:textId="43B76B7E">
      <w:pPr>
        <w:pStyle w:val="BodyText"/>
        <w:keepNext/>
      </w:pPr>
      <w:r w:rsidRPr="00F01AB2">
        <w:fldChar w:fldCharType="begin"/>
      </w:r>
      <w:r w:rsidRPr="00F01AB2">
        <w:instrText xml:space="preserve"> REF _Ref511315853 \h </w:instrText>
      </w:r>
      <w:r w:rsidRPr="00F01AB2" w:rsidR="0034240F">
        <w:instrText xml:space="preserve"> \* MERGEFORMAT </w:instrText>
      </w:r>
      <w:r w:rsidRPr="00F01AB2">
        <w:fldChar w:fldCharType="separate"/>
      </w:r>
      <w:r w:rsidRPr="00F01AB2" w:rsidR="00F165BC">
        <w:t xml:space="preserve">Chart </w:t>
      </w:r>
      <w:r w:rsidR="00F165BC">
        <w:t>1</w:t>
      </w:r>
      <w:r w:rsidRPr="00F01AB2" w:rsidR="00F165BC">
        <w:noBreakHyphen/>
      </w:r>
      <w:r w:rsidR="00F165BC">
        <w:t>3</w:t>
      </w:r>
      <w:r w:rsidRPr="00F01AB2">
        <w:fldChar w:fldCharType="end"/>
      </w:r>
      <w:r w:rsidRPr="00F01AB2">
        <w:t xml:space="preserve"> </w:t>
      </w:r>
      <w:r w:rsidRPr="00F01AB2" w:rsidR="00757141">
        <w:t xml:space="preserve">defines </w:t>
      </w:r>
      <w:r w:rsidRPr="00F01AB2">
        <w:t xml:space="preserve">the functions available </w:t>
      </w:r>
      <w:r w:rsidRPr="00F01AB2" w:rsidR="00532158">
        <w:t xml:space="preserve">on </w:t>
      </w:r>
      <w:r w:rsidRPr="00F01AB2">
        <w:t xml:space="preserve">the </w:t>
      </w:r>
      <w:r w:rsidRPr="00F01AB2" w:rsidR="00355576">
        <w:t>Enter User Affiliation</w:t>
      </w:r>
      <w:r w:rsidRPr="00F01AB2">
        <w:t xml:space="preserve"> page.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20"/>
        <w:gridCol w:w="6540"/>
      </w:tblGrid>
      <w:tr w14:paraId="50965C57" w14:textId="77777777" w:rsidTr="00A21A94">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715" w:type="dxa"/>
            <w:gridSpan w:val="2"/>
            <w:shd w:val="clear" w:color="auto" w:fill="D9D9D9"/>
            <w:vAlign w:val="bottom"/>
          </w:tcPr>
          <w:p w:rsidR="003B694A" w:rsidRPr="00F01AB2" w:rsidP="00503DE5" w14:paraId="7320E8F8" w14:textId="6DBCFAAA">
            <w:pPr>
              <w:pStyle w:val="ChartTitle"/>
            </w:pPr>
            <w:bookmarkStart w:id="27" w:name="_Ref511315853"/>
            <w:bookmarkStart w:id="28" w:name="_Toc169814106"/>
            <w:r w:rsidRPr="00F01AB2">
              <w:t xml:space="preserve">Chart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3</w:t>
            </w:r>
            <w:r w:rsidR="00F165BC">
              <w:rPr>
                <w:noProof/>
              </w:rPr>
              <w:fldChar w:fldCharType="end"/>
            </w:r>
            <w:bookmarkEnd w:id="27"/>
            <w:r w:rsidRPr="00F01AB2" w:rsidR="00BD583A">
              <w:t xml:space="preserve">: </w:t>
            </w:r>
            <w:r w:rsidRPr="00F01AB2" w:rsidR="00355576">
              <w:t>Enter User Affiliation</w:t>
            </w:r>
            <w:bookmarkEnd w:id="28"/>
          </w:p>
        </w:tc>
      </w:tr>
      <w:tr w14:paraId="4D41DF74" w14:textId="77777777" w:rsidTr="00F01AB2">
        <w:tblPrEx>
          <w:tblW w:w="9360" w:type="dxa"/>
          <w:jc w:val="center"/>
          <w:tblLayout w:type="fixed"/>
          <w:tblLook w:val="01E0"/>
        </w:tblPrEx>
        <w:trPr>
          <w:cantSplit/>
          <w:tblHeader/>
          <w:jc w:val="center"/>
        </w:trPr>
        <w:tc>
          <w:tcPr>
            <w:tcW w:w="2923" w:type="dxa"/>
            <w:shd w:val="clear" w:color="auto" w:fill="D9D9D9"/>
            <w:vAlign w:val="bottom"/>
          </w:tcPr>
          <w:p w:rsidR="003B694A" w:rsidRPr="00F01AB2" w:rsidP="00503DE5" w14:paraId="33616553" w14:textId="77777777">
            <w:pPr>
              <w:pStyle w:val="ChartColumnHead"/>
            </w:pPr>
            <w:r w:rsidRPr="00F01AB2">
              <w:t>Link</w:t>
            </w:r>
          </w:p>
        </w:tc>
        <w:tc>
          <w:tcPr>
            <w:tcW w:w="6792" w:type="dxa"/>
            <w:shd w:val="clear" w:color="auto" w:fill="D9D9D9"/>
            <w:vAlign w:val="bottom"/>
          </w:tcPr>
          <w:p w:rsidR="003B694A" w:rsidRPr="00F01AB2" w:rsidP="00503DE5" w14:paraId="3A78F453" w14:textId="77777777">
            <w:pPr>
              <w:pStyle w:val="ChartColumnHead"/>
            </w:pPr>
            <w:r w:rsidRPr="00F01AB2">
              <w:t>Description</w:t>
            </w:r>
          </w:p>
        </w:tc>
      </w:tr>
      <w:tr w14:paraId="43823F87" w14:textId="77777777" w:rsidTr="00F01AB2">
        <w:tblPrEx>
          <w:tblW w:w="9360" w:type="dxa"/>
          <w:jc w:val="center"/>
          <w:tblLayout w:type="fixed"/>
          <w:tblLook w:val="01E0"/>
        </w:tblPrEx>
        <w:trPr>
          <w:cantSplit/>
          <w:jc w:val="center"/>
        </w:trPr>
        <w:tc>
          <w:tcPr>
            <w:tcW w:w="2923" w:type="dxa"/>
          </w:tcPr>
          <w:p w:rsidR="002F78A5" w:rsidRPr="00F01AB2" w:rsidP="001075C3" w14:paraId="3CCFAF4F" w14:textId="2E87E637">
            <w:pPr>
              <w:pStyle w:val="ChartText"/>
            </w:pPr>
            <w:r w:rsidRPr="00F01AB2">
              <w:t>Enter User Affiliation</w:t>
            </w:r>
          </w:p>
        </w:tc>
        <w:tc>
          <w:tcPr>
            <w:tcW w:w="6792" w:type="dxa"/>
          </w:tcPr>
          <w:p w:rsidR="002F78A5" w:rsidRPr="00F01AB2" w:rsidP="00355576" w14:paraId="06855107" w14:textId="517941B9">
            <w:pPr>
              <w:pStyle w:val="ChartText"/>
              <w:rPr>
                <w:color w:val="19150F"/>
              </w:rPr>
            </w:pPr>
            <w:r w:rsidRPr="00F01AB2">
              <w:rPr>
                <w:color w:val="19150F"/>
              </w:rPr>
              <w:t>Opens a</w:t>
            </w:r>
            <w:r w:rsidRPr="00F01AB2">
              <w:rPr>
                <w:color w:val="19150F"/>
              </w:rPr>
              <w:t xml:space="preserve"> </w:t>
            </w:r>
            <w:r w:rsidRPr="00F01AB2">
              <w:rPr>
                <w:color w:val="19150F"/>
              </w:rPr>
              <w:t>list</w:t>
            </w:r>
            <w:r w:rsidRPr="00F01AB2">
              <w:rPr>
                <w:color w:val="19150F"/>
              </w:rPr>
              <w:t xml:space="preserve"> of user </w:t>
            </w:r>
            <w:r w:rsidRPr="00F01AB2" w:rsidR="00EA6747">
              <w:rPr>
                <w:color w:val="19150F"/>
              </w:rPr>
              <w:t>affiliations</w:t>
            </w:r>
            <w:r w:rsidRPr="00F01AB2" w:rsidR="008B2B03">
              <w:rPr>
                <w:color w:val="19150F"/>
              </w:rPr>
              <w:t>.</w:t>
            </w:r>
          </w:p>
        </w:tc>
      </w:tr>
      <w:tr w14:paraId="4CD46143" w14:textId="77777777" w:rsidTr="00F01AB2">
        <w:tblPrEx>
          <w:tblW w:w="9360" w:type="dxa"/>
          <w:jc w:val="center"/>
          <w:tblLayout w:type="fixed"/>
          <w:tblLook w:val="01E0"/>
        </w:tblPrEx>
        <w:trPr>
          <w:cantSplit/>
          <w:jc w:val="center"/>
        </w:trPr>
        <w:tc>
          <w:tcPr>
            <w:tcW w:w="2923" w:type="dxa"/>
          </w:tcPr>
          <w:p w:rsidR="002D676A" w:rsidRPr="00F01AB2" w:rsidP="001075C3" w14:paraId="14FC4365" w14:textId="55138A41">
            <w:pPr>
              <w:pStyle w:val="ChartText"/>
            </w:pPr>
            <w:r w:rsidRPr="00F01AB2">
              <w:t xml:space="preserve">Enter </w:t>
            </w:r>
            <w:r w:rsidRPr="00F01AB2" w:rsidR="00197565">
              <w:t>OCSS</w:t>
            </w:r>
            <w:r w:rsidRPr="00F01AB2">
              <w:t xml:space="preserve"> Sub-Group Information</w:t>
            </w:r>
          </w:p>
        </w:tc>
        <w:tc>
          <w:tcPr>
            <w:tcW w:w="6792" w:type="dxa"/>
          </w:tcPr>
          <w:p w:rsidR="00F05407" w:rsidRPr="00F01AB2" w:rsidP="00F05407" w14:paraId="4380DC10" w14:textId="05E93F9A">
            <w:pPr>
              <w:pStyle w:val="ChartText"/>
              <w:rPr>
                <w:color w:val="19150F"/>
              </w:rPr>
            </w:pPr>
            <w:r w:rsidRPr="00F01AB2">
              <w:rPr>
                <w:color w:val="19150F"/>
              </w:rPr>
              <w:t xml:space="preserve">In this </w:t>
            </w:r>
            <w:r w:rsidRPr="00F01AB2" w:rsidR="00197565">
              <w:rPr>
                <w:color w:val="19150F"/>
              </w:rPr>
              <w:t>OCSS</w:t>
            </w:r>
            <w:r w:rsidRPr="00F01AB2" w:rsidR="00355576">
              <w:rPr>
                <w:color w:val="19150F"/>
              </w:rPr>
              <w:t xml:space="preserve"> </w:t>
            </w:r>
            <w:r w:rsidRPr="00F01AB2" w:rsidR="00532158">
              <w:rPr>
                <w:color w:val="19150F"/>
              </w:rPr>
              <w:t xml:space="preserve">user affiliation </w:t>
            </w:r>
            <w:r w:rsidRPr="00F01AB2">
              <w:rPr>
                <w:color w:val="19150F"/>
              </w:rPr>
              <w:t>example</w:t>
            </w:r>
            <w:r w:rsidRPr="00F01AB2" w:rsidR="00062B42">
              <w:rPr>
                <w:color w:val="19150F"/>
              </w:rPr>
              <w:t xml:space="preserve"> above</w:t>
            </w:r>
            <w:r w:rsidRPr="00F01AB2">
              <w:rPr>
                <w:color w:val="19150F"/>
              </w:rPr>
              <w:t xml:space="preserve">, </w:t>
            </w:r>
            <w:r w:rsidRPr="00F01AB2" w:rsidR="00F64290">
              <w:rPr>
                <w:color w:val="19150F"/>
              </w:rPr>
              <w:t xml:space="preserve">clicks </w:t>
            </w:r>
            <w:r w:rsidRPr="00F01AB2">
              <w:rPr>
                <w:b/>
                <w:bCs/>
                <w:color w:val="19150F"/>
              </w:rPr>
              <w:t>Regional</w:t>
            </w:r>
            <w:r w:rsidRPr="00F01AB2">
              <w:rPr>
                <w:color w:val="19150F"/>
              </w:rPr>
              <w:t xml:space="preserve"> or </w:t>
            </w:r>
            <w:r w:rsidRPr="00F01AB2">
              <w:rPr>
                <w:b/>
                <w:bCs/>
                <w:color w:val="19150F"/>
              </w:rPr>
              <w:t>Technical Support Staff</w:t>
            </w:r>
            <w:r w:rsidRPr="00F01AB2" w:rsidR="00C23084">
              <w:rPr>
                <w:color w:val="19150F"/>
              </w:rPr>
              <w:t>.</w:t>
            </w:r>
            <w:r w:rsidRPr="00F01AB2">
              <w:rPr>
                <w:color w:val="19150F"/>
              </w:rPr>
              <w:t xml:space="preserve"> </w:t>
            </w:r>
          </w:p>
          <w:p w:rsidR="002D676A" w:rsidRPr="00F01AB2" w:rsidP="00F05407" w14:paraId="2CB23CD4" w14:textId="24AC7EED">
            <w:pPr>
              <w:pStyle w:val="ChartText"/>
              <w:rPr>
                <w:color w:val="19150F"/>
              </w:rPr>
            </w:pPr>
            <w:r w:rsidRPr="00F01AB2">
              <w:rPr>
                <w:color w:val="19150F"/>
              </w:rPr>
              <w:t>Select</w:t>
            </w:r>
            <w:r w:rsidRPr="00F01AB2" w:rsidR="0010503B">
              <w:rPr>
                <w:color w:val="19150F"/>
              </w:rPr>
              <w:t>ions available for other affiliations</w:t>
            </w:r>
            <w:r w:rsidRPr="00F01AB2">
              <w:rPr>
                <w:color w:val="19150F"/>
              </w:rPr>
              <w:t xml:space="preserve"> vary from the example</w:t>
            </w:r>
            <w:r w:rsidRPr="00F01AB2" w:rsidR="00C23084">
              <w:rPr>
                <w:color w:val="19150F"/>
              </w:rPr>
              <w:t xml:space="preserve">; see the </w:t>
            </w:r>
            <w:r w:rsidRPr="00F01AB2" w:rsidR="0010503B">
              <w:rPr>
                <w:color w:val="19150F"/>
              </w:rPr>
              <w:t xml:space="preserve">next </w:t>
            </w:r>
            <w:r w:rsidRPr="00F01AB2" w:rsidR="00F05407">
              <w:rPr>
                <w:color w:val="19150F"/>
              </w:rPr>
              <w:t>row</w:t>
            </w:r>
            <w:r w:rsidRPr="00F01AB2" w:rsidR="0010503B">
              <w:rPr>
                <w:color w:val="19150F"/>
              </w:rPr>
              <w:t>.</w:t>
            </w:r>
          </w:p>
        </w:tc>
      </w:tr>
      <w:tr w14:paraId="6D74A856" w14:textId="77777777" w:rsidTr="00F01AB2">
        <w:tblPrEx>
          <w:tblW w:w="9360" w:type="dxa"/>
          <w:jc w:val="center"/>
          <w:tblLayout w:type="fixed"/>
          <w:tblLook w:val="01E0"/>
        </w:tblPrEx>
        <w:trPr>
          <w:cantSplit/>
          <w:trHeight w:val="1531"/>
          <w:jc w:val="center"/>
        </w:trPr>
        <w:tc>
          <w:tcPr>
            <w:tcW w:w="2923" w:type="dxa"/>
          </w:tcPr>
          <w:p w:rsidR="000867CB" w:rsidRPr="00F01AB2" w:rsidP="00CB6986" w14:paraId="71A28549" w14:textId="102D3D18">
            <w:pPr>
              <w:pStyle w:val="ChartText"/>
            </w:pPr>
            <w:r w:rsidRPr="00F01AB2">
              <w:t>Sub-Groups for Other Affiliations</w:t>
            </w:r>
            <w:r w:rsidRPr="00F01AB2" w:rsidR="00377367">
              <w:t xml:space="preserve"> (Information requested for the other user types)</w:t>
            </w:r>
          </w:p>
        </w:tc>
        <w:tc>
          <w:tcPr>
            <w:tcW w:w="6792" w:type="dxa"/>
          </w:tcPr>
          <w:p w:rsidR="00C4753A" w:rsidRPr="00F01AB2" w:rsidP="00EE0DF0" w14:paraId="05E8423C" w14:textId="03F13636">
            <w:pPr>
              <w:pStyle w:val="ChartBullet"/>
            </w:pPr>
            <w:r w:rsidRPr="00F01AB2">
              <w:rPr>
                <w:b/>
                <w:bCs/>
              </w:rPr>
              <w:t>Employer</w:t>
            </w:r>
            <w:r w:rsidRPr="00F01AB2">
              <w:t xml:space="preserve">, </w:t>
            </w:r>
            <w:r w:rsidRPr="00F01AB2">
              <w:rPr>
                <w:b/>
                <w:bCs/>
              </w:rPr>
              <w:t>Insurer</w:t>
            </w:r>
            <w:r w:rsidRPr="00F01AB2">
              <w:t xml:space="preserve">, and </w:t>
            </w:r>
            <w:r w:rsidRPr="00F01AB2">
              <w:rPr>
                <w:b/>
                <w:bCs/>
              </w:rPr>
              <w:t xml:space="preserve">Financial </w:t>
            </w:r>
            <w:r w:rsidRPr="00F01AB2" w:rsidR="00EA6747">
              <w:rPr>
                <w:b/>
                <w:bCs/>
              </w:rPr>
              <w:t>Institution</w:t>
            </w:r>
            <w:r w:rsidRPr="00AD7620">
              <w:rPr>
                <w:b/>
                <w:bCs/>
              </w:rPr>
              <w:t>:</w:t>
            </w:r>
            <w:r w:rsidRPr="00F01AB2">
              <w:rPr>
                <w:b/>
                <w:bCs/>
              </w:rPr>
              <w:t xml:space="preserve"> </w:t>
            </w:r>
            <w:r w:rsidRPr="00F01AB2" w:rsidR="008B2B03">
              <w:t xml:space="preserve">The user </w:t>
            </w:r>
            <w:r w:rsidRPr="00F01AB2" w:rsidR="00532158">
              <w:t>must</w:t>
            </w:r>
            <w:r w:rsidRPr="00F01AB2" w:rsidR="008B2B03">
              <w:t xml:space="preserve"> enter the </w:t>
            </w:r>
            <w:r w:rsidRPr="00F01AB2">
              <w:t>FEIN</w:t>
            </w:r>
            <w:r w:rsidRPr="00F01AB2" w:rsidR="008B2B03">
              <w:t>.</w:t>
            </w:r>
          </w:p>
          <w:p w:rsidR="00C4753A" w:rsidRPr="00F01AB2" w:rsidP="00EE0DF0" w14:paraId="3A4199E4" w14:textId="4A935E95">
            <w:pPr>
              <w:pStyle w:val="ChartBullet"/>
            </w:pPr>
            <w:r w:rsidRPr="00F01AB2">
              <w:rPr>
                <w:b/>
                <w:bCs/>
              </w:rPr>
              <w:t>Federal Agency</w:t>
            </w:r>
            <w:r w:rsidRPr="00AD7620">
              <w:rPr>
                <w:b/>
                <w:bCs/>
              </w:rPr>
              <w:t>:</w:t>
            </w:r>
            <w:r w:rsidRPr="00F01AB2">
              <w:t xml:space="preserve"> </w:t>
            </w:r>
            <w:r w:rsidRPr="00F01AB2" w:rsidR="008B2B03">
              <w:t xml:space="preserve">The user </w:t>
            </w:r>
            <w:r w:rsidRPr="00F01AB2" w:rsidR="00532158">
              <w:t>must</w:t>
            </w:r>
            <w:r w:rsidRPr="00F01AB2" w:rsidR="008B2B03">
              <w:t xml:space="preserve"> enter the agency </w:t>
            </w:r>
            <w:r w:rsidRPr="00F01AB2">
              <w:t>name</w:t>
            </w:r>
            <w:r w:rsidRPr="00F01AB2" w:rsidR="008B2B03">
              <w:t>.</w:t>
            </w:r>
          </w:p>
          <w:p w:rsidR="00C4753A" w:rsidRPr="00F01AB2" w:rsidP="00EE0DF0" w14:paraId="01B98C1C" w14:textId="2C437CF3">
            <w:pPr>
              <w:pStyle w:val="ChartBullet"/>
            </w:pPr>
            <w:r w:rsidRPr="00F01AB2">
              <w:rPr>
                <w:b/>
                <w:bCs/>
              </w:rPr>
              <w:t>Tribe</w:t>
            </w:r>
            <w:r w:rsidRPr="00AD7620">
              <w:rPr>
                <w:b/>
                <w:bCs/>
              </w:rPr>
              <w:t>:</w:t>
            </w:r>
            <w:r w:rsidRPr="00F01AB2">
              <w:t xml:space="preserve"> </w:t>
            </w:r>
            <w:r w:rsidRPr="00F01AB2" w:rsidR="008B2B03">
              <w:t xml:space="preserve">The user </w:t>
            </w:r>
            <w:r w:rsidRPr="00F01AB2" w:rsidR="00532158">
              <w:t>must</w:t>
            </w:r>
            <w:r w:rsidRPr="00F01AB2" w:rsidR="008B2B03">
              <w:t xml:space="preserve"> enter</w:t>
            </w:r>
            <w:r w:rsidRPr="00F01AB2" w:rsidR="008B2B03">
              <w:t xml:space="preserve"> </w:t>
            </w:r>
            <w:r w:rsidRPr="00F01AB2" w:rsidR="008B2B03">
              <w:t xml:space="preserve">the tribe </w:t>
            </w:r>
            <w:r w:rsidRPr="00F01AB2" w:rsidR="0010503B">
              <w:t>name</w:t>
            </w:r>
            <w:r w:rsidRPr="00F01AB2" w:rsidR="008B2B03">
              <w:t>.</w:t>
            </w:r>
          </w:p>
          <w:p w:rsidR="00C4753A" w:rsidRPr="00F01AB2" w:rsidP="00EE0DF0" w14:paraId="4640BE33" w14:textId="341D2FAC">
            <w:pPr>
              <w:pStyle w:val="ChartBullet"/>
            </w:pPr>
            <w:r w:rsidRPr="00F01AB2">
              <w:rPr>
                <w:b/>
                <w:bCs/>
              </w:rPr>
              <w:t>International</w:t>
            </w:r>
            <w:r w:rsidRPr="00AD7620">
              <w:rPr>
                <w:b/>
                <w:bCs/>
              </w:rPr>
              <w:t>:</w:t>
            </w:r>
            <w:r w:rsidRPr="00F01AB2">
              <w:t xml:space="preserve"> </w:t>
            </w:r>
            <w:r w:rsidRPr="00F01AB2" w:rsidR="008B2B03">
              <w:t xml:space="preserve">The user </w:t>
            </w:r>
            <w:r w:rsidRPr="00F01AB2" w:rsidR="00532158">
              <w:t xml:space="preserve">must </w:t>
            </w:r>
            <w:r w:rsidRPr="00F01AB2" w:rsidR="008B2B03">
              <w:t>enter the c</w:t>
            </w:r>
            <w:r w:rsidRPr="00F01AB2">
              <w:t>ountry</w:t>
            </w:r>
            <w:r w:rsidRPr="00F01AB2">
              <w:t xml:space="preserve"> name</w:t>
            </w:r>
            <w:r w:rsidRPr="00F01AB2" w:rsidR="008B2B03">
              <w:t>.</w:t>
            </w:r>
            <w:r w:rsidRPr="00F01AB2">
              <w:t xml:space="preserve"> </w:t>
            </w:r>
          </w:p>
          <w:p w:rsidR="000867CB" w:rsidRPr="00F01AB2" w:rsidP="00EE0DF0" w14:paraId="02E02EEB" w14:textId="3C477FC6">
            <w:pPr>
              <w:pStyle w:val="ChartBullet"/>
            </w:pPr>
            <w:r w:rsidRPr="00F01AB2">
              <w:rPr>
                <w:b/>
                <w:bCs/>
              </w:rPr>
              <w:t>State</w:t>
            </w:r>
            <w:r w:rsidRPr="00AD7620">
              <w:rPr>
                <w:b/>
                <w:bCs/>
              </w:rPr>
              <w:t>:</w:t>
            </w:r>
            <w:r w:rsidRPr="00F01AB2">
              <w:rPr>
                <w:b/>
                <w:bCs/>
              </w:rPr>
              <w:t xml:space="preserve"> </w:t>
            </w:r>
            <w:r w:rsidRPr="00F01AB2" w:rsidR="008B2B03">
              <w:t xml:space="preserve">The user </w:t>
            </w:r>
            <w:r w:rsidRPr="00F01AB2" w:rsidR="00532158">
              <w:t>must</w:t>
            </w:r>
            <w:r w:rsidRPr="00F01AB2" w:rsidR="008B2B03">
              <w:t xml:space="preserve"> enter</w:t>
            </w:r>
            <w:r w:rsidRPr="00F01AB2" w:rsidR="008B2B03">
              <w:t xml:space="preserve"> </w:t>
            </w:r>
            <w:r w:rsidRPr="00F01AB2" w:rsidR="008B2B03">
              <w:t xml:space="preserve">the state </w:t>
            </w:r>
            <w:r w:rsidRPr="00F01AB2" w:rsidR="0010503B">
              <w:t>name</w:t>
            </w:r>
            <w:r w:rsidRPr="00F01AB2" w:rsidR="008B2B03">
              <w:t>.</w:t>
            </w:r>
          </w:p>
        </w:tc>
      </w:tr>
    </w:tbl>
    <w:p w:rsidR="005E6033" w:rsidRPr="00F01AB2" w:rsidP="00CB6986" w14:paraId="71571AC1" w14:textId="6D45384B">
      <w:pPr>
        <w:pStyle w:val="BodyText-12Before"/>
        <w:keepNext/>
      </w:pPr>
      <w:r w:rsidRPr="00F01AB2">
        <w:t xml:space="preserve">After </w:t>
      </w:r>
      <w:r w:rsidRPr="00F01AB2" w:rsidR="00C23084">
        <w:t xml:space="preserve">the user makes </w:t>
      </w:r>
      <w:r w:rsidRPr="00F01AB2">
        <w:t xml:space="preserve">selections </w:t>
      </w:r>
      <w:r w:rsidRPr="00F01AB2" w:rsidR="00757141">
        <w:t xml:space="preserve">in </w:t>
      </w:r>
      <w:r w:rsidRPr="00F01AB2">
        <w:t xml:space="preserve">the affiliation list, the page expands to display a list of functions </w:t>
      </w:r>
      <w:r w:rsidRPr="00F01AB2" w:rsidR="00C23084">
        <w:t xml:space="preserve">in the </w:t>
      </w:r>
      <w:r w:rsidRPr="00F01AB2">
        <w:t>Requ</w:t>
      </w:r>
      <w:r w:rsidRPr="00F01AB2" w:rsidR="00BE1BD4">
        <w:t>e</w:t>
      </w:r>
      <w:r w:rsidRPr="00F01AB2">
        <w:t>st Access to Services</w:t>
      </w:r>
      <w:r w:rsidRPr="00F01AB2" w:rsidR="00C23084">
        <w:t xml:space="preserve"> section; </w:t>
      </w:r>
      <w:r w:rsidRPr="00F01AB2" w:rsidR="00C23084">
        <w:fldChar w:fldCharType="begin"/>
      </w:r>
      <w:r w:rsidRPr="00F01AB2" w:rsidR="00C23084">
        <w:instrText xml:space="preserve"> REF _Ref162464304 \h </w:instrText>
      </w:r>
      <w:r w:rsidRPr="00F01AB2" w:rsidR="00C23084">
        <w:fldChar w:fldCharType="separate"/>
      </w:r>
      <w:r w:rsidRPr="00F01AB2" w:rsidR="00F165BC">
        <w:t xml:space="preserve">Figure </w:t>
      </w:r>
      <w:r w:rsidR="00F165BC">
        <w:rPr>
          <w:noProof/>
        </w:rPr>
        <w:t>1</w:t>
      </w:r>
      <w:r w:rsidRPr="00F01AB2" w:rsidR="00F165BC">
        <w:noBreakHyphen/>
      </w:r>
      <w:r w:rsidR="00F165BC">
        <w:rPr>
          <w:noProof/>
        </w:rPr>
        <w:t>5</w:t>
      </w:r>
      <w:r w:rsidRPr="00F01AB2" w:rsidR="00C23084">
        <w:fldChar w:fldCharType="end"/>
      </w:r>
      <w:r w:rsidRPr="00F01AB2" w:rsidR="00C23084">
        <w:t xml:space="preserve"> shows an example</w:t>
      </w:r>
      <w:r w:rsidRPr="00F01AB2" w:rsidR="00EE4813">
        <w:t xml:space="preserve"> of this page</w:t>
      </w:r>
      <w:r w:rsidRPr="00F01AB2" w:rsidR="00C23084">
        <w:t>.</w:t>
      </w:r>
    </w:p>
    <w:bookmarkEnd w:id="4"/>
    <w:bookmarkEnd w:id="11"/>
    <w:p w:rsidR="000602D0" w:rsidRPr="00F01AB2" w:rsidP="00622941" w14:paraId="28800007" w14:textId="7B07D38B">
      <w:pPr>
        <w:pStyle w:val="Figure"/>
      </w:pPr>
      <w:r w:rsidRPr="00F01AB2">
        <w:rPr>
          <w:noProof/>
        </w:rPr>
        <w:drawing>
          <wp:inline distT="0" distB="0" distL="0" distR="0">
            <wp:extent cx="5486400" cy="4379740"/>
            <wp:effectExtent l="19050" t="19050" r="19050" b="20955"/>
            <wp:docPr id="2574385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3850" name="Picture 1" descr="Graphical user interface, text, application, email&#10;&#10;Description automatically generated"/>
                    <pic:cNvPicPr/>
                  </pic:nvPicPr>
                  <pic:blipFill>
                    <a:blip xmlns:r="http://schemas.openxmlformats.org/officeDocument/2006/relationships" r:embed="rId16"/>
                    <a:stretch>
                      <a:fillRect/>
                    </a:stretch>
                  </pic:blipFill>
                  <pic:spPr>
                    <a:xfrm>
                      <a:off x="0" y="0"/>
                      <a:ext cx="5486400" cy="4379740"/>
                    </a:xfrm>
                    <a:prstGeom prst="rect">
                      <a:avLst/>
                    </a:prstGeom>
                    <a:ln w="6350">
                      <a:solidFill>
                        <a:schemeClr val="tx1"/>
                      </a:solidFill>
                    </a:ln>
                  </pic:spPr>
                </pic:pic>
              </a:graphicData>
            </a:graphic>
          </wp:inline>
        </w:drawing>
      </w:r>
    </w:p>
    <w:p w:rsidR="00D159E6" w:rsidRPr="00F01AB2" w:rsidP="00A21A94" w14:paraId="291D8FF1" w14:textId="07F46078">
      <w:pPr>
        <w:pStyle w:val="Caption-Figure"/>
      </w:pPr>
      <w:bookmarkStart w:id="29" w:name="_Ref162464304"/>
      <w:bookmarkStart w:id="30" w:name="_Toc169814062"/>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5</w:t>
      </w:r>
      <w:r w:rsidR="00F165BC">
        <w:rPr>
          <w:noProof/>
        </w:rPr>
        <w:fldChar w:fldCharType="end"/>
      </w:r>
      <w:bookmarkStart w:id="31" w:name="_Toc419882623"/>
      <w:bookmarkEnd w:id="29"/>
      <w:r w:rsidRPr="00F01AB2">
        <w:t>: Child Support Portal User Registration</w:t>
      </w:r>
      <w:bookmarkEnd w:id="31"/>
      <w:r w:rsidRPr="00F01AB2" w:rsidR="00C23084">
        <w:t xml:space="preserve">, </w:t>
      </w:r>
      <w:r w:rsidRPr="00F01AB2">
        <w:t>Step 3</w:t>
      </w:r>
      <w:bookmarkEnd w:id="30"/>
      <w:r w:rsidRPr="00F01AB2">
        <w:t xml:space="preserve"> </w:t>
      </w:r>
    </w:p>
    <w:p w:rsidR="00062B42" w:rsidRPr="00F01AB2" w:rsidP="00C23084" w14:paraId="015A040A" w14:textId="4DD8FB55">
      <w:pPr>
        <w:pStyle w:val="BodyText"/>
      </w:pPr>
      <w:r w:rsidRPr="00F01AB2">
        <w:t>The user c</w:t>
      </w:r>
      <w:r w:rsidRPr="00F01AB2" w:rsidR="009E6657">
        <w:t>lick</w:t>
      </w:r>
      <w:r w:rsidRPr="00F01AB2">
        <w:t>s</w:t>
      </w:r>
      <w:r w:rsidRPr="00F01AB2" w:rsidR="009E6657">
        <w:t xml:space="preserve"> the functions </w:t>
      </w:r>
      <w:r w:rsidRPr="00F01AB2">
        <w:t xml:space="preserve">they </w:t>
      </w:r>
      <w:r w:rsidRPr="00F01AB2" w:rsidR="009E6657">
        <w:t>want to access.</w:t>
      </w:r>
      <w:r w:rsidRPr="00F01AB2" w:rsidR="008B2B03">
        <w:t xml:space="preserve"> The next section the user completes is Enter Personal Information and Work Location; see </w:t>
      </w:r>
      <w:r w:rsidRPr="00F01AB2" w:rsidR="008B2B03">
        <w:fldChar w:fldCharType="begin"/>
      </w:r>
      <w:r w:rsidRPr="00F01AB2" w:rsidR="008B2B03">
        <w:instrText xml:space="preserve"> REF _Ref162863542 \h </w:instrText>
      </w:r>
      <w:r w:rsidRPr="00F01AB2" w:rsidR="008B2B03">
        <w:fldChar w:fldCharType="separate"/>
      </w:r>
      <w:r w:rsidRPr="00F01AB2" w:rsidR="00F165BC">
        <w:t xml:space="preserve">Figure </w:t>
      </w:r>
      <w:r w:rsidR="00F165BC">
        <w:rPr>
          <w:noProof/>
        </w:rPr>
        <w:t>1</w:t>
      </w:r>
      <w:r w:rsidRPr="00F01AB2" w:rsidR="00F165BC">
        <w:noBreakHyphen/>
      </w:r>
      <w:r w:rsidR="00F165BC">
        <w:rPr>
          <w:noProof/>
        </w:rPr>
        <w:t>6</w:t>
      </w:r>
      <w:r w:rsidRPr="00F01AB2" w:rsidR="008B2B03">
        <w:fldChar w:fldCharType="end"/>
      </w:r>
      <w:r w:rsidRPr="00F01AB2" w:rsidR="008B2B03">
        <w:t>.</w:t>
      </w:r>
      <w:r w:rsidRPr="00F01AB2">
        <w:t xml:space="preserve"> </w:t>
      </w:r>
    </w:p>
    <w:p w:rsidR="009E6657" w:rsidRPr="00F01AB2" w:rsidP="00C23084" w14:paraId="39A92F89" w14:textId="48D07D0C">
      <w:pPr>
        <w:pStyle w:val="BodyText"/>
      </w:pPr>
      <w:r w:rsidRPr="00F01AB2">
        <w:t>Required fields have red asterisks (</w:t>
      </w:r>
      <w:r w:rsidRPr="00F01AB2">
        <w:rPr>
          <w:color w:val="FF0000"/>
        </w:rPr>
        <w:t>*</w:t>
      </w:r>
      <w:r w:rsidRPr="00F01AB2">
        <w:t xml:space="preserve">) before their labels. </w:t>
      </w:r>
    </w:p>
    <w:p w:rsidR="00BB0BD0" w:rsidRPr="00F01AB2" w:rsidP="00622941" w14:paraId="6A910835" w14:textId="764B7806">
      <w:pPr>
        <w:pStyle w:val="Figure"/>
      </w:pPr>
      <w:r w:rsidRPr="00F01AB2">
        <w:rPr>
          <w:noProof/>
        </w:rPr>
        <w:drawing>
          <wp:inline distT="0" distB="0" distL="0" distR="0">
            <wp:extent cx="5486400" cy="5682883"/>
            <wp:effectExtent l="19050" t="19050" r="19050" b="13335"/>
            <wp:docPr id="1508954191" name="Picture 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4191" name="Picture 1" descr="Graphical user interface, application, email&#10;&#10;Description automatically generated"/>
                    <pic:cNvPicPr/>
                  </pic:nvPicPr>
                  <pic:blipFill>
                    <a:blip xmlns:r="http://schemas.openxmlformats.org/officeDocument/2006/relationships" r:embed="rId17"/>
                    <a:stretch>
                      <a:fillRect/>
                    </a:stretch>
                  </pic:blipFill>
                  <pic:spPr>
                    <a:xfrm>
                      <a:off x="0" y="0"/>
                      <a:ext cx="5486400" cy="5682883"/>
                    </a:xfrm>
                    <a:prstGeom prst="rect">
                      <a:avLst/>
                    </a:prstGeom>
                    <a:ln w="6350">
                      <a:solidFill>
                        <a:schemeClr val="tx1"/>
                      </a:solidFill>
                    </a:ln>
                  </pic:spPr>
                </pic:pic>
              </a:graphicData>
            </a:graphic>
          </wp:inline>
        </w:drawing>
      </w:r>
    </w:p>
    <w:p w:rsidR="002E51A5" w:rsidRPr="00F01AB2" w:rsidP="004B0BC8" w14:paraId="56AC94C3" w14:textId="1982527D">
      <w:pPr>
        <w:pStyle w:val="Caption-Figure"/>
      </w:pPr>
      <w:bookmarkStart w:id="32" w:name="_Ref162863542"/>
      <w:bookmarkStart w:id="33" w:name="_Ref511644092"/>
      <w:bookmarkStart w:id="34" w:name="_Toc169814063"/>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6</w:t>
      </w:r>
      <w:r w:rsidR="00F165BC">
        <w:rPr>
          <w:noProof/>
        </w:rPr>
        <w:fldChar w:fldCharType="end"/>
      </w:r>
      <w:bookmarkEnd w:id="32"/>
      <w:bookmarkEnd w:id="33"/>
      <w:r w:rsidRPr="00F01AB2">
        <w:t>: Child Support Portal User Registration</w:t>
      </w:r>
      <w:r w:rsidRPr="00F01AB2" w:rsidR="00C23084">
        <w:t xml:space="preserve">, </w:t>
      </w:r>
      <w:r w:rsidRPr="00F01AB2">
        <w:t>Step 4</w:t>
      </w:r>
      <w:bookmarkEnd w:id="34"/>
      <w:r w:rsidRPr="00F01AB2">
        <w:t xml:space="preserve"> </w:t>
      </w:r>
    </w:p>
    <w:p w:rsidR="00411BCA" w:rsidRPr="00F01AB2" w:rsidP="00F01AB2" w14:paraId="562A4FD2" w14:textId="56A9DFE5">
      <w:pPr>
        <w:pStyle w:val="BodyText"/>
      </w:pPr>
      <w:r w:rsidRPr="00F01AB2">
        <w:t>The user c</w:t>
      </w:r>
      <w:r w:rsidRPr="00F01AB2">
        <w:t>omplete</w:t>
      </w:r>
      <w:r w:rsidRPr="00F01AB2">
        <w:t>s</w:t>
      </w:r>
      <w:r w:rsidRPr="00F01AB2">
        <w:t xml:space="preserve"> the </w:t>
      </w:r>
      <w:r w:rsidRPr="00F01AB2" w:rsidR="00CE5CCF">
        <w:t xml:space="preserve">required fields in the </w:t>
      </w:r>
      <w:r w:rsidRPr="00F01AB2">
        <w:t xml:space="preserve">Access Code </w:t>
      </w:r>
      <w:r w:rsidRPr="00F01AB2" w:rsidR="00CE5CCF">
        <w:t>sub-section</w:t>
      </w:r>
      <w:r w:rsidRPr="00F01AB2" w:rsidR="00045009">
        <w:t xml:space="preserve">. For </w:t>
      </w:r>
      <w:r w:rsidR="00F876C4">
        <w:t>e</w:t>
      </w:r>
      <w:r w:rsidRPr="00F01AB2" w:rsidR="00F876C4">
        <w:t>n</w:t>
      </w:r>
      <w:r w:rsidR="00F876C4">
        <w:t>hanc</w:t>
      </w:r>
      <w:r w:rsidRPr="00F01AB2" w:rsidR="00F876C4">
        <w:t xml:space="preserve">ed </w:t>
      </w:r>
      <w:r w:rsidRPr="00F01AB2" w:rsidR="00045009">
        <w:t xml:space="preserve">security, </w:t>
      </w:r>
      <w:r w:rsidRPr="00F01AB2" w:rsidR="00197565">
        <w:t>OCSS</w:t>
      </w:r>
      <w:r w:rsidRPr="00F01AB2" w:rsidR="00045009">
        <w:t xml:space="preserve"> requires users to enter an access code each time they log in. </w:t>
      </w:r>
      <w:r w:rsidRPr="00F01AB2" w:rsidR="00EA6747">
        <w:t xml:space="preserve">Users </w:t>
      </w:r>
      <w:r w:rsidRPr="00F01AB2">
        <w:t>can</w:t>
      </w:r>
      <w:r w:rsidRPr="00F01AB2" w:rsidR="00EA6747">
        <w:t xml:space="preserve"> </w:t>
      </w:r>
      <w:r w:rsidR="00F876C4">
        <w:t>select</w:t>
      </w:r>
      <w:r w:rsidRPr="00F01AB2" w:rsidR="00045009">
        <w:t xml:space="preserve"> </w:t>
      </w:r>
      <w:r w:rsidRPr="00F01AB2">
        <w:t>one of two options</w:t>
      </w:r>
      <w:r w:rsidRPr="00F01AB2" w:rsidR="00E76861">
        <w:t xml:space="preserve"> to receive the access code</w:t>
      </w:r>
      <w:r w:rsidRPr="00F01AB2">
        <w:t xml:space="preserve">: </w:t>
      </w:r>
      <w:r w:rsidRPr="00F01AB2" w:rsidR="00045009">
        <w:rPr>
          <w:b/>
          <w:bCs/>
        </w:rPr>
        <w:t>Voice</w:t>
      </w:r>
      <w:r w:rsidRPr="00F01AB2">
        <w:t>,</w:t>
      </w:r>
      <w:r w:rsidRPr="00F01AB2" w:rsidR="00EA6747">
        <w:t xml:space="preserve"> </w:t>
      </w:r>
      <w:r w:rsidRPr="00F01AB2" w:rsidR="00045009">
        <w:t>a phone call</w:t>
      </w:r>
      <w:r w:rsidRPr="00F01AB2">
        <w:t xml:space="preserve">, </w:t>
      </w:r>
      <w:r w:rsidRPr="00F01AB2" w:rsidR="00EA6747">
        <w:t xml:space="preserve">or </w:t>
      </w:r>
      <w:r w:rsidRPr="00F01AB2">
        <w:rPr>
          <w:b/>
          <w:bCs/>
        </w:rPr>
        <w:t>Text</w:t>
      </w:r>
      <w:r w:rsidRPr="00F01AB2">
        <w:t>,</w:t>
      </w:r>
      <w:r w:rsidRPr="00F01AB2" w:rsidR="00EA6747">
        <w:t xml:space="preserve"> </w:t>
      </w:r>
      <w:r w:rsidRPr="00F01AB2" w:rsidR="00045009">
        <w:t xml:space="preserve">a text message on </w:t>
      </w:r>
      <w:r w:rsidRPr="00F01AB2">
        <w:t xml:space="preserve">their </w:t>
      </w:r>
      <w:r w:rsidRPr="00F01AB2" w:rsidR="00045009">
        <w:t>cell phone.</w:t>
      </w:r>
    </w:p>
    <w:p w:rsidR="003E1A1E" w:rsidRPr="00F01AB2" w:rsidP="00F01AB2" w14:paraId="2DFAC1D8" w14:textId="1990C435">
      <w:pPr>
        <w:pStyle w:val="BodyText"/>
      </w:pPr>
      <w:r w:rsidRPr="00F01AB2">
        <w:t xml:space="preserve">The user </w:t>
      </w:r>
      <w:r w:rsidRPr="00F01AB2" w:rsidR="00CE5CCF">
        <w:t xml:space="preserve">also </w:t>
      </w:r>
      <w:r w:rsidRPr="00F01AB2">
        <w:t>c</w:t>
      </w:r>
      <w:r w:rsidRPr="00F01AB2">
        <w:t>omplete</w:t>
      </w:r>
      <w:r w:rsidRPr="00F01AB2" w:rsidR="00EE0DF0">
        <w:t>s</w:t>
      </w:r>
      <w:r w:rsidRPr="00F01AB2">
        <w:t xml:space="preserve"> the required </w:t>
      </w:r>
      <w:r w:rsidRPr="00F01AB2">
        <w:t xml:space="preserve">Security Information </w:t>
      </w:r>
      <w:r w:rsidRPr="00F01AB2">
        <w:t>fields</w:t>
      </w:r>
      <w:r w:rsidRPr="00F01AB2">
        <w:t xml:space="preserve">; </w:t>
      </w:r>
      <w:r w:rsidRPr="00F01AB2">
        <w:fldChar w:fldCharType="begin"/>
      </w:r>
      <w:r w:rsidRPr="00F01AB2">
        <w:instrText xml:space="preserve"> REF _Ref162464624 \h </w:instrText>
      </w:r>
      <w:r w:rsidRPr="00F01AB2">
        <w:fldChar w:fldCharType="separate"/>
      </w:r>
      <w:r w:rsidRPr="00F01AB2" w:rsidR="00F165BC">
        <w:t xml:space="preserve">Figure </w:t>
      </w:r>
      <w:r w:rsidR="00F165BC">
        <w:rPr>
          <w:noProof/>
        </w:rPr>
        <w:t>1</w:t>
      </w:r>
      <w:r w:rsidRPr="00F01AB2" w:rsidR="00F165BC">
        <w:noBreakHyphen/>
      </w:r>
      <w:r w:rsidR="00F165BC">
        <w:rPr>
          <w:noProof/>
        </w:rPr>
        <w:t>7</w:t>
      </w:r>
      <w:r w:rsidRPr="00F01AB2">
        <w:fldChar w:fldCharType="end"/>
      </w:r>
      <w:r w:rsidRPr="00F01AB2">
        <w:t xml:space="preserve"> shows an example</w:t>
      </w:r>
      <w:r w:rsidR="00EE4813">
        <w:t xml:space="preserve"> </w:t>
      </w:r>
      <w:r w:rsidRPr="00F01AB2" w:rsidR="00EE4813">
        <w:t>of this page</w:t>
      </w:r>
      <w:r w:rsidRPr="00F01AB2">
        <w:t>.</w:t>
      </w:r>
    </w:p>
    <w:p w:rsidR="003E1A1E" w:rsidRPr="00F01AB2" w:rsidP="00B4143D" w14:paraId="6A5FA76E" w14:textId="5E97925C">
      <w:pPr>
        <w:pStyle w:val="Figure"/>
      </w:pPr>
      <w:r w:rsidRPr="00F01AB2">
        <w:rPr>
          <w:noProof/>
        </w:rPr>
        <w:drawing>
          <wp:inline distT="0" distB="0" distL="0" distR="0">
            <wp:extent cx="5486400" cy="3099816"/>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18"/>
                    <a:srcRect l="24680" t="18461" r="12563" b="18467"/>
                    <a:stretch>
                      <a:fillRect/>
                    </a:stretch>
                  </pic:blipFill>
                  <pic:spPr bwMode="auto">
                    <a:xfrm>
                      <a:off x="0" y="0"/>
                      <a:ext cx="5486400" cy="3099816"/>
                    </a:xfrm>
                    <a:prstGeom prst="rect">
                      <a:avLst/>
                    </a:prstGeom>
                    <a:ln w="6350">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2E51A5" w:rsidRPr="00F01AB2" w:rsidP="00A21A94" w14:paraId="6FF03CE7" w14:textId="48F39487">
      <w:pPr>
        <w:pStyle w:val="Caption-Figure"/>
      </w:pPr>
      <w:bookmarkStart w:id="35" w:name="_Ref162464624"/>
      <w:bookmarkStart w:id="36" w:name="_Toc169814064"/>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7</w:t>
      </w:r>
      <w:r w:rsidR="00F165BC">
        <w:rPr>
          <w:noProof/>
        </w:rPr>
        <w:fldChar w:fldCharType="end"/>
      </w:r>
      <w:bookmarkEnd w:id="35"/>
      <w:r w:rsidRPr="00F01AB2">
        <w:t>: Child Support Portal User Registration</w:t>
      </w:r>
      <w:r w:rsidRPr="00F01AB2" w:rsidR="00757141">
        <w:t xml:space="preserve">, </w:t>
      </w:r>
      <w:r w:rsidRPr="00F01AB2">
        <w:t>Step 5</w:t>
      </w:r>
      <w:bookmarkEnd w:id="36"/>
      <w:r w:rsidRPr="00F01AB2">
        <w:t xml:space="preserve"> </w:t>
      </w:r>
    </w:p>
    <w:p w:rsidR="009B5D55" w:rsidRPr="00F01AB2" w:rsidP="009B5D55" w14:paraId="3266AC82" w14:textId="62FB7E40">
      <w:pPr>
        <w:pStyle w:val="BodyText"/>
      </w:pPr>
      <w:r w:rsidRPr="00F01AB2">
        <w:t>To submit their registration, the user c</w:t>
      </w:r>
      <w:r w:rsidRPr="00F01AB2">
        <w:t>lick</w:t>
      </w:r>
      <w:r w:rsidRPr="00F01AB2">
        <w:t>s</w:t>
      </w:r>
      <w:r w:rsidRPr="00F01AB2">
        <w:t xml:space="preserve"> </w:t>
      </w:r>
      <w:r w:rsidRPr="00F01AB2">
        <w:rPr>
          <w:b/>
        </w:rPr>
        <w:t>Submit</w:t>
      </w:r>
      <w:r w:rsidRPr="00F01AB2">
        <w:rPr>
          <w:bCs/>
        </w:rPr>
        <w:t>.</w:t>
      </w:r>
      <w:r w:rsidRPr="00F01AB2">
        <w:t xml:space="preserve"> </w:t>
      </w:r>
    </w:p>
    <w:p w:rsidR="009B5D55" w:rsidRPr="00F01AB2" w:rsidP="004438E4" w14:paraId="7721DE0B" w14:textId="20C03749">
      <w:pPr>
        <w:pStyle w:val="BodyText"/>
        <w:keepNext/>
      </w:pPr>
      <w:r w:rsidRPr="00F01AB2">
        <w:fldChar w:fldCharType="begin"/>
      </w:r>
      <w:r w:rsidRPr="00F01AB2">
        <w:instrText xml:space="preserve"> REF _Ref511643904 \h </w:instrText>
      </w:r>
      <w:r w:rsidRPr="00F01AB2" w:rsidR="0034240F">
        <w:instrText xml:space="preserve"> \* MERGEFORMAT </w:instrText>
      </w:r>
      <w:r w:rsidRPr="00F01AB2">
        <w:fldChar w:fldCharType="separate"/>
      </w:r>
      <w:r w:rsidRPr="00F01AB2" w:rsidR="00F165BC">
        <w:t xml:space="preserve">Figure </w:t>
      </w:r>
      <w:r w:rsidR="00F165BC">
        <w:t>1</w:t>
      </w:r>
      <w:r w:rsidRPr="00F01AB2" w:rsidR="00F165BC">
        <w:noBreakHyphen/>
      </w:r>
      <w:r w:rsidR="00F165BC">
        <w:t>8</w:t>
      </w:r>
      <w:r w:rsidRPr="00F01AB2">
        <w:fldChar w:fldCharType="end"/>
      </w:r>
      <w:r w:rsidRPr="00F01AB2">
        <w:t xml:space="preserve"> </w:t>
      </w:r>
      <w:r w:rsidRPr="00F01AB2" w:rsidR="00C23084">
        <w:t xml:space="preserve">shows </w:t>
      </w:r>
      <w:r w:rsidRPr="00F01AB2" w:rsidR="004438E4">
        <w:t xml:space="preserve">a summary of </w:t>
      </w:r>
      <w:r w:rsidRPr="00F01AB2" w:rsidR="00C23084">
        <w:t xml:space="preserve">the entered </w:t>
      </w:r>
      <w:r w:rsidRPr="00F01AB2" w:rsidR="004438E4">
        <w:t>information</w:t>
      </w:r>
      <w:r w:rsidRPr="00F01AB2" w:rsidR="00C23084">
        <w:t xml:space="preserve">. </w:t>
      </w:r>
    </w:p>
    <w:p w:rsidR="009B5D55" w:rsidRPr="00F01AB2" w:rsidP="00B4143D" w14:paraId="44D09D02" w14:textId="1F844E98">
      <w:pPr>
        <w:pStyle w:val="Figure"/>
      </w:pPr>
      <w:r w:rsidRPr="00F01AB2">
        <w:rPr>
          <w:noProof/>
        </w:rPr>
        <w:drawing>
          <wp:inline distT="0" distB="0" distL="0" distR="0">
            <wp:extent cx="4941345" cy="7190697"/>
            <wp:effectExtent l="19050" t="19050" r="12065" b="10795"/>
            <wp:docPr id="2056799852" name="Picture 1"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9852" name="Picture 1" descr="Graphical user interface, text, application, website&#10;&#10;Description automatically generated"/>
                    <pic:cNvPicPr/>
                  </pic:nvPicPr>
                  <pic:blipFill>
                    <a:blip xmlns:r="http://schemas.openxmlformats.org/officeDocument/2006/relationships" r:embed="rId19"/>
                    <a:stretch>
                      <a:fillRect/>
                    </a:stretch>
                  </pic:blipFill>
                  <pic:spPr>
                    <a:xfrm>
                      <a:off x="0" y="0"/>
                      <a:ext cx="4951677" cy="7205732"/>
                    </a:xfrm>
                    <a:prstGeom prst="rect">
                      <a:avLst/>
                    </a:prstGeom>
                    <a:ln w="6350">
                      <a:solidFill>
                        <a:schemeClr val="tx1"/>
                      </a:solidFill>
                    </a:ln>
                  </pic:spPr>
                </pic:pic>
              </a:graphicData>
            </a:graphic>
          </wp:inline>
        </w:drawing>
      </w:r>
    </w:p>
    <w:p w:rsidR="002E51A5" w:rsidRPr="00F01AB2" w:rsidP="004B0BC8" w14:paraId="2CBE1CDF" w14:textId="3A935F51">
      <w:pPr>
        <w:pStyle w:val="Caption-Figure"/>
      </w:pPr>
      <w:bookmarkStart w:id="37" w:name="_Ref511643904"/>
      <w:bookmarkStart w:id="38" w:name="_Toc169814065"/>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8</w:t>
      </w:r>
      <w:r w:rsidR="00F165BC">
        <w:rPr>
          <w:noProof/>
        </w:rPr>
        <w:fldChar w:fldCharType="end"/>
      </w:r>
      <w:bookmarkEnd w:id="37"/>
      <w:r w:rsidRPr="00F01AB2">
        <w:t>: Child Support Portal User Registration</w:t>
      </w:r>
      <w:r w:rsidRPr="00F01AB2" w:rsidR="00C23084">
        <w:t xml:space="preserve">, </w:t>
      </w:r>
      <w:r w:rsidRPr="00F01AB2">
        <w:t>Step 6</w:t>
      </w:r>
      <w:bookmarkEnd w:id="38"/>
      <w:r w:rsidRPr="00F01AB2">
        <w:t xml:space="preserve"> </w:t>
      </w:r>
    </w:p>
    <w:p w:rsidR="004A6723" w:rsidRPr="00F01AB2" w:rsidP="00F01AB2" w14:paraId="12CFE913" w14:textId="55736472">
      <w:pPr>
        <w:pStyle w:val="BodyText"/>
      </w:pPr>
      <w:r w:rsidRPr="00AD7620">
        <w:t>To update an</w:t>
      </w:r>
      <w:r w:rsidRPr="00AD7620" w:rsidR="00E76861">
        <w:t>y</w:t>
      </w:r>
      <w:r w:rsidRPr="00AD7620">
        <w:t xml:space="preserve"> information, the user c</w:t>
      </w:r>
      <w:r w:rsidRPr="00F01AB2">
        <w:t>lick</w:t>
      </w:r>
      <w:r w:rsidRPr="00F01AB2">
        <w:t>s</w:t>
      </w:r>
      <w:r w:rsidRPr="00F01AB2">
        <w:t xml:space="preserve"> </w:t>
      </w:r>
      <w:r w:rsidRPr="00F01AB2">
        <w:rPr>
          <w:b/>
        </w:rPr>
        <w:t>Return to Make Changes</w:t>
      </w:r>
      <w:r w:rsidRPr="00F01AB2">
        <w:rPr>
          <w:bCs/>
        </w:rPr>
        <w:t xml:space="preserve"> and </w:t>
      </w:r>
      <w:r w:rsidRPr="00F01AB2" w:rsidR="00E76861">
        <w:rPr>
          <w:bCs/>
        </w:rPr>
        <w:t xml:space="preserve">then </w:t>
      </w:r>
      <w:r w:rsidRPr="00F01AB2">
        <w:rPr>
          <w:bCs/>
        </w:rPr>
        <w:t>make</w:t>
      </w:r>
      <w:r w:rsidRPr="00F01AB2" w:rsidR="00E76861">
        <w:rPr>
          <w:bCs/>
        </w:rPr>
        <w:t>s</w:t>
      </w:r>
      <w:r w:rsidRPr="00F01AB2">
        <w:rPr>
          <w:bCs/>
        </w:rPr>
        <w:t xml:space="preserve"> the changes</w:t>
      </w:r>
      <w:r w:rsidRPr="00F01AB2">
        <w:t>.</w:t>
      </w:r>
    </w:p>
    <w:p w:rsidR="00BE1BD4" w:rsidRPr="00F01AB2" w:rsidP="00F01AB2" w14:paraId="09B69400" w14:textId="57B6DDF4">
      <w:pPr>
        <w:pStyle w:val="BodyText"/>
      </w:pPr>
      <w:r w:rsidRPr="00F01AB2">
        <w:t xml:space="preserve">To receive a call </w:t>
      </w:r>
      <w:r w:rsidRPr="00F01AB2" w:rsidR="00F64290">
        <w:t xml:space="preserve">or text message </w:t>
      </w:r>
      <w:r w:rsidRPr="00F01AB2">
        <w:t xml:space="preserve">to enter an access code, the user clicks </w:t>
      </w:r>
      <w:r w:rsidRPr="00F01AB2" w:rsidR="00F625FC">
        <w:rPr>
          <w:b/>
        </w:rPr>
        <w:t>Request</w:t>
      </w:r>
      <w:r w:rsidRPr="00F01AB2" w:rsidR="00757141">
        <w:t>:</w:t>
      </w:r>
      <w:r w:rsidRPr="00F01AB2" w:rsidR="00992BA7">
        <w:t xml:space="preserve"> </w:t>
      </w:r>
    </w:p>
    <w:p w:rsidR="00062B42" w:rsidRPr="00F01AB2" w:rsidP="00F01AB2" w14:paraId="50942362" w14:textId="10757095">
      <w:pPr>
        <w:pStyle w:val="ListNumber"/>
      </w:pPr>
      <w:r w:rsidRPr="00F01AB2">
        <w:t xml:space="preserve">As part of two-factor authentication, the system </w:t>
      </w:r>
      <w:r w:rsidRPr="00F01AB2" w:rsidR="00F625FC">
        <w:t xml:space="preserve">calls </w:t>
      </w:r>
      <w:r w:rsidRPr="00F01AB2" w:rsidR="00C23084">
        <w:t>the user (</w:t>
      </w:r>
      <w:r w:rsidRPr="00F01AB2" w:rsidR="00C23084">
        <w:rPr>
          <w:b/>
          <w:bCs/>
        </w:rPr>
        <w:t>Voice</w:t>
      </w:r>
      <w:r w:rsidRPr="00F01AB2" w:rsidR="00C23084">
        <w:t xml:space="preserve"> option) </w:t>
      </w:r>
      <w:r w:rsidRPr="00F01AB2" w:rsidR="00F625FC">
        <w:t xml:space="preserve">or sends </w:t>
      </w:r>
      <w:r w:rsidRPr="00F01AB2" w:rsidR="00C23084">
        <w:t xml:space="preserve">a </w:t>
      </w:r>
      <w:r w:rsidRPr="00F01AB2">
        <w:t xml:space="preserve">text message </w:t>
      </w:r>
      <w:r w:rsidRPr="00F01AB2">
        <w:t>(</w:t>
      </w:r>
      <w:r w:rsidRPr="00F01AB2">
        <w:rPr>
          <w:b/>
          <w:bCs/>
        </w:rPr>
        <w:t>Text</w:t>
      </w:r>
      <w:r w:rsidRPr="00F01AB2">
        <w:t xml:space="preserve"> option) </w:t>
      </w:r>
      <w:r w:rsidRPr="00F01AB2">
        <w:t>with an access code</w:t>
      </w:r>
      <w:r w:rsidRPr="00F01AB2" w:rsidR="00C23084">
        <w:t xml:space="preserve"> </w:t>
      </w:r>
      <w:r w:rsidRPr="00F01AB2">
        <w:t xml:space="preserve">to the </w:t>
      </w:r>
      <w:r w:rsidRPr="00F01AB2" w:rsidR="00C23084">
        <w:t>phone</w:t>
      </w:r>
      <w:r w:rsidRPr="00F01AB2">
        <w:t xml:space="preserve"> </w:t>
      </w:r>
      <w:r w:rsidRPr="00F01AB2" w:rsidR="00E76861">
        <w:t xml:space="preserve">number </w:t>
      </w:r>
      <w:r w:rsidRPr="00F01AB2">
        <w:t xml:space="preserve">selected on the </w:t>
      </w:r>
      <w:r w:rsidRPr="00F01AB2" w:rsidR="00BE1BD4">
        <w:t xml:space="preserve">Child Support Portal User </w:t>
      </w:r>
      <w:r w:rsidRPr="00F01AB2">
        <w:t>Registration page</w:t>
      </w:r>
      <w:r w:rsidRPr="00F01AB2" w:rsidR="00C23084">
        <w:t xml:space="preserve">; see </w:t>
      </w:r>
      <w:r w:rsidRPr="00F01AB2" w:rsidR="00BD4BC2">
        <w:fldChar w:fldCharType="begin"/>
      </w:r>
      <w:r w:rsidRPr="00F01AB2" w:rsidR="00BD4BC2">
        <w:instrText xml:space="preserve"> REF _Ref511644092 \h </w:instrText>
      </w:r>
      <w:r w:rsidRPr="00F01AB2" w:rsidR="0034240F">
        <w:instrText xml:space="preserve"> \* MERGEFORMAT </w:instrText>
      </w:r>
      <w:r w:rsidRPr="00F01AB2" w:rsidR="00BD4BC2">
        <w:fldChar w:fldCharType="separate"/>
      </w:r>
      <w:r w:rsidRPr="00F01AB2" w:rsidR="00F165BC">
        <w:t xml:space="preserve">Figure </w:t>
      </w:r>
      <w:r w:rsidR="00F165BC">
        <w:t>1</w:t>
      </w:r>
      <w:r w:rsidRPr="00F01AB2" w:rsidR="00F165BC">
        <w:noBreakHyphen/>
      </w:r>
      <w:r w:rsidR="00F165BC">
        <w:t>6</w:t>
      </w:r>
      <w:r w:rsidRPr="00F01AB2" w:rsidR="00BD4BC2">
        <w:fldChar w:fldCharType="end"/>
      </w:r>
      <w:r w:rsidRPr="00F01AB2">
        <w:t xml:space="preserve">. </w:t>
      </w:r>
    </w:p>
    <w:p w:rsidR="00F95CCB" w:rsidRPr="00F01AB2" w:rsidP="00F01AB2" w14:paraId="459826A7" w14:textId="49941270">
      <w:pPr>
        <w:pStyle w:val="ListNumber"/>
      </w:pPr>
      <w:r w:rsidRPr="00F01AB2">
        <w:t>The user must enter the access code to complete the registration process.</w:t>
      </w:r>
    </w:p>
    <w:p w:rsidR="00F625FC" w:rsidRPr="00F01AB2" w:rsidP="00F01AB2" w14:paraId="078ABF66" w14:textId="6151D1FD">
      <w:pPr>
        <w:pStyle w:val="ListNumber"/>
      </w:pPr>
      <w:r w:rsidRPr="00F01AB2">
        <w:t>When the user c</w:t>
      </w:r>
      <w:r w:rsidRPr="00F01AB2">
        <w:t>lick</w:t>
      </w:r>
      <w:r w:rsidRPr="00F01AB2">
        <w:t>s</w:t>
      </w:r>
      <w:r w:rsidRPr="00F01AB2">
        <w:t xml:space="preserve"> </w:t>
      </w:r>
      <w:r w:rsidRPr="00F01AB2">
        <w:rPr>
          <w:b/>
        </w:rPr>
        <w:t>Confirm</w:t>
      </w:r>
      <w:r w:rsidRPr="00F01AB2">
        <w:rPr>
          <w:bCs/>
        </w:rPr>
        <w:t xml:space="preserve">, the </w:t>
      </w:r>
      <w:r w:rsidRPr="00F01AB2">
        <w:t>Child Support Portal User Registration Request Submitted</w:t>
      </w:r>
      <w:r w:rsidRPr="00F01AB2">
        <w:t xml:space="preserve"> </w:t>
      </w:r>
      <w:r w:rsidRPr="00F01AB2">
        <w:t>page displays</w:t>
      </w:r>
      <w:r w:rsidRPr="00F01AB2">
        <w:t xml:space="preserve"> to </w:t>
      </w:r>
      <w:r w:rsidRPr="00F01AB2" w:rsidR="00E76861">
        <w:t>inform</w:t>
      </w:r>
      <w:r w:rsidRPr="00F01AB2">
        <w:t xml:space="preserve"> the user </w:t>
      </w:r>
      <w:r w:rsidRPr="00F01AB2">
        <w:t>the</w:t>
      </w:r>
      <w:r w:rsidRPr="00F01AB2">
        <w:t>ir</w:t>
      </w:r>
      <w:r w:rsidRPr="00F01AB2">
        <w:t xml:space="preserve"> registration is complete</w:t>
      </w:r>
      <w:r w:rsidRPr="00F01AB2" w:rsidR="00E76861">
        <w:t xml:space="preserve">; </w:t>
      </w:r>
      <w:r w:rsidRPr="00F01AB2">
        <w:fldChar w:fldCharType="begin"/>
      </w:r>
      <w:r w:rsidRPr="00F01AB2">
        <w:instrText xml:space="preserve"> REF _Ref511644148 \h </w:instrText>
      </w:r>
      <w:r w:rsidRPr="00F01AB2" w:rsidR="0034240F">
        <w:instrText xml:space="preserve"> \* MERGEFORMAT </w:instrText>
      </w:r>
      <w:r w:rsidRPr="00F01AB2">
        <w:fldChar w:fldCharType="separate"/>
      </w:r>
      <w:r w:rsidRPr="00F01AB2" w:rsidR="00F165BC">
        <w:t xml:space="preserve">Figure </w:t>
      </w:r>
      <w:r w:rsidR="00F165BC">
        <w:t>1</w:t>
      </w:r>
      <w:r w:rsidRPr="00F01AB2" w:rsidR="00F165BC">
        <w:noBreakHyphen/>
      </w:r>
      <w:r w:rsidR="00F165BC">
        <w:t>9</w:t>
      </w:r>
      <w:r w:rsidRPr="00F01AB2">
        <w:fldChar w:fldCharType="end"/>
      </w:r>
      <w:r w:rsidRPr="00F01AB2">
        <w:t xml:space="preserve"> </w:t>
      </w:r>
      <w:r w:rsidRPr="00F01AB2">
        <w:t>shows an example</w:t>
      </w:r>
      <w:r w:rsidR="00EE4813">
        <w:t xml:space="preserve"> </w:t>
      </w:r>
      <w:r w:rsidRPr="00F01AB2" w:rsidR="00EE4813">
        <w:t>of this page</w:t>
      </w:r>
      <w:r w:rsidRPr="00F01AB2">
        <w:t>.</w:t>
      </w:r>
    </w:p>
    <w:p w:rsidR="00D95FC7" w:rsidRPr="00F01AB2" w:rsidP="00F01AB2" w14:paraId="45834731" w14:textId="10219736">
      <w:pPr>
        <w:pStyle w:val="Figure"/>
      </w:pPr>
      <w:r w:rsidRPr="00F01AB2">
        <w:rPr>
          <w:noProof/>
        </w:rPr>
        <w:drawing>
          <wp:inline distT="0" distB="0" distL="0" distR="0">
            <wp:extent cx="5486400" cy="2889504"/>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0"/>
                    <a:srcRect l="16410" t="10326" r="59487" b="50149"/>
                    <a:stretch>
                      <a:fillRect/>
                    </a:stretch>
                  </pic:blipFill>
                  <pic:spPr bwMode="auto">
                    <a:xfrm>
                      <a:off x="0" y="0"/>
                      <a:ext cx="5486400" cy="2889504"/>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2E51A5" w:rsidRPr="00F01AB2" w:rsidP="004B0BC8" w14:paraId="4BF1A9A0" w14:textId="7F0BE661">
      <w:pPr>
        <w:pStyle w:val="Caption-Figure"/>
      </w:pPr>
      <w:bookmarkStart w:id="39" w:name="_Ref511644148"/>
      <w:bookmarkStart w:id="40" w:name="_Toc419882632"/>
      <w:bookmarkStart w:id="41" w:name="_Toc169814066"/>
      <w:r w:rsidRPr="00F01AB2">
        <w:t xml:space="preserve">Figure </w:t>
      </w:r>
      <w:r>
        <w:fldChar w:fldCharType="begin"/>
      </w:r>
      <w:r>
        <w:instrText xml:space="preserve"> STYLEREF 1 \s </w:instrText>
      </w:r>
      <w:r>
        <w:fldChar w:fldCharType="separate"/>
      </w:r>
      <w:r w:rsidR="00F165BC">
        <w:rPr>
          <w:noProof/>
        </w:rPr>
        <w:t>1</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9</w:t>
      </w:r>
      <w:r w:rsidR="00F165BC">
        <w:rPr>
          <w:noProof/>
        </w:rPr>
        <w:fldChar w:fldCharType="end"/>
      </w:r>
      <w:bookmarkEnd w:id="39"/>
      <w:r w:rsidRPr="00F01AB2">
        <w:t>: Child Support Portal User Registration Request Submitted</w:t>
      </w:r>
      <w:bookmarkEnd w:id="40"/>
      <w:bookmarkEnd w:id="41"/>
      <w:r w:rsidRPr="00F01AB2">
        <w:t xml:space="preserve"> </w:t>
      </w:r>
    </w:p>
    <w:p w:rsidR="00A36AE2" w:rsidRPr="00F01AB2" w:rsidP="00F64290" w14:paraId="45834732" w14:textId="3B336430">
      <w:pPr>
        <w:pStyle w:val="BodyText"/>
      </w:pPr>
      <w:r w:rsidRPr="00F01AB2">
        <w:rPr>
          <w:rStyle w:val="BodyTextChar"/>
        </w:rPr>
        <w:t>When the user c</w:t>
      </w:r>
      <w:r w:rsidRPr="00F01AB2">
        <w:t xml:space="preserve">licks </w:t>
      </w:r>
      <w:r w:rsidRPr="00F01AB2">
        <w:rPr>
          <w:b/>
        </w:rPr>
        <w:t>Welcome</w:t>
      </w:r>
      <w:r w:rsidRPr="00F01AB2">
        <w:rPr>
          <w:bCs/>
        </w:rPr>
        <w:t>,</w:t>
      </w:r>
      <w:r w:rsidRPr="00F01AB2">
        <w:rPr>
          <w:rStyle w:val="BodyTextChar"/>
        </w:rPr>
        <w:t xml:space="preserve"> </w:t>
      </w:r>
      <w:r w:rsidRPr="00F01AB2" w:rsidR="00C23084">
        <w:rPr>
          <w:rStyle w:val="BodyTextChar"/>
        </w:rPr>
        <w:t>the Welcome to the Child Support Portal page</w:t>
      </w:r>
      <w:r w:rsidRPr="00F01AB2">
        <w:rPr>
          <w:rStyle w:val="BodyTextChar"/>
        </w:rPr>
        <w:t xml:space="preserve"> opens</w:t>
      </w:r>
      <w:r w:rsidRPr="00F01AB2">
        <w:t>.</w:t>
      </w:r>
      <w:r w:rsidRPr="00F01AB2" w:rsidR="00C23084">
        <w:t xml:space="preserve"> The next </w:t>
      </w:r>
      <w:r w:rsidRPr="00F01AB2" w:rsidR="00C45F24">
        <w:t>part</w:t>
      </w:r>
      <w:r w:rsidRPr="00F01AB2" w:rsidR="00757141">
        <w:t>, “</w:t>
      </w:r>
      <w:r w:rsidRPr="00F01AB2" w:rsidR="00757141">
        <w:fldChar w:fldCharType="begin"/>
      </w:r>
      <w:r w:rsidRPr="00F01AB2" w:rsidR="00757141">
        <w:instrText xml:space="preserve"> REF _Ref162469580 \h </w:instrText>
      </w:r>
      <w:r w:rsidRPr="00F01AB2" w:rsidR="00757141">
        <w:fldChar w:fldCharType="separate"/>
      </w:r>
      <w:r w:rsidRPr="00F01AB2" w:rsidR="00F165BC">
        <w:t>Activation</w:t>
      </w:r>
      <w:r w:rsidRPr="00F01AB2" w:rsidR="00757141">
        <w:fldChar w:fldCharType="end"/>
      </w:r>
      <w:r w:rsidRPr="00F01AB2" w:rsidR="00757141">
        <w:t>,”</w:t>
      </w:r>
      <w:r w:rsidRPr="00F01AB2" w:rsidR="00C23084">
        <w:t xml:space="preserve"> covers activ</w:t>
      </w:r>
      <w:r w:rsidRPr="00F01AB2" w:rsidR="00C45F24">
        <w:t>ating the user’s account</w:t>
      </w:r>
      <w:r w:rsidRPr="00F01AB2" w:rsidR="00C23084">
        <w:t>.</w:t>
      </w:r>
    </w:p>
    <w:p w:rsidR="002477D7" w:rsidRPr="00F01AB2" w:rsidP="002477D7" w14:paraId="45834733" w14:textId="455062A4">
      <w:pPr>
        <w:pStyle w:val="BodyText"/>
      </w:pPr>
      <w:r w:rsidRPr="00F01AB2">
        <w:t xml:space="preserve">This </w:t>
      </w:r>
      <w:r w:rsidRPr="00F01AB2" w:rsidR="00F64290">
        <w:t>portion</w:t>
      </w:r>
      <w:r w:rsidRPr="00F01AB2" w:rsidR="00C23084">
        <w:t xml:space="preserve"> of registration is complete</w:t>
      </w:r>
      <w:r w:rsidRPr="00F01AB2" w:rsidR="00A22279">
        <w:t>.</w:t>
      </w:r>
      <w:r w:rsidRPr="00F01AB2">
        <w:t xml:space="preserve"> The Help Desk email</w:t>
      </w:r>
      <w:r w:rsidRPr="00F01AB2" w:rsidR="00C23084">
        <w:t>s</w:t>
      </w:r>
      <w:r w:rsidRPr="00F01AB2">
        <w:t xml:space="preserve"> the user an access code so </w:t>
      </w:r>
      <w:r w:rsidRPr="00F01AB2" w:rsidR="00C23084">
        <w:t xml:space="preserve">that </w:t>
      </w:r>
      <w:r w:rsidRPr="00F01AB2">
        <w:t>the user can complete the activation process and log into the Porta</w:t>
      </w:r>
      <w:r w:rsidRPr="00F01AB2" w:rsidR="00EA6747">
        <w:t>l</w:t>
      </w:r>
      <w:r w:rsidRPr="00F01AB2">
        <w:t>.</w:t>
      </w:r>
    </w:p>
    <w:p w:rsidR="00D95FC7" w:rsidRPr="00F01AB2" w:rsidP="002477D7" w14:paraId="45834734" w14:textId="77777777">
      <w:pPr>
        <w:pStyle w:val="BodyText"/>
        <w:sectPr w:rsidSect="008C3506">
          <w:headerReference w:type="default" r:id="rId21"/>
          <w:footerReference w:type="default" r:id="rId22"/>
          <w:pgSz w:w="12240" w:h="15840"/>
          <w:pgMar w:top="1440" w:right="1440" w:bottom="1440" w:left="1440" w:header="720" w:footer="720" w:gutter="0"/>
          <w:pgNumType w:start="1" w:chapStyle="1"/>
          <w:cols w:space="720"/>
          <w:docGrid w:linePitch="360"/>
        </w:sectPr>
      </w:pPr>
    </w:p>
    <w:p w:rsidR="00D95FC7" w:rsidRPr="00F01AB2" w:rsidP="000D0F2C" w14:paraId="45834735" w14:textId="77777777">
      <w:pPr>
        <w:pStyle w:val="Heading1"/>
      </w:pPr>
      <w:bookmarkStart w:id="42" w:name="_Toc326232666"/>
      <w:bookmarkStart w:id="43" w:name="_Ref162469580"/>
      <w:bookmarkStart w:id="44" w:name="_Ref162561182"/>
      <w:bookmarkStart w:id="45" w:name="_Ref162561485"/>
      <w:bookmarkStart w:id="46" w:name="_Toc169814049"/>
      <w:r w:rsidRPr="00F01AB2">
        <w:t>Activation</w:t>
      </w:r>
      <w:bookmarkEnd w:id="42"/>
      <w:bookmarkEnd w:id="43"/>
      <w:bookmarkEnd w:id="44"/>
      <w:bookmarkEnd w:id="45"/>
      <w:bookmarkEnd w:id="46"/>
    </w:p>
    <w:p w:rsidR="007B1F97" w:rsidRPr="00F01AB2" w:rsidP="007B1F97" w14:paraId="06747C70" w14:textId="610F295F">
      <w:pPr>
        <w:pStyle w:val="BodyText"/>
      </w:pPr>
      <w:bookmarkStart w:id="47" w:name="_Toc419882633"/>
      <w:r w:rsidRPr="00F01AB2">
        <w:t xml:space="preserve">On the </w:t>
      </w:r>
      <w:r w:rsidRPr="00F01AB2" w:rsidR="00CE5CCF">
        <w:rPr>
          <w:b/>
          <w:bCs/>
        </w:rPr>
        <w:t>Portal Home</w:t>
      </w:r>
      <w:r w:rsidRPr="00F01AB2" w:rsidR="00CE5CCF">
        <w:t xml:space="preserve"> tab on the </w:t>
      </w:r>
      <w:r w:rsidRPr="00F01AB2">
        <w:t xml:space="preserve">Welcome to the Child Support Portal Page (see </w:t>
      </w:r>
      <w:r w:rsidRPr="00F01AB2">
        <w:fldChar w:fldCharType="begin"/>
      </w:r>
      <w:r w:rsidRPr="00F01AB2">
        <w:instrText xml:space="preserve"> REF _Ref162445823 \h </w:instrText>
      </w:r>
      <w:r w:rsidRPr="00F01AB2">
        <w:fldChar w:fldCharType="separate"/>
      </w:r>
      <w:r w:rsidRPr="00F01AB2" w:rsidR="00F165BC">
        <w:t xml:space="preserve">Figure </w:t>
      </w:r>
      <w:r w:rsidR="00F165BC">
        <w:rPr>
          <w:noProof/>
        </w:rPr>
        <w:t>1</w:t>
      </w:r>
      <w:r w:rsidRPr="00F01AB2" w:rsidR="00F165BC">
        <w:noBreakHyphen/>
      </w:r>
      <w:r w:rsidR="00F165BC">
        <w:rPr>
          <w:noProof/>
        </w:rPr>
        <w:t>1</w:t>
      </w:r>
      <w:r w:rsidRPr="00F01AB2">
        <w:fldChar w:fldCharType="end"/>
      </w:r>
      <w:r w:rsidRPr="00F01AB2">
        <w:t xml:space="preserve">), the </w:t>
      </w:r>
      <w:r w:rsidRPr="00F01AB2" w:rsidR="00144998">
        <w:t xml:space="preserve">user </w:t>
      </w:r>
      <w:r w:rsidRPr="00F01AB2" w:rsidR="00BD4BC2">
        <w:t xml:space="preserve">clicks a user affiliation to open the This </w:t>
      </w:r>
      <w:r w:rsidRPr="00F01AB2" w:rsidR="00062B42">
        <w:t xml:space="preserve">Portal </w:t>
      </w:r>
      <w:r w:rsidRPr="00F01AB2" w:rsidR="00BD4BC2">
        <w:t xml:space="preserve">Page Is </w:t>
      </w:r>
      <w:r w:rsidRPr="00F01AB2" w:rsidR="00BD4BC2">
        <w:t>For</w:t>
      </w:r>
      <w:r w:rsidRPr="00F01AB2" w:rsidR="00BD4BC2">
        <w:t xml:space="preserve"> You If page</w:t>
      </w:r>
      <w:r w:rsidRPr="00F01AB2" w:rsidR="00062B42">
        <w:t>.</w:t>
      </w:r>
      <w:r w:rsidRPr="00F01AB2">
        <w:t xml:space="preserve"> </w:t>
      </w:r>
      <w:r w:rsidRPr="00F01AB2">
        <w:fldChar w:fldCharType="begin"/>
      </w:r>
      <w:r w:rsidRPr="00F01AB2">
        <w:instrText xml:space="preserve"> REF _Ref162879250 \h </w:instrText>
      </w:r>
      <w:r w:rsidRPr="00F01AB2">
        <w:fldChar w:fldCharType="separate"/>
      </w:r>
      <w:r w:rsidRPr="00F01AB2" w:rsidR="00F165BC">
        <w:t xml:space="preserve">Figure </w:t>
      </w:r>
      <w:r w:rsidR="00F165BC">
        <w:rPr>
          <w:noProof/>
        </w:rPr>
        <w:t>1</w:t>
      </w:r>
      <w:r w:rsidRPr="00F01AB2" w:rsidR="00F165BC">
        <w:noBreakHyphen/>
      </w:r>
      <w:r w:rsidR="00F165BC">
        <w:rPr>
          <w:noProof/>
        </w:rPr>
        <w:t>2</w:t>
      </w:r>
      <w:r w:rsidRPr="00F01AB2">
        <w:fldChar w:fldCharType="end"/>
      </w:r>
      <w:r w:rsidRPr="00F01AB2">
        <w:t xml:space="preserve"> </w:t>
      </w:r>
      <w:r w:rsidRPr="00F01AB2">
        <w:t xml:space="preserve">on page </w:t>
      </w:r>
      <w:r w:rsidRPr="00F01AB2">
        <w:fldChar w:fldCharType="begin"/>
      </w:r>
      <w:r w:rsidRPr="00F01AB2">
        <w:instrText xml:space="preserve"> PAGEREF _Ref162879279 \h </w:instrText>
      </w:r>
      <w:r w:rsidRPr="00F01AB2">
        <w:fldChar w:fldCharType="separate"/>
      </w:r>
      <w:r w:rsidR="00F165BC">
        <w:rPr>
          <w:noProof/>
        </w:rPr>
        <w:t>1-3</w:t>
      </w:r>
      <w:r w:rsidRPr="00F01AB2">
        <w:fldChar w:fldCharType="end"/>
      </w:r>
      <w:r w:rsidRPr="00F01AB2">
        <w:t xml:space="preserve"> </w:t>
      </w:r>
      <w:r w:rsidRPr="00F01AB2" w:rsidR="00F64290">
        <w:t>shows this page</w:t>
      </w:r>
      <w:r w:rsidRPr="00F01AB2" w:rsidR="00062B42">
        <w:t xml:space="preserve">; </w:t>
      </w:r>
      <w:r w:rsidRPr="00F01AB2" w:rsidR="00062B42">
        <w:fldChar w:fldCharType="begin"/>
      </w:r>
      <w:r w:rsidRPr="00F01AB2" w:rsidR="00062B42">
        <w:instrText xml:space="preserve"> REF _Ref162879040 \h </w:instrText>
      </w:r>
      <w:r w:rsidRPr="00F01AB2" w:rsidR="00062B42">
        <w:fldChar w:fldCharType="separate"/>
      </w:r>
      <w:r w:rsidRPr="00F01AB2" w:rsidR="00F165BC">
        <w:t xml:space="preserve">Chart </w:t>
      </w:r>
      <w:r w:rsidR="00F165BC">
        <w:rPr>
          <w:noProof/>
        </w:rPr>
        <w:t>1</w:t>
      </w:r>
      <w:r w:rsidRPr="00F01AB2" w:rsidR="00F165BC">
        <w:noBreakHyphen/>
      </w:r>
      <w:r w:rsidR="00F165BC">
        <w:rPr>
          <w:noProof/>
        </w:rPr>
        <w:t>2</w:t>
      </w:r>
      <w:r w:rsidRPr="00F01AB2" w:rsidR="00062B42">
        <w:fldChar w:fldCharType="end"/>
      </w:r>
      <w:r w:rsidRPr="00F01AB2">
        <w:t xml:space="preserve"> on page </w:t>
      </w:r>
      <w:r w:rsidRPr="00F01AB2" w:rsidR="00062B42">
        <w:fldChar w:fldCharType="begin"/>
      </w:r>
      <w:r w:rsidRPr="00F01AB2" w:rsidR="00062B42">
        <w:instrText xml:space="preserve"> PAGEREF _Ref162879054 \h </w:instrText>
      </w:r>
      <w:r w:rsidRPr="00F01AB2" w:rsidR="00062B42">
        <w:fldChar w:fldCharType="separate"/>
      </w:r>
      <w:r w:rsidR="00F165BC">
        <w:rPr>
          <w:noProof/>
        </w:rPr>
        <w:t>1-3</w:t>
      </w:r>
      <w:r w:rsidRPr="00F01AB2" w:rsidR="00062B42">
        <w:fldChar w:fldCharType="end"/>
      </w:r>
      <w:r w:rsidRPr="00F01AB2">
        <w:t xml:space="preserve"> defines the functions available.</w:t>
      </w:r>
    </w:p>
    <w:p w:rsidR="003E5D13" w:rsidRPr="00F01AB2" w:rsidP="00062B42" w14:paraId="4583473B" w14:textId="53DFC96E">
      <w:pPr>
        <w:pStyle w:val="BodyText"/>
      </w:pPr>
      <w:r w:rsidRPr="00F01AB2">
        <w:t xml:space="preserve">In the </w:t>
      </w:r>
      <w:r w:rsidRPr="00F01AB2">
        <w:rPr>
          <w:b/>
          <w:bCs/>
        </w:rPr>
        <w:t>Register or Login</w:t>
      </w:r>
      <w:r w:rsidRPr="00F01AB2">
        <w:t xml:space="preserve"> box, the user </w:t>
      </w:r>
      <w:bookmarkEnd w:id="47"/>
      <w:r w:rsidRPr="00F01AB2" w:rsidR="00757141">
        <w:t>c</w:t>
      </w:r>
      <w:bookmarkStart w:id="48" w:name="_Toc419882634"/>
      <w:r w:rsidRPr="00F01AB2" w:rsidR="000461F4">
        <w:t>lick</w:t>
      </w:r>
      <w:r w:rsidRPr="00F01AB2" w:rsidR="00757141">
        <w:t>s</w:t>
      </w:r>
      <w:r w:rsidRPr="00F01AB2" w:rsidR="000461F4">
        <w:t xml:space="preserve"> </w:t>
      </w:r>
      <w:r w:rsidRPr="00F01AB2" w:rsidR="000461F4">
        <w:rPr>
          <w:b/>
        </w:rPr>
        <w:t>Log In</w:t>
      </w:r>
      <w:r w:rsidRPr="00F01AB2">
        <w:rPr>
          <w:bCs/>
        </w:rPr>
        <w:t>;</w:t>
      </w:r>
      <w:r w:rsidRPr="00F01AB2" w:rsidR="000461F4">
        <w:t xml:space="preserve"> the Log</w:t>
      </w:r>
      <w:r w:rsidRPr="00F01AB2" w:rsidR="00301C23">
        <w:t xml:space="preserve"> I</w:t>
      </w:r>
      <w:r w:rsidRPr="00F01AB2" w:rsidR="000461F4">
        <w:t>n Certification page</w:t>
      </w:r>
      <w:r w:rsidRPr="00F01AB2">
        <w:t xml:space="preserve"> opens</w:t>
      </w:r>
      <w:r w:rsidRPr="00F01AB2" w:rsidR="000461F4">
        <w:t>.</w:t>
      </w:r>
      <w:r w:rsidRPr="00F01AB2" w:rsidR="00757141">
        <w:t xml:space="preserve"> </w:t>
      </w:r>
      <w:r w:rsidRPr="00F01AB2" w:rsidR="004C26D1">
        <w:fldChar w:fldCharType="begin"/>
      </w:r>
      <w:r w:rsidRPr="00F01AB2" w:rsidR="004C26D1">
        <w:instrText xml:space="preserve"> REF _Ref162564727 \h </w:instrText>
      </w:r>
      <w:r w:rsidRPr="00F01AB2" w:rsidR="004C26D1">
        <w:fldChar w:fldCharType="separate"/>
      </w:r>
      <w:r w:rsidRPr="00F01AB2" w:rsidR="00F165BC">
        <w:t xml:space="preserve">Figure </w:t>
      </w:r>
      <w:r w:rsidR="00F165BC">
        <w:rPr>
          <w:noProof/>
        </w:rPr>
        <w:t>2</w:t>
      </w:r>
      <w:r w:rsidRPr="00F01AB2" w:rsidR="00F165BC">
        <w:noBreakHyphen/>
      </w:r>
      <w:r w:rsidR="00F165BC">
        <w:rPr>
          <w:noProof/>
        </w:rPr>
        <w:t>1</w:t>
      </w:r>
      <w:r w:rsidRPr="00F01AB2" w:rsidR="004C26D1">
        <w:fldChar w:fldCharType="end"/>
      </w:r>
      <w:r w:rsidRPr="00F01AB2">
        <w:t xml:space="preserve"> shows </w:t>
      </w:r>
      <w:r w:rsidRPr="00F01AB2" w:rsidR="00757141">
        <w:t>this</w:t>
      </w:r>
      <w:r w:rsidRPr="00F01AB2" w:rsidR="00BD4BC2">
        <w:t xml:space="preserve"> </w:t>
      </w:r>
      <w:r w:rsidRPr="00F01AB2" w:rsidR="004C26D1">
        <w:t>page</w:t>
      </w:r>
      <w:r w:rsidRPr="00F01AB2">
        <w:t>.</w:t>
      </w:r>
      <w:r w:rsidRPr="00F01AB2" w:rsidR="009A0C0A">
        <w:t xml:space="preserve"> </w:t>
      </w:r>
    </w:p>
    <w:bookmarkEnd w:id="48"/>
    <w:p w:rsidR="00D95FC7" w:rsidRPr="00F01AB2" w:rsidP="000D0F2C" w14:paraId="4583473D" w14:textId="7E272256">
      <w:pPr>
        <w:pStyle w:val="Figure"/>
      </w:pPr>
      <w:r w:rsidRPr="00F01AB2">
        <w:rPr>
          <w:noProof/>
        </w:rPr>
        <w:drawing>
          <wp:inline distT="0" distB="0" distL="0" distR="0">
            <wp:extent cx="5486400" cy="4215384"/>
            <wp:effectExtent l="19050" t="19050" r="19050" b="13970"/>
            <wp:docPr id="97519358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93580" name="Picture 1" descr="Graphical user interface, text&#10;&#10;Description automatically generated"/>
                    <pic:cNvPicPr/>
                  </pic:nvPicPr>
                  <pic:blipFill>
                    <a:blip xmlns:r="http://schemas.openxmlformats.org/officeDocument/2006/relationships" r:embed="rId23"/>
                    <a:stretch>
                      <a:fillRect/>
                    </a:stretch>
                  </pic:blipFill>
                  <pic:spPr>
                    <a:xfrm>
                      <a:off x="0" y="0"/>
                      <a:ext cx="5486400" cy="4215384"/>
                    </a:xfrm>
                    <a:prstGeom prst="rect">
                      <a:avLst/>
                    </a:prstGeom>
                    <a:ln w="6350">
                      <a:solidFill>
                        <a:sysClr val="windowText" lastClr="000000"/>
                      </a:solidFill>
                    </a:ln>
                  </pic:spPr>
                </pic:pic>
              </a:graphicData>
            </a:graphic>
          </wp:inline>
        </w:drawing>
      </w:r>
    </w:p>
    <w:p w:rsidR="002E51A5" w:rsidRPr="00F01AB2" w:rsidP="004B0BC8" w14:paraId="77A3447E" w14:textId="52B8F03B">
      <w:pPr>
        <w:pStyle w:val="Caption-Figure"/>
      </w:pPr>
      <w:bookmarkStart w:id="49" w:name="_Ref162564727"/>
      <w:bookmarkStart w:id="50" w:name="_Ref162878465"/>
      <w:bookmarkStart w:id="51" w:name="_Ref162878538"/>
      <w:bookmarkStart w:id="52" w:name="_Toc169814067"/>
      <w:r w:rsidRPr="00F01AB2">
        <w:t xml:space="preserve">Figure </w:t>
      </w:r>
      <w:r>
        <w:fldChar w:fldCharType="begin"/>
      </w:r>
      <w:r>
        <w:instrText xml:space="preserve"> STYLEREF 1 \s </w:instrText>
      </w:r>
      <w:r>
        <w:fldChar w:fldCharType="separate"/>
      </w:r>
      <w:r w:rsidR="00F165BC">
        <w:rPr>
          <w:noProof/>
        </w:rPr>
        <w:t>2</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49"/>
      <w:r w:rsidRPr="00F01AB2">
        <w:t>: Log-In Certification</w:t>
      </w:r>
      <w:bookmarkEnd w:id="50"/>
      <w:bookmarkEnd w:id="51"/>
      <w:bookmarkEnd w:id="52"/>
    </w:p>
    <w:p w:rsidR="00454694" w:rsidRPr="00F01AB2" w:rsidP="00454694" w14:paraId="736DF3B5" w14:textId="77777777">
      <w:pPr>
        <w:pStyle w:val="BodyText"/>
      </w:pPr>
      <w:r w:rsidRPr="00F01AB2">
        <w:t>The user takes the following steps:</w:t>
      </w:r>
    </w:p>
    <w:p w:rsidR="00CF43B6" w:rsidRPr="00F01AB2" w:rsidP="00F01AB2" w14:paraId="6A9C0CD7" w14:textId="73285D7D">
      <w:pPr>
        <w:pStyle w:val="ListNumber"/>
        <w:numPr>
          <w:ilvl w:val="0"/>
          <w:numId w:val="40"/>
        </w:numPr>
      </w:pPr>
      <w:r w:rsidRPr="00F01AB2">
        <w:t>S</w:t>
      </w:r>
      <w:r w:rsidRPr="00F01AB2" w:rsidR="00454694">
        <w:t>elects</w:t>
      </w:r>
      <w:r w:rsidRPr="00F01AB2" w:rsidR="009A0C0A">
        <w:t xml:space="preserve"> the </w:t>
      </w:r>
      <w:r w:rsidRPr="00F01AB2" w:rsidR="00F64290">
        <w:rPr>
          <w:b/>
          <w:bCs/>
        </w:rPr>
        <w:t>I Accept</w:t>
      </w:r>
      <w:r w:rsidRPr="00F01AB2" w:rsidR="00F64290">
        <w:t xml:space="preserve"> </w:t>
      </w:r>
      <w:r w:rsidRPr="00F01AB2" w:rsidR="009A0C0A">
        <w:t>check box to accept</w:t>
      </w:r>
      <w:r w:rsidRPr="00F01AB2">
        <w:t xml:space="preserve"> the terms of </w:t>
      </w:r>
      <w:r w:rsidRPr="00F01AB2" w:rsidR="00F64290">
        <w:t xml:space="preserve">the </w:t>
      </w:r>
      <w:r w:rsidRPr="00F01AB2">
        <w:t>agreement</w:t>
      </w:r>
    </w:p>
    <w:p w:rsidR="00454694" w:rsidRPr="00F01AB2" w:rsidP="00454694" w14:paraId="2963A70D" w14:textId="6566C191">
      <w:pPr>
        <w:pStyle w:val="ListNumber"/>
      </w:pPr>
      <w:r w:rsidRPr="00F01AB2">
        <w:t>E</w:t>
      </w:r>
      <w:r w:rsidRPr="00F01AB2" w:rsidR="009A0C0A">
        <w:t>nter</w:t>
      </w:r>
      <w:r w:rsidRPr="00F01AB2" w:rsidR="00757141">
        <w:t>s</w:t>
      </w:r>
      <w:r w:rsidRPr="00F01AB2" w:rsidR="009A0C0A">
        <w:t xml:space="preserve"> </w:t>
      </w:r>
      <w:r w:rsidRPr="00F01AB2">
        <w:t xml:space="preserve">their user </w:t>
      </w:r>
      <w:r w:rsidRPr="00F01AB2" w:rsidR="009A0C0A">
        <w:t>ID</w:t>
      </w:r>
    </w:p>
    <w:p w:rsidR="009A0C0A" w:rsidRPr="00F01AB2" w:rsidP="00F01AB2" w14:paraId="3E097401" w14:textId="17000B02">
      <w:pPr>
        <w:pStyle w:val="ListNumber"/>
      </w:pPr>
      <w:r w:rsidRPr="00F01AB2">
        <w:t xml:space="preserve">Clicks </w:t>
      </w:r>
      <w:r w:rsidRPr="00F01AB2">
        <w:rPr>
          <w:b/>
        </w:rPr>
        <w:t>Enter</w:t>
      </w:r>
    </w:p>
    <w:p w:rsidR="00D95FC7" w:rsidRPr="00F01AB2" w:rsidP="00F01AB2" w14:paraId="4583473F" w14:textId="6FECDB3C">
      <w:pPr>
        <w:pStyle w:val="BodyText-12Before"/>
      </w:pPr>
      <w:r w:rsidRPr="00F01AB2">
        <w:fldChar w:fldCharType="begin"/>
      </w:r>
      <w:r w:rsidRPr="00F01AB2">
        <w:instrText xml:space="preserve"> REF _Ref162878038 \h </w:instrText>
      </w:r>
      <w:r w:rsidRPr="00F01AB2">
        <w:fldChar w:fldCharType="separate"/>
      </w:r>
      <w:r w:rsidRPr="00F01AB2" w:rsidR="00F165BC">
        <w:t xml:space="preserve">Chart </w:t>
      </w:r>
      <w:r w:rsidR="00F165BC">
        <w:rPr>
          <w:noProof/>
        </w:rPr>
        <w:t>2</w:t>
      </w:r>
      <w:r w:rsidRPr="00F01AB2" w:rsidR="00F165BC">
        <w:noBreakHyphen/>
      </w:r>
      <w:r w:rsidR="00F165BC">
        <w:rPr>
          <w:noProof/>
        </w:rPr>
        <w:t>1</w:t>
      </w:r>
      <w:r w:rsidRPr="00F01AB2">
        <w:fldChar w:fldCharType="end"/>
      </w:r>
      <w:r w:rsidRPr="00F01AB2">
        <w:t xml:space="preserve"> </w:t>
      </w:r>
      <w:r w:rsidRPr="00F01AB2" w:rsidR="00454694">
        <w:t xml:space="preserve">defines </w:t>
      </w:r>
      <w:r w:rsidRPr="00F01AB2">
        <w:t xml:space="preserve">the functions available </w:t>
      </w:r>
      <w:r w:rsidRPr="00F01AB2" w:rsidR="00454694">
        <w:t xml:space="preserve">on </w:t>
      </w:r>
      <w:r w:rsidRPr="00F01AB2">
        <w:t>the Log</w:t>
      </w:r>
      <w:r w:rsidRPr="00F01AB2" w:rsidR="00301C23">
        <w:t xml:space="preserve"> </w:t>
      </w:r>
      <w:r w:rsidRPr="00F01AB2" w:rsidR="00301C23">
        <w:t>I</w:t>
      </w:r>
      <w:r w:rsidRPr="00F01AB2">
        <w:t>n</w:t>
      </w:r>
      <w:r w:rsidRPr="00F01AB2">
        <w:t xml:space="preserve"> Certification</w:t>
      </w:r>
      <w:r w:rsidRPr="00F01AB2" w:rsidR="003E5D13">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5"/>
        <w:gridCol w:w="7025"/>
      </w:tblGrid>
      <w:tr w14:paraId="45834741"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740" w14:textId="2BE7813B">
            <w:pPr>
              <w:pStyle w:val="ChartTitle"/>
              <w:rPr>
                <w:rFonts w:cs="Arial"/>
              </w:rPr>
            </w:pPr>
            <w:bookmarkStart w:id="53" w:name="_Ref162878038"/>
            <w:bookmarkStart w:id="54" w:name="_Ref162466446"/>
            <w:bookmarkStart w:id="55" w:name="_Toc419912323"/>
            <w:bookmarkStart w:id="56" w:name="_Ref162878050"/>
            <w:bookmarkStart w:id="57" w:name="_Toc169814107"/>
            <w:r w:rsidRPr="00F01AB2">
              <w:t xml:space="preserve">Chart </w:t>
            </w:r>
            <w:r>
              <w:fldChar w:fldCharType="begin"/>
            </w:r>
            <w:r>
              <w:instrText xml:space="preserve"> STYLEREF 1 \s </w:instrText>
            </w:r>
            <w:r>
              <w:fldChar w:fldCharType="separate"/>
            </w:r>
            <w:r w:rsidR="00F165BC">
              <w:rPr>
                <w:noProof/>
              </w:rPr>
              <w:t>2</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53"/>
            <w:bookmarkEnd w:id="54"/>
            <w:r w:rsidRPr="00F01AB2" w:rsidR="00BD583A">
              <w:t xml:space="preserve">: </w:t>
            </w:r>
            <w:r w:rsidRPr="00F01AB2">
              <w:rPr>
                <w:rFonts w:cs="Arial"/>
              </w:rPr>
              <w:t>Log</w:t>
            </w:r>
            <w:r w:rsidRPr="00F01AB2" w:rsidR="00301C23">
              <w:rPr>
                <w:rFonts w:cs="Arial"/>
              </w:rPr>
              <w:t xml:space="preserve"> I</w:t>
            </w:r>
            <w:r w:rsidRPr="00F01AB2">
              <w:rPr>
                <w:rFonts w:cs="Arial"/>
              </w:rPr>
              <w:t>n Certification</w:t>
            </w:r>
            <w:bookmarkEnd w:id="55"/>
            <w:bookmarkEnd w:id="56"/>
            <w:bookmarkEnd w:id="57"/>
          </w:p>
        </w:tc>
      </w:tr>
      <w:tr w14:paraId="45834744" w14:textId="77777777" w:rsidTr="00AD7620">
        <w:tblPrEx>
          <w:tblW w:w="9360" w:type="dxa"/>
          <w:jc w:val="center"/>
          <w:tblLayout w:type="fixed"/>
          <w:tblLook w:val="01E0"/>
        </w:tblPrEx>
        <w:trPr>
          <w:cantSplit/>
          <w:tblHeader/>
          <w:jc w:val="center"/>
        </w:trPr>
        <w:tc>
          <w:tcPr>
            <w:tcW w:w="2335" w:type="dxa"/>
            <w:shd w:val="clear" w:color="auto" w:fill="D9D9D9"/>
            <w:vAlign w:val="bottom"/>
          </w:tcPr>
          <w:p w:rsidR="00D95FC7" w:rsidRPr="00F01AB2" w:rsidP="0000602D" w14:paraId="45834742" w14:textId="77777777">
            <w:pPr>
              <w:pStyle w:val="ChartColumnHead"/>
            </w:pPr>
            <w:r w:rsidRPr="00F01AB2">
              <w:t>Element</w:t>
            </w:r>
          </w:p>
        </w:tc>
        <w:tc>
          <w:tcPr>
            <w:tcW w:w="7025" w:type="dxa"/>
            <w:shd w:val="clear" w:color="auto" w:fill="D9D9D9"/>
            <w:vAlign w:val="bottom"/>
          </w:tcPr>
          <w:p w:rsidR="00D95FC7" w:rsidRPr="00F01AB2" w:rsidP="0000602D" w14:paraId="45834743" w14:textId="77777777">
            <w:pPr>
              <w:pStyle w:val="ChartColumnHead"/>
            </w:pPr>
            <w:r w:rsidRPr="00F01AB2">
              <w:t>Description</w:t>
            </w:r>
          </w:p>
        </w:tc>
      </w:tr>
      <w:tr w14:paraId="45834747" w14:textId="77777777" w:rsidTr="00F01AB2">
        <w:tblPrEx>
          <w:tblW w:w="9360" w:type="dxa"/>
          <w:jc w:val="center"/>
          <w:tblLayout w:type="fixed"/>
          <w:tblLook w:val="01E0"/>
        </w:tblPrEx>
        <w:trPr>
          <w:cantSplit/>
          <w:jc w:val="center"/>
        </w:trPr>
        <w:tc>
          <w:tcPr>
            <w:tcW w:w="2335" w:type="dxa"/>
          </w:tcPr>
          <w:p w:rsidR="00D95FC7" w:rsidRPr="00F01AB2" w:rsidP="00A57A0F" w14:paraId="45834745" w14:textId="77777777">
            <w:pPr>
              <w:pStyle w:val="ChartText"/>
            </w:pPr>
            <w:r w:rsidRPr="00F01AB2">
              <w:t>I Accept</w:t>
            </w:r>
          </w:p>
        </w:tc>
        <w:tc>
          <w:tcPr>
            <w:tcW w:w="7025" w:type="dxa"/>
          </w:tcPr>
          <w:p w:rsidR="00D95FC7" w:rsidRPr="00F01AB2" w:rsidP="00A5581E" w14:paraId="45834746" w14:textId="0D8CE24B">
            <w:pPr>
              <w:pStyle w:val="ChartText"/>
            </w:pPr>
            <w:r w:rsidRPr="00F01AB2">
              <w:t>C</w:t>
            </w:r>
            <w:r w:rsidRPr="00F01AB2">
              <w:t>ertif</w:t>
            </w:r>
            <w:r w:rsidRPr="00F01AB2">
              <w:t>ies</w:t>
            </w:r>
            <w:r w:rsidRPr="00F01AB2">
              <w:t xml:space="preserve"> the user agrees </w:t>
            </w:r>
            <w:r w:rsidRPr="00F01AB2" w:rsidR="00A5581E">
              <w:t xml:space="preserve">to </w:t>
            </w:r>
            <w:r w:rsidRPr="00F01AB2">
              <w:t xml:space="preserve">the terms of </w:t>
            </w:r>
            <w:r w:rsidRPr="00F01AB2" w:rsidR="00C45F24">
              <w:t xml:space="preserve">the </w:t>
            </w:r>
            <w:r w:rsidRPr="00F01AB2">
              <w:t>agreement</w:t>
            </w:r>
          </w:p>
        </w:tc>
      </w:tr>
      <w:tr w14:paraId="4583474A" w14:textId="77777777" w:rsidTr="00F01AB2">
        <w:tblPrEx>
          <w:tblW w:w="9360" w:type="dxa"/>
          <w:jc w:val="center"/>
          <w:tblLayout w:type="fixed"/>
          <w:tblLook w:val="01E0"/>
        </w:tblPrEx>
        <w:trPr>
          <w:cantSplit/>
          <w:jc w:val="center"/>
        </w:trPr>
        <w:tc>
          <w:tcPr>
            <w:tcW w:w="2335" w:type="dxa"/>
          </w:tcPr>
          <w:p w:rsidR="00D95FC7" w:rsidRPr="00F01AB2" w:rsidP="000461F4" w14:paraId="45834748" w14:textId="2B19397C">
            <w:pPr>
              <w:pStyle w:val="ChartText"/>
            </w:pPr>
            <w:r w:rsidRPr="00F01AB2">
              <w:t>Log</w:t>
            </w:r>
            <w:r w:rsidRPr="00F01AB2" w:rsidR="00994D29">
              <w:t xml:space="preserve"> I</w:t>
            </w:r>
            <w:r w:rsidRPr="00F01AB2">
              <w:t xml:space="preserve">n using </w:t>
            </w:r>
            <w:r w:rsidRPr="00F01AB2">
              <w:t>User I</w:t>
            </w:r>
            <w:r w:rsidRPr="00F01AB2" w:rsidR="000461F4">
              <w:t>D</w:t>
            </w:r>
          </w:p>
        </w:tc>
        <w:tc>
          <w:tcPr>
            <w:tcW w:w="7025" w:type="dxa"/>
          </w:tcPr>
          <w:p w:rsidR="00D95FC7" w:rsidRPr="00F01AB2" w:rsidP="002E6D35" w14:paraId="45834749" w14:textId="4E00E549">
            <w:pPr>
              <w:pStyle w:val="ChartText"/>
            </w:pPr>
            <w:r w:rsidRPr="00F01AB2">
              <w:t xml:space="preserve">Allows </w:t>
            </w:r>
            <w:r w:rsidRPr="00F01AB2" w:rsidR="000461F4">
              <w:t xml:space="preserve">the </w:t>
            </w:r>
            <w:r w:rsidRPr="00F01AB2">
              <w:t xml:space="preserve">user </w:t>
            </w:r>
            <w:r w:rsidRPr="00F01AB2" w:rsidR="000461F4">
              <w:t xml:space="preserve">to </w:t>
            </w:r>
            <w:r w:rsidRPr="00F01AB2" w:rsidR="002E6D35">
              <w:t>access the Portal by entering a</w:t>
            </w:r>
            <w:r w:rsidRPr="00F01AB2" w:rsidR="00CF43B6">
              <w:t xml:space="preserve"> </w:t>
            </w:r>
            <w:r w:rsidRPr="00F01AB2" w:rsidR="002E6D35">
              <w:t>u</w:t>
            </w:r>
            <w:r w:rsidRPr="00F01AB2" w:rsidR="000461F4">
              <w:t>ser ID</w:t>
            </w:r>
          </w:p>
        </w:tc>
      </w:tr>
      <w:tr w14:paraId="4583474D" w14:textId="77777777" w:rsidTr="00F01AB2">
        <w:tblPrEx>
          <w:tblW w:w="9360" w:type="dxa"/>
          <w:jc w:val="center"/>
          <w:tblLayout w:type="fixed"/>
          <w:tblLook w:val="01E0"/>
        </w:tblPrEx>
        <w:trPr>
          <w:cantSplit/>
          <w:jc w:val="center"/>
        </w:trPr>
        <w:tc>
          <w:tcPr>
            <w:tcW w:w="2335" w:type="dxa"/>
          </w:tcPr>
          <w:p w:rsidR="00D95FC7" w:rsidRPr="00F01AB2" w:rsidP="00A57A0F" w14:paraId="4583474B" w14:textId="3DC5B642">
            <w:pPr>
              <w:pStyle w:val="ChartText"/>
            </w:pPr>
            <w:r w:rsidRPr="00F01AB2">
              <w:t>Forgot User ID</w:t>
            </w:r>
            <w:r w:rsidRPr="00F01AB2" w:rsidR="002E6D35">
              <w:t>?</w:t>
            </w:r>
          </w:p>
        </w:tc>
        <w:tc>
          <w:tcPr>
            <w:tcW w:w="7025" w:type="dxa"/>
          </w:tcPr>
          <w:p w:rsidR="00D95FC7" w:rsidRPr="00F01AB2" w:rsidP="002E6D35" w14:paraId="4583474C" w14:textId="1369028E">
            <w:pPr>
              <w:pStyle w:val="ChartText"/>
            </w:pPr>
            <w:r w:rsidRPr="00F01AB2">
              <w:t>Opens the Forgot User ID</w:t>
            </w:r>
            <w:r w:rsidRPr="00F01AB2" w:rsidR="000461F4">
              <w:t xml:space="preserve"> </w:t>
            </w:r>
            <w:r w:rsidRPr="00F01AB2" w:rsidR="002E6D35">
              <w:t>page</w:t>
            </w:r>
          </w:p>
        </w:tc>
      </w:tr>
      <w:tr w14:paraId="45834750" w14:textId="77777777" w:rsidTr="00F01AB2">
        <w:tblPrEx>
          <w:tblW w:w="9360" w:type="dxa"/>
          <w:jc w:val="center"/>
          <w:tblLayout w:type="fixed"/>
          <w:tblLook w:val="01E0"/>
        </w:tblPrEx>
        <w:trPr>
          <w:cantSplit/>
          <w:jc w:val="center"/>
        </w:trPr>
        <w:tc>
          <w:tcPr>
            <w:tcW w:w="2335" w:type="dxa"/>
          </w:tcPr>
          <w:p w:rsidR="00D95FC7" w:rsidRPr="00F01AB2" w:rsidP="00F64290" w14:paraId="4583474E" w14:textId="01BF1B93">
            <w:pPr>
              <w:pStyle w:val="ChartText"/>
            </w:pPr>
            <w:r w:rsidRPr="00F01AB2">
              <w:t>Log</w:t>
            </w:r>
            <w:r w:rsidRPr="00F01AB2" w:rsidR="00994D29">
              <w:t xml:space="preserve"> I</w:t>
            </w:r>
            <w:r w:rsidRPr="00F01AB2">
              <w:t>n using PIV card</w:t>
            </w:r>
          </w:p>
        </w:tc>
        <w:tc>
          <w:tcPr>
            <w:tcW w:w="7025" w:type="dxa"/>
          </w:tcPr>
          <w:p w:rsidR="00D95FC7" w:rsidRPr="00F01AB2" w:rsidP="00F64290" w14:paraId="4583474F" w14:textId="3E93BDAE">
            <w:pPr>
              <w:pStyle w:val="ChartText"/>
            </w:pPr>
            <w:r w:rsidRPr="00F01AB2">
              <w:t>Allows</w:t>
            </w:r>
            <w:r w:rsidRPr="00F01AB2" w:rsidR="000461F4">
              <w:t xml:space="preserve"> the</w:t>
            </w:r>
            <w:r w:rsidRPr="00F01AB2">
              <w:t xml:space="preserve"> user to access the </w:t>
            </w:r>
            <w:r w:rsidRPr="00F01AB2" w:rsidR="00E53D24">
              <w:t>Portal</w:t>
            </w:r>
            <w:r w:rsidRPr="00F01AB2">
              <w:t xml:space="preserve"> using a PIV card</w:t>
            </w:r>
            <w:r w:rsidRPr="00F01AB2" w:rsidR="000461F4">
              <w:t xml:space="preserve"> (</w:t>
            </w:r>
            <w:r w:rsidRPr="00F01AB2">
              <w:t>internal users</w:t>
            </w:r>
            <w:r w:rsidRPr="00F01AB2" w:rsidR="000461F4">
              <w:t xml:space="preserve"> only)</w:t>
            </w:r>
          </w:p>
        </w:tc>
      </w:tr>
      <w:tr w14:paraId="678E40B3" w14:textId="77777777" w:rsidTr="00757141">
        <w:tblPrEx>
          <w:tblW w:w="9360" w:type="dxa"/>
          <w:jc w:val="center"/>
          <w:tblLayout w:type="fixed"/>
          <w:tblLook w:val="01E0"/>
        </w:tblPrEx>
        <w:trPr>
          <w:cantSplit/>
          <w:jc w:val="center"/>
        </w:trPr>
        <w:tc>
          <w:tcPr>
            <w:tcW w:w="2335" w:type="dxa"/>
          </w:tcPr>
          <w:p w:rsidR="00F64290" w:rsidRPr="00F01AB2" w:rsidP="00F01AB2" w14:paraId="16239086" w14:textId="75D63988">
            <w:pPr>
              <w:pStyle w:val="ChartText"/>
            </w:pPr>
            <w:r w:rsidRPr="00F01AB2">
              <w:t>Cancel</w:t>
            </w:r>
          </w:p>
        </w:tc>
        <w:tc>
          <w:tcPr>
            <w:tcW w:w="7025" w:type="dxa"/>
          </w:tcPr>
          <w:p w:rsidR="00F64290" w:rsidRPr="00F01AB2" w:rsidP="00F01AB2" w14:paraId="6D6C1C80" w14:textId="00B30EBF">
            <w:pPr>
              <w:pStyle w:val="ChartText"/>
            </w:pPr>
            <w:r w:rsidRPr="00F01AB2">
              <w:t>Cancels the login attempt and returns to the This Portal Page Is For You If page</w:t>
            </w:r>
          </w:p>
        </w:tc>
      </w:tr>
      <w:tr w14:paraId="45834754" w14:textId="77777777" w:rsidTr="00F01AB2">
        <w:tblPrEx>
          <w:tblW w:w="9360" w:type="dxa"/>
          <w:jc w:val="center"/>
          <w:tblLayout w:type="fixed"/>
          <w:tblLook w:val="01E0"/>
        </w:tblPrEx>
        <w:trPr>
          <w:cantSplit/>
          <w:jc w:val="center"/>
        </w:trPr>
        <w:tc>
          <w:tcPr>
            <w:tcW w:w="2335" w:type="dxa"/>
          </w:tcPr>
          <w:p w:rsidR="00D95FC7" w:rsidRPr="00F01AB2" w:rsidP="0079451B" w14:paraId="45834752" w14:textId="3119CCE1">
            <w:pPr>
              <w:pStyle w:val="ChartText"/>
            </w:pPr>
            <w:r w:rsidRPr="00F01AB2">
              <w:t xml:space="preserve">i </w:t>
            </w:r>
            <w:r w:rsidRPr="00F01AB2" w:rsidR="0079451B">
              <w:t>(i</w:t>
            </w:r>
            <w:r w:rsidRPr="00F01AB2">
              <w:t xml:space="preserve">nformation </w:t>
            </w:r>
            <w:r w:rsidRPr="00F01AB2" w:rsidR="0079451B">
              <w:t>link</w:t>
            </w:r>
            <w:r w:rsidRPr="00F01AB2" w:rsidR="000461F4">
              <w:t>)</w:t>
            </w:r>
          </w:p>
        </w:tc>
        <w:tc>
          <w:tcPr>
            <w:tcW w:w="7025" w:type="dxa"/>
          </w:tcPr>
          <w:p w:rsidR="00D95FC7" w:rsidRPr="00F01AB2" w:rsidP="00CF43B6" w14:paraId="45834753" w14:textId="45D5A6AF">
            <w:pPr>
              <w:pStyle w:val="ChartText"/>
            </w:pPr>
            <w:r w:rsidRPr="00F01AB2">
              <w:t>P</w:t>
            </w:r>
            <w:r w:rsidRPr="00F01AB2">
              <w:t xml:space="preserve">rovides </w:t>
            </w:r>
            <w:r w:rsidRPr="00F01AB2" w:rsidR="00EE0DF0">
              <w:t xml:space="preserve">more </w:t>
            </w:r>
            <w:r w:rsidRPr="00F01AB2">
              <w:t>informa</w:t>
            </w:r>
            <w:r w:rsidRPr="00F01AB2" w:rsidR="00784035">
              <w:t xml:space="preserve">tion </w:t>
            </w:r>
            <w:r w:rsidRPr="00F01AB2" w:rsidR="00CF43B6">
              <w:t xml:space="preserve">about </w:t>
            </w:r>
            <w:r w:rsidRPr="00F01AB2" w:rsidR="00784035">
              <w:t>PIV card access</w:t>
            </w:r>
          </w:p>
        </w:tc>
      </w:tr>
    </w:tbl>
    <w:p w:rsidR="003E5D13" w:rsidRPr="00F01AB2" w:rsidP="00F01AB2" w14:paraId="45834758" w14:textId="3AF3A35A">
      <w:pPr>
        <w:pStyle w:val="BodyText-12Before"/>
      </w:pPr>
      <w:bookmarkStart w:id="58" w:name="_Toc419882635"/>
      <w:r>
        <w:t>When t</w:t>
      </w:r>
      <w:r w:rsidRPr="00F01AB2" w:rsidR="007D61FF">
        <w:t xml:space="preserve">he user clicks </w:t>
      </w:r>
      <w:r w:rsidRPr="00F01AB2" w:rsidR="000461F4">
        <w:rPr>
          <w:b/>
        </w:rPr>
        <w:t>Enter</w:t>
      </w:r>
      <w:r w:rsidRPr="00AD7620">
        <w:rPr>
          <w:bCs/>
        </w:rPr>
        <w:t>,</w:t>
      </w:r>
      <w:r w:rsidRPr="00F01AB2" w:rsidR="000461F4">
        <w:t xml:space="preserve"> the User Activation page</w:t>
      </w:r>
      <w:r w:rsidRPr="00F01AB2" w:rsidR="00757141">
        <w:t xml:space="preserve"> </w:t>
      </w:r>
      <w:r>
        <w:t>opens for the user to</w:t>
      </w:r>
      <w:r w:rsidRPr="00F01AB2" w:rsidR="00757141">
        <w:t xml:space="preserve"> complete their account activation</w:t>
      </w:r>
      <w:r w:rsidRPr="00F01AB2" w:rsidR="000461F4">
        <w:t>.</w:t>
      </w:r>
      <w:r w:rsidRPr="00F01AB2" w:rsidR="00757141">
        <w:t xml:space="preserve"> </w:t>
      </w:r>
      <w:r w:rsidRPr="00F01AB2" w:rsidR="00757141">
        <w:fldChar w:fldCharType="begin"/>
      </w:r>
      <w:r w:rsidRPr="00F01AB2" w:rsidR="00757141">
        <w:instrText xml:space="preserve"> REF _Ref162466513 \h </w:instrText>
      </w:r>
      <w:r w:rsidRPr="00F01AB2" w:rsidR="00757141">
        <w:fldChar w:fldCharType="separate"/>
      </w:r>
      <w:r w:rsidRPr="00F01AB2" w:rsidR="00F165BC">
        <w:t xml:space="preserve">Figure </w:t>
      </w:r>
      <w:r w:rsidR="00F165BC">
        <w:rPr>
          <w:noProof/>
        </w:rPr>
        <w:t>2</w:t>
      </w:r>
      <w:r w:rsidRPr="00F01AB2" w:rsidR="00F165BC">
        <w:noBreakHyphen/>
      </w:r>
      <w:r w:rsidR="00F165BC">
        <w:rPr>
          <w:noProof/>
        </w:rPr>
        <w:t>2</w:t>
      </w:r>
      <w:r w:rsidRPr="00F01AB2" w:rsidR="00757141">
        <w:fldChar w:fldCharType="end"/>
      </w:r>
      <w:r w:rsidRPr="00F01AB2" w:rsidR="00757141">
        <w:t xml:space="preserve"> shows </w:t>
      </w:r>
      <w:r w:rsidRPr="00F01AB2" w:rsidR="00532158">
        <w:t>this page</w:t>
      </w:r>
      <w:r w:rsidRPr="00F01AB2">
        <w:t>.</w:t>
      </w:r>
    </w:p>
    <w:bookmarkEnd w:id="58"/>
    <w:p w:rsidR="00D95FC7" w:rsidRPr="00F01AB2" w:rsidP="000D0F2C" w14:paraId="4583475A" w14:textId="3CEAEFD3">
      <w:pPr>
        <w:pStyle w:val="Figure"/>
      </w:pPr>
      <w:r w:rsidRPr="00F01AB2">
        <w:rPr>
          <w:noProof/>
        </w:rPr>
        <w:drawing>
          <wp:inline distT="0" distB="0" distL="0" distR="0">
            <wp:extent cx="5029200" cy="4266380"/>
            <wp:effectExtent l="19050" t="19050" r="19050" b="203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xmlns:r="http://schemas.openxmlformats.org/officeDocument/2006/relationships" r:embed="rId24"/>
                    <a:srcRect l="22917" t="9169" r="28456" b="17497"/>
                    <a:stretch>
                      <a:fillRect/>
                    </a:stretch>
                  </pic:blipFill>
                  <pic:spPr bwMode="auto">
                    <a:xfrm>
                      <a:off x="0" y="0"/>
                      <a:ext cx="5029200" cy="4266380"/>
                    </a:xfrm>
                    <a:prstGeom prst="rect">
                      <a:avLst/>
                    </a:prstGeom>
                    <a:ln w="6350">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2E51A5" w:rsidRPr="00F01AB2" w:rsidP="004B0BC8" w14:paraId="4AD482D9" w14:textId="083E622D">
      <w:pPr>
        <w:pStyle w:val="Caption-Figure"/>
      </w:pPr>
      <w:bookmarkStart w:id="59" w:name="_Ref162466513"/>
      <w:bookmarkStart w:id="60" w:name="_Toc169814068"/>
      <w:r w:rsidRPr="00F01AB2">
        <w:t xml:space="preserve">Figure </w:t>
      </w:r>
      <w:r>
        <w:fldChar w:fldCharType="begin"/>
      </w:r>
      <w:r>
        <w:instrText xml:space="preserve"> STYLEREF 1 \s </w:instrText>
      </w:r>
      <w:r>
        <w:fldChar w:fldCharType="separate"/>
      </w:r>
      <w:r w:rsidR="00F165BC">
        <w:rPr>
          <w:noProof/>
        </w:rPr>
        <w:t>2</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59"/>
      <w:r w:rsidRPr="00F01AB2">
        <w:t>: User Activation</w:t>
      </w:r>
      <w:bookmarkEnd w:id="60"/>
    </w:p>
    <w:p w:rsidR="00D95FC7" w:rsidRPr="00F01AB2" w:rsidP="00BA0962" w14:paraId="4583475B" w14:textId="5BA72E37">
      <w:pPr>
        <w:pStyle w:val="BodyText"/>
        <w:keepNext/>
      </w:pPr>
      <w:r w:rsidRPr="00F01AB2">
        <w:fldChar w:fldCharType="begin"/>
      </w:r>
      <w:r w:rsidRPr="00F01AB2">
        <w:instrText xml:space="preserve"> REF _Ref162564761 \h </w:instrText>
      </w:r>
      <w:r w:rsidRPr="00F01AB2">
        <w:fldChar w:fldCharType="separate"/>
      </w:r>
      <w:r w:rsidRPr="00F01AB2" w:rsidR="00F165BC">
        <w:t xml:space="preserve">Chart </w:t>
      </w:r>
      <w:r w:rsidR="00F165BC">
        <w:rPr>
          <w:noProof/>
        </w:rPr>
        <w:t>2</w:t>
      </w:r>
      <w:r w:rsidRPr="00F01AB2" w:rsidR="00F165BC">
        <w:noBreakHyphen/>
      </w:r>
      <w:r w:rsidR="00F165BC">
        <w:rPr>
          <w:noProof/>
        </w:rPr>
        <w:t>2</w:t>
      </w:r>
      <w:r w:rsidRPr="00F01AB2">
        <w:fldChar w:fldCharType="end"/>
      </w:r>
      <w:r w:rsidRPr="00F01AB2">
        <w:t xml:space="preserve"> </w:t>
      </w:r>
      <w:r w:rsidRPr="00F01AB2" w:rsidR="00757141">
        <w:t xml:space="preserve">defines </w:t>
      </w:r>
      <w:r w:rsidRPr="00F01AB2">
        <w:t xml:space="preserve">the functions available </w:t>
      </w:r>
      <w:r w:rsidRPr="00F01AB2" w:rsidR="00532158">
        <w:t xml:space="preserve">on </w:t>
      </w:r>
      <w:r w:rsidRPr="00F01AB2">
        <w:t>the User Activation</w:t>
      </w:r>
      <w:r w:rsidRPr="00F01AB2" w:rsidR="003E5D13">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3"/>
        <w:gridCol w:w="6477"/>
      </w:tblGrid>
      <w:tr w14:paraId="4583475D"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493" w:type="dxa"/>
            <w:gridSpan w:val="2"/>
            <w:shd w:val="clear" w:color="auto" w:fill="D9D9D9"/>
            <w:vAlign w:val="bottom"/>
          </w:tcPr>
          <w:p w:rsidR="00D95FC7" w:rsidRPr="00F01AB2" w:rsidP="0000602D" w14:paraId="4583475C" w14:textId="04E4EC10">
            <w:pPr>
              <w:pStyle w:val="ChartTitle"/>
              <w:rPr>
                <w:rFonts w:cs="Arial"/>
              </w:rPr>
            </w:pPr>
            <w:bookmarkStart w:id="61" w:name="_Ref162564761"/>
            <w:bookmarkStart w:id="62" w:name="_Toc419912324"/>
            <w:bookmarkStart w:id="63" w:name="_Toc169814108"/>
            <w:r w:rsidRPr="00F01AB2">
              <w:t xml:space="preserve">Chart </w:t>
            </w:r>
            <w:r>
              <w:fldChar w:fldCharType="begin"/>
            </w:r>
            <w:r>
              <w:instrText xml:space="preserve"> STYLEREF 1 \s </w:instrText>
            </w:r>
            <w:r>
              <w:fldChar w:fldCharType="separate"/>
            </w:r>
            <w:r w:rsidR="00F165BC">
              <w:rPr>
                <w:noProof/>
              </w:rPr>
              <w:t>2</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2</w:t>
            </w:r>
            <w:r w:rsidR="00F165BC">
              <w:rPr>
                <w:noProof/>
              </w:rPr>
              <w:fldChar w:fldCharType="end"/>
            </w:r>
            <w:bookmarkEnd w:id="61"/>
            <w:r w:rsidRPr="00F01AB2" w:rsidR="00BD583A">
              <w:t xml:space="preserve">: </w:t>
            </w:r>
            <w:r w:rsidRPr="00F01AB2">
              <w:rPr>
                <w:rFonts w:cs="Arial"/>
              </w:rPr>
              <w:t>User Activation</w:t>
            </w:r>
            <w:bookmarkEnd w:id="62"/>
            <w:bookmarkEnd w:id="63"/>
          </w:p>
        </w:tc>
      </w:tr>
      <w:tr w14:paraId="45834760" w14:textId="77777777" w:rsidTr="00AD7620">
        <w:tblPrEx>
          <w:tblW w:w="9360" w:type="dxa"/>
          <w:jc w:val="center"/>
          <w:tblLayout w:type="fixed"/>
          <w:tblLook w:val="01E0"/>
        </w:tblPrEx>
        <w:trPr>
          <w:cantSplit/>
          <w:tblHeader/>
          <w:jc w:val="center"/>
        </w:trPr>
        <w:tc>
          <w:tcPr>
            <w:tcW w:w="2923" w:type="dxa"/>
            <w:shd w:val="clear" w:color="auto" w:fill="D9D9D9"/>
            <w:vAlign w:val="bottom"/>
          </w:tcPr>
          <w:p w:rsidR="00D95FC7" w:rsidRPr="00F01AB2" w:rsidP="0000602D" w14:paraId="4583475E" w14:textId="77777777">
            <w:pPr>
              <w:pStyle w:val="ChartColumnHead"/>
            </w:pPr>
            <w:r w:rsidRPr="00F01AB2">
              <w:t>Element</w:t>
            </w:r>
          </w:p>
        </w:tc>
        <w:tc>
          <w:tcPr>
            <w:tcW w:w="6570" w:type="dxa"/>
            <w:shd w:val="clear" w:color="auto" w:fill="D9D9D9"/>
            <w:vAlign w:val="bottom"/>
          </w:tcPr>
          <w:p w:rsidR="00D95FC7" w:rsidRPr="00F01AB2" w:rsidP="0000602D" w14:paraId="4583475F" w14:textId="77777777">
            <w:pPr>
              <w:pStyle w:val="ChartColumnHead"/>
            </w:pPr>
            <w:r w:rsidRPr="00F01AB2">
              <w:t>Description</w:t>
            </w:r>
          </w:p>
        </w:tc>
      </w:tr>
      <w:tr w14:paraId="45834763" w14:textId="77777777" w:rsidTr="00F01AB2">
        <w:tblPrEx>
          <w:tblW w:w="9360" w:type="dxa"/>
          <w:jc w:val="center"/>
          <w:tblLayout w:type="fixed"/>
          <w:tblLook w:val="01E0"/>
        </w:tblPrEx>
        <w:trPr>
          <w:cantSplit/>
          <w:jc w:val="center"/>
        </w:trPr>
        <w:tc>
          <w:tcPr>
            <w:tcW w:w="2923" w:type="dxa"/>
          </w:tcPr>
          <w:p w:rsidR="00D95FC7" w:rsidRPr="00F01AB2" w:rsidP="00F01AB2" w14:paraId="45834761" w14:textId="006F51FD">
            <w:pPr>
              <w:pStyle w:val="ChartText"/>
              <w:keepNext/>
            </w:pPr>
            <w:r w:rsidRPr="00F01AB2">
              <w:t>User ID</w:t>
            </w:r>
          </w:p>
        </w:tc>
        <w:tc>
          <w:tcPr>
            <w:tcW w:w="6570" w:type="dxa"/>
          </w:tcPr>
          <w:p w:rsidR="00D95FC7" w:rsidRPr="00F01AB2" w:rsidP="00F01AB2" w14:paraId="45834762" w14:textId="24BBC631">
            <w:pPr>
              <w:pStyle w:val="ChartText"/>
              <w:keepNext/>
            </w:pPr>
            <w:r w:rsidRPr="00F01AB2">
              <w:t xml:space="preserve">Displays </w:t>
            </w:r>
            <w:r w:rsidRPr="00F01AB2" w:rsidR="00CF43B6">
              <w:t xml:space="preserve">a </w:t>
            </w:r>
            <w:r w:rsidRPr="00F01AB2" w:rsidR="00362921">
              <w:t>system</w:t>
            </w:r>
            <w:r w:rsidRPr="00F01AB2" w:rsidR="00CF43B6">
              <w:t>-</w:t>
            </w:r>
            <w:r w:rsidRPr="00F01AB2" w:rsidR="00362921">
              <w:t>generate</w:t>
            </w:r>
            <w:r w:rsidRPr="00F01AB2" w:rsidR="00CF43B6">
              <w:t>d</w:t>
            </w:r>
            <w:r w:rsidRPr="00F01AB2" w:rsidR="00362921">
              <w:t xml:space="preserve"> </w:t>
            </w:r>
            <w:r w:rsidRPr="00F01AB2" w:rsidR="00CF43B6">
              <w:t>u</w:t>
            </w:r>
            <w:r w:rsidRPr="00F01AB2" w:rsidR="00362921">
              <w:t>ser ID</w:t>
            </w:r>
          </w:p>
        </w:tc>
      </w:tr>
      <w:tr w14:paraId="45834766" w14:textId="77777777" w:rsidTr="00F01AB2">
        <w:tblPrEx>
          <w:tblW w:w="9360" w:type="dxa"/>
          <w:jc w:val="center"/>
          <w:tblLayout w:type="fixed"/>
          <w:tblLook w:val="01E0"/>
        </w:tblPrEx>
        <w:trPr>
          <w:cantSplit/>
          <w:jc w:val="center"/>
        </w:trPr>
        <w:tc>
          <w:tcPr>
            <w:tcW w:w="2923" w:type="dxa"/>
          </w:tcPr>
          <w:p w:rsidR="00F36B5C" w:rsidRPr="00F01AB2" w:rsidP="00A57A0F" w14:paraId="45834764" w14:textId="52AF1C31">
            <w:pPr>
              <w:pStyle w:val="ChartText"/>
            </w:pPr>
            <w:r w:rsidRPr="00F01AB2">
              <w:t>Activation Code</w:t>
            </w:r>
          </w:p>
        </w:tc>
        <w:tc>
          <w:tcPr>
            <w:tcW w:w="6570" w:type="dxa"/>
          </w:tcPr>
          <w:p w:rsidR="00F36B5C" w:rsidRPr="00F01AB2" w:rsidP="00CF43B6" w14:paraId="45834765" w14:textId="7F1C1C29">
            <w:pPr>
              <w:pStyle w:val="ChartText"/>
            </w:pPr>
            <w:r w:rsidRPr="00F01AB2">
              <w:t xml:space="preserve">Allows the user to enter the activation code </w:t>
            </w:r>
            <w:r w:rsidRPr="00F01AB2" w:rsidR="00EE4813">
              <w:t xml:space="preserve">the Portal </w:t>
            </w:r>
            <w:r w:rsidR="00EE4813">
              <w:t>sent</w:t>
            </w:r>
            <w:r w:rsidRPr="00F01AB2" w:rsidR="00EE4813">
              <w:t xml:space="preserve"> </w:t>
            </w:r>
          </w:p>
        </w:tc>
      </w:tr>
      <w:tr w14:paraId="45834769" w14:textId="77777777" w:rsidTr="00F01AB2">
        <w:tblPrEx>
          <w:tblW w:w="9360" w:type="dxa"/>
          <w:jc w:val="center"/>
          <w:tblLayout w:type="fixed"/>
          <w:tblLook w:val="01E0"/>
        </w:tblPrEx>
        <w:trPr>
          <w:cantSplit/>
          <w:jc w:val="center"/>
        </w:trPr>
        <w:tc>
          <w:tcPr>
            <w:tcW w:w="2923" w:type="dxa"/>
          </w:tcPr>
          <w:p w:rsidR="00D95FC7" w:rsidRPr="00F01AB2" w:rsidP="00A57A0F" w14:paraId="45834767" w14:textId="0CA16C9E">
            <w:pPr>
              <w:pStyle w:val="ChartText"/>
            </w:pPr>
            <w:r w:rsidRPr="00F01AB2">
              <w:t>P</w:t>
            </w:r>
            <w:r w:rsidRPr="00F01AB2">
              <w:t>assword</w:t>
            </w:r>
          </w:p>
        </w:tc>
        <w:tc>
          <w:tcPr>
            <w:tcW w:w="6570" w:type="dxa"/>
          </w:tcPr>
          <w:p w:rsidR="00D95FC7" w:rsidRPr="00F01AB2" w:rsidP="00CF43B6" w14:paraId="45834768" w14:textId="27D0AA37">
            <w:pPr>
              <w:pStyle w:val="ChartText"/>
            </w:pPr>
            <w:r w:rsidRPr="00F01AB2">
              <w:t xml:space="preserve">Allows the </w:t>
            </w:r>
            <w:r w:rsidRPr="00F01AB2" w:rsidR="00F36B5C">
              <w:t xml:space="preserve">user to enter </w:t>
            </w:r>
            <w:r w:rsidRPr="00F01AB2" w:rsidR="00CF43B6">
              <w:t xml:space="preserve">a </w:t>
            </w:r>
            <w:r w:rsidRPr="00F01AB2">
              <w:t>password</w:t>
            </w:r>
          </w:p>
        </w:tc>
      </w:tr>
      <w:tr w14:paraId="4583476C" w14:textId="77777777" w:rsidTr="00F01AB2">
        <w:tblPrEx>
          <w:tblW w:w="9360" w:type="dxa"/>
          <w:jc w:val="center"/>
          <w:tblLayout w:type="fixed"/>
          <w:tblLook w:val="01E0"/>
        </w:tblPrEx>
        <w:trPr>
          <w:cantSplit/>
          <w:jc w:val="center"/>
        </w:trPr>
        <w:tc>
          <w:tcPr>
            <w:tcW w:w="2923" w:type="dxa"/>
          </w:tcPr>
          <w:p w:rsidR="00D95FC7" w:rsidRPr="00F01AB2" w:rsidP="0079451B" w14:paraId="4583476A" w14:textId="0B1EB808">
            <w:pPr>
              <w:pStyle w:val="ChartText"/>
            </w:pPr>
            <w:r w:rsidRPr="00F01AB2">
              <w:t>Forg</w:t>
            </w:r>
            <w:r w:rsidRPr="00F01AB2" w:rsidR="00CF43B6">
              <w:t>o</w:t>
            </w:r>
            <w:r w:rsidRPr="00F01AB2">
              <w:t>t/Change Password</w:t>
            </w:r>
          </w:p>
        </w:tc>
        <w:tc>
          <w:tcPr>
            <w:tcW w:w="6570" w:type="dxa"/>
          </w:tcPr>
          <w:p w:rsidR="00D95FC7" w:rsidRPr="00F01AB2" w:rsidP="0079451B" w14:paraId="4583476B" w14:textId="7C3CE28D">
            <w:pPr>
              <w:pStyle w:val="ChartText"/>
            </w:pPr>
            <w:r w:rsidRPr="00F01AB2">
              <w:t>Opens the Forgot/Change Password page</w:t>
            </w:r>
            <w:r w:rsidRPr="00F01AB2" w:rsidR="002E6D35">
              <w:t xml:space="preserve"> to reset the password</w:t>
            </w:r>
          </w:p>
        </w:tc>
      </w:tr>
      <w:tr w14:paraId="4583476F" w14:textId="77777777" w:rsidTr="00F01AB2">
        <w:tblPrEx>
          <w:tblW w:w="9360" w:type="dxa"/>
          <w:jc w:val="center"/>
          <w:tblLayout w:type="fixed"/>
          <w:tblLook w:val="01E0"/>
        </w:tblPrEx>
        <w:trPr>
          <w:cantSplit/>
          <w:jc w:val="center"/>
        </w:trPr>
        <w:tc>
          <w:tcPr>
            <w:tcW w:w="2923" w:type="dxa"/>
          </w:tcPr>
          <w:p w:rsidR="00D95FC7" w:rsidRPr="00F01AB2" w:rsidP="00F36B5C" w14:paraId="4583476D" w14:textId="77777777">
            <w:pPr>
              <w:pStyle w:val="ChartText"/>
            </w:pPr>
            <w:r w:rsidRPr="00F01AB2">
              <w:t xml:space="preserve">Challenge Questions </w:t>
            </w:r>
          </w:p>
        </w:tc>
        <w:tc>
          <w:tcPr>
            <w:tcW w:w="6570" w:type="dxa"/>
          </w:tcPr>
          <w:p w:rsidR="00D95FC7" w:rsidRPr="00F01AB2" w:rsidP="00A4022E" w14:paraId="4583476E" w14:textId="440C35BA">
            <w:pPr>
              <w:pStyle w:val="ChartText"/>
            </w:pPr>
            <w:r w:rsidRPr="00F01AB2">
              <w:t xml:space="preserve">Requires the user to </w:t>
            </w:r>
            <w:r w:rsidRPr="00F01AB2" w:rsidR="00A4022E">
              <w:t>answer</w:t>
            </w:r>
            <w:r w:rsidRPr="00F01AB2">
              <w:t xml:space="preserve"> </w:t>
            </w:r>
            <w:r w:rsidRPr="00F01AB2">
              <w:t xml:space="preserve">the </w:t>
            </w:r>
            <w:r w:rsidRPr="00F01AB2">
              <w:t>questions</w:t>
            </w:r>
          </w:p>
        </w:tc>
      </w:tr>
    </w:tbl>
    <w:p w:rsidR="003E5D13" w:rsidRPr="00F01AB2" w:rsidP="00F01AB2" w14:paraId="45834773" w14:textId="30497F8D">
      <w:pPr>
        <w:pStyle w:val="BodyText-12Before"/>
      </w:pPr>
      <w:r w:rsidRPr="00F01AB2">
        <w:t>When t</w:t>
      </w:r>
      <w:r w:rsidRPr="00F01AB2" w:rsidR="00757141">
        <w:t xml:space="preserve">he user clicks </w:t>
      </w:r>
      <w:r w:rsidRPr="00F01AB2" w:rsidR="00CF43B6">
        <w:rPr>
          <w:b/>
        </w:rPr>
        <w:t>Submit</w:t>
      </w:r>
      <w:r w:rsidRPr="00F01AB2">
        <w:rPr>
          <w:bCs/>
        </w:rPr>
        <w:t>,</w:t>
      </w:r>
      <w:r w:rsidRPr="00F01AB2" w:rsidR="00CF43B6">
        <w:t xml:space="preserve"> </w:t>
      </w:r>
      <w:r w:rsidRPr="00F01AB2" w:rsidR="000461F4">
        <w:t>the Activation</w:t>
      </w:r>
      <w:r w:rsidRPr="00F01AB2" w:rsidR="00CF43B6">
        <w:t xml:space="preserve"> Confirmation</w:t>
      </w:r>
      <w:r w:rsidRPr="00F01AB2" w:rsidR="000461F4">
        <w:t xml:space="preserve"> page</w:t>
      </w:r>
      <w:r w:rsidRPr="00F01AB2">
        <w:t xml:space="preserve"> opens.</w:t>
      </w:r>
      <w:r w:rsidRPr="00F01AB2" w:rsidR="00757141">
        <w:t xml:space="preserve"> </w:t>
      </w:r>
      <w:r w:rsidRPr="00F01AB2" w:rsidR="00E53EBB">
        <w:fldChar w:fldCharType="begin"/>
      </w:r>
      <w:r w:rsidRPr="00F01AB2" w:rsidR="00E53EBB">
        <w:instrText xml:space="preserve"> REF _Ref511645327 \h </w:instrText>
      </w:r>
      <w:r w:rsidRPr="00F01AB2" w:rsidR="0034240F">
        <w:instrText xml:space="preserve"> \* MERGEFORMAT </w:instrText>
      </w:r>
      <w:r w:rsidRPr="00F01AB2" w:rsidR="00E53EBB">
        <w:fldChar w:fldCharType="separate"/>
      </w:r>
      <w:r w:rsidRPr="00F01AB2" w:rsidR="00F165BC">
        <w:t xml:space="preserve">Figure </w:t>
      </w:r>
      <w:r w:rsidR="00F165BC">
        <w:t>2</w:t>
      </w:r>
      <w:r w:rsidRPr="00F01AB2" w:rsidR="00F165BC">
        <w:noBreakHyphen/>
      </w:r>
      <w:r w:rsidR="00F165BC">
        <w:t>3</w:t>
      </w:r>
      <w:r w:rsidRPr="00F01AB2" w:rsidR="00E53EBB">
        <w:fldChar w:fldCharType="end"/>
      </w:r>
      <w:r w:rsidRPr="00F01AB2" w:rsidR="00757141">
        <w:t xml:space="preserve"> </w:t>
      </w:r>
      <w:r w:rsidRPr="00F01AB2">
        <w:t xml:space="preserve">shows </w:t>
      </w:r>
      <w:r w:rsidRPr="00F01AB2" w:rsidR="00E53EBB">
        <w:t>a</w:t>
      </w:r>
      <w:r w:rsidRPr="00F01AB2" w:rsidR="00757141">
        <w:t>n example with a message confirming</w:t>
      </w:r>
      <w:r w:rsidRPr="00F01AB2" w:rsidR="002E6D35">
        <w:t xml:space="preserve"> the user’s account is activated</w:t>
      </w:r>
      <w:r w:rsidRPr="00F01AB2">
        <w:t>.</w:t>
      </w:r>
    </w:p>
    <w:p w:rsidR="00D95FC7" w:rsidRPr="00F01AB2" w:rsidP="000D0F2C" w14:paraId="45834775" w14:textId="5AFB6B88">
      <w:pPr>
        <w:pStyle w:val="Figure"/>
      </w:pPr>
      <w:r w:rsidRPr="00F01AB2">
        <w:rPr>
          <w:noProof/>
        </w:rPr>
        <w:drawing>
          <wp:inline distT="0" distB="0" distL="0" distR="0">
            <wp:extent cx="5029200" cy="2968006"/>
            <wp:effectExtent l="19050" t="19050" r="1905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xmlns:r="http://schemas.openxmlformats.org/officeDocument/2006/relationships" r:embed="rId25"/>
                    <a:srcRect l="23374" t="9266" r="26707" b="38362"/>
                    <a:stretch>
                      <a:fillRect/>
                    </a:stretch>
                  </pic:blipFill>
                  <pic:spPr bwMode="auto">
                    <a:xfrm>
                      <a:off x="0" y="0"/>
                      <a:ext cx="5029200" cy="2968006"/>
                    </a:xfrm>
                    <a:prstGeom prst="rect">
                      <a:avLst/>
                    </a:prstGeom>
                    <a:ln w="6350">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2E51A5" w:rsidRPr="00F01AB2" w:rsidP="004B0BC8" w14:paraId="0312BDB2" w14:textId="0046FC69">
      <w:pPr>
        <w:pStyle w:val="Caption-Figure"/>
      </w:pPr>
      <w:bookmarkStart w:id="64" w:name="_Ref511645327"/>
      <w:bookmarkStart w:id="65" w:name="_Toc419882636"/>
      <w:bookmarkStart w:id="66" w:name="_Toc169814069"/>
      <w:r w:rsidRPr="00F01AB2">
        <w:t xml:space="preserve">Figure </w:t>
      </w:r>
      <w:r>
        <w:fldChar w:fldCharType="begin"/>
      </w:r>
      <w:r>
        <w:instrText xml:space="preserve"> STYLEREF 1 \s </w:instrText>
      </w:r>
      <w:r>
        <w:fldChar w:fldCharType="separate"/>
      </w:r>
      <w:r w:rsidR="00F165BC">
        <w:rPr>
          <w:noProof/>
        </w:rPr>
        <w:t>2</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End w:id="64"/>
      <w:r w:rsidRPr="00F01AB2">
        <w:t>: Activation</w:t>
      </w:r>
      <w:bookmarkEnd w:id="65"/>
      <w:r w:rsidRPr="00F01AB2">
        <w:t xml:space="preserve"> Confirmation</w:t>
      </w:r>
      <w:bookmarkEnd w:id="66"/>
    </w:p>
    <w:p w:rsidR="00D95FC7" w:rsidRPr="00F01AB2" w:rsidP="000D0F2C" w14:paraId="45834776" w14:textId="6E64A271">
      <w:pPr>
        <w:pStyle w:val="BodyText"/>
      </w:pPr>
      <w:r w:rsidRPr="00F01AB2">
        <w:t>When t</w:t>
      </w:r>
      <w:r w:rsidRPr="00F01AB2" w:rsidR="00757141">
        <w:t>he user c</w:t>
      </w:r>
      <w:r w:rsidRPr="00F01AB2" w:rsidR="00CF5C41">
        <w:t>lick</w:t>
      </w:r>
      <w:r w:rsidRPr="00F01AB2" w:rsidR="00757141">
        <w:t>s</w:t>
      </w:r>
      <w:r w:rsidRPr="00F01AB2" w:rsidR="00CF5C41">
        <w:t xml:space="preserve"> </w:t>
      </w:r>
      <w:r w:rsidRPr="00F01AB2" w:rsidR="00CF5C41">
        <w:rPr>
          <w:b/>
        </w:rPr>
        <w:t>Welcome</w:t>
      </w:r>
      <w:r w:rsidRPr="00F01AB2">
        <w:rPr>
          <w:bCs/>
        </w:rPr>
        <w:t>,</w:t>
      </w:r>
      <w:r w:rsidRPr="00F01AB2" w:rsidR="00CF5C41">
        <w:t xml:space="preserve"> the </w:t>
      </w:r>
      <w:r w:rsidRPr="00F01AB2" w:rsidR="000F262E">
        <w:t>Welcome to the Child Support Portal page</w:t>
      </w:r>
      <w:r w:rsidRPr="00F01AB2">
        <w:t xml:space="preserve"> opens</w:t>
      </w:r>
      <w:r w:rsidRPr="00F01AB2">
        <w:t>.</w:t>
      </w:r>
      <w:r w:rsidRPr="00F01AB2" w:rsidR="00757141">
        <w:t xml:space="preserve"> </w:t>
      </w:r>
    </w:p>
    <w:p w:rsidR="00D95FC7" w:rsidRPr="00F01AB2" w:rsidP="00D95FC7" w14:paraId="45834780" w14:textId="77777777">
      <w:pPr>
        <w:pStyle w:val="BodyText"/>
        <w:jc w:val="center"/>
        <w:sectPr w:rsidSect="008C3506">
          <w:pgSz w:w="12240" w:h="15840"/>
          <w:pgMar w:top="1440" w:right="1440" w:bottom="1440" w:left="1440" w:header="720" w:footer="720" w:gutter="0"/>
          <w:pgNumType w:start="1" w:chapStyle="1"/>
          <w:cols w:space="720"/>
          <w:docGrid w:linePitch="360"/>
        </w:sectPr>
      </w:pPr>
    </w:p>
    <w:p w:rsidR="00D95FC7" w:rsidRPr="00F01AB2" w:rsidP="000D0F2C" w14:paraId="45834781" w14:textId="1B917B7F">
      <w:pPr>
        <w:pStyle w:val="Heading1"/>
      </w:pPr>
      <w:bookmarkStart w:id="67" w:name="_Toc326232667"/>
      <w:bookmarkStart w:id="68" w:name="_Ref162561201"/>
      <w:bookmarkStart w:id="69" w:name="_Ref162561511"/>
      <w:bookmarkStart w:id="70" w:name="_Toc169814050"/>
      <w:r w:rsidRPr="00F01AB2">
        <w:t>Log</w:t>
      </w:r>
      <w:r w:rsidRPr="00F01AB2" w:rsidR="00994D29">
        <w:t xml:space="preserve"> I</w:t>
      </w:r>
      <w:r w:rsidRPr="00F01AB2">
        <w:t>n</w:t>
      </w:r>
      <w:bookmarkEnd w:id="67"/>
      <w:bookmarkEnd w:id="68"/>
      <w:bookmarkEnd w:id="69"/>
      <w:bookmarkEnd w:id="70"/>
    </w:p>
    <w:p w:rsidR="002D4983" w:rsidRPr="00F01AB2" w:rsidP="002D4983" w14:paraId="45834782" w14:textId="15ACE85D">
      <w:pPr>
        <w:pStyle w:val="BodyText"/>
      </w:pPr>
      <w:r w:rsidRPr="00F01AB2">
        <w:t xml:space="preserve">This Portal Page is for You If </w:t>
      </w:r>
      <w:r w:rsidRPr="00F01AB2">
        <w:t>page</w:t>
      </w:r>
      <w:r w:rsidRPr="00F01AB2" w:rsidR="007B1F97">
        <w:t xml:space="preserve"> is</w:t>
      </w:r>
      <w:r w:rsidRPr="00F01AB2" w:rsidR="00F64290">
        <w:t xml:space="preserve"> where</w:t>
      </w:r>
      <w:r w:rsidRPr="00F01AB2">
        <w:t xml:space="preserve"> </w:t>
      </w:r>
      <w:r w:rsidRPr="00F01AB2" w:rsidR="00757141">
        <w:t xml:space="preserve">the user </w:t>
      </w:r>
      <w:r w:rsidRPr="00F01AB2">
        <w:t>initiate</w:t>
      </w:r>
      <w:r w:rsidRPr="00F01AB2" w:rsidR="00062B42">
        <w:t>s</w:t>
      </w:r>
      <w:r w:rsidRPr="00F01AB2">
        <w:t xml:space="preserve"> </w:t>
      </w:r>
      <w:r w:rsidRPr="00F01AB2" w:rsidR="00F64290">
        <w:t xml:space="preserve">the </w:t>
      </w:r>
      <w:r w:rsidRPr="00F01AB2" w:rsidR="00062B42">
        <w:t>logging-</w:t>
      </w:r>
      <w:r w:rsidRPr="00F01AB2">
        <w:t>in</w:t>
      </w:r>
      <w:r w:rsidRPr="00F01AB2" w:rsidR="00F64290">
        <w:t xml:space="preserve"> process</w:t>
      </w:r>
      <w:r w:rsidRPr="00F01AB2">
        <w:t>.</w:t>
      </w:r>
      <w:r w:rsidRPr="00F01AB2" w:rsidR="00A037B7">
        <w:t xml:space="preserve"> </w:t>
      </w:r>
      <w:r w:rsidRPr="00F01AB2" w:rsidR="00062B42">
        <w:fldChar w:fldCharType="begin"/>
      </w:r>
      <w:r w:rsidRPr="00F01AB2" w:rsidR="00062B42">
        <w:instrText xml:space="preserve"> REF _Ref162879250 \h </w:instrText>
      </w:r>
      <w:r w:rsidRPr="00F01AB2" w:rsidR="00062B42">
        <w:fldChar w:fldCharType="separate"/>
      </w:r>
      <w:r w:rsidRPr="00F01AB2" w:rsidR="00F165BC">
        <w:t xml:space="preserve">Figure </w:t>
      </w:r>
      <w:r w:rsidR="00F165BC">
        <w:rPr>
          <w:noProof/>
        </w:rPr>
        <w:t>1</w:t>
      </w:r>
      <w:r w:rsidRPr="00F01AB2" w:rsidR="00F165BC">
        <w:noBreakHyphen/>
      </w:r>
      <w:r w:rsidR="00F165BC">
        <w:rPr>
          <w:noProof/>
        </w:rPr>
        <w:t>2</w:t>
      </w:r>
      <w:r w:rsidRPr="00F01AB2" w:rsidR="00062B42">
        <w:fldChar w:fldCharType="end"/>
      </w:r>
      <w:r w:rsidRPr="00F01AB2" w:rsidR="00062B42">
        <w:t xml:space="preserve"> </w:t>
      </w:r>
      <w:r w:rsidRPr="00F01AB2" w:rsidR="007B1F97">
        <w:t xml:space="preserve">on page </w:t>
      </w:r>
      <w:r w:rsidRPr="00F01AB2" w:rsidR="007B1F97">
        <w:fldChar w:fldCharType="begin"/>
      </w:r>
      <w:r w:rsidRPr="00F01AB2" w:rsidR="007B1F97">
        <w:instrText xml:space="preserve"> PAGEREF _Ref162878903 \h </w:instrText>
      </w:r>
      <w:r w:rsidRPr="00F01AB2" w:rsidR="007B1F97">
        <w:fldChar w:fldCharType="separate"/>
      </w:r>
      <w:r w:rsidR="00F165BC">
        <w:rPr>
          <w:noProof/>
        </w:rPr>
        <w:t>2-1</w:t>
      </w:r>
      <w:r w:rsidRPr="00F01AB2" w:rsidR="007B1F97">
        <w:fldChar w:fldCharType="end"/>
      </w:r>
      <w:r w:rsidRPr="00F01AB2" w:rsidR="007B1F97">
        <w:t xml:space="preserve"> shows this page</w:t>
      </w:r>
      <w:r w:rsidRPr="00F01AB2" w:rsidR="00062B42">
        <w:t>;</w:t>
      </w:r>
      <w:r w:rsidRPr="00F01AB2" w:rsidR="00A037B7">
        <w:t xml:space="preserve"> </w:t>
      </w:r>
      <w:r w:rsidRPr="00F01AB2" w:rsidR="00062B42">
        <w:fldChar w:fldCharType="begin"/>
      </w:r>
      <w:r w:rsidRPr="00F01AB2" w:rsidR="00062B42">
        <w:instrText xml:space="preserve"> REF _Ref162879040 \h </w:instrText>
      </w:r>
      <w:r w:rsidRPr="00F01AB2" w:rsidR="00062B42">
        <w:fldChar w:fldCharType="separate"/>
      </w:r>
      <w:r w:rsidRPr="00F01AB2" w:rsidR="00F165BC">
        <w:t xml:space="preserve">Chart </w:t>
      </w:r>
      <w:r w:rsidR="00F165BC">
        <w:rPr>
          <w:noProof/>
        </w:rPr>
        <w:t>1</w:t>
      </w:r>
      <w:r w:rsidRPr="00F01AB2" w:rsidR="00F165BC">
        <w:noBreakHyphen/>
      </w:r>
      <w:r w:rsidR="00F165BC">
        <w:rPr>
          <w:noProof/>
        </w:rPr>
        <w:t>2</w:t>
      </w:r>
      <w:r w:rsidRPr="00F01AB2" w:rsidR="00062B42">
        <w:fldChar w:fldCharType="end"/>
      </w:r>
      <w:r w:rsidRPr="00F01AB2" w:rsidR="00062B42">
        <w:t xml:space="preserve"> on page </w:t>
      </w:r>
      <w:r w:rsidRPr="00F01AB2" w:rsidR="00062B42">
        <w:fldChar w:fldCharType="begin"/>
      </w:r>
      <w:r w:rsidRPr="00F01AB2" w:rsidR="00062B42">
        <w:instrText xml:space="preserve"> PAGEREF _Ref162879054 \h </w:instrText>
      </w:r>
      <w:r w:rsidRPr="00F01AB2" w:rsidR="00062B42">
        <w:fldChar w:fldCharType="separate"/>
      </w:r>
      <w:r w:rsidR="00F165BC">
        <w:rPr>
          <w:noProof/>
        </w:rPr>
        <w:t>1-3</w:t>
      </w:r>
      <w:r w:rsidRPr="00F01AB2" w:rsidR="00062B42">
        <w:fldChar w:fldCharType="end"/>
      </w:r>
      <w:r w:rsidRPr="00F01AB2" w:rsidR="00062B42">
        <w:t xml:space="preserve"> defines the functions available on this page.</w:t>
      </w:r>
    </w:p>
    <w:p w:rsidR="00D95FC7" w:rsidRPr="00F01AB2" w:rsidP="000D0F2C" w14:paraId="45834785" w14:textId="0FDFBDB6">
      <w:pPr>
        <w:pStyle w:val="BodyText"/>
      </w:pPr>
      <w:bookmarkStart w:id="71" w:name="_Ref162564785"/>
      <w:bookmarkStart w:id="72" w:name="_Ref162876301"/>
      <w:r w:rsidRPr="00F01AB2">
        <w:t xml:space="preserve">In the </w:t>
      </w:r>
      <w:r w:rsidRPr="00F01AB2">
        <w:rPr>
          <w:b/>
          <w:bCs/>
        </w:rPr>
        <w:t>Register or Log In</w:t>
      </w:r>
      <w:r w:rsidRPr="00F01AB2">
        <w:t xml:space="preserve"> section, when the user click </w:t>
      </w:r>
      <w:r w:rsidRPr="00F01AB2">
        <w:rPr>
          <w:b/>
          <w:bCs/>
        </w:rPr>
        <w:t>Log In</w:t>
      </w:r>
      <w:r w:rsidRPr="00F01AB2">
        <w:t xml:space="preserve">, </w:t>
      </w:r>
      <w:bookmarkEnd w:id="71"/>
      <w:bookmarkEnd w:id="72"/>
      <w:r w:rsidRPr="00F01AB2">
        <w:t>t</w:t>
      </w:r>
      <w:r w:rsidRPr="00F01AB2" w:rsidR="00757141">
        <w:t>he Log In Certification page opens</w:t>
      </w:r>
      <w:r w:rsidRPr="00F01AB2">
        <w:t>.</w:t>
      </w:r>
      <w:r w:rsidRPr="00F01AB2" w:rsidR="00757141">
        <w:t xml:space="preserve"> </w:t>
      </w:r>
      <w:r w:rsidRPr="00F01AB2" w:rsidR="00024E59">
        <w:fldChar w:fldCharType="begin"/>
      </w:r>
      <w:r w:rsidRPr="00F01AB2" w:rsidR="00024E59">
        <w:instrText xml:space="preserve"> REF _Ref162564727 \h </w:instrText>
      </w:r>
      <w:r w:rsidRPr="00F01AB2" w:rsidR="00024E59">
        <w:fldChar w:fldCharType="separate"/>
      </w:r>
      <w:r w:rsidRPr="00F01AB2" w:rsidR="00F165BC">
        <w:t xml:space="preserve">Figure </w:t>
      </w:r>
      <w:r w:rsidR="00F165BC">
        <w:rPr>
          <w:noProof/>
        </w:rPr>
        <w:t>2</w:t>
      </w:r>
      <w:r w:rsidRPr="00F01AB2" w:rsidR="00F165BC">
        <w:noBreakHyphen/>
      </w:r>
      <w:r w:rsidR="00F165BC">
        <w:rPr>
          <w:noProof/>
        </w:rPr>
        <w:t>1</w:t>
      </w:r>
      <w:r w:rsidRPr="00F01AB2" w:rsidR="00024E59">
        <w:fldChar w:fldCharType="end"/>
      </w:r>
      <w:r w:rsidRPr="00F01AB2" w:rsidR="00024E59">
        <w:t xml:space="preserve"> on page </w:t>
      </w:r>
      <w:r w:rsidRPr="00F01AB2" w:rsidR="00024E59">
        <w:fldChar w:fldCharType="begin"/>
      </w:r>
      <w:r w:rsidRPr="00F01AB2" w:rsidR="00024E59">
        <w:instrText xml:space="preserve"> PAGEREF _Ref162878465 \h </w:instrText>
      </w:r>
      <w:r w:rsidRPr="00F01AB2" w:rsidR="00024E59">
        <w:fldChar w:fldCharType="separate"/>
      </w:r>
      <w:r w:rsidR="00F165BC">
        <w:rPr>
          <w:noProof/>
        </w:rPr>
        <w:t>2-1</w:t>
      </w:r>
      <w:r w:rsidRPr="00F01AB2" w:rsidR="00024E59">
        <w:fldChar w:fldCharType="end"/>
      </w:r>
      <w:r w:rsidRPr="00F01AB2" w:rsidR="00757141">
        <w:t xml:space="preserve"> shows </w:t>
      </w:r>
      <w:r w:rsidRPr="00F01AB2" w:rsidR="00F64290">
        <w:t>this page</w:t>
      </w:r>
      <w:r w:rsidRPr="00F01AB2">
        <w:t xml:space="preserve">; </w:t>
      </w:r>
      <w:r w:rsidRPr="00F01AB2" w:rsidR="00526A14">
        <w:fldChar w:fldCharType="begin"/>
      </w:r>
      <w:r w:rsidRPr="00F01AB2" w:rsidR="00526A14">
        <w:instrText xml:space="preserve"> REF _Ref162878038 \h </w:instrText>
      </w:r>
      <w:r w:rsidRPr="00F01AB2" w:rsidR="00526A14">
        <w:fldChar w:fldCharType="separate"/>
      </w:r>
      <w:r w:rsidRPr="00F01AB2" w:rsidR="00F165BC">
        <w:t xml:space="preserve">Chart </w:t>
      </w:r>
      <w:r w:rsidR="00F165BC">
        <w:rPr>
          <w:noProof/>
        </w:rPr>
        <w:t>2</w:t>
      </w:r>
      <w:r w:rsidRPr="00F01AB2" w:rsidR="00F165BC">
        <w:noBreakHyphen/>
      </w:r>
      <w:r w:rsidR="00F165BC">
        <w:rPr>
          <w:noProof/>
        </w:rPr>
        <w:t>1</w:t>
      </w:r>
      <w:r w:rsidRPr="00F01AB2" w:rsidR="00526A14">
        <w:fldChar w:fldCharType="end"/>
      </w:r>
      <w:r w:rsidRPr="00F01AB2" w:rsidR="00526A14">
        <w:t xml:space="preserve"> on page </w:t>
      </w:r>
      <w:r w:rsidRPr="00F01AB2" w:rsidR="00526A14">
        <w:fldChar w:fldCharType="begin"/>
      </w:r>
      <w:r w:rsidRPr="00F01AB2" w:rsidR="00526A14">
        <w:instrText xml:space="preserve"> PAGEREF _Ref162878050 \h </w:instrText>
      </w:r>
      <w:r w:rsidRPr="00F01AB2" w:rsidR="00526A14">
        <w:fldChar w:fldCharType="separate"/>
      </w:r>
      <w:r w:rsidR="00F165BC">
        <w:rPr>
          <w:noProof/>
        </w:rPr>
        <w:t>2-2</w:t>
      </w:r>
      <w:r w:rsidRPr="00F01AB2" w:rsidR="00526A14">
        <w:fldChar w:fldCharType="end"/>
      </w:r>
      <w:r w:rsidRPr="00F01AB2">
        <w:t xml:space="preserve"> </w:t>
      </w:r>
      <w:r w:rsidRPr="00F01AB2" w:rsidR="00757141">
        <w:t xml:space="preserve">defines </w:t>
      </w:r>
      <w:r w:rsidRPr="00F01AB2">
        <w:t>the f</w:t>
      </w:r>
      <w:r w:rsidRPr="00F01AB2" w:rsidR="002D4983">
        <w:t>unctions available on</w:t>
      </w:r>
      <w:r w:rsidRPr="00F01AB2">
        <w:t xml:space="preserve"> th</w:t>
      </w:r>
      <w:r w:rsidRPr="00F01AB2">
        <w:t>is</w:t>
      </w:r>
      <w:r w:rsidRPr="00F01AB2" w:rsidR="002D4983">
        <w:t xml:space="preserve"> page</w:t>
      </w:r>
      <w:r w:rsidRPr="00F01AB2">
        <w:t>.</w:t>
      </w:r>
    </w:p>
    <w:p w:rsidR="00062B42" w:rsidRPr="00F01AB2" w:rsidP="00062B42" w14:paraId="698D7805" w14:textId="77777777">
      <w:pPr>
        <w:pStyle w:val="BodyText"/>
      </w:pPr>
      <w:r w:rsidRPr="00F01AB2">
        <w:t>The user takes the following steps:</w:t>
      </w:r>
    </w:p>
    <w:p w:rsidR="00062B42" w:rsidRPr="00F01AB2" w:rsidP="00F01AB2" w14:paraId="734252A0" w14:textId="77777777">
      <w:pPr>
        <w:pStyle w:val="ListNumber"/>
        <w:numPr>
          <w:ilvl w:val="0"/>
          <w:numId w:val="42"/>
        </w:numPr>
      </w:pPr>
      <w:r w:rsidRPr="00F01AB2">
        <w:t xml:space="preserve">Selects the </w:t>
      </w:r>
      <w:r w:rsidRPr="00F01AB2">
        <w:rPr>
          <w:b/>
          <w:bCs/>
        </w:rPr>
        <w:t>I Accept</w:t>
      </w:r>
      <w:r w:rsidRPr="00F01AB2">
        <w:t xml:space="preserve"> check box to accept the terms of the agreement</w:t>
      </w:r>
    </w:p>
    <w:p w:rsidR="00062B42" w:rsidRPr="00F01AB2" w:rsidP="00062B42" w14:paraId="5268A9CD" w14:textId="77777777">
      <w:pPr>
        <w:pStyle w:val="ListNumber"/>
      </w:pPr>
      <w:r w:rsidRPr="00F01AB2">
        <w:t>Enters their user ID</w:t>
      </w:r>
    </w:p>
    <w:p w:rsidR="00062B42" w:rsidRPr="00F01AB2" w:rsidP="00062B42" w14:paraId="14470A0C" w14:textId="77777777">
      <w:pPr>
        <w:pStyle w:val="ListNumber"/>
      </w:pPr>
      <w:r w:rsidRPr="00F01AB2">
        <w:t xml:space="preserve">Clicks </w:t>
      </w:r>
      <w:r w:rsidRPr="00F01AB2">
        <w:rPr>
          <w:b/>
        </w:rPr>
        <w:t>Enter</w:t>
      </w:r>
    </w:p>
    <w:p w:rsidR="002D4983" w:rsidRPr="00F01AB2" w:rsidP="00F01AB2" w14:paraId="4583479E" w14:textId="6210E8EE">
      <w:pPr>
        <w:pStyle w:val="BodyText-12Before"/>
      </w:pPr>
      <w:bookmarkStart w:id="73" w:name="_Toc419882638"/>
      <w:r w:rsidRPr="00F01AB2">
        <w:t>When t</w:t>
      </w:r>
      <w:r w:rsidRPr="00F01AB2" w:rsidR="00757141">
        <w:t>he user c</w:t>
      </w:r>
      <w:r w:rsidRPr="00F01AB2" w:rsidR="006B413F">
        <w:t>lick</w:t>
      </w:r>
      <w:r w:rsidRPr="00F01AB2" w:rsidR="00757141">
        <w:t>s</w:t>
      </w:r>
      <w:r w:rsidRPr="00F01AB2" w:rsidR="006B413F">
        <w:t xml:space="preserve"> </w:t>
      </w:r>
      <w:r w:rsidRPr="00F01AB2" w:rsidR="006B413F">
        <w:rPr>
          <w:b/>
        </w:rPr>
        <w:t>Enter</w:t>
      </w:r>
      <w:r w:rsidRPr="00F01AB2">
        <w:rPr>
          <w:bCs/>
        </w:rPr>
        <w:t>,</w:t>
      </w:r>
      <w:r w:rsidRPr="00F01AB2" w:rsidR="006B413F">
        <w:t xml:space="preserve"> the Log</w:t>
      </w:r>
      <w:r w:rsidRPr="00F01AB2" w:rsidR="00F3634B">
        <w:t xml:space="preserve"> In</w:t>
      </w:r>
      <w:r w:rsidRPr="00F01AB2" w:rsidR="006B413F">
        <w:t xml:space="preserve"> page</w:t>
      </w:r>
      <w:r w:rsidRPr="00F01AB2">
        <w:t xml:space="preserve"> opens</w:t>
      </w:r>
      <w:r w:rsidRPr="00F01AB2" w:rsidR="006B413F">
        <w:t>.</w:t>
      </w:r>
      <w:r w:rsidRPr="00F01AB2" w:rsidR="00757141">
        <w:t xml:space="preserve"> </w:t>
      </w:r>
      <w:r w:rsidRPr="00F01AB2" w:rsidR="00E76861">
        <w:fldChar w:fldCharType="begin"/>
      </w:r>
      <w:r w:rsidRPr="00F01AB2" w:rsidR="00E76861">
        <w:instrText xml:space="preserve"> REF _Ref162559395 \h </w:instrText>
      </w:r>
      <w:r w:rsidRPr="00F01AB2" w:rsidR="00526A14">
        <w:instrText xml:space="preserve"> \* MERGEFORMAT </w:instrText>
      </w:r>
      <w:r w:rsidRPr="00F01AB2" w:rsidR="00E76861">
        <w:fldChar w:fldCharType="separate"/>
      </w:r>
      <w:r w:rsidRPr="00F01AB2" w:rsidR="00F165BC">
        <w:t xml:space="preserve">Figure </w:t>
      </w:r>
      <w:r w:rsidR="00F165BC">
        <w:t>3</w:t>
      </w:r>
      <w:r w:rsidRPr="00F01AB2" w:rsidR="00F165BC">
        <w:noBreakHyphen/>
      </w:r>
      <w:r w:rsidR="00F165BC">
        <w:t>1</w:t>
      </w:r>
      <w:r w:rsidRPr="00F01AB2" w:rsidR="00E76861">
        <w:fldChar w:fldCharType="end"/>
      </w:r>
      <w:r w:rsidRPr="00F01AB2">
        <w:t xml:space="preserve"> shows </w:t>
      </w:r>
      <w:r w:rsidRPr="00F01AB2" w:rsidR="00757141">
        <w:t>an example</w:t>
      </w:r>
      <w:r w:rsidRPr="00F01AB2">
        <w:t xml:space="preserve"> of this page</w:t>
      </w:r>
      <w:r w:rsidRPr="00F01AB2">
        <w:t>.</w:t>
      </w:r>
    </w:p>
    <w:bookmarkEnd w:id="73"/>
    <w:p w:rsidR="00AE4CD6" w:rsidRPr="00F01AB2" w:rsidP="00CC23BF" w14:paraId="6797753B" w14:textId="63D0868F">
      <w:pPr>
        <w:pStyle w:val="Figure"/>
        <w:rPr>
          <w:rFonts w:cs="Calibri"/>
          <w:b/>
          <w:bCs/>
          <w:szCs w:val="18"/>
        </w:rPr>
      </w:pPr>
      <w:r w:rsidRPr="00F01AB2">
        <w:rPr>
          <w:rFonts w:cs="Calibri"/>
          <w:b/>
          <w:bCs/>
          <w:noProof/>
          <w:szCs w:val="18"/>
        </w:rPr>
        <w:drawing>
          <wp:inline distT="0" distB="0" distL="0" distR="0">
            <wp:extent cx="5029200" cy="2898281"/>
            <wp:effectExtent l="19050" t="19050" r="19050" b="16510"/>
            <wp:docPr id="35483110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1103" name="Picture 1" descr="Graphical user interface, application&#10;&#10;Description automatically generated"/>
                    <pic:cNvPicPr/>
                  </pic:nvPicPr>
                  <pic:blipFill>
                    <a:blip xmlns:r="http://schemas.openxmlformats.org/officeDocument/2006/relationships" r:embed="rId26"/>
                    <a:srcRect r="16742"/>
                    <a:stretch>
                      <a:fillRect/>
                    </a:stretch>
                  </pic:blipFill>
                  <pic:spPr bwMode="auto">
                    <a:xfrm>
                      <a:off x="0" y="0"/>
                      <a:ext cx="5029200" cy="2898281"/>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2E51A5" w:rsidRPr="00F01AB2" w:rsidP="004B0BC8" w14:paraId="707F4BB4" w14:textId="70175031">
      <w:pPr>
        <w:pStyle w:val="Caption-Figure"/>
      </w:pPr>
      <w:bookmarkStart w:id="74" w:name="_Ref162559395"/>
      <w:bookmarkStart w:id="75" w:name="_Toc169814070"/>
      <w:r w:rsidRPr="00F01AB2">
        <w:t xml:space="preserve">Figure </w:t>
      </w:r>
      <w:r>
        <w:fldChar w:fldCharType="begin"/>
      </w:r>
      <w:r>
        <w:instrText xml:space="preserve"> STYLEREF 1 \s </w:instrText>
      </w:r>
      <w:r>
        <w:fldChar w:fldCharType="separate"/>
      </w:r>
      <w:r w:rsidR="00F165BC">
        <w:rPr>
          <w:noProof/>
        </w:rPr>
        <w:t>3</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74"/>
      <w:r w:rsidRPr="00F01AB2">
        <w:t>: Log</w:t>
      </w:r>
      <w:r w:rsidRPr="00F01AB2" w:rsidR="00E76861">
        <w:t xml:space="preserve"> I</w:t>
      </w:r>
      <w:r w:rsidRPr="00F01AB2">
        <w:t>n</w:t>
      </w:r>
      <w:bookmarkEnd w:id="75"/>
    </w:p>
    <w:p w:rsidR="00D95FC7" w:rsidRPr="00F01AB2" w:rsidP="00BA0962" w14:paraId="458347A1" w14:textId="3F846B89">
      <w:pPr>
        <w:pStyle w:val="BodyText"/>
        <w:keepNext/>
      </w:pPr>
      <w:r w:rsidRPr="00F01AB2">
        <w:fldChar w:fldCharType="begin"/>
      </w:r>
      <w:r w:rsidRPr="00F01AB2">
        <w:instrText xml:space="preserve"> REF _Ref162559492 \h </w:instrText>
      </w:r>
      <w:r w:rsidRPr="00F01AB2">
        <w:fldChar w:fldCharType="separate"/>
      </w:r>
      <w:r w:rsidRPr="00F01AB2" w:rsidR="00F165BC">
        <w:t xml:space="preserve">Chart </w:t>
      </w:r>
      <w:r w:rsidR="00F165BC">
        <w:rPr>
          <w:noProof/>
        </w:rPr>
        <w:t>3</w:t>
      </w:r>
      <w:r w:rsidRPr="00F01AB2" w:rsidR="00F165BC">
        <w:noBreakHyphen/>
      </w:r>
      <w:r w:rsidR="00F165BC">
        <w:rPr>
          <w:noProof/>
        </w:rPr>
        <w:t>1</w:t>
      </w:r>
      <w:r w:rsidRPr="00F01AB2">
        <w:fldChar w:fldCharType="end"/>
      </w:r>
      <w:r w:rsidRPr="00F01AB2">
        <w:t xml:space="preserve"> </w:t>
      </w:r>
      <w:r w:rsidRPr="00F01AB2" w:rsidR="00EE0DF0">
        <w:t>defines</w:t>
      </w:r>
      <w:r w:rsidRPr="00F01AB2">
        <w:t xml:space="preserve"> the functions available </w:t>
      </w:r>
      <w:r w:rsidRPr="00F01AB2">
        <w:t xml:space="preserve">on </w:t>
      </w:r>
      <w:r w:rsidRPr="00F01AB2">
        <w:t>the Log</w:t>
      </w:r>
      <w:r w:rsidRPr="00F01AB2" w:rsidR="003209C0">
        <w:t xml:space="preserve"> I</w:t>
      </w:r>
      <w:r w:rsidRPr="00F01AB2">
        <w:t>n</w:t>
      </w:r>
      <w:r w:rsidRPr="00F01AB2" w:rsidR="002D4983">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3"/>
        <w:gridCol w:w="6477"/>
      </w:tblGrid>
      <w:tr w14:paraId="458347A3"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7A2" w14:textId="349C12BA">
            <w:pPr>
              <w:pStyle w:val="ChartTitle"/>
              <w:rPr>
                <w:rFonts w:cs="Arial"/>
              </w:rPr>
            </w:pPr>
            <w:bookmarkStart w:id="76" w:name="_Ref162559492"/>
            <w:bookmarkStart w:id="77" w:name="_Toc419912327"/>
            <w:bookmarkStart w:id="78" w:name="_Toc169814109"/>
            <w:r w:rsidRPr="00F01AB2">
              <w:t xml:space="preserve">Chart </w:t>
            </w:r>
            <w:r>
              <w:fldChar w:fldCharType="begin"/>
            </w:r>
            <w:r>
              <w:instrText xml:space="preserve"> STYLEREF 1 \s </w:instrText>
            </w:r>
            <w:r>
              <w:fldChar w:fldCharType="separate"/>
            </w:r>
            <w:r w:rsidR="00F165BC">
              <w:rPr>
                <w:noProof/>
              </w:rPr>
              <w:t>3</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76"/>
            <w:r w:rsidRPr="00F01AB2" w:rsidR="00BD583A">
              <w:t xml:space="preserve">: </w:t>
            </w:r>
            <w:r w:rsidRPr="00F01AB2">
              <w:rPr>
                <w:rFonts w:cs="Arial"/>
              </w:rPr>
              <w:t>Log</w:t>
            </w:r>
            <w:r w:rsidRPr="00F01AB2" w:rsidR="003209C0">
              <w:rPr>
                <w:rFonts w:cs="Arial"/>
              </w:rPr>
              <w:t xml:space="preserve"> In</w:t>
            </w:r>
            <w:bookmarkEnd w:id="77"/>
            <w:bookmarkEnd w:id="78"/>
          </w:p>
        </w:tc>
      </w:tr>
      <w:tr w14:paraId="458347A6" w14:textId="77777777" w:rsidTr="00AD7620">
        <w:tblPrEx>
          <w:tblW w:w="9360" w:type="dxa"/>
          <w:jc w:val="center"/>
          <w:tblLayout w:type="fixed"/>
          <w:tblLook w:val="01E0"/>
        </w:tblPrEx>
        <w:trPr>
          <w:cantSplit/>
          <w:tblHeader/>
          <w:jc w:val="center"/>
        </w:trPr>
        <w:tc>
          <w:tcPr>
            <w:tcW w:w="2883" w:type="dxa"/>
            <w:shd w:val="clear" w:color="auto" w:fill="D9D9D9"/>
            <w:vAlign w:val="bottom"/>
          </w:tcPr>
          <w:p w:rsidR="00D95FC7" w:rsidRPr="00F01AB2" w:rsidP="0000602D" w14:paraId="458347A4" w14:textId="77777777">
            <w:pPr>
              <w:pStyle w:val="ChartColumnHead"/>
            </w:pPr>
            <w:r w:rsidRPr="00F01AB2">
              <w:t>Element</w:t>
            </w:r>
          </w:p>
        </w:tc>
        <w:tc>
          <w:tcPr>
            <w:tcW w:w="6477" w:type="dxa"/>
            <w:shd w:val="clear" w:color="auto" w:fill="D9D9D9"/>
            <w:vAlign w:val="bottom"/>
          </w:tcPr>
          <w:p w:rsidR="00D95FC7" w:rsidRPr="00F01AB2" w:rsidP="0000602D" w14:paraId="458347A5" w14:textId="77777777">
            <w:pPr>
              <w:pStyle w:val="ChartColumnHead"/>
            </w:pPr>
            <w:r w:rsidRPr="00F01AB2">
              <w:t>Description</w:t>
            </w:r>
          </w:p>
        </w:tc>
      </w:tr>
      <w:tr w14:paraId="13A07B9C" w14:textId="77777777" w:rsidTr="00503DE5">
        <w:tblPrEx>
          <w:tblW w:w="9360" w:type="dxa"/>
          <w:jc w:val="center"/>
          <w:tblLayout w:type="fixed"/>
          <w:tblLook w:val="01E0"/>
        </w:tblPrEx>
        <w:trPr>
          <w:cantSplit/>
          <w:jc w:val="center"/>
        </w:trPr>
        <w:tc>
          <w:tcPr>
            <w:tcW w:w="2883" w:type="dxa"/>
          </w:tcPr>
          <w:p w:rsidR="00E76861" w:rsidRPr="00F01AB2" w:rsidP="00A57A0F" w14:paraId="6A8432A4" w14:textId="67A69191">
            <w:pPr>
              <w:pStyle w:val="ChartText"/>
            </w:pPr>
            <w:r w:rsidRPr="00F01AB2">
              <w:t>User ID</w:t>
            </w:r>
          </w:p>
        </w:tc>
        <w:tc>
          <w:tcPr>
            <w:tcW w:w="6477" w:type="dxa"/>
          </w:tcPr>
          <w:p w:rsidR="00E76861" w:rsidRPr="00F01AB2" w:rsidP="005D5E31" w14:paraId="6C97B8FC" w14:textId="34BF24F7">
            <w:pPr>
              <w:pStyle w:val="ChartText"/>
            </w:pPr>
            <w:r w:rsidRPr="00F01AB2">
              <w:t xml:space="preserve">Shows </w:t>
            </w:r>
            <w:r w:rsidRPr="00F01AB2" w:rsidR="00622941">
              <w:t xml:space="preserve">the </w:t>
            </w:r>
            <w:r w:rsidRPr="00F01AB2">
              <w:t xml:space="preserve">user ID from the This Portal Page Is </w:t>
            </w:r>
            <w:r w:rsidRPr="00F01AB2">
              <w:t>For</w:t>
            </w:r>
            <w:r w:rsidRPr="00F01AB2">
              <w:t xml:space="preserve"> You If page (see </w:t>
            </w:r>
            <w:r w:rsidRPr="00F01AB2" w:rsidR="00062B42">
              <w:fldChar w:fldCharType="begin"/>
            </w:r>
            <w:r w:rsidRPr="00F01AB2" w:rsidR="00062B42">
              <w:instrText xml:space="preserve"> REF _Ref162879250 \h </w:instrText>
            </w:r>
            <w:r w:rsidRPr="00F01AB2" w:rsidR="00062B42">
              <w:fldChar w:fldCharType="separate"/>
            </w:r>
            <w:r w:rsidRPr="00F01AB2" w:rsidR="00F165BC">
              <w:t xml:space="preserve">Figure </w:t>
            </w:r>
            <w:r w:rsidR="00F165BC">
              <w:rPr>
                <w:noProof/>
              </w:rPr>
              <w:t>1</w:t>
            </w:r>
            <w:r w:rsidRPr="00F01AB2" w:rsidR="00F165BC">
              <w:noBreakHyphen/>
            </w:r>
            <w:r w:rsidR="00F165BC">
              <w:rPr>
                <w:noProof/>
              </w:rPr>
              <w:t>2</w:t>
            </w:r>
            <w:r w:rsidRPr="00F01AB2" w:rsidR="00062B42">
              <w:fldChar w:fldCharType="end"/>
            </w:r>
            <w:r w:rsidRPr="00F01AB2" w:rsidR="00A037B7">
              <w:t>)</w:t>
            </w:r>
            <w:r w:rsidRPr="00F01AB2">
              <w:t>; the user can change this</w:t>
            </w:r>
          </w:p>
        </w:tc>
      </w:tr>
      <w:tr w14:paraId="458347AC" w14:textId="77777777" w:rsidTr="00F01AB2">
        <w:tblPrEx>
          <w:tblW w:w="9360" w:type="dxa"/>
          <w:jc w:val="center"/>
          <w:tblLayout w:type="fixed"/>
          <w:tblLook w:val="01E0"/>
        </w:tblPrEx>
        <w:trPr>
          <w:cantSplit/>
          <w:jc w:val="center"/>
        </w:trPr>
        <w:tc>
          <w:tcPr>
            <w:tcW w:w="2883" w:type="dxa"/>
          </w:tcPr>
          <w:p w:rsidR="00D95FC7" w:rsidRPr="00F01AB2" w:rsidP="00A57A0F" w14:paraId="458347AA" w14:textId="77777777">
            <w:pPr>
              <w:pStyle w:val="ChartText"/>
            </w:pPr>
            <w:r w:rsidRPr="00F01AB2">
              <w:t>Password</w:t>
            </w:r>
          </w:p>
        </w:tc>
        <w:tc>
          <w:tcPr>
            <w:tcW w:w="6477" w:type="dxa"/>
          </w:tcPr>
          <w:p w:rsidR="00D95FC7" w:rsidRPr="00F01AB2" w:rsidP="005D5E31" w14:paraId="458347AB" w14:textId="1EDFD6D1">
            <w:pPr>
              <w:pStyle w:val="ChartText"/>
            </w:pPr>
            <w:r w:rsidRPr="00F01AB2">
              <w:t>E</w:t>
            </w:r>
            <w:r w:rsidRPr="00F01AB2" w:rsidR="006B413F">
              <w:t>nter</w:t>
            </w:r>
            <w:r w:rsidRPr="00F01AB2" w:rsidR="00E76861">
              <w:t>s</w:t>
            </w:r>
            <w:r w:rsidRPr="00F01AB2" w:rsidR="006B413F">
              <w:t xml:space="preserve"> </w:t>
            </w:r>
            <w:r w:rsidRPr="00F01AB2">
              <w:t xml:space="preserve">a </w:t>
            </w:r>
            <w:r w:rsidRPr="00F01AB2">
              <w:t>password</w:t>
            </w:r>
          </w:p>
        </w:tc>
      </w:tr>
      <w:tr w14:paraId="458347AF" w14:textId="77777777" w:rsidTr="00F01AB2">
        <w:tblPrEx>
          <w:tblW w:w="9360" w:type="dxa"/>
          <w:jc w:val="center"/>
          <w:tblLayout w:type="fixed"/>
          <w:tblLook w:val="01E0"/>
        </w:tblPrEx>
        <w:trPr>
          <w:cantSplit/>
          <w:jc w:val="center"/>
        </w:trPr>
        <w:tc>
          <w:tcPr>
            <w:tcW w:w="2883" w:type="dxa"/>
          </w:tcPr>
          <w:p w:rsidR="00D95FC7" w:rsidRPr="00F01AB2" w:rsidP="00A57A0F" w14:paraId="458347AD" w14:textId="77777777">
            <w:pPr>
              <w:pStyle w:val="ChartText"/>
            </w:pPr>
            <w:r w:rsidRPr="00F01AB2">
              <w:t>Forgot/Change Password?</w:t>
            </w:r>
          </w:p>
        </w:tc>
        <w:tc>
          <w:tcPr>
            <w:tcW w:w="6477" w:type="dxa"/>
          </w:tcPr>
          <w:p w:rsidR="00D95FC7" w:rsidRPr="00F01AB2" w:rsidP="00EC71FB" w14:paraId="458347AE" w14:textId="4E448BD7">
            <w:pPr>
              <w:pStyle w:val="ChartText"/>
            </w:pPr>
            <w:r w:rsidRPr="00F01AB2">
              <w:t>Opens the Forgot/Change Password</w:t>
            </w:r>
            <w:r w:rsidRPr="00F01AB2" w:rsidR="006B413F">
              <w:t xml:space="preserve"> </w:t>
            </w:r>
            <w:r w:rsidRPr="00F01AB2" w:rsidR="00EC71FB">
              <w:t>page</w:t>
            </w:r>
          </w:p>
        </w:tc>
      </w:tr>
    </w:tbl>
    <w:p w:rsidR="000C10A6" w:rsidRPr="00F01AB2" w:rsidP="0001730F" w14:paraId="0C963C19" w14:textId="0A439987">
      <w:pPr>
        <w:pStyle w:val="BodyText-12Before"/>
      </w:pPr>
      <w:bookmarkStart w:id="79" w:name="_Toc419882639"/>
      <w:r w:rsidRPr="00F01AB2">
        <w:t>The user e</w:t>
      </w:r>
      <w:r w:rsidRPr="00F01AB2">
        <w:t>nter</w:t>
      </w:r>
      <w:r w:rsidRPr="00F01AB2" w:rsidR="00E164B7">
        <w:t>s</w:t>
      </w:r>
      <w:r w:rsidRPr="00F01AB2">
        <w:t xml:space="preserve"> </w:t>
      </w:r>
      <w:r w:rsidRPr="00F01AB2">
        <w:t xml:space="preserve">their </w:t>
      </w:r>
      <w:r w:rsidRPr="00F01AB2" w:rsidR="00EC71FB">
        <w:t>password</w:t>
      </w:r>
      <w:r w:rsidRPr="00F01AB2">
        <w:t xml:space="preserve"> </w:t>
      </w:r>
      <w:r w:rsidRPr="00F01AB2" w:rsidR="00EC71FB">
        <w:t>and then click</w:t>
      </w:r>
      <w:r w:rsidRPr="00F01AB2">
        <w:t>s</w:t>
      </w:r>
      <w:r w:rsidRPr="00F01AB2" w:rsidR="00EC71FB">
        <w:t xml:space="preserve"> </w:t>
      </w:r>
      <w:r w:rsidRPr="00F01AB2" w:rsidR="00EC71FB">
        <w:rPr>
          <w:b/>
        </w:rPr>
        <w:t>Log</w:t>
      </w:r>
      <w:r w:rsidRPr="00F01AB2" w:rsidR="00F3634B">
        <w:rPr>
          <w:b/>
        </w:rPr>
        <w:t xml:space="preserve"> I</w:t>
      </w:r>
      <w:r w:rsidRPr="00F01AB2" w:rsidR="00EC71FB">
        <w:rPr>
          <w:b/>
        </w:rPr>
        <w:t>n</w:t>
      </w:r>
      <w:r w:rsidRPr="00F01AB2" w:rsidR="00EC71FB">
        <w:t>.</w:t>
      </w:r>
    </w:p>
    <w:p w:rsidR="003209C0" w:rsidRPr="00F01AB2" w:rsidP="003209C0" w14:paraId="4D8C88B2" w14:textId="5E65980C">
      <w:pPr>
        <w:pStyle w:val="BodyText"/>
        <w:keepNext/>
      </w:pPr>
      <w:r w:rsidRPr="00F01AB2">
        <w:fldChar w:fldCharType="begin"/>
      </w:r>
      <w:r w:rsidRPr="00F01AB2">
        <w:instrText xml:space="preserve"> REF _Ref162559395 \h </w:instrText>
      </w:r>
      <w:r w:rsidRPr="00F01AB2">
        <w:fldChar w:fldCharType="separate"/>
      </w:r>
      <w:r w:rsidRPr="00F01AB2" w:rsidR="00F165BC">
        <w:t xml:space="preserve">Figure </w:t>
      </w:r>
      <w:r w:rsidR="00F165BC">
        <w:rPr>
          <w:noProof/>
        </w:rPr>
        <w:t>3</w:t>
      </w:r>
      <w:r w:rsidRPr="00F01AB2" w:rsidR="00F165BC">
        <w:noBreakHyphen/>
      </w:r>
      <w:r w:rsidR="00F165BC">
        <w:rPr>
          <w:noProof/>
        </w:rPr>
        <w:t>1</w:t>
      </w:r>
      <w:r w:rsidRPr="00F01AB2">
        <w:fldChar w:fldCharType="end"/>
      </w:r>
      <w:r w:rsidRPr="00F01AB2">
        <w:t xml:space="preserve"> shows the Log In – Enter Access Code page.</w:t>
      </w:r>
    </w:p>
    <w:p w:rsidR="003209C0" w:rsidRPr="00F01AB2" w:rsidP="003209C0" w14:paraId="71B44151" w14:textId="4757AAB9">
      <w:pPr>
        <w:pStyle w:val="Figure"/>
        <w:rPr>
          <w:rFonts w:cs="Calibri"/>
          <w:b/>
          <w:bCs/>
          <w:szCs w:val="18"/>
        </w:rPr>
      </w:pPr>
      <w:r w:rsidRPr="00F01AB2">
        <w:rPr>
          <w:rFonts w:cs="Calibri"/>
          <w:b/>
          <w:bCs/>
          <w:noProof/>
          <w:szCs w:val="18"/>
        </w:rPr>
        <w:drawing>
          <wp:inline distT="0" distB="0" distL="0" distR="0">
            <wp:extent cx="5029200" cy="2073473"/>
            <wp:effectExtent l="19050" t="19050" r="19050" b="22225"/>
            <wp:docPr id="1207371928"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1928" name="Picture 1" descr="Graphical user interface, text, application&#10;&#10;Description automatically generated"/>
                    <pic:cNvPicPr/>
                  </pic:nvPicPr>
                  <pic:blipFill>
                    <a:blip xmlns:r="http://schemas.openxmlformats.org/officeDocument/2006/relationships" r:embed="rId27"/>
                    <a:stretch>
                      <a:fillRect/>
                    </a:stretch>
                  </pic:blipFill>
                  <pic:spPr>
                    <a:xfrm>
                      <a:off x="0" y="0"/>
                      <a:ext cx="5029200" cy="2073473"/>
                    </a:xfrm>
                    <a:prstGeom prst="rect">
                      <a:avLst/>
                    </a:prstGeom>
                    <a:ln w="6350">
                      <a:solidFill>
                        <a:sysClr val="windowText" lastClr="000000"/>
                      </a:solidFill>
                    </a:ln>
                  </pic:spPr>
                </pic:pic>
              </a:graphicData>
            </a:graphic>
          </wp:inline>
        </w:drawing>
      </w:r>
    </w:p>
    <w:p w:rsidR="002E51A5" w:rsidRPr="00F01AB2" w:rsidP="004B0BC8" w14:paraId="086C0B98" w14:textId="27358CD5">
      <w:pPr>
        <w:pStyle w:val="Caption-Figure"/>
      </w:pPr>
      <w:bookmarkStart w:id="80" w:name="_Toc169814071"/>
      <w:r w:rsidRPr="00F01AB2">
        <w:t xml:space="preserve">Figure </w:t>
      </w:r>
      <w:r>
        <w:fldChar w:fldCharType="begin"/>
      </w:r>
      <w:r>
        <w:instrText xml:space="preserve"> STYLEREF 1 \s </w:instrText>
      </w:r>
      <w:r>
        <w:fldChar w:fldCharType="separate"/>
      </w:r>
      <w:r w:rsidR="00F165BC">
        <w:rPr>
          <w:noProof/>
        </w:rPr>
        <w:t>3</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r w:rsidRPr="00F01AB2">
        <w:t>: Log In – Enter Access Code</w:t>
      </w:r>
      <w:bookmarkEnd w:id="80"/>
    </w:p>
    <w:p w:rsidR="003209C0" w:rsidRPr="00F01AB2" w:rsidP="003209C0" w14:paraId="2B3ABF35" w14:textId="45FA2381">
      <w:pPr>
        <w:pStyle w:val="BodyText"/>
        <w:keepNext/>
      </w:pPr>
      <w:r w:rsidRPr="00F01AB2">
        <w:rPr>
          <w:rFonts w:cs="Calibri"/>
          <w:b/>
          <w:bCs/>
          <w:szCs w:val="18"/>
        </w:rPr>
        <w:fldChar w:fldCharType="begin"/>
      </w:r>
      <w:r w:rsidRPr="00F01AB2">
        <w:rPr>
          <w:rFonts w:cs="Calibri"/>
          <w:b/>
          <w:bCs/>
          <w:szCs w:val="18"/>
        </w:rPr>
        <w:instrText xml:space="preserve"> REF _Ref162870965 \h </w:instrText>
      </w:r>
      <w:r w:rsidRPr="00F01AB2">
        <w:rPr>
          <w:rFonts w:cs="Calibri"/>
          <w:b/>
          <w:bCs/>
          <w:szCs w:val="18"/>
        </w:rPr>
        <w:fldChar w:fldCharType="separate"/>
      </w:r>
      <w:r w:rsidRPr="00F01AB2" w:rsidR="00F165BC">
        <w:t xml:space="preserve">Chart </w:t>
      </w:r>
      <w:r w:rsidR="00F165BC">
        <w:rPr>
          <w:noProof/>
        </w:rPr>
        <w:t>3</w:t>
      </w:r>
      <w:r w:rsidRPr="00F01AB2" w:rsidR="00F165BC">
        <w:noBreakHyphen/>
      </w:r>
      <w:r w:rsidR="00F165BC">
        <w:rPr>
          <w:noProof/>
        </w:rPr>
        <w:t>2</w:t>
      </w:r>
      <w:r w:rsidRPr="00F01AB2">
        <w:rPr>
          <w:rFonts w:cs="Calibri"/>
          <w:b/>
          <w:bCs/>
          <w:szCs w:val="18"/>
        </w:rPr>
        <w:fldChar w:fldCharType="end"/>
      </w:r>
      <w:r w:rsidRPr="00F01AB2" w:rsidR="00757141">
        <w:fldChar w:fldCharType="begin"/>
      </w:r>
      <w:r w:rsidRPr="00F01AB2" w:rsidR="00757141">
        <w:instrText xml:space="preserve"> REF _Ref162470729 \h </w:instrText>
      </w:r>
      <w:r w:rsidRPr="00F01AB2" w:rsidR="00757141">
        <w:fldChar w:fldCharType="separate"/>
      </w:r>
      <w:r w:rsidRPr="00F01AB2" w:rsidR="00757141">
        <w:fldChar w:fldCharType="end"/>
      </w:r>
      <w:r w:rsidRPr="00F01AB2">
        <w:t xml:space="preserve"> </w:t>
      </w:r>
      <w:r w:rsidRPr="00F01AB2" w:rsidR="00EE0DF0">
        <w:t>defines</w:t>
      </w:r>
      <w:r w:rsidRPr="00F01AB2">
        <w:t xml:space="preserve"> the function available </w:t>
      </w:r>
      <w:r w:rsidRPr="00F01AB2" w:rsidR="00532158">
        <w:t xml:space="preserve">on </w:t>
      </w:r>
      <w:r w:rsidRPr="00F01AB2">
        <w:t>the Log In – Enter Access Code page.</w:t>
      </w:r>
    </w:p>
    <w:tbl>
      <w:tblPr>
        <w:tblStyle w:val="TableGrid"/>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835"/>
      </w:tblGrid>
      <w:tr w14:paraId="160C83E2"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9360" w:type="dxa"/>
            <w:gridSpan w:val="2"/>
            <w:shd w:val="clear" w:color="auto" w:fill="D9D9D9" w:themeFill="background1" w:themeFillShade="D9"/>
            <w:vAlign w:val="bottom"/>
          </w:tcPr>
          <w:p w:rsidR="00FE0E00" w:rsidRPr="00F01AB2" w:rsidP="0000602D" w14:paraId="0A8B1E0D" w14:textId="5F661E82">
            <w:pPr>
              <w:pStyle w:val="ChartTitle"/>
            </w:pPr>
            <w:bookmarkStart w:id="81" w:name="_Ref162870965"/>
            <w:bookmarkStart w:id="82" w:name="_Toc169814110"/>
            <w:r w:rsidRPr="00F01AB2">
              <w:t xml:space="preserve">Chart </w:t>
            </w:r>
            <w:r>
              <w:fldChar w:fldCharType="begin"/>
            </w:r>
            <w:r>
              <w:instrText xml:space="preserve"> STYLEREF 1 \s </w:instrText>
            </w:r>
            <w:r>
              <w:fldChar w:fldCharType="separate"/>
            </w:r>
            <w:r w:rsidR="00F165BC">
              <w:rPr>
                <w:noProof/>
              </w:rPr>
              <w:t>3</w:t>
            </w:r>
            <w:r w:rsidR="00F165BC">
              <w:rPr>
                <w:noProof/>
              </w:rPr>
              <w:fldChar w:fldCharType="end"/>
            </w:r>
            <w:r w:rsidRPr="00F01AB2">
              <w:noBreakHyphen/>
            </w:r>
            <w:r>
              <w:fldChar w:fldCharType="begin"/>
            </w:r>
            <w:r>
              <w:instrText xml:space="preserve"> SEQ Chart \* ARABIC \s 1 </w:instrText>
            </w:r>
            <w:r>
              <w:fldChar w:fldCharType="separate"/>
            </w:r>
            <w:r w:rsidR="00F165BC">
              <w:rPr>
                <w:noProof/>
              </w:rPr>
              <w:t>2</w:t>
            </w:r>
            <w:r w:rsidR="00F165BC">
              <w:rPr>
                <w:noProof/>
              </w:rPr>
              <w:fldChar w:fldCharType="end"/>
            </w:r>
            <w:bookmarkEnd w:id="81"/>
            <w:r w:rsidRPr="00F01AB2">
              <w:t xml:space="preserve">: </w:t>
            </w:r>
            <w:r w:rsidRPr="00F01AB2">
              <w:rPr>
                <w:rFonts w:cs="Arial"/>
              </w:rPr>
              <w:t>Log In – Enter Access Code</w:t>
            </w:r>
            <w:bookmarkEnd w:id="82"/>
          </w:p>
        </w:tc>
      </w:tr>
      <w:tr w14:paraId="15E60A3E" w14:textId="77777777" w:rsidTr="00AD7620">
        <w:tblPrEx>
          <w:tblW w:w="9360" w:type="dxa"/>
          <w:jc w:val="center"/>
          <w:tblLayout w:type="fixed"/>
          <w:tblLook w:val="04A0"/>
        </w:tblPrEx>
        <w:trPr>
          <w:cantSplit/>
          <w:jc w:val="center"/>
        </w:trPr>
        <w:tc>
          <w:tcPr>
            <w:tcW w:w="1525" w:type="dxa"/>
            <w:shd w:val="clear" w:color="auto" w:fill="D9D9D9" w:themeFill="background1" w:themeFillShade="D9"/>
            <w:vAlign w:val="bottom"/>
          </w:tcPr>
          <w:p w:rsidR="00FE0E00" w:rsidRPr="00F01AB2" w:rsidP="0000602D" w14:paraId="792C408D" w14:textId="68358D3B">
            <w:pPr>
              <w:pStyle w:val="ChartColumnHead"/>
            </w:pPr>
            <w:r w:rsidRPr="00F01AB2">
              <w:t>Element</w:t>
            </w:r>
          </w:p>
        </w:tc>
        <w:tc>
          <w:tcPr>
            <w:tcW w:w="7835" w:type="dxa"/>
            <w:shd w:val="clear" w:color="auto" w:fill="D9D9D9" w:themeFill="background1" w:themeFillShade="D9"/>
            <w:vAlign w:val="bottom"/>
          </w:tcPr>
          <w:p w:rsidR="00FE0E00" w:rsidRPr="00F01AB2" w:rsidP="0000602D" w14:paraId="31B55E0E" w14:textId="6E0A7CCC">
            <w:pPr>
              <w:pStyle w:val="ChartColumnHead"/>
            </w:pPr>
            <w:r w:rsidRPr="00F01AB2">
              <w:t>Description</w:t>
            </w:r>
          </w:p>
        </w:tc>
      </w:tr>
      <w:tr w14:paraId="280E787D" w14:textId="77777777" w:rsidTr="00F01AB2">
        <w:tblPrEx>
          <w:tblW w:w="9360" w:type="dxa"/>
          <w:jc w:val="center"/>
          <w:tblLayout w:type="fixed"/>
          <w:tblLook w:val="04A0"/>
        </w:tblPrEx>
        <w:trPr>
          <w:cantSplit/>
          <w:jc w:val="center"/>
        </w:trPr>
        <w:tc>
          <w:tcPr>
            <w:tcW w:w="1525" w:type="dxa"/>
          </w:tcPr>
          <w:p w:rsidR="00FE0E00" w:rsidRPr="00F01AB2" w:rsidP="00F01AB2" w14:paraId="3523A71E" w14:textId="6FD001D9">
            <w:pPr>
              <w:pStyle w:val="ChartText"/>
            </w:pPr>
            <w:r w:rsidRPr="00F01AB2">
              <w:t>Access Code</w:t>
            </w:r>
          </w:p>
        </w:tc>
        <w:tc>
          <w:tcPr>
            <w:tcW w:w="7835" w:type="dxa"/>
          </w:tcPr>
          <w:p w:rsidR="00FE0E00" w:rsidRPr="00F01AB2" w:rsidP="00F01AB2" w14:paraId="33CF0563" w14:textId="2C1D7FEA">
            <w:pPr>
              <w:pStyle w:val="ChartText"/>
            </w:pPr>
            <w:r w:rsidRPr="00F01AB2">
              <w:t>Enters the access code received by email or text (chosen during registration)</w:t>
            </w:r>
          </w:p>
        </w:tc>
      </w:tr>
    </w:tbl>
    <w:p w:rsidR="003209C0" w:rsidRPr="00F01AB2" w:rsidP="00F01AB2" w14:paraId="6C9B5982" w14:textId="55E9EDA1">
      <w:pPr>
        <w:pStyle w:val="BodyText-12Before"/>
      </w:pPr>
      <w:r w:rsidRPr="00F01AB2">
        <w:t>The user e</w:t>
      </w:r>
      <w:r w:rsidRPr="00F01AB2">
        <w:t>nter</w:t>
      </w:r>
      <w:r w:rsidRPr="00F01AB2">
        <w:t>s</w:t>
      </w:r>
      <w:r w:rsidRPr="00F01AB2">
        <w:t xml:space="preserve"> </w:t>
      </w:r>
      <w:r w:rsidRPr="00F01AB2">
        <w:t xml:space="preserve">their </w:t>
      </w:r>
      <w:r w:rsidRPr="00F01AB2">
        <w:t xml:space="preserve">access code received </w:t>
      </w:r>
      <w:r w:rsidRPr="00F01AB2">
        <w:t xml:space="preserve">by </w:t>
      </w:r>
      <w:r w:rsidRPr="00F01AB2">
        <w:t>voice</w:t>
      </w:r>
      <w:r w:rsidRPr="00F01AB2" w:rsidR="00E76861">
        <w:t xml:space="preserve"> </w:t>
      </w:r>
      <w:r w:rsidRPr="00F01AB2">
        <w:t>(phone call)</w:t>
      </w:r>
      <w:r w:rsidRPr="00F01AB2">
        <w:t xml:space="preserve"> or</w:t>
      </w:r>
      <w:r w:rsidRPr="00F01AB2">
        <w:t xml:space="preserve"> a</w:t>
      </w:r>
      <w:r w:rsidRPr="00F01AB2">
        <w:t xml:space="preserve"> text </w:t>
      </w:r>
      <w:r w:rsidRPr="00F01AB2" w:rsidR="00F64290">
        <w:t xml:space="preserve">message </w:t>
      </w:r>
      <w:r w:rsidRPr="00F01AB2">
        <w:t>and then click</w:t>
      </w:r>
      <w:r w:rsidRPr="00F01AB2">
        <w:t>s</w:t>
      </w:r>
      <w:r w:rsidRPr="00F01AB2">
        <w:t xml:space="preserve"> </w:t>
      </w:r>
      <w:r w:rsidRPr="00F01AB2" w:rsidR="00994D29">
        <w:rPr>
          <w:b/>
        </w:rPr>
        <w:t>Submit</w:t>
      </w:r>
      <w:r w:rsidRPr="00F01AB2">
        <w:t>.</w:t>
      </w:r>
    </w:p>
    <w:p w:rsidR="002D4983" w:rsidRPr="00F01AB2" w:rsidP="00CB6986" w14:paraId="458347C0" w14:textId="2318BF00">
      <w:pPr>
        <w:pStyle w:val="BodyText"/>
        <w:keepNext/>
      </w:pPr>
      <w:r w:rsidRPr="00F01AB2">
        <w:t xml:space="preserve">The Child Support Portal Home page opens; </w:t>
      </w:r>
      <w:r w:rsidRPr="00F01AB2" w:rsidR="00757141">
        <w:fldChar w:fldCharType="begin"/>
      </w:r>
      <w:r w:rsidRPr="00F01AB2" w:rsidR="00757141">
        <w:instrText xml:space="preserve"> REF _Ref162470830 \h </w:instrText>
      </w:r>
      <w:r w:rsidRPr="00F01AB2" w:rsidR="00757141">
        <w:fldChar w:fldCharType="separate"/>
      </w:r>
      <w:r w:rsidRPr="00F01AB2" w:rsidR="00F165BC">
        <w:t xml:space="preserve">Figure </w:t>
      </w:r>
      <w:r w:rsidR="00F165BC">
        <w:rPr>
          <w:noProof/>
        </w:rPr>
        <w:t>3</w:t>
      </w:r>
      <w:r w:rsidRPr="00F01AB2" w:rsidR="00F165BC">
        <w:noBreakHyphen/>
      </w:r>
      <w:r w:rsidR="00F165BC">
        <w:rPr>
          <w:noProof/>
        </w:rPr>
        <w:t>3</w:t>
      </w:r>
      <w:r w:rsidRPr="00F01AB2" w:rsidR="00757141">
        <w:fldChar w:fldCharType="end"/>
      </w:r>
      <w:r w:rsidRPr="00F01AB2">
        <w:t xml:space="preserve"> shows</w:t>
      </w:r>
      <w:r w:rsidRPr="00F01AB2">
        <w:t xml:space="preserve"> an example</w:t>
      </w:r>
      <w:r w:rsidR="00EE4813">
        <w:t xml:space="preserve"> </w:t>
      </w:r>
      <w:r w:rsidRPr="00F01AB2" w:rsidR="00EE4813">
        <w:t>of this page</w:t>
      </w:r>
      <w:r w:rsidRPr="00F01AB2">
        <w:t xml:space="preserve">. </w:t>
      </w:r>
    </w:p>
    <w:bookmarkEnd w:id="79"/>
    <w:p w:rsidR="00D95FC7" w:rsidRPr="00F01AB2" w:rsidP="00BA0962" w14:paraId="458347C2" w14:textId="4D6B0678">
      <w:pPr>
        <w:pStyle w:val="Figure"/>
      </w:pPr>
      <w:r w:rsidRPr="00F01AB2">
        <w:rPr>
          <w:noProof/>
        </w:rPr>
        <w:drawing>
          <wp:inline distT="0" distB="0" distL="0" distR="0">
            <wp:extent cx="5029200" cy="3657990"/>
            <wp:effectExtent l="19050" t="19050" r="19050" b="19050"/>
            <wp:docPr id="992256844" name="Picture 1" descr="Graphical user interface, text,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56844" name="Picture 1" descr="Graphical user interface, text, email, website&#10;&#10;Description automatically generated"/>
                    <pic:cNvPicPr/>
                  </pic:nvPicPr>
                  <pic:blipFill>
                    <a:blip xmlns:r="http://schemas.openxmlformats.org/officeDocument/2006/relationships" r:embed="rId28"/>
                    <a:stretch>
                      <a:fillRect/>
                    </a:stretch>
                  </pic:blipFill>
                  <pic:spPr>
                    <a:xfrm>
                      <a:off x="0" y="0"/>
                      <a:ext cx="5029200" cy="3657990"/>
                    </a:xfrm>
                    <a:prstGeom prst="rect">
                      <a:avLst/>
                    </a:prstGeom>
                    <a:ln w="6350">
                      <a:solidFill>
                        <a:schemeClr val="tx1"/>
                      </a:solidFill>
                    </a:ln>
                  </pic:spPr>
                </pic:pic>
              </a:graphicData>
            </a:graphic>
          </wp:inline>
        </w:drawing>
      </w:r>
    </w:p>
    <w:p w:rsidR="00503DE5" w:rsidRPr="00F01AB2" w:rsidP="004B0BC8" w14:paraId="5559FFEB" w14:textId="0A43EE81">
      <w:pPr>
        <w:pStyle w:val="Caption-Figure"/>
      </w:pPr>
      <w:bookmarkStart w:id="83" w:name="_Ref162867347"/>
      <w:bookmarkStart w:id="84" w:name="_Ref162470830"/>
      <w:bookmarkStart w:id="85" w:name="_Ref162888969"/>
      <w:bookmarkStart w:id="86" w:name="_Toc169814072"/>
      <w:r w:rsidRPr="00F01AB2">
        <w:t xml:space="preserve">Figure </w:t>
      </w:r>
      <w:r>
        <w:fldChar w:fldCharType="begin"/>
      </w:r>
      <w:r>
        <w:instrText xml:space="preserve"> STYLEREF 1 \s </w:instrText>
      </w:r>
      <w:r>
        <w:fldChar w:fldCharType="separate"/>
      </w:r>
      <w:r w:rsidR="00F165BC">
        <w:rPr>
          <w:noProof/>
        </w:rPr>
        <w:t>3</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End w:id="83"/>
      <w:bookmarkEnd w:id="84"/>
      <w:r w:rsidRPr="00F01AB2">
        <w:t>: Child Support Portal Home Page</w:t>
      </w:r>
      <w:bookmarkEnd w:id="85"/>
      <w:bookmarkEnd w:id="86"/>
    </w:p>
    <w:p w:rsidR="00D95FC7" w:rsidRPr="00F01AB2" w:rsidP="000D0F2C" w14:paraId="458347C3" w14:textId="1031106E">
      <w:pPr>
        <w:pStyle w:val="BodyText"/>
      </w:pPr>
      <w:r w:rsidRPr="00F01AB2">
        <w:rPr>
          <w:rFonts w:cs="Calibri"/>
          <w:szCs w:val="18"/>
        </w:rPr>
        <w:fldChar w:fldCharType="begin"/>
      </w:r>
      <w:r w:rsidRPr="00F01AB2">
        <w:instrText xml:space="preserve"> REF _Ref162563520 \h </w:instrText>
      </w:r>
      <w:r w:rsidRPr="00F01AB2">
        <w:rPr>
          <w:rFonts w:cs="Calibri"/>
          <w:szCs w:val="18"/>
        </w:rPr>
        <w:fldChar w:fldCharType="separate"/>
      </w:r>
      <w:r w:rsidRPr="00F01AB2" w:rsidR="00F165BC">
        <w:t xml:space="preserve">Chart </w:t>
      </w:r>
      <w:r w:rsidR="00F165BC">
        <w:rPr>
          <w:noProof/>
        </w:rPr>
        <w:t>3</w:t>
      </w:r>
      <w:r w:rsidRPr="00F01AB2" w:rsidR="00F165BC">
        <w:noBreakHyphen/>
      </w:r>
      <w:r w:rsidR="00F165BC">
        <w:rPr>
          <w:noProof/>
        </w:rPr>
        <w:t>3</w:t>
      </w:r>
      <w:r w:rsidRPr="00F01AB2">
        <w:rPr>
          <w:rFonts w:cs="Calibri"/>
          <w:szCs w:val="18"/>
        </w:rPr>
        <w:fldChar w:fldCharType="end"/>
      </w:r>
      <w:r w:rsidRPr="00F01AB2" w:rsidR="00503DE5">
        <w:t xml:space="preserve"> </w:t>
      </w:r>
      <w:r w:rsidRPr="00F01AB2" w:rsidR="00EE0DF0">
        <w:t>defines</w:t>
      </w:r>
      <w:r w:rsidRPr="00F01AB2">
        <w:t xml:space="preserve"> the functions available </w:t>
      </w:r>
      <w:r w:rsidRPr="00F01AB2" w:rsidR="00532158">
        <w:t xml:space="preserve">on </w:t>
      </w:r>
      <w:r w:rsidRPr="00F01AB2">
        <w:t>th</w:t>
      </w:r>
      <w:r w:rsidRPr="00F01AB2" w:rsidR="00062B42">
        <w:t>is</w:t>
      </w:r>
      <w:r w:rsidRPr="00F01AB2" w:rsidR="002D4983">
        <w:t xml:space="preserve"> p</w:t>
      </w:r>
      <w:r w:rsidRPr="00F01AB2">
        <w:t>age.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5"/>
        <w:gridCol w:w="6665"/>
      </w:tblGrid>
      <w:tr w14:paraId="458347C5"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7C4" w14:textId="5C1492B6">
            <w:pPr>
              <w:pStyle w:val="ChartTitle"/>
              <w:rPr>
                <w:rFonts w:cs="Arial"/>
              </w:rPr>
            </w:pPr>
            <w:bookmarkStart w:id="87" w:name="_Ref162563520"/>
            <w:bookmarkStart w:id="88" w:name="_Ref162456789"/>
            <w:bookmarkStart w:id="89" w:name="_Toc419912328"/>
            <w:bookmarkStart w:id="90" w:name="_Toc169814111"/>
            <w:r w:rsidRPr="00F01AB2">
              <w:t xml:space="preserve">Chart </w:t>
            </w:r>
            <w:r>
              <w:fldChar w:fldCharType="begin"/>
            </w:r>
            <w:r>
              <w:instrText xml:space="preserve"> STYLEREF 1 \s </w:instrText>
            </w:r>
            <w:r>
              <w:fldChar w:fldCharType="separate"/>
            </w:r>
            <w:r w:rsidR="00F165BC">
              <w:rPr>
                <w:noProof/>
              </w:rPr>
              <w:t>3</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3</w:t>
            </w:r>
            <w:r w:rsidR="00F165BC">
              <w:rPr>
                <w:noProof/>
              </w:rPr>
              <w:fldChar w:fldCharType="end"/>
            </w:r>
            <w:bookmarkEnd w:id="87"/>
            <w:bookmarkEnd w:id="88"/>
            <w:r w:rsidRPr="00F01AB2" w:rsidR="00BD583A">
              <w:t xml:space="preserve">: </w:t>
            </w:r>
            <w:r w:rsidRPr="00F01AB2">
              <w:rPr>
                <w:rFonts w:cs="Arial"/>
              </w:rPr>
              <w:t>Child Support Portal Home Page</w:t>
            </w:r>
            <w:bookmarkEnd w:id="89"/>
            <w:bookmarkEnd w:id="90"/>
          </w:p>
        </w:tc>
      </w:tr>
      <w:tr w14:paraId="458347C8" w14:textId="77777777" w:rsidTr="00AD7620">
        <w:tblPrEx>
          <w:tblW w:w="9360" w:type="dxa"/>
          <w:jc w:val="center"/>
          <w:tblLayout w:type="fixed"/>
          <w:tblLook w:val="01E0"/>
        </w:tblPrEx>
        <w:trPr>
          <w:cantSplit/>
          <w:tblHeader/>
          <w:jc w:val="center"/>
        </w:trPr>
        <w:tc>
          <w:tcPr>
            <w:tcW w:w="2695" w:type="dxa"/>
            <w:shd w:val="clear" w:color="auto" w:fill="D9D9D9"/>
            <w:vAlign w:val="bottom"/>
          </w:tcPr>
          <w:p w:rsidR="00D95FC7" w:rsidRPr="00F01AB2" w:rsidP="0000602D" w14:paraId="458347C6" w14:textId="77777777">
            <w:pPr>
              <w:pStyle w:val="ChartColumnHead"/>
            </w:pPr>
            <w:r w:rsidRPr="00F01AB2">
              <w:t>Element</w:t>
            </w:r>
          </w:p>
        </w:tc>
        <w:tc>
          <w:tcPr>
            <w:tcW w:w="6665" w:type="dxa"/>
            <w:shd w:val="clear" w:color="auto" w:fill="D9D9D9"/>
            <w:vAlign w:val="bottom"/>
          </w:tcPr>
          <w:p w:rsidR="00D95FC7" w:rsidRPr="00F01AB2" w:rsidP="0000602D" w14:paraId="458347C7" w14:textId="77777777">
            <w:pPr>
              <w:pStyle w:val="ChartColumnHead"/>
            </w:pPr>
            <w:r w:rsidRPr="00F01AB2">
              <w:t>Description</w:t>
            </w:r>
          </w:p>
        </w:tc>
      </w:tr>
      <w:tr w14:paraId="6F413D66" w14:textId="77777777" w:rsidTr="00F01AB2">
        <w:tblPrEx>
          <w:tblW w:w="9360" w:type="dxa"/>
          <w:jc w:val="center"/>
          <w:tblLayout w:type="fixed"/>
          <w:tblLook w:val="01E0"/>
        </w:tblPrEx>
        <w:trPr>
          <w:cantSplit/>
          <w:jc w:val="center"/>
        </w:trPr>
        <w:tc>
          <w:tcPr>
            <w:tcW w:w="2695" w:type="dxa"/>
          </w:tcPr>
          <w:p w:rsidR="00FA398A" w:rsidRPr="00F01AB2" w:rsidP="00FA398A" w14:paraId="5EA756CB" w14:textId="7C72C0C5">
            <w:pPr>
              <w:pStyle w:val="ChartText"/>
            </w:pPr>
            <w:r w:rsidRPr="00F01AB2">
              <w:t xml:space="preserve">Welcome </w:t>
            </w:r>
            <w:r w:rsidRPr="00F01AB2" w:rsidR="00872B8D">
              <w:t>&lt;</w:t>
            </w:r>
            <w:r w:rsidRPr="00F01AB2">
              <w:t>User Name</w:t>
            </w:r>
            <w:r w:rsidRPr="00F01AB2" w:rsidR="00872B8D">
              <w:t>&gt;</w:t>
            </w:r>
          </w:p>
        </w:tc>
        <w:tc>
          <w:tcPr>
            <w:tcW w:w="6665" w:type="dxa"/>
          </w:tcPr>
          <w:p w:rsidR="00FA398A" w:rsidRPr="00F01AB2" w:rsidP="00FA398A" w14:paraId="54B99977" w14:textId="5C17F695">
            <w:pPr>
              <w:pStyle w:val="ChartText"/>
            </w:pPr>
            <w:r w:rsidRPr="00F01AB2">
              <w:t>Allows users to u</w:t>
            </w:r>
            <w:r w:rsidRPr="00F01AB2">
              <w:t>pdate their account</w:t>
            </w:r>
            <w:r w:rsidRPr="00F01AB2" w:rsidR="00775AD6">
              <w:t xml:space="preserve"> profile</w:t>
            </w:r>
          </w:p>
        </w:tc>
      </w:tr>
      <w:tr w14:paraId="268ADED3" w14:textId="77777777" w:rsidTr="00F01AB2">
        <w:tblPrEx>
          <w:tblW w:w="9360" w:type="dxa"/>
          <w:jc w:val="center"/>
          <w:tblLayout w:type="fixed"/>
          <w:tblLook w:val="01E0"/>
        </w:tblPrEx>
        <w:trPr>
          <w:cantSplit/>
          <w:jc w:val="center"/>
        </w:trPr>
        <w:tc>
          <w:tcPr>
            <w:tcW w:w="2695" w:type="dxa"/>
          </w:tcPr>
          <w:p w:rsidR="00FA398A" w:rsidRPr="00F01AB2" w:rsidP="00FA398A" w14:paraId="2283102E" w14:textId="0B545A2D">
            <w:pPr>
              <w:pStyle w:val="ChartText"/>
            </w:pPr>
            <w:r w:rsidRPr="00F01AB2">
              <w:t>Broadcast Messages</w:t>
            </w:r>
          </w:p>
        </w:tc>
        <w:tc>
          <w:tcPr>
            <w:tcW w:w="6665" w:type="dxa"/>
          </w:tcPr>
          <w:p w:rsidR="00FA398A" w:rsidRPr="00F01AB2" w:rsidP="00FA398A" w14:paraId="19106F4F" w14:textId="6F4D0EF6">
            <w:pPr>
              <w:pStyle w:val="ChartText"/>
            </w:pPr>
            <w:r w:rsidRPr="00F01AB2">
              <w:t>Shows m</w:t>
            </w:r>
            <w:r w:rsidRPr="00F01AB2">
              <w:t xml:space="preserve">essages of interest for </w:t>
            </w:r>
            <w:r w:rsidRPr="00F01AB2">
              <w:t xml:space="preserve">Portal </w:t>
            </w:r>
            <w:r w:rsidRPr="00F01AB2">
              <w:t>users of all affiliation</w:t>
            </w:r>
            <w:r w:rsidRPr="00F01AB2">
              <w:t>s</w:t>
            </w:r>
            <w:r w:rsidRPr="00F01AB2">
              <w:t xml:space="preserve">, such as availability, </w:t>
            </w:r>
            <w:r w:rsidRPr="00F01AB2">
              <w:t xml:space="preserve">upcoming </w:t>
            </w:r>
            <w:r w:rsidRPr="00F01AB2">
              <w:t xml:space="preserve">maintenance, </w:t>
            </w:r>
            <w:r w:rsidRPr="00F01AB2" w:rsidR="00757141">
              <w:t xml:space="preserve">and </w:t>
            </w:r>
            <w:r w:rsidRPr="00F01AB2">
              <w:t>changes</w:t>
            </w:r>
          </w:p>
        </w:tc>
      </w:tr>
      <w:tr w14:paraId="458347CB" w14:textId="77777777" w:rsidTr="00F01AB2">
        <w:tblPrEx>
          <w:tblW w:w="9360" w:type="dxa"/>
          <w:jc w:val="center"/>
          <w:tblLayout w:type="fixed"/>
          <w:tblLook w:val="01E0"/>
        </w:tblPrEx>
        <w:trPr>
          <w:cantSplit/>
          <w:jc w:val="center"/>
        </w:trPr>
        <w:tc>
          <w:tcPr>
            <w:tcW w:w="2695" w:type="dxa"/>
          </w:tcPr>
          <w:p w:rsidR="00FA398A" w:rsidRPr="00F01AB2" w:rsidP="00FA398A" w14:paraId="458347C9" w14:textId="21009C57">
            <w:pPr>
              <w:pStyle w:val="ChartText"/>
            </w:pPr>
            <w:r w:rsidRPr="00F01AB2">
              <w:t>Secure Home</w:t>
            </w:r>
          </w:p>
        </w:tc>
        <w:tc>
          <w:tcPr>
            <w:tcW w:w="6665" w:type="dxa"/>
          </w:tcPr>
          <w:p w:rsidR="00FA398A" w:rsidRPr="00F01AB2" w:rsidP="00FA398A" w14:paraId="458347CA" w14:textId="21BF2554">
            <w:pPr>
              <w:pStyle w:val="ChartText"/>
            </w:pPr>
            <w:r w:rsidRPr="00F01AB2">
              <w:t>Labels</w:t>
            </w:r>
            <w:r w:rsidRPr="00F01AB2">
              <w:t xml:space="preserve"> the Portal Home Page</w:t>
            </w:r>
          </w:p>
        </w:tc>
      </w:tr>
      <w:tr w14:paraId="458347CE" w14:textId="77777777" w:rsidTr="00F01AB2">
        <w:tblPrEx>
          <w:tblW w:w="9360" w:type="dxa"/>
          <w:jc w:val="center"/>
          <w:tblLayout w:type="fixed"/>
          <w:tblLook w:val="01E0"/>
        </w:tblPrEx>
        <w:trPr>
          <w:cantSplit/>
          <w:jc w:val="center"/>
        </w:trPr>
        <w:tc>
          <w:tcPr>
            <w:tcW w:w="2695" w:type="dxa"/>
          </w:tcPr>
          <w:p w:rsidR="00FA398A" w:rsidRPr="00F01AB2" w:rsidP="00FA398A" w14:paraId="458347CC" w14:textId="299E0F35">
            <w:pPr>
              <w:pStyle w:val="ChartText"/>
            </w:pPr>
            <w:r w:rsidRPr="00F01AB2">
              <w:t>Select Application</w:t>
            </w:r>
          </w:p>
        </w:tc>
        <w:tc>
          <w:tcPr>
            <w:tcW w:w="6665" w:type="dxa"/>
          </w:tcPr>
          <w:p w:rsidR="00FA398A" w:rsidRPr="00F01AB2" w:rsidP="00FA398A" w14:paraId="458347CD" w14:textId="2B978A8B">
            <w:pPr>
              <w:pStyle w:val="ChartText"/>
            </w:pPr>
            <w:r w:rsidRPr="00F01AB2">
              <w:t>Lists</w:t>
            </w:r>
            <w:r w:rsidRPr="00F01AB2" w:rsidR="00757141">
              <w:t xml:space="preserve"> </w:t>
            </w:r>
            <w:r w:rsidRPr="00F01AB2">
              <w:t xml:space="preserve">Portal </w:t>
            </w:r>
            <w:r w:rsidRPr="00F01AB2">
              <w:t>application</w:t>
            </w:r>
            <w:r w:rsidRPr="00F01AB2" w:rsidR="00757141">
              <w:t xml:space="preserve"> </w:t>
            </w:r>
            <w:r w:rsidRPr="00F01AB2" w:rsidR="004C26D1">
              <w:t>the user</w:t>
            </w:r>
            <w:r w:rsidRPr="00F01AB2">
              <w:t xml:space="preserve"> </w:t>
            </w:r>
            <w:r w:rsidRPr="00F01AB2" w:rsidR="004C26D1">
              <w:t xml:space="preserve">has </w:t>
            </w:r>
            <w:r w:rsidRPr="00F01AB2">
              <w:t>privileges</w:t>
            </w:r>
            <w:r w:rsidRPr="00F01AB2" w:rsidR="00757141">
              <w:t xml:space="preserve"> for</w:t>
            </w:r>
            <w:r w:rsidRPr="00F01AB2">
              <w:t xml:space="preserve"> and can select</w:t>
            </w:r>
          </w:p>
        </w:tc>
      </w:tr>
      <w:tr w14:paraId="70261E99" w14:textId="77777777" w:rsidTr="00F01AB2">
        <w:tblPrEx>
          <w:tblW w:w="9360" w:type="dxa"/>
          <w:jc w:val="center"/>
          <w:tblLayout w:type="fixed"/>
          <w:tblLook w:val="01E0"/>
        </w:tblPrEx>
        <w:trPr>
          <w:cantSplit/>
          <w:jc w:val="center"/>
        </w:trPr>
        <w:tc>
          <w:tcPr>
            <w:tcW w:w="2695" w:type="dxa"/>
          </w:tcPr>
          <w:p w:rsidR="00A8695E" w:rsidRPr="00F01AB2" w:rsidP="00FA398A" w14:paraId="19737F48" w14:textId="15BE76C5">
            <w:pPr>
              <w:pStyle w:val="ChartText"/>
            </w:pPr>
            <w:r w:rsidRPr="00F01AB2">
              <w:t>Feedback</w:t>
            </w:r>
          </w:p>
        </w:tc>
        <w:tc>
          <w:tcPr>
            <w:tcW w:w="6665" w:type="dxa"/>
          </w:tcPr>
          <w:p w:rsidR="00A8695E" w:rsidRPr="00F01AB2" w:rsidP="00FA398A" w14:paraId="7EE69D1B" w14:textId="253F21F6">
            <w:pPr>
              <w:pStyle w:val="ChartText"/>
            </w:pPr>
            <w:r w:rsidRPr="00F01AB2">
              <w:t>S</w:t>
            </w:r>
            <w:r w:rsidRPr="00F01AB2">
              <w:t>ubmit</w:t>
            </w:r>
            <w:r w:rsidRPr="00F01AB2">
              <w:t>s</w:t>
            </w:r>
            <w:r w:rsidRPr="00F01AB2">
              <w:t xml:space="preserve"> feedback</w:t>
            </w:r>
            <w:r w:rsidRPr="00F01AB2" w:rsidR="00757141">
              <w:t xml:space="preserve"> about the Portal or a Portal application</w:t>
            </w:r>
          </w:p>
        </w:tc>
      </w:tr>
      <w:tr w14:paraId="285FA2F9" w14:textId="77777777" w:rsidTr="00F01AB2">
        <w:tblPrEx>
          <w:tblW w:w="9360" w:type="dxa"/>
          <w:jc w:val="center"/>
          <w:tblLayout w:type="fixed"/>
          <w:tblLook w:val="01E0"/>
        </w:tblPrEx>
        <w:trPr>
          <w:cantSplit/>
          <w:jc w:val="center"/>
        </w:trPr>
        <w:tc>
          <w:tcPr>
            <w:tcW w:w="2695" w:type="dxa"/>
          </w:tcPr>
          <w:p w:rsidR="00FA398A" w:rsidRPr="00F01AB2" w:rsidP="00FA398A" w14:paraId="7C27A99A" w14:textId="43EA400B">
            <w:pPr>
              <w:pStyle w:val="ChartText"/>
            </w:pPr>
            <w:r w:rsidRPr="00F01AB2">
              <w:t>FAQ</w:t>
            </w:r>
          </w:p>
        </w:tc>
        <w:tc>
          <w:tcPr>
            <w:tcW w:w="6665" w:type="dxa"/>
          </w:tcPr>
          <w:p w:rsidR="00FA398A" w:rsidRPr="00F01AB2" w:rsidP="00FA398A" w14:paraId="18A26093" w14:textId="246E4FAD">
            <w:pPr>
              <w:pStyle w:val="ChartText"/>
            </w:pPr>
            <w:r w:rsidRPr="00F01AB2">
              <w:t xml:space="preserve">Displays </w:t>
            </w:r>
            <w:r w:rsidRPr="00F01AB2">
              <w:t>FAQs about the Portal</w:t>
            </w:r>
          </w:p>
        </w:tc>
      </w:tr>
      <w:tr w14:paraId="17E796E9" w14:textId="77777777" w:rsidTr="00F01AB2">
        <w:tblPrEx>
          <w:tblW w:w="9360" w:type="dxa"/>
          <w:jc w:val="center"/>
          <w:tblLayout w:type="fixed"/>
          <w:tblLook w:val="01E0"/>
        </w:tblPrEx>
        <w:trPr>
          <w:cantSplit/>
          <w:jc w:val="center"/>
        </w:trPr>
        <w:tc>
          <w:tcPr>
            <w:tcW w:w="2695" w:type="dxa"/>
          </w:tcPr>
          <w:p w:rsidR="00FA398A" w:rsidRPr="00F01AB2" w:rsidP="00FA398A" w14:paraId="1939143E" w14:textId="1825E0DA">
            <w:pPr>
              <w:pStyle w:val="ChartText"/>
            </w:pPr>
            <w:r w:rsidRPr="00F01AB2">
              <w:t>Contact Us</w:t>
            </w:r>
          </w:p>
        </w:tc>
        <w:tc>
          <w:tcPr>
            <w:tcW w:w="6665" w:type="dxa"/>
          </w:tcPr>
          <w:p w:rsidR="00FA398A" w:rsidRPr="00F01AB2" w:rsidP="00FA398A" w14:paraId="3DCA6092" w14:textId="347F12E5">
            <w:pPr>
              <w:pStyle w:val="ChartText"/>
            </w:pPr>
            <w:r w:rsidRPr="00F01AB2">
              <w:t xml:space="preserve">Displays Help Desk </w:t>
            </w:r>
            <w:r w:rsidRPr="00F01AB2" w:rsidR="004C26D1">
              <w:t xml:space="preserve">contact </w:t>
            </w:r>
            <w:r w:rsidRPr="00F01AB2">
              <w:t>information</w:t>
            </w:r>
          </w:p>
        </w:tc>
      </w:tr>
      <w:tr w14:paraId="030AC532" w14:textId="77777777" w:rsidTr="00F01AB2">
        <w:tblPrEx>
          <w:tblW w:w="9360" w:type="dxa"/>
          <w:jc w:val="center"/>
          <w:tblLayout w:type="fixed"/>
          <w:tblLook w:val="01E0"/>
        </w:tblPrEx>
        <w:trPr>
          <w:cantSplit/>
          <w:jc w:val="center"/>
        </w:trPr>
        <w:tc>
          <w:tcPr>
            <w:tcW w:w="2695" w:type="dxa"/>
          </w:tcPr>
          <w:p w:rsidR="00FA398A" w:rsidRPr="00F01AB2" w:rsidP="00FA398A" w14:paraId="107DF1C6" w14:textId="77777777">
            <w:pPr>
              <w:pStyle w:val="ChartText"/>
            </w:pPr>
            <w:r w:rsidRPr="00F01AB2">
              <w:t>In the Spotlight</w:t>
            </w:r>
          </w:p>
        </w:tc>
        <w:tc>
          <w:tcPr>
            <w:tcW w:w="6665" w:type="dxa"/>
          </w:tcPr>
          <w:p w:rsidR="00FA398A" w:rsidRPr="00F01AB2" w:rsidP="00FA398A" w14:paraId="4AB0FDF0" w14:textId="0A04BC74">
            <w:pPr>
              <w:pStyle w:val="ChartText"/>
            </w:pPr>
            <w:r w:rsidRPr="00F01AB2">
              <w:t>Displays i</w:t>
            </w:r>
            <w:r w:rsidRPr="00F01AB2">
              <w:t>nformation about new items or events on the Portal</w:t>
            </w:r>
          </w:p>
        </w:tc>
      </w:tr>
      <w:tr w14:paraId="7CD04F9E" w14:textId="77777777" w:rsidTr="00F01AB2">
        <w:tblPrEx>
          <w:tblW w:w="9360" w:type="dxa"/>
          <w:jc w:val="center"/>
          <w:tblLayout w:type="fixed"/>
          <w:tblLook w:val="01E0"/>
        </w:tblPrEx>
        <w:trPr>
          <w:cantSplit/>
          <w:jc w:val="center"/>
        </w:trPr>
        <w:tc>
          <w:tcPr>
            <w:tcW w:w="2695" w:type="dxa"/>
          </w:tcPr>
          <w:p w:rsidR="00FA398A" w:rsidRPr="00F01AB2" w:rsidP="00FA398A" w14:paraId="57ECDBD8" w14:textId="77777777">
            <w:pPr>
              <w:pStyle w:val="ChartText"/>
            </w:pPr>
            <w:r w:rsidRPr="00F01AB2">
              <w:t>Helpful Information</w:t>
            </w:r>
          </w:p>
        </w:tc>
        <w:tc>
          <w:tcPr>
            <w:tcW w:w="6665" w:type="dxa"/>
          </w:tcPr>
          <w:p w:rsidR="00FA398A" w:rsidRPr="00F01AB2" w:rsidP="00FA398A" w14:paraId="34BAC97B" w14:textId="0B608B56">
            <w:pPr>
              <w:pStyle w:val="ChartText"/>
            </w:pPr>
            <w:r w:rsidRPr="00F01AB2">
              <w:t xml:space="preserve">Shows documents </w:t>
            </w:r>
            <w:r w:rsidRPr="00F01AB2">
              <w:t xml:space="preserve">provided for </w:t>
            </w:r>
            <w:r w:rsidRPr="00F01AB2">
              <w:t xml:space="preserve">more </w:t>
            </w:r>
            <w:r w:rsidRPr="00F01AB2">
              <w:t>information</w:t>
            </w:r>
          </w:p>
        </w:tc>
      </w:tr>
      <w:tr w14:paraId="0E75E509" w14:textId="77777777" w:rsidTr="00F01AB2">
        <w:tblPrEx>
          <w:tblW w:w="9360" w:type="dxa"/>
          <w:jc w:val="center"/>
          <w:tblLayout w:type="fixed"/>
          <w:tblLook w:val="01E0"/>
        </w:tblPrEx>
        <w:trPr>
          <w:cantSplit/>
          <w:jc w:val="center"/>
        </w:trPr>
        <w:tc>
          <w:tcPr>
            <w:tcW w:w="2695" w:type="dxa"/>
          </w:tcPr>
          <w:p w:rsidR="00FA398A" w:rsidRPr="00F01AB2" w:rsidP="00F01AB2" w14:paraId="47412867" w14:textId="33B01DF9">
            <w:pPr>
              <w:pStyle w:val="ChartText"/>
              <w:keepNext/>
            </w:pPr>
            <w:r w:rsidRPr="00F01AB2">
              <w:t>Calendar</w:t>
            </w:r>
          </w:p>
        </w:tc>
        <w:tc>
          <w:tcPr>
            <w:tcW w:w="6665" w:type="dxa"/>
          </w:tcPr>
          <w:p w:rsidR="00FA398A" w:rsidRPr="00F01AB2" w:rsidP="00F01AB2" w14:paraId="29B7E26B" w14:textId="20558F74">
            <w:pPr>
              <w:pStyle w:val="ChartText"/>
              <w:keepNext/>
            </w:pPr>
            <w:r w:rsidRPr="00F01AB2">
              <w:t>Displays events of interest to users</w:t>
            </w:r>
          </w:p>
        </w:tc>
      </w:tr>
      <w:tr w14:paraId="393627F1" w14:textId="77777777" w:rsidTr="00F01AB2">
        <w:tblPrEx>
          <w:tblW w:w="9360" w:type="dxa"/>
          <w:jc w:val="center"/>
          <w:tblLayout w:type="fixed"/>
          <w:tblLook w:val="01E0"/>
        </w:tblPrEx>
        <w:trPr>
          <w:cantSplit/>
          <w:jc w:val="center"/>
        </w:trPr>
        <w:tc>
          <w:tcPr>
            <w:tcW w:w="2695" w:type="dxa"/>
          </w:tcPr>
          <w:p w:rsidR="00FA398A" w:rsidRPr="00F01AB2" w:rsidP="00FA398A" w14:paraId="0B6B9C47" w14:textId="1037BB63">
            <w:pPr>
              <w:pStyle w:val="ChartText"/>
            </w:pPr>
            <w:r w:rsidRPr="00F01AB2">
              <w:t>Quick Links</w:t>
            </w:r>
          </w:p>
        </w:tc>
        <w:tc>
          <w:tcPr>
            <w:tcW w:w="6665" w:type="dxa"/>
          </w:tcPr>
          <w:p w:rsidR="00FA398A" w:rsidRPr="00F01AB2" w:rsidP="00FA398A" w14:paraId="3A57110E" w14:textId="7F8D8551">
            <w:pPr>
              <w:pStyle w:val="ChartText"/>
            </w:pPr>
            <w:r w:rsidRPr="00F01AB2">
              <w:t>Provides</w:t>
            </w:r>
            <w:r w:rsidRPr="00F01AB2" w:rsidR="00757141">
              <w:t xml:space="preserve"> l</w:t>
            </w:r>
            <w:r w:rsidRPr="00F01AB2">
              <w:t xml:space="preserve">inks </w:t>
            </w:r>
            <w:r w:rsidRPr="00F01AB2">
              <w:t>to</w:t>
            </w:r>
            <w:r w:rsidRPr="00F01AB2">
              <w:t xml:space="preserve"> </w:t>
            </w:r>
            <w:r w:rsidRPr="00F01AB2">
              <w:t>reference information</w:t>
            </w:r>
          </w:p>
        </w:tc>
      </w:tr>
    </w:tbl>
    <w:p w:rsidR="00D95FC7" w:rsidRPr="00F01AB2" w:rsidP="00D95FC7" w14:paraId="458347D6" w14:textId="77777777">
      <w:pPr>
        <w:pStyle w:val="BodyText"/>
        <w:jc w:val="center"/>
        <w:sectPr w:rsidSect="008C3506">
          <w:pgSz w:w="12240" w:h="15840"/>
          <w:pgMar w:top="1440" w:right="1440" w:bottom="1440" w:left="1440" w:header="720" w:footer="720" w:gutter="0"/>
          <w:pgNumType w:start="1" w:chapStyle="1"/>
          <w:cols w:space="720"/>
          <w:docGrid w:linePitch="360"/>
        </w:sectPr>
      </w:pPr>
    </w:p>
    <w:p w:rsidR="00D95FC7" w:rsidRPr="00F01AB2" w:rsidP="000D0F2C" w14:paraId="458347D7" w14:textId="541A41CD">
      <w:pPr>
        <w:pStyle w:val="Heading1"/>
      </w:pPr>
      <w:bookmarkStart w:id="91" w:name="_Toc326232668"/>
      <w:bookmarkStart w:id="92" w:name="_Ref162561227"/>
      <w:bookmarkStart w:id="93" w:name="_Ref162561531"/>
      <w:bookmarkStart w:id="94" w:name="_Toc169814051"/>
      <w:r w:rsidRPr="00F01AB2">
        <w:t xml:space="preserve">Profile </w:t>
      </w:r>
      <w:r w:rsidRPr="00F01AB2">
        <w:t>Updates</w:t>
      </w:r>
      <w:bookmarkEnd w:id="91"/>
      <w:bookmarkEnd w:id="92"/>
      <w:bookmarkEnd w:id="93"/>
      <w:bookmarkEnd w:id="94"/>
    </w:p>
    <w:p w:rsidR="00220F22" w:rsidRPr="00F01AB2" w:rsidP="00220F22" w14:paraId="1D7E1E01" w14:textId="1039BC55">
      <w:pPr>
        <w:pStyle w:val="BodyText"/>
      </w:pPr>
      <w:bookmarkStart w:id="95" w:name="_Toc419882640"/>
      <w:r w:rsidRPr="00F01AB2">
        <w:t xml:space="preserve">When the user clicks </w:t>
      </w:r>
      <w:r w:rsidRPr="00F01AB2">
        <w:rPr>
          <w:b/>
          <w:bCs/>
        </w:rPr>
        <w:t>Profile Update</w:t>
      </w:r>
      <w:r w:rsidRPr="00F01AB2">
        <w:t xml:space="preserve"> on the left menu of the Child Support Portal Home page (see </w:t>
      </w:r>
      <w:r w:rsidRPr="00F01AB2">
        <w:fldChar w:fldCharType="begin"/>
      </w:r>
      <w:r w:rsidRPr="00F01AB2">
        <w:instrText xml:space="preserve"> REF _Ref162867347 \h </w:instrText>
      </w:r>
      <w:r w:rsidRPr="00F01AB2">
        <w:fldChar w:fldCharType="separate"/>
      </w:r>
      <w:r w:rsidRPr="00F01AB2" w:rsidR="00F165BC">
        <w:t xml:space="preserve">Figure </w:t>
      </w:r>
      <w:r w:rsidR="00F165BC">
        <w:rPr>
          <w:noProof/>
        </w:rPr>
        <w:t>3</w:t>
      </w:r>
      <w:r w:rsidRPr="00F01AB2" w:rsidR="00F165BC">
        <w:noBreakHyphen/>
      </w:r>
      <w:r w:rsidR="00F165BC">
        <w:rPr>
          <w:noProof/>
        </w:rPr>
        <w:t>3</w:t>
      </w:r>
      <w:r w:rsidRPr="00F01AB2">
        <w:fldChar w:fldCharType="end"/>
      </w:r>
      <w:r w:rsidRPr="00F01AB2" w:rsidR="00062B42">
        <w:t xml:space="preserve"> on page </w:t>
      </w:r>
      <w:r w:rsidRPr="00F01AB2" w:rsidR="00062B42">
        <w:fldChar w:fldCharType="begin"/>
      </w:r>
      <w:r w:rsidRPr="00F01AB2" w:rsidR="00062B42">
        <w:instrText xml:space="preserve"> PAGEREF _Ref162888969 \h </w:instrText>
      </w:r>
      <w:r w:rsidRPr="00F01AB2" w:rsidR="00062B42">
        <w:fldChar w:fldCharType="separate"/>
      </w:r>
      <w:r w:rsidR="00F165BC">
        <w:rPr>
          <w:noProof/>
        </w:rPr>
        <w:t>3-3</w:t>
      </w:r>
      <w:r w:rsidRPr="00F01AB2" w:rsidR="00062B42">
        <w:fldChar w:fldCharType="end"/>
      </w:r>
      <w:r w:rsidRPr="00F01AB2">
        <w:t xml:space="preserve">), the Profile Update page opens; </w:t>
      </w:r>
      <w:r w:rsidRPr="00F01AB2" w:rsidR="00E164B7">
        <w:fldChar w:fldCharType="begin"/>
      </w:r>
      <w:r w:rsidRPr="00F01AB2" w:rsidR="00E164B7">
        <w:instrText xml:space="preserve"> REF _Ref162471077 \h </w:instrText>
      </w:r>
      <w:r w:rsidRPr="00F01AB2" w:rsidR="00E164B7">
        <w:fldChar w:fldCharType="separate"/>
      </w:r>
      <w:r w:rsidRPr="00F01AB2" w:rsidR="00F165BC">
        <w:t xml:space="preserve">Figure </w:t>
      </w:r>
      <w:r w:rsidR="00F165BC">
        <w:rPr>
          <w:noProof/>
        </w:rPr>
        <w:t>4</w:t>
      </w:r>
      <w:r w:rsidRPr="00F01AB2" w:rsidR="00F165BC">
        <w:noBreakHyphen/>
      </w:r>
      <w:r w:rsidR="00F165BC">
        <w:rPr>
          <w:noProof/>
        </w:rPr>
        <w:t>1</w:t>
      </w:r>
      <w:r w:rsidRPr="00F01AB2" w:rsidR="00E164B7">
        <w:fldChar w:fldCharType="end"/>
      </w:r>
      <w:r w:rsidRPr="00F01AB2" w:rsidR="002D4983">
        <w:t xml:space="preserve"> shows </w:t>
      </w:r>
      <w:r w:rsidRPr="00F01AB2">
        <w:t>an example</w:t>
      </w:r>
      <w:r w:rsidR="00EE4813">
        <w:t xml:space="preserve"> </w:t>
      </w:r>
      <w:r w:rsidRPr="00F01AB2" w:rsidR="00EE4813">
        <w:t>of this page</w:t>
      </w:r>
      <w:r w:rsidRPr="00F01AB2" w:rsidR="00E7107D">
        <w:t>.</w:t>
      </w:r>
      <w:r w:rsidRPr="00F01AB2" w:rsidR="00BD06D6">
        <w:t xml:space="preserve"> </w:t>
      </w:r>
    </w:p>
    <w:bookmarkEnd w:id="95"/>
    <w:p w:rsidR="00021FA4" w:rsidRPr="00F01AB2" w:rsidP="00DB4D99" w14:paraId="68DF1496" w14:textId="2C8175AA">
      <w:pPr>
        <w:pStyle w:val="Figure"/>
      </w:pPr>
      <w:r w:rsidRPr="00F01AB2">
        <w:rPr>
          <w:noProof/>
        </w:rPr>
        <w:drawing>
          <wp:inline distT="0" distB="0" distL="0" distR="0">
            <wp:extent cx="5029200" cy="6208229"/>
            <wp:effectExtent l="19050" t="19050" r="19050" b="21590"/>
            <wp:docPr id="135283206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2060" name="Picture 1" descr="Graphical user interface, application&#10;&#10;Description automatically generated"/>
                    <pic:cNvPicPr/>
                  </pic:nvPicPr>
                  <pic:blipFill>
                    <a:blip xmlns:r="http://schemas.openxmlformats.org/officeDocument/2006/relationships" r:embed="rId29"/>
                    <a:stretch>
                      <a:fillRect/>
                    </a:stretch>
                  </pic:blipFill>
                  <pic:spPr>
                    <a:xfrm>
                      <a:off x="0" y="0"/>
                      <a:ext cx="5029200" cy="6208229"/>
                    </a:xfrm>
                    <a:prstGeom prst="rect">
                      <a:avLst/>
                    </a:prstGeom>
                    <a:ln w="6350">
                      <a:solidFill>
                        <a:sysClr val="windowText" lastClr="000000"/>
                      </a:solidFill>
                    </a:ln>
                  </pic:spPr>
                </pic:pic>
              </a:graphicData>
            </a:graphic>
          </wp:inline>
        </w:drawing>
      </w:r>
    </w:p>
    <w:p w:rsidR="0079451B" w:rsidRPr="00F01AB2" w:rsidP="0079451B" w14:paraId="3720E31F" w14:textId="121B1A8D">
      <w:pPr>
        <w:pStyle w:val="Caption-Figure"/>
      </w:pPr>
      <w:bookmarkStart w:id="96" w:name="_Ref162891652"/>
      <w:bookmarkStart w:id="97" w:name="_Ref162471077"/>
      <w:bookmarkStart w:id="98" w:name="_Ref162891680"/>
      <w:bookmarkStart w:id="99" w:name="_Toc169814073"/>
      <w:r w:rsidRPr="00F01AB2">
        <w:t xml:space="preserve">Figure </w:t>
      </w:r>
      <w:r>
        <w:fldChar w:fldCharType="begin"/>
      </w:r>
      <w:r>
        <w:instrText xml:space="preserve"> STYLEREF 1 \s </w:instrText>
      </w:r>
      <w:r>
        <w:fldChar w:fldCharType="separate"/>
      </w:r>
      <w:r w:rsidR="00F165BC">
        <w:rPr>
          <w:noProof/>
        </w:rPr>
        <w:t>4</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96"/>
      <w:bookmarkEnd w:id="97"/>
      <w:r w:rsidRPr="00F01AB2">
        <w:t>: Profile Update</w:t>
      </w:r>
      <w:bookmarkEnd w:id="98"/>
      <w:bookmarkEnd w:id="99"/>
    </w:p>
    <w:p w:rsidR="00D95FC7" w:rsidRPr="00F01AB2" w:rsidP="00BA0962" w14:paraId="458347DB" w14:textId="66054697">
      <w:pPr>
        <w:pStyle w:val="BodyText"/>
        <w:keepNext/>
      </w:pPr>
      <w:r w:rsidRPr="00F01AB2">
        <w:fldChar w:fldCharType="begin"/>
      </w:r>
      <w:r w:rsidRPr="00F01AB2">
        <w:instrText xml:space="preserve"> REF _Ref162559645 \h </w:instrText>
      </w:r>
      <w:r w:rsidRPr="00F01AB2">
        <w:fldChar w:fldCharType="separate"/>
      </w:r>
      <w:r w:rsidRPr="00F01AB2" w:rsidR="00F165BC">
        <w:t xml:space="preserve">Chart </w:t>
      </w:r>
      <w:r w:rsidR="00F165BC">
        <w:rPr>
          <w:noProof/>
        </w:rPr>
        <w:t>4</w:t>
      </w:r>
      <w:r w:rsidRPr="00F01AB2" w:rsidR="00F165BC">
        <w:noBreakHyphen/>
      </w:r>
      <w:r w:rsidR="00F165BC">
        <w:rPr>
          <w:noProof/>
        </w:rPr>
        <w:t>1</w:t>
      </w:r>
      <w:r w:rsidRPr="00F01AB2">
        <w:fldChar w:fldCharType="end"/>
      </w:r>
      <w:r w:rsidRPr="00F01AB2">
        <w:t xml:space="preserve"> </w:t>
      </w:r>
      <w:r w:rsidRPr="00F01AB2" w:rsidR="00E164B7">
        <w:t xml:space="preserve">defines </w:t>
      </w:r>
      <w:r w:rsidRPr="00F01AB2" w:rsidR="0031719C">
        <w:t xml:space="preserve">the </w:t>
      </w:r>
      <w:r w:rsidRPr="00F01AB2" w:rsidR="00E7107D">
        <w:t xml:space="preserve">information a </w:t>
      </w:r>
      <w:r w:rsidRPr="00F01AB2" w:rsidR="0031719C">
        <w:t>user</w:t>
      </w:r>
      <w:r w:rsidRPr="00F01AB2" w:rsidR="00E7107D">
        <w:t xml:space="preserve"> </w:t>
      </w:r>
      <w:r w:rsidRPr="00F01AB2" w:rsidR="0031719C">
        <w:t xml:space="preserve">can </w:t>
      </w:r>
      <w:r w:rsidRPr="00F01AB2" w:rsidR="00062B42">
        <w:t xml:space="preserve">add or </w:t>
      </w:r>
      <w:r w:rsidRPr="00F01AB2" w:rsidR="0031719C">
        <w:t>update</w:t>
      </w:r>
      <w:r w:rsidRPr="00F01AB2" w:rsidR="00F64290">
        <w:t xml:space="preserve"> on this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55"/>
        <w:gridCol w:w="5405"/>
      </w:tblGrid>
      <w:tr w14:paraId="458347DD"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7DC" w14:textId="020124D4">
            <w:pPr>
              <w:pStyle w:val="ChartTitle"/>
              <w:rPr>
                <w:rFonts w:cs="Arial"/>
              </w:rPr>
            </w:pPr>
            <w:bookmarkStart w:id="100" w:name="_Ref162559645"/>
            <w:bookmarkStart w:id="101" w:name="_Toc419912329"/>
            <w:bookmarkStart w:id="102" w:name="_Toc169814112"/>
            <w:r w:rsidRPr="00F01AB2">
              <w:t xml:space="preserve">Chart </w:t>
            </w:r>
            <w:r>
              <w:fldChar w:fldCharType="begin"/>
            </w:r>
            <w:r>
              <w:instrText xml:space="preserve"> STYLEREF 1 \s </w:instrText>
            </w:r>
            <w:r>
              <w:fldChar w:fldCharType="separate"/>
            </w:r>
            <w:r w:rsidR="00F165BC">
              <w:rPr>
                <w:noProof/>
              </w:rPr>
              <w:t>4</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100"/>
            <w:r w:rsidRPr="00F01AB2" w:rsidR="00BD583A">
              <w:t xml:space="preserve">: </w:t>
            </w:r>
            <w:r w:rsidRPr="00F01AB2" w:rsidR="00F5696F">
              <w:rPr>
                <w:rFonts w:cs="Arial"/>
              </w:rPr>
              <w:t xml:space="preserve">Profile </w:t>
            </w:r>
            <w:r w:rsidRPr="00F01AB2">
              <w:rPr>
                <w:rFonts w:cs="Arial"/>
              </w:rPr>
              <w:t>Update</w:t>
            </w:r>
            <w:bookmarkEnd w:id="101"/>
            <w:bookmarkEnd w:id="102"/>
          </w:p>
        </w:tc>
      </w:tr>
      <w:tr w14:paraId="458347E0" w14:textId="77777777" w:rsidTr="00AD7620">
        <w:tblPrEx>
          <w:tblW w:w="9360" w:type="dxa"/>
          <w:jc w:val="center"/>
          <w:tblLayout w:type="fixed"/>
          <w:tblLook w:val="01E0"/>
        </w:tblPrEx>
        <w:trPr>
          <w:cantSplit/>
          <w:tblHeader/>
          <w:jc w:val="center"/>
        </w:trPr>
        <w:tc>
          <w:tcPr>
            <w:tcW w:w="3955" w:type="dxa"/>
            <w:shd w:val="clear" w:color="auto" w:fill="D9D9D9"/>
            <w:vAlign w:val="bottom"/>
          </w:tcPr>
          <w:p w:rsidR="00D95FC7" w:rsidRPr="00F01AB2" w:rsidP="0000602D" w14:paraId="458347DE" w14:textId="77777777">
            <w:pPr>
              <w:pStyle w:val="ChartColumnHead"/>
            </w:pPr>
            <w:r w:rsidRPr="00F01AB2">
              <w:t>Element</w:t>
            </w:r>
          </w:p>
        </w:tc>
        <w:tc>
          <w:tcPr>
            <w:tcW w:w="5405" w:type="dxa"/>
            <w:shd w:val="clear" w:color="auto" w:fill="D9D9D9"/>
            <w:vAlign w:val="bottom"/>
          </w:tcPr>
          <w:p w:rsidR="00D95FC7" w:rsidRPr="00F01AB2" w:rsidP="0000602D" w14:paraId="458347DF" w14:textId="77777777">
            <w:pPr>
              <w:pStyle w:val="ChartColumnHead"/>
            </w:pPr>
            <w:r w:rsidRPr="00F01AB2">
              <w:t>Description</w:t>
            </w:r>
          </w:p>
        </w:tc>
      </w:tr>
      <w:tr w14:paraId="458347E3" w14:textId="77777777" w:rsidTr="00F01AB2">
        <w:tblPrEx>
          <w:tblW w:w="9360" w:type="dxa"/>
          <w:jc w:val="center"/>
          <w:tblLayout w:type="fixed"/>
          <w:tblLook w:val="01E0"/>
        </w:tblPrEx>
        <w:trPr>
          <w:cantSplit/>
          <w:jc w:val="center"/>
        </w:trPr>
        <w:tc>
          <w:tcPr>
            <w:tcW w:w="3955" w:type="dxa"/>
          </w:tcPr>
          <w:p w:rsidR="00D95FC7" w:rsidRPr="00F01AB2" w:rsidP="00F01AB2" w14:paraId="458347E1" w14:textId="29420932">
            <w:pPr>
              <w:pStyle w:val="ChartText"/>
            </w:pPr>
            <w:r w:rsidRPr="00F01AB2">
              <w:t xml:space="preserve">Update </w:t>
            </w:r>
            <w:r w:rsidRPr="00F01AB2">
              <w:t>Personal Information</w:t>
            </w:r>
            <w:r w:rsidRPr="00F01AB2" w:rsidR="001F24BF">
              <w:t xml:space="preserve"> </w:t>
            </w:r>
            <w:r w:rsidRPr="00F01AB2">
              <w:t xml:space="preserve">and Work Location </w:t>
            </w:r>
            <w:r w:rsidRPr="00F01AB2" w:rsidR="001F24BF">
              <w:t xml:space="preserve">Section </w:t>
            </w:r>
          </w:p>
        </w:tc>
        <w:tc>
          <w:tcPr>
            <w:tcW w:w="5405" w:type="dxa"/>
          </w:tcPr>
          <w:p w:rsidR="00D95FC7" w:rsidRPr="00F01AB2" w:rsidP="00F01AB2" w14:paraId="458347E2" w14:textId="775D946F">
            <w:pPr>
              <w:pStyle w:val="ChartText"/>
            </w:pPr>
            <w:r w:rsidRPr="00F01AB2">
              <w:t xml:space="preserve">Displays </w:t>
            </w:r>
            <w:r w:rsidRPr="00F01AB2" w:rsidR="00417040">
              <w:t xml:space="preserve">the user’s </w:t>
            </w:r>
            <w:r w:rsidRPr="00F01AB2">
              <w:t xml:space="preserve">personal </w:t>
            </w:r>
            <w:r w:rsidRPr="00F01AB2" w:rsidR="00417040">
              <w:t xml:space="preserve">and </w:t>
            </w:r>
            <w:r w:rsidRPr="00F01AB2" w:rsidR="003728AE">
              <w:t xml:space="preserve">work </w:t>
            </w:r>
            <w:r w:rsidRPr="00F01AB2" w:rsidR="00417040">
              <w:t xml:space="preserve">location </w:t>
            </w:r>
            <w:r w:rsidRPr="00F01AB2">
              <w:t>inf</w:t>
            </w:r>
            <w:r w:rsidRPr="00F01AB2" w:rsidR="00784035">
              <w:t xml:space="preserve">ormation </w:t>
            </w:r>
          </w:p>
        </w:tc>
      </w:tr>
      <w:tr w14:paraId="458347E9" w14:textId="77777777" w:rsidTr="00F01AB2">
        <w:tblPrEx>
          <w:tblW w:w="9360" w:type="dxa"/>
          <w:jc w:val="center"/>
          <w:tblLayout w:type="fixed"/>
          <w:tblLook w:val="01E0"/>
        </w:tblPrEx>
        <w:trPr>
          <w:cantSplit/>
          <w:jc w:val="center"/>
        </w:trPr>
        <w:tc>
          <w:tcPr>
            <w:tcW w:w="3955" w:type="dxa"/>
          </w:tcPr>
          <w:p w:rsidR="00D95FC7" w:rsidRPr="00F01AB2" w:rsidP="00C96647" w14:paraId="458347E7" w14:textId="35607920">
            <w:pPr>
              <w:pStyle w:val="ChartText"/>
            </w:pPr>
            <w:r w:rsidRPr="00F01AB2">
              <w:t>Update Security Information Section</w:t>
            </w:r>
          </w:p>
        </w:tc>
        <w:tc>
          <w:tcPr>
            <w:tcW w:w="5405" w:type="dxa"/>
          </w:tcPr>
          <w:p w:rsidR="00D95FC7" w:rsidRPr="00F01AB2" w:rsidP="001F24BF" w14:paraId="458347E8" w14:textId="7CB64A23">
            <w:pPr>
              <w:pStyle w:val="ChartText"/>
            </w:pPr>
            <w:r w:rsidRPr="00F01AB2">
              <w:t xml:space="preserve">Displays the challenge questions </w:t>
            </w:r>
            <w:r w:rsidRPr="00F01AB2" w:rsidR="001F24BF">
              <w:t xml:space="preserve">the user selected </w:t>
            </w:r>
            <w:r w:rsidRPr="00F01AB2">
              <w:t xml:space="preserve">and </w:t>
            </w:r>
            <w:r w:rsidRPr="00F01AB2" w:rsidR="001F24BF">
              <w:t xml:space="preserve">the </w:t>
            </w:r>
            <w:r w:rsidRPr="00F01AB2">
              <w:t xml:space="preserve">responses </w:t>
            </w:r>
            <w:r w:rsidRPr="00F01AB2" w:rsidR="001F24BF">
              <w:t>the user provided</w:t>
            </w:r>
            <w:r w:rsidRPr="00F01AB2">
              <w:t xml:space="preserve"> </w:t>
            </w:r>
          </w:p>
        </w:tc>
      </w:tr>
      <w:tr w14:paraId="458347EC" w14:textId="77777777" w:rsidTr="00F01AB2">
        <w:tblPrEx>
          <w:tblW w:w="9360" w:type="dxa"/>
          <w:jc w:val="center"/>
          <w:tblLayout w:type="fixed"/>
          <w:tblLook w:val="01E0"/>
        </w:tblPrEx>
        <w:trPr>
          <w:cantSplit/>
          <w:jc w:val="center"/>
        </w:trPr>
        <w:tc>
          <w:tcPr>
            <w:tcW w:w="3955" w:type="dxa"/>
          </w:tcPr>
          <w:p w:rsidR="00D95FC7" w:rsidRPr="00F01AB2" w:rsidP="00417040" w14:paraId="458347EA" w14:textId="51139777">
            <w:pPr>
              <w:pStyle w:val="ChartText"/>
            </w:pPr>
            <w:r w:rsidRPr="00F01AB2">
              <w:t xml:space="preserve">User </w:t>
            </w:r>
            <w:r w:rsidRPr="00F01AB2">
              <w:t xml:space="preserve">Access </w:t>
            </w:r>
            <w:r w:rsidRPr="00F01AB2">
              <w:t xml:space="preserve">Control </w:t>
            </w:r>
            <w:r w:rsidRPr="00F01AB2" w:rsidR="001F24BF">
              <w:t>Section</w:t>
            </w:r>
          </w:p>
        </w:tc>
        <w:tc>
          <w:tcPr>
            <w:tcW w:w="5405" w:type="dxa"/>
          </w:tcPr>
          <w:p w:rsidR="00D95FC7" w:rsidRPr="00F01AB2" w:rsidP="00A4022E" w14:paraId="458347EB" w14:textId="62882F69">
            <w:pPr>
              <w:pStyle w:val="ChartText"/>
            </w:pPr>
            <w:r w:rsidRPr="00F01AB2">
              <w:t>Displays access code</w:t>
            </w:r>
            <w:r w:rsidRPr="00F01AB2" w:rsidR="001F24BF">
              <w:t xml:space="preserve"> </w:t>
            </w:r>
            <w:r w:rsidRPr="00F01AB2" w:rsidR="00E164B7">
              <w:t>options</w:t>
            </w:r>
            <w:r w:rsidRPr="00F01AB2" w:rsidR="00062B42">
              <w:t xml:space="preserve"> – </w:t>
            </w:r>
            <w:r w:rsidRPr="00F01AB2" w:rsidR="00E164B7">
              <w:rPr>
                <w:b/>
                <w:bCs/>
              </w:rPr>
              <w:t>V</w:t>
            </w:r>
            <w:r w:rsidRPr="00F01AB2" w:rsidR="00417040">
              <w:rPr>
                <w:b/>
                <w:bCs/>
              </w:rPr>
              <w:t>oice</w:t>
            </w:r>
            <w:r w:rsidRPr="00F01AB2" w:rsidR="00417040">
              <w:t xml:space="preserve"> </w:t>
            </w:r>
            <w:r w:rsidRPr="00F01AB2" w:rsidR="00A4022E">
              <w:t>or</w:t>
            </w:r>
            <w:r w:rsidRPr="00F01AB2" w:rsidR="00417040">
              <w:t xml:space="preserve"> </w:t>
            </w:r>
            <w:r w:rsidRPr="00F01AB2" w:rsidR="00E164B7">
              <w:rPr>
                <w:b/>
                <w:bCs/>
              </w:rPr>
              <w:t>Text</w:t>
            </w:r>
            <w:r w:rsidRPr="00F01AB2" w:rsidR="00062B42">
              <w:t xml:space="preserve"> – </w:t>
            </w:r>
            <w:r w:rsidRPr="00F01AB2" w:rsidR="00417040">
              <w:t>used</w:t>
            </w:r>
            <w:r w:rsidRPr="00F01AB2" w:rsidR="00784035">
              <w:t xml:space="preserve"> for two-factor authentication</w:t>
            </w:r>
          </w:p>
        </w:tc>
      </w:tr>
      <w:tr w14:paraId="4F250F12" w14:textId="77777777" w:rsidTr="00F01AB2">
        <w:tblPrEx>
          <w:tblW w:w="9360" w:type="dxa"/>
          <w:jc w:val="center"/>
          <w:tblLayout w:type="fixed"/>
          <w:tblLook w:val="01E0"/>
        </w:tblPrEx>
        <w:trPr>
          <w:cantSplit/>
          <w:jc w:val="center"/>
        </w:trPr>
        <w:tc>
          <w:tcPr>
            <w:tcW w:w="3955" w:type="dxa"/>
          </w:tcPr>
          <w:p w:rsidR="00417040" w:rsidRPr="00F01AB2" w:rsidP="00417040" w14:paraId="73FC75E8" w14:textId="085FABE5">
            <w:pPr>
              <w:pStyle w:val="ChartText"/>
            </w:pPr>
            <w:r w:rsidRPr="00F01AB2">
              <w:t>Request</w:t>
            </w:r>
          </w:p>
        </w:tc>
        <w:tc>
          <w:tcPr>
            <w:tcW w:w="5405" w:type="dxa"/>
          </w:tcPr>
          <w:p w:rsidR="00417040" w:rsidRPr="00F01AB2" w:rsidP="00D969E4" w14:paraId="374437FF" w14:textId="307721FD">
            <w:pPr>
              <w:pStyle w:val="ChartText"/>
            </w:pPr>
            <w:r w:rsidRPr="00F01AB2">
              <w:t>R</w:t>
            </w:r>
            <w:r w:rsidRPr="00F01AB2" w:rsidR="00D969E4">
              <w:t>equest</w:t>
            </w:r>
            <w:r w:rsidRPr="00F01AB2">
              <w:t>s</w:t>
            </w:r>
            <w:r w:rsidRPr="00F01AB2" w:rsidR="00D969E4">
              <w:t xml:space="preserve"> an access code</w:t>
            </w:r>
          </w:p>
        </w:tc>
      </w:tr>
      <w:tr w14:paraId="6B45F684" w14:textId="77777777" w:rsidTr="00F01AB2">
        <w:tblPrEx>
          <w:tblW w:w="9360" w:type="dxa"/>
          <w:jc w:val="center"/>
          <w:tblLayout w:type="fixed"/>
          <w:tblLook w:val="01E0"/>
        </w:tblPrEx>
        <w:trPr>
          <w:cantSplit/>
          <w:jc w:val="center"/>
        </w:trPr>
        <w:tc>
          <w:tcPr>
            <w:tcW w:w="3955" w:type="dxa"/>
          </w:tcPr>
          <w:p w:rsidR="00417040" w:rsidRPr="00F01AB2" w:rsidP="002477D7" w14:paraId="337A1248" w14:textId="77B4C544">
            <w:pPr>
              <w:pStyle w:val="ChartText"/>
            </w:pPr>
            <w:r w:rsidRPr="00F01AB2">
              <w:t>Update</w:t>
            </w:r>
          </w:p>
        </w:tc>
        <w:tc>
          <w:tcPr>
            <w:tcW w:w="5405" w:type="dxa"/>
          </w:tcPr>
          <w:p w:rsidR="00417040" w:rsidRPr="00F01AB2" w:rsidP="00D969E4" w14:paraId="6D1C21B4" w14:textId="243BE564">
            <w:pPr>
              <w:pStyle w:val="ChartText"/>
            </w:pPr>
            <w:r w:rsidRPr="00F01AB2">
              <w:t>S</w:t>
            </w:r>
            <w:r w:rsidRPr="00F01AB2" w:rsidR="00D969E4">
              <w:t>ave</w:t>
            </w:r>
            <w:r w:rsidRPr="00F01AB2">
              <w:t>s</w:t>
            </w:r>
            <w:r w:rsidRPr="00F01AB2" w:rsidR="00D969E4">
              <w:t xml:space="preserve"> and confirm</w:t>
            </w:r>
            <w:r w:rsidRPr="00F01AB2">
              <w:t>s</w:t>
            </w:r>
            <w:r w:rsidRPr="00F01AB2" w:rsidR="00D969E4">
              <w:t xml:space="preserve"> the account update</w:t>
            </w:r>
          </w:p>
        </w:tc>
      </w:tr>
      <w:tr w14:paraId="6F01C213" w14:textId="77777777" w:rsidTr="00F01AB2">
        <w:tblPrEx>
          <w:tblW w:w="9360" w:type="dxa"/>
          <w:jc w:val="center"/>
          <w:tblLayout w:type="fixed"/>
          <w:tblLook w:val="01E0"/>
        </w:tblPrEx>
        <w:trPr>
          <w:cantSplit/>
          <w:jc w:val="center"/>
        </w:trPr>
        <w:tc>
          <w:tcPr>
            <w:tcW w:w="3955" w:type="dxa"/>
          </w:tcPr>
          <w:p w:rsidR="00417040" w:rsidRPr="00F01AB2" w:rsidP="002477D7" w14:paraId="229609B1" w14:textId="212D01C0">
            <w:pPr>
              <w:pStyle w:val="ChartText"/>
            </w:pPr>
            <w:r w:rsidRPr="00F01AB2">
              <w:t>Reset</w:t>
            </w:r>
          </w:p>
        </w:tc>
        <w:tc>
          <w:tcPr>
            <w:tcW w:w="5405" w:type="dxa"/>
          </w:tcPr>
          <w:p w:rsidR="00417040" w:rsidRPr="00F01AB2" w:rsidP="00D969E4" w14:paraId="70FE8358" w14:textId="16330F99">
            <w:pPr>
              <w:pStyle w:val="ChartText"/>
            </w:pPr>
            <w:r w:rsidRPr="00F01AB2">
              <w:t>R</w:t>
            </w:r>
            <w:r w:rsidRPr="00F01AB2" w:rsidR="00D969E4">
              <w:t>eset</w:t>
            </w:r>
            <w:r w:rsidRPr="00F01AB2">
              <w:t>s</w:t>
            </w:r>
            <w:r w:rsidRPr="00F01AB2" w:rsidR="00D969E4">
              <w:t xml:space="preserve"> </w:t>
            </w:r>
            <w:r w:rsidRPr="00F01AB2" w:rsidR="00F64290">
              <w:t>fields</w:t>
            </w:r>
            <w:r w:rsidRPr="00F01AB2" w:rsidR="003728AE">
              <w:t xml:space="preserve"> </w:t>
            </w:r>
            <w:r w:rsidRPr="00F01AB2" w:rsidR="00F64290">
              <w:t xml:space="preserve">to </w:t>
            </w:r>
            <w:r w:rsidRPr="00F01AB2" w:rsidR="003728AE">
              <w:t>the previous</w:t>
            </w:r>
            <w:r w:rsidRPr="00F01AB2" w:rsidR="00F64290">
              <w:t>ly</w:t>
            </w:r>
            <w:r w:rsidRPr="00F01AB2" w:rsidR="003728AE">
              <w:t xml:space="preserve"> saved </w:t>
            </w:r>
            <w:r w:rsidRPr="00F01AB2" w:rsidR="00D969E4">
              <w:t>information</w:t>
            </w:r>
            <w:r w:rsidRPr="00F01AB2" w:rsidR="003728AE">
              <w:t xml:space="preserve"> or</w:t>
            </w:r>
            <w:r w:rsidRPr="00F01AB2" w:rsidR="00F64290">
              <w:t>, if nothing was saved,</w:t>
            </w:r>
            <w:r w:rsidRPr="00F01AB2" w:rsidR="003728AE">
              <w:t xml:space="preserve"> blank fields </w:t>
            </w:r>
          </w:p>
        </w:tc>
      </w:tr>
      <w:tr w14:paraId="66ADD1EF" w14:textId="77777777" w:rsidTr="00F01AB2">
        <w:tblPrEx>
          <w:tblW w:w="9360" w:type="dxa"/>
          <w:jc w:val="center"/>
          <w:tblLayout w:type="fixed"/>
          <w:tblLook w:val="01E0"/>
        </w:tblPrEx>
        <w:trPr>
          <w:cantSplit/>
          <w:jc w:val="center"/>
        </w:trPr>
        <w:tc>
          <w:tcPr>
            <w:tcW w:w="3955" w:type="dxa"/>
          </w:tcPr>
          <w:p w:rsidR="00417040" w:rsidRPr="00F01AB2" w:rsidP="002477D7" w14:paraId="4D8AEC87" w14:textId="6B61F090">
            <w:pPr>
              <w:pStyle w:val="ChartText"/>
            </w:pPr>
            <w:r w:rsidRPr="00F01AB2">
              <w:t>Cancel</w:t>
            </w:r>
          </w:p>
        </w:tc>
        <w:tc>
          <w:tcPr>
            <w:tcW w:w="5405" w:type="dxa"/>
          </w:tcPr>
          <w:p w:rsidR="00417040" w:rsidRPr="00F01AB2" w:rsidP="00D969E4" w14:paraId="65A0D8E6" w14:textId="15C7CA51">
            <w:pPr>
              <w:pStyle w:val="ChartText"/>
            </w:pPr>
            <w:r w:rsidRPr="00F01AB2">
              <w:t>C</w:t>
            </w:r>
            <w:r w:rsidRPr="00F01AB2" w:rsidR="00D969E4">
              <w:t>ancel</w:t>
            </w:r>
            <w:r w:rsidRPr="00F01AB2">
              <w:t>s</w:t>
            </w:r>
            <w:r w:rsidRPr="00F01AB2" w:rsidR="00D969E4">
              <w:t xml:space="preserve"> the transaction and open</w:t>
            </w:r>
            <w:r w:rsidRPr="00F01AB2">
              <w:t>s</w:t>
            </w:r>
            <w:r w:rsidRPr="00F01AB2" w:rsidR="00D969E4">
              <w:t xml:space="preserve"> the Welcome to Child Support Portal</w:t>
            </w:r>
            <w:r w:rsidRPr="00F01AB2" w:rsidR="00A4022E">
              <w:t xml:space="preserve"> page</w:t>
            </w:r>
          </w:p>
        </w:tc>
      </w:tr>
      <w:tr w14:paraId="026FC301" w14:textId="77777777" w:rsidTr="00F01AB2">
        <w:tblPrEx>
          <w:tblW w:w="9360" w:type="dxa"/>
          <w:jc w:val="center"/>
          <w:tblLayout w:type="fixed"/>
          <w:tblLook w:val="01E0"/>
        </w:tblPrEx>
        <w:trPr>
          <w:cantSplit/>
          <w:jc w:val="center"/>
        </w:trPr>
        <w:tc>
          <w:tcPr>
            <w:tcW w:w="3955" w:type="dxa"/>
          </w:tcPr>
          <w:p w:rsidR="00417040" w:rsidRPr="00F01AB2" w:rsidP="002477D7" w14:paraId="74C97329" w14:textId="00D122BA">
            <w:pPr>
              <w:pStyle w:val="ChartText"/>
            </w:pPr>
            <w:r w:rsidRPr="00F01AB2">
              <w:t>Inactivate</w:t>
            </w:r>
            <w:r w:rsidRPr="00F01AB2" w:rsidR="00D969E4">
              <w:t xml:space="preserve"> Account</w:t>
            </w:r>
          </w:p>
        </w:tc>
        <w:tc>
          <w:tcPr>
            <w:tcW w:w="5405" w:type="dxa"/>
          </w:tcPr>
          <w:p w:rsidR="00417040" w:rsidRPr="00F01AB2" w:rsidP="00A4022E" w14:paraId="6F53F1CA" w14:textId="75740B01">
            <w:pPr>
              <w:pStyle w:val="ChartText"/>
            </w:pPr>
            <w:r w:rsidRPr="00F01AB2">
              <w:t>D</w:t>
            </w:r>
            <w:r w:rsidRPr="00F01AB2" w:rsidR="00A4022E">
              <w:t>isable</w:t>
            </w:r>
            <w:r w:rsidRPr="00F01AB2">
              <w:t>s</w:t>
            </w:r>
            <w:r w:rsidRPr="00F01AB2" w:rsidR="00A4022E">
              <w:t xml:space="preserve"> the account</w:t>
            </w:r>
          </w:p>
        </w:tc>
      </w:tr>
    </w:tbl>
    <w:bookmarkStart w:id="103" w:name="_Toc419882641"/>
    <w:p w:rsidR="00E7107D" w:rsidRPr="00F01AB2" w:rsidP="00523AC1" w14:paraId="458347F5" w14:textId="7D360D12">
      <w:pPr>
        <w:pStyle w:val="BodyText-12Before"/>
        <w:keepNext/>
      </w:pPr>
      <w:r w:rsidRPr="00F01AB2">
        <w:fldChar w:fldCharType="begin"/>
      </w:r>
      <w:r w:rsidRPr="00F01AB2">
        <w:instrText xml:space="preserve"> REF _Ref162559838 \h </w:instrText>
      </w:r>
      <w:r w:rsidRPr="00F01AB2">
        <w:fldChar w:fldCharType="separate"/>
      </w:r>
      <w:r w:rsidRPr="00F01AB2" w:rsidR="00F165BC">
        <w:t xml:space="preserve">Figure </w:t>
      </w:r>
      <w:r w:rsidR="00F165BC">
        <w:rPr>
          <w:noProof/>
        </w:rPr>
        <w:t>4</w:t>
      </w:r>
      <w:r w:rsidRPr="00F01AB2" w:rsidR="00F165BC">
        <w:noBreakHyphen/>
      </w:r>
      <w:r w:rsidR="00F165BC">
        <w:rPr>
          <w:noProof/>
        </w:rPr>
        <w:t>2</w:t>
      </w:r>
      <w:r w:rsidRPr="00F01AB2">
        <w:fldChar w:fldCharType="end"/>
      </w:r>
      <w:r w:rsidRPr="00F01AB2">
        <w:t xml:space="preserve"> shows the </w:t>
      </w:r>
      <w:r w:rsidRPr="00F01AB2" w:rsidR="00D969E4">
        <w:t xml:space="preserve">Profile </w:t>
      </w:r>
      <w:r w:rsidRPr="00F01AB2">
        <w:t xml:space="preserve">Update </w:t>
      </w:r>
      <w:r w:rsidRPr="00F01AB2" w:rsidR="00D969E4">
        <w:t xml:space="preserve">Confirmation </w:t>
      </w:r>
      <w:r w:rsidRPr="00F01AB2">
        <w:t>page display</w:t>
      </w:r>
      <w:r w:rsidRPr="00F01AB2" w:rsidR="00D969E4">
        <w:t>ed</w:t>
      </w:r>
      <w:r w:rsidRPr="00F01AB2">
        <w:t xml:space="preserve"> when </w:t>
      </w:r>
      <w:r w:rsidRPr="00F01AB2" w:rsidR="00F64290">
        <w:t xml:space="preserve">the </w:t>
      </w:r>
      <w:r w:rsidRPr="00F01AB2">
        <w:t>user updates their</w:t>
      </w:r>
      <w:r w:rsidRPr="00F01AB2" w:rsidR="00D969E4">
        <w:t xml:space="preserve"> </w:t>
      </w:r>
      <w:r w:rsidRPr="00F01AB2">
        <w:t>account.</w:t>
      </w:r>
    </w:p>
    <w:bookmarkEnd w:id="103"/>
    <w:p w:rsidR="00220F22" w:rsidRPr="00F01AB2" w:rsidP="0001730F" w14:paraId="4283EC63" w14:textId="7D8BCD53">
      <w:pPr>
        <w:pStyle w:val="Figure"/>
      </w:pPr>
      <w:r w:rsidRPr="00F01AB2">
        <w:rPr>
          <w:noProof/>
        </w:rPr>
        <w:drawing>
          <wp:inline distT="0" distB="0" distL="0" distR="0">
            <wp:extent cx="4389120" cy="2957253"/>
            <wp:effectExtent l="0" t="0" r="0" b="0"/>
            <wp:docPr id="4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Graphical user interface, application&#10;&#10;Description automatically generated"/>
                    <pic:cNvPicPr/>
                  </pic:nvPicPr>
                  <pic:blipFill>
                    <a:blip xmlns:r="http://schemas.openxmlformats.org/officeDocument/2006/relationships" r:embed="rId30"/>
                    <a:stretch>
                      <a:fillRect/>
                    </a:stretch>
                  </pic:blipFill>
                  <pic:spPr>
                    <a:xfrm>
                      <a:off x="0" y="0"/>
                      <a:ext cx="4389120" cy="2957253"/>
                    </a:xfrm>
                    <a:prstGeom prst="rect">
                      <a:avLst/>
                    </a:prstGeom>
                  </pic:spPr>
                </pic:pic>
              </a:graphicData>
            </a:graphic>
          </wp:inline>
        </w:drawing>
      </w:r>
    </w:p>
    <w:p w:rsidR="0079451B" w:rsidRPr="00F01AB2" w:rsidP="0079451B" w14:paraId="291FE465" w14:textId="0EB12D56">
      <w:pPr>
        <w:pStyle w:val="Caption-Figure"/>
      </w:pPr>
      <w:bookmarkStart w:id="104" w:name="_Ref162559838"/>
      <w:bookmarkStart w:id="105" w:name="_Toc169814074"/>
      <w:r w:rsidRPr="00F01AB2">
        <w:t xml:space="preserve">Figure </w:t>
      </w:r>
      <w:r>
        <w:fldChar w:fldCharType="begin"/>
      </w:r>
      <w:r>
        <w:instrText xml:space="preserve"> STYLEREF 1 \s </w:instrText>
      </w:r>
      <w:r>
        <w:fldChar w:fldCharType="separate"/>
      </w:r>
      <w:r w:rsidR="00F165BC">
        <w:rPr>
          <w:noProof/>
        </w:rPr>
        <w:t>4</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104"/>
      <w:r w:rsidRPr="00F01AB2">
        <w:t>: Profile Update Confirmation</w:t>
      </w:r>
      <w:bookmarkEnd w:id="105"/>
    </w:p>
    <w:p w:rsidR="00D969E4" w:rsidRPr="00F01AB2" w:rsidP="00E76861" w14:paraId="0665A3BE" w14:textId="30511D1A">
      <w:pPr>
        <w:pStyle w:val="BodyText"/>
      </w:pPr>
      <w:r w:rsidRPr="00F01AB2">
        <w:t>When t</w:t>
      </w:r>
      <w:r w:rsidRPr="00F01AB2" w:rsidR="00E76861">
        <w:t xml:space="preserve">he user clicks </w:t>
      </w:r>
      <w:r w:rsidRPr="00F01AB2" w:rsidR="00E76861">
        <w:rPr>
          <w:b/>
        </w:rPr>
        <w:t>Close</w:t>
      </w:r>
      <w:r w:rsidRPr="00F01AB2">
        <w:rPr>
          <w:bCs/>
        </w:rPr>
        <w:t>,</w:t>
      </w:r>
      <w:r w:rsidRPr="00F01AB2" w:rsidR="00E76861">
        <w:t xml:space="preserve"> </w:t>
      </w:r>
      <w:r w:rsidRPr="00F01AB2" w:rsidR="00E164B7">
        <w:t>the Welcome to the Child Support Portal page</w:t>
      </w:r>
      <w:r w:rsidRPr="00F01AB2">
        <w:t xml:space="preserve"> reopens</w:t>
      </w:r>
      <w:r w:rsidRPr="00F01AB2" w:rsidR="0079451B">
        <w:t>.</w:t>
      </w:r>
    </w:p>
    <w:p w:rsidR="00B27CB7" w:rsidRPr="00F01AB2" w:rsidP="00D95FC7" w14:paraId="45834801" w14:textId="77777777">
      <w:pPr>
        <w:pStyle w:val="BodyText"/>
        <w:sectPr w:rsidSect="008C3506">
          <w:pgSz w:w="12240" w:h="15840"/>
          <w:pgMar w:top="1440" w:right="1440" w:bottom="1440" w:left="1440" w:header="720" w:footer="720" w:gutter="0"/>
          <w:pgNumType w:start="1" w:chapStyle="1"/>
          <w:cols w:space="720"/>
          <w:docGrid w:linePitch="360"/>
        </w:sectPr>
      </w:pPr>
    </w:p>
    <w:p w:rsidR="00D95FC7" w:rsidRPr="00F01AB2" w:rsidP="002058D2" w14:paraId="45834802" w14:textId="77777777">
      <w:pPr>
        <w:pStyle w:val="Heading1"/>
      </w:pPr>
      <w:bookmarkStart w:id="106" w:name="_Toc326232669"/>
      <w:bookmarkStart w:id="107" w:name="_Ref162561255"/>
      <w:bookmarkStart w:id="108" w:name="_Ref162561549"/>
      <w:bookmarkStart w:id="109" w:name="_Toc169814052"/>
      <w:r w:rsidRPr="00F01AB2">
        <w:t>Credential Management</w:t>
      </w:r>
      <w:bookmarkEnd w:id="106"/>
      <w:bookmarkEnd w:id="107"/>
      <w:bookmarkEnd w:id="108"/>
      <w:bookmarkEnd w:id="109"/>
    </w:p>
    <w:p w:rsidR="00D95FC7" w:rsidRPr="00F01AB2" w:rsidP="002058D2" w14:paraId="45834806" w14:textId="22B06F03">
      <w:pPr>
        <w:pStyle w:val="BodyText"/>
      </w:pPr>
      <w:bookmarkStart w:id="110" w:name="_Toc419882643"/>
      <w:r w:rsidRPr="00F01AB2">
        <w:t xml:space="preserve">Each time the user wants to access the Portal, they go to the </w:t>
      </w:r>
      <w:r w:rsidRPr="00F01AB2" w:rsidR="00E7107D">
        <w:t>Log</w:t>
      </w:r>
      <w:r w:rsidRPr="00F01AB2" w:rsidR="00301C23">
        <w:t xml:space="preserve"> I</w:t>
      </w:r>
      <w:r w:rsidRPr="00F01AB2" w:rsidR="00E7107D">
        <w:t>n Certification page</w:t>
      </w:r>
      <w:r w:rsidRPr="00F01AB2" w:rsidR="00062B42">
        <w:t>.</w:t>
      </w:r>
      <w:r w:rsidRPr="00F01AB2">
        <w:t xml:space="preserve"> </w:t>
      </w:r>
      <w:r w:rsidRPr="00F01AB2" w:rsidR="00024E59">
        <w:fldChar w:fldCharType="begin"/>
      </w:r>
      <w:r w:rsidRPr="00F01AB2" w:rsidR="00024E59">
        <w:instrText xml:space="preserve"> REF _Ref162564727 \h </w:instrText>
      </w:r>
      <w:r w:rsidRPr="00F01AB2" w:rsidR="00024E59">
        <w:fldChar w:fldCharType="separate"/>
      </w:r>
      <w:r w:rsidRPr="00F01AB2" w:rsidR="00F165BC">
        <w:t xml:space="preserve">Figure </w:t>
      </w:r>
      <w:r w:rsidR="00F165BC">
        <w:rPr>
          <w:noProof/>
        </w:rPr>
        <w:t>2</w:t>
      </w:r>
      <w:r w:rsidRPr="00F01AB2" w:rsidR="00F165BC">
        <w:noBreakHyphen/>
      </w:r>
      <w:r w:rsidR="00F165BC">
        <w:rPr>
          <w:noProof/>
        </w:rPr>
        <w:t>1</w:t>
      </w:r>
      <w:r w:rsidRPr="00F01AB2" w:rsidR="00024E59">
        <w:fldChar w:fldCharType="end"/>
      </w:r>
      <w:r w:rsidRPr="00F01AB2" w:rsidR="00024E59">
        <w:t xml:space="preserve"> on</w:t>
      </w:r>
      <w:r w:rsidRPr="00F01AB2">
        <w:t xml:space="preserve"> page</w:t>
      </w:r>
      <w:r w:rsidRPr="00F01AB2" w:rsidR="00024E59">
        <w:t xml:space="preserve"> </w:t>
      </w:r>
      <w:r w:rsidRPr="00F01AB2" w:rsidR="00024E59">
        <w:fldChar w:fldCharType="begin"/>
      </w:r>
      <w:r w:rsidRPr="00F01AB2" w:rsidR="00024E59">
        <w:instrText xml:space="preserve"> PAGEREF _Ref162878538 \h </w:instrText>
      </w:r>
      <w:r w:rsidRPr="00F01AB2" w:rsidR="00024E59">
        <w:fldChar w:fldCharType="separate"/>
      </w:r>
      <w:r w:rsidR="00F165BC">
        <w:rPr>
          <w:noProof/>
        </w:rPr>
        <w:t>2-1</w:t>
      </w:r>
      <w:r w:rsidRPr="00F01AB2" w:rsidR="00024E59">
        <w:fldChar w:fldCharType="end"/>
      </w:r>
      <w:r w:rsidRPr="00F01AB2" w:rsidR="00024E59">
        <w:t xml:space="preserve"> shows this page</w:t>
      </w:r>
      <w:r w:rsidRPr="00F01AB2" w:rsidR="00062B42">
        <w:t xml:space="preserve">; </w:t>
      </w:r>
      <w:bookmarkEnd w:id="110"/>
      <w:r w:rsidRPr="00F01AB2" w:rsidR="00526A14">
        <w:fldChar w:fldCharType="begin"/>
      </w:r>
      <w:r w:rsidRPr="00F01AB2" w:rsidR="00526A14">
        <w:instrText xml:space="preserve"> REF _Ref162878038 \h </w:instrText>
      </w:r>
      <w:r w:rsidRPr="00F01AB2" w:rsidR="00526A14">
        <w:fldChar w:fldCharType="separate"/>
      </w:r>
      <w:r w:rsidRPr="00F01AB2" w:rsidR="00F165BC">
        <w:t xml:space="preserve">Chart </w:t>
      </w:r>
      <w:r w:rsidR="00F165BC">
        <w:rPr>
          <w:noProof/>
        </w:rPr>
        <w:t>2</w:t>
      </w:r>
      <w:r w:rsidRPr="00F01AB2" w:rsidR="00F165BC">
        <w:noBreakHyphen/>
      </w:r>
      <w:r w:rsidR="00F165BC">
        <w:rPr>
          <w:noProof/>
        </w:rPr>
        <w:t>1</w:t>
      </w:r>
      <w:r w:rsidRPr="00F01AB2" w:rsidR="00526A14">
        <w:fldChar w:fldCharType="end"/>
      </w:r>
      <w:r w:rsidRPr="00F01AB2" w:rsidR="00526A14">
        <w:t xml:space="preserve"> on page </w:t>
      </w:r>
      <w:r w:rsidRPr="00F01AB2" w:rsidR="00526A14">
        <w:fldChar w:fldCharType="begin"/>
      </w:r>
      <w:r w:rsidRPr="00F01AB2" w:rsidR="00526A14">
        <w:instrText xml:space="preserve"> PAGEREF _Ref162878050 \h </w:instrText>
      </w:r>
      <w:r w:rsidRPr="00F01AB2" w:rsidR="00526A14">
        <w:fldChar w:fldCharType="separate"/>
      </w:r>
      <w:r w:rsidR="00F165BC">
        <w:rPr>
          <w:noProof/>
        </w:rPr>
        <w:t>2-2</w:t>
      </w:r>
      <w:r w:rsidRPr="00F01AB2" w:rsidR="00526A14">
        <w:fldChar w:fldCharType="end"/>
      </w:r>
      <w:r w:rsidRPr="00F01AB2">
        <w:t xml:space="preserve"> </w:t>
      </w:r>
      <w:r w:rsidRPr="00F01AB2" w:rsidR="00EE0DF0">
        <w:t xml:space="preserve">defines </w:t>
      </w:r>
      <w:r w:rsidRPr="00F01AB2">
        <w:t xml:space="preserve">the functions available </w:t>
      </w:r>
      <w:r w:rsidRPr="00F01AB2">
        <w:t xml:space="preserve">on </w:t>
      </w:r>
      <w:r w:rsidRPr="00F01AB2">
        <w:t>th</w:t>
      </w:r>
      <w:r w:rsidRPr="00F01AB2" w:rsidR="00062B42">
        <w:t>is</w:t>
      </w:r>
      <w:r w:rsidRPr="00F01AB2" w:rsidR="00E7107D">
        <w:t xml:space="preserve"> page</w:t>
      </w:r>
      <w:r w:rsidRPr="00F01AB2">
        <w:t>.</w:t>
      </w:r>
    </w:p>
    <w:p w:rsidR="00C37E9E" w:rsidRPr="00F01AB2" w:rsidP="00F01AB2" w14:paraId="71779C07" w14:textId="4B6F7CB5">
      <w:pPr>
        <w:pStyle w:val="BodyText"/>
      </w:pPr>
      <w:bookmarkStart w:id="111" w:name="_Toc419882644"/>
      <w:r w:rsidRPr="00F01AB2">
        <w:t>To accept the terms of the agreement, the user selects the</w:t>
      </w:r>
      <w:r w:rsidRPr="00F01AB2">
        <w:t xml:space="preserve"> </w:t>
      </w:r>
      <w:r w:rsidRPr="00F01AB2">
        <w:rPr>
          <w:b/>
        </w:rPr>
        <w:t xml:space="preserve">I Agree </w:t>
      </w:r>
      <w:r w:rsidRPr="00F01AB2">
        <w:t>check</w:t>
      </w:r>
      <w:r w:rsidRPr="00F01AB2">
        <w:t xml:space="preserve"> </w:t>
      </w:r>
      <w:r w:rsidRPr="00F01AB2">
        <w:t>box.</w:t>
      </w:r>
    </w:p>
    <w:p w:rsidR="00E7107D" w:rsidRPr="00F01AB2" w:rsidP="00E7107D" w14:paraId="4583481F" w14:textId="42ED44B1">
      <w:pPr>
        <w:pStyle w:val="BodyText"/>
      </w:pPr>
      <w:r w:rsidRPr="00F01AB2">
        <w:t>If the user does not remember their user ID, they c</w:t>
      </w:r>
      <w:r w:rsidRPr="00F01AB2" w:rsidR="00C37E9E">
        <w:t xml:space="preserve">lick </w:t>
      </w:r>
      <w:r w:rsidRPr="00F01AB2" w:rsidR="00C37E9E">
        <w:rPr>
          <w:b/>
        </w:rPr>
        <w:t>Forgot User ID?</w:t>
      </w:r>
      <w:r w:rsidRPr="00F01AB2">
        <w:rPr>
          <w:b/>
        </w:rPr>
        <w:t xml:space="preserve"> </w:t>
      </w:r>
      <w:r w:rsidRPr="00F01AB2" w:rsidR="00E76861">
        <w:fldChar w:fldCharType="begin"/>
      </w:r>
      <w:r w:rsidRPr="00F01AB2" w:rsidR="00E76861">
        <w:instrText xml:space="preserve"> REF _Ref162559980 \h </w:instrText>
      </w:r>
      <w:r w:rsidRPr="00F01AB2" w:rsidR="00E76861">
        <w:fldChar w:fldCharType="separate"/>
      </w:r>
      <w:r w:rsidRPr="00F01AB2" w:rsidR="00F165BC">
        <w:t xml:space="preserve">Figure </w:t>
      </w:r>
      <w:r w:rsidR="00F165BC">
        <w:rPr>
          <w:noProof/>
        </w:rPr>
        <w:t>5</w:t>
      </w:r>
      <w:r w:rsidRPr="00F01AB2" w:rsidR="00F165BC">
        <w:noBreakHyphen/>
      </w:r>
      <w:r w:rsidR="00F165BC">
        <w:rPr>
          <w:noProof/>
        </w:rPr>
        <w:t>1</w:t>
      </w:r>
      <w:r w:rsidRPr="00F01AB2" w:rsidR="00E76861">
        <w:fldChar w:fldCharType="end"/>
      </w:r>
      <w:r w:rsidRPr="00F01AB2">
        <w:t xml:space="preserve"> displays the Forgot User ID page.</w:t>
      </w:r>
      <w:r w:rsidRPr="00F01AB2" w:rsidR="00062B42">
        <w:t xml:space="preserve"> They can also use the chatbot; for instructions, see Part </w:t>
      </w:r>
      <w:r w:rsidRPr="00F01AB2" w:rsidR="00062B42">
        <w:fldChar w:fldCharType="begin"/>
      </w:r>
      <w:r w:rsidRPr="00F01AB2" w:rsidR="00062B42">
        <w:instrText xml:space="preserve"> REF _Ref162561629 \r \h </w:instrText>
      </w:r>
      <w:r w:rsidRPr="00F01AB2" w:rsidR="00062B42">
        <w:fldChar w:fldCharType="separate"/>
      </w:r>
      <w:r w:rsidR="00F165BC">
        <w:t>7</w:t>
      </w:r>
      <w:r w:rsidRPr="00F01AB2" w:rsidR="00062B42">
        <w:fldChar w:fldCharType="end"/>
      </w:r>
      <w:r w:rsidRPr="00F01AB2" w:rsidR="00062B42">
        <w:t>, “</w:t>
      </w:r>
      <w:r w:rsidRPr="00F01AB2" w:rsidR="00062B42">
        <w:fldChar w:fldCharType="begin"/>
      </w:r>
      <w:r w:rsidRPr="00F01AB2" w:rsidR="00062B42">
        <w:instrText xml:space="preserve"> REF _Ref162561629 \h </w:instrText>
      </w:r>
      <w:r w:rsidRPr="00F01AB2" w:rsidR="00062B42">
        <w:fldChar w:fldCharType="separate"/>
      </w:r>
      <w:r w:rsidRPr="00F01AB2" w:rsidR="00F165BC">
        <w:t>Chatbot</w:t>
      </w:r>
      <w:r w:rsidRPr="00F01AB2" w:rsidR="00062B42">
        <w:fldChar w:fldCharType="end"/>
      </w:r>
      <w:r w:rsidRPr="00F01AB2" w:rsidR="00062B42">
        <w:t>.”</w:t>
      </w:r>
    </w:p>
    <w:bookmarkEnd w:id="111"/>
    <w:p w:rsidR="00D95FC7" w:rsidRPr="00F01AB2" w:rsidP="002058D2" w14:paraId="45834821" w14:textId="400ADDAB">
      <w:pPr>
        <w:pStyle w:val="Figure"/>
      </w:pPr>
      <w:r w:rsidRPr="00F01AB2">
        <w:rPr>
          <w:noProof/>
        </w:rPr>
        <w:drawing>
          <wp:inline distT="0" distB="0" distL="0" distR="0">
            <wp:extent cx="5029200" cy="2210480"/>
            <wp:effectExtent l="19050" t="19050" r="19050" b="18415"/>
            <wp:docPr id="26305761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57618" name="Picture 1" descr="Graphical user interface, application&#10;&#10;Description automatically generated"/>
                    <pic:cNvPicPr/>
                  </pic:nvPicPr>
                  <pic:blipFill>
                    <a:blip xmlns:r="http://schemas.openxmlformats.org/officeDocument/2006/relationships" r:embed="rId31"/>
                    <a:stretch>
                      <a:fillRect/>
                    </a:stretch>
                  </pic:blipFill>
                  <pic:spPr>
                    <a:xfrm>
                      <a:off x="0" y="0"/>
                      <a:ext cx="5029200" cy="2210480"/>
                    </a:xfrm>
                    <a:prstGeom prst="rect">
                      <a:avLst/>
                    </a:prstGeom>
                    <a:ln w="6350">
                      <a:solidFill>
                        <a:schemeClr val="tx1"/>
                      </a:solidFill>
                    </a:ln>
                  </pic:spPr>
                </pic:pic>
              </a:graphicData>
            </a:graphic>
          </wp:inline>
        </w:drawing>
      </w:r>
    </w:p>
    <w:p w:rsidR="0079451B" w:rsidRPr="00F01AB2" w:rsidP="0079451B" w14:paraId="19137053" w14:textId="6A466061">
      <w:pPr>
        <w:pStyle w:val="Caption-Figure"/>
      </w:pPr>
      <w:bookmarkStart w:id="112" w:name="_Ref162892037"/>
      <w:bookmarkStart w:id="113" w:name="_Ref162559980"/>
      <w:bookmarkStart w:id="114" w:name="_Ref162892198"/>
      <w:bookmarkStart w:id="115" w:name="_Toc169814075"/>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112"/>
      <w:bookmarkEnd w:id="113"/>
      <w:r w:rsidRPr="00F01AB2">
        <w:t>: Forgot User ID</w:t>
      </w:r>
      <w:bookmarkEnd w:id="114"/>
      <w:bookmarkEnd w:id="115"/>
    </w:p>
    <w:p w:rsidR="00D95FC7" w:rsidRPr="00F01AB2" w:rsidP="002058D2" w14:paraId="45834822" w14:textId="4A4440AD">
      <w:pPr>
        <w:pStyle w:val="BodyText"/>
      </w:pPr>
      <w:r w:rsidRPr="00F01AB2">
        <w:fldChar w:fldCharType="begin"/>
      </w:r>
      <w:r w:rsidRPr="00F01AB2">
        <w:instrText xml:space="preserve"> REF _Ref162471661 \h </w:instrText>
      </w:r>
      <w:r w:rsidRPr="00F01AB2">
        <w:fldChar w:fldCharType="separate"/>
      </w:r>
      <w:r w:rsidRPr="00F01AB2" w:rsidR="00F165BC">
        <w:t xml:space="preserve">Chart </w:t>
      </w:r>
      <w:r w:rsidR="00F165BC">
        <w:rPr>
          <w:noProof/>
        </w:rPr>
        <w:t>5</w:t>
      </w:r>
      <w:r w:rsidRPr="00F01AB2" w:rsidR="00F165BC">
        <w:noBreakHyphen/>
      </w:r>
      <w:r w:rsidR="00F165BC">
        <w:rPr>
          <w:noProof/>
        </w:rPr>
        <w:t>1</w:t>
      </w:r>
      <w:r w:rsidRPr="00F01AB2">
        <w:fldChar w:fldCharType="end"/>
      </w:r>
      <w:r w:rsidRPr="00F01AB2">
        <w:t xml:space="preserve"> </w:t>
      </w:r>
      <w:r w:rsidRPr="00F01AB2">
        <w:t xml:space="preserve">defines </w:t>
      </w:r>
      <w:r w:rsidRPr="00F01AB2">
        <w:t xml:space="preserve">the functions available </w:t>
      </w:r>
      <w:r w:rsidRPr="00F01AB2">
        <w:t xml:space="preserve">on </w:t>
      </w:r>
      <w:r w:rsidRPr="00F01AB2">
        <w:t>th</w:t>
      </w:r>
      <w:r w:rsidRPr="00F01AB2" w:rsidR="00062B42">
        <w:t>is</w:t>
      </w:r>
      <w:r w:rsidRPr="00F01AB2" w:rsidR="00E7107D">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6"/>
        <w:gridCol w:w="6414"/>
      </w:tblGrid>
      <w:tr w14:paraId="45834824"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823" w14:textId="7A1F48A1">
            <w:pPr>
              <w:pStyle w:val="ChartTitle"/>
              <w:rPr>
                <w:rFonts w:cs="Arial"/>
              </w:rPr>
            </w:pPr>
            <w:bookmarkStart w:id="116" w:name="_Ref162471661"/>
            <w:bookmarkStart w:id="117" w:name="_Toc419912333"/>
            <w:bookmarkStart w:id="118" w:name="_Toc169814113"/>
            <w:r w:rsidRPr="00F01AB2">
              <w:t xml:space="preserve">Chart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116"/>
            <w:r w:rsidRPr="00F01AB2" w:rsidR="00BD583A">
              <w:t xml:space="preserve">: </w:t>
            </w:r>
            <w:r w:rsidRPr="00F01AB2">
              <w:rPr>
                <w:rFonts w:cs="Arial"/>
              </w:rPr>
              <w:t>Forgot User ID</w:t>
            </w:r>
            <w:bookmarkEnd w:id="117"/>
            <w:bookmarkEnd w:id="118"/>
          </w:p>
        </w:tc>
      </w:tr>
      <w:tr w14:paraId="45834827" w14:textId="77777777" w:rsidTr="00AD7620">
        <w:tblPrEx>
          <w:tblW w:w="9360" w:type="dxa"/>
          <w:jc w:val="center"/>
          <w:tblLayout w:type="fixed"/>
          <w:tblLook w:val="01E0"/>
        </w:tblPrEx>
        <w:trPr>
          <w:cantSplit/>
          <w:tblHeader/>
          <w:jc w:val="center"/>
        </w:trPr>
        <w:tc>
          <w:tcPr>
            <w:tcW w:w="2946" w:type="dxa"/>
            <w:shd w:val="clear" w:color="auto" w:fill="D9D9D9"/>
            <w:vAlign w:val="bottom"/>
          </w:tcPr>
          <w:p w:rsidR="00D95FC7" w:rsidRPr="00F01AB2" w:rsidP="0000602D" w14:paraId="45834825" w14:textId="77777777">
            <w:pPr>
              <w:pStyle w:val="ChartColumnHead"/>
            </w:pPr>
            <w:r w:rsidRPr="00F01AB2">
              <w:t>Element</w:t>
            </w:r>
          </w:p>
        </w:tc>
        <w:tc>
          <w:tcPr>
            <w:tcW w:w="6414" w:type="dxa"/>
            <w:shd w:val="clear" w:color="auto" w:fill="D9D9D9"/>
            <w:vAlign w:val="bottom"/>
          </w:tcPr>
          <w:p w:rsidR="00D95FC7" w:rsidRPr="00F01AB2" w:rsidP="0000602D" w14:paraId="45834826" w14:textId="77777777">
            <w:pPr>
              <w:pStyle w:val="ChartColumnHead"/>
            </w:pPr>
            <w:r w:rsidRPr="00F01AB2">
              <w:t>Description</w:t>
            </w:r>
          </w:p>
        </w:tc>
      </w:tr>
      <w:tr w14:paraId="4583482A" w14:textId="77777777" w:rsidTr="00F01AB2">
        <w:tblPrEx>
          <w:tblW w:w="9360" w:type="dxa"/>
          <w:jc w:val="center"/>
          <w:tblLayout w:type="fixed"/>
          <w:tblLook w:val="01E0"/>
        </w:tblPrEx>
        <w:trPr>
          <w:cantSplit/>
          <w:jc w:val="center"/>
        </w:trPr>
        <w:tc>
          <w:tcPr>
            <w:tcW w:w="2946" w:type="dxa"/>
          </w:tcPr>
          <w:p w:rsidR="00D95FC7" w:rsidRPr="00F01AB2" w:rsidP="00EB7DA5" w14:paraId="45834828" w14:textId="77777777">
            <w:pPr>
              <w:pStyle w:val="ChartText"/>
            </w:pPr>
            <w:r w:rsidRPr="00F01AB2">
              <w:t>Email Address</w:t>
            </w:r>
          </w:p>
        </w:tc>
        <w:tc>
          <w:tcPr>
            <w:tcW w:w="6414" w:type="dxa"/>
          </w:tcPr>
          <w:p w:rsidR="00D95FC7" w:rsidRPr="00F01AB2" w:rsidP="00C37E9E" w14:paraId="45834829" w14:textId="1D3251C2">
            <w:pPr>
              <w:pStyle w:val="ChartText"/>
            </w:pPr>
            <w:r w:rsidRPr="00F01AB2">
              <w:t>E</w:t>
            </w:r>
            <w:r w:rsidRPr="00F01AB2" w:rsidR="00C20822">
              <w:t>nter</w:t>
            </w:r>
            <w:r w:rsidRPr="00F01AB2" w:rsidR="00AD509A">
              <w:t>s</w:t>
            </w:r>
            <w:r w:rsidRPr="00F01AB2" w:rsidR="00C20822">
              <w:t xml:space="preserve"> an </w:t>
            </w:r>
            <w:r w:rsidRPr="00F01AB2" w:rsidR="00784035">
              <w:t xml:space="preserve">email address to </w:t>
            </w:r>
            <w:r w:rsidRPr="00F01AB2" w:rsidR="00E468E6">
              <w:t>request</w:t>
            </w:r>
            <w:r w:rsidRPr="00F01AB2" w:rsidR="00C20822">
              <w:t xml:space="preserve"> </w:t>
            </w:r>
            <w:r w:rsidRPr="00F01AB2" w:rsidR="00C37E9E">
              <w:t>the user</w:t>
            </w:r>
            <w:r w:rsidRPr="00F01AB2" w:rsidR="00C20822">
              <w:t xml:space="preserve"> ID</w:t>
            </w:r>
          </w:p>
        </w:tc>
      </w:tr>
      <w:tr w14:paraId="4583482D" w14:textId="77777777" w:rsidTr="00F01AB2">
        <w:tblPrEx>
          <w:tblW w:w="9360" w:type="dxa"/>
          <w:jc w:val="center"/>
          <w:tblLayout w:type="fixed"/>
          <w:tblLook w:val="01E0"/>
        </w:tblPrEx>
        <w:trPr>
          <w:cantSplit/>
          <w:jc w:val="center"/>
        </w:trPr>
        <w:tc>
          <w:tcPr>
            <w:tcW w:w="2946" w:type="dxa"/>
          </w:tcPr>
          <w:p w:rsidR="00D95FC7" w:rsidRPr="00F01AB2" w:rsidP="00EB7DA5" w14:paraId="4583482B" w14:textId="77777777">
            <w:pPr>
              <w:pStyle w:val="ChartText"/>
            </w:pPr>
            <w:r w:rsidRPr="00F01AB2">
              <w:t xml:space="preserve">Re-enter Email Address </w:t>
            </w:r>
          </w:p>
        </w:tc>
        <w:tc>
          <w:tcPr>
            <w:tcW w:w="6414" w:type="dxa"/>
          </w:tcPr>
          <w:p w:rsidR="00D95FC7" w:rsidRPr="00F01AB2" w:rsidP="00EB7DA5" w14:paraId="4583482C" w14:textId="4EF4B2A5">
            <w:pPr>
              <w:pStyle w:val="ChartText"/>
            </w:pPr>
            <w:r w:rsidRPr="00F01AB2">
              <w:t>Re-enter</w:t>
            </w:r>
            <w:r w:rsidRPr="00F01AB2" w:rsidR="00AD509A">
              <w:t>s</w:t>
            </w:r>
            <w:r w:rsidRPr="00F01AB2">
              <w:t xml:space="preserve"> the email address to confirm it</w:t>
            </w:r>
          </w:p>
        </w:tc>
      </w:tr>
    </w:tbl>
    <w:p w:rsidR="00E7107D" w:rsidRPr="00F01AB2" w:rsidP="00F01AB2" w14:paraId="45834832" w14:textId="3D4D54B3">
      <w:pPr>
        <w:pStyle w:val="BodyText-12Before"/>
      </w:pPr>
      <w:bookmarkStart w:id="119" w:name="_Toc419882645"/>
      <w:r w:rsidRPr="00F01AB2">
        <w:t xml:space="preserve">When the user clicks </w:t>
      </w:r>
      <w:r w:rsidRPr="00F01AB2">
        <w:rPr>
          <w:b/>
        </w:rPr>
        <w:t>Submit</w:t>
      </w:r>
      <w:r w:rsidRPr="00F01AB2">
        <w:rPr>
          <w:bCs/>
        </w:rPr>
        <w:t>,</w:t>
      </w:r>
      <w:r w:rsidRPr="00F01AB2">
        <w:t xml:space="preserve"> </w:t>
      </w:r>
      <w:r w:rsidRPr="00F01AB2" w:rsidR="00E164B7">
        <w:t>the Credential Management – Forgot User ID Confirmation page</w:t>
      </w:r>
      <w:r w:rsidRPr="00F01AB2">
        <w:t xml:space="preserve"> opens</w:t>
      </w:r>
      <w:r w:rsidRPr="00F01AB2" w:rsidR="00552848">
        <w:t>.</w:t>
      </w:r>
      <w:r w:rsidRPr="00F01AB2">
        <w:t xml:space="preserve"> </w:t>
      </w:r>
      <w:r w:rsidRPr="00F01AB2" w:rsidR="00E76861">
        <w:fldChar w:fldCharType="begin"/>
      </w:r>
      <w:r w:rsidRPr="00F01AB2" w:rsidR="00E76861">
        <w:instrText xml:space="preserve"> REF _Ref162560063 \h </w:instrText>
      </w:r>
      <w:r w:rsidRPr="00F01AB2" w:rsidR="00E76861">
        <w:fldChar w:fldCharType="separate"/>
      </w:r>
      <w:r w:rsidRPr="00F01AB2" w:rsidR="00F165BC">
        <w:t xml:space="preserve">Figure </w:t>
      </w:r>
      <w:r w:rsidR="00F165BC">
        <w:rPr>
          <w:noProof/>
        </w:rPr>
        <w:t>5</w:t>
      </w:r>
      <w:r w:rsidRPr="00F01AB2" w:rsidR="00F165BC">
        <w:noBreakHyphen/>
      </w:r>
      <w:r w:rsidR="00F165BC">
        <w:rPr>
          <w:noProof/>
        </w:rPr>
        <w:t>2</w:t>
      </w:r>
      <w:r w:rsidRPr="00F01AB2" w:rsidR="00E76861">
        <w:fldChar w:fldCharType="end"/>
      </w:r>
      <w:r w:rsidRPr="00F01AB2">
        <w:t xml:space="preserve"> </w:t>
      </w:r>
      <w:r w:rsidRPr="00F01AB2" w:rsidR="00EE0DF0">
        <w:t xml:space="preserve">shows </w:t>
      </w:r>
      <w:r w:rsidRPr="00F01AB2">
        <w:t xml:space="preserve">this page with </w:t>
      </w:r>
      <w:r w:rsidRPr="00F01AB2" w:rsidR="00EE0DF0">
        <w:t xml:space="preserve">the message </w:t>
      </w:r>
      <w:r w:rsidRPr="00F01AB2">
        <w:t>confirm</w:t>
      </w:r>
      <w:r w:rsidRPr="00F01AB2">
        <w:t>ing</w:t>
      </w:r>
      <w:r w:rsidRPr="00F01AB2" w:rsidR="00E164B7">
        <w:t xml:space="preserve"> to the user</w:t>
      </w:r>
      <w:r w:rsidRPr="00F01AB2">
        <w:t xml:space="preserve"> the system sent the </w:t>
      </w:r>
      <w:r w:rsidRPr="00F01AB2" w:rsidR="00E76861">
        <w:t xml:space="preserve">user </w:t>
      </w:r>
      <w:r w:rsidRPr="00F01AB2">
        <w:t>ID to the</w:t>
      </w:r>
      <w:r w:rsidRPr="00F01AB2" w:rsidR="00E164B7">
        <w:t>ir</w:t>
      </w:r>
      <w:r w:rsidRPr="00F01AB2">
        <w:t xml:space="preserve"> email account.</w:t>
      </w:r>
    </w:p>
    <w:bookmarkEnd w:id="119"/>
    <w:p w:rsidR="00F92827" w:rsidRPr="00F01AB2" w:rsidP="00F01AB2" w14:paraId="0E36EB28" w14:textId="09379AAE">
      <w:pPr>
        <w:pStyle w:val="Figure"/>
      </w:pPr>
      <w:r w:rsidRPr="00F01AB2">
        <w:rPr>
          <w:noProof/>
        </w:rPr>
        <w:drawing>
          <wp:inline distT="0" distB="0" distL="0" distR="0">
            <wp:extent cx="5029200" cy="2820325"/>
            <wp:effectExtent l="19050" t="19050" r="19050" b="18415"/>
            <wp:docPr id="193231820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8205" name="Picture 1" descr="Graphical user interface, text, application&#10;&#10;Description automatically generated"/>
                    <pic:cNvPicPr/>
                  </pic:nvPicPr>
                  <pic:blipFill>
                    <a:blip xmlns:r="http://schemas.openxmlformats.org/officeDocument/2006/relationships" r:embed="rId32"/>
                    <a:stretch>
                      <a:fillRect/>
                    </a:stretch>
                  </pic:blipFill>
                  <pic:spPr>
                    <a:xfrm>
                      <a:off x="0" y="0"/>
                      <a:ext cx="5029200" cy="2820325"/>
                    </a:xfrm>
                    <a:prstGeom prst="rect">
                      <a:avLst/>
                    </a:prstGeom>
                    <a:ln w="6350">
                      <a:solidFill>
                        <a:schemeClr val="tx1"/>
                      </a:solidFill>
                    </a:ln>
                  </pic:spPr>
                </pic:pic>
              </a:graphicData>
            </a:graphic>
          </wp:inline>
        </w:drawing>
      </w:r>
    </w:p>
    <w:p w:rsidR="0079451B" w:rsidRPr="00F01AB2" w:rsidP="0079451B" w14:paraId="4307C9FC" w14:textId="59ED373E">
      <w:pPr>
        <w:pStyle w:val="Caption-Figure"/>
      </w:pPr>
      <w:bookmarkStart w:id="120" w:name="_Ref162560063"/>
      <w:bookmarkStart w:id="121" w:name="_Toc169814076"/>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120"/>
      <w:r w:rsidRPr="00F01AB2">
        <w:t>: Credential Management – Forgot User ID Confirmation</w:t>
      </w:r>
      <w:bookmarkEnd w:id="121"/>
    </w:p>
    <w:p w:rsidR="00552848" w:rsidRPr="00F01AB2" w:rsidP="002058D2" w14:paraId="45834835" w14:textId="35FB7180">
      <w:pPr>
        <w:pStyle w:val="BodyText"/>
      </w:pPr>
      <w:r w:rsidRPr="00F01AB2">
        <w:t>To restart the log-in progress, t</w:t>
      </w:r>
      <w:r w:rsidRPr="00F01AB2" w:rsidR="00E164B7">
        <w:t>he user clicks</w:t>
      </w:r>
      <w:r w:rsidRPr="00F01AB2">
        <w:t xml:space="preserve"> </w:t>
      </w:r>
      <w:r w:rsidRPr="00F01AB2">
        <w:rPr>
          <w:b/>
        </w:rPr>
        <w:t>Welcome</w:t>
      </w:r>
      <w:r w:rsidRPr="00F01AB2" w:rsidR="00E87646">
        <w:t>.</w:t>
      </w:r>
    </w:p>
    <w:p w:rsidR="00062B42" w:rsidRPr="00F01AB2" w:rsidP="002058D2" w14:paraId="6482FDC8" w14:textId="25877D1A">
      <w:pPr>
        <w:pStyle w:val="BodyText"/>
      </w:pPr>
      <w:r w:rsidRPr="00F01AB2">
        <w:t>The Log In page is also where</w:t>
      </w:r>
      <w:r w:rsidRPr="00F01AB2" w:rsidR="00E87646">
        <w:t xml:space="preserve"> the user </w:t>
      </w:r>
      <w:r w:rsidRPr="00F01AB2">
        <w:t xml:space="preserve">can </w:t>
      </w:r>
      <w:r w:rsidRPr="00F01AB2" w:rsidR="00E87646">
        <w:t>change their password</w:t>
      </w:r>
      <w:r w:rsidRPr="00F01AB2">
        <w:t xml:space="preserve">. </w:t>
      </w:r>
      <w:r w:rsidRPr="00F01AB2">
        <w:rPr>
          <w:highlight w:val="yellow"/>
        </w:rPr>
        <w:fldChar w:fldCharType="begin"/>
      </w:r>
      <w:r w:rsidRPr="00F01AB2">
        <w:rPr>
          <w:highlight w:val="yellow"/>
        </w:rPr>
        <w:instrText xml:space="preserve"> REF _Ref162458486 \h </w:instrText>
      </w:r>
      <w:r w:rsidRPr="00F01AB2">
        <w:rPr>
          <w:highlight w:val="yellow"/>
        </w:rPr>
        <w:fldChar w:fldCharType="separate"/>
      </w:r>
      <w:r w:rsidRPr="00F01AB2" w:rsidR="00F165BC">
        <w:t xml:space="preserve">Figure </w:t>
      </w:r>
      <w:r w:rsidR="00F165BC">
        <w:rPr>
          <w:noProof/>
        </w:rPr>
        <w:t>5</w:t>
      </w:r>
      <w:r w:rsidRPr="00F01AB2" w:rsidR="00F165BC">
        <w:noBreakHyphen/>
      </w:r>
      <w:r w:rsidR="00F165BC">
        <w:rPr>
          <w:noProof/>
        </w:rPr>
        <w:t>3</w:t>
      </w:r>
      <w:r w:rsidRPr="00F01AB2">
        <w:rPr>
          <w:highlight w:val="yellow"/>
        </w:rPr>
        <w:fldChar w:fldCharType="end"/>
      </w:r>
      <w:r w:rsidRPr="00F01AB2">
        <w:t xml:space="preserve"> shows an example</w:t>
      </w:r>
      <w:r w:rsidR="00EE4813">
        <w:t xml:space="preserve"> of this</w:t>
      </w:r>
      <w:r w:rsidRPr="00F01AB2">
        <w:t xml:space="preserve"> page.</w:t>
      </w:r>
    </w:p>
    <w:p w:rsidR="0031062E" w:rsidRPr="00F01AB2" w:rsidP="00CB6986" w14:paraId="27E11438" w14:textId="20353154">
      <w:pPr>
        <w:pStyle w:val="Figure"/>
      </w:pPr>
      <w:r w:rsidRPr="00F01AB2">
        <w:rPr>
          <w:noProof/>
        </w:rPr>
        <w:drawing>
          <wp:inline distT="0" distB="0" distL="0" distR="0">
            <wp:extent cx="4846320" cy="2816661"/>
            <wp:effectExtent l="19050" t="19050" r="11430" b="22225"/>
            <wp:docPr id="118199965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99651" name="Picture 1" descr="Graphical user interface, application&#10;&#10;Description automatically generated"/>
                    <pic:cNvPicPr/>
                  </pic:nvPicPr>
                  <pic:blipFill>
                    <a:blip xmlns:r="http://schemas.openxmlformats.org/officeDocument/2006/relationships" r:embed="rId33"/>
                    <a:stretch>
                      <a:fillRect/>
                    </a:stretch>
                  </pic:blipFill>
                  <pic:spPr>
                    <a:xfrm>
                      <a:off x="0" y="0"/>
                      <a:ext cx="4846320" cy="2816661"/>
                    </a:xfrm>
                    <a:prstGeom prst="rect">
                      <a:avLst/>
                    </a:prstGeom>
                    <a:ln w="6350">
                      <a:solidFill>
                        <a:schemeClr val="tx1"/>
                      </a:solidFill>
                    </a:ln>
                  </pic:spPr>
                </pic:pic>
              </a:graphicData>
            </a:graphic>
          </wp:inline>
        </w:drawing>
      </w:r>
    </w:p>
    <w:p w:rsidR="0079451B" w:rsidRPr="00F01AB2" w:rsidP="0079451B" w14:paraId="5703182A" w14:textId="50F1E467">
      <w:pPr>
        <w:pStyle w:val="Caption-Figure"/>
      </w:pPr>
      <w:bookmarkStart w:id="122" w:name="_Ref162458486"/>
      <w:bookmarkStart w:id="123" w:name="_Toc169814077"/>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End w:id="122"/>
      <w:r w:rsidRPr="00F01AB2">
        <w:t>: Log In – Forgot/Change Password</w:t>
      </w:r>
      <w:bookmarkEnd w:id="123"/>
    </w:p>
    <w:p w:rsidR="00095FA2" w:rsidRPr="00F01AB2" w:rsidP="00F01AB2" w14:paraId="6DB50B05" w14:textId="6746EDE6">
      <w:pPr>
        <w:pStyle w:val="BodyText"/>
        <w:keepNext/>
      </w:pPr>
      <w:r w:rsidRPr="00F01AB2">
        <w:fldChar w:fldCharType="begin"/>
      </w:r>
      <w:r w:rsidRPr="00F01AB2">
        <w:instrText xml:space="preserve"> REF _Ref511727133 \h </w:instrText>
      </w:r>
      <w:r w:rsidRPr="00F01AB2" w:rsidR="0034240F">
        <w:instrText xml:space="preserve"> \* MERGEFORMAT </w:instrText>
      </w:r>
      <w:r w:rsidRPr="00F01AB2">
        <w:fldChar w:fldCharType="separate"/>
      </w:r>
      <w:r w:rsidRPr="00F01AB2" w:rsidR="00F165BC">
        <w:t xml:space="preserve">Chart </w:t>
      </w:r>
      <w:r w:rsidR="00F165BC">
        <w:t>5</w:t>
      </w:r>
      <w:r w:rsidRPr="00F01AB2" w:rsidR="00F165BC">
        <w:noBreakHyphen/>
      </w:r>
      <w:r w:rsidR="00F165BC">
        <w:t>2</w:t>
      </w:r>
      <w:r w:rsidRPr="00F01AB2">
        <w:fldChar w:fldCharType="end"/>
      </w:r>
      <w:r w:rsidRPr="00F01AB2">
        <w:t xml:space="preserve"> </w:t>
      </w:r>
      <w:r w:rsidRPr="00F01AB2" w:rsidR="00E164B7">
        <w:t xml:space="preserve">defines </w:t>
      </w:r>
      <w:r w:rsidRPr="00F01AB2">
        <w:t xml:space="preserve">the functions available </w:t>
      </w:r>
      <w:r w:rsidRPr="00F01AB2" w:rsidR="00532158">
        <w:t xml:space="preserve">on </w:t>
      </w:r>
      <w:r w:rsidRPr="00F01AB2">
        <w:t>the Log</w:t>
      </w:r>
      <w:r w:rsidRPr="00F01AB2" w:rsidR="00DA2C74">
        <w:t xml:space="preserve"> I</w:t>
      </w:r>
      <w:r w:rsidRPr="00F01AB2">
        <w:t>n – Forgot User ID page.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65"/>
        <w:gridCol w:w="6395"/>
      </w:tblGrid>
      <w:tr w14:paraId="4C93ADAA"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31062E" w:rsidRPr="00F01AB2" w:rsidP="0000602D" w14:paraId="267E0BB4" w14:textId="0506D807">
            <w:pPr>
              <w:pStyle w:val="ChartTitle"/>
              <w:rPr>
                <w:rFonts w:cs="Arial"/>
              </w:rPr>
            </w:pPr>
            <w:bookmarkStart w:id="124" w:name="_Ref511727133"/>
            <w:bookmarkStart w:id="125" w:name="_Toc169814114"/>
            <w:r w:rsidRPr="00F01AB2">
              <w:t xml:space="preserve">Chart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2</w:t>
            </w:r>
            <w:r w:rsidR="00F165BC">
              <w:rPr>
                <w:noProof/>
              </w:rPr>
              <w:fldChar w:fldCharType="end"/>
            </w:r>
            <w:bookmarkEnd w:id="124"/>
            <w:r w:rsidRPr="00F01AB2">
              <w:t xml:space="preserve">: </w:t>
            </w:r>
            <w:r w:rsidRPr="00F01AB2" w:rsidR="00095FA2">
              <w:rPr>
                <w:rFonts w:cs="Arial"/>
              </w:rPr>
              <w:t>Log</w:t>
            </w:r>
            <w:r w:rsidRPr="00F01AB2" w:rsidR="00DA2C74">
              <w:rPr>
                <w:rFonts w:cs="Arial"/>
              </w:rPr>
              <w:t xml:space="preserve"> I</w:t>
            </w:r>
            <w:r w:rsidRPr="00F01AB2" w:rsidR="00095FA2">
              <w:rPr>
                <w:rFonts w:cs="Arial"/>
              </w:rPr>
              <w:t xml:space="preserve">n – </w:t>
            </w:r>
            <w:r w:rsidRPr="00F01AB2">
              <w:rPr>
                <w:rFonts w:cs="Arial"/>
              </w:rPr>
              <w:t>Forgot/Change Password</w:t>
            </w:r>
            <w:bookmarkEnd w:id="125"/>
          </w:p>
        </w:tc>
      </w:tr>
      <w:tr w14:paraId="12768BCE" w14:textId="77777777" w:rsidTr="00AD7620">
        <w:tblPrEx>
          <w:tblW w:w="9360" w:type="dxa"/>
          <w:jc w:val="center"/>
          <w:tblLayout w:type="fixed"/>
          <w:tblLook w:val="01E0"/>
        </w:tblPrEx>
        <w:trPr>
          <w:cantSplit/>
          <w:tblHeader/>
          <w:jc w:val="center"/>
        </w:trPr>
        <w:tc>
          <w:tcPr>
            <w:tcW w:w="2965" w:type="dxa"/>
            <w:shd w:val="clear" w:color="auto" w:fill="D9D9D9"/>
            <w:vAlign w:val="bottom"/>
          </w:tcPr>
          <w:p w:rsidR="0031062E" w:rsidRPr="00F01AB2" w:rsidP="0000602D" w14:paraId="587A3237" w14:textId="77777777">
            <w:pPr>
              <w:pStyle w:val="ChartColumnHead"/>
            </w:pPr>
            <w:r w:rsidRPr="00F01AB2">
              <w:t>Element</w:t>
            </w:r>
          </w:p>
        </w:tc>
        <w:tc>
          <w:tcPr>
            <w:tcW w:w="6395" w:type="dxa"/>
            <w:shd w:val="clear" w:color="auto" w:fill="D9D9D9"/>
            <w:vAlign w:val="bottom"/>
          </w:tcPr>
          <w:p w:rsidR="0031062E" w:rsidRPr="00F01AB2" w:rsidP="0000602D" w14:paraId="62E5518D" w14:textId="77777777">
            <w:pPr>
              <w:pStyle w:val="ChartColumnHead"/>
            </w:pPr>
            <w:r w:rsidRPr="00F01AB2">
              <w:t>Description</w:t>
            </w:r>
          </w:p>
        </w:tc>
      </w:tr>
      <w:tr w14:paraId="5E2B34A1" w14:textId="77777777" w:rsidTr="00F01AB2">
        <w:tblPrEx>
          <w:tblW w:w="9360" w:type="dxa"/>
          <w:jc w:val="center"/>
          <w:tblLayout w:type="fixed"/>
          <w:tblLook w:val="01E0"/>
        </w:tblPrEx>
        <w:trPr>
          <w:cantSplit/>
          <w:jc w:val="center"/>
        </w:trPr>
        <w:tc>
          <w:tcPr>
            <w:tcW w:w="2965" w:type="dxa"/>
          </w:tcPr>
          <w:p w:rsidR="003A4112" w:rsidRPr="00F01AB2" w:rsidP="003A4112" w14:paraId="68DE21CB" w14:textId="0916E2A2">
            <w:pPr>
              <w:pStyle w:val="ChartText"/>
            </w:pPr>
            <w:r w:rsidRPr="00F01AB2">
              <w:t>Password</w:t>
            </w:r>
          </w:p>
        </w:tc>
        <w:tc>
          <w:tcPr>
            <w:tcW w:w="6395" w:type="dxa"/>
          </w:tcPr>
          <w:p w:rsidR="003A4112" w:rsidRPr="00F01AB2" w:rsidP="003A4112" w14:paraId="2CC35F49" w14:textId="19AA8F92">
            <w:pPr>
              <w:pStyle w:val="ChartText"/>
            </w:pPr>
            <w:r w:rsidRPr="00F01AB2">
              <w:t>Enter</w:t>
            </w:r>
            <w:r w:rsidRPr="00F01AB2" w:rsidR="00AD509A">
              <w:t>s</w:t>
            </w:r>
            <w:r w:rsidRPr="00F01AB2">
              <w:t xml:space="preserve"> a password</w:t>
            </w:r>
          </w:p>
        </w:tc>
      </w:tr>
      <w:tr w14:paraId="53EA3B7C" w14:textId="77777777" w:rsidTr="00F01AB2">
        <w:tblPrEx>
          <w:tblW w:w="9360" w:type="dxa"/>
          <w:jc w:val="center"/>
          <w:tblLayout w:type="fixed"/>
          <w:tblLook w:val="01E0"/>
        </w:tblPrEx>
        <w:trPr>
          <w:cantSplit/>
          <w:jc w:val="center"/>
        </w:trPr>
        <w:tc>
          <w:tcPr>
            <w:tcW w:w="2965" w:type="dxa"/>
          </w:tcPr>
          <w:p w:rsidR="003A4112" w:rsidRPr="00F01AB2" w:rsidP="003A4112" w14:paraId="3A8EFEC6" w14:textId="10EFFFA3">
            <w:pPr>
              <w:pStyle w:val="ChartText"/>
            </w:pPr>
            <w:r w:rsidRPr="00F01AB2">
              <w:t>Forgot/Change Password?</w:t>
            </w:r>
          </w:p>
        </w:tc>
        <w:tc>
          <w:tcPr>
            <w:tcW w:w="6395" w:type="dxa"/>
          </w:tcPr>
          <w:p w:rsidR="003A4112" w:rsidRPr="00F01AB2" w:rsidP="003A4112" w14:paraId="1AD0B631" w14:textId="729A2C41">
            <w:pPr>
              <w:pStyle w:val="ChartText"/>
            </w:pPr>
            <w:r w:rsidRPr="00F01AB2">
              <w:t>Open</w:t>
            </w:r>
            <w:r w:rsidRPr="00F01AB2" w:rsidR="00AD509A">
              <w:t>s</w:t>
            </w:r>
            <w:r w:rsidRPr="00F01AB2">
              <w:t xml:space="preserve"> the Forgot/Change Password page</w:t>
            </w:r>
          </w:p>
        </w:tc>
      </w:tr>
      <w:tr w14:paraId="11AA2AD4" w14:textId="77777777" w:rsidTr="00F01AB2">
        <w:tblPrEx>
          <w:tblW w:w="9360" w:type="dxa"/>
          <w:jc w:val="center"/>
          <w:tblLayout w:type="fixed"/>
          <w:tblLook w:val="01E0"/>
        </w:tblPrEx>
        <w:trPr>
          <w:cantSplit/>
          <w:jc w:val="center"/>
        </w:trPr>
        <w:tc>
          <w:tcPr>
            <w:tcW w:w="2965" w:type="dxa"/>
          </w:tcPr>
          <w:p w:rsidR="003A4112" w:rsidRPr="00F01AB2" w:rsidP="003A4112" w14:paraId="1A24D2AC" w14:textId="432D843B">
            <w:pPr>
              <w:pStyle w:val="ChartText"/>
            </w:pPr>
            <w:r w:rsidRPr="00F01AB2">
              <w:t>Access Code</w:t>
            </w:r>
          </w:p>
        </w:tc>
        <w:tc>
          <w:tcPr>
            <w:tcW w:w="6395" w:type="dxa"/>
          </w:tcPr>
          <w:p w:rsidR="003A4112" w:rsidRPr="00F01AB2" w:rsidP="003A4112" w14:paraId="11B2C131" w14:textId="7148EBBB">
            <w:pPr>
              <w:pStyle w:val="ChartText"/>
            </w:pPr>
            <w:r w:rsidRPr="00F01AB2">
              <w:t>Enter</w:t>
            </w:r>
            <w:r w:rsidRPr="00F01AB2" w:rsidR="00AD509A">
              <w:t>s</w:t>
            </w:r>
            <w:r w:rsidRPr="00F01AB2">
              <w:t xml:space="preserve"> the access code received </w:t>
            </w:r>
            <w:r w:rsidRPr="00F01AB2" w:rsidR="00E164B7">
              <w:t xml:space="preserve">by </w:t>
            </w:r>
            <w:r w:rsidRPr="00F01AB2" w:rsidR="00E76861">
              <w:t xml:space="preserve">phone call </w:t>
            </w:r>
            <w:r w:rsidRPr="00F01AB2">
              <w:t>or text (</w:t>
            </w:r>
            <w:r w:rsidR="00FA76A8">
              <w:t>selected</w:t>
            </w:r>
            <w:r w:rsidRPr="00F01AB2" w:rsidR="00FA76A8">
              <w:t xml:space="preserve"> </w:t>
            </w:r>
            <w:r w:rsidRPr="00F01AB2">
              <w:t>during registration)</w:t>
            </w:r>
            <w:r w:rsidRPr="00F01AB2">
              <w:t xml:space="preserve"> </w:t>
            </w:r>
          </w:p>
        </w:tc>
      </w:tr>
      <w:tr w14:paraId="57A8EF40" w14:textId="77777777" w:rsidTr="00F01AB2">
        <w:tblPrEx>
          <w:tblW w:w="9360" w:type="dxa"/>
          <w:jc w:val="center"/>
          <w:tblLayout w:type="fixed"/>
          <w:tblLook w:val="01E0"/>
        </w:tblPrEx>
        <w:trPr>
          <w:cantSplit/>
          <w:jc w:val="center"/>
        </w:trPr>
        <w:tc>
          <w:tcPr>
            <w:tcW w:w="2965" w:type="dxa"/>
          </w:tcPr>
          <w:p w:rsidR="003A4112" w:rsidRPr="00F01AB2" w:rsidP="003A4112" w14:paraId="25517950" w14:textId="5A463A3F">
            <w:pPr>
              <w:pStyle w:val="ChartText"/>
            </w:pPr>
            <w:r w:rsidRPr="00F01AB2">
              <w:t>Cancel</w:t>
            </w:r>
          </w:p>
        </w:tc>
        <w:tc>
          <w:tcPr>
            <w:tcW w:w="6395" w:type="dxa"/>
          </w:tcPr>
          <w:p w:rsidR="003A4112" w:rsidRPr="00F01AB2" w:rsidP="003A4112" w14:paraId="41A7A670" w14:textId="2C40C59A">
            <w:pPr>
              <w:pStyle w:val="ChartText"/>
            </w:pPr>
            <w:r w:rsidRPr="00F01AB2">
              <w:t>Return</w:t>
            </w:r>
            <w:r w:rsidRPr="00F01AB2" w:rsidR="00AD509A">
              <w:t>s</w:t>
            </w:r>
            <w:r w:rsidRPr="00F01AB2">
              <w:t xml:space="preserve"> </w:t>
            </w:r>
            <w:r w:rsidRPr="00F01AB2">
              <w:t xml:space="preserve">to </w:t>
            </w:r>
            <w:r w:rsidRPr="00F01AB2" w:rsidR="00E164B7">
              <w:t xml:space="preserve">the </w:t>
            </w:r>
            <w:r w:rsidRPr="00F01AB2">
              <w:rPr>
                <w:rFonts w:cs="Arial"/>
                <w:color w:val="19150F"/>
              </w:rPr>
              <w:t>Welcome to the Child Support Portal</w:t>
            </w:r>
            <w:r w:rsidRPr="00F01AB2" w:rsidR="00E164B7">
              <w:rPr>
                <w:rFonts w:cs="Arial"/>
                <w:color w:val="19150F"/>
              </w:rPr>
              <w:t xml:space="preserve"> page</w:t>
            </w:r>
          </w:p>
        </w:tc>
      </w:tr>
    </w:tbl>
    <w:p w:rsidR="00062B42" w:rsidRPr="00F01AB2" w:rsidP="00F01AB2" w14:paraId="3CE136B5" w14:textId="5A58B965">
      <w:pPr>
        <w:pStyle w:val="BodyText-12Before"/>
      </w:pPr>
      <w:r w:rsidRPr="00F01AB2">
        <w:t xml:space="preserve">The user clicks </w:t>
      </w:r>
      <w:r w:rsidRPr="00F01AB2">
        <w:rPr>
          <w:b/>
          <w:bCs/>
        </w:rPr>
        <w:t>Forgot/Change Password?</w:t>
      </w:r>
      <w:r w:rsidRPr="00F01AB2">
        <w:t xml:space="preserve"> </w:t>
      </w:r>
    </w:p>
    <w:p w:rsidR="0031062E" w:rsidRPr="00F01AB2" w:rsidP="0098628F" w14:paraId="00D6DA9C" w14:textId="4BE96FB9">
      <w:pPr>
        <w:pStyle w:val="BodyText-12Before"/>
      </w:pPr>
      <w:r w:rsidRPr="00F01AB2">
        <w:t>The user c</w:t>
      </w:r>
      <w:r w:rsidRPr="00F01AB2">
        <w:t>lick</w:t>
      </w:r>
      <w:r w:rsidRPr="00F01AB2">
        <w:t>s</w:t>
      </w:r>
      <w:r w:rsidRPr="00F01AB2">
        <w:t xml:space="preserve"> </w:t>
      </w:r>
      <w:r w:rsidRPr="00F01AB2">
        <w:rPr>
          <w:b/>
        </w:rPr>
        <w:t>Log</w:t>
      </w:r>
      <w:r w:rsidRPr="00F01AB2" w:rsidR="00CD6CD1">
        <w:rPr>
          <w:b/>
        </w:rPr>
        <w:t xml:space="preserve"> I</w:t>
      </w:r>
      <w:r w:rsidRPr="00F01AB2">
        <w:rPr>
          <w:b/>
        </w:rPr>
        <w:t>n</w:t>
      </w:r>
      <w:r w:rsidRPr="00F01AB2">
        <w:t xml:space="preserve"> to authenticate the password.</w:t>
      </w:r>
    </w:p>
    <w:p w:rsidR="00E7107D" w:rsidRPr="00F01AB2" w:rsidP="00F01AB2" w14:paraId="45834836" w14:textId="3251EA73">
      <w:pPr>
        <w:pStyle w:val="BodyText"/>
      </w:pPr>
      <w:r w:rsidRPr="00F01AB2">
        <w:t>If the user forgot or wants to change their password, they c</w:t>
      </w:r>
      <w:r w:rsidRPr="00F01AB2" w:rsidR="00CD6CD1">
        <w:t xml:space="preserve">lick </w:t>
      </w:r>
      <w:r w:rsidRPr="00F01AB2" w:rsidR="00CD6CD1">
        <w:rPr>
          <w:b/>
          <w:bCs/>
        </w:rPr>
        <w:t>Forgot/Change Password?</w:t>
      </w:r>
      <w:r w:rsidRPr="00AD7620" w:rsidR="00EE0DF0">
        <w:t xml:space="preserve"> </w:t>
      </w:r>
      <w:r w:rsidRPr="00F01AB2" w:rsidR="00062B42">
        <w:t xml:space="preserve">The Forgot/Change Password page opens; </w:t>
      </w:r>
      <w:bookmarkStart w:id="126" w:name="_Toc419882646"/>
      <w:r w:rsidRPr="00F01AB2" w:rsidR="00095FA2">
        <w:fldChar w:fldCharType="begin"/>
      </w:r>
      <w:r w:rsidRPr="00F01AB2" w:rsidR="00095FA2">
        <w:instrText xml:space="preserve"> REF _Ref511728032 \h </w:instrText>
      </w:r>
      <w:r w:rsidRPr="00F01AB2" w:rsidR="0034240F">
        <w:instrText xml:space="preserve"> \* MERGEFORMAT </w:instrText>
      </w:r>
      <w:r w:rsidRPr="00F01AB2" w:rsidR="00095FA2">
        <w:fldChar w:fldCharType="separate"/>
      </w:r>
      <w:r w:rsidRPr="00F01AB2" w:rsidR="00F165BC">
        <w:t xml:space="preserve">Figure </w:t>
      </w:r>
      <w:r w:rsidR="00F165BC">
        <w:t>5</w:t>
      </w:r>
      <w:r w:rsidRPr="00F01AB2" w:rsidR="00F165BC">
        <w:noBreakHyphen/>
      </w:r>
      <w:r w:rsidR="00F165BC">
        <w:t>4</w:t>
      </w:r>
      <w:r w:rsidRPr="00F01AB2" w:rsidR="00095FA2">
        <w:fldChar w:fldCharType="end"/>
      </w:r>
      <w:r w:rsidRPr="00F01AB2">
        <w:t xml:space="preserve"> </w:t>
      </w:r>
      <w:r w:rsidRPr="00F01AB2" w:rsidR="00EE0DF0">
        <w:t xml:space="preserve">shows </w:t>
      </w:r>
      <w:r w:rsidRPr="00F01AB2" w:rsidR="00062B42">
        <w:t>an example</w:t>
      </w:r>
      <w:r w:rsidR="00EE4813">
        <w:t xml:space="preserve"> </w:t>
      </w:r>
      <w:r w:rsidRPr="00F01AB2" w:rsidR="00EE4813">
        <w:t>of this page</w:t>
      </w:r>
      <w:r w:rsidRPr="00F01AB2">
        <w:t>.</w:t>
      </w:r>
    </w:p>
    <w:bookmarkEnd w:id="126"/>
    <w:p w:rsidR="00CD6CD1" w:rsidRPr="00F01AB2" w:rsidP="00F01AB2" w14:paraId="5F048EA9" w14:textId="11DFDC9F">
      <w:pPr>
        <w:pStyle w:val="Figure"/>
      </w:pPr>
      <w:r w:rsidRPr="00F01AB2">
        <w:rPr>
          <w:noProof/>
        </w:rPr>
        <w:drawing>
          <wp:inline distT="0" distB="0" distL="0" distR="0">
            <wp:extent cx="5029200" cy="2199740"/>
            <wp:effectExtent l="19050" t="19050" r="19050" b="10160"/>
            <wp:docPr id="53204318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3180" name="Picture 1" descr="Graphical user interface, application&#10;&#10;Description automatically generated"/>
                    <pic:cNvPicPr/>
                  </pic:nvPicPr>
                  <pic:blipFill>
                    <a:blip xmlns:r="http://schemas.openxmlformats.org/officeDocument/2006/relationships" r:embed="rId34"/>
                    <a:stretch>
                      <a:fillRect/>
                    </a:stretch>
                  </pic:blipFill>
                  <pic:spPr>
                    <a:xfrm>
                      <a:off x="0" y="0"/>
                      <a:ext cx="5029200" cy="2199740"/>
                    </a:xfrm>
                    <a:prstGeom prst="rect">
                      <a:avLst/>
                    </a:prstGeom>
                    <a:ln w="6350">
                      <a:solidFill>
                        <a:schemeClr val="tx1"/>
                      </a:solidFill>
                    </a:ln>
                  </pic:spPr>
                </pic:pic>
              </a:graphicData>
            </a:graphic>
          </wp:inline>
        </w:drawing>
      </w:r>
    </w:p>
    <w:p w:rsidR="0079451B" w:rsidRPr="00F01AB2" w:rsidP="0079451B" w14:paraId="24F06B0A" w14:textId="01D512BE">
      <w:pPr>
        <w:pStyle w:val="Caption-Figure"/>
      </w:pPr>
      <w:bookmarkStart w:id="127" w:name="_Ref511728032"/>
      <w:bookmarkStart w:id="128" w:name="_Ref511653544"/>
      <w:bookmarkStart w:id="129" w:name="_Toc169814078"/>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4</w:t>
      </w:r>
      <w:r w:rsidR="00F165BC">
        <w:rPr>
          <w:noProof/>
        </w:rPr>
        <w:fldChar w:fldCharType="end"/>
      </w:r>
      <w:bookmarkEnd w:id="127"/>
      <w:bookmarkEnd w:id="128"/>
      <w:r w:rsidRPr="00F01AB2">
        <w:t>: Forgot/Change Password</w:t>
      </w:r>
      <w:bookmarkEnd w:id="129"/>
    </w:p>
    <w:p w:rsidR="00B94B37" w:rsidRPr="00F01AB2" w:rsidP="00B94B37" w14:paraId="7C8846CB" w14:textId="2E76620E">
      <w:pPr>
        <w:pStyle w:val="BodyText"/>
      </w:pPr>
      <w:r w:rsidRPr="00F01AB2">
        <w:fldChar w:fldCharType="begin"/>
      </w:r>
      <w:r w:rsidRPr="00F01AB2">
        <w:instrText xml:space="preserve"> REF _Ref511806749 \h </w:instrText>
      </w:r>
      <w:r w:rsidRPr="00F01AB2" w:rsidR="0034240F">
        <w:instrText xml:space="preserve"> \* MERGEFORMAT </w:instrText>
      </w:r>
      <w:r w:rsidRPr="00F01AB2">
        <w:fldChar w:fldCharType="separate"/>
      </w:r>
      <w:r w:rsidRPr="00F01AB2" w:rsidR="00F165BC">
        <w:t xml:space="preserve">Chart </w:t>
      </w:r>
      <w:r w:rsidR="00F165BC">
        <w:t>5</w:t>
      </w:r>
      <w:r w:rsidRPr="00F01AB2" w:rsidR="00F165BC">
        <w:noBreakHyphen/>
      </w:r>
      <w:r w:rsidR="00F165BC">
        <w:t>3</w:t>
      </w:r>
      <w:r w:rsidRPr="00F01AB2">
        <w:fldChar w:fldCharType="end"/>
      </w:r>
      <w:r w:rsidRPr="00F01AB2">
        <w:t xml:space="preserve"> </w:t>
      </w:r>
      <w:r w:rsidRPr="00F01AB2" w:rsidR="00E164B7">
        <w:t xml:space="preserve">defines </w:t>
      </w:r>
      <w:r w:rsidRPr="00F01AB2">
        <w:t xml:space="preserve">the functions available </w:t>
      </w:r>
      <w:r w:rsidRPr="00F01AB2" w:rsidR="00E164B7">
        <w:t xml:space="preserve">on </w:t>
      </w:r>
      <w:r w:rsidRPr="00F01AB2">
        <w:t>the Forgot/Change Password</w:t>
      </w:r>
      <w:r w:rsidRPr="00F01AB2" w:rsidR="00E468E6">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6679"/>
      </w:tblGrid>
      <w:tr w14:paraId="0A211E9C"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blHeader/>
          <w:jc w:val="center"/>
        </w:trPr>
        <w:tc>
          <w:tcPr>
            <w:tcW w:w="9493" w:type="dxa"/>
            <w:gridSpan w:val="2"/>
            <w:shd w:val="clear" w:color="auto" w:fill="D9D9D9"/>
            <w:vAlign w:val="bottom"/>
          </w:tcPr>
          <w:p w:rsidR="00B94B37" w:rsidRPr="00F01AB2" w:rsidP="0000602D" w14:paraId="1310E4AB" w14:textId="7F75538B">
            <w:pPr>
              <w:pStyle w:val="ChartTitle"/>
              <w:rPr>
                <w:rFonts w:cs="Arial"/>
              </w:rPr>
            </w:pPr>
            <w:bookmarkStart w:id="130" w:name="_Ref511806749"/>
            <w:bookmarkStart w:id="131" w:name="_Toc169814115"/>
            <w:r w:rsidRPr="00F01AB2">
              <w:t xml:space="preserve">Chart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3</w:t>
            </w:r>
            <w:r w:rsidR="00F165BC">
              <w:rPr>
                <w:noProof/>
              </w:rPr>
              <w:fldChar w:fldCharType="end"/>
            </w:r>
            <w:bookmarkEnd w:id="130"/>
            <w:r w:rsidRPr="00F01AB2">
              <w:t>: Log</w:t>
            </w:r>
            <w:r w:rsidRPr="00F01AB2" w:rsidR="00301C23">
              <w:t xml:space="preserve"> I</w:t>
            </w:r>
            <w:r w:rsidRPr="00F01AB2">
              <w:t xml:space="preserve">n </w:t>
            </w:r>
            <w:r w:rsidRPr="00F01AB2">
              <w:rPr>
                <w:rFonts w:cs="Arial"/>
              </w:rPr>
              <w:t>Forgot/Change Password</w:t>
            </w:r>
            <w:bookmarkEnd w:id="131"/>
          </w:p>
        </w:tc>
      </w:tr>
      <w:tr w14:paraId="3317F142" w14:textId="77777777" w:rsidTr="00AD7620">
        <w:tblPrEx>
          <w:tblW w:w="9360" w:type="dxa"/>
          <w:jc w:val="center"/>
          <w:tblLayout w:type="fixed"/>
          <w:tblLook w:val="01E0"/>
        </w:tblPrEx>
        <w:trPr>
          <w:tblHeader/>
          <w:jc w:val="center"/>
        </w:trPr>
        <w:tc>
          <w:tcPr>
            <w:tcW w:w="2718" w:type="dxa"/>
            <w:shd w:val="clear" w:color="auto" w:fill="D9D9D9"/>
            <w:vAlign w:val="bottom"/>
          </w:tcPr>
          <w:p w:rsidR="00B94B37" w:rsidRPr="00F01AB2" w:rsidP="0000602D" w14:paraId="339FF9C6" w14:textId="77777777">
            <w:pPr>
              <w:pStyle w:val="ChartColumnHead"/>
            </w:pPr>
            <w:r w:rsidRPr="00F01AB2">
              <w:t>Element</w:t>
            </w:r>
          </w:p>
        </w:tc>
        <w:tc>
          <w:tcPr>
            <w:tcW w:w="6775" w:type="dxa"/>
            <w:shd w:val="clear" w:color="auto" w:fill="D9D9D9"/>
            <w:vAlign w:val="bottom"/>
          </w:tcPr>
          <w:p w:rsidR="00B94B37" w:rsidRPr="00F01AB2" w:rsidP="0000602D" w14:paraId="1B3DF620" w14:textId="77777777">
            <w:pPr>
              <w:pStyle w:val="ChartColumnHead"/>
            </w:pPr>
            <w:r w:rsidRPr="00F01AB2">
              <w:t>Description</w:t>
            </w:r>
          </w:p>
        </w:tc>
      </w:tr>
      <w:tr w14:paraId="65FF23A6" w14:textId="77777777" w:rsidTr="00F01AB2">
        <w:tblPrEx>
          <w:tblW w:w="9360" w:type="dxa"/>
          <w:jc w:val="center"/>
          <w:tblLayout w:type="fixed"/>
          <w:tblLook w:val="01E0"/>
        </w:tblPrEx>
        <w:trPr>
          <w:jc w:val="center"/>
        </w:trPr>
        <w:tc>
          <w:tcPr>
            <w:tcW w:w="2718" w:type="dxa"/>
          </w:tcPr>
          <w:p w:rsidR="00B94B37" w:rsidRPr="00F01AB2" w:rsidP="003A1E70" w14:paraId="388F3D54" w14:textId="6F489396">
            <w:pPr>
              <w:pStyle w:val="ChartText"/>
            </w:pPr>
            <w:r w:rsidRPr="00F01AB2">
              <w:t>User ID</w:t>
            </w:r>
          </w:p>
        </w:tc>
        <w:tc>
          <w:tcPr>
            <w:tcW w:w="6775" w:type="dxa"/>
          </w:tcPr>
          <w:p w:rsidR="00B94B37" w:rsidRPr="00F01AB2" w:rsidP="00F27D03" w14:paraId="6A309CE0" w14:textId="5312EEBC">
            <w:pPr>
              <w:pStyle w:val="ChartText"/>
            </w:pPr>
            <w:r w:rsidRPr="00F01AB2">
              <w:t>Display</w:t>
            </w:r>
            <w:r w:rsidRPr="00F01AB2" w:rsidR="00AD509A">
              <w:t>s</w:t>
            </w:r>
            <w:r w:rsidRPr="00F01AB2">
              <w:t xml:space="preserve"> </w:t>
            </w:r>
            <w:r w:rsidRPr="00F01AB2" w:rsidR="00F27D03">
              <w:t>a system-generated</w:t>
            </w:r>
            <w:r w:rsidRPr="00F01AB2">
              <w:t xml:space="preserve"> </w:t>
            </w:r>
            <w:r w:rsidRPr="00F01AB2" w:rsidR="00F27D03">
              <w:t>u</w:t>
            </w:r>
            <w:r w:rsidRPr="00F01AB2">
              <w:t>ser ID</w:t>
            </w:r>
          </w:p>
        </w:tc>
      </w:tr>
      <w:tr w14:paraId="781CA955" w14:textId="77777777" w:rsidTr="00F01AB2">
        <w:tblPrEx>
          <w:tblW w:w="9360" w:type="dxa"/>
          <w:jc w:val="center"/>
          <w:tblLayout w:type="fixed"/>
          <w:tblLook w:val="01E0"/>
        </w:tblPrEx>
        <w:trPr>
          <w:jc w:val="center"/>
        </w:trPr>
        <w:tc>
          <w:tcPr>
            <w:tcW w:w="2718" w:type="dxa"/>
          </w:tcPr>
          <w:p w:rsidR="00B94B37" w:rsidRPr="00F01AB2" w:rsidP="003A1E70" w14:paraId="08079530" w14:textId="0AF94057">
            <w:pPr>
              <w:pStyle w:val="ChartText"/>
            </w:pPr>
            <w:r w:rsidRPr="00F01AB2">
              <w:t xml:space="preserve">Email </w:t>
            </w:r>
          </w:p>
        </w:tc>
        <w:tc>
          <w:tcPr>
            <w:tcW w:w="6775" w:type="dxa"/>
          </w:tcPr>
          <w:p w:rsidR="00B94B37" w:rsidRPr="00F01AB2" w:rsidP="003A1E70" w14:paraId="25F30BE9" w14:textId="021B9102">
            <w:pPr>
              <w:pStyle w:val="ChartText"/>
            </w:pPr>
            <w:r w:rsidRPr="00F01AB2">
              <w:t>E</w:t>
            </w:r>
            <w:r w:rsidRPr="00F01AB2" w:rsidR="00F27D03">
              <w:t>nter</w:t>
            </w:r>
            <w:r w:rsidRPr="00F01AB2" w:rsidR="00AD509A">
              <w:t>s</w:t>
            </w:r>
            <w:r w:rsidRPr="00F01AB2">
              <w:t xml:space="preserve"> </w:t>
            </w:r>
            <w:r w:rsidRPr="00F01AB2" w:rsidR="00EE0DF0">
              <w:t xml:space="preserve">an </w:t>
            </w:r>
            <w:r w:rsidRPr="00F01AB2">
              <w:t>email address</w:t>
            </w:r>
            <w:r w:rsidRPr="00F01AB2" w:rsidR="00EE0DF0">
              <w:t xml:space="preserve"> associated with the user ID</w:t>
            </w:r>
          </w:p>
        </w:tc>
      </w:tr>
      <w:tr w14:paraId="38C961CE" w14:textId="77777777" w:rsidTr="00F01AB2">
        <w:tblPrEx>
          <w:tblW w:w="9360" w:type="dxa"/>
          <w:jc w:val="center"/>
          <w:tblLayout w:type="fixed"/>
          <w:tblLook w:val="01E0"/>
        </w:tblPrEx>
        <w:trPr>
          <w:jc w:val="center"/>
        </w:trPr>
        <w:tc>
          <w:tcPr>
            <w:tcW w:w="2718" w:type="dxa"/>
          </w:tcPr>
          <w:p w:rsidR="003A4112" w:rsidRPr="00F01AB2" w:rsidP="003A4112" w14:paraId="57943081" w14:textId="3F5456E8">
            <w:pPr>
              <w:pStyle w:val="ChartText"/>
            </w:pPr>
            <w:r w:rsidRPr="00F01AB2">
              <w:t>Submit</w:t>
            </w:r>
          </w:p>
        </w:tc>
        <w:tc>
          <w:tcPr>
            <w:tcW w:w="6775" w:type="dxa"/>
          </w:tcPr>
          <w:p w:rsidR="003A4112" w:rsidRPr="00F01AB2" w:rsidP="003A4112" w14:paraId="6B15A78B" w14:textId="578C8413">
            <w:pPr>
              <w:pStyle w:val="ChartText"/>
            </w:pPr>
            <w:r w:rsidRPr="00F01AB2">
              <w:t>Send</w:t>
            </w:r>
            <w:r w:rsidRPr="00F01AB2" w:rsidR="00AD509A">
              <w:t>s</w:t>
            </w:r>
            <w:r w:rsidRPr="00F01AB2">
              <w:t xml:space="preserve"> the </w:t>
            </w:r>
            <w:r w:rsidRPr="00F01AB2">
              <w:t xml:space="preserve">request to change </w:t>
            </w:r>
            <w:r w:rsidRPr="00F01AB2">
              <w:t xml:space="preserve">the user’s </w:t>
            </w:r>
            <w:r w:rsidRPr="00F01AB2">
              <w:t>password</w:t>
            </w:r>
          </w:p>
        </w:tc>
      </w:tr>
      <w:tr w14:paraId="4BE52901" w14:textId="77777777" w:rsidTr="00F01AB2">
        <w:tblPrEx>
          <w:tblW w:w="9360" w:type="dxa"/>
          <w:jc w:val="center"/>
          <w:tblLayout w:type="fixed"/>
          <w:tblLook w:val="01E0"/>
        </w:tblPrEx>
        <w:trPr>
          <w:jc w:val="center"/>
        </w:trPr>
        <w:tc>
          <w:tcPr>
            <w:tcW w:w="2718" w:type="dxa"/>
          </w:tcPr>
          <w:p w:rsidR="003A4112" w:rsidRPr="00F01AB2" w:rsidP="003A4112" w14:paraId="3321F32A" w14:textId="334825C8">
            <w:pPr>
              <w:pStyle w:val="ChartText"/>
            </w:pPr>
            <w:r w:rsidRPr="00F01AB2">
              <w:t>Cancel</w:t>
            </w:r>
          </w:p>
        </w:tc>
        <w:tc>
          <w:tcPr>
            <w:tcW w:w="6775" w:type="dxa"/>
          </w:tcPr>
          <w:p w:rsidR="003A4112" w:rsidRPr="00F01AB2" w:rsidP="003A4112" w14:paraId="387A6E45" w14:textId="39DFE668">
            <w:pPr>
              <w:pStyle w:val="ChartText"/>
            </w:pPr>
            <w:r w:rsidRPr="00F01AB2">
              <w:t>Return</w:t>
            </w:r>
            <w:r w:rsidRPr="00F01AB2" w:rsidR="00AD509A">
              <w:t>s</w:t>
            </w:r>
            <w:r w:rsidRPr="00F01AB2" w:rsidR="00E164B7">
              <w:t xml:space="preserve"> </w:t>
            </w:r>
            <w:r w:rsidRPr="00F01AB2">
              <w:t xml:space="preserve">to </w:t>
            </w:r>
            <w:r w:rsidRPr="00F01AB2" w:rsidR="00E164B7">
              <w:t xml:space="preserve">the </w:t>
            </w:r>
            <w:r w:rsidRPr="00F01AB2">
              <w:rPr>
                <w:rFonts w:cs="Arial"/>
                <w:color w:val="19150F"/>
              </w:rPr>
              <w:t>Welcome to the Child Support Portal</w:t>
            </w:r>
            <w:r w:rsidRPr="00F01AB2" w:rsidR="00E164B7">
              <w:rPr>
                <w:rFonts w:cs="Arial"/>
                <w:color w:val="19150F"/>
              </w:rPr>
              <w:t xml:space="preserve"> page</w:t>
            </w:r>
          </w:p>
        </w:tc>
      </w:tr>
    </w:tbl>
    <w:p w:rsidR="00E7107D" w:rsidRPr="00F01AB2" w:rsidP="00F01AB2" w14:paraId="45834864" w14:textId="4D188B0E">
      <w:pPr>
        <w:pStyle w:val="BodyText-12Before"/>
      </w:pPr>
      <w:r w:rsidRPr="00F01AB2">
        <w:t xml:space="preserve">The user enters </w:t>
      </w:r>
      <w:r w:rsidRPr="00F01AB2" w:rsidR="00B94B37">
        <w:t xml:space="preserve">an email address </w:t>
      </w:r>
      <w:r w:rsidRPr="00F01AB2">
        <w:t>to</w:t>
      </w:r>
      <w:r w:rsidRPr="00F01AB2" w:rsidR="000B23D7">
        <w:t xml:space="preserve"> </w:t>
      </w:r>
      <w:r w:rsidRPr="00F01AB2" w:rsidR="00B94B37">
        <w:t xml:space="preserve">access to </w:t>
      </w:r>
      <w:r w:rsidRPr="00F01AB2">
        <w:t xml:space="preserve">the </w:t>
      </w:r>
      <w:r w:rsidRPr="00F01AB2" w:rsidR="00B94B37">
        <w:t>password reset page</w:t>
      </w:r>
      <w:r w:rsidRPr="00F01AB2" w:rsidR="00846159">
        <w:t xml:space="preserve"> and then c</w:t>
      </w:r>
      <w:r w:rsidRPr="00F01AB2" w:rsidR="00F27D03">
        <w:t>lick</w:t>
      </w:r>
      <w:r w:rsidRPr="00F01AB2">
        <w:t>s</w:t>
      </w:r>
      <w:r w:rsidRPr="00F01AB2" w:rsidR="00F27D03">
        <w:t xml:space="preserve"> </w:t>
      </w:r>
      <w:r w:rsidRPr="00F01AB2" w:rsidR="00F27D03">
        <w:rPr>
          <w:b/>
        </w:rPr>
        <w:t>Submit</w:t>
      </w:r>
      <w:r w:rsidRPr="00F01AB2" w:rsidR="00062B42">
        <w:rPr>
          <w:bCs/>
        </w:rPr>
        <w:t xml:space="preserve">. </w:t>
      </w:r>
      <w:r w:rsidRPr="00F01AB2" w:rsidR="00062B42">
        <w:t>T</w:t>
      </w:r>
      <w:r w:rsidRPr="00F01AB2" w:rsidR="00F27D03">
        <w:t>he Forgot/Change Password – Challenge Questions page</w:t>
      </w:r>
      <w:r w:rsidRPr="00F01AB2" w:rsidR="00062B42">
        <w:t xml:space="preserve"> opens</w:t>
      </w:r>
      <w:r w:rsidRPr="00F01AB2" w:rsidR="00B94B37">
        <w:t xml:space="preserve">. </w:t>
      </w:r>
      <w:bookmarkStart w:id="132" w:name="_Toc419882648"/>
      <w:r w:rsidRPr="00F01AB2" w:rsidR="00846159">
        <w:fldChar w:fldCharType="begin"/>
      </w:r>
      <w:r w:rsidRPr="00F01AB2" w:rsidR="00846159">
        <w:instrText xml:space="preserve"> REF _Ref511653819 \h </w:instrText>
      </w:r>
      <w:r w:rsidRPr="00F01AB2" w:rsidR="0034240F">
        <w:instrText xml:space="preserve"> \* MERGEFORMAT </w:instrText>
      </w:r>
      <w:r w:rsidRPr="00F01AB2" w:rsidR="00846159">
        <w:fldChar w:fldCharType="separate"/>
      </w:r>
      <w:r w:rsidRPr="00F01AB2" w:rsidR="00F165BC">
        <w:t xml:space="preserve">Figure </w:t>
      </w:r>
      <w:r w:rsidR="00F165BC">
        <w:t>5</w:t>
      </w:r>
      <w:r w:rsidRPr="00F01AB2" w:rsidR="00F165BC">
        <w:noBreakHyphen/>
      </w:r>
      <w:r w:rsidR="00F165BC">
        <w:t>5</w:t>
      </w:r>
      <w:r w:rsidRPr="00F01AB2" w:rsidR="00846159">
        <w:fldChar w:fldCharType="end"/>
      </w:r>
      <w:r w:rsidRPr="00F01AB2">
        <w:t xml:space="preserve"> </w:t>
      </w:r>
      <w:r w:rsidRPr="00F01AB2" w:rsidR="00062B42">
        <w:t xml:space="preserve">shows an example of </w:t>
      </w:r>
      <w:r w:rsidRPr="00F01AB2" w:rsidR="00A86A22">
        <w:t xml:space="preserve">the </w:t>
      </w:r>
      <w:r w:rsidRPr="00F01AB2">
        <w:t xml:space="preserve">page </w:t>
      </w:r>
      <w:r w:rsidRPr="00F01AB2" w:rsidR="00062B42">
        <w:t xml:space="preserve">where </w:t>
      </w:r>
      <w:r w:rsidRPr="00F01AB2" w:rsidR="00F27D03">
        <w:t>the</w:t>
      </w:r>
      <w:r w:rsidRPr="00F01AB2">
        <w:t xml:space="preserve"> user answer</w:t>
      </w:r>
      <w:r w:rsidRPr="00F01AB2" w:rsidR="00062B42">
        <w:t>s</w:t>
      </w:r>
      <w:r w:rsidRPr="00F01AB2">
        <w:t xml:space="preserve"> </w:t>
      </w:r>
      <w:r w:rsidRPr="00F01AB2" w:rsidR="00062B42">
        <w:t xml:space="preserve">the </w:t>
      </w:r>
      <w:r w:rsidRPr="00F01AB2" w:rsidR="00F27D03">
        <w:t>c</w:t>
      </w:r>
      <w:r w:rsidRPr="00F01AB2">
        <w:t xml:space="preserve">hallenge </w:t>
      </w:r>
      <w:r w:rsidRPr="00F01AB2" w:rsidR="00F27D03">
        <w:t>q</w:t>
      </w:r>
      <w:r w:rsidRPr="00F01AB2">
        <w:t>uestions</w:t>
      </w:r>
      <w:r w:rsidRPr="00F01AB2" w:rsidR="00062B42">
        <w:t xml:space="preserve"> they selected on the Profile Update page; see </w:t>
      </w:r>
      <w:r w:rsidRPr="00F01AB2" w:rsidR="00062B42">
        <w:fldChar w:fldCharType="begin"/>
      </w:r>
      <w:r w:rsidRPr="00F01AB2" w:rsidR="00062B42">
        <w:instrText xml:space="preserve"> REF _Ref162891652 \h </w:instrText>
      </w:r>
      <w:r w:rsidRPr="00F01AB2" w:rsidR="00062B42">
        <w:fldChar w:fldCharType="separate"/>
      </w:r>
      <w:r w:rsidRPr="00F01AB2" w:rsidR="00F165BC">
        <w:t xml:space="preserve">Figure </w:t>
      </w:r>
      <w:r w:rsidR="00F165BC">
        <w:rPr>
          <w:noProof/>
        </w:rPr>
        <w:t>4</w:t>
      </w:r>
      <w:r w:rsidRPr="00F01AB2" w:rsidR="00F165BC">
        <w:noBreakHyphen/>
      </w:r>
      <w:r w:rsidR="00F165BC">
        <w:rPr>
          <w:noProof/>
        </w:rPr>
        <w:t>1</w:t>
      </w:r>
      <w:r w:rsidRPr="00F01AB2" w:rsidR="00062B42">
        <w:fldChar w:fldCharType="end"/>
      </w:r>
      <w:r w:rsidRPr="00F01AB2" w:rsidR="00062B42">
        <w:t xml:space="preserve"> on page </w:t>
      </w:r>
      <w:r w:rsidRPr="00F01AB2" w:rsidR="00062B42">
        <w:fldChar w:fldCharType="begin"/>
      </w:r>
      <w:r w:rsidRPr="00F01AB2" w:rsidR="00062B42">
        <w:instrText xml:space="preserve"> PAGEREF _Ref162891680 \h </w:instrText>
      </w:r>
      <w:r w:rsidRPr="00F01AB2" w:rsidR="00062B42">
        <w:fldChar w:fldCharType="separate"/>
      </w:r>
      <w:r w:rsidR="00F165BC">
        <w:rPr>
          <w:noProof/>
        </w:rPr>
        <w:t>4-1</w:t>
      </w:r>
      <w:r w:rsidRPr="00F01AB2" w:rsidR="00062B42">
        <w:fldChar w:fldCharType="end"/>
      </w:r>
      <w:r w:rsidRPr="00F01AB2">
        <w:t>.</w:t>
      </w:r>
    </w:p>
    <w:bookmarkEnd w:id="132"/>
    <w:p w:rsidR="00B626DB" w:rsidRPr="00F01AB2" w:rsidP="00DC625E" w14:paraId="46E0BC19" w14:textId="6E4BFFFD">
      <w:pPr>
        <w:pStyle w:val="Figure"/>
      </w:pPr>
      <w:r w:rsidRPr="00F01AB2">
        <w:rPr>
          <w:noProof/>
        </w:rPr>
        <w:drawing>
          <wp:inline distT="0" distB="0" distL="0" distR="0">
            <wp:extent cx="5029200" cy="3164740"/>
            <wp:effectExtent l="19050" t="19050" r="19050" b="17145"/>
            <wp:docPr id="9734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2894" name=""/>
                    <pic:cNvPicPr/>
                  </pic:nvPicPr>
                  <pic:blipFill>
                    <a:blip xmlns:r="http://schemas.openxmlformats.org/officeDocument/2006/relationships" r:embed="rId35"/>
                    <a:stretch>
                      <a:fillRect/>
                    </a:stretch>
                  </pic:blipFill>
                  <pic:spPr>
                    <a:xfrm>
                      <a:off x="0" y="0"/>
                      <a:ext cx="5029200" cy="3164740"/>
                    </a:xfrm>
                    <a:prstGeom prst="rect">
                      <a:avLst/>
                    </a:prstGeom>
                    <a:ln w="6350">
                      <a:solidFill>
                        <a:schemeClr val="tx1"/>
                      </a:solidFill>
                    </a:ln>
                  </pic:spPr>
                </pic:pic>
              </a:graphicData>
            </a:graphic>
          </wp:inline>
        </w:drawing>
      </w:r>
    </w:p>
    <w:p w:rsidR="0079451B" w:rsidRPr="00F01AB2" w:rsidP="0079451B" w14:paraId="1071E244" w14:textId="20BC5AEB">
      <w:pPr>
        <w:pStyle w:val="Caption-Figure"/>
      </w:pPr>
      <w:bookmarkStart w:id="133" w:name="_Ref511653819"/>
      <w:bookmarkStart w:id="134" w:name="_Ref511727083"/>
      <w:bookmarkStart w:id="135" w:name="_Toc169814079"/>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5</w:t>
      </w:r>
      <w:r w:rsidR="00F165BC">
        <w:rPr>
          <w:noProof/>
        </w:rPr>
        <w:fldChar w:fldCharType="end"/>
      </w:r>
      <w:bookmarkEnd w:id="133"/>
      <w:r w:rsidRPr="00F01AB2">
        <w:t>: Forgot/Change Password – Challenge Questions</w:t>
      </w:r>
      <w:bookmarkEnd w:id="134"/>
      <w:bookmarkEnd w:id="135"/>
    </w:p>
    <w:p w:rsidR="00095FA2" w:rsidRPr="00F01AB2" w:rsidP="00F01AB2" w14:paraId="1042CDA0" w14:textId="3144DF61">
      <w:pPr>
        <w:pStyle w:val="BodyText-12Before"/>
      </w:pPr>
      <w:r w:rsidRPr="00F01AB2">
        <w:t>The user a</w:t>
      </w:r>
      <w:bookmarkStart w:id="136" w:name="_Toc419882649"/>
      <w:r w:rsidRPr="00F01AB2" w:rsidR="00F27D03">
        <w:t>nswer</w:t>
      </w:r>
      <w:r w:rsidRPr="00F01AB2">
        <w:t>s</w:t>
      </w:r>
      <w:r w:rsidRPr="00F01AB2" w:rsidR="00F27D03">
        <w:t xml:space="preserve"> the challenge questions, and then c</w:t>
      </w:r>
      <w:r w:rsidRPr="00F01AB2" w:rsidR="00E70721">
        <w:t>lick</w:t>
      </w:r>
      <w:r w:rsidRPr="00F01AB2">
        <w:t>s</w:t>
      </w:r>
      <w:r w:rsidRPr="00F01AB2" w:rsidR="00E70721">
        <w:t xml:space="preserve"> </w:t>
      </w:r>
      <w:r w:rsidRPr="00F01AB2" w:rsidR="00E70721">
        <w:rPr>
          <w:b/>
        </w:rPr>
        <w:t>Submit</w:t>
      </w:r>
      <w:r w:rsidRPr="00F01AB2" w:rsidR="00E70721">
        <w:t xml:space="preserve"> to open the Forgot/Change Password </w:t>
      </w:r>
      <w:r w:rsidRPr="00F01AB2" w:rsidR="00F27D03">
        <w:t>–R</w:t>
      </w:r>
      <w:r w:rsidRPr="00F01AB2" w:rsidR="00E70721">
        <w:t xml:space="preserve">eset </w:t>
      </w:r>
      <w:r w:rsidRPr="00F01AB2" w:rsidR="00F27D03">
        <w:t xml:space="preserve">Password </w:t>
      </w:r>
      <w:r w:rsidRPr="00F01AB2" w:rsidR="00E70721">
        <w:t>page.</w:t>
      </w:r>
      <w:r w:rsidRPr="00F01AB2">
        <w:t xml:space="preserve"> </w:t>
      </w:r>
      <w:r w:rsidRPr="00F01AB2" w:rsidR="0079451B">
        <w:rPr>
          <w:highlight w:val="yellow"/>
        </w:rPr>
        <w:fldChar w:fldCharType="begin"/>
      </w:r>
      <w:r w:rsidRPr="00F01AB2" w:rsidR="0079451B">
        <w:rPr>
          <w:highlight w:val="yellow"/>
        </w:rPr>
        <w:instrText xml:space="preserve"> REF _Ref162458653 \h </w:instrText>
      </w:r>
      <w:r w:rsidRPr="00F01AB2" w:rsidR="00A86A22">
        <w:rPr>
          <w:highlight w:val="yellow"/>
        </w:rPr>
        <w:instrText xml:space="preserve"> \* MERGEFORMAT </w:instrText>
      </w:r>
      <w:r w:rsidRPr="00F01AB2" w:rsidR="0079451B">
        <w:rPr>
          <w:highlight w:val="yellow"/>
        </w:rPr>
        <w:fldChar w:fldCharType="separate"/>
      </w:r>
      <w:r w:rsidRPr="00F01AB2" w:rsidR="00F165BC">
        <w:t xml:space="preserve">Figure </w:t>
      </w:r>
      <w:r w:rsidR="00F165BC">
        <w:t>5</w:t>
      </w:r>
      <w:r w:rsidRPr="00F01AB2" w:rsidR="00F165BC">
        <w:noBreakHyphen/>
      </w:r>
      <w:r w:rsidR="00F165BC">
        <w:t>6</w:t>
      </w:r>
      <w:r w:rsidRPr="00F01AB2" w:rsidR="0079451B">
        <w:rPr>
          <w:highlight w:val="yellow"/>
        </w:rPr>
        <w:fldChar w:fldCharType="end"/>
      </w:r>
      <w:r w:rsidRPr="00F01AB2" w:rsidR="00E7107D">
        <w:t xml:space="preserve"> shows </w:t>
      </w:r>
      <w:r w:rsidR="00EE4813">
        <w:t xml:space="preserve">an example of </w:t>
      </w:r>
      <w:r w:rsidRPr="00F01AB2" w:rsidR="00E7107D">
        <w:t>th</w:t>
      </w:r>
      <w:r w:rsidRPr="00F01AB2">
        <w:t>is page</w:t>
      </w:r>
      <w:r w:rsidRPr="00F01AB2" w:rsidR="00846159">
        <w:t>.</w:t>
      </w:r>
    </w:p>
    <w:bookmarkEnd w:id="136"/>
    <w:p w:rsidR="00CD6CD1" w:rsidRPr="00F01AB2" w:rsidP="0079451B" w14:paraId="2A2C2E9A" w14:textId="3970447C">
      <w:pPr>
        <w:pStyle w:val="Figure"/>
      </w:pPr>
      <w:r w:rsidRPr="00F01AB2">
        <w:rPr>
          <w:noProof/>
        </w:rPr>
        <w:drawing>
          <wp:inline distT="0" distB="0" distL="0" distR="0">
            <wp:extent cx="5029200" cy="2381885"/>
            <wp:effectExtent l="19050" t="19050" r="19050" b="18415"/>
            <wp:docPr id="151249416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94161" name="Picture 1" descr="Graphical user interface, application&#10;&#10;Description automatically generated"/>
                    <pic:cNvPicPr/>
                  </pic:nvPicPr>
                  <pic:blipFill>
                    <a:blip xmlns:r="http://schemas.openxmlformats.org/officeDocument/2006/relationships" r:embed="rId36"/>
                    <a:stretch>
                      <a:fillRect/>
                    </a:stretch>
                  </pic:blipFill>
                  <pic:spPr>
                    <a:xfrm>
                      <a:off x="0" y="0"/>
                      <a:ext cx="5029200" cy="2381885"/>
                    </a:xfrm>
                    <a:prstGeom prst="rect">
                      <a:avLst/>
                    </a:prstGeom>
                    <a:ln w="6350">
                      <a:solidFill>
                        <a:schemeClr val="tx1"/>
                      </a:solidFill>
                    </a:ln>
                  </pic:spPr>
                </pic:pic>
              </a:graphicData>
            </a:graphic>
          </wp:inline>
        </w:drawing>
      </w:r>
    </w:p>
    <w:p w:rsidR="0079451B" w:rsidRPr="00F01AB2" w:rsidP="0079451B" w14:paraId="5D6D1FBA" w14:textId="4453A3E1">
      <w:pPr>
        <w:pStyle w:val="Caption-Figure"/>
      </w:pPr>
      <w:bookmarkStart w:id="137" w:name="_Ref162458653"/>
      <w:bookmarkStart w:id="138" w:name="_Toc169814080"/>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6</w:t>
      </w:r>
      <w:r w:rsidR="00F165BC">
        <w:rPr>
          <w:noProof/>
        </w:rPr>
        <w:fldChar w:fldCharType="end"/>
      </w:r>
      <w:bookmarkEnd w:id="137"/>
      <w:r w:rsidRPr="00F01AB2">
        <w:t>: Forgot/Change Password – Reset Password</w:t>
      </w:r>
      <w:bookmarkEnd w:id="138"/>
    </w:p>
    <w:p w:rsidR="00D95FC7" w:rsidRPr="00F01AB2" w:rsidP="00F01AB2" w14:paraId="45834876" w14:textId="64C7A716">
      <w:pPr>
        <w:pStyle w:val="BodyText"/>
        <w:keepNext/>
      </w:pPr>
      <w:r w:rsidRPr="00F01AB2">
        <w:fldChar w:fldCharType="begin"/>
      </w:r>
      <w:r w:rsidRPr="00F01AB2">
        <w:instrText xml:space="preserve"> REF _Ref511726966 \h </w:instrText>
      </w:r>
      <w:r w:rsidRPr="00F01AB2" w:rsidR="0034240F">
        <w:instrText xml:space="preserve"> \* MERGEFORMAT </w:instrText>
      </w:r>
      <w:r w:rsidRPr="00F01AB2">
        <w:fldChar w:fldCharType="separate"/>
      </w:r>
      <w:r w:rsidRPr="00F01AB2" w:rsidR="00F165BC">
        <w:t xml:space="preserve">Chart </w:t>
      </w:r>
      <w:r w:rsidR="00F165BC">
        <w:t>5</w:t>
      </w:r>
      <w:r w:rsidRPr="00F01AB2" w:rsidR="00F165BC">
        <w:noBreakHyphen/>
      </w:r>
      <w:r w:rsidR="00F165BC">
        <w:t>4</w:t>
      </w:r>
      <w:r w:rsidRPr="00F01AB2">
        <w:fldChar w:fldCharType="end"/>
      </w:r>
      <w:r w:rsidRPr="00F01AB2">
        <w:t xml:space="preserve"> </w:t>
      </w:r>
      <w:r w:rsidRPr="00F01AB2" w:rsidR="002F31F7">
        <w:t xml:space="preserve">defines </w:t>
      </w:r>
      <w:r w:rsidRPr="00F01AB2">
        <w:t xml:space="preserve">the functions available </w:t>
      </w:r>
      <w:r w:rsidRPr="00F01AB2" w:rsidR="00E70721">
        <w:t xml:space="preserve">on </w:t>
      </w:r>
      <w:r w:rsidRPr="00F01AB2">
        <w:t>th</w:t>
      </w:r>
      <w:r w:rsidRPr="00F01AB2" w:rsidR="00062B42">
        <w:t xml:space="preserve">is </w:t>
      </w:r>
      <w:r w:rsidRPr="00F01AB2" w:rsidR="00E7107D">
        <w:t>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6"/>
        <w:gridCol w:w="6414"/>
      </w:tblGrid>
      <w:tr w14:paraId="45834878"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360" w:type="dxa"/>
            <w:gridSpan w:val="2"/>
            <w:shd w:val="clear" w:color="auto" w:fill="D9D9D9"/>
            <w:vAlign w:val="bottom"/>
          </w:tcPr>
          <w:p w:rsidR="00D95FC7" w:rsidRPr="00F01AB2" w:rsidP="0000602D" w14:paraId="45834877" w14:textId="45F17140">
            <w:pPr>
              <w:pStyle w:val="ChartTitle"/>
              <w:rPr>
                <w:rFonts w:cs="Arial"/>
              </w:rPr>
            </w:pPr>
            <w:bookmarkStart w:id="139" w:name="_Ref511726966"/>
            <w:bookmarkStart w:id="140" w:name="_Toc419912338"/>
            <w:bookmarkStart w:id="141" w:name="_Toc169814116"/>
            <w:r w:rsidRPr="00F01AB2">
              <w:t xml:space="preserve">Chart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Chart \* ARABIC \s 1 </w:instrText>
            </w:r>
            <w:r>
              <w:fldChar w:fldCharType="separate"/>
            </w:r>
            <w:r w:rsidR="00F165BC">
              <w:rPr>
                <w:noProof/>
              </w:rPr>
              <w:t>4</w:t>
            </w:r>
            <w:r w:rsidR="00F165BC">
              <w:rPr>
                <w:noProof/>
              </w:rPr>
              <w:fldChar w:fldCharType="end"/>
            </w:r>
            <w:bookmarkEnd w:id="139"/>
            <w:r w:rsidRPr="00F01AB2" w:rsidR="00BD583A">
              <w:t xml:space="preserve">: </w:t>
            </w:r>
            <w:r w:rsidRPr="00F01AB2">
              <w:rPr>
                <w:rFonts w:cs="Arial"/>
              </w:rPr>
              <w:t>Forgot/Change Password</w:t>
            </w:r>
            <w:bookmarkEnd w:id="140"/>
            <w:r w:rsidRPr="00F01AB2" w:rsidR="00CD319E">
              <w:rPr>
                <w:rFonts w:cs="Arial"/>
              </w:rPr>
              <w:t xml:space="preserve"> (Reset Password)</w:t>
            </w:r>
            <w:bookmarkEnd w:id="141"/>
          </w:p>
        </w:tc>
      </w:tr>
      <w:tr w14:paraId="4583487B" w14:textId="77777777" w:rsidTr="00AD7620">
        <w:tblPrEx>
          <w:tblW w:w="9360" w:type="dxa"/>
          <w:jc w:val="center"/>
          <w:tblLayout w:type="fixed"/>
          <w:tblLook w:val="01E0"/>
        </w:tblPrEx>
        <w:trPr>
          <w:cantSplit/>
          <w:tblHeader/>
          <w:jc w:val="center"/>
        </w:trPr>
        <w:tc>
          <w:tcPr>
            <w:tcW w:w="2946" w:type="dxa"/>
            <w:shd w:val="clear" w:color="auto" w:fill="D9D9D9"/>
            <w:vAlign w:val="bottom"/>
          </w:tcPr>
          <w:p w:rsidR="00D95FC7" w:rsidRPr="00F01AB2" w:rsidP="0000602D" w14:paraId="45834879" w14:textId="77777777">
            <w:pPr>
              <w:pStyle w:val="ChartColumnHead"/>
            </w:pPr>
            <w:r w:rsidRPr="00F01AB2">
              <w:t>Element</w:t>
            </w:r>
          </w:p>
        </w:tc>
        <w:tc>
          <w:tcPr>
            <w:tcW w:w="6414" w:type="dxa"/>
            <w:shd w:val="clear" w:color="auto" w:fill="D9D9D9"/>
            <w:vAlign w:val="bottom"/>
          </w:tcPr>
          <w:p w:rsidR="00D95FC7" w:rsidRPr="00F01AB2" w:rsidP="0000602D" w14:paraId="4583487A" w14:textId="77777777">
            <w:pPr>
              <w:pStyle w:val="ChartColumnHead"/>
            </w:pPr>
            <w:r w:rsidRPr="00F01AB2">
              <w:t>Description</w:t>
            </w:r>
          </w:p>
        </w:tc>
      </w:tr>
      <w:tr w14:paraId="4583487E" w14:textId="77777777" w:rsidTr="00F01AB2">
        <w:tblPrEx>
          <w:tblW w:w="9360" w:type="dxa"/>
          <w:jc w:val="center"/>
          <w:tblLayout w:type="fixed"/>
          <w:tblLook w:val="01E0"/>
        </w:tblPrEx>
        <w:trPr>
          <w:cantSplit/>
          <w:jc w:val="center"/>
        </w:trPr>
        <w:tc>
          <w:tcPr>
            <w:tcW w:w="2946" w:type="dxa"/>
          </w:tcPr>
          <w:p w:rsidR="00D95FC7" w:rsidRPr="00F01AB2" w:rsidP="00EB7DA5" w14:paraId="4583487C" w14:textId="53C3A50D">
            <w:pPr>
              <w:pStyle w:val="ChartText"/>
            </w:pPr>
            <w:r w:rsidRPr="00F01AB2">
              <w:t>Create</w:t>
            </w:r>
            <w:r w:rsidRPr="00F01AB2">
              <w:t xml:space="preserve"> Password</w:t>
            </w:r>
          </w:p>
        </w:tc>
        <w:tc>
          <w:tcPr>
            <w:tcW w:w="6414" w:type="dxa"/>
          </w:tcPr>
          <w:p w:rsidR="00D95FC7" w:rsidRPr="00F01AB2" w:rsidP="00E70721" w14:paraId="4583487D" w14:textId="406C507E">
            <w:pPr>
              <w:pStyle w:val="ChartText"/>
            </w:pPr>
            <w:r w:rsidRPr="00F01AB2">
              <w:t>Enable</w:t>
            </w:r>
            <w:r w:rsidRPr="00F01AB2" w:rsidR="00AD509A">
              <w:t>s</w:t>
            </w:r>
            <w:r w:rsidRPr="00F01AB2">
              <w:t xml:space="preserve"> </w:t>
            </w:r>
            <w:r w:rsidRPr="00F01AB2" w:rsidR="00784035">
              <w:t xml:space="preserve">the </w:t>
            </w:r>
            <w:r w:rsidRPr="00F01AB2" w:rsidR="005B6A33">
              <w:t xml:space="preserve">user to enter </w:t>
            </w:r>
            <w:r w:rsidRPr="00F01AB2" w:rsidR="00E70721">
              <w:t xml:space="preserve">a </w:t>
            </w:r>
            <w:r w:rsidRPr="00F01AB2" w:rsidR="00784035">
              <w:t>new password</w:t>
            </w:r>
          </w:p>
        </w:tc>
      </w:tr>
      <w:tr w14:paraId="45834884" w14:textId="77777777" w:rsidTr="00F01AB2">
        <w:tblPrEx>
          <w:tblW w:w="9360" w:type="dxa"/>
          <w:jc w:val="center"/>
          <w:tblLayout w:type="fixed"/>
          <w:tblLook w:val="01E0"/>
        </w:tblPrEx>
        <w:trPr>
          <w:cantSplit/>
          <w:jc w:val="center"/>
        </w:trPr>
        <w:tc>
          <w:tcPr>
            <w:tcW w:w="2946" w:type="dxa"/>
          </w:tcPr>
          <w:p w:rsidR="00D95FC7" w:rsidRPr="00F01AB2" w:rsidP="00EB7DA5" w14:paraId="45834882" w14:textId="73F87ACF">
            <w:pPr>
              <w:pStyle w:val="ChartText"/>
            </w:pPr>
            <w:r w:rsidRPr="00F01AB2">
              <w:t>Confirm</w:t>
            </w:r>
            <w:r w:rsidRPr="00F01AB2">
              <w:t xml:space="preserve"> Password</w:t>
            </w:r>
          </w:p>
        </w:tc>
        <w:tc>
          <w:tcPr>
            <w:tcW w:w="6414" w:type="dxa"/>
          </w:tcPr>
          <w:p w:rsidR="00D95FC7" w:rsidRPr="00F01AB2" w:rsidP="00E70721" w14:paraId="45834883" w14:textId="1658D967">
            <w:pPr>
              <w:pStyle w:val="ChartText"/>
            </w:pPr>
            <w:r w:rsidRPr="00F01AB2">
              <w:t>Enable</w:t>
            </w:r>
            <w:r w:rsidRPr="00F01AB2" w:rsidR="00AD509A">
              <w:t>s</w:t>
            </w:r>
            <w:r w:rsidRPr="00F01AB2">
              <w:t xml:space="preserve"> </w:t>
            </w:r>
            <w:r w:rsidRPr="00F01AB2" w:rsidR="00784035">
              <w:t xml:space="preserve">the </w:t>
            </w:r>
            <w:r w:rsidRPr="00F01AB2" w:rsidR="00E70721">
              <w:t>user to confirm the new password</w:t>
            </w:r>
          </w:p>
        </w:tc>
      </w:tr>
      <w:tr w14:paraId="0295CD86" w14:textId="77777777" w:rsidTr="002F31F7">
        <w:tblPrEx>
          <w:tblW w:w="9360" w:type="dxa"/>
          <w:jc w:val="center"/>
          <w:tblLayout w:type="fixed"/>
          <w:tblLook w:val="01E0"/>
        </w:tblPrEx>
        <w:trPr>
          <w:cantSplit/>
          <w:jc w:val="center"/>
        </w:trPr>
        <w:tc>
          <w:tcPr>
            <w:tcW w:w="2946" w:type="dxa"/>
          </w:tcPr>
          <w:p w:rsidR="00EE0DF0" w:rsidRPr="00F01AB2" w:rsidP="00EB7DA5" w14:paraId="5F6AA398" w14:textId="1D8A7FB7">
            <w:pPr>
              <w:pStyle w:val="ChartText"/>
            </w:pPr>
            <w:r w:rsidRPr="00F01AB2">
              <w:t>Submit</w:t>
            </w:r>
          </w:p>
        </w:tc>
        <w:tc>
          <w:tcPr>
            <w:tcW w:w="6414" w:type="dxa"/>
          </w:tcPr>
          <w:p w:rsidR="00EE0DF0" w:rsidRPr="00F01AB2" w:rsidP="00E70721" w14:paraId="1912D583" w14:textId="434B4EDB">
            <w:pPr>
              <w:pStyle w:val="ChartText"/>
            </w:pPr>
            <w:r w:rsidRPr="00F01AB2">
              <w:t>Submit</w:t>
            </w:r>
            <w:r w:rsidRPr="00F01AB2" w:rsidR="00AD509A">
              <w:t>s</w:t>
            </w:r>
            <w:r w:rsidRPr="00F01AB2">
              <w:t xml:space="preserve"> the reset password request</w:t>
            </w:r>
          </w:p>
        </w:tc>
      </w:tr>
    </w:tbl>
    <w:p w:rsidR="005B6A33" w:rsidRPr="00F01AB2" w:rsidP="006B5AD0" w14:paraId="45834885" w14:textId="370974F7">
      <w:pPr>
        <w:pStyle w:val="BodyText-12Before"/>
      </w:pPr>
      <w:bookmarkStart w:id="142" w:name="_Toc419882650"/>
      <w:r w:rsidRPr="00F01AB2">
        <w:t xml:space="preserve">The user </w:t>
      </w:r>
      <w:r w:rsidRPr="00F01AB2" w:rsidR="00062B42">
        <w:t xml:space="preserve">enters a new password, enters it again to confirm it, and then </w:t>
      </w:r>
      <w:r w:rsidRPr="00F01AB2">
        <w:t xml:space="preserve">clicks </w:t>
      </w:r>
      <w:r w:rsidRPr="00F01AB2">
        <w:rPr>
          <w:b/>
        </w:rPr>
        <w:t>Submit</w:t>
      </w:r>
      <w:r w:rsidRPr="00F01AB2">
        <w:t>. T</w:t>
      </w:r>
      <w:r w:rsidRPr="00F01AB2" w:rsidR="002F31F7">
        <w:t>he Change Password Confirmation page</w:t>
      </w:r>
      <w:r w:rsidRPr="00F01AB2">
        <w:t xml:space="preserve"> opens;</w:t>
      </w:r>
      <w:r w:rsidRPr="00F01AB2" w:rsidR="002F31F7">
        <w:t xml:space="preserve"> </w:t>
      </w:r>
      <w:r w:rsidRPr="00F01AB2">
        <w:fldChar w:fldCharType="begin"/>
      </w:r>
      <w:r w:rsidRPr="00F01AB2">
        <w:instrText xml:space="preserve"> REF _Ref511728168 \h  \* MERGEFORMAT </w:instrText>
      </w:r>
      <w:r w:rsidRPr="00F01AB2">
        <w:fldChar w:fldCharType="separate"/>
      </w:r>
      <w:r w:rsidRPr="00F01AB2" w:rsidR="00F165BC">
        <w:t xml:space="preserve">Figure </w:t>
      </w:r>
      <w:r w:rsidR="00F165BC">
        <w:t>5</w:t>
      </w:r>
      <w:r w:rsidRPr="00F01AB2" w:rsidR="00F165BC">
        <w:noBreakHyphen/>
      </w:r>
      <w:r w:rsidR="00F165BC">
        <w:t>7</w:t>
      </w:r>
      <w:r w:rsidRPr="00F01AB2">
        <w:fldChar w:fldCharType="end"/>
      </w:r>
      <w:r w:rsidRPr="00F01AB2">
        <w:t xml:space="preserve"> shows</w:t>
      </w:r>
      <w:r w:rsidRPr="00F01AB2" w:rsidR="00062B42">
        <w:t xml:space="preserve"> </w:t>
      </w:r>
      <w:r w:rsidR="00EE4813">
        <w:t xml:space="preserve">an example of </w:t>
      </w:r>
      <w:r w:rsidRPr="00F01AB2" w:rsidR="00062B42">
        <w:t>this page with</w:t>
      </w:r>
      <w:r w:rsidRPr="00F01AB2">
        <w:t xml:space="preserve"> the password change confirmation message.</w:t>
      </w:r>
    </w:p>
    <w:bookmarkEnd w:id="142"/>
    <w:p w:rsidR="00834A6D" w:rsidRPr="00F01AB2" w:rsidP="00F01AB2" w14:paraId="16A20FEB" w14:textId="01E7A9A1">
      <w:pPr>
        <w:pStyle w:val="Figure"/>
      </w:pPr>
      <w:r w:rsidRPr="00F01AB2">
        <w:rPr>
          <w:noProof/>
        </w:rPr>
        <w:drawing>
          <wp:inline distT="0" distB="0" distL="0" distR="0">
            <wp:extent cx="5029200" cy="2679555"/>
            <wp:effectExtent l="19050" t="19050" r="19050" b="26035"/>
            <wp:docPr id="1749212435"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12435" name="Picture 1" descr="Graphical user interface, text, application&#10;&#10;Description automatically generated"/>
                    <pic:cNvPicPr/>
                  </pic:nvPicPr>
                  <pic:blipFill>
                    <a:blip xmlns:r="http://schemas.openxmlformats.org/officeDocument/2006/relationships" r:embed="rId37"/>
                    <a:stretch>
                      <a:fillRect/>
                    </a:stretch>
                  </pic:blipFill>
                  <pic:spPr>
                    <a:xfrm>
                      <a:off x="0" y="0"/>
                      <a:ext cx="5029200" cy="2679555"/>
                    </a:xfrm>
                    <a:prstGeom prst="rect">
                      <a:avLst/>
                    </a:prstGeom>
                    <a:ln w="6350">
                      <a:solidFill>
                        <a:schemeClr val="tx1"/>
                      </a:solidFill>
                    </a:ln>
                  </pic:spPr>
                </pic:pic>
              </a:graphicData>
            </a:graphic>
          </wp:inline>
        </w:drawing>
      </w:r>
    </w:p>
    <w:p w:rsidR="0079451B" w:rsidRPr="00F01AB2" w:rsidP="0079451B" w14:paraId="2E98E58B" w14:textId="6F4C6DA8">
      <w:pPr>
        <w:pStyle w:val="Caption-Figure"/>
      </w:pPr>
      <w:bookmarkStart w:id="143" w:name="_Ref511728168"/>
      <w:bookmarkStart w:id="144" w:name="_Ref511654337"/>
      <w:bookmarkStart w:id="145" w:name="_Toc169814081"/>
      <w:r w:rsidRPr="00F01AB2">
        <w:t xml:space="preserve">Figure </w:t>
      </w:r>
      <w:r>
        <w:fldChar w:fldCharType="begin"/>
      </w:r>
      <w:r>
        <w:instrText xml:space="preserve"> STYLEREF 1 \s </w:instrText>
      </w:r>
      <w:r>
        <w:fldChar w:fldCharType="separate"/>
      </w:r>
      <w:r w:rsidR="00F165BC">
        <w:rPr>
          <w:noProof/>
        </w:rPr>
        <w:t>5</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7</w:t>
      </w:r>
      <w:r w:rsidR="00F165BC">
        <w:rPr>
          <w:noProof/>
        </w:rPr>
        <w:fldChar w:fldCharType="end"/>
      </w:r>
      <w:bookmarkEnd w:id="143"/>
      <w:bookmarkEnd w:id="144"/>
      <w:r w:rsidRPr="00F01AB2">
        <w:t>: Change Password Confirmation</w:t>
      </w:r>
      <w:bookmarkEnd w:id="145"/>
    </w:p>
    <w:p w:rsidR="00D95FC7" w:rsidRPr="00F01AB2" w:rsidP="00F01AB2" w14:paraId="4583488B" w14:textId="36D3272F">
      <w:pPr>
        <w:pStyle w:val="BodyText"/>
      </w:pPr>
      <w:r w:rsidRPr="00F01AB2">
        <w:t xml:space="preserve">When the user clicks </w:t>
      </w:r>
      <w:r w:rsidRPr="00F01AB2">
        <w:rPr>
          <w:b/>
        </w:rPr>
        <w:t>Welcome</w:t>
      </w:r>
      <w:r w:rsidRPr="00F01AB2">
        <w:rPr>
          <w:bCs/>
        </w:rPr>
        <w:t>,</w:t>
      </w:r>
      <w:r w:rsidRPr="00F01AB2" w:rsidR="00EE0DF0">
        <w:t xml:space="preserve"> the Welcome to the Child Support Portal page</w:t>
      </w:r>
      <w:r w:rsidRPr="00F01AB2">
        <w:t xml:space="preserve"> </w:t>
      </w:r>
      <w:r w:rsidRPr="00F01AB2" w:rsidR="00A037B7">
        <w:t>re</w:t>
      </w:r>
      <w:r w:rsidRPr="00F01AB2">
        <w:t>opens.</w:t>
      </w:r>
      <w:r w:rsidRPr="00F01AB2" w:rsidR="00EE0DF0">
        <w:t xml:space="preserve"> </w:t>
      </w:r>
    </w:p>
    <w:p w:rsidR="00B27CB7" w:rsidRPr="00F01AB2" w:rsidP="00D95FC7" w14:paraId="4583488D" w14:textId="77777777">
      <w:pPr>
        <w:pStyle w:val="BodyText"/>
        <w:jc w:val="center"/>
        <w:sectPr w:rsidSect="008C3506">
          <w:pgSz w:w="12240" w:h="15840"/>
          <w:pgMar w:top="1440" w:right="1440" w:bottom="1440" w:left="1440" w:header="720" w:footer="720" w:gutter="0"/>
          <w:pgNumType w:start="1" w:chapStyle="1"/>
          <w:cols w:space="720"/>
          <w:docGrid w:linePitch="360"/>
        </w:sectPr>
      </w:pPr>
    </w:p>
    <w:p w:rsidR="00D95FC7" w:rsidRPr="00F01AB2" w:rsidP="00EB7DA5" w14:paraId="4583488E" w14:textId="77777777">
      <w:pPr>
        <w:pStyle w:val="Heading1"/>
      </w:pPr>
      <w:bookmarkStart w:id="146" w:name="_Ref162561589"/>
      <w:bookmarkStart w:id="147" w:name="_Toc169814053"/>
      <w:r w:rsidRPr="00F01AB2">
        <w:t>General Pages</w:t>
      </w:r>
      <w:bookmarkEnd w:id="146"/>
      <w:bookmarkEnd w:id="147"/>
    </w:p>
    <w:bookmarkStart w:id="148" w:name="_Toc419882651"/>
    <w:p w:rsidR="00E753F2" w:rsidRPr="00F01AB2" w:rsidP="00E753F2" w14:paraId="4583488F" w14:textId="5D9302E0">
      <w:pPr>
        <w:pStyle w:val="BodyText"/>
      </w:pPr>
      <w:r w:rsidRPr="00F01AB2">
        <w:fldChar w:fldCharType="begin"/>
      </w:r>
      <w:r w:rsidRPr="00F01AB2">
        <w:instrText xml:space="preserve"> REF _Ref162560324 \h </w:instrText>
      </w:r>
      <w:r w:rsidRPr="00F01AB2">
        <w:fldChar w:fldCharType="separate"/>
      </w:r>
      <w:r w:rsidRPr="00F01AB2" w:rsidR="00F165BC">
        <w:t xml:space="preserve">Figure </w:t>
      </w:r>
      <w:r w:rsidR="00F165BC">
        <w:rPr>
          <w:noProof/>
        </w:rPr>
        <w:t>6</w:t>
      </w:r>
      <w:r w:rsidRPr="00F01AB2" w:rsidR="00F165BC">
        <w:noBreakHyphen/>
      </w:r>
      <w:r w:rsidR="00F165BC">
        <w:rPr>
          <w:noProof/>
        </w:rPr>
        <w:t>1</w:t>
      </w:r>
      <w:r w:rsidRPr="00F01AB2">
        <w:fldChar w:fldCharType="end"/>
      </w:r>
      <w:r w:rsidRPr="00F01AB2">
        <w:t xml:space="preserve"> displays the timeout warning message.</w:t>
      </w:r>
    </w:p>
    <w:bookmarkEnd w:id="148"/>
    <w:p w:rsidR="00D95FC7" w:rsidRPr="00F01AB2" w:rsidP="00EB7DA5" w14:paraId="45834891" w14:textId="14D58036">
      <w:pPr>
        <w:pStyle w:val="Figure"/>
      </w:pPr>
      <w:r w:rsidRPr="00F01AB2">
        <w:rPr>
          <w:noProof/>
        </w:rPr>
        <w:drawing>
          <wp:inline distT="0" distB="0" distL="0" distR="0">
            <wp:extent cx="5029200" cy="3111816"/>
            <wp:effectExtent l="19050" t="19050" r="1905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xmlns:r="http://schemas.openxmlformats.org/officeDocument/2006/relationships" r:embed="rId38"/>
                    <a:srcRect l="17308" t="4103" r="21154" b="28205"/>
                    <a:stretch>
                      <a:fillRect/>
                    </a:stretch>
                  </pic:blipFill>
                  <pic:spPr bwMode="auto">
                    <a:xfrm>
                      <a:off x="0" y="0"/>
                      <a:ext cx="5029200" cy="3111816"/>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53C14365" w14:textId="5677DA2C">
      <w:pPr>
        <w:pStyle w:val="Caption-Figure"/>
      </w:pPr>
      <w:bookmarkStart w:id="149" w:name="_Ref162560324"/>
      <w:bookmarkStart w:id="150" w:name="_Toc169814082"/>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149"/>
      <w:r w:rsidRPr="00F01AB2">
        <w:t>: Timeout Warning</w:t>
      </w:r>
      <w:bookmarkEnd w:id="150"/>
    </w:p>
    <w:p w:rsidR="00D95FC7" w:rsidRPr="00F01AB2" w:rsidP="00F01AB2" w14:paraId="45834892" w14:textId="7F40B39A">
      <w:pPr>
        <w:pStyle w:val="BodyText"/>
      </w:pPr>
      <w:r>
        <w:t>T</w:t>
      </w:r>
      <w:r w:rsidRPr="00F01AB2">
        <w:t>o refresh the session, close the browser, and return to the previously displayed page</w:t>
      </w:r>
      <w:r>
        <w:t>,</w:t>
      </w:r>
      <w:r w:rsidRPr="00F01AB2">
        <w:t xml:space="preserve"> </w:t>
      </w:r>
      <w:r>
        <w:t>t</w:t>
      </w:r>
      <w:r w:rsidRPr="00F01AB2" w:rsidR="00EE0DF0">
        <w:t>he user clicks</w:t>
      </w:r>
      <w:r w:rsidRPr="00F01AB2" w:rsidR="005B6A33">
        <w:t xml:space="preserve"> </w:t>
      </w:r>
      <w:r w:rsidRPr="00F01AB2" w:rsidR="005B6A33">
        <w:rPr>
          <w:b/>
        </w:rPr>
        <w:t>Continue</w:t>
      </w:r>
      <w:r w:rsidRPr="00F01AB2" w:rsidR="005B6A33">
        <w:t>.</w:t>
      </w:r>
      <w:r w:rsidRPr="00F01AB2" w:rsidR="00BD06D6">
        <w:t xml:space="preserve"> </w:t>
      </w:r>
    </w:p>
    <w:bookmarkStart w:id="151" w:name="_Toc419882652"/>
    <w:p w:rsidR="00E753F2" w:rsidRPr="00F01AB2" w:rsidP="00DC625E" w14:paraId="45834893" w14:textId="74E11161">
      <w:pPr>
        <w:pStyle w:val="BodyText"/>
        <w:keepNext/>
      </w:pPr>
      <w:r w:rsidRPr="00F01AB2">
        <w:fldChar w:fldCharType="begin"/>
      </w:r>
      <w:r w:rsidRPr="00F01AB2">
        <w:instrText xml:space="preserve"> REF _Ref162560348 \h </w:instrText>
      </w:r>
      <w:r w:rsidRPr="00F01AB2">
        <w:fldChar w:fldCharType="separate"/>
      </w:r>
      <w:r w:rsidRPr="00F01AB2" w:rsidR="00F165BC">
        <w:t xml:space="preserve">Figure </w:t>
      </w:r>
      <w:r w:rsidR="00F165BC">
        <w:rPr>
          <w:noProof/>
        </w:rPr>
        <w:t>6</w:t>
      </w:r>
      <w:r w:rsidRPr="00F01AB2" w:rsidR="00F165BC">
        <w:noBreakHyphen/>
      </w:r>
      <w:r w:rsidR="00F165BC">
        <w:rPr>
          <w:noProof/>
        </w:rPr>
        <w:t>2</w:t>
      </w:r>
      <w:r w:rsidRPr="00F01AB2">
        <w:fldChar w:fldCharType="end"/>
      </w:r>
      <w:r w:rsidRPr="00F01AB2">
        <w:t xml:space="preserve"> displays the </w:t>
      </w:r>
      <w:r w:rsidRPr="00F01AB2" w:rsidR="002C2980">
        <w:t>S</w:t>
      </w:r>
      <w:r w:rsidRPr="00F01AB2">
        <w:t xml:space="preserve">ession </w:t>
      </w:r>
      <w:r w:rsidRPr="00F01AB2" w:rsidR="002C2980">
        <w:t>T</w:t>
      </w:r>
      <w:r w:rsidRPr="00F01AB2">
        <w:t xml:space="preserve">imed </w:t>
      </w:r>
      <w:r w:rsidRPr="00F01AB2" w:rsidR="002C2980">
        <w:t>O</w:t>
      </w:r>
      <w:r w:rsidRPr="00F01AB2">
        <w:t>ut message.</w:t>
      </w:r>
      <w:r w:rsidRPr="00F01AB2" w:rsidR="002C2980">
        <w:t xml:space="preserve"> </w:t>
      </w:r>
      <w:r w:rsidRPr="00F01AB2" w:rsidR="00EE0DF0">
        <w:t xml:space="preserve">When the user receives </w:t>
      </w:r>
      <w:r w:rsidRPr="00F01AB2" w:rsidR="002C2980">
        <w:t>this message, the</w:t>
      </w:r>
      <w:r w:rsidRPr="00F01AB2" w:rsidR="00EE0DF0">
        <w:t>y</w:t>
      </w:r>
      <w:r w:rsidRPr="00F01AB2" w:rsidR="002C2980">
        <w:t xml:space="preserve"> must log in again.</w:t>
      </w:r>
    </w:p>
    <w:bookmarkEnd w:id="151"/>
    <w:p w:rsidR="00D95FC7" w:rsidRPr="00F01AB2" w:rsidP="00A57A0F" w14:paraId="45834895" w14:textId="4017A646">
      <w:pPr>
        <w:pStyle w:val="Figure"/>
      </w:pPr>
      <w:r w:rsidRPr="00F01AB2">
        <w:rPr>
          <w:noProof/>
        </w:rPr>
        <w:drawing>
          <wp:inline distT="0" distB="0" distL="0" distR="0">
            <wp:extent cx="5029200" cy="3050237"/>
            <wp:effectExtent l="19050" t="19050" r="19050" b="17145"/>
            <wp:docPr id="162651131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1317" name="Picture 1" descr="Graphical user interface, text, application&#10;&#10;Description automatically generated"/>
                    <pic:cNvPicPr/>
                  </pic:nvPicPr>
                  <pic:blipFill>
                    <a:blip xmlns:r="http://schemas.openxmlformats.org/officeDocument/2006/relationships" r:embed="rId39"/>
                    <a:srcRect b="31735"/>
                    <a:stretch>
                      <a:fillRect/>
                    </a:stretch>
                  </pic:blipFill>
                  <pic:spPr bwMode="auto">
                    <a:xfrm>
                      <a:off x="0" y="0"/>
                      <a:ext cx="5029200" cy="3050237"/>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6E6AFE96" w14:textId="0E3F586F">
      <w:pPr>
        <w:pStyle w:val="Caption-Figure"/>
      </w:pPr>
      <w:bookmarkStart w:id="152" w:name="_Ref162560348"/>
      <w:bookmarkStart w:id="153" w:name="_Toc169814083"/>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152"/>
      <w:r w:rsidRPr="00F01AB2">
        <w:t>: Session Timed Out</w:t>
      </w:r>
      <w:bookmarkEnd w:id="153"/>
    </w:p>
    <w:p w:rsidR="00D95FC7" w:rsidRPr="00F01AB2" w:rsidP="00F01AB2" w14:paraId="45834896" w14:textId="3C10E72F">
      <w:pPr>
        <w:pStyle w:val="BodyText"/>
      </w:pPr>
      <w:r w:rsidRPr="00F01AB2">
        <w:t xml:space="preserve">When the user clicks </w:t>
      </w:r>
      <w:r w:rsidRPr="00F01AB2">
        <w:rPr>
          <w:b/>
          <w:bCs/>
        </w:rPr>
        <w:t>Welcome</w:t>
      </w:r>
      <w:r w:rsidRPr="00F01AB2">
        <w:t xml:space="preserve">, </w:t>
      </w:r>
      <w:r w:rsidRPr="00F01AB2" w:rsidR="00EE0DF0">
        <w:t>the Welcome to the Child Support Portal page</w:t>
      </w:r>
      <w:r w:rsidRPr="00F01AB2">
        <w:t xml:space="preserve"> </w:t>
      </w:r>
      <w:r w:rsidRPr="00F01AB2" w:rsidR="00622941">
        <w:t>re</w:t>
      </w:r>
      <w:r w:rsidRPr="00F01AB2">
        <w:t>opens</w:t>
      </w:r>
      <w:r w:rsidRPr="00F01AB2" w:rsidR="00EE0DF0">
        <w:t>.</w:t>
      </w:r>
    </w:p>
    <w:bookmarkStart w:id="154" w:name="_Toc419882653"/>
    <w:p w:rsidR="00E753F2" w:rsidRPr="00F01AB2" w:rsidP="00F01AB2" w14:paraId="45834898" w14:textId="5E634019">
      <w:pPr>
        <w:pStyle w:val="BodyText"/>
      </w:pPr>
      <w:r w:rsidRPr="00F01AB2">
        <w:fldChar w:fldCharType="begin"/>
      </w:r>
      <w:r w:rsidRPr="00F01AB2">
        <w:instrText xml:space="preserve"> REF _Ref162560369 \h </w:instrText>
      </w:r>
      <w:r w:rsidRPr="00F01AB2">
        <w:fldChar w:fldCharType="separate"/>
      </w:r>
      <w:r w:rsidRPr="00F01AB2" w:rsidR="00F165BC">
        <w:t xml:space="preserve">Figure </w:t>
      </w:r>
      <w:r w:rsidR="00F165BC">
        <w:rPr>
          <w:noProof/>
        </w:rPr>
        <w:t>6</w:t>
      </w:r>
      <w:r w:rsidRPr="00F01AB2" w:rsidR="00F165BC">
        <w:noBreakHyphen/>
      </w:r>
      <w:r w:rsidR="00F165BC">
        <w:rPr>
          <w:noProof/>
        </w:rPr>
        <w:t>3</w:t>
      </w:r>
      <w:r w:rsidRPr="00F01AB2">
        <w:fldChar w:fldCharType="end"/>
      </w:r>
      <w:r w:rsidRPr="00F01AB2">
        <w:t xml:space="preserve"> displays </w:t>
      </w:r>
      <w:r w:rsidRPr="00F01AB2" w:rsidR="002C2980">
        <w:t>an example of a</w:t>
      </w:r>
      <w:r w:rsidRPr="00F01AB2">
        <w:t xml:space="preserve"> system error</w:t>
      </w:r>
      <w:r w:rsidRPr="00F01AB2" w:rsidR="00062B42">
        <w:t xml:space="preserve"> page</w:t>
      </w:r>
      <w:r w:rsidRPr="00F01AB2">
        <w:t>.</w:t>
      </w:r>
    </w:p>
    <w:bookmarkEnd w:id="154"/>
    <w:p w:rsidR="00654226" w:rsidRPr="00F01AB2" w:rsidP="0079451B" w14:paraId="269E9D37" w14:textId="26A78166">
      <w:pPr>
        <w:pStyle w:val="Figure"/>
      </w:pPr>
      <w:r w:rsidRPr="00F01AB2">
        <w:rPr>
          <w:noProof/>
        </w:rPr>
        <w:drawing>
          <wp:inline distT="0" distB="0" distL="0" distR="0">
            <wp:extent cx="5029200" cy="4453210"/>
            <wp:effectExtent l="19050" t="19050" r="19050" b="24130"/>
            <wp:docPr id="167840917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09171" name="Picture 1" descr="Graphical user interface, text, application, email&#10;&#10;Description automatically generated"/>
                    <pic:cNvPicPr/>
                  </pic:nvPicPr>
                  <pic:blipFill>
                    <a:blip xmlns:r="http://schemas.openxmlformats.org/officeDocument/2006/relationships" r:embed="rId40"/>
                    <a:stretch>
                      <a:fillRect/>
                    </a:stretch>
                  </pic:blipFill>
                  <pic:spPr>
                    <a:xfrm>
                      <a:off x="0" y="0"/>
                      <a:ext cx="5029200" cy="4453210"/>
                    </a:xfrm>
                    <a:prstGeom prst="rect">
                      <a:avLst/>
                    </a:prstGeom>
                    <a:ln w="6350">
                      <a:solidFill>
                        <a:schemeClr val="tx1"/>
                      </a:solidFill>
                    </a:ln>
                  </pic:spPr>
                </pic:pic>
              </a:graphicData>
            </a:graphic>
          </wp:inline>
        </w:drawing>
      </w:r>
    </w:p>
    <w:p w:rsidR="0079451B" w:rsidRPr="00F01AB2" w:rsidP="0079451B" w14:paraId="53F7CEFF" w14:textId="3C092163">
      <w:pPr>
        <w:pStyle w:val="Caption-Figure"/>
      </w:pPr>
      <w:bookmarkStart w:id="155" w:name="_Ref162560369"/>
      <w:bookmarkStart w:id="156" w:name="_Toc169814084"/>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End w:id="155"/>
      <w:r w:rsidRPr="00F01AB2">
        <w:t>: System Error</w:t>
      </w:r>
      <w:bookmarkEnd w:id="156"/>
    </w:p>
    <w:p w:rsidR="00D95FC7" w:rsidRPr="00F01AB2" w:rsidP="00F01AB2" w14:paraId="4583489B" w14:textId="0D0D3944">
      <w:pPr>
        <w:pStyle w:val="BodyText"/>
      </w:pPr>
      <w:r w:rsidRPr="00F01AB2">
        <w:t xml:space="preserve">When the user clicks </w:t>
      </w:r>
      <w:r w:rsidRPr="00F01AB2">
        <w:rPr>
          <w:b/>
        </w:rPr>
        <w:t>Home</w:t>
      </w:r>
      <w:r w:rsidRPr="00F01AB2">
        <w:rPr>
          <w:bCs/>
        </w:rPr>
        <w:t>,</w:t>
      </w:r>
      <w:r w:rsidRPr="00F01AB2">
        <w:t xml:space="preserve"> </w:t>
      </w:r>
      <w:r w:rsidRPr="00F01AB2" w:rsidR="00EE0DF0">
        <w:t>the Welcome to the Child Support Portal page</w:t>
      </w:r>
      <w:r w:rsidRPr="00F01AB2">
        <w:t xml:space="preserve"> reopens</w:t>
      </w:r>
      <w:r w:rsidRPr="00F01AB2" w:rsidR="005B6A33">
        <w:t>.</w:t>
      </w:r>
      <w:r w:rsidRPr="00F01AB2" w:rsidR="00432999">
        <w:t xml:space="preserve"> </w:t>
      </w:r>
    </w:p>
    <w:p w:rsidR="00E753F2" w:rsidRPr="00F01AB2" w:rsidP="00DC625E" w14:paraId="4583489C" w14:textId="34B79CF9">
      <w:pPr>
        <w:pStyle w:val="BodyText"/>
        <w:keepNext/>
      </w:pPr>
      <w:r w:rsidRPr="00F01AB2">
        <w:fldChar w:fldCharType="begin"/>
      </w:r>
      <w:r w:rsidRPr="00F01AB2">
        <w:instrText xml:space="preserve"> REF _Ref162560389 \h </w:instrText>
      </w:r>
      <w:r w:rsidRPr="00F01AB2">
        <w:fldChar w:fldCharType="separate"/>
      </w:r>
      <w:r w:rsidRPr="00F01AB2" w:rsidR="00F165BC">
        <w:t xml:space="preserve">Figure </w:t>
      </w:r>
      <w:r w:rsidR="00F165BC">
        <w:rPr>
          <w:noProof/>
        </w:rPr>
        <w:t>6</w:t>
      </w:r>
      <w:r w:rsidRPr="00F01AB2" w:rsidR="00F165BC">
        <w:noBreakHyphen/>
      </w:r>
      <w:r w:rsidR="00F165BC">
        <w:rPr>
          <w:noProof/>
        </w:rPr>
        <w:t>4</w:t>
      </w:r>
      <w:r w:rsidRPr="00F01AB2">
        <w:fldChar w:fldCharType="end"/>
      </w:r>
      <w:r w:rsidRPr="00F01AB2">
        <w:t xml:space="preserve"> </w:t>
      </w:r>
      <w:r w:rsidRPr="00F01AB2" w:rsidR="002C2980">
        <w:t>displays a</w:t>
      </w:r>
      <w:r w:rsidRPr="00F01AB2">
        <w:t xml:space="preserve"> message </w:t>
      </w:r>
      <w:r w:rsidRPr="00F01AB2" w:rsidR="00062B42">
        <w:t xml:space="preserve">informing the user that </w:t>
      </w:r>
      <w:r w:rsidRPr="00F01AB2" w:rsidR="002C2980">
        <w:t>the</w:t>
      </w:r>
      <w:r w:rsidRPr="00F01AB2">
        <w:t xml:space="preserve"> system lock</w:t>
      </w:r>
      <w:r w:rsidRPr="00F01AB2" w:rsidR="002C2980">
        <w:t>ed</w:t>
      </w:r>
      <w:r w:rsidRPr="00F01AB2">
        <w:t xml:space="preserve"> the</w:t>
      </w:r>
      <w:r w:rsidRPr="00F01AB2" w:rsidR="00062B42">
        <w:t>ir</w:t>
      </w:r>
      <w:r w:rsidRPr="00F01AB2">
        <w:t xml:space="preserve"> account</w:t>
      </w:r>
      <w:r w:rsidRPr="00F01AB2" w:rsidR="002C2980">
        <w:t xml:space="preserve"> because of </w:t>
      </w:r>
      <w:r w:rsidRPr="00F01AB2" w:rsidR="00C921E9">
        <w:t xml:space="preserve">the </w:t>
      </w:r>
      <w:r w:rsidRPr="00F01AB2" w:rsidR="002C2980">
        <w:t xml:space="preserve">number of invalid </w:t>
      </w:r>
      <w:r w:rsidRPr="00F01AB2" w:rsidR="00A037B7">
        <w:t>log-</w:t>
      </w:r>
      <w:r w:rsidRPr="00F01AB2" w:rsidR="002C2980">
        <w:t>in attempts</w:t>
      </w:r>
      <w:r w:rsidRPr="00F01AB2">
        <w:t>.</w:t>
      </w:r>
      <w:r w:rsidRPr="00F01AB2" w:rsidR="00B125BA">
        <w:t xml:space="preserve"> </w:t>
      </w:r>
      <w:r w:rsidR="00EE4813">
        <w:t>T</w:t>
      </w:r>
      <w:r w:rsidRPr="00F01AB2" w:rsidR="00EE4813">
        <w:t>o unlock their account</w:t>
      </w:r>
      <w:r w:rsidR="00EE4813">
        <w:t>, t</w:t>
      </w:r>
      <w:r w:rsidRPr="00F01AB2" w:rsidR="00B125BA">
        <w:t xml:space="preserve">he user must contact the Help Desk </w:t>
      </w:r>
      <w:r w:rsidRPr="00F01AB2" w:rsidR="003728AE">
        <w:t>or use the chatbot</w:t>
      </w:r>
      <w:r w:rsidR="00FA76A8">
        <w:t xml:space="preserve">. </w:t>
      </w:r>
      <w:r w:rsidRPr="00F01AB2" w:rsidR="003728AE">
        <w:t>(</w:t>
      </w:r>
      <w:r w:rsidR="00FA76A8">
        <w:t>F</w:t>
      </w:r>
      <w:r w:rsidRPr="00F01AB2" w:rsidR="00FA76A8">
        <w:t>or instructions</w:t>
      </w:r>
      <w:r w:rsidR="00FA76A8">
        <w:t>,</w:t>
      </w:r>
      <w:r w:rsidRPr="00F01AB2" w:rsidR="00FA76A8">
        <w:t xml:space="preserve"> </w:t>
      </w:r>
      <w:r w:rsidRPr="00F01AB2" w:rsidR="003728AE">
        <w:t xml:space="preserve">see Part </w:t>
      </w:r>
      <w:r w:rsidRPr="00F01AB2" w:rsidR="003728AE">
        <w:fldChar w:fldCharType="begin"/>
      </w:r>
      <w:r w:rsidRPr="00F01AB2" w:rsidR="003728AE">
        <w:instrText xml:space="preserve"> REF _Ref162561629 \r \h </w:instrText>
      </w:r>
      <w:r w:rsidRPr="00F01AB2" w:rsidR="003728AE">
        <w:fldChar w:fldCharType="separate"/>
      </w:r>
      <w:r w:rsidR="00F165BC">
        <w:t>7</w:t>
      </w:r>
      <w:r w:rsidRPr="00F01AB2" w:rsidR="003728AE">
        <w:fldChar w:fldCharType="end"/>
      </w:r>
      <w:r w:rsidRPr="00F01AB2" w:rsidR="003728AE">
        <w:t>, “</w:t>
      </w:r>
      <w:r w:rsidRPr="00F01AB2" w:rsidR="003728AE">
        <w:fldChar w:fldCharType="begin"/>
      </w:r>
      <w:r w:rsidRPr="00F01AB2" w:rsidR="003728AE">
        <w:instrText xml:space="preserve"> REF _Ref162561629 \h </w:instrText>
      </w:r>
      <w:r w:rsidRPr="00F01AB2" w:rsidR="003728AE">
        <w:fldChar w:fldCharType="separate"/>
      </w:r>
      <w:r w:rsidRPr="00F01AB2" w:rsidR="00F165BC">
        <w:t>Chatbot</w:t>
      </w:r>
      <w:r w:rsidRPr="00F01AB2" w:rsidR="003728AE">
        <w:fldChar w:fldCharType="end"/>
      </w:r>
      <w:r w:rsidR="00FA76A8">
        <w:t>.</w:t>
      </w:r>
      <w:r w:rsidRPr="00F01AB2" w:rsidR="003728AE">
        <w:t>”)</w:t>
      </w:r>
    </w:p>
    <w:p w:rsidR="00AE6BA1" w:rsidRPr="00F01AB2" w:rsidP="00F01AB2" w14:paraId="4B4AC11E" w14:textId="2E41613C">
      <w:pPr>
        <w:pStyle w:val="Figure"/>
      </w:pPr>
      <w:r w:rsidRPr="00F01AB2">
        <w:rPr>
          <w:noProof/>
        </w:rPr>
        <w:drawing>
          <wp:inline distT="0" distB="0" distL="0" distR="0">
            <wp:extent cx="5029200" cy="3098120"/>
            <wp:effectExtent l="19050" t="19050" r="19050" b="26670"/>
            <wp:docPr id="512379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795" name="Picture 1" descr="Graphical user interface, application&#10;&#10;Description automatically generated"/>
                    <pic:cNvPicPr/>
                  </pic:nvPicPr>
                  <pic:blipFill>
                    <a:blip xmlns:r="http://schemas.openxmlformats.org/officeDocument/2006/relationships" r:embed="rId41"/>
                    <a:stretch>
                      <a:fillRect/>
                    </a:stretch>
                  </pic:blipFill>
                  <pic:spPr>
                    <a:xfrm>
                      <a:off x="0" y="0"/>
                      <a:ext cx="5029200" cy="3098120"/>
                    </a:xfrm>
                    <a:prstGeom prst="rect">
                      <a:avLst/>
                    </a:prstGeom>
                    <a:ln w="6350">
                      <a:solidFill>
                        <a:schemeClr val="tx1"/>
                      </a:solidFill>
                    </a:ln>
                  </pic:spPr>
                </pic:pic>
              </a:graphicData>
            </a:graphic>
          </wp:inline>
        </w:drawing>
      </w:r>
    </w:p>
    <w:p w:rsidR="0079451B" w:rsidRPr="00F01AB2" w:rsidP="0079451B" w14:paraId="3CEA96A2" w14:textId="5BC0AD1D">
      <w:pPr>
        <w:pStyle w:val="Caption-Figure"/>
      </w:pPr>
      <w:bookmarkStart w:id="157" w:name="_Ref162560389"/>
      <w:bookmarkStart w:id="158" w:name="_Toc169814085"/>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4</w:t>
      </w:r>
      <w:r w:rsidR="00F165BC">
        <w:rPr>
          <w:noProof/>
        </w:rPr>
        <w:fldChar w:fldCharType="end"/>
      </w:r>
      <w:bookmarkEnd w:id="157"/>
      <w:r w:rsidRPr="00F01AB2">
        <w:t>: Account Locked (Credential Management and Activation Page)</w:t>
      </w:r>
      <w:bookmarkEnd w:id="158"/>
    </w:p>
    <w:p w:rsidR="003E7E76" w:rsidRPr="00F01AB2" w:rsidP="00F01AB2" w14:paraId="4583489F" w14:textId="73C77FFF">
      <w:pPr>
        <w:pStyle w:val="BodyText"/>
      </w:pPr>
      <w:r w:rsidRPr="00F01AB2">
        <w:t xml:space="preserve">When the user clicks </w:t>
      </w:r>
      <w:r w:rsidRPr="00F01AB2">
        <w:rPr>
          <w:b/>
        </w:rPr>
        <w:t>Welcome</w:t>
      </w:r>
      <w:r w:rsidRPr="00F01AB2">
        <w:rPr>
          <w:bCs/>
        </w:rPr>
        <w:t>,</w:t>
      </w:r>
      <w:r w:rsidRPr="00F01AB2">
        <w:t xml:space="preserve"> </w:t>
      </w:r>
      <w:r w:rsidRPr="00F01AB2" w:rsidR="00EE0DF0">
        <w:t>the Welcome to the Child Support Portal page</w:t>
      </w:r>
      <w:r w:rsidRPr="00F01AB2">
        <w:t xml:space="preserve"> </w:t>
      </w:r>
      <w:r w:rsidRPr="00F01AB2" w:rsidR="00062B42">
        <w:t>re</w:t>
      </w:r>
      <w:r w:rsidRPr="00F01AB2">
        <w:t>opens</w:t>
      </w:r>
      <w:r w:rsidRPr="00F01AB2" w:rsidR="00E76861">
        <w:t>.</w:t>
      </w:r>
    </w:p>
    <w:p w:rsidR="00E753F2" w:rsidRPr="00F01AB2" w:rsidP="00E753F2" w14:paraId="458348A1" w14:textId="31B36312">
      <w:pPr>
        <w:pStyle w:val="BodyText"/>
      </w:pPr>
      <w:r w:rsidRPr="00F01AB2">
        <w:fldChar w:fldCharType="begin"/>
      </w:r>
      <w:r w:rsidRPr="00F01AB2">
        <w:instrText xml:space="preserve"> REF _Ref162560430 \h </w:instrText>
      </w:r>
      <w:r w:rsidRPr="00F01AB2">
        <w:fldChar w:fldCharType="separate"/>
      </w:r>
      <w:r w:rsidRPr="00F01AB2" w:rsidR="00F165BC">
        <w:t xml:space="preserve">Figure </w:t>
      </w:r>
      <w:r w:rsidR="00F165BC">
        <w:rPr>
          <w:noProof/>
        </w:rPr>
        <w:t>6</w:t>
      </w:r>
      <w:r w:rsidRPr="00F01AB2" w:rsidR="00F165BC">
        <w:noBreakHyphen/>
      </w:r>
      <w:r w:rsidR="00F165BC">
        <w:rPr>
          <w:noProof/>
        </w:rPr>
        <w:t>5</w:t>
      </w:r>
      <w:r w:rsidRPr="00F01AB2">
        <w:fldChar w:fldCharType="end"/>
      </w:r>
      <w:r w:rsidRPr="00F01AB2">
        <w:t xml:space="preserve"> displays the </w:t>
      </w:r>
      <w:r w:rsidR="00F876C4">
        <w:t>F</w:t>
      </w:r>
      <w:r w:rsidRPr="00F01AB2" w:rsidR="00F876C4">
        <w:t xml:space="preserve">requently </w:t>
      </w:r>
      <w:r w:rsidR="00F876C4">
        <w:t>A</w:t>
      </w:r>
      <w:r w:rsidRPr="00F01AB2" w:rsidR="00F876C4">
        <w:t xml:space="preserve">sked </w:t>
      </w:r>
      <w:r w:rsidR="00F876C4">
        <w:t>Q</w:t>
      </w:r>
      <w:r w:rsidRPr="00F01AB2" w:rsidR="00F876C4">
        <w:t>uestions</w:t>
      </w:r>
      <w:r w:rsidR="00F876C4">
        <w:t xml:space="preserve"> (FAQ)</w:t>
      </w:r>
      <w:r w:rsidRPr="00F01AB2" w:rsidR="00F876C4">
        <w:t xml:space="preserve"> </w:t>
      </w:r>
      <w:r w:rsidRPr="00F01AB2">
        <w:t>page</w:t>
      </w:r>
      <w:r w:rsidRPr="00F01AB2" w:rsidR="00EE0DF0">
        <w:t xml:space="preserve"> with</w:t>
      </w:r>
      <w:r w:rsidRPr="00F01AB2" w:rsidR="00362AAE">
        <w:t xml:space="preserve"> answers to frequently asked questions</w:t>
      </w:r>
      <w:r w:rsidRPr="00F01AB2" w:rsidR="00E87646">
        <w:t xml:space="preserve"> </w:t>
      </w:r>
      <w:r w:rsidRPr="00F01AB2" w:rsidR="00062B42">
        <w:t xml:space="preserve">about Portal </w:t>
      </w:r>
      <w:r w:rsidRPr="00F01AB2" w:rsidR="00E87646">
        <w:t xml:space="preserve">applications. The link for </w:t>
      </w:r>
      <w:r w:rsidRPr="00F01AB2" w:rsidR="00062B42">
        <w:t>this page</w:t>
      </w:r>
      <w:r w:rsidRPr="00F01AB2" w:rsidR="00E87646">
        <w:t xml:space="preserve"> </w:t>
      </w:r>
      <w:r w:rsidRPr="00F01AB2" w:rsidR="00062B42">
        <w:t>is</w:t>
      </w:r>
      <w:r w:rsidRPr="00F01AB2" w:rsidR="00E87646">
        <w:t xml:space="preserve"> on the header of all applications that have </w:t>
      </w:r>
      <w:r w:rsidRPr="00F01AB2" w:rsidR="00062B42">
        <w:t xml:space="preserve">an </w:t>
      </w:r>
      <w:r w:rsidRPr="00F01AB2" w:rsidR="00E87646">
        <w:t>associated</w:t>
      </w:r>
      <w:r w:rsidRPr="00F01AB2" w:rsidR="00062B42">
        <w:t xml:space="preserve"> FAQ page; not all applications do</w:t>
      </w:r>
      <w:r w:rsidRPr="00F01AB2" w:rsidR="00362AAE">
        <w:t>.</w:t>
      </w:r>
      <w:r w:rsidRPr="00F01AB2" w:rsidR="00E87646">
        <w:t xml:space="preserve"> </w:t>
      </w:r>
      <w:r w:rsidRPr="00F01AB2" w:rsidR="00062B42">
        <w:fldChar w:fldCharType="begin"/>
      </w:r>
      <w:r w:rsidRPr="00F01AB2" w:rsidR="00062B42">
        <w:instrText xml:space="preserve"> REF _Ref162892037 \h </w:instrText>
      </w:r>
      <w:r w:rsidRPr="00F01AB2" w:rsidR="00062B42">
        <w:fldChar w:fldCharType="separate"/>
      </w:r>
      <w:r w:rsidRPr="00F01AB2" w:rsidR="00F165BC">
        <w:t xml:space="preserve">Figure </w:t>
      </w:r>
      <w:r w:rsidR="00F165BC">
        <w:rPr>
          <w:noProof/>
        </w:rPr>
        <w:t>5</w:t>
      </w:r>
      <w:r w:rsidRPr="00F01AB2" w:rsidR="00F165BC">
        <w:noBreakHyphen/>
      </w:r>
      <w:r w:rsidR="00F165BC">
        <w:rPr>
          <w:noProof/>
        </w:rPr>
        <w:t>1</w:t>
      </w:r>
      <w:r w:rsidRPr="00F01AB2" w:rsidR="00062B42">
        <w:fldChar w:fldCharType="end"/>
      </w:r>
      <w:r w:rsidRPr="00F01AB2" w:rsidR="00062B42">
        <w:t xml:space="preserve"> on page </w:t>
      </w:r>
      <w:r w:rsidRPr="00F01AB2" w:rsidR="00062B42">
        <w:fldChar w:fldCharType="begin"/>
      </w:r>
      <w:r w:rsidRPr="00F01AB2" w:rsidR="00062B42">
        <w:instrText xml:space="preserve"> PAGEREF _Ref162892198 \h </w:instrText>
      </w:r>
      <w:r w:rsidRPr="00F01AB2" w:rsidR="00062B42">
        <w:fldChar w:fldCharType="separate"/>
      </w:r>
      <w:r w:rsidR="00F165BC">
        <w:rPr>
          <w:noProof/>
        </w:rPr>
        <w:t>5-1</w:t>
      </w:r>
      <w:r w:rsidRPr="00F01AB2" w:rsidR="00062B42">
        <w:fldChar w:fldCharType="end"/>
      </w:r>
      <w:r w:rsidRPr="00F01AB2" w:rsidR="00062B42">
        <w:t xml:space="preserve"> shows an example of </w:t>
      </w:r>
      <w:r w:rsidR="00F876C4">
        <w:t>the</w:t>
      </w:r>
      <w:r w:rsidRPr="00F01AB2" w:rsidR="00062B42">
        <w:t xml:space="preserve"> FAQ link.</w:t>
      </w:r>
    </w:p>
    <w:p w:rsidR="00EB7DA5" w:rsidRPr="00F01AB2" w:rsidP="00EB7DA5" w14:paraId="458348A3" w14:textId="47B87448">
      <w:pPr>
        <w:pStyle w:val="Figure"/>
      </w:pPr>
      <w:r w:rsidRPr="00F01AB2">
        <w:rPr>
          <w:noProof/>
        </w:rPr>
        <w:drawing>
          <wp:inline distT="0" distB="0" distL="0" distR="0">
            <wp:extent cx="5486400" cy="6485173"/>
            <wp:effectExtent l="19050" t="19050" r="1905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xmlns:r="http://schemas.openxmlformats.org/officeDocument/2006/relationships" r:embed="rId42"/>
                    <a:srcRect l="28206" r="29102" b="10300"/>
                    <a:stretch>
                      <a:fillRect/>
                    </a:stretch>
                  </pic:blipFill>
                  <pic:spPr bwMode="auto">
                    <a:xfrm>
                      <a:off x="0" y="0"/>
                      <a:ext cx="5486400" cy="6485173"/>
                    </a:xfrm>
                    <a:prstGeom prst="rect">
                      <a:avLst/>
                    </a:prstGeom>
                    <a:ln w="6350">
                      <a:solidFill>
                        <a:sysClr val="windowText" lastClr="000000"/>
                      </a:solidFill>
                      <a:prstDash val="solid"/>
                      <a:round/>
                      <a:headEnd/>
                      <a:tailEnd/>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7E93250C" w14:textId="7CB6AF95">
      <w:pPr>
        <w:pStyle w:val="Caption-Figure"/>
      </w:pPr>
      <w:bookmarkStart w:id="159" w:name="_Ref162560430"/>
      <w:bookmarkStart w:id="160" w:name="_Toc169814086"/>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5</w:t>
      </w:r>
      <w:r w:rsidR="00F165BC">
        <w:rPr>
          <w:noProof/>
        </w:rPr>
        <w:fldChar w:fldCharType="end"/>
      </w:r>
      <w:bookmarkEnd w:id="159"/>
      <w:r w:rsidRPr="00F01AB2">
        <w:t>: F</w:t>
      </w:r>
      <w:r w:rsidR="00F876C4">
        <w:t>requently Asked Questions</w:t>
      </w:r>
      <w:bookmarkEnd w:id="160"/>
    </w:p>
    <w:p w:rsidR="00D95FC7" w:rsidRPr="00F01AB2" w:rsidP="00CB6986" w14:paraId="458348A4" w14:textId="42B854E7">
      <w:pPr>
        <w:pStyle w:val="BodyText"/>
        <w:keepNext/>
      </w:pPr>
      <w:r w:rsidRPr="00F01AB2">
        <w:fldChar w:fldCharType="begin"/>
      </w:r>
      <w:r w:rsidRPr="00F01AB2">
        <w:instrText xml:space="preserve"> REF _Ref162560670 \h </w:instrText>
      </w:r>
      <w:r w:rsidRPr="00F01AB2">
        <w:fldChar w:fldCharType="separate"/>
      </w:r>
      <w:r w:rsidRPr="00F01AB2" w:rsidR="00F165BC">
        <w:t xml:space="preserve">Chart </w:t>
      </w:r>
      <w:r w:rsidR="00F165BC">
        <w:rPr>
          <w:noProof/>
        </w:rPr>
        <w:t>6</w:t>
      </w:r>
      <w:r w:rsidRPr="00F01AB2" w:rsidR="00F165BC">
        <w:noBreakHyphen/>
      </w:r>
      <w:r w:rsidR="00F165BC">
        <w:rPr>
          <w:noProof/>
        </w:rPr>
        <w:t>1</w:t>
      </w:r>
      <w:r w:rsidRPr="00F01AB2">
        <w:fldChar w:fldCharType="end"/>
      </w:r>
      <w:r w:rsidRPr="00F01AB2">
        <w:t xml:space="preserve"> </w:t>
      </w:r>
      <w:r w:rsidRPr="00F01AB2" w:rsidR="00EE0DF0">
        <w:t>defines</w:t>
      </w:r>
      <w:r w:rsidRPr="00F01AB2">
        <w:t xml:space="preserve"> the functions available </w:t>
      </w:r>
      <w:r w:rsidRPr="00F01AB2" w:rsidR="00532158">
        <w:t xml:space="preserve">on </w:t>
      </w:r>
      <w:r w:rsidRPr="00F01AB2">
        <w:t>the Frequently Asked Questions</w:t>
      </w:r>
      <w:r w:rsidRPr="00F01AB2" w:rsidR="00E753F2">
        <w:t xml:space="preserve"> page</w:t>
      </w:r>
      <w:r w:rsidRPr="00F01AB2">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3"/>
        <w:gridCol w:w="6477"/>
      </w:tblGrid>
      <w:tr w14:paraId="458348A6" w14:textId="77777777" w:rsidTr="00AD7620">
        <w:tblPrEx>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blHeader/>
          <w:jc w:val="center"/>
        </w:trPr>
        <w:tc>
          <w:tcPr>
            <w:tcW w:w="9493" w:type="dxa"/>
            <w:gridSpan w:val="2"/>
            <w:shd w:val="clear" w:color="auto" w:fill="D9D9D9"/>
            <w:vAlign w:val="bottom"/>
          </w:tcPr>
          <w:p w:rsidR="00D95FC7" w:rsidRPr="00F01AB2" w:rsidP="0000602D" w14:paraId="458348A5" w14:textId="5234F584">
            <w:pPr>
              <w:pStyle w:val="ChartTitle"/>
              <w:rPr>
                <w:rFonts w:cs="Arial"/>
              </w:rPr>
            </w:pPr>
            <w:bookmarkStart w:id="161" w:name="_Ref162560670"/>
            <w:bookmarkStart w:id="162" w:name="_Toc169814117"/>
            <w:r w:rsidRPr="00F01AB2">
              <w:t xml:space="preserve">Chart </w:t>
            </w:r>
            <w:r>
              <w:fldChar w:fldCharType="begin"/>
            </w:r>
            <w:r>
              <w:instrText xml:space="preserve"> STYLEREF 1 \s </w:instrText>
            </w:r>
            <w:r>
              <w:fldChar w:fldCharType="separate"/>
            </w:r>
            <w:r w:rsidR="00F165BC">
              <w:rPr>
                <w:noProof/>
              </w:rPr>
              <w:t>6</w:t>
            </w:r>
            <w:r w:rsidR="00F165BC">
              <w:rPr>
                <w:noProof/>
              </w:rPr>
              <w:fldChar w:fldCharType="end"/>
            </w:r>
            <w:r w:rsidRPr="00F01AB2">
              <w:noBreakHyphen/>
            </w:r>
            <w:r>
              <w:fldChar w:fldCharType="begin"/>
            </w:r>
            <w:r>
              <w:instrText xml:space="preserve"> SEQ Chart \* ARABIC \s 1 </w:instrText>
            </w:r>
            <w:r>
              <w:fldChar w:fldCharType="separate"/>
            </w:r>
            <w:r w:rsidR="00F165BC">
              <w:rPr>
                <w:noProof/>
              </w:rPr>
              <w:t>1</w:t>
            </w:r>
            <w:r w:rsidR="00F165BC">
              <w:rPr>
                <w:noProof/>
              </w:rPr>
              <w:fldChar w:fldCharType="end"/>
            </w:r>
            <w:bookmarkEnd w:id="161"/>
            <w:r w:rsidRPr="00F01AB2" w:rsidR="00BD583A">
              <w:t xml:space="preserve">: </w:t>
            </w:r>
            <w:r w:rsidRPr="00F01AB2">
              <w:rPr>
                <w:rFonts w:cs="Arial"/>
              </w:rPr>
              <w:t>Frequently Asked Questions</w:t>
            </w:r>
            <w:bookmarkEnd w:id="162"/>
          </w:p>
        </w:tc>
      </w:tr>
      <w:tr w14:paraId="458348A9" w14:textId="77777777" w:rsidTr="00AD7620">
        <w:tblPrEx>
          <w:tblW w:w="9360" w:type="dxa"/>
          <w:jc w:val="center"/>
          <w:tblLayout w:type="fixed"/>
          <w:tblLook w:val="01E0"/>
        </w:tblPrEx>
        <w:trPr>
          <w:cantSplit/>
          <w:tblHeader/>
          <w:jc w:val="center"/>
        </w:trPr>
        <w:tc>
          <w:tcPr>
            <w:tcW w:w="2923" w:type="dxa"/>
            <w:shd w:val="clear" w:color="auto" w:fill="D9D9D9"/>
            <w:vAlign w:val="bottom"/>
          </w:tcPr>
          <w:p w:rsidR="00D95FC7" w:rsidRPr="00F01AB2" w:rsidP="0000602D" w14:paraId="458348A7" w14:textId="77777777">
            <w:pPr>
              <w:pStyle w:val="ChartColumnHead"/>
            </w:pPr>
            <w:r w:rsidRPr="00F01AB2">
              <w:t>Element</w:t>
            </w:r>
          </w:p>
        </w:tc>
        <w:tc>
          <w:tcPr>
            <w:tcW w:w="6570" w:type="dxa"/>
            <w:shd w:val="clear" w:color="auto" w:fill="D9D9D9"/>
            <w:vAlign w:val="bottom"/>
          </w:tcPr>
          <w:p w:rsidR="00D95FC7" w:rsidRPr="00F01AB2" w:rsidP="0000602D" w14:paraId="458348A8" w14:textId="77777777">
            <w:pPr>
              <w:pStyle w:val="ChartColumnHead"/>
            </w:pPr>
            <w:r w:rsidRPr="00F01AB2">
              <w:t>Description</w:t>
            </w:r>
          </w:p>
        </w:tc>
      </w:tr>
      <w:tr w14:paraId="458348AC" w14:textId="77777777" w:rsidTr="00F01AB2">
        <w:tblPrEx>
          <w:tblW w:w="9360" w:type="dxa"/>
          <w:jc w:val="center"/>
          <w:tblLayout w:type="fixed"/>
          <w:tblLook w:val="01E0"/>
        </w:tblPrEx>
        <w:trPr>
          <w:cantSplit/>
          <w:jc w:val="center"/>
        </w:trPr>
        <w:tc>
          <w:tcPr>
            <w:tcW w:w="2923" w:type="dxa"/>
          </w:tcPr>
          <w:p w:rsidR="003E7E76" w:rsidRPr="00F01AB2" w:rsidP="002477D7" w14:paraId="458348AA" w14:textId="77777777">
            <w:pPr>
              <w:pStyle w:val="ChartText"/>
            </w:pPr>
            <w:r w:rsidRPr="00F01AB2">
              <w:t>Category List</w:t>
            </w:r>
          </w:p>
        </w:tc>
        <w:tc>
          <w:tcPr>
            <w:tcW w:w="6570" w:type="dxa"/>
          </w:tcPr>
          <w:p w:rsidR="003E7E76" w:rsidRPr="00F01AB2" w:rsidP="00362AAE" w14:paraId="458348AB" w14:textId="32CDC964">
            <w:pPr>
              <w:pStyle w:val="ChartText"/>
            </w:pPr>
            <w:r w:rsidRPr="00F01AB2">
              <w:t>D</w:t>
            </w:r>
            <w:r w:rsidRPr="00F01AB2" w:rsidR="00362AAE">
              <w:t>isplay</w:t>
            </w:r>
            <w:r w:rsidRPr="00F01AB2">
              <w:t>s</w:t>
            </w:r>
            <w:r w:rsidRPr="00F01AB2" w:rsidR="003F57F9">
              <w:t xml:space="preserve"> the FAQ in</w:t>
            </w:r>
            <w:r w:rsidRPr="00F01AB2" w:rsidR="001C2B0F">
              <w:t xml:space="preserve"> </w:t>
            </w:r>
            <w:r w:rsidRPr="00F01AB2" w:rsidR="00B31CEB">
              <w:t xml:space="preserve">that </w:t>
            </w:r>
            <w:r w:rsidRPr="00F01AB2" w:rsidR="001C2B0F">
              <w:t>section</w:t>
            </w:r>
          </w:p>
        </w:tc>
      </w:tr>
      <w:tr w14:paraId="458348AF" w14:textId="77777777" w:rsidTr="00F01AB2">
        <w:tblPrEx>
          <w:tblW w:w="9360" w:type="dxa"/>
          <w:jc w:val="center"/>
          <w:tblLayout w:type="fixed"/>
          <w:tblLook w:val="01E0"/>
        </w:tblPrEx>
        <w:trPr>
          <w:cantSplit/>
          <w:jc w:val="center"/>
        </w:trPr>
        <w:tc>
          <w:tcPr>
            <w:tcW w:w="2923" w:type="dxa"/>
          </w:tcPr>
          <w:p w:rsidR="00D95FC7" w:rsidRPr="00F01AB2" w:rsidP="002477D7" w14:paraId="458348AD" w14:textId="77777777">
            <w:pPr>
              <w:pStyle w:val="ChartText"/>
            </w:pPr>
            <w:r w:rsidRPr="00F01AB2">
              <w:t>Top of Page</w:t>
            </w:r>
          </w:p>
        </w:tc>
        <w:tc>
          <w:tcPr>
            <w:tcW w:w="6570" w:type="dxa"/>
          </w:tcPr>
          <w:p w:rsidR="00D95FC7" w:rsidRPr="00F01AB2" w:rsidP="00362AAE" w14:paraId="458348AE" w14:textId="1BB3DB9F">
            <w:pPr>
              <w:pStyle w:val="ChartText"/>
              <w:keepNext/>
            </w:pPr>
            <w:r w:rsidRPr="00F01AB2">
              <w:t>Return</w:t>
            </w:r>
            <w:r w:rsidRPr="00F01AB2" w:rsidR="00AD509A">
              <w:t>s</w:t>
            </w:r>
            <w:r w:rsidRPr="00F01AB2">
              <w:t xml:space="preserve"> to the top of the page</w:t>
            </w:r>
          </w:p>
        </w:tc>
      </w:tr>
    </w:tbl>
    <w:p w:rsidR="00E753F2" w:rsidRPr="00F01AB2" w:rsidP="00F01AB2" w14:paraId="458348B2" w14:textId="2024FCA9">
      <w:pPr>
        <w:pStyle w:val="BodyText-12Before"/>
      </w:pPr>
      <w:r w:rsidRPr="00F01AB2">
        <w:fldChar w:fldCharType="begin"/>
      </w:r>
      <w:r w:rsidRPr="00F01AB2">
        <w:instrText xml:space="preserve"> REF _Ref162563870 \h </w:instrText>
      </w:r>
      <w:r w:rsidRPr="00F01AB2">
        <w:fldChar w:fldCharType="separate"/>
      </w:r>
      <w:r w:rsidRPr="00F01AB2" w:rsidR="00F165BC">
        <w:t xml:space="preserve">Figure </w:t>
      </w:r>
      <w:r w:rsidR="00F165BC">
        <w:rPr>
          <w:noProof/>
        </w:rPr>
        <w:t>6</w:t>
      </w:r>
      <w:r w:rsidRPr="00F01AB2" w:rsidR="00F165BC">
        <w:noBreakHyphen/>
      </w:r>
      <w:r w:rsidR="00F165BC">
        <w:rPr>
          <w:noProof/>
        </w:rPr>
        <w:t>6</w:t>
      </w:r>
      <w:r w:rsidRPr="00F01AB2">
        <w:fldChar w:fldCharType="end"/>
      </w:r>
      <w:r w:rsidRPr="00F01AB2">
        <w:t xml:space="preserve"> displays the Contact Us information</w:t>
      </w:r>
      <w:r w:rsidRPr="00F01AB2" w:rsidR="00362AAE">
        <w:t xml:space="preserve"> for the Portal Help Desk</w:t>
      </w:r>
      <w:r w:rsidRPr="00F01AB2">
        <w:t>.</w:t>
      </w:r>
    </w:p>
    <w:p w:rsidR="00301C23" w:rsidRPr="00F01AB2" w:rsidP="00F01AB2" w14:paraId="65302C8E" w14:textId="18BC97C2">
      <w:pPr>
        <w:pStyle w:val="Figure"/>
      </w:pPr>
      <w:r w:rsidRPr="00F01AB2">
        <w:rPr>
          <w:noProof/>
        </w:rPr>
        <w:drawing>
          <wp:inline distT="0" distB="0" distL="0" distR="0">
            <wp:extent cx="5029200" cy="2853650"/>
            <wp:effectExtent l="19050" t="19050" r="19050" b="23495"/>
            <wp:docPr id="177100600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06001" name="Picture 1" descr="Text&#10;&#10;Description automatically generated"/>
                    <pic:cNvPicPr/>
                  </pic:nvPicPr>
                  <pic:blipFill>
                    <a:blip xmlns:r="http://schemas.openxmlformats.org/officeDocument/2006/relationships" r:embed="rId43"/>
                    <a:stretch>
                      <a:fillRect/>
                    </a:stretch>
                  </pic:blipFill>
                  <pic:spPr>
                    <a:xfrm>
                      <a:off x="0" y="0"/>
                      <a:ext cx="5029200" cy="2853650"/>
                    </a:xfrm>
                    <a:prstGeom prst="rect">
                      <a:avLst/>
                    </a:prstGeom>
                    <a:ln w="6350">
                      <a:solidFill>
                        <a:sysClr val="windowText" lastClr="000000"/>
                      </a:solidFill>
                    </a:ln>
                  </pic:spPr>
                </pic:pic>
              </a:graphicData>
            </a:graphic>
          </wp:inline>
        </w:drawing>
      </w:r>
    </w:p>
    <w:p w:rsidR="0079451B" w:rsidRPr="00F01AB2" w:rsidP="0079451B" w14:paraId="3F7EB1FA" w14:textId="2B217CC5">
      <w:pPr>
        <w:pStyle w:val="Caption-Figure"/>
      </w:pPr>
      <w:bookmarkStart w:id="163" w:name="_Ref162563870"/>
      <w:bookmarkStart w:id="164" w:name="_Ref162560567"/>
      <w:bookmarkStart w:id="165" w:name="_Toc169814087"/>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6</w:t>
      </w:r>
      <w:r w:rsidR="00F165BC">
        <w:rPr>
          <w:noProof/>
        </w:rPr>
        <w:fldChar w:fldCharType="end"/>
      </w:r>
      <w:bookmarkEnd w:id="163"/>
      <w:r w:rsidRPr="00F01AB2">
        <w:t>: Contact Us</w:t>
      </w:r>
      <w:bookmarkEnd w:id="164"/>
      <w:bookmarkEnd w:id="165"/>
    </w:p>
    <w:p w:rsidR="00E753F2" w:rsidRPr="00F01AB2" w:rsidP="009D20F6" w14:paraId="458348B5" w14:textId="770EDDAF">
      <w:pPr>
        <w:pStyle w:val="BodyText"/>
        <w:keepNext/>
      </w:pPr>
      <w:r w:rsidRPr="00F01AB2">
        <w:fldChar w:fldCharType="begin"/>
      </w:r>
      <w:r w:rsidRPr="00F01AB2">
        <w:instrText xml:space="preserve"> REF _Ref162560774 \h </w:instrText>
      </w:r>
      <w:r w:rsidRPr="00F01AB2">
        <w:fldChar w:fldCharType="separate"/>
      </w:r>
      <w:r w:rsidRPr="00F01AB2" w:rsidR="00F165BC">
        <w:t xml:space="preserve">Figure </w:t>
      </w:r>
      <w:r w:rsidR="00F165BC">
        <w:rPr>
          <w:noProof/>
        </w:rPr>
        <w:t>6</w:t>
      </w:r>
      <w:r w:rsidRPr="00F01AB2" w:rsidR="00F165BC">
        <w:noBreakHyphen/>
      </w:r>
      <w:r w:rsidR="00F165BC">
        <w:rPr>
          <w:noProof/>
        </w:rPr>
        <w:t>7</w:t>
      </w:r>
      <w:r w:rsidRPr="00F01AB2">
        <w:fldChar w:fldCharType="end"/>
      </w:r>
      <w:r w:rsidRPr="00F01AB2">
        <w:t xml:space="preserve"> shows the security alert message </w:t>
      </w:r>
      <w:r w:rsidRPr="00F01AB2" w:rsidR="00B31CEB">
        <w:t xml:space="preserve">displayed </w:t>
      </w:r>
      <w:r w:rsidRPr="00F01AB2" w:rsidR="00AD509A">
        <w:t xml:space="preserve">when </w:t>
      </w:r>
      <w:r w:rsidRPr="00F01AB2">
        <w:t>the user’s system has an issue with the site security.</w:t>
      </w:r>
    </w:p>
    <w:p w:rsidR="00D95FC7" w:rsidRPr="00F01AB2" w:rsidP="00EB7DA5" w14:paraId="458348B7" w14:textId="77777777">
      <w:pPr>
        <w:pStyle w:val="Figure"/>
      </w:pPr>
      <w:r w:rsidRPr="00F01AB2">
        <w:rPr>
          <w:noProof/>
        </w:rPr>
        <w:drawing>
          <wp:inline distT="0" distB="0" distL="0" distR="0">
            <wp:extent cx="3657600" cy="2938274"/>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7"/>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657600" cy="2938274"/>
                    </a:xfrm>
                    <a:prstGeom prst="rect">
                      <a:avLst/>
                    </a:prstGeom>
                    <a:noFill/>
                    <a:ln w="6350">
                      <a:solidFill>
                        <a:srgbClr val="000000"/>
                      </a:solidFill>
                      <a:miter lim="800000"/>
                      <a:headEnd/>
                      <a:tailEnd/>
                    </a:ln>
                    <a:effectLst/>
                  </pic:spPr>
                </pic:pic>
              </a:graphicData>
            </a:graphic>
          </wp:inline>
        </w:drawing>
      </w:r>
    </w:p>
    <w:p w:rsidR="0079451B" w:rsidRPr="00F01AB2" w:rsidP="00F01AB2" w14:paraId="375FE63A" w14:textId="40812EAB">
      <w:pPr>
        <w:pStyle w:val="Caption"/>
      </w:pPr>
      <w:bookmarkStart w:id="166" w:name="_Ref162560774"/>
      <w:bookmarkStart w:id="167" w:name="_Toc169814088"/>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noBreakHyphen/>
      </w:r>
      <w:r>
        <w:fldChar w:fldCharType="begin"/>
      </w:r>
      <w:r>
        <w:instrText xml:space="preserve"> SEQ Figure \* ARABIC \s 1 </w:instrText>
      </w:r>
      <w:r>
        <w:fldChar w:fldCharType="separate"/>
      </w:r>
      <w:r w:rsidR="00F165BC">
        <w:rPr>
          <w:noProof/>
        </w:rPr>
        <w:t>7</w:t>
      </w:r>
      <w:r w:rsidR="00F165BC">
        <w:rPr>
          <w:noProof/>
        </w:rPr>
        <w:fldChar w:fldCharType="end"/>
      </w:r>
      <w:bookmarkEnd w:id="166"/>
      <w:r w:rsidRPr="00F01AB2">
        <w:t>: Security Alert – User Accepts Certificate</w:t>
      </w:r>
      <w:bookmarkEnd w:id="167"/>
    </w:p>
    <w:p w:rsidR="00B31CEB" w:rsidRPr="00F01AB2" w:rsidP="00F01AB2" w14:paraId="17D91524" w14:textId="7C96B3E8">
      <w:pPr>
        <w:pStyle w:val="BodyText"/>
      </w:pPr>
      <w:r w:rsidRPr="00F01AB2">
        <w:t>The user takes one of the following actions:</w:t>
      </w:r>
    </w:p>
    <w:p w:rsidR="003E7E76" w:rsidRPr="00F01AB2" w:rsidP="00F01AB2" w14:paraId="458348B8" w14:textId="2B4DFE52">
      <w:pPr>
        <w:pStyle w:val="ListBullet"/>
      </w:pPr>
      <w:r>
        <w:t>T</w:t>
      </w:r>
      <w:r w:rsidRPr="00F01AB2">
        <w:t>o open the Welcome to Child Support Portal</w:t>
      </w:r>
      <w:r>
        <w:t>,</w:t>
      </w:r>
      <w:r w:rsidRPr="00F01AB2">
        <w:t xml:space="preserve"> </w:t>
      </w:r>
      <w:r>
        <w:t>c</w:t>
      </w:r>
      <w:r w:rsidRPr="00F01AB2">
        <w:t xml:space="preserve">licks </w:t>
      </w:r>
      <w:r w:rsidRPr="00F01AB2">
        <w:rPr>
          <w:b/>
        </w:rPr>
        <w:t>Yes</w:t>
      </w:r>
      <w:r w:rsidRPr="00AD7620">
        <w:rPr>
          <w:bCs/>
        </w:rPr>
        <w:t>.</w:t>
      </w:r>
    </w:p>
    <w:p w:rsidR="003E7E76" w:rsidRPr="00F01AB2" w:rsidP="00F01AB2" w14:paraId="458348B9" w14:textId="152A13A5">
      <w:pPr>
        <w:pStyle w:val="ListBullet"/>
      </w:pPr>
      <w:r>
        <w:t>T</w:t>
      </w:r>
      <w:r w:rsidRPr="00F01AB2">
        <w:t>o cancel the current operation</w:t>
      </w:r>
      <w:r>
        <w:t>,</w:t>
      </w:r>
      <w:r w:rsidRPr="00F01AB2">
        <w:t xml:space="preserve"> </w:t>
      </w:r>
      <w:r>
        <w:t>c</w:t>
      </w:r>
      <w:r w:rsidRPr="00F01AB2">
        <w:t xml:space="preserve">licks </w:t>
      </w:r>
      <w:r w:rsidRPr="00F01AB2">
        <w:rPr>
          <w:b/>
        </w:rPr>
        <w:t>No</w:t>
      </w:r>
      <w:r w:rsidRPr="00AD7620">
        <w:rPr>
          <w:bCs/>
        </w:rPr>
        <w:t>.</w:t>
      </w:r>
    </w:p>
    <w:p w:rsidR="003E7E76" w:rsidRPr="00F01AB2" w:rsidP="00F01AB2" w14:paraId="458348BA" w14:textId="1234DBC7">
      <w:pPr>
        <w:pStyle w:val="ListBullet"/>
      </w:pPr>
      <w:r>
        <w:t>T</w:t>
      </w:r>
      <w:r w:rsidRPr="00F01AB2">
        <w:t>o open the certificate information</w:t>
      </w:r>
      <w:r>
        <w:t>,</w:t>
      </w:r>
      <w:r w:rsidRPr="00F01AB2">
        <w:t xml:space="preserve"> </w:t>
      </w:r>
      <w:r>
        <w:t>c</w:t>
      </w:r>
      <w:r w:rsidRPr="00F01AB2">
        <w:t xml:space="preserve">licks </w:t>
      </w:r>
      <w:r w:rsidRPr="00F01AB2">
        <w:rPr>
          <w:b/>
        </w:rPr>
        <w:t>View Certificate</w:t>
      </w:r>
      <w:r w:rsidRPr="00AD7620">
        <w:t>.</w:t>
      </w:r>
    </w:p>
    <w:p w:rsidR="00E753F2" w:rsidRPr="00F01AB2" w:rsidP="00F01AB2" w14:paraId="458348BC" w14:textId="103A5C52">
      <w:pPr>
        <w:pStyle w:val="BodyText-12Before"/>
      </w:pPr>
      <w:r w:rsidRPr="00F01AB2">
        <w:fldChar w:fldCharType="begin"/>
      </w:r>
      <w:r w:rsidRPr="00F01AB2">
        <w:instrText xml:space="preserve"> REF _Ref162560858 \h </w:instrText>
      </w:r>
      <w:r w:rsidRPr="00F01AB2" w:rsidR="00AD509A">
        <w:instrText xml:space="preserve"> \* MERGEFORMAT </w:instrText>
      </w:r>
      <w:r w:rsidRPr="00F01AB2">
        <w:fldChar w:fldCharType="separate"/>
      </w:r>
      <w:r w:rsidRPr="00F01AB2" w:rsidR="00F165BC">
        <w:t xml:space="preserve">Figure </w:t>
      </w:r>
      <w:r w:rsidR="00F165BC">
        <w:t>6</w:t>
      </w:r>
      <w:r w:rsidRPr="00F01AB2" w:rsidR="00F165BC">
        <w:noBreakHyphen/>
      </w:r>
      <w:r w:rsidR="00F165BC">
        <w:t>8</w:t>
      </w:r>
      <w:r w:rsidRPr="00F01AB2">
        <w:fldChar w:fldCharType="end"/>
      </w:r>
      <w:r w:rsidRPr="00F01AB2">
        <w:t xml:space="preserve"> shows the message </w:t>
      </w:r>
      <w:r w:rsidRPr="00F01AB2" w:rsidR="00B31CEB">
        <w:t xml:space="preserve">the system sends the </w:t>
      </w:r>
      <w:r w:rsidRPr="00F01AB2">
        <w:t>user before</w:t>
      </w:r>
      <w:r w:rsidRPr="00F01AB2" w:rsidR="00B31CEB">
        <w:t xml:space="preserve"> </w:t>
      </w:r>
      <w:r w:rsidRPr="00F01AB2" w:rsidR="00E87646">
        <w:t>inactivating</w:t>
      </w:r>
      <w:r w:rsidRPr="00F01AB2" w:rsidR="003728AE">
        <w:t xml:space="preserve"> </w:t>
      </w:r>
      <w:r w:rsidRPr="00F01AB2" w:rsidR="00B31CEB">
        <w:t>their account</w:t>
      </w:r>
      <w:r w:rsidRPr="00F01AB2" w:rsidR="00377367">
        <w:t>.</w:t>
      </w:r>
      <w:r w:rsidRPr="00F01AB2" w:rsidR="00A21A94">
        <w:t xml:space="preserve"> </w:t>
      </w:r>
    </w:p>
    <w:p w:rsidR="00D95FC7" w:rsidRPr="00F01AB2" w:rsidP="00EB7DA5" w14:paraId="458348BE" w14:textId="4D374C66">
      <w:pPr>
        <w:pStyle w:val="Figure"/>
      </w:pPr>
      <w:r w:rsidRPr="00F01AB2">
        <w:rPr>
          <w:noProof/>
        </w:rPr>
        <w:drawing>
          <wp:inline distT="0" distB="0" distL="0" distR="0">
            <wp:extent cx="4572000" cy="5039467"/>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45"/>
                    <a:srcRect l="29721" t="5886" r="25949" b="7248"/>
                    <a:stretch>
                      <a:fillRect/>
                    </a:stretch>
                  </pic:blipFill>
                  <pic:spPr bwMode="auto">
                    <a:xfrm>
                      <a:off x="0" y="0"/>
                      <a:ext cx="4572000" cy="5039467"/>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AD7620" w14:paraId="11E44821" w14:textId="387C57BA">
      <w:pPr>
        <w:pStyle w:val="Caption-Figure"/>
      </w:pPr>
      <w:bookmarkStart w:id="168" w:name="_Ref162560858"/>
      <w:bookmarkStart w:id="169" w:name="_Toc169814089"/>
      <w:r w:rsidRPr="00F01AB2">
        <w:t xml:space="preserve">Figure </w:t>
      </w:r>
      <w:r>
        <w:fldChar w:fldCharType="begin"/>
      </w:r>
      <w:r>
        <w:instrText xml:space="preserve"> STYLEREF 1 \s </w:instrText>
      </w:r>
      <w:r>
        <w:fldChar w:fldCharType="separate"/>
      </w:r>
      <w:r w:rsidR="00F165BC">
        <w:rPr>
          <w:noProof/>
        </w:rPr>
        <w:t>6</w:t>
      </w:r>
      <w:r w:rsidR="00F165BC">
        <w:rPr>
          <w:noProof/>
        </w:rPr>
        <w:fldChar w:fldCharType="end"/>
      </w:r>
      <w:r w:rsidRPr="00F01AB2">
        <w:noBreakHyphen/>
      </w:r>
      <w:r>
        <w:fldChar w:fldCharType="begin"/>
      </w:r>
      <w:r>
        <w:instrText xml:space="preserve"> SEQ Figure \* ARABIC \s 1 </w:instrText>
      </w:r>
      <w:r>
        <w:fldChar w:fldCharType="separate"/>
      </w:r>
      <w:r w:rsidR="00F165BC">
        <w:rPr>
          <w:noProof/>
        </w:rPr>
        <w:t>8</w:t>
      </w:r>
      <w:r w:rsidR="00F165BC">
        <w:rPr>
          <w:noProof/>
        </w:rPr>
        <w:fldChar w:fldCharType="end"/>
      </w:r>
      <w:bookmarkEnd w:id="168"/>
      <w:r w:rsidRPr="00F01AB2">
        <w:t>: Disable Account Message</w:t>
      </w:r>
      <w:bookmarkEnd w:id="169"/>
    </w:p>
    <w:p w:rsidR="000B23D7" w:rsidRPr="00F01AB2" w:rsidP="000B23D7" w14:paraId="26828B59" w14:textId="4F71825E">
      <w:pPr>
        <w:pStyle w:val="BodyText"/>
      </w:pPr>
      <w:r w:rsidRPr="00F01AB2">
        <w:t>To inactivate their account, the user c</w:t>
      </w:r>
      <w:r w:rsidRPr="00F01AB2" w:rsidR="003E7E76">
        <w:t>lick</w:t>
      </w:r>
      <w:r w:rsidRPr="00F01AB2">
        <w:t>s</w:t>
      </w:r>
      <w:r w:rsidRPr="00F01AB2" w:rsidR="003E7E76">
        <w:t xml:space="preserve"> </w:t>
      </w:r>
      <w:r w:rsidRPr="00F01AB2" w:rsidR="003E7E76">
        <w:rPr>
          <w:b/>
          <w:bCs/>
        </w:rPr>
        <w:t>OK</w:t>
      </w:r>
      <w:r w:rsidRPr="00F01AB2" w:rsidR="003E7E76">
        <w:t>.</w:t>
      </w:r>
    </w:p>
    <w:p w:rsidR="0079451B" w:rsidRPr="00F01AB2" w:rsidP="000B23D7" w14:paraId="1FC9968E" w14:textId="77777777">
      <w:pPr>
        <w:pStyle w:val="BodyText"/>
        <w:sectPr w:rsidSect="008C3506">
          <w:footerReference w:type="default" r:id="rId46"/>
          <w:pgSz w:w="12240" w:h="15840"/>
          <w:pgMar w:top="1440" w:right="1440" w:bottom="1440" w:left="1440" w:header="720" w:footer="720" w:gutter="0"/>
          <w:pgNumType w:start="1" w:chapStyle="1"/>
          <w:cols w:space="720"/>
          <w:docGrid w:linePitch="360"/>
        </w:sectPr>
      </w:pPr>
    </w:p>
    <w:p w:rsidR="00671E4B" w:rsidRPr="00F01AB2" w:rsidP="00F01AB2" w14:paraId="6CBE7674" w14:textId="4ED06870">
      <w:pPr>
        <w:pStyle w:val="Heading1"/>
        <w:tabs>
          <w:tab w:val="clear" w:pos="9360"/>
        </w:tabs>
      </w:pPr>
      <w:bookmarkStart w:id="170" w:name="_Toc162459490"/>
      <w:bookmarkStart w:id="171" w:name="_Toc162460184"/>
      <w:bookmarkStart w:id="172" w:name="_Toc162558177"/>
      <w:bookmarkStart w:id="173" w:name="_Toc162558431"/>
      <w:bookmarkStart w:id="174" w:name="_Toc162562849"/>
      <w:bookmarkStart w:id="175" w:name="_Toc162567316"/>
      <w:bookmarkStart w:id="176" w:name="_Toc162881079"/>
      <w:bookmarkStart w:id="177" w:name="_Toc162892730"/>
      <w:bookmarkStart w:id="178" w:name="_Toc169800920"/>
      <w:bookmarkStart w:id="179" w:name="_Toc169814054"/>
      <w:bookmarkStart w:id="180" w:name="_Toc162459491"/>
      <w:bookmarkStart w:id="181" w:name="_Toc162460185"/>
      <w:bookmarkStart w:id="182" w:name="_Toc162558178"/>
      <w:bookmarkStart w:id="183" w:name="_Toc162558432"/>
      <w:bookmarkStart w:id="184" w:name="_Toc162562850"/>
      <w:bookmarkStart w:id="185" w:name="_Toc162567317"/>
      <w:bookmarkStart w:id="186" w:name="_Toc162881080"/>
      <w:bookmarkStart w:id="187" w:name="_Toc162892731"/>
      <w:bookmarkStart w:id="188" w:name="_Toc169800921"/>
      <w:bookmarkStart w:id="189" w:name="_Toc169814055"/>
      <w:bookmarkStart w:id="190" w:name="_Toc162459492"/>
      <w:bookmarkStart w:id="191" w:name="_Toc162460186"/>
      <w:bookmarkStart w:id="192" w:name="_Toc162558179"/>
      <w:bookmarkStart w:id="193" w:name="_Toc162558433"/>
      <w:bookmarkStart w:id="194" w:name="_Toc162562851"/>
      <w:bookmarkStart w:id="195" w:name="_Toc162567318"/>
      <w:bookmarkStart w:id="196" w:name="_Toc162881081"/>
      <w:bookmarkStart w:id="197" w:name="_Toc162892732"/>
      <w:bookmarkStart w:id="198" w:name="_Toc169800922"/>
      <w:bookmarkStart w:id="199" w:name="_Toc169814056"/>
      <w:bookmarkStart w:id="200" w:name="_Ref162561629"/>
      <w:bookmarkStart w:id="201" w:name="_Toc16981405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F01AB2">
        <w:t>Chatbot</w:t>
      </w:r>
      <w:bookmarkEnd w:id="200"/>
      <w:bookmarkEnd w:id="201"/>
    </w:p>
    <w:p w:rsidR="00B31CEB" w:rsidRPr="00F01AB2" w:rsidP="00671E4B" w14:paraId="408F3470" w14:textId="69E7347E">
      <w:pPr>
        <w:pStyle w:val="BodyText"/>
      </w:pPr>
      <w:r w:rsidRPr="00F01AB2">
        <w:t>A c</w:t>
      </w:r>
      <w:r w:rsidRPr="00F01AB2" w:rsidR="00671E4B">
        <w:t>hatbot is an interactive chat system that helps the user to reset their password or unlock their account</w:t>
      </w:r>
      <w:r w:rsidRPr="00F01AB2">
        <w:t xml:space="preserve"> without Help Desk intervention</w:t>
      </w:r>
      <w:r w:rsidRPr="00F01AB2" w:rsidR="00671E4B">
        <w:t xml:space="preserve">. </w:t>
      </w:r>
    </w:p>
    <w:p w:rsidR="00671E4B" w:rsidRPr="00F01AB2" w:rsidP="00671E4B" w14:paraId="371B709A" w14:textId="79AF0477">
      <w:pPr>
        <w:pStyle w:val="BodyText"/>
      </w:pPr>
      <w:r w:rsidRPr="00F01AB2">
        <w:t>Before accessing the Portal, w</w:t>
      </w:r>
      <w:r w:rsidRPr="00F01AB2">
        <w:t xml:space="preserve">hen </w:t>
      </w:r>
      <w:r w:rsidRPr="00F01AB2">
        <w:t xml:space="preserve">the </w:t>
      </w:r>
      <w:r w:rsidRPr="00F01AB2">
        <w:t xml:space="preserve">user hovers </w:t>
      </w:r>
      <w:r w:rsidRPr="00F01AB2" w:rsidR="000063AC">
        <w:t xml:space="preserve">over </w:t>
      </w:r>
      <w:r w:rsidRPr="00F01AB2">
        <w:t>the</w:t>
      </w:r>
      <w:r w:rsidR="002D3ECE">
        <w:t xml:space="preserve"> </w:t>
      </w:r>
      <w:r w:rsidRPr="00F01AB2" w:rsidR="002D3ECE">
        <w:t>chatbot</w:t>
      </w:r>
      <w:r w:rsidRPr="00F01AB2">
        <w:t xml:space="preserve"> icon in the bottom right corner of the footer</w:t>
      </w:r>
      <w:r w:rsidRPr="00F01AB2">
        <w:t>,</w:t>
      </w:r>
      <w:r w:rsidRPr="00F01AB2">
        <w:t xml:space="preserve"> the message in </w:t>
      </w:r>
      <w:r w:rsidRPr="00F01AB2" w:rsidR="003F57F9">
        <w:fldChar w:fldCharType="begin"/>
      </w:r>
      <w:r w:rsidRPr="00F01AB2" w:rsidR="003F57F9">
        <w:instrText xml:space="preserve"> REF _Ref162560882 \h </w:instrText>
      </w:r>
      <w:r w:rsidRPr="00F01AB2" w:rsidR="003F57F9">
        <w:fldChar w:fldCharType="separate"/>
      </w:r>
      <w:r w:rsidRPr="00F01AB2" w:rsidR="00F165BC">
        <w:t xml:space="preserve">Figure </w:t>
      </w:r>
      <w:r w:rsidR="00F165BC">
        <w:rPr>
          <w:noProof/>
        </w:rPr>
        <w:t>7</w:t>
      </w:r>
      <w:r w:rsidRPr="00F01AB2" w:rsidR="00F165BC">
        <w:noBreakHyphen/>
      </w:r>
      <w:r w:rsidR="00F165BC">
        <w:rPr>
          <w:noProof/>
        </w:rPr>
        <w:t>1</w:t>
      </w:r>
      <w:r w:rsidRPr="00F01AB2" w:rsidR="003F57F9">
        <w:fldChar w:fldCharType="end"/>
      </w:r>
      <w:r w:rsidRPr="00F01AB2">
        <w:t xml:space="preserve"> displays</w:t>
      </w:r>
      <w:r w:rsidR="00CC72C7">
        <w:t xml:space="preserve"> in the information box</w:t>
      </w:r>
      <w:r w:rsidRPr="00F01AB2">
        <w:t>.</w:t>
      </w:r>
    </w:p>
    <w:p w:rsidR="00671E4B" w:rsidRPr="00F01AB2" w:rsidP="00671E4B" w14:paraId="45325C10" w14:textId="6E4A6E1C">
      <w:pPr>
        <w:pStyle w:val="Figure"/>
      </w:pPr>
      <w:r w:rsidRPr="00F01AB2">
        <w:rPr>
          <w:noProof/>
        </w:rPr>
        <w:drawing>
          <wp:inline distT="0" distB="0" distL="0" distR="0">
            <wp:extent cx="5029200" cy="1557900"/>
            <wp:effectExtent l="19050" t="19050" r="1905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7"/>
                    <a:srcRect l="36089" t="74716" r="42948" b="5083"/>
                    <a:stretch>
                      <a:fillRect/>
                    </a:stretch>
                  </pic:blipFill>
                  <pic:spPr bwMode="auto">
                    <a:xfrm>
                      <a:off x="0" y="0"/>
                      <a:ext cx="5029200" cy="1557900"/>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3D6BE50E" w14:textId="4FED146C">
      <w:pPr>
        <w:pStyle w:val="Caption-Figure"/>
      </w:pPr>
      <w:bookmarkStart w:id="202" w:name="_Ref162560882"/>
      <w:bookmarkStart w:id="203" w:name="_Toc169814090"/>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w:t>
      </w:r>
      <w:r w:rsidR="00F165BC">
        <w:rPr>
          <w:noProof/>
        </w:rPr>
        <w:fldChar w:fldCharType="end"/>
      </w:r>
      <w:bookmarkEnd w:id="202"/>
      <w:r w:rsidRPr="00F01AB2">
        <w:t>: Chatbot</w:t>
      </w:r>
      <w:r w:rsidRPr="00F01AB2" w:rsidR="00A21A94">
        <w:t xml:space="preserve"> </w:t>
      </w:r>
      <w:r w:rsidRPr="00F01AB2">
        <w:t>Icon</w:t>
      </w:r>
      <w:bookmarkEnd w:id="203"/>
    </w:p>
    <w:p w:rsidR="00671E4B" w:rsidRPr="007E305F" w:rsidP="007E305F" w14:paraId="3802A968" w14:textId="3F7EE5BF">
      <w:pPr>
        <w:pStyle w:val="BodyText"/>
      </w:pPr>
      <w:r w:rsidRPr="007E305F">
        <w:t>To open the Child Support Portal Virtual Assistance pop-up, the user c</w:t>
      </w:r>
      <w:r w:rsidRPr="007E305F">
        <w:t>lick</w:t>
      </w:r>
      <w:r w:rsidRPr="007E305F">
        <w:t>s</w:t>
      </w:r>
      <w:r w:rsidRPr="007E305F">
        <w:t xml:space="preserve"> inside the information box</w:t>
      </w:r>
      <w:r w:rsidRPr="007E305F" w:rsidR="00D66E77">
        <w:t xml:space="preserve">; </w:t>
      </w:r>
      <w:r w:rsidRPr="007E305F" w:rsidR="00AD509A">
        <w:fldChar w:fldCharType="begin"/>
      </w:r>
      <w:r w:rsidRPr="007E305F" w:rsidR="00AD509A">
        <w:instrText xml:space="preserve"> REF _Ref162563921 \h </w:instrText>
      </w:r>
      <w:r w:rsidR="007E305F">
        <w:instrText xml:space="preserve"> \* MERGEFORMAT </w:instrText>
      </w:r>
      <w:r w:rsidRPr="007E305F" w:rsidR="00AD509A">
        <w:fldChar w:fldCharType="separate"/>
      </w:r>
      <w:r w:rsidRPr="00F01AB2" w:rsidR="00F165BC">
        <w:t xml:space="preserve">Figure </w:t>
      </w:r>
      <w:r w:rsidR="00F165BC">
        <w:t>7</w:t>
      </w:r>
      <w:r w:rsidRPr="00F01AB2" w:rsidR="00F165BC">
        <w:noBreakHyphen/>
      </w:r>
      <w:r w:rsidR="00F165BC">
        <w:t>2</w:t>
      </w:r>
      <w:r w:rsidRPr="007E305F" w:rsidR="00AD509A">
        <w:fldChar w:fldCharType="end"/>
      </w:r>
      <w:r w:rsidRPr="007E305F" w:rsidR="00D66E77">
        <w:t xml:space="preserve"> shows </w:t>
      </w:r>
      <w:r w:rsidRPr="007E305F">
        <w:t xml:space="preserve">the </w:t>
      </w:r>
      <w:r w:rsidR="00CC72C7">
        <w:t>first</w:t>
      </w:r>
      <w:r w:rsidRPr="007E305F">
        <w:t xml:space="preserve"> Portal Virtual Assistant </w:t>
      </w:r>
      <w:r w:rsidRPr="007E305F" w:rsidR="00AD509A">
        <w:t>pop-up</w:t>
      </w:r>
      <w:r w:rsidRPr="007E305F" w:rsidR="00083B9C">
        <w:t>.</w:t>
      </w:r>
      <w:r w:rsidRPr="007E305F">
        <w:t xml:space="preserve"> </w:t>
      </w:r>
    </w:p>
    <w:p w:rsidR="00301C23" w:rsidRPr="00F01AB2" w:rsidP="00F01AB2" w14:paraId="1AC35289" w14:textId="2ACD29BA">
      <w:pPr>
        <w:pStyle w:val="Figure"/>
      </w:pPr>
      <w:r w:rsidRPr="00F01AB2">
        <w:rPr>
          <w:noProof/>
        </w:rPr>
        <w:drawing>
          <wp:inline distT="0" distB="0" distL="0" distR="0">
            <wp:extent cx="3200400" cy="4991101"/>
            <wp:effectExtent l="19050" t="19050" r="19050" b="19050"/>
            <wp:docPr id="218109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095" name="Picture 1" descr="Graphical user interface, text, application, chat or text message&#10;&#10;Description automatically generated"/>
                    <pic:cNvPicPr/>
                  </pic:nvPicPr>
                  <pic:blipFill>
                    <a:blip xmlns:r="http://schemas.openxmlformats.org/officeDocument/2006/relationships" r:embed="rId48"/>
                    <a:stretch>
                      <a:fillRect/>
                    </a:stretch>
                  </pic:blipFill>
                  <pic:spPr>
                    <a:xfrm>
                      <a:off x="0" y="0"/>
                      <a:ext cx="3200400" cy="4991101"/>
                    </a:xfrm>
                    <a:prstGeom prst="rect">
                      <a:avLst/>
                    </a:prstGeom>
                    <a:ln w="6350">
                      <a:solidFill>
                        <a:sysClr val="windowText" lastClr="000000"/>
                      </a:solidFill>
                    </a:ln>
                  </pic:spPr>
                </pic:pic>
              </a:graphicData>
            </a:graphic>
          </wp:inline>
        </w:drawing>
      </w:r>
    </w:p>
    <w:p w:rsidR="0079451B" w:rsidRPr="00F01AB2" w:rsidP="0079451B" w14:paraId="44AA86AD" w14:textId="2DF5AD76">
      <w:pPr>
        <w:pStyle w:val="Caption-Figure"/>
      </w:pPr>
      <w:bookmarkStart w:id="204" w:name="_Ref162563921"/>
      <w:bookmarkStart w:id="205" w:name="_Ref162525564"/>
      <w:bookmarkStart w:id="206" w:name="_Ref169810625"/>
      <w:bookmarkStart w:id="207" w:name="_Toc169814091"/>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2</w:t>
      </w:r>
      <w:r w:rsidR="00F165BC">
        <w:rPr>
          <w:noProof/>
        </w:rPr>
        <w:fldChar w:fldCharType="end"/>
      </w:r>
      <w:bookmarkEnd w:id="204"/>
      <w:bookmarkEnd w:id="205"/>
      <w:r w:rsidRPr="00F01AB2">
        <w:t>: Portal Virtual Assistan</w:t>
      </w:r>
      <w:r w:rsidRPr="00F01AB2" w:rsidR="000063AC">
        <w:t>t</w:t>
      </w:r>
      <w:bookmarkEnd w:id="206"/>
      <w:bookmarkEnd w:id="207"/>
    </w:p>
    <w:p w:rsidR="00083B9C" w:rsidRPr="00F01AB2" w:rsidP="00F01AB2" w14:paraId="6E6F2B73" w14:textId="4AA5F0AD">
      <w:pPr>
        <w:pStyle w:val="BodyText"/>
      </w:pPr>
      <w:r w:rsidRPr="00F01AB2">
        <w:t>To start the process to unlock the</w:t>
      </w:r>
      <w:r w:rsidRPr="00F01AB2" w:rsidR="00B31CEB">
        <w:t>ir</w:t>
      </w:r>
      <w:r w:rsidRPr="00F01AB2">
        <w:t xml:space="preserve"> Portal account, the</w:t>
      </w:r>
      <w:r w:rsidRPr="00F01AB2" w:rsidR="000063AC">
        <w:t xml:space="preserve"> user</w:t>
      </w:r>
      <w:r w:rsidRPr="00F01AB2">
        <w:t xml:space="preserve"> c</w:t>
      </w:r>
      <w:r w:rsidRPr="00F01AB2" w:rsidR="00671E4B">
        <w:t>lick</w:t>
      </w:r>
      <w:r w:rsidRPr="00F01AB2" w:rsidR="000063AC">
        <w:t>s</w:t>
      </w:r>
      <w:r w:rsidRPr="00F01AB2" w:rsidR="00671E4B">
        <w:t xml:space="preserve"> </w:t>
      </w:r>
      <w:r w:rsidRPr="00F01AB2">
        <w:rPr>
          <w:b/>
        </w:rPr>
        <w:t>Unlock My Account</w:t>
      </w:r>
      <w:r w:rsidRPr="00F01AB2">
        <w:t>.</w:t>
      </w:r>
    </w:p>
    <w:p w:rsidR="00083B9C" w:rsidRPr="00F01AB2" w:rsidP="00F01AB2" w14:paraId="5D671CA4" w14:textId="6EF089A6">
      <w:pPr>
        <w:pStyle w:val="BodyText"/>
      </w:pPr>
      <w:r w:rsidRPr="00F01AB2">
        <w:t>The virtual assistant asks t</w:t>
      </w:r>
      <w:r w:rsidRPr="00F01AB2">
        <w:t xml:space="preserve">he user </w:t>
      </w:r>
      <w:r w:rsidRPr="00F01AB2">
        <w:t>to enter</w:t>
      </w:r>
      <w:r w:rsidRPr="00F01AB2">
        <w:t xml:space="preserve"> their Child Support Portal </w:t>
      </w:r>
      <w:r w:rsidRPr="00F01AB2">
        <w:t xml:space="preserve">user </w:t>
      </w:r>
      <w:r w:rsidRPr="00F01AB2">
        <w:t>ID</w:t>
      </w:r>
      <w:r w:rsidRPr="00F01AB2">
        <w:t xml:space="preserve">; </w:t>
      </w:r>
      <w:r w:rsidRPr="00F01AB2">
        <w:fldChar w:fldCharType="begin"/>
      </w:r>
      <w:r w:rsidRPr="00F01AB2">
        <w:instrText xml:space="preserve"> REF _Ref162526280 \h </w:instrText>
      </w:r>
      <w:r w:rsidRPr="00F01AB2">
        <w:fldChar w:fldCharType="separate"/>
      </w:r>
      <w:r w:rsidRPr="00F01AB2" w:rsidR="00F165BC">
        <w:t xml:space="preserve">Figure </w:t>
      </w:r>
      <w:r w:rsidR="00F165BC">
        <w:rPr>
          <w:noProof/>
        </w:rPr>
        <w:t>7</w:t>
      </w:r>
      <w:r w:rsidRPr="00F01AB2" w:rsidR="00F165BC">
        <w:noBreakHyphen/>
      </w:r>
      <w:r w:rsidR="00F165BC">
        <w:rPr>
          <w:noProof/>
        </w:rPr>
        <w:t>3</w:t>
      </w:r>
      <w:r w:rsidRPr="00F01AB2">
        <w:fldChar w:fldCharType="end"/>
      </w:r>
      <w:r w:rsidRPr="00F01AB2">
        <w:t xml:space="preserve"> shows this request</w:t>
      </w:r>
      <w:r w:rsidRPr="00F01AB2">
        <w:t>.</w:t>
      </w:r>
    </w:p>
    <w:p w:rsidR="00083B9C" w:rsidRPr="00F01AB2" w:rsidP="00083B9C" w14:paraId="3507994E" w14:textId="4E9EFC04">
      <w:pPr>
        <w:pStyle w:val="Figure"/>
      </w:pPr>
      <w:r w:rsidRPr="00F01AB2">
        <w:rPr>
          <w:noProof/>
        </w:rPr>
        <w:drawing>
          <wp:inline distT="0" distB="0" distL="0" distR="0">
            <wp:extent cx="3200400" cy="4868683"/>
            <wp:effectExtent l="19050" t="19050" r="1905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49"/>
                    <a:srcRect l="45962" t="37495" r="43152" b="10990"/>
                    <a:stretch>
                      <a:fillRect/>
                    </a:stretch>
                  </pic:blipFill>
                  <pic:spPr bwMode="auto">
                    <a:xfrm>
                      <a:off x="0" y="0"/>
                      <a:ext cx="3200400" cy="4868683"/>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F01AB2" w14:paraId="0E26245C" w14:textId="2485396A">
      <w:pPr>
        <w:pStyle w:val="Caption-Figure"/>
      </w:pPr>
      <w:bookmarkStart w:id="208" w:name="_Ref162526280"/>
      <w:bookmarkStart w:id="209" w:name="_Toc169814092"/>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3</w:t>
      </w:r>
      <w:r w:rsidR="00F165BC">
        <w:rPr>
          <w:noProof/>
        </w:rPr>
        <w:fldChar w:fldCharType="end"/>
      </w:r>
      <w:bookmarkEnd w:id="208"/>
      <w:r w:rsidRPr="00F01AB2">
        <w:t>: Portal Virtual Assistan</w:t>
      </w:r>
      <w:r w:rsidRPr="00F01AB2" w:rsidR="00E76861">
        <w:t>t</w:t>
      </w:r>
      <w:r w:rsidRPr="00F01AB2" w:rsidR="000063AC">
        <w:t>,</w:t>
      </w:r>
      <w:r w:rsidRPr="00F01AB2">
        <w:t xml:space="preserve"> Account Unlock – User ID</w:t>
      </w:r>
      <w:bookmarkEnd w:id="209"/>
    </w:p>
    <w:p w:rsidR="000063AC" w:rsidRPr="00F01AB2" w14:paraId="487D702C" w14:textId="6AC1681D">
      <w:pPr>
        <w:pStyle w:val="BodyText"/>
      </w:pPr>
      <w:r w:rsidRPr="00F01AB2">
        <w:t xml:space="preserve">The user enters their </w:t>
      </w:r>
      <w:r w:rsidRPr="00F01AB2">
        <w:t xml:space="preserve">user </w:t>
      </w:r>
      <w:r w:rsidRPr="00F01AB2">
        <w:t xml:space="preserve">ID and </w:t>
      </w:r>
      <w:r w:rsidRPr="00F01AB2" w:rsidR="00FD6F72">
        <w:t xml:space="preserve">clicks </w:t>
      </w:r>
      <w:r w:rsidRPr="00F01AB2">
        <w:rPr>
          <w:b/>
          <w:bCs/>
        </w:rPr>
        <w:t>Enter</w:t>
      </w:r>
      <w:r w:rsidRPr="00F01AB2" w:rsidR="00FD6F72">
        <w:t xml:space="preserve">. </w:t>
      </w:r>
    </w:p>
    <w:p w:rsidR="00083B9C" w:rsidRPr="00F01AB2" w:rsidP="00F01AB2" w14:paraId="238D303D" w14:textId="62F5F803">
      <w:pPr>
        <w:pStyle w:val="BodyText"/>
      </w:pPr>
      <w:r w:rsidRPr="00F01AB2">
        <w:t xml:space="preserve">The virtual assistant prompts the user for the </w:t>
      </w:r>
      <w:r w:rsidRPr="00F01AB2" w:rsidR="00FD6F72">
        <w:t xml:space="preserve">email address associated </w:t>
      </w:r>
      <w:r w:rsidRPr="00F01AB2">
        <w:t xml:space="preserve">with </w:t>
      </w:r>
      <w:r w:rsidRPr="00F01AB2" w:rsidR="00FD6F72">
        <w:t>the</w:t>
      </w:r>
      <w:r w:rsidRPr="00F01AB2">
        <w:t>ir</w:t>
      </w:r>
      <w:r w:rsidRPr="00F01AB2" w:rsidR="00FD6F72">
        <w:t xml:space="preserve"> </w:t>
      </w:r>
      <w:r w:rsidRPr="00F01AB2">
        <w:t xml:space="preserve">user </w:t>
      </w:r>
      <w:r w:rsidRPr="00F01AB2" w:rsidR="00FD6F72">
        <w:t>ID</w:t>
      </w:r>
      <w:r w:rsidRPr="00F01AB2">
        <w:t xml:space="preserve">; </w:t>
      </w:r>
      <w:r w:rsidRPr="00F01AB2">
        <w:fldChar w:fldCharType="begin"/>
      </w:r>
      <w:r w:rsidRPr="00F01AB2">
        <w:instrText xml:space="preserve"> REF _Ref162526554 \h </w:instrText>
      </w:r>
      <w:r w:rsidRPr="00F01AB2">
        <w:fldChar w:fldCharType="separate"/>
      </w:r>
      <w:r w:rsidRPr="00F01AB2" w:rsidR="00F165BC">
        <w:t xml:space="preserve">Figure </w:t>
      </w:r>
      <w:r w:rsidR="00F165BC">
        <w:rPr>
          <w:noProof/>
        </w:rPr>
        <w:t>7</w:t>
      </w:r>
      <w:r w:rsidRPr="00F01AB2" w:rsidR="00F165BC">
        <w:noBreakHyphen/>
      </w:r>
      <w:r w:rsidR="00F165BC">
        <w:rPr>
          <w:noProof/>
        </w:rPr>
        <w:t>4</w:t>
      </w:r>
      <w:r w:rsidRPr="00F01AB2">
        <w:fldChar w:fldCharType="end"/>
      </w:r>
      <w:r w:rsidRPr="00F01AB2">
        <w:t xml:space="preserve"> shows this request</w:t>
      </w:r>
      <w:r w:rsidRPr="00F01AB2">
        <w:t>.</w:t>
      </w:r>
    </w:p>
    <w:p w:rsidR="00083B9C" w:rsidRPr="00F01AB2" w:rsidP="00083B9C" w14:paraId="2B2891C3" w14:textId="73A2B40C">
      <w:pPr>
        <w:pStyle w:val="Figure"/>
      </w:pPr>
      <w:r w:rsidRPr="00F01AB2">
        <w:rPr>
          <w:noProof/>
        </w:rPr>
        <w:drawing>
          <wp:inline distT="0" distB="0" distL="0" distR="0">
            <wp:extent cx="3200400" cy="4608781"/>
            <wp:effectExtent l="19050" t="19050" r="19050" b="209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50"/>
                    <a:srcRect l="47249" t="44087" r="42692" b="10855"/>
                    <a:stretch>
                      <a:fillRect/>
                    </a:stretch>
                  </pic:blipFill>
                  <pic:spPr bwMode="auto">
                    <a:xfrm>
                      <a:off x="0" y="0"/>
                      <a:ext cx="3200400" cy="4608781"/>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53549EF2" w14:textId="40546063">
      <w:pPr>
        <w:pStyle w:val="Caption-Figure"/>
      </w:pPr>
      <w:bookmarkStart w:id="210" w:name="_Ref162526554"/>
      <w:bookmarkStart w:id="211" w:name="_Toc169814093"/>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4</w:t>
      </w:r>
      <w:r w:rsidR="00F165BC">
        <w:rPr>
          <w:noProof/>
        </w:rPr>
        <w:fldChar w:fldCharType="end"/>
      </w:r>
      <w:bookmarkEnd w:id="210"/>
      <w:r w:rsidRPr="00F01AB2">
        <w:t>: Portal Virtual Assistan</w:t>
      </w:r>
      <w:r w:rsidRPr="00F01AB2" w:rsidR="00E76861">
        <w:t>t</w:t>
      </w:r>
      <w:r w:rsidRPr="00F01AB2" w:rsidR="00B31CEB">
        <w:t>,</w:t>
      </w:r>
      <w:r w:rsidRPr="00F01AB2">
        <w:t xml:space="preserve"> Account Unlock – Email Address</w:t>
      </w:r>
      <w:bookmarkEnd w:id="211"/>
    </w:p>
    <w:p w:rsidR="008C12CE" w:rsidP="00CC72C7" w14:paraId="0C452B44" w14:textId="2B70FBE9">
      <w:pPr>
        <w:pStyle w:val="BodyText"/>
      </w:pPr>
      <w:r>
        <w:t xml:space="preserve">The user enters the email address associated with their Portal account and clicks </w:t>
      </w:r>
      <w:r w:rsidRPr="00AD7620">
        <w:rPr>
          <w:b/>
          <w:bCs/>
        </w:rPr>
        <w:t>Enter</w:t>
      </w:r>
      <w:r>
        <w:t>.</w:t>
      </w:r>
    </w:p>
    <w:p w:rsidR="000063AC" w:rsidP="00CC72C7" w14:paraId="7D9D0FA0" w14:textId="62B3C948">
      <w:pPr>
        <w:pStyle w:val="BodyText"/>
      </w:pPr>
      <w:r w:rsidRPr="00F01AB2">
        <w:t xml:space="preserve">The virtual assistant </w:t>
      </w:r>
      <w:r w:rsidR="00CC72C7">
        <w:t xml:space="preserve">informs the user that their Portal account was located (that is, verified) </w:t>
      </w:r>
      <w:r w:rsidRPr="00F01AB2" w:rsidR="00B31CEB">
        <w:t xml:space="preserve">and asks </w:t>
      </w:r>
      <w:r w:rsidR="008C12CE">
        <w:t>whether</w:t>
      </w:r>
      <w:r w:rsidRPr="00F01AB2" w:rsidR="00B31CEB">
        <w:t xml:space="preserve"> they want to continue. </w:t>
      </w:r>
      <w:r w:rsidRPr="00F01AB2" w:rsidR="00B31CEB">
        <w:fldChar w:fldCharType="begin"/>
      </w:r>
      <w:r w:rsidRPr="00F01AB2" w:rsidR="00B31CEB">
        <w:instrText xml:space="preserve"> REF _Ref162526664 \h </w:instrText>
      </w:r>
      <w:r w:rsidRPr="00F01AB2" w:rsidR="00B31CEB">
        <w:fldChar w:fldCharType="separate"/>
      </w:r>
      <w:r w:rsidRPr="00F01AB2" w:rsidR="00F165BC">
        <w:t xml:space="preserve">Figure </w:t>
      </w:r>
      <w:r w:rsidR="00F165BC">
        <w:rPr>
          <w:noProof/>
        </w:rPr>
        <w:t>7</w:t>
      </w:r>
      <w:r w:rsidRPr="00F01AB2" w:rsidR="00F165BC">
        <w:noBreakHyphen/>
      </w:r>
      <w:r w:rsidR="00F165BC">
        <w:rPr>
          <w:noProof/>
        </w:rPr>
        <w:t>5</w:t>
      </w:r>
      <w:r w:rsidRPr="00F01AB2" w:rsidR="00B31CEB">
        <w:fldChar w:fldCharType="end"/>
      </w:r>
      <w:r w:rsidRPr="00F01AB2" w:rsidR="00B31CEB">
        <w:t xml:space="preserve"> shows the </w:t>
      </w:r>
      <w:r w:rsidR="008C12CE">
        <w:t xml:space="preserve">verification, the </w:t>
      </w:r>
      <w:r w:rsidRPr="00F01AB2" w:rsidR="00B31CEB">
        <w:t>prompt</w:t>
      </w:r>
      <w:r w:rsidR="008C12CE">
        <w:t>,</w:t>
      </w:r>
      <w:r w:rsidRPr="00F01AB2" w:rsidR="00B31CEB">
        <w:t xml:space="preserve"> and </w:t>
      </w:r>
      <w:r w:rsidR="00CC72C7">
        <w:t xml:space="preserve">the </w:t>
      </w:r>
      <w:r w:rsidRPr="00F01AB2" w:rsidR="00B31CEB">
        <w:t>user</w:t>
      </w:r>
      <w:r w:rsidR="00CC72C7">
        <w:t>’s</w:t>
      </w:r>
      <w:r w:rsidRPr="00F01AB2" w:rsidR="00B31CEB">
        <w:t xml:space="preserve"> options</w:t>
      </w:r>
      <w:r w:rsidRPr="00F01AB2" w:rsidR="00EE25D4">
        <w:t xml:space="preserve">. </w:t>
      </w:r>
    </w:p>
    <w:p w:rsidR="00EE25D4" w:rsidRPr="00F01AB2" w:rsidP="0079451B" w14:paraId="78D67A4C" w14:textId="108EA14E">
      <w:pPr>
        <w:pStyle w:val="Figure"/>
      </w:pPr>
      <w:r w:rsidRPr="00F01AB2">
        <w:rPr>
          <w:noProof/>
        </w:rPr>
        <w:drawing>
          <wp:inline distT="0" distB="0" distL="0" distR="0">
            <wp:extent cx="3200400" cy="4598251"/>
            <wp:effectExtent l="19050" t="19050" r="1905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51"/>
                    <a:srcRect l="47134" t="44411" r="42821" b="10699"/>
                    <a:stretch>
                      <a:fillRect/>
                    </a:stretch>
                  </pic:blipFill>
                  <pic:spPr bwMode="auto">
                    <a:xfrm>
                      <a:off x="0" y="0"/>
                      <a:ext cx="3200400" cy="4598251"/>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1B1E4A05" w14:textId="10455BB2">
      <w:pPr>
        <w:pStyle w:val="Caption-Figure"/>
      </w:pPr>
      <w:bookmarkStart w:id="212" w:name="_Ref162526664"/>
      <w:bookmarkStart w:id="213" w:name="_Toc169814094"/>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5</w:t>
      </w:r>
      <w:r w:rsidR="00F165BC">
        <w:rPr>
          <w:noProof/>
        </w:rPr>
        <w:fldChar w:fldCharType="end"/>
      </w:r>
      <w:bookmarkEnd w:id="212"/>
      <w:r w:rsidRPr="00F01AB2">
        <w:t>: Portal Virtual Assistan</w:t>
      </w:r>
      <w:r w:rsidRPr="00F01AB2" w:rsidR="00E76861">
        <w:t>t</w:t>
      </w:r>
      <w:r w:rsidRPr="00F01AB2" w:rsidR="000063AC">
        <w:t>,</w:t>
      </w:r>
      <w:r w:rsidRPr="00F01AB2">
        <w:t xml:space="preserve"> Account Unlock – Get Started</w:t>
      </w:r>
      <w:bookmarkEnd w:id="213"/>
    </w:p>
    <w:p w:rsidR="00EE25D4" w:rsidRPr="00F01AB2" w:rsidP="00F01AB2" w14:paraId="08012AC3" w14:textId="024C6FB7">
      <w:pPr>
        <w:pStyle w:val="BodyText"/>
      </w:pPr>
      <w:r>
        <w:t>T</w:t>
      </w:r>
      <w:r w:rsidRPr="00F01AB2">
        <w:t xml:space="preserve">he user clicks </w:t>
      </w:r>
      <w:r w:rsidRPr="00F01AB2">
        <w:rPr>
          <w:b/>
        </w:rPr>
        <w:t>Yes, let’s get started</w:t>
      </w:r>
      <w:r w:rsidRPr="00F01AB2">
        <w:t>.</w:t>
      </w:r>
      <w:r>
        <w:t xml:space="preserve"> </w:t>
      </w:r>
      <w:r w:rsidRPr="00F01AB2" w:rsidR="000063AC">
        <w:t>The virtual assistant asks t</w:t>
      </w:r>
      <w:r w:rsidRPr="00F01AB2">
        <w:t xml:space="preserve">he user </w:t>
      </w:r>
      <w:r w:rsidRPr="00F01AB2" w:rsidR="000063AC">
        <w:t xml:space="preserve">to </w:t>
      </w:r>
      <w:r w:rsidRPr="00F01AB2">
        <w:t xml:space="preserve">answer </w:t>
      </w:r>
      <w:r w:rsidR="00CC72C7">
        <w:t xml:space="preserve">the </w:t>
      </w:r>
      <w:r w:rsidRPr="00F01AB2">
        <w:t xml:space="preserve">challenge questions they created </w:t>
      </w:r>
      <w:r w:rsidRPr="00F01AB2" w:rsidR="000063AC">
        <w:t xml:space="preserve">when they </w:t>
      </w:r>
      <w:r w:rsidRPr="00F01AB2">
        <w:t>regist</w:t>
      </w:r>
      <w:r w:rsidRPr="00F01AB2" w:rsidR="000063AC">
        <w:t>ered their account.</w:t>
      </w:r>
      <w:r w:rsidRPr="00F01AB2">
        <w:t xml:space="preserve"> </w:t>
      </w:r>
      <w:r w:rsidRPr="00F01AB2" w:rsidR="000063AC">
        <w:fldChar w:fldCharType="begin"/>
      </w:r>
      <w:r w:rsidRPr="00F01AB2" w:rsidR="000063AC">
        <w:instrText xml:space="preserve"> REF _Ref162526809 \h </w:instrText>
      </w:r>
      <w:r w:rsidRPr="00F01AB2" w:rsidR="000063AC">
        <w:fldChar w:fldCharType="separate"/>
      </w:r>
      <w:r w:rsidRPr="00F01AB2" w:rsidR="00F165BC">
        <w:t xml:space="preserve">Figure </w:t>
      </w:r>
      <w:r w:rsidR="00F165BC">
        <w:rPr>
          <w:noProof/>
        </w:rPr>
        <w:t>7</w:t>
      </w:r>
      <w:r w:rsidRPr="00F01AB2" w:rsidR="00F165BC">
        <w:noBreakHyphen/>
      </w:r>
      <w:r w:rsidR="00F165BC">
        <w:rPr>
          <w:noProof/>
        </w:rPr>
        <w:t>6</w:t>
      </w:r>
      <w:r w:rsidRPr="00F01AB2" w:rsidR="000063AC">
        <w:fldChar w:fldCharType="end"/>
      </w:r>
      <w:r w:rsidRPr="00F01AB2" w:rsidR="000063AC">
        <w:t xml:space="preserve"> shows </w:t>
      </w:r>
      <w:r w:rsidR="007A380D">
        <w:t>several</w:t>
      </w:r>
      <w:r w:rsidRPr="00F01AB2" w:rsidR="000063AC">
        <w:t xml:space="preserve"> example questions and answers</w:t>
      </w:r>
      <w:r w:rsidRPr="00F01AB2">
        <w:t>.</w:t>
      </w:r>
    </w:p>
    <w:p w:rsidR="00EE25D4" w:rsidRPr="00F01AB2" w:rsidP="00F01AB2" w14:paraId="688F1380" w14:textId="17080691">
      <w:pPr>
        <w:pStyle w:val="Figure"/>
      </w:pPr>
      <w:r w:rsidRPr="00F01AB2">
        <w:rPr>
          <w:noProof/>
        </w:rPr>
        <w:drawing>
          <wp:inline distT="0" distB="0" distL="0" distR="0">
            <wp:extent cx="3200400" cy="4597151"/>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2"/>
                    <a:srcRect l="46845" t="44007" r="42821" b="9820"/>
                    <a:stretch>
                      <a:fillRect/>
                    </a:stretch>
                  </pic:blipFill>
                  <pic:spPr bwMode="auto">
                    <a:xfrm>
                      <a:off x="0" y="0"/>
                      <a:ext cx="3200400" cy="4597151"/>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0499AB81" w14:textId="526CB9C8">
      <w:pPr>
        <w:pStyle w:val="Caption-Figure"/>
      </w:pPr>
      <w:bookmarkStart w:id="214" w:name="_Ref162526809"/>
      <w:bookmarkStart w:id="215" w:name="_Toc169814095"/>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6</w:t>
      </w:r>
      <w:r w:rsidR="00F165BC">
        <w:rPr>
          <w:noProof/>
        </w:rPr>
        <w:fldChar w:fldCharType="end"/>
      </w:r>
      <w:bookmarkEnd w:id="214"/>
      <w:r w:rsidRPr="00F01AB2">
        <w:t>: Portal Virtual Assistan</w:t>
      </w:r>
      <w:r w:rsidRPr="00F01AB2" w:rsidR="00E76861">
        <w:t>t</w:t>
      </w:r>
      <w:r w:rsidRPr="00F01AB2" w:rsidR="000063AC">
        <w:t>,</w:t>
      </w:r>
      <w:r w:rsidRPr="00F01AB2">
        <w:t xml:space="preserve"> Account Unlock – Challenge Questions</w:t>
      </w:r>
      <w:bookmarkEnd w:id="215"/>
    </w:p>
    <w:p w:rsidR="000063AC" w:rsidRPr="00F01AB2" w14:paraId="2F19C5D6" w14:textId="25AC2205">
      <w:pPr>
        <w:pStyle w:val="BodyText"/>
      </w:pPr>
      <w:r w:rsidRPr="00F01AB2">
        <w:t xml:space="preserve">If </w:t>
      </w:r>
      <w:r w:rsidRPr="00F01AB2" w:rsidR="00A86A22">
        <w:t xml:space="preserve">the </w:t>
      </w:r>
      <w:r w:rsidRPr="00F01AB2">
        <w:t xml:space="preserve">user </w:t>
      </w:r>
      <w:r w:rsidRPr="00F01AB2" w:rsidR="00B31CEB">
        <w:t xml:space="preserve">answers </w:t>
      </w:r>
      <w:r w:rsidRPr="00F01AB2">
        <w:t xml:space="preserve">three </w:t>
      </w:r>
      <w:r w:rsidRPr="00F01AB2" w:rsidR="005A3006">
        <w:t>or</w:t>
      </w:r>
      <w:r w:rsidRPr="00F01AB2">
        <w:t xml:space="preserve"> four of the five challenge questions</w:t>
      </w:r>
      <w:r w:rsidRPr="00F01AB2" w:rsidR="00090DA6">
        <w:t xml:space="preserve"> correctly</w:t>
      </w:r>
      <w:r w:rsidRPr="00F01AB2" w:rsidR="00A86A22">
        <w:t>,</w:t>
      </w:r>
      <w:r w:rsidRPr="00F01AB2">
        <w:t xml:space="preserve"> </w:t>
      </w:r>
      <w:r w:rsidRPr="00F01AB2">
        <w:t xml:space="preserve">the virtual assistant asks the user to enter </w:t>
      </w:r>
      <w:r w:rsidRPr="00F01AB2" w:rsidR="005A3006">
        <w:t>their</w:t>
      </w:r>
      <w:r w:rsidRPr="00F01AB2">
        <w:t xml:space="preserve"> date of birth and SSN</w:t>
      </w:r>
      <w:r w:rsidRPr="00F01AB2">
        <w:t>;</w:t>
      </w:r>
      <w:r w:rsidRPr="00F01AB2">
        <w:t xml:space="preserve"> </w:t>
      </w:r>
      <w:r w:rsidRPr="00F01AB2">
        <w:fldChar w:fldCharType="begin"/>
      </w:r>
      <w:r w:rsidRPr="00F01AB2">
        <w:instrText xml:space="preserve"> REF _Ref162527019 \h </w:instrText>
      </w:r>
      <w:r w:rsidRPr="00F01AB2">
        <w:fldChar w:fldCharType="separate"/>
      </w:r>
      <w:r w:rsidRPr="00F01AB2" w:rsidR="00F165BC">
        <w:t xml:space="preserve">Figure </w:t>
      </w:r>
      <w:r w:rsidR="00F165BC">
        <w:rPr>
          <w:noProof/>
        </w:rPr>
        <w:t>7</w:t>
      </w:r>
      <w:r w:rsidRPr="00F01AB2" w:rsidR="00F165BC">
        <w:noBreakHyphen/>
      </w:r>
      <w:r w:rsidR="00F165BC">
        <w:rPr>
          <w:noProof/>
        </w:rPr>
        <w:t>7</w:t>
      </w:r>
      <w:r w:rsidRPr="00F01AB2">
        <w:fldChar w:fldCharType="end"/>
      </w:r>
      <w:r w:rsidR="00CC72C7">
        <w:t xml:space="preserve"> </w:t>
      </w:r>
      <w:r w:rsidR="007A380D">
        <w:t>shows this prompt.</w:t>
      </w:r>
      <w:r w:rsidRPr="00F01AB2">
        <w:t xml:space="preserve"> </w:t>
      </w:r>
    </w:p>
    <w:p w:rsidR="00EE25D4" w:rsidRPr="00F01AB2" w:rsidP="00AD7620" w14:paraId="3231773D" w14:textId="57A1E737">
      <w:pPr>
        <w:pStyle w:val="Note"/>
      </w:pPr>
      <w:r w:rsidRPr="00AD7620">
        <w:rPr>
          <w:b/>
          <w:bCs/>
        </w:rPr>
        <w:t>Note:</w:t>
      </w:r>
      <w:r>
        <w:t xml:space="preserve"> </w:t>
      </w:r>
      <w:r w:rsidRPr="00F01AB2" w:rsidR="000063AC">
        <w:t>If the user answers less than three challenge questions</w:t>
      </w:r>
      <w:r w:rsidRPr="00F01AB2" w:rsidR="00090DA6">
        <w:t xml:space="preserve"> correctly</w:t>
      </w:r>
      <w:r w:rsidRPr="00F01AB2" w:rsidR="00A86A22">
        <w:t>,</w:t>
      </w:r>
      <w:r w:rsidRPr="00F01AB2" w:rsidR="00C953A4">
        <w:t xml:space="preserve"> </w:t>
      </w:r>
      <w:r w:rsidRPr="00F01AB2" w:rsidR="00A86A22">
        <w:t xml:space="preserve">the </w:t>
      </w:r>
      <w:r w:rsidRPr="00F01AB2" w:rsidR="00C953A4">
        <w:t>user must start over.</w:t>
      </w:r>
    </w:p>
    <w:p w:rsidR="00EE25D4" w:rsidRPr="00F01AB2" w:rsidP="00F01AB2" w14:paraId="2AB3DADE" w14:textId="4A3FD094">
      <w:pPr>
        <w:pStyle w:val="Figure"/>
      </w:pPr>
      <w:r w:rsidRPr="00F01AB2">
        <w:rPr>
          <w:noProof/>
        </w:rPr>
        <w:drawing>
          <wp:inline distT="0" distB="0" distL="0" distR="0">
            <wp:extent cx="3200400" cy="4965569"/>
            <wp:effectExtent l="19050" t="19050" r="1905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53"/>
                    <a:srcRect l="47234" t="42671" r="42821" b="9328"/>
                    <a:stretch>
                      <a:fillRect/>
                    </a:stretch>
                  </pic:blipFill>
                  <pic:spPr bwMode="auto">
                    <a:xfrm>
                      <a:off x="0" y="0"/>
                      <a:ext cx="3200400" cy="4965569"/>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145DD536" w14:textId="649961D4">
      <w:pPr>
        <w:pStyle w:val="Caption-Figure"/>
      </w:pPr>
      <w:bookmarkStart w:id="216" w:name="_Ref162527019"/>
      <w:bookmarkStart w:id="217" w:name="_Toc169814096"/>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7</w:t>
      </w:r>
      <w:r w:rsidR="00F165BC">
        <w:rPr>
          <w:noProof/>
        </w:rPr>
        <w:fldChar w:fldCharType="end"/>
      </w:r>
      <w:bookmarkEnd w:id="216"/>
      <w:r w:rsidRPr="00F01AB2">
        <w:t>: Portal Virtual Assistan</w:t>
      </w:r>
      <w:r w:rsidRPr="00F01AB2" w:rsidR="00E76861">
        <w:t>t</w:t>
      </w:r>
      <w:r w:rsidRPr="00F01AB2" w:rsidR="000063AC">
        <w:t xml:space="preserve">, </w:t>
      </w:r>
      <w:r w:rsidRPr="00F01AB2">
        <w:t>Account Unlock – Challenge Questions 3-4 Correct</w:t>
      </w:r>
      <w:bookmarkEnd w:id="217"/>
    </w:p>
    <w:p w:rsidR="00CC72C7" w:rsidP="00F01AB2" w14:paraId="2A32A381" w14:textId="550A941D">
      <w:pPr>
        <w:pStyle w:val="BodyText"/>
      </w:pPr>
      <w:r w:rsidRPr="00F01AB2">
        <w:t>When t</w:t>
      </w:r>
      <w:r w:rsidRPr="00F01AB2" w:rsidR="00C953A4">
        <w:t xml:space="preserve">he user answers all five challenge questions correctly or </w:t>
      </w:r>
      <w:r w:rsidRPr="00F01AB2">
        <w:t xml:space="preserve">enters </w:t>
      </w:r>
      <w:r w:rsidRPr="00F01AB2" w:rsidR="00C953A4">
        <w:t>the</w:t>
      </w:r>
      <w:r w:rsidRPr="00F01AB2" w:rsidR="00B31CEB">
        <w:t>ir</w:t>
      </w:r>
      <w:r w:rsidRPr="00F01AB2" w:rsidR="00C953A4">
        <w:t xml:space="preserve"> correct date of birth and SSN</w:t>
      </w:r>
      <w:r w:rsidR="007A380D">
        <w:t xml:space="preserve"> when prompted</w:t>
      </w:r>
      <w:r w:rsidRPr="00F01AB2">
        <w:t>,</w:t>
      </w:r>
      <w:r w:rsidRPr="00F01AB2" w:rsidR="00C953A4">
        <w:t xml:space="preserve"> the</w:t>
      </w:r>
      <w:r w:rsidR="008C12CE">
        <w:t>ir</w:t>
      </w:r>
      <w:r w:rsidRPr="00F01AB2" w:rsidR="00C953A4">
        <w:t xml:space="preserve"> account is unlocked</w:t>
      </w:r>
      <w:r w:rsidR="00BD186A">
        <w:t>.</w:t>
      </w:r>
      <w:r w:rsidRPr="00F01AB2">
        <w:t xml:space="preserve"> </w:t>
      </w:r>
      <w:r w:rsidRPr="00F01AB2">
        <w:fldChar w:fldCharType="begin"/>
      </w:r>
      <w:r w:rsidRPr="00F01AB2">
        <w:instrText xml:space="preserve"> REF _Ref162524722 \h </w:instrText>
      </w:r>
      <w:r w:rsidRPr="00F01AB2">
        <w:fldChar w:fldCharType="separate"/>
      </w:r>
      <w:r w:rsidRPr="00F01AB2" w:rsidR="00F165BC">
        <w:t xml:space="preserve">Figure </w:t>
      </w:r>
      <w:r w:rsidR="00F165BC">
        <w:rPr>
          <w:noProof/>
        </w:rPr>
        <w:t>7</w:t>
      </w:r>
      <w:r w:rsidRPr="00F01AB2" w:rsidR="00F165BC">
        <w:noBreakHyphen/>
      </w:r>
      <w:r w:rsidR="00F165BC">
        <w:rPr>
          <w:noProof/>
        </w:rPr>
        <w:t>8</w:t>
      </w:r>
      <w:r w:rsidRPr="00F01AB2">
        <w:fldChar w:fldCharType="end"/>
      </w:r>
      <w:r w:rsidRPr="00F01AB2">
        <w:t xml:space="preserve"> shows </w:t>
      </w:r>
      <w:r w:rsidR="007A380D">
        <w:t xml:space="preserve">how </w:t>
      </w:r>
      <w:r w:rsidRPr="00F01AB2">
        <w:t>the virtual assistant</w:t>
      </w:r>
      <w:r w:rsidR="008C12CE">
        <w:t xml:space="preserve"> inform</w:t>
      </w:r>
      <w:r w:rsidR="007A380D">
        <w:t>s</w:t>
      </w:r>
      <w:r>
        <w:t xml:space="preserve"> the user</w:t>
      </w:r>
      <w:r w:rsidR="008C12CE">
        <w:t xml:space="preserve"> that their</w:t>
      </w:r>
      <w:r>
        <w:t xml:space="preserve"> account is unlocked </w:t>
      </w:r>
      <w:r w:rsidRPr="00F01AB2">
        <w:t>and prompt</w:t>
      </w:r>
      <w:r>
        <w:t>s</w:t>
      </w:r>
      <w:r w:rsidRPr="00F01AB2">
        <w:t xml:space="preserve"> </w:t>
      </w:r>
      <w:r>
        <w:t>the</w:t>
      </w:r>
      <w:r w:rsidR="008C12CE">
        <w:t>m</w:t>
      </w:r>
      <w:r>
        <w:t xml:space="preserve"> whether they</w:t>
      </w:r>
      <w:r w:rsidRPr="00F01AB2">
        <w:t xml:space="preserve"> </w:t>
      </w:r>
      <w:r>
        <w:t xml:space="preserve">want to </w:t>
      </w:r>
      <w:r w:rsidRPr="00F01AB2">
        <w:t xml:space="preserve">change the </w:t>
      </w:r>
      <w:r w:rsidRPr="00F01AB2">
        <w:t xml:space="preserve">password </w:t>
      </w:r>
      <w:r>
        <w:t>for their</w:t>
      </w:r>
      <w:r w:rsidRPr="00F01AB2">
        <w:t xml:space="preserve"> Portal account. </w:t>
      </w:r>
    </w:p>
    <w:p w:rsidR="0079451B" w:rsidRPr="00F01AB2" w:rsidP="00F01AB2" w14:paraId="60287E9B" w14:textId="77777777">
      <w:pPr>
        <w:pStyle w:val="Figure"/>
      </w:pPr>
      <w:r w:rsidRPr="00F01AB2">
        <w:rPr>
          <w:noProof/>
        </w:rPr>
        <w:drawing>
          <wp:inline distT="0" distB="0" distL="0" distR="0">
            <wp:extent cx="3200400" cy="4982551"/>
            <wp:effectExtent l="19050" t="19050" r="19050" b="279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54"/>
                    <a:srcRect l="47219" t="44115" r="43077" b="8891"/>
                    <a:stretch>
                      <a:fillRect/>
                    </a:stretch>
                  </pic:blipFill>
                  <pic:spPr bwMode="auto">
                    <a:xfrm>
                      <a:off x="0" y="0"/>
                      <a:ext cx="3200400" cy="4982551"/>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0121BB5E" w14:textId="315157E4">
      <w:pPr>
        <w:pStyle w:val="Caption-Figure"/>
      </w:pPr>
      <w:bookmarkStart w:id="218" w:name="_Ref162524722"/>
      <w:bookmarkStart w:id="219" w:name="_Toc169814097"/>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8</w:t>
      </w:r>
      <w:r w:rsidR="00F165BC">
        <w:rPr>
          <w:noProof/>
        </w:rPr>
        <w:fldChar w:fldCharType="end"/>
      </w:r>
      <w:bookmarkEnd w:id="218"/>
      <w:r w:rsidRPr="00F01AB2">
        <w:t>: Portal Virtual Assistan</w:t>
      </w:r>
      <w:r w:rsidRPr="00F01AB2" w:rsidR="00E76861">
        <w:t>t</w:t>
      </w:r>
      <w:r w:rsidRPr="00F01AB2" w:rsidR="000063AC">
        <w:t>,</w:t>
      </w:r>
      <w:r w:rsidRPr="00F01AB2">
        <w:t xml:space="preserve"> Account Unlock – Account is Unlocked</w:t>
      </w:r>
      <w:bookmarkEnd w:id="219"/>
    </w:p>
    <w:p w:rsidR="008C12CE" w:rsidRPr="00F01AB2" w:rsidP="00AD7620" w14:paraId="1C5A7B11" w14:textId="3290B8F7">
      <w:pPr>
        <w:pStyle w:val="BodyText"/>
        <w:rPr>
          <w:rFonts w:cs="Times New Roman"/>
        </w:rPr>
      </w:pPr>
      <w:r w:rsidRPr="00F01AB2">
        <w:t xml:space="preserve">To start the process </w:t>
      </w:r>
      <w:r>
        <w:t>t</w:t>
      </w:r>
      <w:r w:rsidR="00CC72C7">
        <w:t xml:space="preserve">o reset the user’s password, the user clicks </w:t>
      </w:r>
      <w:r w:rsidRPr="00AD7620" w:rsidR="00CC72C7">
        <w:rPr>
          <w:b/>
          <w:bCs/>
        </w:rPr>
        <w:t>Yes</w:t>
      </w:r>
      <w:r w:rsidR="00CC72C7">
        <w:t xml:space="preserve">. </w:t>
      </w:r>
      <w:r>
        <w:t xml:space="preserve">When the virtual assistant displays the </w:t>
      </w:r>
      <w:r w:rsidRPr="00AD7620">
        <w:rPr>
          <w:b/>
          <w:bCs/>
        </w:rPr>
        <w:t>Reset My Password</w:t>
      </w:r>
      <w:r>
        <w:t xml:space="preserve"> option, the user clicks this option. </w:t>
      </w:r>
    </w:p>
    <w:p w:rsidR="00FD6F72" w:rsidRPr="00F01AB2" w:rsidP="008C12CE" w14:paraId="01105677" w14:textId="17CED261">
      <w:pPr>
        <w:pStyle w:val="BodyText"/>
      </w:pPr>
      <w:r w:rsidRPr="00F01AB2">
        <w:t>The virtual assistant asks the user to enter their Child Support Portal user ID;</w:t>
      </w:r>
      <w:r w:rsidRPr="00F01AB2" w:rsidR="005E16DA">
        <w:t xml:space="preserve"> </w:t>
      </w:r>
      <w:r w:rsidRPr="00F01AB2" w:rsidR="00D66E77">
        <w:fldChar w:fldCharType="begin"/>
      </w:r>
      <w:r w:rsidRPr="00F01AB2" w:rsidR="00D66E77">
        <w:instrText xml:space="preserve"> REF _Ref162524781 \h </w:instrText>
      </w:r>
      <w:r w:rsidRPr="00F01AB2" w:rsidR="00D66E77">
        <w:fldChar w:fldCharType="separate"/>
      </w:r>
      <w:r w:rsidRPr="00F01AB2" w:rsidR="00F165BC">
        <w:t xml:space="preserve">Figure </w:t>
      </w:r>
      <w:r w:rsidR="00F165BC">
        <w:rPr>
          <w:noProof/>
        </w:rPr>
        <w:t>7</w:t>
      </w:r>
      <w:r w:rsidRPr="00F01AB2" w:rsidR="00F165BC">
        <w:noBreakHyphen/>
      </w:r>
      <w:r w:rsidR="00F165BC">
        <w:rPr>
          <w:noProof/>
        </w:rPr>
        <w:t>9</w:t>
      </w:r>
      <w:r w:rsidRPr="00F01AB2" w:rsidR="00D66E77">
        <w:fldChar w:fldCharType="end"/>
      </w:r>
      <w:r w:rsidRPr="00F01AB2">
        <w:t xml:space="preserve"> shows this request</w:t>
      </w:r>
      <w:r w:rsidRPr="00F01AB2">
        <w:t>.</w:t>
      </w:r>
    </w:p>
    <w:p w:rsidR="00FD6F72" w:rsidRPr="00F01AB2" w:rsidP="00FD6F72" w14:paraId="09E3E069" w14:textId="5F289527">
      <w:pPr>
        <w:pStyle w:val="Figure"/>
      </w:pPr>
      <w:r w:rsidRPr="00F01AB2">
        <w:rPr>
          <w:noProof/>
        </w:rPr>
        <w:drawing>
          <wp:inline distT="0" distB="0" distL="0" distR="0">
            <wp:extent cx="3200400" cy="4675506"/>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xmlns:r="http://schemas.openxmlformats.org/officeDocument/2006/relationships" r:embed="rId55"/>
                    <a:srcRect l="46999" t="44227" r="43077" b="10675"/>
                    <a:stretch>
                      <a:fillRect/>
                    </a:stretch>
                  </pic:blipFill>
                  <pic:spPr bwMode="auto">
                    <a:xfrm>
                      <a:off x="0" y="0"/>
                      <a:ext cx="3200400" cy="4675506"/>
                    </a:xfrm>
                    <a:prstGeom prst="rect">
                      <a:avLst/>
                    </a:prstGeom>
                    <a:ln w="6350">
                      <a:solidFill>
                        <a:sysClr val="windowText" lastClr="000000"/>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440D25DA" w14:textId="7BF23224">
      <w:pPr>
        <w:pStyle w:val="Caption-Figure"/>
      </w:pPr>
      <w:bookmarkStart w:id="220" w:name="_Ref162524781"/>
      <w:bookmarkStart w:id="221" w:name="_Toc169814098"/>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9</w:t>
      </w:r>
      <w:r w:rsidR="00F165BC">
        <w:rPr>
          <w:noProof/>
        </w:rPr>
        <w:fldChar w:fldCharType="end"/>
      </w:r>
      <w:bookmarkEnd w:id="220"/>
      <w:r w:rsidRPr="00F01AB2">
        <w:t>: Portal Virtual Assistan</w:t>
      </w:r>
      <w:r w:rsidRPr="00F01AB2" w:rsidR="00E76861">
        <w:t>t</w:t>
      </w:r>
      <w:r w:rsidRPr="00F01AB2" w:rsidR="006927FB">
        <w:t>,</w:t>
      </w:r>
      <w:r w:rsidRPr="00F01AB2">
        <w:t xml:space="preserve"> Password Reset – User ID</w:t>
      </w:r>
      <w:bookmarkEnd w:id="221"/>
    </w:p>
    <w:p w:rsidR="000063AC" w:rsidRPr="00F01AB2" w14:paraId="5C2410AF" w14:textId="571213AF">
      <w:pPr>
        <w:pStyle w:val="BodyText"/>
      </w:pPr>
      <w:r w:rsidRPr="00F01AB2">
        <w:t xml:space="preserve">The user enters their </w:t>
      </w:r>
      <w:r w:rsidRPr="00F01AB2">
        <w:t xml:space="preserve">user </w:t>
      </w:r>
      <w:r w:rsidRPr="00F01AB2">
        <w:t xml:space="preserve">ID and clicks </w:t>
      </w:r>
      <w:r w:rsidRPr="00F01AB2" w:rsidR="00D06EAA">
        <w:rPr>
          <w:b/>
          <w:bCs/>
        </w:rPr>
        <w:t>Enter</w:t>
      </w:r>
      <w:r w:rsidRPr="00F01AB2">
        <w:t xml:space="preserve">. </w:t>
      </w:r>
    </w:p>
    <w:p w:rsidR="00FD6F72" w:rsidRPr="00F01AB2" w:rsidP="00F01AB2" w14:paraId="0624C37C" w14:textId="0CE95EC1">
      <w:pPr>
        <w:pStyle w:val="BodyText"/>
      </w:pPr>
      <w:r w:rsidRPr="00F01AB2">
        <w:t>The virtual assistant prompts the user for the email address associated with their user ID;</w:t>
      </w:r>
      <w:r w:rsidRPr="00F01AB2" w:rsidR="00D06EAA">
        <w:t xml:space="preserve"> </w:t>
      </w:r>
      <w:r w:rsidRPr="00F01AB2" w:rsidR="00D06EAA">
        <w:fldChar w:fldCharType="begin"/>
      </w:r>
      <w:r w:rsidRPr="00F01AB2" w:rsidR="00D06EAA">
        <w:instrText xml:space="preserve"> REF _Ref162472539 \h </w:instrText>
      </w:r>
      <w:r w:rsidRPr="00F01AB2" w:rsidR="00D06EAA">
        <w:fldChar w:fldCharType="separate"/>
      </w:r>
      <w:r w:rsidRPr="00F01AB2" w:rsidR="00F165BC">
        <w:t xml:space="preserve">Figure </w:t>
      </w:r>
      <w:r w:rsidR="00F165BC">
        <w:rPr>
          <w:noProof/>
        </w:rPr>
        <w:t>7</w:t>
      </w:r>
      <w:r w:rsidRPr="00F01AB2" w:rsidR="00F165BC">
        <w:noBreakHyphen/>
      </w:r>
      <w:r w:rsidR="00F165BC">
        <w:rPr>
          <w:noProof/>
        </w:rPr>
        <w:t>10</w:t>
      </w:r>
      <w:r w:rsidRPr="00F01AB2" w:rsidR="00D06EAA">
        <w:fldChar w:fldCharType="end"/>
      </w:r>
      <w:r w:rsidRPr="00F01AB2" w:rsidR="00D06EAA">
        <w:t xml:space="preserve"> </w:t>
      </w:r>
      <w:r w:rsidRPr="00F01AB2">
        <w:t>shows this request</w:t>
      </w:r>
      <w:r w:rsidRPr="00F01AB2">
        <w:t>.</w:t>
      </w:r>
    </w:p>
    <w:p w:rsidR="00FD6F72" w:rsidRPr="00F01AB2" w:rsidP="00FD6F72" w14:paraId="1015F16E" w14:textId="33355D05">
      <w:pPr>
        <w:pStyle w:val="Figure"/>
      </w:pPr>
      <w:r w:rsidRPr="00F01AB2">
        <w:rPr>
          <w:noProof/>
        </w:rPr>
        <w:drawing>
          <wp:inline distT="0" distB="0" distL="0" distR="0">
            <wp:extent cx="3200400" cy="4816286"/>
            <wp:effectExtent l="19050" t="19050" r="1905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56"/>
                    <a:srcRect l="47258" t="44138" r="43060" b="10540"/>
                    <a:stretch>
                      <a:fillRect/>
                    </a:stretch>
                  </pic:blipFill>
                  <pic:spPr bwMode="auto">
                    <a:xfrm>
                      <a:off x="0" y="0"/>
                      <a:ext cx="3200400" cy="4816286"/>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1C1486B1" w14:textId="717875D3">
      <w:pPr>
        <w:pStyle w:val="Caption-Figure"/>
      </w:pPr>
      <w:bookmarkStart w:id="222" w:name="_Ref162472539"/>
      <w:bookmarkStart w:id="223" w:name="_Toc169814099"/>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10</w:t>
      </w:r>
      <w:r w:rsidR="00F165BC">
        <w:rPr>
          <w:noProof/>
        </w:rPr>
        <w:fldChar w:fldCharType="end"/>
      </w:r>
      <w:bookmarkEnd w:id="222"/>
      <w:r w:rsidRPr="00F01AB2">
        <w:t>: Portal Virtual Assistan</w:t>
      </w:r>
      <w:r w:rsidRPr="00F01AB2" w:rsidR="00E76861">
        <w:t>t,</w:t>
      </w:r>
      <w:r w:rsidRPr="00F01AB2">
        <w:t xml:space="preserve"> Password Reset – Email Address</w:t>
      </w:r>
      <w:bookmarkEnd w:id="223"/>
    </w:p>
    <w:p w:rsidR="008C12CE" w:rsidP="008C12CE" w14:paraId="52CAC243" w14:textId="77777777">
      <w:pPr>
        <w:pStyle w:val="BodyText"/>
      </w:pPr>
      <w:r>
        <w:t xml:space="preserve">The user enters the email address associated with their Portal account and clicks </w:t>
      </w:r>
      <w:r w:rsidRPr="0091004B">
        <w:rPr>
          <w:b/>
          <w:bCs/>
        </w:rPr>
        <w:t>Enter</w:t>
      </w:r>
      <w:r>
        <w:t>.</w:t>
      </w:r>
    </w:p>
    <w:p w:rsidR="00636A97" w:rsidP="008C12CE" w14:paraId="48A0615B" w14:textId="25787697">
      <w:pPr>
        <w:pStyle w:val="BodyText-12Before"/>
      </w:pPr>
      <w:r w:rsidRPr="008C12CE">
        <w:t>The virtual assista</w:t>
      </w:r>
      <w:r w:rsidRPr="00F01AB2">
        <w:t xml:space="preserve">nt informs the user </w:t>
      </w:r>
      <w:r w:rsidR="00CC72C7">
        <w:t xml:space="preserve">that </w:t>
      </w:r>
      <w:r w:rsidRPr="00F01AB2">
        <w:t>the</w:t>
      </w:r>
      <w:r w:rsidRPr="00F01AB2" w:rsidR="00B31CEB">
        <w:t xml:space="preserve">ir </w:t>
      </w:r>
      <w:r w:rsidR="00CC72C7">
        <w:t xml:space="preserve">Portal </w:t>
      </w:r>
      <w:r w:rsidRPr="00F01AB2" w:rsidR="00B31CEB">
        <w:t xml:space="preserve">account was located </w:t>
      </w:r>
      <w:r w:rsidRPr="00F01AB2" w:rsidR="008C12CE">
        <w:t xml:space="preserve">and asks </w:t>
      </w:r>
      <w:r w:rsidR="008C12CE">
        <w:t>whether</w:t>
      </w:r>
      <w:r w:rsidRPr="00F01AB2" w:rsidR="008C12CE">
        <w:t xml:space="preserve"> they want to continue.</w:t>
      </w:r>
      <w:r w:rsidR="008C12CE">
        <w:t xml:space="preserve"> </w:t>
      </w:r>
      <w:r w:rsidRPr="00F01AB2" w:rsidR="00D66E77">
        <w:fldChar w:fldCharType="begin"/>
      </w:r>
      <w:r w:rsidRPr="00F01AB2" w:rsidR="00D66E77">
        <w:instrText xml:space="preserve"> REF _Ref162524808 \h </w:instrText>
      </w:r>
      <w:r w:rsidRPr="00F01AB2">
        <w:instrText xml:space="preserve"> \* MERGEFORMAT </w:instrText>
      </w:r>
      <w:r w:rsidRPr="00F01AB2" w:rsidR="00D66E77">
        <w:fldChar w:fldCharType="separate"/>
      </w:r>
      <w:r w:rsidRPr="00F01AB2" w:rsidR="00F165BC">
        <w:t xml:space="preserve">Figure </w:t>
      </w:r>
      <w:r w:rsidR="00F165BC">
        <w:t>7</w:t>
      </w:r>
      <w:r w:rsidRPr="00F01AB2" w:rsidR="00F165BC">
        <w:noBreakHyphen/>
      </w:r>
      <w:r w:rsidR="00F165BC">
        <w:t>11</w:t>
      </w:r>
      <w:r w:rsidRPr="00F01AB2" w:rsidR="00D66E77">
        <w:fldChar w:fldCharType="end"/>
      </w:r>
      <w:r w:rsidRPr="00F01AB2" w:rsidR="00B31CEB">
        <w:t xml:space="preserve"> </w:t>
      </w:r>
      <w:r w:rsidRPr="008C12CE" w:rsidR="00B31CEB">
        <w:t>shows the verification</w:t>
      </w:r>
      <w:r w:rsidRPr="008C12CE" w:rsidR="008C12CE">
        <w:t xml:space="preserve">, the prompt, </w:t>
      </w:r>
      <w:r w:rsidRPr="008C12CE" w:rsidR="00B31CEB">
        <w:t>and the user’s options</w:t>
      </w:r>
      <w:r w:rsidRPr="008C12CE">
        <w:t>.</w:t>
      </w:r>
    </w:p>
    <w:p w:rsidR="00636A97" w:rsidRPr="00F01AB2" w:rsidP="00DA643B" w14:paraId="2F99F466" w14:textId="07C4F2FB">
      <w:pPr>
        <w:pStyle w:val="Figure"/>
      </w:pPr>
      <w:r w:rsidRPr="00F01AB2">
        <w:rPr>
          <w:noProof/>
        </w:rPr>
        <w:drawing>
          <wp:inline distT="0" distB="0" distL="0" distR="0">
            <wp:extent cx="3200400" cy="513920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xmlns:r="http://schemas.openxmlformats.org/officeDocument/2006/relationships" r:embed="rId57"/>
                    <a:srcRect l="47194" t="41915" r="42956" b="8884"/>
                    <a:stretch>
                      <a:fillRect/>
                    </a:stretch>
                  </pic:blipFill>
                  <pic:spPr bwMode="auto">
                    <a:xfrm>
                      <a:off x="0" y="0"/>
                      <a:ext cx="3200400" cy="5139205"/>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9451B" w:rsidRPr="00F01AB2" w:rsidP="0079451B" w14:paraId="25BDC4D8" w14:textId="63D98A47">
      <w:pPr>
        <w:pStyle w:val="Caption-Figure"/>
      </w:pPr>
      <w:bookmarkStart w:id="224" w:name="_Ref162524808"/>
      <w:bookmarkStart w:id="225" w:name="_Toc169814100"/>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11</w:t>
      </w:r>
      <w:r w:rsidR="00F165BC">
        <w:rPr>
          <w:noProof/>
        </w:rPr>
        <w:fldChar w:fldCharType="end"/>
      </w:r>
      <w:bookmarkEnd w:id="224"/>
      <w:r w:rsidRPr="00F01AB2">
        <w:t>: Portal Virtual Assistan</w:t>
      </w:r>
      <w:r w:rsidRPr="00F01AB2" w:rsidR="00E76861">
        <w:t>t,</w:t>
      </w:r>
      <w:r w:rsidRPr="00F01AB2">
        <w:t xml:space="preserve"> Password Reset – Get Started</w:t>
      </w:r>
      <w:bookmarkEnd w:id="225"/>
    </w:p>
    <w:p w:rsidR="00141DF0" w:rsidRPr="008C12CE" w:rsidP="00141DF0" w14:paraId="4F15BEC7" w14:textId="77777777">
      <w:pPr>
        <w:pStyle w:val="BodyText"/>
      </w:pPr>
      <w:r w:rsidRPr="00F01AB2">
        <w:t xml:space="preserve">The user clicks </w:t>
      </w:r>
      <w:r w:rsidRPr="00F01AB2">
        <w:rPr>
          <w:b/>
        </w:rPr>
        <w:t>Yes, let’s get started</w:t>
      </w:r>
      <w:r w:rsidRPr="00F01AB2">
        <w:t>.</w:t>
      </w:r>
    </w:p>
    <w:p w:rsidR="000063AC" w:rsidRPr="00F01AB2" w:rsidP="000063AC" w14:paraId="22F9A98C" w14:textId="355250F7">
      <w:pPr>
        <w:pStyle w:val="BodyText"/>
      </w:pPr>
      <w:r w:rsidRPr="00F01AB2">
        <w:t xml:space="preserve">The virtual assistant asks the user to answer challenge questions they created when they registered their account. </w:t>
      </w:r>
      <w:r w:rsidRPr="00F01AB2">
        <w:fldChar w:fldCharType="begin"/>
      </w:r>
      <w:r w:rsidRPr="00F01AB2">
        <w:instrText xml:space="preserve"> REF _Ref162524822 \h  \* MERGEFORMAT </w:instrText>
      </w:r>
      <w:r w:rsidRPr="00F01AB2">
        <w:fldChar w:fldCharType="separate"/>
      </w:r>
      <w:r w:rsidRPr="00F01AB2" w:rsidR="00F165BC">
        <w:t xml:space="preserve">Figure </w:t>
      </w:r>
      <w:r w:rsidR="00F165BC">
        <w:t>7</w:t>
      </w:r>
      <w:r w:rsidRPr="00F01AB2" w:rsidR="00F165BC">
        <w:noBreakHyphen/>
      </w:r>
      <w:r w:rsidR="00F165BC">
        <w:t>12</w:t>
      </w:r>
      <w:r w:rsidRPr="00F01AB2">
        <w:fldChar w:fldCharType="end"/>
      </w:r>
      <w:r w:rsidRPr="00F01AB2">
        <w:t xml:space="preserve"> shows some example questions and answers.</w:t>
      </w:r>
    </w:p>
    <w:p w:rsidR="00636A97" w:rsidRPr="00F01AB2" w:rsidP="00DA643B" w14:paraId="726A8D83" w14:textId="77777777">
      <w:pPr>
        <w:pStyle w:val="Figure"/>
      </w:pPr>
      <w:r w:rsidRPr="00F01AB2">
        <w:rPr>
          <w:noProof/>
        </w:rPr>
        <w:drawing>
          <wp:inline distT="0" distB="0" distL="0" distR="0">
            <wp:extent cx="3200400" cy="4487221"/>
            <wp:effectExtent l="19050" t="19050" r="19050"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52"/>
                    <a:srcRect l="46892" t="44151" r="42821" b="10981"/>
                    <a:stretch>
                      <a:fillRect/>
                    </a:stretch>
                  </pic:blipFill>
                  <pic:spPr bwMode="auto">
                    <a:xfrm>
                      <a:off x="0" y="0"/>
                      <a:ext cx="3200400" cy="4487221"/>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4B0BC8" w:rsidRPr="00F01AB2" w:rsidP="007E305F" w14:paraId="3AA9BAA0" w14:textId="21A002C7">
      <w:pPr>
        <w:pStyle w:val="Caption-Figure"/>
      </w:pPr>
      <w:bookmarkStart w:id="226" w:name="_Ref162524822"/>
      <w:bookmarkStart w:id="227" w:name="_Toc169814101"/>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12</w:t>
      </w:r>
      <w:r w:rsidR="00F165BC">
        <w:rPr>
          <w:noProof/>
        </w:rPr>
        <w:fldChar w:fldCharType="end"/>
      </w:r>
      <w:bookmarkEnd w:id="226"/>
      <w:r w:rsidRPr="00F01AB2">
        <w:t>: Portal Virtual Assistan</w:t>
      </w:r>
      <w:r w:rsidRPr="00F01AB2" w:rsidR="00E76861">
        <w:t>t</w:t>
      </w:r>
      <w:r w:rsidRPr="00F01AB2" w:rsidR="000063AC">
        <w:t>,</w:t>
      </w:r>
      <w:r w:rsidRPr="00F01AB2">
        <w:t xml:space="preserve"> Password Reset – Challenge Questions</w:t>
      </w:r>
      <w:bookmarkEnd w:id="227"/>
    </w:p>
    <w:p w:rsidR="00D66E77" w:rsidRPr="00F01AB2" w14:paraId="5026653A" w14:textId="432A8593">
      <w:pPr>
        <w:pStyle w:val="BodyText"/>
      </w:pPr>
      <w:r w:rsidRPr="00F01AB2">
        <w:t>If the user correctly answer</w:t>
      </w:r>
      <w:r w:rsidRPr="00F01AB2" w:rsidR="00B31CEB">
        <w:t>s</w:t>
      </w:r>
      <w:r w:rsidRPr="00F01AB2">
        <w:t xml:space="preserve"> three or four of the five challenge questions, the virtual assistant </w:t>
      </w:r>
      <w:r w:rsidRPr="00F01AB2" w:rsidR="00B31CEB">
        <w:t>prompts</w:t>
      </w:r>
      <w:r w:rsidRPr="00F01AB2">
        <w:t xml:space="preserve"> the user to enter their date of birth and SSN</w:t>
      </w:r>
      <w:r w:rsidR="00141DF0">
        <w:t>.</w:t>
      </w:r>
      <w:r w:rsidRPr="00F01AB2">
        <w:t xml:space="preserve"> </w:t>
      </w:r>
      <w:r w:rsidRPr="00F01AB2">
        <w:fldChar w:fldCharType="begin"/>
      </w:r>
      <w:r w:rsidRPr="00F01AB2">
        <w:instrText xml:space="preserve"> REF _Ref162524912 \h </w:instrText>
      </w:r>
      <w:r w:rsidRPr="00F01AB2">
        <w:fldChar w:fldCharType="separate"/>
      </w:r>
      <w:r w:rsidRPr="00F01AB2" w:rsidR="00F165BC">
        <w:t xml:space="preserve">Figure </w:t>
      </w:r>
      <w:r w:rsidR="00F165BC">
        <w:rPr>
          <w:noProof/>
        </w:rPr>
        <w:t>7</w:t>
      </w:r>
      <w:r w:rsidRPr="00F01AB2" w:rsidR="00F165BC">
        <w:noBreakHyphen/>
      </w:r>
      <w:r w:rsidR="00F165BC">
        <w:rPr>
          <w:noProof/>
        </w:rPr>
        <w:t>13</w:t>
      </w:r>
      <w:r w:rsidRPr="00F01AB2">
        <w:fldChar w:fldCharType="end"/>
      </w:r>
      <w:r w:rsidR="00141DF0">
        <w:t xml:space="preserve"> shows these prompts</w:t>
      </w:r>
      <w:r w:rsidRPr="00F01AB2">
        <w:t>.</w:t>
      </w:r>
      <w:r w:rsidRPr="00F01AB2" w:rsidR="00636A97">
        <w:t xml:space="preserve"> </w:t>
      </w:r>
    </w:p>
    <w:p w:rsidR="00636A97" w:rsidRPr="00F01AB2" w:rsidP="00AD7620" w14:paraId="7CC3D3D2" w14:textId="7F1D2D4E">
      <w:pPr>
        <w:pStyle w:val="Note"/>
      </w:pPr>
      <w:r w:rsidRPr="00AD7620">
        <w:rPr>
          <w:b/>
          <w:bCs/>
        </w:rPr>
        <w:t>Note:</w:t>
      </w:r>
      <w:r>
        <w:t xml:space="preserve"> </w:t>
      </w:r>
      <w:r w:rsidRPr="00F01AB2" w:rsidR="00D66E77">
        <w:t>If the user answers l</w:t>
      </w:r>
      <w:r w:rsidRPr="00F01AB2">
        <w:t xml:space="preserve">ess than three </w:t>
      </w:r>
      <w:r w:rsidRPr="00F01AB2" w:rsidR="00D66E77">
        <w:t>challenge</w:t>
      </w:r>
      <w:r w:rsidRPr="00F01AB2" w:rsidR="00A86A22">
        <w:t xml:space="preserve"> </w:t>
      </w:r>
      <w:r w:rsidRPr="00F01AB2" w:rsidR="00D66E77">
        <w:t xml:space="preserve">questions </w:t>
      </w:r>
      <w:r w:rsidRPr="00F01AB2">
        <w:t>correctly</w:t>
      </w:r>
      <w:r w:rsidRPr="00F01AB2" w:rsidR="00A86A22">
        <w:t>, the</w:t>
      </w:r>
      <w:r w:rsidRPr="00F01AB2">
        <w:t xml:space="preserve"> user must start over.</w:t>
      </w:r>
    </w:p>
    <w:p w:rsidR="00636A97" w:rsidRPr="00F01AB2" w:rsidP="00DA643B" w14:paraId="09097D40" w14:textId="77777777">
      <w:pPr>
        <w:pStyle w:val="Figure"/>
      </w:pPr>
      <w:r w:rsidRPr="00F01AB2">
        <w:rPr>
          <w:noProof/>
        </w:rPr>
        <w:drawing>
          <wp:inline distT="0" distB="0" distL="0" distR="0">
            <wp:extent cx="3200400" cy="4585067"/>
            <wp:effectExtent l="19050" t="19050" r="1905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53"/>
                    <a:srcRect l="47031" t="44440" r="42821" b="10332"/>
                    <a:stretch>
                      <a:fillRect/>
                    </a:stretch>
                  </pic:blipFill>
                  <pic:spPr bwMode="auto">
                    <a:xfrm>
                      <a:off x="0" y="0"/>
                      <a:ext cx="3200400" cy="4585067"/>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A643B" w:rsidRPr="00F01AB2" w:rsidP="004B0BC8" w14:paraId="406BA254" w14:textId="10F479FF">
      <w:pPr>
        <w:pStyle w:val="Caption-Figure"/>
      </w:pPr>
      <w:bookmarkStart w:id="228" w:name="_Ref162524912"/>
      <w:bookmarkStart w:id="229" w:name="_Toc169814102"/>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13</w:t>
      </w:r>
      <w:r w:rsidR="00F165BC">
        <w:rPr>
          <w:noProof/>
        </w:rPr>
        <w:fldChar w:fldCharType="end"/>
      </w:r>
      <w:bookmarkEnd w:id="228"/>
      <w:r w:rsidRPr="00F01AB2">
        <w:t xml:space="preserve">: Portal Virtual </w:t>
      </w:r>
      <w:r w:rsidRPr="00F01AB2" w:rsidR="00E76861">
        <w:t>Assistant</w:t>
      </w:r>
      <w:r w:rsidRPr="00F01AB2" w:rsidR="000063AC">
        <w:t>,</w:t>
      </w:r>
      <w:r w:rsidRPr="00F01AB2">
        <w:t xml:space="preserve"> Password Reset – Challenge Questions 3-4 Correct</w:t>
      </w:r>
      <w:bookmarkEnd w:id="229"/>
    </w:p>
    <w:p w:rsidR="00636A97" w:rsidRPr="00F01AB2" w:rsidP="00F01AB2" w14:paraId="1C954848" w14:textId="5CEE2200">
      <w:pPr>
        <w:pStyle w:val="BodyText"/>
      </w:pPr>
      <w:r w:rsidRPr="00F01AB2">
        <w:t>If t</w:t>
      </w:r>
      <w:r w:rsidRPr="00F01AB2">
        <w:t xml:space="preserve">he user answers all five challenge questions correctly or </w:t>
      </w:r>
      <w:r w:rsidRPr="00F01AB2" w:rsidR="00D06EAA">
        <w:t xml:space="preserve">enters </w:t>
      </w:r>
      <w:r w:rsidRPr="00F01AB2">
        <w:t>the</w:t>
      </w:r>
      <w:r w:rsidRPr="00F01AB2" w:rsidR="00D06EAA">
        <w:t>ir</w:t>
      </w:r>
      <w:r w:rsidRPr="00F01AB2">
        <w:t xml:space="preserve"> correct date of birth and SSN</w:t>
      </w:r>
      <w:r w:rsidRPr="00F01AB2">
        <w:t>,</w:t>
      </w:r>
      <w:r w:rsidRPr="00F01AB2">
        <w:t xml:space="preserve"> the </w:t>
      </w:r>
      <w:r w:rsidRPr="00F01AB2" w:rsidR="006927FB">
        <w:t>virtual assistant</w:t>
      </w:r>
      <w:r w:rsidRPr="00F01AB2">
        <w:t xml:space="preserve"> tells the</w:t>
      </w:r>
      <w:r w:rsidR="00BD186A">
        <w:t>m</w:t>
      </w:r>
      <w:r w:rsidRPr="00F01AB2">
        <w:t xml:space="preserve"> </w:t>
      </w:r>
      <w:r w:rsidRPr="00F01AB2">
        <w:t xml:space="preserve">they will receive an </w:t>
      </w:r>
      <w:r w:rsidRPr="00F01AB2">
        <w:t xml:space="preserve">email </w:t>
      </w:r>
      <w:r w:rsidRPr="00F01AB2">
        <w:t xml:space="preserve">with instructions to </w:t>
      </w:r>
      <w:r w:rsidRPr="00F01AB2">
        <w:t>reset their password</w:t>
      </w:r>
      <w:r w:rsidRPr="00F01AB2" w:rsidR="00B31CEB">
        <w:t>; see</w:t>
      </w:r>
      <w:r w:rsidRPr="00F01AB2">
        <w:t xml:space="preserve"> </w:t>
      </w:r>
      <w:r w:rsidRPr="00F01AB2" w:rsidR="00DA643B">
        <w:fldChar w:fldCharType="begin"/>
      </w:r>
      <w:r w:rsidRPr="00F01AB2" w:rsidR="00DA643B">
        <w:instrText xml:space="preserve"> REF _Ref162449705 \h </w:instrText>
      </w:r>
      <w:r w:rsidRPr="00F01AB2" w:rsidR="00A86A22">
        <w:instrText xml:space="preserve"> \* MERGEFORMAT </w:instrText>
      </w:r>
      <w:r w:rsidRPr="00F01AB2" w:rsidR="00DA643B">
        <w:fldChar w:fldCharType="separate"/>
      </w:r>
      <w:r w:rsidRPr="00F01AB2" w:rsidR="00F165BC">
        <w:t xml:space="preserve">Figure </w:t>
      </w:r>
      <w:r w:rsidR="00F165BC">
        <w:t>7</w:t>
      </w:r>
      <w:r w:rsidRPr="00F01AB2" w:rsidR="00F165BC">
        <w:noBreakHyphen/>
      </w:r>
      <w:r w:rsidR="00F165BC">
        <w:t>14</w:t>
      </w:r>
      <w:r w:rsidRPr="00F01AB2" w:rsidR="00DA643B">
        <w:fldChar w:fldCharType="end"/>
      </w:r>
      <w:r w:rsidRPr="00F01AB2">
        <w:t xml:space="preserve">. </w:t>
      </w:r>
    </w:p>
    <w:p w:rsidR="00636A97" w:rsidRPr="00F01AB2" w:rsidP="00622941" w14:paraId="505F3517" w14:textId="5B8252C6">
      <w:pPr>
        <w:pStyle w:val="Figure"/>
        <w:rPr>
          <w:rFonts w:cs="Times New Roman"/>
        </w:rPr>
      </w:pPr>
      <w:r w:rsidRPr="00F01AB2">
        <w:rPr>
          <w:noProof/>
        </w:rPr>
        <w:drawing>
          <wp:inline distT="0" distB="0" distL="0" distR="0">
            <wp:extent cx="3200400" cy="4919844"/>
            <wp:effectExtent l="19050" t="19050" r="19050"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58"/>
                    <a:srcRect l="47074" t="44158" r="43205" b="9358"/>
                    <a:stretch>
                      <a:fillRect/>
                    </a:stretch>
                  </pic:blipFill>
                  <pic:spPr bwMode="auto">
                    <a:xfrm>
                      <a:off x="0" y="0"/>
                      <a:ext cx="3200400" cy="4919844"/>
                    </a:xfrm>
                    <a:prstGeom prst="rect">
                      <a:avLst/>
                    </a:prstGeom>
                    <a:ln w="63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A643B" w:rsidRPr="00F01AB2" w:rsidP="004B0BC8" w14:paraId="173F9A06" w14:textId="5D92F210">
      <w:pPr>
        <w:pStyle w:val="Caption-Figure"/>
      </w:pPr>
      <w:bookmarkStart w:id="230" w:name="_Ref162449705"/>
      <w:bookmarkStart w:id="231" w:name="_Toc169814103"/>
      <w:r w:rsidRPr="00F01AB2">
        <w:t xml:space="preserve">Figure </w:t>
      </w:r>
      <w:r>
        <w:fldChar w:fldCharType="begin"/>
      </w:r>
      <w:r>
        <w:instrText xml:space="preserve"> STYLEREF 1 \s </w:instrText>
      </w:r>
      <w:r>
        <w:fldChar w:fldCharType="separate"/>
      </w:r>
      <w:r w:rsidR="00F165BC">
        <w:rPr>
          <w:noProof/>
        </w:rPr>
        <w:t>7</w:t>
      </w:r>
      <w:r w:rsidR="00F165BC">
        <w:rPr>
          <w:noProof/>
        </w:rPr>
        <w:fldChar w:fldCharType="end"/>
      </w:r>
      <w:r w:rsidRPr="00F01AB2" w:rsidR="003F57F9">
        <w:noBreakHyphen/>
      </w:r>
      <w:r>
        <w:fldChar w:fldCharType="begin"/>
      </w:r>
      <w:r>
        <w:instrText xml:space="preserve"> SEQ Figure \* ARABIC \s 1 </w:instrText>
      </w:r>
      <w:r>
        <w:fldChar w:fldCharType="separate"/>
      </w:r>
      <w:r w:rsidR="00F165BC">
        <w:rPr>
          <w:noProof/>
        </w:rPr>
        <w:t>14</w:t>
      </w:r>
      <w:r w:rsidR="00F165BC">
        <w:rPr>
          <w:noProof/>
        </w:rPr>
        <w:fldChar w:fldCharType="end"/>
      </w:r>
      <w:bookmarkEnd w:id="230"/>
      <w:r w:rsidRPr="00F01AB2">
        <w:t xml:space="preserve">: Portal Virtual </w:t>
      </w:r>
      <w:r w:rsidRPr="00F01AB2" w:rsidR="00E76861">
        <w:t>Assistant</w:t>
      </w:r>
      <w:r w:rsidRPr="00F01AB2" w:rsidR="006927FB">
        <w:t>,</w:t>
      </w:r>
      <w:r w:rsidRPr="00F01AB2">
        <w:t xml:space="preserve"> Password Reset – User Sent Email to Reset Password</w:t>
      </w:r>
      <w:bookmarkEnd w:id="231"/>
    </w:p>
    <w:p w:rsidR="00797D12" w:rsidRPr="00F01AB2" w:rsidP="00F01AB2" w14:paraId="1AA0AB2C" w14:textId="2D8E820F">
      <w:pPr>
        <w:pStyle w:val="BodyText"/>
        <w:spacing w:before="840" w:after="120"/>
        <w:rPr>
          <w:rFonts w:cs="Times New Roman"/>
          <w:sz w:val="20"/>
          <w:szCs w:val="20"/>
        </w:rPr>
      </w:pPr>
      <w:r w:rsidRPr="00F01AB2">
        <w:rPr>
          <w:rFonts w:cs="Times New Roman"/>
          <w:sz w:val="20"/>
          <w:szCs w:val="20"/>
        </w:rPr>
        <w:t xml:space="preserve">PAPERWORK REDUCTION ACT OF 1995 (Pub. L. 104-13) STATEMENT OF PUBLIC BURDEN: The purpose of this voluntary information collection is for </w:t>
      </w:r>
      <w:r w:rsidRPr="00F01AB2" w:rsidR="00197565">
        <w:rPr>
          <w:rFonts w:cs="Times New Roman"/>
          <w:sz w:val="20"/>
          <w:szCs w:val="20"/>
        </w:rPr>
        <w:t>OCSS</w:t>
      </w:r>
      <w:r w:rsidRPr="00F01AB2">
        <w:rPr>
          <w:rFonts w:cs="Times New Roman"/>
          <w:sz w:val="20"/>
          <w:szCs w:val="20"/>
        </w:rPr>
        <w:t xml:space="preserve"> to register and authenticate authorized users to access applications on </w:t>
      </w:r>
      <w:r w:rsidRPr="00F01AB2" w:rsidR="00197565">
        <w:rPr>
          <w:rFonts w:cs="Times New Roman"/>
          <w:sz w:val="20"/>
          <w:szCs w:val="20"/>
        </w:rPr>
        <w:t>OCSS</w:t>
      </w:r>
      <w:r w:rsidRPr="00F01AB2">
        <w:rPr>
          <w:rFonts w:cs="Times New Roman"/>
          <w:sz w:val="20"/>
          <w:szCs w:val="20"/>
        </w:rPr>
        <w:t>’ Child Support Portal.</w:t>
      </w:r>
      <w:r w:rsidRPr="00F01AB2" w:rsidR="00A21A94">
        <w:rPr>
          <w:rFonts w:cs="Times New Roman"/>
          <w:sz w:val="20"/>
          <w:szCs w:val="20"/>
        </w:rPr>
        <w:t xml:space="preserve"> </w:t>
      </w:r>
      <w:r w:rsidRPr="00F01AB2">
        <w:rPr>
          <w:rFonts w:cs="Times New Roman"/>
          <w:sz w:val="20"/>
          <w:szCs w:val="20"/>
        </w:rPr>
        <w:t>Public reporting estimated burden for this collection of information is 0.15 hours per respondent, including the time for reviewing instructions, gathering and maintaining the data needed, and reviewing the collection of information.</w:t>
      </w:r>
      <w:r w:rsidRPr="00F01AB2" w:rsidR="00A21A94">
        <w:rPr>
          <w:rFonts w:cs="Times New Roman"/>
          <w:sz w:val="20"/>
          <w:szCs w:val="20"/>
        </w:rPr>
        <w:t xml:space="preserve"> </w:t>
      </w:r>
      <w:r w:rsidRPr="00F01AB2">
        <w:rPr>
          <w:rFonts w:cs="Times New Roman"/>
          <w:sz w:val="20"/>
          <w:szCs w:val="20"/>
        </w:rPr>
        <w:t xml:space="preserve">As provided by </w:t>
      </w:r>
      <w:r w:rsidRPr="00F01AB2">
        <w:rPr>
          <w:sz w:val="20"/>
          <w:szCs w:val="20"/>
        </w:rPr>
        <w:t xml:space="preserve">42 U.S.C. § 653(m)(2), </w:t>
      </w:r>
      <w:r w:rsidRPr="00F01AB2">
        <w:rPr>
          <w:rFonts w:cs="Times New Roman"/>
          <w:sz w:val="20"/>
          <w:szCs w:val="20"/>
        </w:rPr>
        <w:t>any confidential information collected for this program is accessed only by authorized users.</w:t>
      </w:r>
      <w:r w:rsidRPr="00F01AB2" w:rsidR="00A21A94">
        <w:rPr>
          <w:rFonts w:cs="Times New Roman"/>
          <w:sz w:val="20"/>
          <w:szCs w:val="20"/>
        </w:rPr>
        <w:t xml:space="preserve"> </w:t>
      </w:r>
      <w:r w:rsidRPr="00F01AB2">
        <w:rPr>
          <w:rFonts w:cs="Times New Roman"/>
          <w:sz w:val="20"/>
          <w:szCs w:val="20"/>
        </w:rPr>
        <w:t>A federal agency may not conduct or sponsor an information collection without a valid OMB Control Number.</w:t>
      </w:r>
      <w:r w:rsidRPr="00F01AB2" w:rsidR="00A21A94">
        <w:rPr>
          <w:rFonts w:cs="Times New Roman"/>
          <w:sz w:val="20"/>
          <w:szCs w:val="20"/>
        </w:rPr>
        <w:t xml:space="preserve"> </w:t>
      </w:r>
      <w:r w:rsidRPr="00F01AB2">
        <w:rPr>
          <w:rFonts w:cs="Times New Roman"/>
          <w:sz w:val="20"/>
          <w:szCs w:val="20"/>
        </w:rPr>
        <w:t xml:space="preserve">No individual or entity is required to respond to, nor shall an individual or entity be subject to a penalty for failure to comply with a collection of information subject to the requirements of the Paperwork Reduction Act of 1995, without a current </w:t>
      </w:r>
      <w:r w:rsidRPr="00F01AB2" w:rsidR="00B31CEB">
        <w:rPr>
          <w:rFonts w:cs="Times New Roman"/>
          <w:sz w:val="20"/>
          <w:szCs w:val="20"/>
        </w:rPr>
        <w:t xml:space="preserve">valid OMB </w:t>
      </w:r>
      <w:r w:rsidRPr="00F01AB2">
        <w:rPr>
          <w:rFonts w:cs="Times New Roman"/>
          <w:sz w:val="20"/>
          <w:szCs w:val="20"/>
        </w:rPr>
        <w:t>Control Number.</w:t>
      </w:r>
      <w:r w:rsidRPr="00F01AB2" w:rsidR="00A21A94">
        <w:rPr>
          <w:sz w:val="20"/>
          <w:szCs w:val="20"/>
        </w:rPr>
        <w:t xml:space="preserve"> </w:t>
      </w:r>
      <w:r w:rsidRPr="00F01AB2">
        <w:rPr>
          <w:rFonts w:cs="Times New Roman"/>
          <w:sz w:val="20"/>
          <w:szCs w:val="20"/>
        </w:rPr>
        <w:t xml:space="preserve">If you have any comments on this collection of information, please contact </w:t>
      </w:r>
      <w:hyperlink r:id="rId59" w:history="1">
        <w:r w:rsidRPr="00F01AB2" w:rsidR="00197565">
          <w:rPr>
            <w:rStyle w:val="Hyperlink"/>
            <w:rFonts w:cs="Times New Roman"/>
            <w:sz w:val="20"/>
            <w:szCs w:val="20"/>
          </w:rPr>
          <w:t>OCSS</w:t>
        </w:r>
        <w:r w:rsidRPr="00F01AB2">
          <w:rPr>
            <w:rStyle w:val="Hyperlink"/>
            <w:rFonts w:cs="Times New Roman"/>
            <w:sz w:val="20"/>
            <w:szCs w:val="20"/>
          </w:rPr>
          <w:t>FedSystems@acf.hhs.gov</w:t>
        </w:r>
      </w:hyperlink>
      <w:r w:rsidRPr="00F01AB2" w:rsidR="00CC5FA6">
        <w:rPr>
          <w:rStyle w:val="Hyperlink"/>
          <w:rFonts w:cs="Times New Roman"/>
          <w:sz w:val="20"/>
          <w:szCs w:val="20"/>
        </w:rPr>
        <w:t>.</w:t>
      </w:r>
    </w:p>
    <w:p w:rsidR="00797D12" w:rsidRPr="00F01AB2" w:rsidP="00AD7620" w14:paraId="51B432B7" w14:textId="77777777">
      <w:pPr>
        <w:pStyle w:val="BodyText"/>
      </w:pPr>
    </w:p>
    <w:sectPr w:rsidSect="008C3506">
      <w:footerReference w:type="default" r:id="rId60"/>
      <w:pgSz w:w="12240" w:h="15840"/>
      <w:pgMar w:top="1440" w:right="1440" w:bottom="1440" w:left="1440" w:header="720" w:footer="720" w:gutter="0"/>
      <w:pgNumType w:start="1" w:chapStyle="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3B3" w:rsidRPr="00873A8C" w:rsidP="00F01AB2" w14:paraId="45834919" w14:textId="4F20560F">
    <w:pPr>
      <w:pStyle w:val="Footer-NoLi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3B3" w:rsidRPr="00CC5FA6" w:rsidP="00CC5FA6" w14:paraId="4583491D" w14:textId="2BB4402E">
    <w:pPr>
      <w:pStyle w:val="Footer"/>
    </w:pPr>
    <w:r>
      <w:fldChar w:fldCharType="begin"/>
    </w:r>
    <w:r>
      <w:instrText xml:space="preserve"> STYLEREF  "TOC Heading"  \* MERGEFORMAT </w:instrText>
    </w:r>
    <w:r>
      <w:fldChar w:fldCharType="separate"/>
    </w:r>
    <w:r w:rsidR="005C63C2">
      <w:rPr>
        <w:noProof/>
      </w:rPr>
      <w:t>Table of Contents</w:t>
    </w:r>
    <w:r w:rsidR="005C63C2">
      <w:rPr>
        <w:noProof/>
      </w:rPr>
      <w:fldChar w:fldCharType="end"/>
    </w:r>
    <w:r w:rsidR="00CC5FA6">
      <w:tab/>
    </w:r>
    <w:r w:rsidR="00CC5FA6">
      <w:fldChar w:fldCharType="begin"/>
    </w:r>
    <w:r w:rsidR="00CC5FA6">
      <w:instrText xml:space="preserve"> PAGE  \* roman  \* MERGEFORMAT </w:instrText>
    </w:r>
    <w:r w:rsidR="00CC5FA6">
      <w:fldChar w:fldCharType="separate"/>
    </w:r>
    <w:r w:rsidR="00CC5FA6">
      <w:rPr>
        <w:noProof/>
      </w:rPr>
      <w:t>i</w:t>
    </w:r>
    <w:r w:rsidR="00CC5FA6">
      <w:fldChar w:fldCharType="end"/>
    </w:r>
    <w:r w:rsidRPr="004B0BC8" w:rsidR="00CC5FA6">
      <w:tab/>
    </w:r>
    <w:r>
      <w:fldChar w:fldCharType="begin"/>
    </w:r>
    <w:r>
      <w:instrText xml:space="preserve"> STYLEREF  "Title - Doc Date"  \* MERGEFORMAT </w:instrText>
    </w:r>
    <w:r>
      <w:fldChar w:fldCharType="separate"/>
    </w:r>
    <w:r w:rsidR="005C63C2">
      <w:rPr>
        <w:noProof/>
      </w:rPr>
      <w:t>March 11, 2024</w:t>
    </w:r>
    <w:r w:rsidR="005C63C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3B3" w:rsidRPr="002477D7" w14:paraId="4583491E" w14:textId="2ED9F027">
    <w:pPr>
      <w:pStyle w:val="Footer"/>
    </w:pPr>
    <w:r w:rsidRPr="002477D7">
      <w:t>Part</w:t>
    </w:r>
    <w:r w:rsidR="000B23D7">
      <w:t xml:space="preserve"> </w:t>
    </w:r>
    <w:r w:rsidR="005C63C2">
      <w:fldChar w:fldCharType="begin"/>
    </w:r>
    <w:r w:rsidR="005C63C2">
      <w:instrText xml:space="preserve"> STYLEREF  "Heading 1" \n  \* MERGEFORMAT </w:instrText>
    </w:r>
    <w:r w:rsidR="005C63C2">
      <w:fldChar w:fldCharType="separate"/>
    </w:r>
    <w:r w:rsidR="005C63C2">
      <w:rPr>
        <w:noProof/>
      </w:rPr>
      <w:t>3</w:t>
    </w:r>
    <w:r w:rsidR="005C63C2">
      <w:rPr>
        <w:noProof/>
      </w:rPr>
      <w:fldChar w:fldCharType="end"/>
    </w:r>
    <w:r w:rsidR="002130C2">
      <w:t xml:space="preserve">: </w:t>
    </w:r>
    <w:r>
      <w:fldChar w:fldCharType="begin"/>
    </w:r>
    <w:r>
      <w:instrText xml:space="preserve"> STYLEREF  "Heading 1"  \* MERGEFORMAT </w:instrText>
    </w:r>
    <w:r>
      <w:fldChar w:fldCharType="separate"/>
    </w:r>
    <w:r w:rsidR="005C63C2">
      <w:rPr>
        <w:noProof/>
      </w:rPr>
      <w:t>Log In</w:t>
    </w:r>
    <w:r w:rsidR="005C63C2">
      <w:rPr>
        <w:noProof/>
      </w:rPr>
      <w:fldChar w:fldCharType="end"/>
    </w:r>
    <w:r w:rsidRPr="002477D7">
      <w:tab/>
    </w:r>
    <w:r w:rsidRPr="004B0BC8">
      <w:rPr>
        <w:rFonts w:eastAsiaTheme="majorEastAsia"/>
      </w:rPr>
      <w:fldChar w:fldCharType="begin"/>
    </w:r>
    <w:r w:rsidRPr="002477D7">
      <w:rPr>
        <w:rFonts w:eastAsiaTheme="majorEastAsia"/>
      </w:rPr>
      <w:instrText xml:space="preserve"> PAGE </w:instrText>
    </w:r>
    <w:r w:rsidRPr="004B0BC8">
      <w:rPr>
        <w:rFonts w:eastAsiaTheme="majorEastAsia"/>
      </w:rPr>
      <w:fldChar w:fldCharType="separate"/>
    </w:r>
    <w:r w:rsidRPr="004B0BC8" w:rsidR="002A58B8">
      <w:rPr>
        <w:rFonts w:eastAsiaTheme="majorEastAsia"/>
      </w:rPr>
      <w:t>3-4</w:t>
    </w:r>
    <w:r w:rsidRPr="004B0BC8">
      <w:rPr>
        <w:rFonts w:eastAsiaTheme="majorEastAsia"/>
      </w:rPr>
      <w:fldChar w:fldCharType="end"/>
    </w:r>
    <w:r w:rsidRPr="002477D7">
      <w:tab/>
    </w:r>
    <w:r w:rsidR="00A37B95">
      <w:fldChar w:fldCharType="begin"/>
    </w:r>
    <w:r w:rsidR="00A37B95">
      <w:instrText xml:space="preserve"> STYLEREF</w:instrText>
    </w:r>
    <w:r w:rsidR="000B23D7">
      <w:instrText xml:space="preserve"> </w:instrText>
    </w:r>
    <w:r w:rsidR="00A37B95">
      <w:instrText>"Title - Doc Date"</w:instrText>
    </w:r>
    <w:r w:rsidR="000B23D7">
      <w:instrText xml:space="preserve"> </w:instrText>
    </w:r>
    <w:r w:rsidR="00A37B95">
      <w:instrText xml:space="preserve">\* MERGEFORMAT </w:instrText>
    </w:r>
    <w:r w:rsidR="00A37B95">
      <w:fldChar w:fldCharType="separate"/>
    </w:r>
    <w:r w:rsidRPr="005C63C2" w:rsidR="005C63C2">
      <w:rPr>
        <w:bCs/>
        <w:noProof/>
      </w:rPr>
      <w:t>March</w:t>
    </w:r>
    <w:r w:rsidR="005C63C2">
      <w:rPr>
        <w:noProof/>
      </w:rPr>
      <w:t xml:space="preserve"> 11, 2024</w:t>
    </w:r>
    <w:r w:rsidR="00A37B95">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B23D7" w:rsidRPr="002477D7" w14:paraId="21BB0B74" w14:textId="368696CC">
    <w:pPr>
      <w:pStyle w:val="Footer"/>
    </w:pPr>
    <w:r w:rsidRPr="002477D7">
      <w:t>Part</w:t>
    </w:r>
    <w:r>
      <w:t xml:space="preserve"> </w:t>
    </w:r>
    <w:r w:rsidR="005C63C2">
      <w:fldChar w:fldCharType="begin"/>
    </w:r>
    <w:r w:rsidR="005C63C2">
      <w:instrText xml:space="preserve"> STYLEREF  "Heading 1" \n  \* MERGEFORMAT </w:instrText>
    </w:r>
    <w:r w:rsidR="005C63C2">
      <w:fldChar w:fldCharType="separate"/>
    </w:r>
    <w:r w:rsidR="005C63C2">
      <w:rPr>
        <w:noProof/>
      </w:rPr>
      <w:t>6</w:t>
    </w:r>
    <w:r w:rsidR="005C63C2">
      <w:rPr>
        <w:noProof/>
      </w:rPr>
      <w:fldChar w:fldCharType="end"/>
    </w:r>
    <w:r>
      <w:t xml:space="preserve">: </w:t>
    </w:r>
    <w:r w:rsidR="005C63C2">
      <w:fldChar w:fldCharType="begin"/>
    </w:r>
    <w:r w:rsidR="005C63C2">
      <w:instrText xml:space="preserve"> STYLEREF  "Heading 1"  \* MERGEFORMAT </w:instrText>
    </w:r>
    <w:r w:rsidR="005C63C2">
      <w:fldChar w:fldCharType="separate"/>
    </w:r>
    <w:r w:rsidR="005C63C2">
      <w:rPr>
        <w:noProof/>
      </w:rPr>
      <w:t>General Pages</w:t>
    </w:r>
    <w:r w:rsidR="005C63C2">
      <w:rPr>
        <w:noProof/>
      </w:rPr>
      <w:fldChar w:fldCharType="end"/>
    </w:r>
    <w:r w:rsidRPr="002477D7">
      <w:tab/>
    </w:r>
    <w:r w:rsidRPr="004B0BC8">
      <w:rPr>
        <w:rFonts w:eastAsiaTheme="majorEastAsia"/>
      </w:rPr>
      <w:fldChar w:fldCharType="begin"/>
    </w:r>
    <w:r w:rsidRPr="002477D7">
      <w:rPr>
        <w:rFonts w:eastAsiaTheme="majorEastAsia"/>
      </w:rPr>
      <w:instrText xml:space="preserve"> PAGE </w:instrText>
    </w:r>
    <w:r w:rsidRPr="004B0BC8">
      <w:rPr>
        <w:rFonts w:eastAsiaTheme="majorEastAsia"/>
      </w:rPr>
      <w:fldChar w:fldCharType="separate"/>
    </w:r>
    <w:r w:rsidRPr="004B0BC8">
      <w:rPr>
        <w:rFonts w:eastAsiaTheme="majorEastAsia"/>
      </w:rPr>
      <w:t>3-4</w:t>
    </w:r>
    <w:r w:rsidRPr="004B0BC8">
      <w:rPr>
        <w:rFonts w:eastAsiaTheme="majorEastAsia"/>
      </w:rPr>
      <w:fldChar w:fldCharType="end"/>
    </w:r>
    <w:r w:rsidRPr="002477D7">
      <w:tab/>
    </w:r>
    <w:r>
      <w:fldChar w:fldCharType="begin"/>
    </w:r>
    <w:r>
      <w:instrText xml:space="preserve"> STYLEREF  "Title - Doc Date"  \* MERGEFORMAT </w:instrText>
    </w:r>
    <w:r>
      <w:fldChar w:fldCharType="separate"/>
    </w:r>
    <w:r w:rsidRPr="005C63C2" w:rsidR="005C63C2">
      <w:rPr>
        <w:bCs/>
        <w:noProof/>
      </w:rPr>
      <w:t>March</w:t>
    </w:r>
    <w:r w:rsidR="005C63C2">
      <w:rPr>
        <w:noProof/>
      </w:rPr>
      <w:t xml:space="preserve"> 11, 2024</w:t>
    </w:r>
    <w:r w:rsidR="005C63C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B23D7" w:rsidRPr="002477D7" w14:paraId="3B0C1516" w14:textId="51C9665D">
    <w:pPr>
      <w:pStyle w:val="Footer"/>
    </w:pPr>
    <w:r w:rsidRPr="002477D7">
      <w:t>Part</w:t>
    </w:r>
    <w:r>
      <w:t xml:space="preserve"> </w:t>
    </w:r>
    <w:r>
      <w:fldChar w:fldCharType="begin"/>
    </w:r>
    <w:r>
      <w:instrText xml:space="preserve"> REF _Ref162561629 \w \h </w:instrText>
    </w:r>
    <w:r>
      <w:fldChar w:fldCharType="separate"/>
    </w:r>
    <w:r>
      <w:t>7</w:t>
    </w:r>
    <w:r>
      <w:fldChar w:fldCharType="end"/>
    </w:r>
    <w:r>
      <w:t xml:space="preserve">: </w:t>
    </w:r>
    <w:r>
      <w:fldChar w:fldCharType="begin"/>
    </w:r>
    <w:r>
      <w:instrText xml:space="preserve"> REF _Ref162561629 \h </w:instrText>
    </w:r>
    <w:r>
      <w:fldChar w:fldCharType="separate"/>
    </w:r>
    <w:r w:rsidRPr="000B23D7">
      <w:t>Chatbot</w:t>
    </w:r>
    <w:r>
      <w:fldChar w:fldCharType="end"/>
    </w:r>
    <w:r w:rsidRPr="002477D7">
      <w:tab/>
    </w:r>
    <w:r w:rsidRPr="004B0BC8">
      <w:rPr>
        <w:rFonts w:eastAsiaTheme="majorEastAsia"/>
      </w:rPr>
      <w:fldChar w:fldCharType="begin"/>
    </w:r>
    <w:r w:rsidRPr="002477D7">
      <w:rPr>
        <w:rFonts w:eastAsiaTheme="majorEastAsia"/>
      </w:rPr>
      <w:instrText xml:space="preserve"> PAGE </w:instrText>
    </w:r>
    <w:r w:rsidRPr="004B0BC8">
      <w:rPr>
        <w:rFonts w:eastAsiaTheme="majorEastAsia"/>
      </w:rPr>
      <w:fldChar w:fldCharType="separate"/>
    </w:r>
    <w:r w:rsidRPr="004B0BC8">
      <w:rPr>
        <w:rFonts w:eastAsiaTheme="majorEastAsia"/>
      </w:rPr>
      <w:t>3-4</w:t>
    </w:r>
    <w:r w:rsidRPr="004B0BC8">
      <w:rPr>
        <w:rFonts w:eastAsiaTheme="majorEastAsia"/>
      </w:rPr>
      <w:fldChar w:fldCharType="end"/>
    </w:r>
    <w:r w:rsidRPr="002477D7">
      <w:tab/>
    </w:r>
    <w:r>
      <w:fldChar w:fldCharType="begin"/>
    </w:r>
    <w:r>
      <w:instrText xml:space="preserve"> STYLEREF  "Title - Doc Date"  \* MERGEFORMAT </w:instrText>
    </w:r>
    <w:r>
      <w:fldChar w:fldCharType="separate"/>
    </w:r>
    <w:r w:rsidRPr="005C63C2" w:rsidR="005C63C2">
      <w:rPr>
        <w:bCs/>
        <w:noProof/>
      </w:rPr>
      <w:t>March</w:t>
    </w:r>
    <w:r w:rsidR="005C63C2">
      <w:rPr>
        <w:noProof/>
      </w:rPr>
      <w:t xml:space="preserve"> 11, 2024</w:t>
    </w:r>
    <w:r w:rsidR="005C63C2">
      <w:rPr>
        <w:noProof/>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543B3" w14:paraId="4583491A" w14:textId="364147FC">
    <w:pPr>
      <w:pStyle w:val="Header"/>
    </w:pPr>
    <w:r>
      <w:fldChar w:fldCharType="begin"/>
    </w:r>
    <w:r>
      <w:instrText xml:space="preserve"> STYLEREF  "Title - FPLS"  \* MERGEFORMAT </w:instrText>
    </w:r>
    <w:r>
      <w:fldChar w:fldCharType="separate"/>
    </w:r>
    <w:r>
      <w:rPr>
        <w:noProof/>
      </w:rPr>
      <w:t>Operations, Maintenance, and Enhancements for OCSS Systems</w:t>
    </w:r>
    <w:r>
      <w:rPr>
        <w:noProof/>
      </w:rPr>
      <w:fldChar w:fldCharType="end"/>
    </w:r>
    <w:r w:rsidR="00A21A94">
      <w:tab/>
    </w:r>
    <w:r>
      <w:fldChar w:fldCharType="begin"/>
    </w:r>
    <w:r>
      <w:instrText xml:space="preserve"> STYLEREF  "Title - Doc Name"  \* MERGEFORMAT </w:instrText>
    </w:r>
    <w:r>
      <w:fldChar w:fldCharType="separate"/>
    </w:r>
    <w:r>
      <w:rPr>
        <w:noProof/>
      </w:rPr>
      <w:t>Portal User Page Flow</w:t>
    </w:r>
    <w:r>
      <w:rPr>
        <w:noProof/>
      </w:rPr>
      <w:fldChar w:fldCharType="end"/>
    </w:r>
  </w:p>
  <w:p w:rsidR="000543B3" w14:paraId="4583491B" w14:textId="7B42E5BB">
    <w:pPr>
      <w:pStyle w:val="Header"/>
      <w:rPr>
        <w:noProof/>
      </w:rPr>
    </w:pPr>
    <w:r>
      <w:fldChar w:fldCharType="begin"/>
    </w:r>
    <w:r>
      <w:instrText xml:space="preserve"> STYLEREF  "Title - System Name"  \* MERGEFORMAT </w:instrText>
    </w:r>
    <w:r>
      <w:fldChar w:fldCharType="separate"/>
    </w:r>
    <w:r w:rsidR="005C63C2">
      <w:rPr>
        <w:noProof/>
      </w:rPr>
      <w:t>System Framework</w:t>
    </w:r>
    <w:r w:rsidR="005C63C2">
      <w:rPr>
        <w:noProof/>
      </w:rPr>
      <w:fldChar w:fldCharType="end"/>
    </w:r>
    <w:r>
      <w:tab/>
    </w:r>
    <w:r>
      <w:fldChar w:fldCharType="begin"/>
    </w:r>
    <w:r>
      <w:instrText xml:space="preserve"> STYLEREF  "Title - Doc Version"  \* MERGEFORMAT </w:instrText>
    </w:r>
    <w:r>
      <w:fldChar w:fldCharType="separate"/>
    </w:r>
    <w:r w:rsidR="005C63C2">
      <w:rPr>
        <w:noProof/>
      </w:rPr>
      <w:t>Version 4.1</w:t>
    </w:r>
    <w:r w:rsidR="005C63C2">
      <w:rPr>
        <w:noProof/>
      </w:rPr>
      <w:fldChar w:fldCharType="end"/>
    </w:r>
  </w:p>
  <w:p w:rsidR="000543B3" w:rsidRPr="00AD7620" w14:paraId="1C4CCBD5" w14:textId="6517C615">
    <w:pPr>
      <w:pStyle w:val="Header"/>
    </w:pPr>
    <w:r w:rsidRPr="00AD7620">
      <w:t>OMB Cont</w:t>
    </w:r>
    <w:r w:rsidRPr="00AD7620" w:rsidR="00033AB5">
      <w:rPr>
        <w:noProof/>
      </w:rPr>
      <w:t>r</w:t>
    </w:r>
    <w:r w:rsidRPr="00AD7620">
      <w:t>ol No.: 0970-0370</w:t>
    </w:r>
    <w:r w:rsidRPr="00AD7620">
      <w:tab/>
      <w:t>Expires: xx/xx/xxxx</w:t>
    </w:r>
  </w:p>
  <w:p w:rsidR="000543B3" w:rsidRPr="00AD7620" w14:paraId="4583491C" w14:textId="77777777">
    <w:pPr>
      <w:pStyle w:val="Header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B23D7" w14:paraId="2866494F" w14:textId="3105902A">
    <w:pPr>
      <w:pStyle w:val="Header"/>
    </w:pPr>
    <w:r>
      <w:fldChar w:fldCharType="begin"/>
    </w:r>
    <w:r>
      <w:instrText xml:space="preserve"> STYLEREF  "Title - FPLS"  \* MERGEFORMAT </w:instrText>
    </w:r>
    <w:r>
      <w:fldChar w:fldCharType="separate"/>
    </w:r>
    <w:r>
      <w:rPr>
        <w:noProof/>
      </w:rPr>
      <w:t>Operations, Maintenance, and Enhancements for OCSS Systems</w:t>
    </w:r>
    <w:r>
      <w:rPr>
        <w:noProof/>
      </w:rPr>
      <w:fldChar w:fldCharType="end"/>
    </w:r>
    <w:r>
      <w:tab/>
    </w:r>
    <w:r>
      <w:fldChar w:fldCharType="begin"/>
    </w:r>
    <w:r>
      <w:instrText xml:space="preserve"> STYLEREF  "Title - Doc Name"  \* MERGEFORMAT </w:instrText>
    </w:r>
    <w:r>
      <w:fldChar w:fldCharType="separate"/>
    </w:r>
    <w:r>
      <w:rPr>
        <w:noProof/>
      </w:rPr>
      <w:t>Portal User Page Flow</w:t>
    </w:r>
    <w:r>
      <w:rPr>
        <w:noProof/>
      </w:rPr>
      <w:fldChar w:fldCharType="end"/>
    </w:r>
  </w:p>
  <w:p w:rsidR="000B23D7" w14:paraId="77171E88" w14:textId="6BB43E81">
    <w:pPr>
      <w:pStyle w:val="Header"/>
      <w:rPr>
        <w:noProof/>
      </w:rPr>
    </w:pPr>
    <w:r>
      <w:fldChar w:fldCharType="begin"/>
    </w:r>
    <w:r>
      <w:instrText xml:space="preserve"> STYLEREF  "Title - System Name"  \* MERGEFORMAT </w:instrText>
    </w:r>
    <w:r>
      <w:fldChar w:fldCharType="separate"/>
    </w:r>
    <w:r w:rsidR="005C63C2">
      <w:rPr>
        <w:noProof/>
      </w:rPr>
      <w:t>System Framework</w:t>
    </w:r>
    <w:r w:rsidR="005C63C2">
      <w:rPr>
        <w:noProof/>
      </w:rPr>
      <w:fldChar w:fldCharType="end"/>
    </w:r>
    <w:r>
      <w:tab/>
    </w:r>
    <w:r>
      <w:fldChar w:fldCharType="begin"/>
    </w:r>
    <w:r>
      <w:instrText xml:space="preserve"> STYLEREF  "Title - Doc Version"  \* MERGEFORMAT </w:instrText>
    </w:r>
    <w:r>
      <w:fldChar w:fldCharType="separate"/>
    </w:r>
    <w:r w:rsidR="005C63C2">
      <w:rPr>
        <w:noProof/>
      </w:rPr>
      <w:t>Version 4.1</w:t>
    </w:r>
    <w:r w:rsidR="005C63C2">
      <w:rPr>
        <w:noProof/>
      </w:rPr>
      <w:fldChar w:fldCharType="end"/>
    </w:r>
  </w:p>
  <w:p w:rsidR="000B23D7" w:rsidRPr="00F165BC" w14:paraId="4CFB4882" w14:textId="77777777">
    <w:pPr>
      <w:pStyle w:val="Header"/>
    </w:pPr>
    <w:r w:rsidRPr="00F165BC">
      <w:t>OMB Cont</w:t>
    </w:r>
    <w:r w:rsidRPr="00F165BC">
      <w:rPr>
        <w:noProof/>
      </w:rPr>
      <w:t>r</w:t>
    </w:r>
    <w:r w:rsidRPr="00F165BC">
      <w:t>ol No.: 0970-0370</w:t>
    </w:r>
    <w:r w:rsidRPr="00F165BC">
      <w:tab/>
      <w:t>Expires: xx/xx/xxxx</w:t>
    </w:r>
  </w:p>
  <w:p w:rsidR="000B23D7" w:rsidRPr="00F165BC" w14:paraId="5F197BDD" w14:textId="77777777">
    <w:pPr>
      <w:pStyle w:val="Header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9A6EEDBE"/>
    <w:lvl w:ilvl="0">
      <w:start w:val="1"/>
      <w:numFmt w:val="decimal"/>
      <w:pStyle w:val="ListNumber5"/>
      <w:lvlText w:val="%1."/>
      <w:lvlJc w:val="left"/>
      <w:pPr>
        <w:tabs>
          <w:tab w:val="num" w:pos="2160"/>
        </w:tabs>
        <w:ind w:left="2160" w:hanging="360"/>
      </w:pPr>
      <w:rPr>
        <w:rFonts w:hint="default"/>
      </w:rPr>
    </w:lvl>
  </w:abstractNum>
  <w:abstractNum w:abstractNumId="1">
    <w:nsid w:val="FFFFFF7D"/>
    <w:multiLevelType w:val="singleLevel"/>
    <w:tmpl w:val="2A5C5700"/>
    <w:lvl w:ilvl="0">
      <w:start w:val="1"/>
      <w:numFmt w:val="decimal"/>
      <w:lvlText w:val="%1."/>
      <w:lvlJc w:val="left"/>
      <w:pPr>
        <w:tabs>
          <w:tab w:val="num" w:pos="1440"/>
        </w:tabs>
        <w:ind w:left="1440" w:hanging="360"/>
      </w:pPr>
    </w:lvl>
  </w:abstractNum>
  <w:abstractNum w:abstractNumId="2">
    <w:nsid w:val="FFFFFF80"/>
    <w:multiLevelType w:val="singleLevel"/>
    <w:tmpl w:val="978C6E1E"/>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11487A76"/>
    <w:lvl w:ilvl="0">
      <w:start w:val="1"/>
      <w:numFmt w:val="bullet"/>
      <w:lvlText w:val=""/>
      <w:lvlJc w:val="left"/>
      <w:pPr>
        <w:tabs>
          <w:tab w:val="num" w:pos="1440"/>
        </w:tabs>
        <w:ind w:left="1440" w:hanging="360"/>
      </w:pPr>
      <w:rPr>
        <w:rFonts w:ascii="Symbol" w:hAnsi="Symbol" w:hint="default"/>
      </w:rPr>
    </w:lvl>
  </w:abstractNum>
  <w:abstractNum w:abstractNumId="4">
    <w:nsid w:val="FFFFFF88"/>
    <w:multiLevelType w:val="singleLevel"/>
    <w:tmpl w:val="3D3EF3F8"/>
    <w:lvl w:ilvl="0">
      <w:start w:val="1"/>
      <w:numFmt w:val="decimal"/>
      <w:lvlText w:val="%1."/>
      <w:lvlJc w:val="left"/>
      <w:pPr>
        <w:tabs>
          <w:tab w:val="num" w:pos="360"/>
        </w:tabs>
        <w:ind w:left="360" w:hanging="360"/>
      </w:pPr>
    </w:lvl>
  </w:abstractNum>
  <w:abstractNum w:abstractNumId="5">
    <w:nsid w:val="00F4374E"/>
    <w:multiLevelType w:val="multilevel"/>
    <w:tmpl w:val="B52614E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6">
    <w:nsid w:val="0D116B5C"/>
    <w:multiLevelType w:val="hybridMultilevel"/>
    <w:tmpl w:val="0804E7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F3B6C82"/>
    <w:multiLevelType w:val="hybridMultilevel"/>
    <w:tmpl w:val="C05AEA1A"/>
    <w:lvl w:ilvl="0">
      <w:start w:val="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01E0848"/>
    <w:multiLevelType w:val="multilevel"/>
    <w:tmpl w:val="A43C25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8%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9">
    <w:nsid w:val="13486B13"/>
    <w:multiLevelType w:val="hybridMultilevel"/>
    <w:tmpl w:val="65C828F6"/>
    <w:lvl w:ilvl="0">
      <w:start w:val="1"/>
      <w:numFmt w:val="bullet"/>
      <w:lvlText w:val="-"/>
      <w:lvlJc w:val="left"/>
      <w:pPr>
        <w:tabs>
          <w:tab w:val="num" w:pos="463"/>
        </w:tabs>
        <w:ind w:left="463" w:hanging="360"/>
      </w:pPr>
      <w:rPr>
        <w:rFonts w:ascii="Times New Roman" w:eastAsia="Times New Roman" w:hAnsi="Times New Roman" w:cs="Times New Roman" w:hint="default"/>
      </w:rPr>
    </w:lvl>
    <w:lvl w:ilvl="1" w:tentative="1">
      <w:start w:val="1"/>
      <w:numFmt w:val="bullet"/>
      <w:lvlText w:val="o"/>
      <w:lvlJc w:val="left"/>
      <w:pPr>
        <w:tabs>
          <w:tab w:val="num" w:pos="1183"/>
        </w:tabs>
        <w:ind w:left="1183" w:hanging="360"/>
      </w:pPr>
      <w:rPr>
        <w:rFonts w:ascii="Courier New" w:hAnsi="Courier New" w:cs="Courier New" w:hint="default"/>
      </w:rPr>
    </w:lvl>
    <w:lvl w:ilvl="2" w:tentative="1">
      <w:start w:val="1"/>
      <w:numFmt w:val="bullet"/>
      <w:lvlText w:val=""/>
      <w:lvlJc w:val="left"/>
      <w:pPr>
        <w:tabs>
          <w:tab w:val="num" w:pos="1903"/>
        </w:tabs>
        <w:ind w:left="1903" w:hanging="360"/>
      </w:pPr>
      <w:rPr>
        <w:rFonts w:ascii="Wingdings" w:hAnsi="Wingdings" w:hint="default"/>
      </w:rPr>
    </w:lvl>
    <w:lvl w:ilvl="3" w:tentative="1">
      <w:start w:val="1"/>
      <w:numFmt w:val="bullet"/>
      <w:lvlText w:val=""/>
      <w:lvlJc w:val="left"/>
      <w:pPr>
        <w:tabs>
          <w:tab w:val="num" w:pos="2623"/>
        </w:tabs>
        <w:ind w:left="2623" w:hanging="360"/>
      </w:pPr>
      <w:rPr>
        <w:rFonts w:ascii="Symbol" w:hAnsi="Symbol" w:hint="default"/>
      </w:rPr>
    </w:lvl>
    <w:lvl w:ilvl="4" w:tentative="1">
      <w:start w:val="1"/>
      <w:numFmt w:val="bullet"/>
      <w:lvlText w:val="o"/>
      <w:lvlJc w:val="left"/>
      <w:pPr>
        <w:tabs>
          <w:tab w:val="num" w:pos="3343"/>
        </w:tabs>
        <w:ind w:left="3343" w:hanging="360"/>
      </w:pPr>
      <w:rPr>
        <w:rFonts w:ascii="Courier New" w:hAnsi="Courier New" w:cs="Courier New" w:hint="default"/>
      </w:rPr>
    </w:lvl>
    <w:lvl w:ilvl="5" w:tentative="1">
      <w:start w:val="1"/>
      <w:numFmt w:val="bullet"/>
      <w:lvlText w:val=""/>
      <w:lvlJc w:val="left"/>
      <w:pPr>
        <w:tabs>
          <w:tab w:val="num" w:pos="4063"/>
        </w:tabs>
        <w:ind w:left="4063" w:hanging="360"/>
      </w:pPr>
      <w:rPr>
        <w:rFonts w:ascii="Wingdings" w:hAnsi="Wingdings" w:hint="default"/>
      </w:rPr>
    </w:lvl>
    <w:lvl w:ilvl="6" w:tentative="1">
      <w:start w:val="1"/>
      <w:numFmt w:val="bullet"/>
      <w:lvlText w:val=""/>
      <w:lvlJc w:val="left"/>
      <w:pPr>
        <w:tabs>
          <w:tab w:val="num" w:pos="4783"/>
        </w:tabs>
        <w:ind w:left="4783" w:hanging="360"/>
      </w:pPr>
      <w:rPr>
        <w:rFonts w:ascii="Symbol" w:hAnsi="Symbol" w:hint="default"/>
      </w:rPr>
    </w:lvl>
    <w:lvl w:ilvl="7" w:tentative="1">
      <w:start w:val="1"/>
      <w:numFmt w:val="bullet"/>
      <w:lvlText w:val="o"/>
      <w:lvlJc w:val="left"/>
      <w:pPr>
        <w:tabs>
          <w:tab w:val="num" w:pos="5503"/>
        </w:tabs>
        <w:ind w:left="5503" w:hanging="360"/>
      </w:pPr>
      <w:rPr>
        <w:rFonts w:ascii="Courier New" w:hAnsi="Courier New" w:cs="Courier New" w:hint="default"/>
      </w:rPr>
    </w:lvl>
    <w:lvl w:ilvl="8" w:tentative="1">
      <w:start w:val="1"/>
      <w:numFmt w:val="bullet"/>
      <w:lvlText w:val=""/>
      <w:lvlJc w:val="left"/>
      <w:pPr>
        <w:tabs>
          <w:tab w:val="num" w:pos="6223"/>
        </w:tabs>
        <w:ind w:left="6223" w:hanging="360"/>
      </w:pPr>
      <w:rPr>
        <w:rFonts w:ascii="Wingdings" w:hAnsi="Wingdings" w:hint="default"/>
      </w:rPr>
    </w:lvl>
  </w:abstractNum>
  <w:abstractNum w:abstractNumId="10">
    <w:nsid w:val="14536461"/>
    <w:multiLevelType w:val="hybridMultilevel"/>
    <w:tmpl w:val="B88C8208"/>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ind w:left="1800" w:hanging="360"/>
      </w:pPr>
      <w:rPr>
        <w:rFonts w:cs="Times New Roman"/>
      </w:rPr>
    </w:lvl>
    <w:lvl w:ilvl="2" w:tentative="1">
      <w:start w:val="1"/>
      <w:numFmt w:val="lowerRoman"/>
      <w:lvlText w:val="%3."/>
      <w:lvlJc w:val="right"/>
      <w:pPr>
        <w:ind w:left="2520" w:hanging="180"/>
      </w:pPr>
      <w:rPr>
        <w:rFonts w:cs="Times New Roman"/>
      </w:rPr>
    </w:lvl>
    <w:lvl w:ilvl="3" w:tentative="1">
      <w:start w:val="1"/>
      <w:numFmt w:val="decimal"/>
      <w:lvlText w:val="%4."/>
      <w:lvlJc w:val="left"/>
      <w:pPr>
        <w:ind w:left="3240" w:hanging="360"/>
      </w:pPr>
      <w:rPr>
        <w:rFonts w:cs="Times New Roman"/>
      </w:rPr>
    </w:lvl>
    <w:lvl w:ilvl="4" w:tentative="1">
      <w:start w:val="1"/>
      <w:numFmt w:val="lowerLetter"/>
      <w:lvlText w:val="%5."/>
      <w:lvlJc w:val="left"/>
      <w:pPr>
        <w:ind w:left="3960" w:hanging="360"/>
      </w:pPr>
      <w:rPr>
        <w:rFonts w:cs="Times New Roman"/>
      </w:rPr>
    </w:lvl>
    <w:lvl w:ilvl="5" w:tentative="1">
      <w:start w:val="1"/>
      <w:numFmt w:val="lowerRoman"/>
      <w:lvlText w:val="%6."/>
      <w:lvlJc w:val="right"/>
      <w:pPr>
        <w:ind w:left="4680" w:hanging="180"/>
      </w:pPr>
      <w:rPr>
        <w:rFonts w:cs="Times New Roman"/>
      </w:rPr>
    </w:lvl>
    <w:lvl w:ilvl="6" w:tentative="1">
      <w:start w:val="1"/>
      <w:numFmt w:val="decimal"/>
      <w:lvlText w:val="%7."/>
      <w:lvlJc w:val="left"/>
      <w:pPr>
        <w:ind w:left="5400" w:hanging="360"/>
      </w:pPr>
      <w:rPr>
        <w:rFonts w:cs="Times New Roman"/>
      </w:rPr>
    </w:lvl>
    <w:lvl w:ilvl="7" w:tentative="1">
      <w:start w:val="1"/>
      <w:numFmt w:val="lowerLetter"/>
      <w:lvlText w:val="%8."/>
      <w:lvlJc w:val="left"/>
      <w:pPr>
        <w:ind w:left="6120" w:hanging="360"/>
      </w:pPr>
      <w:rPr>
        <w:rFonts w:cs="Times New Roman"/>
      </w:rPr>
    </w:lvl>
    <w:lvl w:ilvl="8" w:tentative="1">
      <w:start w:val="1"/>
      <w:numFmt w:val="lowerRoman"/>
      <w:lvlText w:val="%9."/>
      <w:lvlJc w:val="right"/>
      <w:pPr>
        <w:ind w:left="6840" w:hanging="180"/>
      </w:pPr>
      <w:rPr>
        <w:rFonts w:cs="Times New Roman"/>
      </w:rPr>
    </w:lvl>
  </w:abstractNum>
  <w:abstractNum w:abstractNumId="11">
    <w:nsid w:val="14AE0BFE"/>
    <w:multiLevelType w:val="multilevel"/>
    <w:tmpl w:val="A0320C1E"/>
    <w:styleLink w:val="ChartBullets"/>
    <w:lvl w:ilvl="0">
      <w:start w:val="1"/>
      <w:numFmt w:val="bullet"/>
      <w:pStyle w:val="ChartBullet"/>
      <w:lvlText w:val=""/>
      <w:lvlJc w:val="left"/>
      <w:pPr>
        <w:ind w:left="216" w:hanging="216"/>
      </w:pPr>
      <w:rPr>
        <w:rFonts w:ascii="Symbol" w:hAnsi="Symbol" w:hint="default"/>
      </w:rPr>
    </w:lvl>
    <w:lvl w:ilvl="1">
      <w:start w:val="1"/>
      <w:numFmt w:val="bullet"/>
      <w:pStyle w:val="ChartBullet2"/>
      <w:lvlText w:val=""/>
      <w:lvlJc w:val="left"/>
      <w:pPr>
        <w:ind w:left="432" w:hanging="216"/>
      </w:pPr>
      <w:rPr>
        <w:rFonts w:ascii="Symbol" w:hAnsi="Symbol" w:hint="default"/>
      </w:rPr>
    </w:lvl>
    <w:lvl w:ilvl="2">
      <w:start w:val="1"/>
      <w:numFmt w:val="bullet"/>
      <w:pStyle w:val="ChartBullet3"/>
      <w:lvlText w:val="■"/>
      <w:lvlJc w:val="left"/>
      <w:pPr>
        <w:ind w:left="648" w:hanging="216"/>
      </w:pPr>
      <w:rPr>
        <w:rFonts w:ascii="Arial" w:hAnsi="Arial" w:hint="default"/>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6B14B95"/>
    <w:multiLevelType w:val="hybridMultilevel"/>
    <w:tmpl w:val="3836C534"/>
    <w:lvl w:ilvl="0">
      <w:start w:val="4"/>
      <w:numFmt w:val="bullet"/>
      <w:lvlText w:val="-"/>
      <w:lvlJc w:val="left"/>
      <w:pPr>
        <w:ind w:left="403" w:hanging="360"/>
      </w:pPr>
      <w:rPr>
        <w:rFonts w:ascii="Times New Roman" w:eastAsia="Times New Roman" w:hAnsi="Times New Roman" w:cs="Times New Roman" w:hint="default"/>
      </w:rPr>
    </w:lvl>
    <w:lvl w:ilvl="1" w:tentative="1">
      <w:start w:val="1"/>
      <w:numFmt w:val="bullet"/>
      <w:lvlText w:val="o"/>
      <w:lvlJc w:val="left"/>
      <w:pPr>
        <w:ind w:left="1123" w:hanging="360"/>
      </w:pPr>
      <w:rPr>
        <w:rFonts w:ascii="Courier New" w:hAnsi="Courier New" w:cs="Courier New" w:hint="default"/>
      </w:rPr>
    </w:lvl>
    <w:lvl w:ilvl="2" w:tentative="1">
      <w:start w:val="1"/>
      <w:numFmt w:val="bullet"/>
      <w:lvlText w:val=""/>
      <w:lvlJc w:val="left"/>
      <w:pPr>
        <w:ind w:left="1843" w:hanging="360"/>
      </w:pPr>
      <w:rPr>
        <w:rFonts w:ascii="Wingdings" w:hAnsi="Wingdings" w:hint="default"/>
      </w:rPr>
    </w:lvl>
    <w:lvl w:ilvl="3" w:tentative="1">
      <w:start w:val="1"/>
      <w:numFmt w:val="bullet"/>
      <w:lvlText w:val=""/>
      <w:lvlJc w:val="left"/>
      <w:pPr>
        <w:ind w:left="2563" w:hanging="360"/>
      </w:pPr>
      <w:rPr>
        <w:rFonts w:ascii="Symbol" w:hAnsi="Symbol" w:hint="default"/>
      </w:rPr>
    </w:lvl>
    <w:lvl w:ilvl="4" w:tentative="1">
      <w:start w:val="1"/>
      <w:numFmt w:val="bullet"/>
      <w:lvlText w:val="o"/>
      <w:lvlJc w:val="left"/>
      <w:pPr>
        <w:ind w:left="3283" w:hanging="360"/>
      </w:pPr>
      <w:rPr>
        <w:rFonts w:ascii="Courier New" w:hAnsi="Courier New" w:cs="Courier New" w:hint="default"/>
      </w:rPr>
    </w:lvl>
    <w:lvl w:ilvl="5" w:tentative="1">
      <w:start w:val="1"/>
      <w:numFmt w:val="bullet"/>
      <w:lvlText w:val=""/>
      <w:lvlJc w:val="left"/>
      <w:pPr>
        <w:ind w:left="4003" w:hanging="360"/>
      </w:pPr>
      <w:rPr>
        <w:rFonts w:ascii="Wingdings" w:hAnsi="Wingdings" w:hint="default"/>
      </w:rPr>
    </w:lvl>
    <w:lvl w:ilvl="6" w:tentative="1">
      <w:start w:val="1"/>
      <w:numFmt w:val="bullet"/>
      <w:lvlText w:val=""/>
      <w:lvlJc w:val="left"/>
      <w:pPr>
        <w:ind w:left="4723" w:hanging="360"/>
      </w:pPr>
      <w:rPr>
        <w:rFonts w:ascii="Symbol" w:hAnsi="Symbol" w:hint="default"/>
      </w:rPr>
    </w:lvl>
    <w:lvl w:ilvl="7" w:tentative="1">
      <w:start w:val="1"/>
      <w:numFmt w:val="bullet"/>
      <w:lvlText w:val="o"/>
      <w:lvlJc w:val="left"/>
      <w:pPr>
        <w:ind w:left="5443" w:hanging="360"/>
      </w:pPr>
      <w:rPr>
        <w:rFonts w:ascii="Courier New" w:hAnsi="Courier New" w:cs="Courier New" w:hint="default"/>
      </w:rPr>
    </w:lvl>
    <w:lvl w:ilvl="8" w:tentative="1">
      <w:start w:val="1"/>
      <w:numFmt w:val="bullet"/>
      <w:lvlText w:val=""/>
      <w:lvlJc w:val="left"/>
      <w:pPr>
        <w:ind w:left="6163" w:hanging="360"/>
      </w:pPr>
      <w:rPr>
        <w:rFonts w:ascii="Wingdings" w:hAnsi="Wingdings" w:hint="default"/>
      </w:rPr>
    </w:lvl>
  </w:abstractNum>
  <w:abstractNum w:abstractNumId="13">
    <w:nsid w:val="17060273"/>
    <w:multiLevelType w:val="multilevel"/>
    <w:tmpl w:val="6946FF54"/>
    <w:numStyleLink w:val="ListNumbers"/>
  </w:abstractNum>
  <w:abstractNum w:abstractNumId="14">
    <w:nsid w:val="1A74179C"/>
    <w:multiLevelType w:val="hybridMultilevel"/>
    <w:tmpl w:val="E81C30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ACD65C4"/>
    <w:multiLevelType w:val="hybridMultilevel"/>
    <w:tmpl w:val="0F849FC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16">
    <w:nsid w:val="1C410F5F"/>
    <w:multiLevelType w:val="hybridMultilevel"/>
    <w:tmpl w:val="88CEC9F2"/>
    <w:lvl w:ilvl="0">
      <w:start w:val="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F2B6349"/>
    <w:multiLevelType w:val="multilevel"/>
    <w:tmpl w:val="6946FF54"/>
    <w:styleLink w:val="ListNumbers"/>
    <w:lvl w:ilvl="0">
      <w:start w:val="1"/>
      <w:numFmt w:val="decimal"/>
      <w:pStyle w:val="ListNumber"/>
      <w:lvlText w:val="%1."/>
      <w:lvlJc w:val="left"/>
      <w:pPr>
        <w:ind w:left="360" w:hanging="360"/>
      </w:pPr>
      <w:rPr>
        <w:rFonts w:ascii="Calibri" w:hAnsi="Calibri" w:hint="default"/>
        <w:b w:val="0"/>
        <w:i w:val="0"/>
        <w:sz w:val="24"/>
      </w:rPr>
    </w:lvl>
    <w:lvl w:ilvl="1">
      <w:start w:val="1"/>
      <w:numFmt w:val="lowerLetter"/>
      <w:pStyle w:val="ListNumber2"/>
      <w:lvlText w:val="%2."/>
      <w:lvlJc w:val="left"/>
      <w:pPr>
        <w:ind w:left="720" w:hanging="360"/>
      </w:pPr>
      <w:rPr>
        <w:rFonts w:ascii="Calibri" w:hAnsi="Calibri" w:hint="default"/>
        <w:b w:val="0"/>
        <w:i w:val="0"/>
        <w:sz w:val="24"/>
      </w:rPr>
    </w:lvl>
    <w:lvl w:ilvl="2">
      <w:start w:val="1"/>
      <w:numFmt w:val="lowerRoman"/>
      <w:pStyle w:val="ListNumber3"/>
      <w:lvlText w:val="%3."/>
      <w:lvlJc w:val="left"/>
      <w:pPr>
        <w:ind w:left="1080" w:hanging="360"/>
      </w:pPr>
      <w:rPr>
        <w:rFonts w:ascii="Calibri" w:hAnsi="Calibri" w:hint="default"/>
        <w:b w:val="0"/>
        <w:i w:val="0"/>
        <w:sz w:val="24"/>
      </w:rPr>
    </w:lvl>
    <w:lvl w:ilvl="3">
      <w:start w:val="1"/>
      <w:numFmt w:val="lowerLetter"/>
      <w:pStyle w:val="ListNumber4"/>
      <w:lvlText w:val="(%4)"/>
      <w:lvlJc w:val="left"/>
      <w:pPr>
        <w:ind w:left="1440" w:hanging="360"/>
      </w:pPr>
      <w:rPr>
        <w:rFonts w:ascii="Calibri" w:hAnsi="Calibri" w:hint="default"/>
        <w:b w:val="0"/>
        <w:i w:val="0"/>
        <w:sz w:val="24"/>
      </w:rPr>
    </w:lvl>
    <w:lvl w:ilvl="4">
      <w:start w:val="1"/>
      <w:numFmt w:val="decimal"/>
      <w:lvlText w:val="(%5)"/>
      <w:lvlJc w:val="left"/>
      <w:pPr>
        <w:ind w:left="1800" w:hanging="360"/>
      </w:pPr>
      <w:rPr>
        <w:rFonts w:ascii="Calibri" w:hAnsi="Calibri" w:hint="default"/>
        <w:b w:val="0"/>
        <w:i w:val="0"/>
        <w:sz w:val="24"/>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8">
    <w:nsid w:val="1F63409C"/>
    <w:multiLevelType w:val="multilevel"/>
    <w:tmpl w:val="10060840"/>
    <w:styleLink w:val="ChartNumbers"/>
    <w:lvl w:ilvl="0">
      <w:start w:val="1"/>
      <w:numFmt w:val="decimal"/>
      <w:pStyle w:val="ChartNumber"/>
      <w:lvlText w:val="%1."/>
      <w:lvlJc w:val="left"/>
      <w:pPr>
        <w:ind w:left="216" w:hanging="216"/>
      </w:pPr>
      <w:rPr>
        <w:rFonts w:ascii="Calibri" w:hAnsi="Calibri" w:hint="default"/>
        <w:sz w:val="24"/>
      </w:rPr>
    </w:lvl>
    <w:lvl w:ilvl="1">
      <w:start w:val="1"/>
      <w:numFmt w:val="lowerLetter"/>
      <w:pStyle w:val="ChartNumber2"/>
      <w:lvlText w:val="%2."/>
      <w:lvlJc w:val="left"/>
      <w:pPr>
        <w:ind w:left="432" w:hanging="216"/>
      </w:pPr>
      <w:rPr>
        <w:rFonts w:ascii="Calibri" w:hAnsi="Calibri" w:hint="default"/>
        <w:sz w:val="24"/>
      </w:rPr>
    </w:lvl>
    <w:lvl w:ilvl="2">
      <w:start w:val="1"/>
      <w:numFmt w:val="lowerRoman"/>
      <w:pStyle w:val="ChartNumber3"/>
      <w:lvlText w:val="%3."/>
      <w:lvlJc w:val="left"/>
      <w:pPr>
        <w:ind w:left="648" w:hanging="216"/>
      </w:pPr>
      <w:rPr>
        <w:rFonts w:ascii="Calibri" w:hAnsi="Calibri" w:hint="default"/>
        <w:sz w:val="24"/>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abstractNum w:abstractNumId="19">
    <w:nsid w:val="211308D9"/>
    <w:multiLevelType w:val="hybridMultilevel"/>
    <w:tmpl w:val="1590971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0">
    <w:nsid w:val="21EF7E66"/>
    <w:multiLevelType w:val="hybridMultilevel"/>
    <w:tmpl w:val="A4A492F0"/>
    <w:lvl w:ilvl="0">
      <w:start w:val="1"/>
      <w:numFmt w:val="bullet"/>
      <w:lvlText w:val="−"/>
      <w:lvlJc w:val="left"/>
      <w:pPr>
        <w:ind w:left="2160" w:hanging="360"/>
      </w:pPr>
      <w:rPr>
        <w:rFonts w:ascii="Times New Roman" w:hAnsi="Times New Roman" w:cs="Times New Roman"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1">
    <w:nsid w:val="22555E97"/>
    <w:multiLevelType w:val="multilevel"/>
    <w:tmpl w:val="3A80B3EC"/>
    <w:lvl w:ilvl="0">
      <w:start w:val="1"/>
      <w:numFmt w:val="decimal"/>
      <w:lvlText w:val="%1."/>
      <w:lvlJc w:val="left"/>
      <w:pPr>
        <w:tabs>
          <w:tab w:val="num" w:pos="360"/>
        </w:tabs>
        <w:ind w:left="36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32E48B5"/>
    <w:multiLevelType w:val="hybridMultilevel"/>
    <w:tmpl w:val="EEEC5612"/>
    <w:lvl w:ilvl="0">
      <w:start w:val="1"/>
      <w:numFmt w:val="decimal"/>
      <w:lvlText w:val="%1."/>
      <w:lvlJc w:val="left"/>
      <w:pPr>
        <w:tabs>
          <w:tab w:val="num" w:pos="1080"/>
        </w:tabs>
        <w:ind w:left="1080" w:hanging="360"/>
      </w:pPr>
      <w:rPr>
        <w:rFonts w:cs="Times New Roman" w:hint="default"/>
      </w:rPr>
    </w:lvl>
    <w:lvl w:ilvl="1" w:tentative="1">
      <w:start w:val="1"/>
      <w:numFmt w:val="lowerLetter"/>
      <w:lvlText w:val="%2."/>
      <w:lvlJc w:val="left"/>
      <w:pPr>
        <w:ind w:left="2160" w:hanging="360"/>
      </w:pPr>
      <w:rPr>
        <w:rFonts w:cs="Times New Roman"/>
      </w:rPr>
    </w:lvl>
    <w:lvl w:ilvl="2" w:tentative="1">
      <w:start w:val="1"/>
      <w:numFmt w:val="lowerRoman"/>
      <w:lvlText w:val="%3."/>
      <w:lvlJc w:val="right"/>
      <w:pPr>
        <w:ind w:left="2880" w:hanging="180"/>
      </w:pPr>
      <w:rPr>
        <w:rFonts w:cs="Times New Roman"/>
      </w:rPr>
    </w:lvl>
    <w:lvl w:ilvl="3" w:tentative="1">
      <w:start w:val="1"/>
      <w:numFmt w:val="decimal"/>
      <w:lvlText w:val="%4."/>
      <w:lvlJc w:val="left"/>
      <w:pPr>
        <w:ind w:left="3600" w:hanging="360"/>
      </w:pPr>
      <w:rPr>
        <w:rFonts w:cs="Times New Roman"/>
      </w:rPr>
    </w:lvl>
    <w:lvl w:ilvl="4" w:tentative="1">
      <w:start w:val="1"/>
      <w:numFmt w:val="lowerLetter"/>
      <w:lvlText w:val="%5."/>
      <w:lvlJc w:val="left"/>
      <w:pPr>
        <w:ind w:left="4320" w:hanging="360"/>
      </w:pPr>
      <w:rPr>
        <w:rFonts w:cs="Times New Roman"/>
      </w:rPr>
    </w:lvl>
    <w:lvl w:ilvl="5" w:tentative="1">
      <w:start w:val="1"/>
      <w:numFmt w:val="lowerRoman"/>
      <w:lvlText w:val="%6."/>
      <w:lvlJc w:val="right"/>
      <w:pPr>
        <w:ind w:left="5040" w:hanging="180"/>
      </w:pPr>
      <w:rPr>
        <w:rFonts w:cs="Times New Roman"/>
      </w:rPr>
    </w:lvl>
    <w:lvl w:ilvl="6" w:tentative="1">
      <w:start w:val="1"/>
      <w:numFmt w:val="decimal"/>
      <w:lvlText w:val="%7."/>
      <w:lvlJc w:val="left"/>
      <w:pPr>
        <w:ind w:left="5760" w:hanging="360"/>
      </w:pPr>
      <w:rPr>
        <w:rFonts w:cs="Times New Roman"/>
      </w:rPr>
    </w:lvl>
    <w:lvl w:ilvl="7" w:tentative="1">
      <w:start w:val="1"/>
      <w:numFmt w:val="lowerLetter"/>
      <w:lvlText w:val="%8."/>
      <w:lvlJc w:val="left"/>
      <w:pPr>
        <w:ind w:left="6480" w:hanging="360"/>
      </w:pPr>
      <w:rPr>
        <w:rFonts w:cs="Times New Roman"/>
      </w:rPr>
    </w:lvl>
    <w:lvl w:ilvl="8" w:tentative="1">
      <w:start w:val="1"/>
      <w:numFmt w:val="lowerRoman"/>
      <w:lvlText w:val="%9."/>
      <w:lvlJc w:val="right"/>
      <w:pPr>
        <w:ind w:left="7200" w:hanging="180"/>
      </w:pPr>
      <w:rPr>
        <w:rFonts w:cs="Times New Roman"/>
      </w:rPr>
    </w:lvl>
  </w:abstractNum>
  <w:abstractNum w:abstractNumId="23">
    <w:nsid w:val="2829676A"/>
    <w:multiLevelType w:val="hybridMultilevel"/>
    <w:tmpl w:val="064E465C"/>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4">
    <w:nsid w:val="28904F8B"/>
    <w:multiLevelType w:val="hybridMultilevel"/>
    <w:tmpl w:val="21CE417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F296C98"/>
    <w:multiLevelType w:val="hybridMultilevel"/>
    <w:tmpl w:val="1C3A3956"/>
    <w:lvl w:ilvl="0">
      <w:start w:val="1"/>
      <w:numFmt w:val="decimal"/>
      <w:pStyle w:val="ListNumber6"/>
      <w:lvlText w:val="%1."/>
      <w:lvlJc w:val="left"/>
      <w:pPr>
        <w:tabs>
          <w:tab w:val="num" w:pos="2160"/>
        </w:tabs>
        <w:ind w:left="2160" w:hanging="360"/>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26">
    <w:nsid w:val="336558D8"/>
    <w:multiLevelType w:val="hybridMultilevel"/>
    <w:tmpl w:val="7C5EA726"/>
    <w:lvl w:ilvl="0">
      <w:start w:val="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9D0230F"/>
    <w:multiLevelType w:val="hybridMultilevel"/>
    <w:tmpl w:val="D6749DAC"/>
    <w:lvl w:ilvl="0">
      <w:start w:val="4"/>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AB5604F"/>
    <w:multiLevelType w:val="hybridMultilevel"/>
    <w:tmpl w:val="16147426"/>
    <w:lvl w:ilvl="0">
      <w:start w:val="1"/>
      <w:numFmt w:val="bullet"/>
      <w:pStyle w:val="Note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3DF50E03"/>
    <w:multiLevelType w:val="hybridMultilevel"/>
    <w:tmpl w:val="022CCC76"/>
    <w:lvl w:ilvl="0">
      <w:start w:val="1"/>
      <w:numFmt w:val="decimal"/>
      <w:pStyle w:val="ListNumber7"/>
      <w:lvlText w:val="%1."/>
      <w:lvlJc w:val="left"/>
      <w:pPr>
        <w:tabs>
          <w:tab w:val="num" w:pos="2520"/>
        </w:tabs>
        <w:ind w:left="2520" w:hanging="360"/>
      </w:pPr>
      <w:rPr>
        <w:rFonts w:hint="default"/>
      </w:rPr>
    </w:lvl>
    <w:lvl w:ilvl="1" w:tentative="1">
      <w:start w:val="1"/>
      <w:numFmt w:val="lowerLetter"/>
      <w:lvlText w:val="%2."/>
      <w:lvlJc w:val="left"/>
      <w:pPr>
        <w:tabs>
          <w:tab w:val="num" w:pos="3960"/>
        </w:tabs>
        <w:ind w:left="3960" w:hanging="360"/>
      </w:pPr>
    </w:lvl>
    <w:lvl w:ilvl="2" w:tentative="1">
      <w:start w:val="1"/>
      <w:numFmt w:val="lowerRoman"/>
      <w:lvlText w:val="%3."/>
      <w:lvlJc w:val="right"/>
      <w:pPr>
        <w:tabs>
          <w:tab w:val="num" w:pos="4680"/>
        </w:tabs>
        <w:ind w:left="4680" w:hanging="180"/>
      </w:pPr>
    </w:lvl>
    <w:lvl w:ilvl="3" w:tentative="1">
      <w:start w:val="1"/>
      <w:numFmt w:val="decimal"/>
      <w:lvlText w:val="%4."/>
      <w:lvlJc w:val="left"/>
      <w:pPr>
        <w:tabs>
          <w:tab w:val="num" w:pos="5400"/>
        </w:tabs>
        <w:ind w:left="5400" w:hanging="360"/>
      </w:pPr>
    </w:lvl>
    <w:lvl w:ilvl="4" w:tentative="1">
      <w:start w:val="1"/>
      <w:numFmt w:val="lowerLetter"/>
      <w:lvlText w:val="%5."/>
      <w:lvlJc w:val="left"/>
      <w:pPr>
        <w:tabs>
          <w:tab w:val="num" w:pos="6120"/>
        </w:tabs>
        <w:ind w:left="6120" w:hanging="360"/>
      </w:pPr>
    </w:lvl>
    <w:lvl w:ilvl="5" w:tentative="1">
      <w:start w:val="1"/>
      <w:numFmt w:val="lowerRoman"/>
      <w:lvlText w:val="%6."/>
      <w:lvlJc w:val="right"/>
      <w:pPr>
        <w:tabs>
          <w:tab w:val="num" w:pos="6840"/>
        </w:tabs>
        <w:ind w:left="6840" w:hanging="180"/>
      </w:pPr>
    </w:lvl>
    <w:lvl w:ilvl="6" w:tentative="1">
      <w:start w:val="1"/>
      <w:numFmt w:val="decimal"/>
      <w:lvlText w:val="%7."/>
      <w:lvlJc w:val="left"/>
      <w:pPr>
        <w:tabs>
          <w:tab w:val="num" w:pos="7560"/>
        </w:tabs>
        <w:ind w:left="7560" w:hanging="360"/>
      </w:pPr>
    </w:lvl>
    <w:lvl w:ilvl="7" w:tentative="1">
      <w:start w:val="1"/>
      <w:numFmt w:val="lowerLetter"/>
      <w:lvlText w:val="%8."/>
      <w:lvlJc w:val="left"/>
      <w:pPr>
        <w:tabs>
          <w:tab w:val="num" w:pos="8280"/>
        </w:tabs>
        <w:ind w:left="8280" w:hanging="360"/>
      </w:pPr>
    </w:lvl>
    <w:lvl w:ilvl="8" w:tentative="1">
      <w:start w:val="1"/>
      <w:numFmt w:val="lowerRoman"/>
      <w:lvlText w:val="%9."/>
      <w:lvlJc w:val="right"/>
      <w:pPr>
        <w:tabs>
          <w:tab w:val="num" w:pos="9000"/>
        </w:tabs>
        <w:ind w:left="9000" w:hanging="180"/>
      </w:pPr>
    </w:lvl>
  </w:abstractNum>
  <w:abstractNum w:abstractNumId="30">
    <w:nsid w:val="463C322B"/>
    <w:multiLevelType w:val="hybridMultilevel"/>
    <w:tmpl w:val="F37A3298"/>
    <w:lvl w:ilvl="0">
      <w:start w:val="4"/>
      <w:numFmt w:val="bullet"/>
      <w:lvlText w:val="-"/>
      <w:lvlJc w:val="left"/>
      <w:pPr>
        <w:ind w:left="403" w:hanging="360"/>
      </w:pPr>
      <w:rPr>
        <w:rFonts w:ascii="Times New Roman" w:eastAsia="Times New Roman" w:hAnsi="Times New Roman" w:cs="Times New Roman" w:hint="default"/>
      </w:rPr>
    </w:lvl>
    <w:lvl w:ilvl="1" w:tentative="1">
      <w:start w:val="1"/>
      <w:numFmt w:val="bullet"/>
      <w:lvlText w:val="o"/>
      <w:lvlJc w:val="left"/>
      <w:pPr>
        <w:ind w:left="1123" w:hanging="360"/>
      </w:pPr>
      <w:rPr>
        <w:rFonts w:ascii="Courier New" w:hAnsi="Courier New" w:cs="Courier New" w:hint="default"/>
      </w:rPr>
    </w:lvl>
    <w:lvl w:ilvl="2" w:tentative="1">
      <w:start w:val="1"/>
      <w:numFmt w:val="bullet"/>
      <w:lvlText w:val=""/>
      <w:lvlJc w:val="left"/>
      <w:pPr>
        <w:ind w:left="1843" w:hanging="360"/>
      </w:pPr>
      <w:rPr>
        <w:rFonts w:ascii="Wingdings" w:hAnsi="Wingdings" w:hint="default"/>
      </w:rPr>
    </w:lvl>
    <w:lvl w:ilvl="3" w:tentative="1">
      <w:start w:val="1"/>
      <w:numFmt w:val="bullet"/>
      <w:lvlText w:val=""/>
      <w:lvlJc w:val="left"/>
      <w:pPr>
        <w:ind w:left="2563" w:hanging="360"/>
      </w:pPr>
      <w:rPr>
        <w:rFonts w:ascii="Symbol" w:hAnsi="Symbol" w:hint="default"/>
      </w:rPr>
    </w:lvl>
    <w:lvl w:ilvl="4" w:tentative="1">
      <w:start w:val="1"/>
      <w:numFmt w:val="bullet"/>
      <w:lvlText w:val="o"/>
      <w:lvlJc w:val="left"/>
      <w:pPr>
        <w:ind w:left="3283" w:hanging="360"/>
      </w:pPr>
      <w:rPr>
        <w:rFonts w:ascii="Courier New" w:hAnsi="Courier New" w:cs="Courier New" w:hint="default"/>
      </w:rPr>
    </w:lvl>
    <w:lvl w:ilvl="5" w:tentative="1">
      <w:start w:val="1"/>
      <w:numFmt w:val="bullet"/>
      <w:lvlText w:val=""/>
      <w:lvlJc w:val="left"/>
      <w:pPr>
        <w:ind w:left="4003" w:hanging="360"/>
      </w:pPr>
      <w:rPr>
        <w:rFonts w:ascii="Wingdings" w:hAnsi="Wingdings" w:hint="default"/>
      </w:rPr>
    </w:lvl>
    <w:lvl w:ilvl="6" w:tentative="1">
      <w:start w:val="1"/>
      <w:numFmt w:val="bullet"/>
      <w:lvlText w:val=""/>
      <w:lvlJc w:val="left"/>
      <w:pPr>
        <w:ind w:left="4723" w:hanging="360"/>
      </w:pPr>
      <w:rPr>
        <w:rFonts w:ascii="Symbol" w:hAnsi="Symbol" w:hint="default"/>
      </w:rPr>
    </w:lvl>
    <w:lvl w:ilvl="7" w:tentative="1">
      <w:start w:val="1"/>
      <w:numFmt w:val="bullet"/>
      <w:lvlText w:val="o"/>
      <w:lvlJc w:val="left"/>
      <w:pPr>
        <w:ind w:left="5443" w:hanging="360"/>
      </w:pPr>
      <w:rPr>
        <w:rFonts w:ascii="Courier New" w:hAnsi="Courier New" w:cs="Courier New" w:hint="default"/>
      </w:rPr>
    </w:lvl>
    <w:lvl w:ilvl="8" w:tentative="1">
      <w:start w:val="1"/>
      <w:numFmt w:val="bullet"/>
      <w:lvlText w:val=""/>
      <w:lvlJc w:val="left"/>
      <w:pPr>
        <w:ind w:left="6163" w:hanging="360"/>
      </w:pPr>
      <w:rPr>
        <w:rFonts w:ascii="Wingdings" w:hAnsi="Wingdings" w:hint="default"/>
      </w:rPr>
    </w:lvl>
  </w:abstractNum>
  <w:abstractNum w:abstractNumId="31">
    <w:nsid w:val="4DE34C34"/>
    <w:multiLevelType w:val="multilevel"/>
    <w:tmpl w:val="FDCE4BD4"/>
    <w:styleLink w:val="Headings"/>
    <w:lvl w:ilvl="0">
      <w:start w:val="1"/>
      <w:numFmt w:val="decimal"/>
      <w:pStyle w:val="Heading1"/>
      <w:lvlText w:val="%1"/>
      <w:lvlJc w:val="left"/>
      <w:pPr>
        <w:ind w:left="0" w:firstLine="0"/>
      </w:pPr>
      <w:rPr>
        <w:rFonts w:ascii="Arial" w:hAnsi="Arial" w:hint="default"/>
        <w:b/>
        <w:i w:val="0"/>
        <w:sz w:val="28"/>
      </w:rPr>
    </w:lvl>
    <w:lvl w:ilvl="1">
      <w:start w:val="1"/>
      <w:numFmt w:val="decimal"/>
      <w:pStyle w:val="Heading2"/>
      <w:lvlText w:val="%1.%2"/>
      <w:lvlJc w:val="left"/>
      <w:pPr>
        <w:ind w:left="0" w:firstLine="0"/>
      </w:pPr>
      <w:rPr>
        <w:rFonts w:ascii="Arial Bold" w:hAnsi="Arial Bold" w:hint="default"/>
        <w:b/>
        <w:i w:val="0"/>
        <w:sz w:val="28"/>
      </w:rPr>
    </w:lvl>
    <w:lvl w:ilvl="2">
      <w:start w:val="1"/>
      <w:numFmt w:val="decimal"/>
      <w:pStyle w:val="Heading3"/>
      <w:lvlText w:val="%1.%2.%3"/>
      <w:lvlJc w:val="left"/>
      <w:pPr>
        <w:ind w:left="0" w:firstLine="0"/>
      </w:pPr>
      <w:rPr>
        <w:rFonts w:ascii="Arial Bold" w:hAnsi="Arial Bold" w:hint="default"/>
        <w:b/>
        <w:i w:val="0"/>
        <w:sz w:val="24"/>
      </w:rPr>
    </w:lvl>
    <w:lvl w:ilvl="3">
      <w:start w:val="1"/>
      <w:numFmt w:val="decimal"/>
      <w:pStyle w:val="Heading4"/>
      <w:lvlText w:val="%1.%2.%3.%4"/>
      <w:lvlJc w:val="left"/>
      <w:pPr>
        <w:tabs>
          <w:tab w:val="num" w:pos="936"/>
        </w:tabs>
        <w:ind w:left="0" w:firstLine="0"/>
      </w:pPr>
      <w:rPr>
        <w:rFonts w:ascii="Arial Bold" w:hAnsi="Arial Bold" w:hint="default"/>
        <w:b/>
        <w:i w:val="0"/>
        <w:sz w:val="24"/>
      </w:rPr>
    </w:lvl>
    <w:lvl w:ilvl="4">
      <w:start w:val="1"/>
      <w:numFmt w:val="none"/>
      <w:lvlJc w:val="left"/>
      <w:pPr>
        <w:ind w:left="0" w:firstLine="0"/>
      </w:pPr>
      <w:rPr>
        <w:rFonts w:hint="default"/>
      </w:rPr>
    </w:lvl>
    <w:lvl w:ilvl="5">
      <w:start w:val="1"/>
      <w:numFmt w:val="none"/>
      <w:lvlJc w:val="left"/>
      <w:pPr>
        <w:ind w:left="0" w:firstLine="0"/>
      </w:pPr>
      <w:rPr>
        <w:rFonts w:hint="default"/>
      </w:rPr>
    </w:lvl>
    <w:lvl w:ilvl="6">
      <w:start w:val="1"/>
      <w:numFmt w:val="upperLetter"/>
      <w:pStyle w:val="Heading7"/>
      <w:lvlText w:val="%7"/>
      <w:lvlJc w:val="left"/>
      <w:pPr>
        <w:ind w:left="0" w:firstLine="0"/>
      </w:pPr>
      <w:rPr>
        <w:rFonts w:ascii="Arial Bold" w:hAnsi="Arial Bold" w:hint="default"/>
        <w:b/>
        <w:i w:val="0"/>
        <w:sz w:val="28"/>
      </w:rPr>
    </w:lvl>
    <w:lvl w:ilvl="7">
      <w:start w:val="1"/>
      <w:numFmt w:val="decimal"/>
      <w:pStyle w:val="Heading8"/>
      <w:lvlText w:val="%7.%8"/>
      <w:lvlJc w:val="left"/>
      <w:pPr>
        <w:ind w:left="0" w:firstLine="0"/>
      </w:pPr>
      <w:rPr>
        <w:rFonts w:ascii="Arial Bold" w:hAnsi="Arial Bold" w:hint="default"/>
        <w:b/>
        <w:i w:val="0"/>
        <w:sz w:val="28"/>
      </w:rPr>
    </w:lvl>
    <w:lvl w:ilvl="8">
      <w:start w:val="1"/>
      <w:numFmt w:val="decimal"/>
      <w:pStyle w:val="Heading9"/>
      <w:lvlText w:val="%7.%8.%9"/>
      <w:lvlJc w:val="left"/>
      <w:pPr>
        <w:ind w:left="0" w:firstLine="0"/>
      </w:pPr>
      <w:rPr>
        <w:rFonts w:ascii="Arial Bold" w:hAnsi="Arial Bold" w:hint="default"/>
        <w:b/>
        <w:i w:val="0"/>
        <w:sz w:val="24"/>
      </w:rPr>
    </w:lvl>
  </w:abstractNum>
  <w:abstractNum w:abstractNumId="32">
    <w:nsid w:val="50395C50"/>
    <w:multiLevelType w:val="hybridMultilevel"/>
    <w:tmpl w:val="CE260BF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6DD24BC"/>
    <w:multiLevelType w:val="hybridMultilevel"/>
    <w:tmpl w:val="6BB687B4"/>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nsid w:val="5BCE4956"/>
    <w:multiLevelType w:val="multilevel"/>
    <w:tmpl w:val="10060840"/>
    <w:numStyleLink w:val="ChartNumbers"/>
  </w:abstractNum>
  <w:abstractNum w:abstractNumId="35">
    <w:nsid w:val="5FF86CB1"/>
    <w:multiLevelType w:val="multilevel"/>
    <w:tmpl w:val="583A3690"/>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rPr>
    </w:lvl>
    <w:lvl w:ilvl="2">
      <w:start w:val="1"/>
      <w:numFmt w:val="bullet"/>
      <w:pStyle w:val="ListBullet3"/>
      <w:lvlText w:val="■"/>
      <w:lvlJc w:val="left"/>
      <w:pPr>
        <w:ind w:left="1080" w:hanging="360"/>
      </w:pPr>
      <w:rPr>
        <w:rFonts w:ascii="Arial" w:hAnsi="Arial" w:hint="default"/>
        <w:sz w:val="18"/>
      </w:rPr>
    </w:lvl>
    <w:lvl w:ilvl="3">
      <w:start w:val="1"/>
      <w:numFmt w:val="bullet"/>
      <w:pStyle w:val="ListBullet4"/>
      <w:lvlText w:val=""/>
      <w:lvlJc w:val="left"/>
      <w:pPr>
        <w:ind w:left="1440" w:hanging="360"/>
      </w:pPr>
      <w:rPr>
        <w:rFonts w:ascii="Wingdings 2" w:hAnsi="Wingdings 2" w:hint="default"/>
      </w:rPr>
    </w:lvl>
    <w:lvl w:ilvl="4">
      <w:start w:val="1"/>
      <w:numFmt w:val="decimal"/>
      <w:lvlText w:val="%1"/>
      <w:lvlJc w:val="left"/>
      <w:pPr>
        <w:ind w:left="1800" w:hanging="360"/>
      </w:pPr>
      <w:rPr>
        <w:rFonts w:cs="Times New Roman" w:hint="default"/>
      </w:rPr>
    </w:lvl>
    <w:lvl w:ilvl="5">
      <w:start w:val="1"/>
      <w:numFmt w:val="decimal"/>
      <w:lvlText w:val="%1"/>
      <w:lvlJc w:val="left"/>
      <w:pPr>
        <w:ind w:left="2160" w:hanging="360"/>
      </w:pPr>
      <w:rPr>
        <w:rFonts w:cs="Times New Roman" w:hint="default"/>
      </w:rPr>
    </w:lvl>
    <w:lvl w:ilvl="6">
      <w:start w:val="1"/>
      <w:numFmt w:val="none"/>
      <w:lvlJc w:val="left"/>
      <w:pPr>
        <w:ind w:left="2520" w:hanging="360"/>
      </w:pPr>
      <w:rPr>
        <w:rFonts w:cs="Times New Roman" w:hint="default"/>
      </w:rPr>
    </w:lvl>
    <w:lvl w:ilvl="7">
      <w:start w:val="1"/>
      <w:numFmt w:val="decimal"/>
      <w:lvlText w:val="%7"/>
      <w:lvlJc w:val="left"/>
      <w:pPr>
        <w:ind w:left="2880" w:hanging="360"/>
      </w:pPr>
      <w:rPr>
        <w:rFonts w:cs="Times New Roman" w:hint="default"/>
      </w:rPr>
    </w:lvl>
    <w:lvl w:ilvl="8">
      <w:start w:val="1"/>
      <w:numFmt w:val="decimal"/>
      <w:lvlText w:val="%7"/>
      <w:lvlJc w:val="left"/>
      <w:pPr>
        <w:ind w:left="3240" w:hanging="360"/>
      </w:pPr>
      <w:rPr>
        <w:rFonts w:cs="Times New Roman" w:hint="default"/>
      </w:rPr>
    </w:lvl>
  </w:abstractNum>
  <w:abstractNum w:abstractNumId="36">
    <w:nsid w:val="665A492A"/>
    <w:multiLevelType w:val="multilevel"/>
    <w:tmpl w:val="ADF4EF0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72C42A27"/>
    <w:multiLevelType w:val="hybridMultilevel"/>
    <w:tmpl w:val="DAFECFEC"/>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30439F9"/>
    <w:multiLevelType w:val="multilevel"/>
    <w:tmpl w:val="97B475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39">
    <w:nsid w:val="75A20B0B"/>
    <w:multiLevelType w:val="hybridMultilevel"/>
    <w:tmpl w:val="833E42A6"/>
    <w:lvl w:ilvl="0">
      <w:start w:val="1"/>
      <w:numFmt w:val="bullet"/>
      <w:lvlText w:val=""/>
      <w:lvlJc w:val="left"/>
      <w:pPr>
        <w:tabs>
          <w:tab w:val="num" w:pos="1800"/>
        </w:tabs>
        <w:ind w:left="1800" w:hanging="360"/>
      </w:pPr>
      <w:rPr>
        <w:rFonts w:ascii="Symbol" w:hAnsi="Symbol" w:hint="default"/>
      </w:rPr>
    </w:lvl>
    <w:lvl w:ilvl="1" w:tentative="1">
      <w:start w:val="1"/>
      <w:numFmt w:val="bullet"/>
      <w:lvlText w:val="o"/>
      <w:lvlJc w:val="left"/>
      <w:pPr>
        <w:tabs>
          <w:tab w:val="num" w:pos="3240"/>
        </w:tabs>
        <w:ind w:left="3240" w:hanging="360"/>
      </w:pPr>
      <w:rPr>
        <w:rFonts w:ascii="Courier New" w:hAnsi="Courier New" w:cs="Courier New" w:hint="default"/>
      </w:rPr>
    </w:lvl>
    <w:lvl w:ilvl="2" w:tentative="1">
      <w:start w:val="1"/>
      <w:numFmt w:val="bullet"/>
      <w:lvlText w:val=""/>
      <w:lvlJc w:val="left"/>
      <w:pPr>
        <w:tabs>
          <w:tab w:val="num" w:pos="3960"/>
        </w:tabs>
        <w:ind w:left="3960" w:hanging="360"/>
      </w:pPr>
      <w:rPr>
        <w:rFonts w:ascii="Wingdings" w:hAnsi="Wingdings" w:hint="default"/>
      </w:rPr>
    </w:lvl>
    <w:lvl w:ilvl="3" w:tentative="1">
      <w:start w:val="1"/>
      <w:numFmt w:val="bullet"/>
      <w:lvlText w:val=""/>
      <w:lvlJc w:val="left"/>
      <w:pPr>
        <w:tabs>
          <w:tab w:val="num" w:pos="4680"/>
        </w:tabs>
        <w:ind w:left="4680" w:hanging="360"/>
      </w:pPr>
      <w:rPr>
        <w:rFonts w:ascii="Symbol" w:hAnsi="Symbol" w:hint="default"/>
      </w:rPr>
    </w:lvl>
    <w:lvl w:ilvl="4" w:tentative="1">
      <w:start w:val="1"/>
      <w:numFmt w:val="bullet"/>
      <w:lvlText w:val="o"/>
      <w:lvlJc w:val="left"/>
      <w:pPr>
        <w:tabs>
          <w:tab w:val="num" w:pos="5400"/>
        </w:tabs>
        <w:ind w:left="5400" w:hanging="360"/>
      </w:pPr>
      <w:rPr>
        <w:rFonts w:ascii="Courier New" w:hAnsi="Courier New" w:cs="Courier New" w:hint="default"/>
      </w:rPr>
    </w:lvl>
    <w:lvl w:ilvl="5" w:tentative="1">
      <w:start w:val="1"/>
      <w:numFmt w:val="bullet"/>
      <w:lvlText w:val=""/>
      <w:lvlJc w:val="left"/>
      <w:pPr>
        <w:tabs>
          <w:tab w:val="num" w:pos="6120"/>
        </w:tabs>
        <w:ind w:left="6120" w:hanging="360"/>
      </w:pPr>
      <w:rPr>
        <w:rFonts w:ascii="Wingdings" w:hAnsi="Wingdings" w:hint="default"/>
      </w:rPr>
    </w:lvl>
    <w:lvl w:ilvl="6" w:tentative="1">
      <w:start w:val="1"/>
      <w:numFmt w:val="bullet"/>
      <w:lvlText w:val=""/>
      <w:lvlJc w:val="left"/>
      <w:pPr>
        <w:tabs>
          <w:tab w:val="num" w:pos="6840"/>
        </w:tabs>
        <w:ind w:left="6840" w:hanging="360"/>
      </w:pPr>
      <w:rPr>
        <w:rFonts w:ascii="Symbol" w:hAnsi="Symbol" w:hint="default"/>
      </w:rPr>
    </w:lvl>
    <w:lvl w:ilvl="7" w:tentative="1">
      <w:start w:val="1"/>
      <w:numFmt w:val="bullet"/>
      <w:lvlText w:val="o"/>
      <w:lvlJc w:val="left"/>
      <w:pPr>
        <w:tabs>
          <w:tab w:val="num" w:pos="7560"/>
        </w:tabs>
        <w:ind w:left="7560" w:hanging="360"/>
      </w:pPr>
      <w:rPr>
        <w:rFonts w:ascii="Courier New" w:hAnsi="Courier New" w:cs="Courier New" w:hint="default"/>
      </w:rPr>
    </w:lvl>
    <w:lvl w:ilvl="8" w:tentative="1">
      <w:start w:val="1"/>
      <w:numFmt w:val="bullet"/>
      <w:lvlText w:val=""/>
      <w:lvlJc w:val="left"/>
      <w:pPr>
        <w:tabs>
          <w:tab w:val="num" w:pos="8280"/>
        </w:tabs>
        <w:ind w:left="8280" w:hanging="360"/>
      </w:pPr>
      <w:rPr>
        <w:rFonts w:ascii="Wingdings" w:hAnsi="Wingdings" w:hint="default"/>
      </w:rPr>
    </w:lvl>
  </w:abstractNum>
  <w:abstractNum w:abstractNumId="40">
    <w:nsid w:val="78D5541E"/>
    <w:multiLevelType w:val="hybridMultilevel"/>
    <w:tmpl w:val="8CA899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31441391">
    <w:abstractNumId w:val="15"/>
  </w:num>
  <w:num w:numId="2" w16cid:durableId="25757923">
    <w:abstractNumId w:val="31"/>
  </w:num>
  <w:num w:numId="3" w16cid:durableId="2005936034">
    <w:abstractNumId w:val="32"/>
  </w:num>
  <w:num w:numId="4" w16cid:durableId="612173176">
    <w:abstractNumId w:val="24"/>
  </w:num>
  <w:num w:numId="5" w16cid:durableId="1156805087">
    <w:abstractNumId w:val="37"/>
  </w:num>
  <w:num w:numId="6" w16cid:durableId="264925930">
    <w:abstractNumId w:val="23"/>
  </w:num>
  <w:num w:numId="7" w16cid:durableId="1388988890">
    <w:abstractNumId w:val="10"/>
  </w:num>
  <w:num w:numId="8" w16cid:durableId="902788867">
    <w:abstractNumId w:val="22"/>
  </w:num>
  <w:num w:numId="9" w16cid:durableId="1543051075">
    <w:abstractNumId w:val="0"/>
  </w:num>
  <w:num w:numId="10" w16cid:durableId="1062408051">
    <w:abstractNumId w:val="36"/>
  </w:num>
  <w:num w:numId="11" w16cid:durableId="2037808455">
    <w:abstractNumId w:val="39"/>
  </w:num>
  <w:num w:numId="12" w16cid:durableId="90472002">
    <w:abstractNumId w:val="25"/>
  </w:num>
  <w:num w:numId="13" w16cid:durableId="546291">
    <w:abstractNumId w:val="29"/>
  </w:num>
  <w:num w:numId="14" w16cid:durableId="1069041771">
    <w:abstractNumId w:val="35"/>
  </w:num>
  <w:num w:numId="15" w16cid:durableId="1041591917">
    <w:abstractNumId w:val="11"/>
  </w:num>
  <w:num w:numId="16" w16cid:durableId="1827740274">
    <w:abstractNumId w:val="18"/>
  </w:num>
  <w:num w:numId="17" w16cid:durableId="1047493608">
    <w:abstractNumId w:val="17"/>
  </w:num>
  <w:num w:numId="18" w16cid:durableId="1777210190">
    <w:abstractNumId w:val="34"/>
  </w:num>
  <w:num w:numId="19" w16cid:durableId="414592413">
    <w:abstractNumId w:val="13"/>
  </w:num>
  <w:num w:numId="20" w16cid:durableId="977298931">
    <w:abstractNumId w:val="20"/>
  </w:num>
  <w:num w:numId="21" w16cid:durableId="48695362">
    <w:abstractNumId w:val="21"/>
  </w:num>
  <w:num w:numId="22" w16cid:durableId="256063242">
    <w:abstractNumId w:val="6"/>
  </w:num>
  <w:num w:numId="23" w16cid:durableId="1598833193">
    <w:abstractNumId w:val="38"/>
  </w:num>
  <w:num w:numId="24" w16cid:durableId="684290030">
    <w:abstractNumId w:val="8"/>
  </w:num>
  <w:num w:numId="25" w16cid:durableId="2061632712">
    <w:abstractNumId w:val="3"/>
  </w:num>
  <w:num w:numId="26" w16cid:durableId="1087534201">
    <w:abstractNumId w:val="2"/>
  </w:num>
  <w:num w:numId="27" w16cid:durableId="1424184880">
    <w:abstractNumId w:val="1"/>
  </w:num>
  <w:num w:numId="28" w16cid:durableId="1045715382">
    <w:abstractNumId w:val="5"/>
  </w:num>
  <w:num w:numId="29" w16cid:durableId="1358002122">
    <w:abstractNumId w:val="33"/>
  </w:num>
  <w:num w:numId="30" w16cid:durableId="839005296">
    <w:abstractNumId w:val="9"/>
  </w:num>
  <w:num w:numId="31" w16cid:durableId="306280210">
    <w:abstractNumId w:val="19"/>
  </w:num>
  <w:num w:numId="32" w16cid:durableId="121307608">
    <w:abstractNumId w:val="12"/>
  </w:num>
  <w:num w:numId="33" w16cid:durableId="1575167653">
    <w:abstractNumId w:val="30"/>
  </w:num>
  <w:num w:numId="34" w16cid:durableId="420757577">
    <w:abstractNumId w:val="7"/>
  </w:num>
  <w:num w:numId="35" w16cid:durableId="725571789">
    <w:abstractNumId w:val="26"/>
  </w:num>
  <w:num w:numId="36" w16cid:durableId="1859655394">
    <w:abstractNumId w:val="16"/>
  </w:num>
  <w:num w:numId="37" w16cid:durableId="1107969283">
    <w:abstractNumId w:val="27"/>
  </w:num>
  <w:num w:numId="38" w16cid:durableId="469329468">
    <w:abstractNumId w:val="40"/>
  </w:num>
  <w:num w:numId="39" w16cid:durableId="14502416">
    <w:abstractNumId w:val="14"/>
  </w:num>
  <w:num w:numId="40" w16cid:durableId="21212901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8920841">
    <w:abstractNumId w:val="4"/>
  </w:num>
  <w:num w:numId="42" w16cid:durableId="2762599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13017428">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stylePaneSortMethod w:val="nam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C7"/>
    <w:rsid w:val="00002F31"/>
    <w:rsid w:val="000048D5"/>
    <w:rsid w:val="0000602D"/>
    <w:rsid w:val="000063AC"/>
    <w:rsid w:val="000127DF"/>
    <w:rsid w:val="00014B14"/>
    <w:rsid w:val="0001730F"/>
    <w:rsid w:val="00020764"/>
    <w:rsid w:val="00021FA4"/>
    <w:rsid w:val="00024E59"/>
    <w:rsid w:val="000314CB"/>
    <w:rsid w:val="00031B80"/>
    <w:rsid w:val="00033AB5"/>
    <w:rsid w:val="00045009"/>
    <w:rsid w:val="000459EC"/>
    <w:rsid w:val="00045A7F"/>
    <w:rsid w:val="000461F4"/>
    <w:rsid w:val="000465C3"/>
    <w:rsid w:val="0004730F"/>
    <w:rsid w:val="00050449"/>
    <w:rsid w:val="000540D3"/>
    <w:rsid w:val="000543B3"/>
    <w:rsid w:val="00055B85"/>
    <w:rsid w:val="00056B9D"/>
    <w:rsid w:val="000602D0"/>
    <w:rsid w:val="00062B42"/>
    <w:rsid w:val="00062BC7"/>
    <w:rsid w:val="00064E16"/>
    <w:rsid w:val="00083B9C"/>
    <w:rsid w:val="000867CB"/>
    <w:rsid w:val="00090DA6"/>
    <w:rsid w:val="0009373B"/>
    <w:rsid w:val="00095FA2"/>
    <w:rsid w:val="000B23D7"/>
    <w:rsid w:val="000C10A6"/>
    <w:rsid w:val="000C4DB6"/>
    <w:rsid w:val="000D010E"/>
    <w:rsid w:val="000D0F2C"/>
    <w:rsid w:val="000D1B5A"/>
    <w:rsid w:val="000E3F2C"/>
    <w:rsid w:val="000E7BE4"/>
    <w:rsid w:val="000F262E"/>
    <w:rsid w:val="000F4B3F"/>
    <w:rsid w:val="00100D87"/>
    <w:rsid w:val="0010503B"/>
    <w:rsid w:val="001075C3"/>
    <w:rsid w:val="00114E12"/>
    <w:rsid w:val="001166BC"/>
    <w:rsid w:val="00120760"/>
    <w:rsid w:val="00127AA6"/>
    <w:rsid w:val="00134DD8"/>
    <w:rsid w:val="00141DF0"/>
    <w:rsid w:val="0014229B"/>
    <w:rsid w:val="001435E9"/>
    <w:rsid w:val="00144998"/>
    <w:rsid w:val="001522E4"/>
    <w:rsid w:val="00155C70"/>
    <w:rsid w:val="00162759"/>
    <w:rsid w:val="00165983"/>
    <w:rsid w:val="0017091C"/>
    <w:rsid w:val="001745F3"/>
    <w:rsid w:val="00181FC2"/>
    <w:rsid w:val="00185334"/>
    <w:rsid w:val="00197565"/>
    <w:rsid w:val="001B7FED"/>
    <w:rsid w:val="001C2B0F"/>
    <w:rsid w:val="001C7006"/>
    <w:rsid w:val="001D37EF"/>
    <w:rsid w:val="001F004D"/>
    <w:rsid w:val="001F0880"/>
    <w:rsid w:val="001F24BF"/>
    <w:rsid w:val="001F6ED2"/>
    <w:rsid w:val="002058D2"/>
    <w:rsid w:val="00212EE9"/>
    <w:rsid w:val="002130C2"/>
    <w:rsid w:val="00220F22"/>
    <w:rsid w:val="00225F24"/>
    <w:rsid w:val="00243A54"/>
    <w:rsid w:val="002463E9"/>
    <w:rsid w:val="002477D7"/>
    <w:rsid w:val="00272BAD"/>
    <w:rsid w:val="002819F6"/>
    <w:rsid w:val="00285B57"/>
    <w:rsid w:val="00285BB2"/>
    <w:rsid w:val="002901CE"/>
    <w:rsid w:val="002A58B8"/>
    <w:rsid w:val="002B3D6C"/>
    <w:rsid w:val="002B3D6E"/>
    <w:rsid w:val="002C2980"/>
    <w:rsid w:val="002C43A5"/>
    <w:rsid w:val="002C63BE"/>
    <w:rsid w:val="002D2218"/>
    <w:rsid w:val="002D3728"/>
    <w:rsid w:val="002D3ECE"/>
    <w:rsid w:val="002D4983"/>
    <w:rsid w:val="002D676A"/>
    <w:rsid w:val="002E51A5"/>
    <w:rsid w:val="002E520D"/>
    <w:rsid w:val="002E6D35"/>
    <w:rsid w:val="002F31F7"/>
    <w:rsid w:val="002F3439"/>
    <w:rsid w:val="002F5F34"/>
    <w:rsid w:val="002F78A5"/>
    <w:rsid w:val="00301C23"/>
    <w:rsid w:val="00301E1D"/>
    <w:rsid w:val="0031062E"/>
    <w:rsid w:val="00311FF7"/>
    <w:rsid w:val="00314BCE"/>
    <w:rsid w:val="0031719C"/>
    <w:rsid w:val="003209C0"/>
    <w:rsid w:val="00325D83"/>
    <w:rsid w:val="00330A32"/>
    <w:rsid w:val="0034240F"/>
    <w:rsid w:val="00355576"/>
    <w:rsid w:val="00362921"/>
    <w:rsid w:val="00362AAE"/>
    <w:rsid w:val="003728AE"/>
    <w:rsid w:val="00377367"/>
    <w:rsid w:val="0038135A"/>
    <w:rsid w:val="00396571"/>
    <w:rsid w:val="003A11A7"/>
    <w:rsid w:val="003A1E70"/>
    <w:rsid w:val="003A4112"/>
    <w:rsid w:val="003A480C"/>
    <w:rsid w:val="003B694A"/>
    <w:rsid w:val="003C3097"/>
    <w:rsid w:val="003C55B3"/>
    <w:rsid w:val="003D5985"/>
    <w:rsid w:val="003E1A1E"/>
    <w:rsid w:val="003E5D13"/>
    <w:rsid w:val="003E7E76"/>
    <w:rsid w:val="003F57F9"/>
    <w:rsid w:val="00402E57"/>
    <w:rsid w:val="00411BCA"/>
    <w:rsid w:val="004144AA"/>
    <w:rsid w:val="00417040"/>
    <w:rsid w:val="00432999"/>
    <w:rsid w:val="00442A8C"/>
    <w:rsid w:val="004438E4"/>
    <w:rsid w:val="00451767"/>
    <w:rsid w:val="00454694"/>
    <w:rsid w:val="00484084"/>
    <w:rsid w:val="00486FC8"/>
    <w:rsid w:val="00497BA5"/>
    <w:rsid w:val="004A6723"/>
    <w:rsid w:val="004B0BC8"/>
    <w:rsid w:val="004B46A4"/>
    <w:rsid w:val="004C26D1"/>
    <w:rsid w:val="004E1089"/>
    <w:rsid w:val="004F45CB"/>
    <w:rsid w:val="00502B57"/>
    <w:rsid w:val="00503DE5"/>
    <w:rsid w:val="00507A1E"/>
    <w:rsid w:val="0051125D"/>
    <w:rsid w:val="00523AC1"/>
    <w:rsid w:val="00526A14"/>
    <w:rsid w:val="00532158"/>
    <w:rsid w:val="0054041D"/>
    <w:rsid w:val="00552848"/>
    <w:rsid w:val="005546E4"/>
    <w:rsid w:val="00554FCF"/>
    <w:rsid w:val="005605BA"/>
    <w:rsid w:val="00560C8C"/>
    <w:rsid w:val="0057354F"/>
    <w:rsid w:val="005875FB"/>
    <w:rsid w:val="00591C2F"/>
    <w:rsid w:val="00594707"/>
    <w:rsid w:val="005947F2"/>
    <w:rsid w:val="00596351"/>
    <w:rsid w:val="005A2D5A"/>
    <w:rsid w:val="005A3006"/>
    <w:rsid w:val="005B6A33"/>
    <w:rsid w:val="005C63C2"/>
    <w:rsid w:val="005D10D7"/>
    <w:rsid w:val="005D5E31"/>
    <w:rsid w:val="005E16DA"/>
    <w:rsid w:val="005E6033"/>
    <w:rsid w:val="005F0E33"/>
    <w:rsid w:val="005F5921"/>
    <w:rsid w:val="00604EC2"/>
    <w:rsid w:val="00616245"/>
    <w:rsid w:val="00616C79"/>
    <w:rsid w:val="0062244D"/>
    <w:rsid w:val="00622941"/>
    <w:rsid w:val="00623A65"/>
    <w:rsid w:val="00627EBF"/>
    <w:rsid w:val="006331AF"/>
    <w:rsid w:val="00636A97"/>
    <w:rsid w:val="00643B7B"/>
    <w:rsid w:val="00654226"/>
    <w:rsid w:val="00671E4B"/>
    <w:rsid w:val="006742A0"/>
    <w:rsid w:val="006779F1"/>
    <w:rsid w:val="006871C0"/>
    <w:rsid w:val="006901C3"/>
    <w:rsid w:val="00690836"/>
    <w:rsid w:val="006921ED"/>
    <w:rsid w:val="006927FB"/>
    <w:rsid w:val="006B413F"/>
    <w:rsid w:val="006B5AD0"/>
    <w:rsid w:val="006C5F99"/>
    <w:rsid w:val="006D22BB"/>
    <w:rsid w:val="006D66EB"/>
    <w:rsid w:val="006E56E9"/>
    <w:rsid w:val="006F3EC0"/>
    <w:rsid w:val="00701CFC"/>
    <w:rsid w:val="00711348"/>
    <w:rsid w:val="007140C7"/>
    <w:rsid w:val="00720EDF"/>
    <w:rsid w:val="0072218D"/>
    <w:rsid w:val="00740E15"/>
    <w:rsid w:val="007465C9"/>
    <w:rsid w:val="00747B0D"/>
    <w:rsid w:val="00757141"/>
    <w:rsid w:val="00760309"/>
    <w:rsid w:val="00775993"/>
    <w:rsid w:val="00775AD6"/>
    <w:rsid w:val="00784035"/>
    <w:rsid w:val="0078486D"/>
    <w:rsid w:val="00792B3D"/>
    <w:rsid w:val="0079451B"/>
    <w:rsid w:val="00796823"/>
    <w:rsid w:val="007975DB"/>
    <w:rsid w:val="00797D12"/>
    <w:rsid w:val="007A380D"/>
    <w:rsid w:val="007B1F97"/>
    <w:rsid w:val="007C11B8"/>
    <w:rsid w:val="007D3901"/>
    <w:rsid w:val="007D61FF"/>
    <w:rsid w:val="007D6B04"/>
    <w:rsid w:val="007E06BA"/>
    <w:rsid w:val="007E305F"/>
    <w:rsid w:val="007E4560"/>
    <w:rsid w:val="007F1A06"/>
    <w:rsid w:val="0081340B"/>
    <w:rsid w:val="00822DCD"/>
    <w:rsid w:val="00831300"/>
    <w:rsid w:val="00834A6D"/>
    <w:rsid w:val="008427D8"/>
    <w:rsid w:val="00845A59"/>
    <w:rsid w:val="00846159"/>
    <w:rsid w:val="008574AB"/>
    <w:rsid w:val="00872B8D"/>
    <w:rsid w:val="00873A8C"/>
    <w:rsid w:val="00894301"/>
    <w:rsid w:val="008A2E6B"/>
    <w:rsid w:val="008A3238"/>
    <w:rsid w:val="008B2B03"/>
    <w:rsid w:val="008C0B20"/>
    <w:rsid w:val="008C12CE"/>
    <w:rsid w:val="008C3506"/>
    <w:rsid w:val="008C64C8"/>
    <w:rsid w:val="008E55FE"/>
    <w:rsid w:val="008F74DA"/>
    <w:rsid w:val="0091004B"/>
    <w:rsid w:val="00910BF6"/>
    <w:rsid w:val="00925567"/>
    <w:rsid w:val="009372FB"/>
    <w:rsid w:val="00944B30"/>
    <w:rsid w:val="0095048E"/>
    <w:rsid w:val="009727A3"/>
    <w:rsid w:val="0098628F"/>
    <w:rsid w:val="00992BA7"/>
    <w:rsid w:val="00994D29"/>
    <w:rsid w:val="00996983"/>
    <w:rsid w:val="009A0C0A"/>
    <w:rsid w:val="009B5D55"/>
    <w:rsid w:val="009D20F6"/>
    <w:rsid w:val="009D6AC3"/>
    <w:rsid w:val="009E6657"/>
    <w:rsid w:val="009F2996"/>
    <w:rsid w:val="009F6FDC"/>
    <w:rsid w:val="00A037B7"/>
    <w:rsid w:val="00A06DF5"/>
    <w:rsid w:val="00A14E96"/>
    <w:rsid w:val="00A2047C"/>
    <w:rsid w:val="00A21A94"/>
    <w:rsid w:val="00A22279"/>
    <w:rsid w:val="00A24D9A"/>
    <w:rsid w:val="00A306C2"/>
    <w:rsid w:val="00A36AE2"/>
    <w:rsid w:val="00A37B95"/>
    <w:rsid w:val="00A4022E"/>
    <w:rsid w:val="00A51049"/>
    <w:rsid w:val="00A519A0"/>
    <w:rsid w:val="00A5581E"/>
    <w:rsid w:val="00A57A0F"/>
    <w:rsid w:val="00A71C4F"/>
    <w:rsid w:val="00A74250"/>
    <w:rsid w:val="00A8014B"/>
    <w:rsid w:val="00A84160"/>
    <w:rsid w:val="00A8695E"/>
    <w:rsid w:val="00A86A22"/>
    <w:rsid w:val="00A94868"/>
    <w:rsid w:val="00A95614"/>
    <w:rsid w:val="00A968D0"/>
    <w:rsid w:val="00AA5F98"/>
    <w:rsid w:val="00AB19AB"/>
    <w:rsid w:val="00AB3D14"/>
    <w:rsid w:val="00AC2D17"/>
    <w:rsid w:val="00AC71F1"/>
    <w:rsid w:val="00AD509A"/>
    <w:rsid w:val="00AD7620"/>
    <w:rsid w:val="00AE3710"/>
    <w:rsid w:val="00AE4CD6"/>
    <w:rsid w:val="00AE6BA1"/>
    <w:rsid w:val="00AF72AC"/>
    <w:rsid w:val="00B0209D"/>
    <w:rsid w:val="00B07C54"/>
    <w:rsid w:val="00B11691"/>
    <w:rsid w:val="00B125BA"/>
    <w:rsid w:val="00B1596C"/>
    <w:rsid w:val="00B27CB7"/>
    <w:rsid w:val="00B31CEB"/>
    <w:rsid w:val="00B401F1"/>
    <w:rsid w:val="00B4143D"/>
    <w:rsid w:val="00B626DB"/>
    <w:rsid w:val="00B94B37"/>
    <w:rsid w:val="00BA0962"/>
    <w:rsid w:val="00BB0BD0"/>
    <w:rsid w:val="00BC5811"/>
    <w:rsid w:val="00BD06D6"/>
    <w:rsid w:val="00BD186A"/>
    <w:rsid w:val="00BD210B"/>
    <w:rsid w:val="00BD26B7"/>
    <w:rsid w:val="00BD2B54"/>
    <w:rsid w:val="00BD43B8"/>
    <w:rsid w:val="00BD4BC2"/>
    <w:rsid w:val="00BD52EF"/>
    <w:rsid w:val="00BD583A"/>
    <w:rsid w:val="00BE1BD4"/>
    <w:rsid w:val="00BE38B9"/>
    <w:rsid w:val="00BE7995"/>
    <w:rsid w:val="00C20822"/>
    <w:rsid w:val="00C23084"/>
    <w:rsid w:val="00C37E9E"/>
    <w:rsid w:val="00C45F24"/>
    <w:rsid w:val="00C4753A"/>
    <w:rsid w:val="00C53954"/>
    <w:rsid w:val="00C872AC"/>
    <w:rsid w:val="00C90583"/>
    <w:rsid w:val="00C921E9"/>
    <w:rsid w:val="00C953A4"/>
    <w:rsid w:val="00C96647"/>
    <w:rsid w:val="00CA7959"/>
    <w:rsid w:val="00CB6986"/>
    <w:rsid w:val="00CC23BF"/>
    <w:rsid w:val="00CC5FA6"/>
    <w:rsid w:val="00CC72C7"/>
    <w:rsid w:val="00CD319E"/>
    <w:rsid w:val="00CD6CD1"/>
    <w:rsid w:val="00CE5248"/>
    <w:rsid w:val="00CE5CCF"/>
    <w:rsid w:val="00CE63AF"/>
    <w:rsid w:val="00CF43B6"/>
    <w:rsid w:val="00CF5C41"/>
    <w:rsid w:val="00D044A3"/>
    <w:rsid w:val="00D06EAA"/>
    <w:rsid w:val="00D159E6"/>
    <w:rsid w:val="00D1752B"/>
    <w:rsid w:val="00D21B40"/>
    <w:rsid w:val="00D3276D"/>
    <w:rsid w:val="00D42334"/>
    <w:rsid w:val="00D53D60"/>
    <w:rsid w:val="00D64EFA"/>
    <w:rsid w:val="00D66E77"/>
    <w:rsid w:val="00D744B7"/>
    <w:rsid w:val="00D8004C"/>
    <w:rsid w:val="00D866C3"/>
    <w:rsid w:val="00D95FC7"/>
    <w:rsid w:val="00D969E4"/>
    <w:rsid w:val="00DA2C74"/>
    <w:rsid w:val="00DA643B"/>
    <w:rsid w:val="00DB4D99"/>
    <w:rsid w:val="00DB691C"/>
    <w:rsid w:val="00DC625E"/>
    <w:rsid w:val="00DD026B"/>
    <w:rsid w:val="00DD17C6"/>
    <w:rsid w:val="00DD5B26"/>
    <w:rsid w:val="00DF67D7"/>
    <w:rsid w:val="00DF6C2B"/>
    <w:rsid w:val="00E075BF"/>
    <w:rsid w:val="00E1120D"/>
    <w:rsid w:val="00E13094"/>
    <w:rsid w:val="00E164B7"/>
    <w:rsid w:val="00E2331B"/>
    <w:rsid w:val="00E353A0"/>
    <w:rsid w:val="00E421D9"/>
    <w:rsid w:val="00E43B02"/>
    <w:rsid w:val="00E468E6"/>
    <w:rsid w:val="00E53D24"/>
    <w:rsid w:val="00E53EBB"/>
    <w:rsid w:val="00E5493D"/>
    <w:rsid w:val="00E61C06"/>
    <w:rsid w:val="00E70721"/>
    <w:rsid w:val="00E7107D"/>
    <w:rsid w:val="00E753F2"/>
    <w:rsid w:val="00E76861"/>
    <w:rsid w:val="00E87646"/>
    <w:rsid w:val="00EA5FF2"/>
    <w:rsid w:val="00EA6747"/>
    <w:rsid w:val="00EB3DC8"/>
    <w:rsid w:val="00EB7DA5"/>
    <w:rsid w:val="00EC269B"/>
    <w:rsid w:val="00EC71FB"/>
    <w:rsid w:val="00ED7E60"/>
    <w:rsid w:val="00EE0DF0"/>
    <w:rsid w:val="00EE0E8B"/>
    <w:rsid w:val="00EE25D4"/>
    <w:rsid w:val="00EE4813"/>
    <w:rsid w:val="00EE4C4D"/>
    <w:rsid w:val="00F01AB2"/>
    <w:rsid w:val="00F0383A"/>
    <w:rsid w:val="00F0486C"/>
    <w:rsid w:val="00F05407"/>
    <w:rsid w:val="00F165BC"/>
    <w:rsid w:val="00F27D03"/>
    <w:rsid w:val="00F30F9D"/>
    <w:rsid w:val="00F3634B"/>
    <w:rsid w:val="00F36B5C"/>
    <w:rsid w:val="00F41C21"/>
    <w:rsid w:val="00F52470"/>
    <w:rsid w:val="00F5696F"/>
    <w:rsid w:val="00F625FC"/>
    <w:rsid w:val="00F64290"/>
    <w:rsid w:val="00F7361E"/>
    <w:rsid w:val="00F7687D"/>
    <w:rsid w:val="00F81907"/>
    <w:rsid w:val="00F81D30"/>
    <w:rsid w:val="00F82E2D"/>
    <w:rsid w:val="00F876C4"/>
    <w:rsid w:val="00F92827"/>
    <w:rsid w:val="00F95CCB"/>
    <w:rsid w:val="00FA398A"/>
    <w:rsid w:val="00FA76A8"/>
    <w:rsid w:val="00FB6564"/>
    <w:rsid w:val="00FC4113"/>
    <w:rsid w:val="00FC4172"/>
    <w:rsid w:val="00FC578A"/>
    <w:rsid w:val="00FD6F72"/>
    <w:rsid w:val="00FE0CAF"/>
    <w:rsid w:val="00FE0E00"/>
    <w:rsid w:val="00FE1FA9"/>
    <w:rsid w:val="00FE2B4A"/>
  </w:rsids>
  <m:mathPr>
    <m:mathFont m:val="Cambria Math"/>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96"/>
  <w14:docId w14:val="45834644"/>
  <w15:docId w15:val="{D92F892E-A803-45AF-8F01-AAA4571A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3"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iPriority="29"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E305F"/>
    <w:rPr>
      <w:rFonts w:asciiTheme="minorHAnsi" w:hAnsiTheme="minorHAnsi" w:cstheme="minorBidi"/>
      <w:kern w:val="2"/>
      <w14:ligatures w14:val="standardContextual"/>
    </w:rPr>
  </w:style>
  <w:style w:type="paragraph" w:styleId="Heading1">
    <w:name w:val="heading 1"/>
    <w:next w:val="BodyText"/>
    <w:link w:val="Heading1Char"/>
    <w:rsid w:val="0098628F"/>
    <w:pPr>
      <w:keepNext/>
      <w:numPr>
        <w:numId w:val="2"/>
      </w:numPr>
      <w:tabs>
        <w:tab w:val="left" w:pos="720"/>
        <w:tab w:val="right" w:pos="9360"/>
      </w:tabs>
      <w:spacing w:after="240"/>
      <w:outlineLvl w:val="0"/>
    </w:pPr>
    <w:rPr>
      <w:rFonts w:ascii="Arial" w:hAnsi="Arial" w:cs="Arial Unicode MS"/>
      <w:b/>
      <w:bCs/>
      <w:kern w:val="28"/>
      <w:sz w:val="28"/>
      <w:szCs w:val="32"/>
      <w14:ligatures w14:val="standardContextual"/>
    </w:rPr>
  </w:style>
  <w:style w:type="paragraph" w:styleId="Heading2">
    <w:name w:val="heading 2"/>
    <w:next w:val="BodyText"/>
    <w:link w:val="Heading2Char"/>
    <w:qFormat/>
    <w:rsid w:val="0098628F"/>
    <w:pPr>
      <w:keepNext/>
      <w:numPr>
        <w:ilvl w:val="1"/>
        <w:numId w:val="2"/>
      </w:numPr>
      <w:spacing w:before="240" w:after="240"/>
      <w:outlineLvl w:val="1"/>
    </w:pPr>
    <w:rPr>
      <w:rFonts w:ascii="Arial" w:hAnsi="Arial" w:cs="Arial Unicode MS"/>
      <w:b/>
      <w:iCs/>
      <w:kern w:val="28"/>
      <w:sz w:val="28"/>
      <w:szCs w:val="28"/>
      <w14:ligatures w14:val="standardContextual"/>
    </w:rPr>
  </w:style>
  <w:style w:type="paragraph" w:styleId="Heading3">
    <w:name w:val="heading 3"/>
    <w:next w:val="BodyText"/>
    <w:link w:val="Heading3Char"/>
    <w:qFormat/>
    <w:rsid w:val="0098628F"/>
    <w:pPr>
      <w:keepNext/>
      <w:numPr>
        <w:ilvl w:val="2"/>
        <w:numId w:val="2"/>
      </w:numPr>
      <w:spacing w:before="240" w:after="240"/>
      <w:outlineLvl w:val="2"/>
    </w:pPr>
    <w:rPr>
      <w:rFonts w:ascii="Arial" w:hAnsi="Arial" w:cs="Arial Unicode MS"/>
      <w:b/>
      <w:bCs/>
      <w:iCs/>
      <w:kern w:val="28"/>
      <w:szCs w:val="26"/>
      <w14:ligatures w14:val="standardContextual"/>
    </w:rPr>
  </w:style>
  <w:style w:type="paragraph" w:styleId="Heading4">
    <w:name w:val="heading 4"/>
    <w:next w:val="BodyText"/>
    <w:link w:val="Heading4Char"/>
    <w:rsid w:val="0098628F"/>
    <w:pPr>
      <w:keepNext/>
      <w:numPr>
        <w:ilvl w:val="3"/>
        <w:numId w:val="2"/>
      </w:numPr>
      <w:spacing w:before="240" w:after="240"/>
      <w:outlineLvl w:val="3"/>
    </w:pPr>
    <w:rPr>
      <w:rFonts w:ascii="Arial" w:hAnsi="Arial" w:cs="Arial Unicode MS"/>
      <w:b/>
      <w:bCs/>
      <w:iCs/>
      <w:kern w:val="28"/>
      <w:szCs w:val="28"/>
      <w14:ligatures w14:val="standardContextual"/>
    </w:rPr>
  </w:style>
  <w:style w:type="paragraph" w:styleId="Heading5">
    <w:name w:val="heading 5"/>
    <w:basedOn w:val="Normal"/>
    <w:next w:val="BodyText"/>
    <w:link w:val="Heading5Char"/>
    <w:rsid w:val="0098628F"/>
    <w:pPr>
      <w:spacing w:before="180" w:after="240"/>
      <w:outlineLvl w:val="4"/>
    </w:pPr>
    <w:rPr>
      <w:rFonts w:ascii="Times New Roman Bold" w:hAnsi="Times New Roman Bold"/>
      <w:b/>
      <w:u w:val="single"/>
    </w:rPr>
  </w:style>
  <w:style w:type="paragraph" w:styleId="Heading6">
    <w:name w:val="heading 6"/>
    <w:basedOn w:val="Heading5"/>
    <w:next w:val="BodyText"/>
    <w:link w:val="Heading6Char"/>
    <w:qFormat/>
    <w:rsid w:val="0098628F"/>
    <w:pPr>
      <w:numPr>
        <w:ilvl w:val="5"/>
      </w:numPr>
      <w:tabs>
        <w:tab w:val="left" w:pos="1152"/>
      </w:tabs>
      <w:outlineLvl w:val="5"/>
    </w:pPr>
    <w:rPr>
      <w:iCs/>
    </w:rPr>
  </w:style>
  <w:style w:type="paragraph" w:styleId="Heading7">
    <w:name w:val="heading 7"/>
    <w:next w:val="BodyText"/>
    <w:link w:val="Heading7Char"/>
    <w:qFormat/>
    <w:rsid w:val="0098628F"/>
    <w:pPr>
      <w:keepNext/>
      <w:numPr>
        <w:ilvl w:val="6"/>
        <w:numId w:val="2"/>
      </w:numPr>
      <w:spacing w:after="240"/>
      <w:outlineLvl w:val="6"/>
    </w:pPr>
    <w:rPr>
      <w:rFonts w:ascii="Arial" w:hAnsi="Arial" w:eastAsiaTheme="majorEastAsia" w:cstheme="minorBidi"/>
      <w:b/>
      <w:bCs/>
      <w:iCs/>
      <w:kern w:val="28"/>
      <w:sz w:val="28"/>
      <w:szCs w:val="32"/>
      <w14:ligatures w14:val="standardContextual"/>
    </w:rPr>
  </w:style>
  <w:style w:type="paragraph" w:styleId="Heading8">
    <w:name w:val="heading 8"/>
    <w:next w:val="BodyText"/>
    <w:link w:val="Heading8Char"/>
    <w:qFormat/>
    <w:rsid w:val="0098628F"/>
    <w:pPr>
      <w:keepNext/>
      <w:numPr>
        <w:ilvl w:val="7"/>
        <w:numId w:val="2"/>
      </w:numPr>
      <w:spacing w:before="240" w:after="240"/>
      <w:outlineLvl w:val="7"/>
    </w:pPr>
    <w:rPr>
      <w:rFonts w:ascii="Arial" w:hAnsi="Arial" w:eastAsiaTheme="majorEastAsia" w:cstheme="minorBidi"/>
      <w:b/>
      <w:bCs/>
      <w:iCs/>
      <w:kern w:val="28"/>
      <w:sz w:val="28"/>
      <w:szCs w:val="32"/>
      <w14:ligatures w14:val="standardContextual"/>
    </w:rPr>
  </w:style>
  <w:style w:type="paragraph" w:styleId="Heading9">
    <w:name w:val="heading 9"/>
    <w:next w:val="BodyText"/>
    <w:link w:val="Heading9Char"/>
    <w:qFormat/>
    <w:rsid w:val="0098628F"/>
    <w:pPr>
      <w:keepNext/>
      <w:numPr>
        <w:ilvl w:val="8"/>
        <w:numId w:val="2"/>
      </w:numPr>
      <w:spacing w:after="240"/>
      <w:outlineLvl w:val="8"/>
    </w:pPr>
    <w:rPr>
      <w:rFonts w:ascii="Arial" w:hAnsi="Arial" w:eastAsiaTheme="majorEastAsia" w:cstheme="minorBidi"/>
      <w:b/>
      <w:bCs/>
      <w:kern w:val="28"/>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33AB5"/>
    <w:rPr>
      <w:rFonts w:ascii="Arial" w:hAnsi="Arial" w:cs="Arial Unicode MS"/>
      <w:b/>
      <w:bCs/>
      <w:kern w:val="28"/>
      <w:sz w:val="28"/>
      <w:szCs w:val="32"/>
      <w14:ligatures w14:val="standardContextual"/>
    </w:rPr>
  </w:style>
  <w:style w:type="character" w:customStyle="1" w:styleId="Heading2Char">
    <w:name w:val="Heading 2 Char"/>
    <w:basedOn w:val="DefaultParagraphFont"/>
    <w:link w:val="Heading2"/>
    <w:locked/>
    <w:rsid w:val="00033AB5"/>
    <w:rPr>
      <w:rFonts w:ascii="Arial" w:hAnsi="Arial" w:cs="Arial Unicode MS"/>
      <w:b/>
      <w:iCs/>
      <w:kern w:val="28"/>
      <w:sz w:val="28"/>
      <w:szCs w:val="28"/>
      <w14:ligatures w14:val="standardContextual"/>
    </w:rPr>
  </w:style>
  <w:style w:type="character" w:customStyle="1" w:styleId="Heading3Char">
    <w:name w:val="Heading 3 Char"/>
    <w:basedOn w:val="DefaultParagraphFont"/>
    <w:link w:val="Heading3"/>
    <w:locked/>
    <w:rsid w:val="00033AB5"/>
    <w:rPr>
      <w:rFonts w:ascii="Arial" w:hAnsi="Arial" w:cs="Arial Unicode MS"/>
      <w:b/>
      <w:bCs/>
      <w:iCs/>
      <w:kern w:val="28"/>
      <w:szCs w:val="26"/>
      <w14:ligatures w14:val="standardContextual"/>
    </w:rPr>
  </w:style>
  <w:style w:type="character" w:customStyle="1" w:styleId="Heading4Char">
    <w:name w:val="Heading 4 Char"/>
    <w:basedOn w:val="DefaultParagraphFont"/>
    <w:link w:val="Heading4"/>
    <w:locked/>
    <w:rsid w:val="00033AB5"/>
    <w:rPr>
      <w:rFonts w:ascii="Arial" w:hAnsi="Arial" w:cs="Arial Unicode MS"/>
      <w:b/>
      <w:bCs/>
      <w:iCs/>
      <w:kern w:val="28"/>
      <w:szCs w:val="28"/>
      <w14:ligatures w14:val="standardContextual"/>
    </w:rPr>
  </w:style>
  <w:style w:type="character" w:customStyle="1" w:styleId="Heading5Char">
    <w:name w:val="Heading 5 Char"/>
    <w:basedOn w:val="DefaultParagraphFont"/>
    <w:link w:val="Heading5"/>
    <w:locked/>
    <w:rsid w:val="00033AB5"/>
    <w:rPr>
      <w:rFonts w:ascii="Times New Roman Bold" w:hAnsi="Times New Roman Bold" w:cstheme="minorBidi"/>
      <w:b/>
      <w:kern w:val="2"/>
      <w:u w:val="single"/>
      <w14:ligatures w14:val="standardContextual"/>
    </w:rPr>
  </w:style>
  <w:style w:type="character" w:customStyle="1" w:styleId="Heading6Char">
    <w:name w:val="Heading 6 Char"/>
    <w:basedOn w:val="DefaultParagraphFont"/>
    <w:link w:val="Heading6"/>
    <w:locked/>
    <w:rsid w:val="00033AB5"/>
    <w:rPr>
      <w:rFonts w:ascii="Times New Roman Bold" w:hAnsi="Times New Roman Bold" w:cstheme="minorBidi"/>
      <w:b/>
      <w:iCs/>
      <w:kern w:val="2"/>
      <w:u w:val="single"/>
      <w14:ligatures w14:val="standardContextual"/>
    </w:rPr>
  </w:style>
  <w:style w:type="character" w:customStyle="1" w:styleId="Heading7Char">
    <w:name w:val="Heading 7 Char"/>
    <w:basedOn w:val="DefaultParagraphFont"/>
    <w:link w:val="Heading7"/>
    <w:locked/>
    <w:rsid w:val="00033AB5"/>
    <w:rPr>
      <w:rFonts w:ascii="Arial" w:hAnsi="Arial" w:eastAsiaTheme="majorEastAsia" w:cstheme="minorBidi"/>
      <w:b/>
      <w:bCs/>
      <w:iCs/>
      <w:kern w:val="28"/>
      <w:sz w:val="28"/>
      <w:szCs w:val="32"/>
      <w14:ligatures w14:val="standardContextual"/>
    </w:rPr>
  </w:style>
  <w:style w:type="character" w:customStyle="1" w:styleId="Heading8Char">
    <w:name w:val="Heading 8 Char"/>
    <w:basedOn w:val="DefaultParagraphFont"/>
    <w:link w:val="Heading8"/>
    <w:locked/>
    <w:rsid w:val="00033AB5"/>
    <w:rPr>
      <w:rFonts w:ascii="Arial" w:hAnsi="Arial" w:eastAsiaTheme="majorEastAsia" w:cstheme="minorBidi"/>
      <w:b/>
      <w:bCs/>
      <w:iCs/>
      <w:kern w:val="28"/>
      <w:sz w:val="28"/>
      <w:szCs w:val="32"/>
      <w14:ligatures w14:val="standardContextual"/>
    </w:rPr>
  </w:style>
  <w:style w:type="character" w:customStyle="1" w:styleId="Heading9Char">
    <w:name w:val="Heading 9 Char"/>
    <w:basedOn w:val="DefaultParagraphFont"/>
    <w:link w:val="Heading9"/>
    <w:locked/>
    <w:rsid w:val="00033AB5"/>
    <w:rPr>
      <w:rFonts w:ascii="Arial" w:hAnsi="Arial" w:eastAsiaTheme="majorEastAsia" w:cstheme="minorBidi"/>
      <w:b/>
      <w:bCs/>
      <w:kern w:val="28"/>
      <w:szCs w:val="32"/>
      <w14:ligatures w14:val="standardContextual"/>
    </w:rPr>
  </w:style>
  <w:style w:type="paragraph" w:customStyle="1" w:styleId="HeaderLine">
    <w:name w:val="Header Line"/>
    <w:basedOn w:val="Header"/>
    <w:rsid w:val="00033AB5"/>
    <w:pPr>
      <w:pBdr>
        <w:top w:val="single" w:sz="4" w:space="1" w:color="auto"/>
      </w:pBdr>
      <w:spacing w:after="120"/>
    </w:pPr>
  </w:style>
  <w:style w:type="paragraph" w:styleId="Footer">
    <w:name w:val="footer"/>
    <w:basedOn w:val="BodyText-0After"/>
    <w:link w:val="FooterChar"/>
    <w:uiPriority w:val="99"/>
    <w:rsid w:val="00033AB5"/>
    <w:pPr>
      <w:pBdr>
        <w:top w:val="single" w:sz="4" w:space="1" w:color="auto"/>
      </w:pBdr>
      <w:tabs>
        <w:tab w:val="center" w:pos="4680"/>
        <w:tab w:val="right" w:pos="9360"/>
      </w:tabs>
      <w:spacing w:before="120"/>
    </w:pPr>
    <w:rPr>
      <w:sz w:val="20"/>
    </w:rPr>
  </w:style>
  <w:style w:type="character" w:customStyle="1" w:styleId="FooterChar">
    <w:name w:val="Footer Char"/>
    <w:basedOn w:val="DefaultParagraphFont"/>
    <w:link w:val="Footer"/>
    <w:uiPriority w:val="99"/>
    <w:locked/>
    <w:rsid w:val="00033AB5"/>
    <w:rPr>
      <w:rFonts w:asciiTheme="minorHAnsi" w:hAnsiTheme="minorHAnsi" w:cstheme="minorBidi"/>
      <w:kern w:val="2"/>
      <w:sz w:val="20"/>
      <w14:ligatures w14:val="standardContextual"/>
    </w:rPr>
  </w:style>
  <w:style w:type="paragraph" w:styleId="Header">
    <w:name w:val="header"/>
    <w:basedOn w:val="BodyText-0After"/>
    <w:link w:val="HeaderChar"/>
    <w:uiPriority w:val="99"/>
    <w:rsid w:val="00033AB5"/>
    <w:pPr>
      <w:tabs>
        <w:tab w:val="right" w:pos="9360"/>
      </w:tabs>
    </w:pPr>
    <w:rPr>
      <w:sz w:val="20"/>
    </w:rPr>
  </w:style>
  <w:style w:type="character" w:customStyle="1" w:styleId="HeaderChar">
    <w:name w:val="Header Char"/>
    <w:basedOn w:val="DefaultParagraphFont"/>
    <w:link w:val="Header"/>
    <w:uiPriority w:val="99"/>
    <w:locked/>
    <w:rsid w:val="00033AB5"/>
    <w:rPr>
      <w:rFonts w:asciiTheme="minorHAnsi" w:hAnsiTheme="minorHAnsi" w:cstheme="minorBidi"/>
      <w:kern w:val="2"/>
      <w:sz w:val="20"/>
      <w14:ligatures w14:val="standardContextual"/>
    </w:rPr>
  </w:style>
  <w:style w:type="paragraph" w:customStyle="1" w:styleId="Note">
    <w:name w:val="Note"/>
    <w:basedOn w:val="BodyText"/>
    <w:link w:val="NoteChar"/>
    <w:rsid w:val="00D53D60"/>
    <w:pPr>
      <w:pBdr>
        <w:top w:val="single" w:sz="4" w:space="1" w:color="auto"/>
        <w:bottom w:val="single" w:sz="4" w:space="1" w:color="auto"/>
      </w:pBdr>
      <w:spacing w:before="240"/>
      <w:ind w:left="720" w:right="720"/>
    </w:pPr>
    <w:rPr>
      <w:rFonts w:ascii="Calibri" w:hAnsi="Calibri"/>
    </w:rPr>
  </w:style>
  <w:style w:type="paragraph" w:styleId="TableofFigures">
    <w:name w:val="table of figures"/>
    <w:basedOn w:val="Normal"/>
    <w:uiPriority w:val="99"/>
    <w:rsid w:val="00033AB5"/>
    <w:pPr>
      <w:tabs>
        <w:tab w:val="left" w:leader="dot" w:pos="720"/>
        <w:tab w:val="right" w:leader="dot" w:pos="9360"/>
      </w:tabs>
      <w:ind w:left="720" w:hanging="720"/>
    </w:pPr>
    <w:rPr>
      <w:rFonts w:ascii="Arial" w:hAnsi="Arial" w:cs="Tahoma"/>
      <w:noProof/>
      <w:szCs w:val="16"/>
    </w:rPr>
  </w:style>
  <w:style w:type="paragraph" w:customStyle="1" w:styleId="Title-ACF">
    <w:name w:val="Title - ACF"/>
    <w:basedOn w:val="BodyText"/>
    <w:next w:val="Title-Address"/>
    <w:rsid w:val="00033AB5"/>
    <w:pPr>
      <w:spacing w:before="1600" w:after="0"/>
      <w:jc w:val="center"/>
    </w:pPr>
    <w:rPr>
      <w:rFonts w:ascii="Arial" w:hAnsi="Arial"/>
    </w:rPr>
  </w:style>
  <w:style w:type="paragraph" w:customStyle="1" w:styleId="Title-Address">
    <w:name w:val="Title - Address"/>
    <w:basedOn w:val="BodyText"/>
    <w:rsid w:val="00033AB5"/>
    <w:pPr>
      <w:spacing w:after="0"/>
      <w:jc w:val="center"/>
    </w:pPr>
    <w:rPr>
      <w:rFonts w:ascii="Arial" w:hAnsi="Arial"/>
    </w:rPr>
  </w:style>
  <w:style w:type="paragraph" w:customStyle="1" w:styleId="6ptSpacer">
    <w:name w:val="6 pt Spacer"/>
    <w:basedOn w:val="BodyText"/>
    <w:rsid w:val="00033AB5"/>
    <w:pPr>
      <w:spacing w:after="0"/>
    </w:pPr>
    <w:rPr>
      <w:sz w:val="12"/>
    </w:rPr>
  </w:style>
  <w:style w:type="paragraph" w:customStyle="1" w:styleId="Title-DocVersion">
    <w:name w:val="Title - Doc Version"/>
    <w:basedOn w:val="BodyText"/>
    <w:next w:val="Title-DocDate"/>
    <w:rsid w:val="00033AB5"/>
    <w:pPr>
      <w:spacing w:after="0"/>
      <w:jc w:val="center"/>
    </w:pPr>
    <w:rPr>
      <w:rFonts w:ascii="Arial" w:hAnsi="Arial"/>
      <w:sz w:val="28"/>
    </w:rPr>
  </w:style>
  <w:style w:type="paragraph" w:customStyle="1" w:styleId="Title-ReleaseDate">
    <w:name w:val="Title - Release Date"/>
    <w:basedOn w:val="Title-DocVersion"/>
    <w:rsid w:val="00033AB5"/>
  </w:style>
  <w:style w:type="paragraph" w:customStyle="1" w:styleId="Title-DocDate">
    <w:name w:val="Title - Doc Date"/>
    <w:basedOn w:val="Title-DocVersion"/>
    <w:next w:val="Title-ACF"/>
    <w:rsid w:val="00033AB5"/>
  </w:style>
  <w:style w:type="paragraph" w:customStyle="1" w:styleId="Title-DocName">
    <w:name w:val="Title - Doc Name"/>
    <w:basedOn w:val="BodyText"/>
    <w:next w:val="Title-DocVersion"/>
    <w:rsid w:val="00033AB5"/>
    <w:pPr>
      <w:spacing w:before="3200" w:after="0"/>
      <w:jc w:val="center"/>
    </w:pPr>
    <w:rPr>
      <w:rFonts w:ascii="Arial" w:hAnsi="Arial"/>
      <w:b/>
      <w:sz w:val="40"/>
    </w:rPr>
  </w:style>
  <w:style w:type="paragraph" w:customStyle="1" w:styleId="Title-FPLS">
    <w:name w:val="Title - FPLS"/>
    <w:basedOn w:val="Title-DocVersion"/>
    <w:next w:val="Title-InitiativeName"/>
    <w:rsid w:val="00033AB5"/>
  </w:style>
  <w:style w:type="table" w:styleId="TableGrid">
    <w:name w:val="Table Grid"/>
    <w:basedOn w:val="TableNormal"/>
    <w:uiPriority w:val="59"/>
    <w:rsid w:val="00033AB5"/>
    <w:rPr>
      <w:rFonts w:asciiTheme="minorHAnsi" w:hAnsiTheme="minorHAnsi" w:cstheme="minorBidi"/>
      <w:kern w:val="2"/>
      <w14:ligatures w14:val="standardContextual"/>
    </w:rPr>
    <w:tblPr/>
  </w:style>
  <w:style w:type="paragraph" w:customStyle="1" w:styleId="Title-SystemName">
    <w:name w:val="Title - System Name"/>
    <w:basedOn w:val="BodyText"/>
    <w:next w:val="Title-DocName"/>
    <w:rsid w:val="00033AB5"/>
    <w:pPr>
      <w:spacing w:before="3000" w:after="0"/>
      <w:jc w:val="center"/>
    </w:pPr>
    <w:rPr>
      <w:rFonts w:ascii="Arial" w:hAnsi="Arial"/>
      <w:b/>
      <w:sz w:val="52"/>
    </w:rPr>
  </w:style>
  <w:style w:type="paragraph" w:customStyle="1" w:styleId="Title-InitiativeName">
    <w:name w:val="Title - Initiative Name"/>
    <w:basedOn w:val="Title-SystemName"/>
    <w:next w:val="Title-SystemName"/>
    <w:rsid w:val="00033AB5"/>
    <w:pPr>
      <w:spacing w:before="480"/>
    </w:pPr>
    <w:rPr>
      <w:sz w:val="40"/>
    </w:rPr>
  </w:style>
  <w:style w:type="paragraph" w:styleId="TOC1">
    <w:name w:val="toc 1"/>
    <w:basedOn w:val="Normal"/>
    <w:next w:val="BodyText"/>
    <w:uiPriority w:val="39"/>
    <w:rsid w:val="00033AB5"/>
    <w:pPr>
      <w:tabs>
        <w:tab w:val="left" w:pos="720"/>
        <w:tab w:val="right" w:leader="dot" w:pos="9360"/>
      </w:tabs>
      <w:spacing w:before="120" w:after="120"/>
      <w:ind w:left="720" w:hanging="720"/>
    </w:pPr>
    <w:rPr>
      <w:rFonts w:ascii="Arial" w:hAnsi="Arial"/>
      <w:b/>
    </w:rPr>
  </w:style>
  <w:style w:type="paragraph" w:styleId="TOC2">
    <w:name w:val="toc 2"/>
    <w:basedOn w:val="TOC1"/>
    <w:next w:val="BodyText"/>
    <w:rsid w:val="0098628F"/>
    <w:pPr>
      <w:spacing w:before="0" w:after="0"/>
    </w:pPr>
    <w:rPr>
      <w:b w:val="0"/>
    </w:rPr>
  </w:style>
  <w:style w:type="paragraph" w:styleId="TOC3">
    <w:name w:val="toc 3"/>
    <w:basedOn w:val="TOC2"/>
    <w:next w:val="BodyText"/>
    <w:rsid w:val="0098628F"/>
    <w:pPr>
      <w:tabs>
        <w:tab w:val="clear" w:pos="720"/>
        <w:tab w:val="left" w:pos="1440"/>
      </w:tabs>
      <w:ind w:left="1440"/>
    </w:pPr>
  </w:style>
  <w:style w:type="paragraph" w:styleId="BalloonText">
    <w:name w:val="Balloon Text"/>
    <w:basedOn w:val="Normal"/>
    <w:link w:val="BalloonTextChar"/>
    <w:uiPriority w:val="99"/>
    <w:unhideWhenUsed/>
    <w:rsid w:val="0098628F"/>
    <w:rPr>
      <w:rFonts w:ascii="Tahoma" w:hAnsi="Tahoma" w:cs="Tahoma"/>
      <w:sz w:val="16"/>
      <w:szCs w:val="16"/>
    </w:rPr>
  </w:style>
  <w:style w:type="character" w:customStyle="1" w:styleId="BalloonTextChar">
    <w:name w:val="Balloon Text Char"/>
    <w:basedOn w:val="DefaultParagraphFont"/>
    <w:link w:val="BalloonText"/>
    <w:uiPriority w:val="99"/>
    <w:locked/>
    <w:rsid w:val="00033AB5"/>
    <w:rPr>
      <w:rFonts w:ascii="Tahoma" w:hAnsi="Tahoma" w:cs="Tahoma"/>
      <w:kern w:val="2"/>
      <w:sz w:val="16"/>
      <w:szCs w:val="16"/>
      <w14:ligatures w14:val="standardContextual"/>
    </w:rPr>
  </w:style>
  <w:style w:type="paragraph" w:styleId="TOC4">
    <w:name w:val="toc 4"/>
    <w:basedOn w:val="TOC3"/>
    <w:next w:val="BodyText"/>
    <w:rsid w:val="00033AB5"/>
    <w:pPr>
      <w:tabs>
        <w:tab w:val="clear" w:pos="1440"/>
        <w:tab w:val="right" w:pos="3330"/>
      </w:tabs>
      <w:ind w:left="2434" w:hanging="994"/>
    </w:pPr>
    <w:rPr>
      <w:noProof/>
    </w:rPr>
  </w:style>
  <w:style w:type="paragraph" w:styleId="Caption">
    <w:name w:val="caption"/>
    <w:basedOn w:val="BodyText"/>
    <w:next w:val="Normal"/>
    <w:qFormat/>
    <w:rsid w:val="0098628F"/>
    <w:pPr>
      <w:spacing w:before="120"/>
      <w:jc w:val="center"/>
    </w:pPr>
    <w:rPr>
      <w:rFonts w:cs="Calibri"/>
      <w:b/>
      <w:bCs/>
      <w:szCs w:val="18"/>
    </w:rPr>
  </w:style>
  <w:style w:type="paragraph" w:styleId="BodyText">
    <w:name w:val="Body Text"/>
    <w:basedOn w:val="Normal"/>
    <w:link w:val="BodyTextChar"/>
    <w:qFormat/>
    <w:rsid w:val="0098628F"/>
    <w:pPr>
      <w:spacing w:after="240"/>
    </w:pPr>
  </w:style>
  <w:style w:type="character" w:customStyle="1" w:styleId="BodyTextChar">
    <w:name w:val="Body Text Char"/>
    <w:basedOn w:val="DefaultParagraphFont"/>
    <w:link w:val="BodyText"/>
    <w:locked/>
    <w:rsid w:val="00033AB5"/>
    <w:rPr>
      <w:rFonts w:asciiTheme="minorHAnsi" w:hAnsiTheme="minorHAnsi" w:cstheme="minorBidi"/>
      <w:kern w:val="2"/>
      <w14:ligatures w14:val="standardContextual"/>
    </w:rPr>
  </w:style>
  <w:style w:type="paragraph" w:customStyle="1" w:styleId="BodyHead1">
    <w:name w:val="Body Head 1"/>
    <w:basedOn w:val="Normal"/>
    <w:next w:val="BodyText"/>
    <w:rsid w:val="0098628F"/>
    <w:pPr>
      <w:keepNext/>
      <w:spacing w:before="240" w:after="180"/>
    </w:pPr>
    <w:rPr>
      <w:b/>
    </w:rPr>
  </w:style>
  <w:style w:type="paragraph" w:customStyle="1" w:styleId="BodyHead2">
    <w:name w:val="Body Head 2"/>
    <w:basedOn w:val="BodyHead1"/>
    <w:next w:val="BodyText"/>
    <w:rsid w:val="0098628F"/>
    <w:rPr>
      <w:i/>
    </w:rPr>
  </w:style>
  <w:style w:type="paragraph" w:customStyle="1" w:styleId="BodyText-12Before">
    <w:name w:val="Body Text - 12 Before"/>
    <w:basedOn w:val="BodyText"/>
    <w:next w:val="BodyText"/>
    <w:qFormat/>
    <w:rsid w:val="0098628F"/>
    <w:pPr>
      <w:spacing w:before="240"/>
    </w:pPr>
  </w:style>
  <w:style w:type="paragraph" w:customStyle="1" w:styleId="Figure">
    <w:name w:val="Figure"/>
    <w:next w:val="Caption-Figure"/>
    <w:rsid w:val="0098628F"/>
    <w:pPr>
      <w:keepNext/>
      <w:spacing w:before="240" w:after="240"/>
      <w:jc w:val="center"/>
    </w:pPr>
    <w:rPr>
      <w:rFonts w:asciiTheme="minorHAnsi" w:hAnsiTheme="minorHAnsi" w:cstheme="minorBidi"/>
      <w:kern w:val="2"/>
      <w14:ligatures w14:val="standardContextual"/>
    </w:rPr>
  </w:style>
  <w:style w:type="paragraph" w:customStyle="1" w:styleId="ChartTitle">
    <w:name w:val="Chart Title"/>
    <w:basedOn w:val="BodyText"/>
    <w:link w:val="ChartTitleChar"/>
    <w:rsid w:val="0098628F"/>
    <w:pPr>
      <w:keepNext/>
      <w:spacing w:before="40" w:after="40"/>
      <w:jc w:val="center"/>
    </w:pPr>
    <w:rPr>
      <w:rFonts w:ascii="Arial" w:hAnsi="Arial" w:cs="Calibri"/>
      <w:b/>
    </w:rPr>
  </w:style>
  <w:style w:type="paragraph" w:customStyle="1" w:styleId="ChartColumnHead">
    <w:name w:val="Chart Column Head"/>
    <w:basedOn w:val="ChartTitle"/>
    <w:link w:val="ChartColumnHeadChar"/>
    <w:qFormat/>
    <w:rsid w:val="0098628F"/>
    <w:rPr>
      <w:b w:val="0"/>
      <w:sz w:val="20"/>
    </w:rPr>
  </w:style>
  <w:style w:type="paragraph" w:customStyle="1" w:styleId="TOCFigChartListHeading">
    <w:name w:val="TOC Fig/Chart List Heading"/>
    <w:basedOn w:val="TOCHeading"/>
    <w:next w:val="TableofFigures"/>
    <w:rsid w:val="0098628F"/>
    <w:pPr>
      <w:spacing w:before="360"/>
      <w:jc w:val="left"/>
    </w:pPr>
    <w:rPr>
      <w:sz w:val="24"/>
    </w:rPr>
  </w:style>
  <w:style w:type="paragraph" w:customStyle="1" w:styleId="ChartText">
    <w:name w:val="Chart Text"/>
    <w:basedOn w:val="BodyText"/>
    <w:link w:val="ChartTextChar"/>
    <w:qFormat/>
    <w:rsid w:val="0098628F"/>
    <w:pPr>
      <w:tabs>
        <w:tab w:val="right" w:pos="9360"/>
      </w:tabs>
      <w:spacing w:before="40" w:after="40"/>
    </w:pPr>
  </w:style>
  <w:style w:type="paragraph" w:customStyle="1" w:styleId="ChartText-Bold">
    <w:name w:val="Chart Text - Bold"/>
    <w:basedOn w:val="ChartText"/>
    <w:link w:val="ChartText-BoldChar"/>
    <w:rsid w:val="0098628F"/>
    <w:rPr>
      <w:b/>
    </w:rPr>
  </w:style>
  <w:style w:type="paragraph" w:customStyle="1" w:styleId="ChartText-Centered">
    <w:name w:val="Chart Text - Centered"/>
    <w:rsid w:val="0098628F"/>
    <w:pPr>
      <w:spacing w:before="40" w:after="40"/>
      <w:jc w:val="center"/>
    </w:pPr>
    <w:rPr>
      <w:rFonts w:asciiTheme="minorHAnsi" w:hAnsiTheme="minorHAnsi" w:cstheme="minorBidi"/>
      <w:kern w:val="2"/>
      <w14:ligatures w14:val="standardContextual"/>
    </w:rPr>
  </w:style>
  <w:style w:type="paragraph" w:customStyle="1" w:styleId="ChartText-CenteredBold">
    <w:name w:val="Chart Text - Centered Bold"/>
    <w:basedOn w:val="ChartText-Centered"/>
    <w:rsid w:val="00033AB5"/>
    <w:rPr>
      <w:b/>
    </w:rPr>
  </w:style>
  <w:style w:type="paragraph" w:customStyle="1" w:styleId="Footer-Landscape">
    <w:name w:val="Footer - Landscape"/>
    <w:basedOn w:val="Footer"/>
    <w:rsid w:val="00033AB5"/>
    <w:pPr>
      <w:tabs>
        <w:tab w:val="clear" w:pos="4680"/>
        <w:tab w:val="center" w:pos="6480"/>
        <w:tab w:val="clear" w:pos="9360"/>
        <w:tab w:val="right" w:pos="12960"/>
      </w:tabs>
    </w:pPr>
  </w:style>
  <w:style w:type="paragraph" w:customStyle="1" w:styleId="FrontisText">
    <w:name w:val="Frontis Text"/>
    <w:basedOn w:val="BodyText"/>
    <w:rsid w:val="00033AB5"/>
    <w:pPr>
      <w:spacing w:before="10800" w:after="0"/>
    </w:pPr>
    <w:rPr>
      <w:sz w:val="20"/>
    </w:rPr>
  </w:style>
  <w:style w:type="paragraph" w:customStyle="1" w:styleId="FrontisTextIndent">
    <w:name w:val="Frontis Text Indent"/>
    <w:basedOn w:val="FrontisText"/>
    <w:rsid w:val="0098628F"/>
    <w:pPr>
      <w:tabs>
        <w:tab w:val="left" w:pos="3240"/>
      </w:tabs>
      <w:spacing w:before="0"/>
      <w:ind w:left="3960" w:hanging="3240"/>
    </w:pPr>
  </w:style>
  <w:style w:type="paragraph" w:customStyle="1" w:styleId="Header-Landscape">
    <w:name w:val="Header - Landscape"/>
    <w:basedOn w:val="Header"/>
    <w:rsid w:val="00033AB5"/>
    <w:pPr>
      <w:tabs>
        <w:tab w:val="clear" w:pos="9360"/>
        <w:tab w:val="right" w:pos="12960"/>
      </w:tabs>
    </w:pPr>
  </w:style>
  <w:style w:type="paragraph" w:customStyle="1" w:styleId="BodyText-0After">
    <w:name w:val="Body Text - 0 After"/>
    <w:basedOn w:val="BodyText"/>
    <w:next w:val="BodyText"/>
    <w:qFormat/>
    <w:rsid w:val="0098628F"/>
    <w:pPr>
      <w:spacing w:after="0"/>
    </w:pPr>
  </w:style>
  <w:style w:type="paragraph" w:customStyle="1" w:styleId="BodyText-Bold">
    <w:name w:val="Body Text - Bold"/>
    <w:basedOn w:val="BodyText"/>
    <w:rsid w:val="00033AB5"/>
    <w:rPr>
      <w:b/>
    </w:rPr>
  </w:style>
  <w:style w:type="paragraph" w:customStyle="1" w:styleId="ChartBullet">
    <w:name w:val="Chart Bullet"/>
    <w:basedOn w:val="ChartText"/>
    <w:qFormat/>
    <w:rsid w:val="0098628F"/>
    <w:pPr>
      <w:numPr>
        <w:numId w:val="15"/>
      </w:numPr>
      <w:tabs>
        <w:tab w:val="left" w:pos="216"/>
      </w:tabs>
    </w:pPr>
  </w:style>
  <w:style w:type="paragraph" w:customStyle="1" w:styleId="ChartNumber">
    <w:name w:val="Chart Number"/>
    <w:basedOn w:val="ChartText"/>
    <w:rsid w:val="0098628F"/>
    <w:pPr>
      <w:numPr>
        <w:numId w:val="18"/>
      </w:numPr>
      <w:tabs>
        <w:tab w:val="left" w:pos="216"/>
      </w:tabs>
    </w:pPr>
  </w:style>
  <w:style w:type="paragraph" w:styleId="ListContinue3">
    <w:name w:val="List Continue 3"/>
    <w:uiPriority w:val="99"/>
    <w:rsid w:val="0098628F"/>
    <w:pPr>
      <w:spacing w:before="60" w:after="60"/>
      <w:ind w:left="1080"/>
    </w:pPr>
    <w:rPr>
      <w:rFonts w:asciiTheme="minorHAnsi" w:hAnsiTheme="minorHAnsi" w:cstheme="minorBidi"/>
      <w:kern w:val="2"/>
      <w14:ligatures w14:val="standardContextual"/>
    </w:rPr>
  </w:style>
  <w:style w:type="paragraph" w:styleId="ListBullet">
    <w:name w:val="List Bullet"/>
    <w:basedOn w:val="Normal"/>
    <w:link w:val="ListBulletChar"/>
    <w:rsid w:val="0098628F"/>
    <w:pPr>
      <w:numPr>
        <w:numId w:val="14"/>
      </w:numPr>
      <w:spacing w:before="120" w:after="60"/>
    </w:pPr>
  </w:style>
  <w:style w:type="paragraph" w:styleId="ListBullet2">
    <w:name w:val="List Bullet 2"/>
    <w:rsid w:val="0098628F"/>
    <w:pPr>
      <w:numPr>
        <w:ilvl w:val="1"/>
        <w:numId w:val="14"/>
      </w:numPr>
      <w:spacing w:before="60" w:after="60"/>
    </w:pPr>
    <w:rPr>
      <w:rFonts w:asciiTheme="minorHAnsi" w:hAnsiTheme="minorHAnsi" w:cstheme="minorBidi"/>
      <w:kern w:val="2"/>
      <w14:ligatures w14:val="standardContextual"/>
    </w:rPr>
  </w:style>
  <w:style w:type="paragraph" w:styleId="ListBullet3">
    <w:name w:val="List Bullet 3"/>
    <w:rsid w:val="0098628F"/>
    <w:pPr>
      <w:numPr>
        <w:ilvl w:val="2"/>
        <w:numId w:val="14"/>
      </w:numPr>
      <w:spacing w:before="60" w:after="60"/>
    </w:pPr>
    <w:rPr>
      <w:rFonts w:asciiTheme="minorHAnsi" w:hAnsiTheme="minorHAnsi" w:cstheme="minorBidi"/>
      <w:kern w:val="2"/>
      <w14:ligatures w14:val="standardContextual"/>
    </w:rPr>
  </w:style>
  <w:style w:type="paragraph" w:styleId="ListNumber">
    <w:name w:val="List Number"/>
    <w:basedOn w:val="Normal"/>
    <w:qFormat/>
    <w:rsid w:val="0098628F"/>
    <w:pPr>
      <w:numPr>
        <w:numId w:val="19"/>
      </w:numPr>
      <w:spacing w:before="60" w:after="60"/>
    </w:pPr>
  </w:style>
  <w:style w:type="paragraph" w:styleId="ListNumber2">
    <w:name w:val="List Number 2"/>
    <w:rsid w:val="0098628F"/>
    <w:pPr>
      <w:numPr>
        <w:ilvl w:val="1"/>
        <w:numId w:val="19"/>
      </w:numPr>
      <w:spacing w:before="60" w:after="60"/>
    </w:pPr>
    <w:rPr>
      <w:rFonts w:asciiTheme="minorHAnsi" w:hAnsiTheme="minorHAnsi" w:cstheme="minorBidi"/>
      <w:kern w:val="2"/>
      <w14:ligatures w14:val="standardContextual"/>
    </w:rPr>
  </w:style>
  <w:style w:type="paragraph" w:styleId="ListNumber3">
    <w:name w:val="List Number 3"/>
    <w:rsid w:val="0098628F"/>
    <w:pPr>
      <w:numPr>
        <w:ilvl w:val="2"/>
        <w:numId w:val="19"/>
      </w:numPr>
      <w:spacing w:before="60" w:after="60"/>
    </w:pPr>
    <w:rPr>
      <w:rFonts w:asciiTheme="minorHAnsi" w:hAnsiTheme="minorHAnsi" w:cstheme="minorBidi"/>
      <w:kern w:val="2"/>
      <w14:ligatures w14:val="standardContextual"/>
    </w:rPr>
  </w:style>
  <w:style w:type="character" w:styleId="CommentReference">
    <w:name w:val="annotation reference"/>
    <w:basedOn w:val="DefaultParagraphFont"/>
    <w:uiPriority w:val="99"/>
    <w:unhideWhenUsed/>
    <w:rsid w:val="0098628F"/>
    <w:rPr>
      <w:sz w:val="16"/>
      <w:szCs w:val="16"/>
    </w:rPr>
  </w:style>
  <w:style w:type="paragraph" w:styleId="CommentText">
    <w:name w:val="annotation text"/>
    <w:basedOn w:val="Normal"/>
    <w:link w:val="CommentTextChar"/>
    <w:uiPriority w:val="99"/>
    <w:unhideWhenUsed/>
    <w:rsid w:val="0098628F"/>
    <w:rPr>
      <w:sz w:val="20"/>
    </w:rPr>
  </w:style>
  <w:style w:type="character" w:customStyle="1" w:styleId="CommentTextChar">
    <w:name w:val="Comment Text Char"/>
    <w:basedOn w:val="DefaultParagraphFont"/>
    <w:link w:val="CommentText"/>
    <w:uiPriority w:val="99"/>
    <w:locked/>
    <w:rsid w:val="00033AB5"/>
    <w:rPr>
      <w:rFonts w:asciiTheme="minorHAnsi" w:hAnsiTheme="minorHAnsi" w:cstheme="minorBidi"/>
      <w:kern w:val="2"/>
      <w:sz w:val="20"/>
      <w14:ligatures w14:val="standardContextual"/>
    </w:rPr>
  </w:style>
  <w:style w:type="paragraph" w:styleId="CommentSubject">
    <w:name w:val="annotation subject"/>
    <w:basedOn w:val="CommentText"/>
    <w:next w:val="CommentText"/>
    <w:link w:val="CommentSubjectChar"/>
    <w:uiPriority w:val="99"/>
    <w:semiHidden/>
    <w:unhideWhenUsed/>
    <w:rsid w:val="00033AB5"/>
    <w:rPr>
      <w:b/>
      <w:bCs/>
    </w:rPr>
  </w:style>
  <w:style w:type="character" w:customStyle="1" w:styleId="CommentSubjectChar">
    <w:name w:val="Comment Subject Char"/>
    <w:basedOn w:val="CommentTextChar"/>
    <w:link w:val="CommentSubject"/>
    <w:uiPriority w:val="99"/>
    <w:semiHidden/>
    <w:locked/>
    <w:rsid w:val="00033AB5"/>
    <w:rPr>
      <w:rFonts w:asciiTheme="minorHAnsi" w:hAnsiTheme="minorHAnsi" w:cstheme="minorBidi"/>
      <w:b/>
      <w:bCs/>
      <w:kern w:val="2"/>
      <w:sz w:val="20"/>
      <w14:ligatures w14:val="standardContextual"/>
    </w:rPr>
  </w:style>
  <w:style w:type="numbering" w:customStyle="1" w:styleId="Headings">
    <w:name w:val="Headings"/>
    <w:rsid w:val="00033AB5"/>
    <w:pPr>
      <w:numPr>
        <w:numId w:val="2"/>
      </w:numPr>
    </w:pPr>
  </w:style>
  <w:style w:type="character" w:styleId="Hyperlink">
    <w:name w:val="Hyperlink"/>
    <w:basedOn w:val="DefaultParagraphFont"/>
    <w:uiPriority w:val="99"/>
    <w:rsid w:val="0098628F"/>
    <w:rPr>
      <w:color w:val="0000FF" w:themeColor="hyperlink"/>
      <w:u w:val="single"/>
    </w:rPr>
  </w:style>
  <w:style w:type="paragraph" w:customStyle="1" w:styleId="Footer-NoLine">
    <w:name w:val="Footer - No Line"/>
    <w:rsid w:val="0098628F"/>
    <w:rPr>
      <w:rFonts w:asciiTheme="minorHAnsi" w:hAnsiTheme="minorHAnsi" w:cstheme="minorBidi"/>
      <w:kern w:val="2"/>
      <w:sz w:val="20"/>
      <w14:ligatures w14:val="standardContextual"/>
    </w:rPr>
  </w:style>
  <w:style w:type="character" w:customStyle="1" w:styleId="ChartColumnHeadChar">
    <w:name w:val="Chart Column Head Char"/>
    <w:basedOn w:val="DefaultParagraphFont"/>
    <w:link w:val="ChartColumnHead"/>
    <w:locked/>
    <w:rsid w:val="00033AB5"/>
    <w:rPr>
      <w:rFonts w:ascii="Arial" w:hAnsi="Arial"/>
      <w:kern w:val="2"/>
      <w:sz w:val="20"/>
      <w14:ligatures w14:val="standardContextual"/>
    </w:rPr>
  </w:style>
  <w:style w:type="paragraph" w:styleId="Revision">
    <w:name w:val="Revision"/>
    <w:hidden/>
    <w:uiPriority w:val="99"/>
    <w:semiHidden/>
    <w:rsid w:val="0098628F"/>
    <w:rPr>
      <w:rFonts w:asciiTheme="minorHAnsi" w:hAnsiTheme="minorHAnsi" w:cstheme="minorBidi"/>
      <w:kern w:val="2"/>
      <w14:ligatures w14:val="standardContextual"/>
    </w:rPr>
  </w:style>
  <w:style w:type="paragraph" w:customStyle="1" w:styleId="Purpose">
    <w:name w:val="Purpose"/>
    <w:basedOn w:val="Normal"/>
    <w:next w:val="BodyText"/>
    <w:rsid w:val="00033AB5"/>
    <w:pPr>
      <w:keepLines/>
      <w:spacing w:after="240"/>
      <w:jc w:val="center"/>
    </w:pPr>
    <w:rPr>
      <w:rFonts w:ascii="Arial" w:hAnsi="Arial" w:eastAsiaTheme="majorEastAsia"/>
      <w:b/>
      <w:sz w:val="28"/>
      <w:szCs w:val="28"/>
    </w:rPr>
  </w:style>
  <w:style w:type="paragraph" w:styleId="TOCHeading">
    <w:name w:val="TOC Heading"/>
    <w:basedOn w:val="BodyText"/>
    <w:next w:val="TOC1"/>
    <w:qFormat/>
    <w:rsid w:val="0098628F"/>
    <w:pPr>
      <w:keepNext/>
      <w:jc w:val="center"/>
    </w:pPr>
    <w:rPr>
      <w:rFonts w:ascii="Arial" w:hAnsi="Arial"/>
      <w:b/>
      <w:sz w:val="28"/>
      <w:szCs w:val="28"/>
    </w:rPr>
  </w:style>
  <w:style w:type="paragraph" w:customStyle="1" w:styleId="Title-ReleaseVersion">
    <w:name w:val="Title - Release/Version"/>
    <w:basedOn w:val="Normal"/>
    <w:rsid w:val="0098628F"/>
    <w:pPr>
      <w:jc w:val="center"/>
    </w:pPr>
    <w:rPr>
      <w:sz w:val="28"/>
    </w:rPr>
  </w:style>
  <w:style w:type="character" w:customStyle="1" w:styleId="ChartTextChar">
    <w:name w:val="Chart Text Char"/>
    <w:link w:val="ChartText"/>
    <w:rsid w:val="00033AB5"/>
    <w:rPr>
      <w:rFonts w:asciiTheme="minorHAnsi" w:hAnsiTheme="minorHAnsi" w:cstheme="minorBidi"/>
      <w:kern w:val="2"/>
      <w14:ligatures w14:val="standardContextual"/>
    </w:rPr>
  </w:style>
  <w:style w:type="character" w:customStyle="1" w:styleId="ChartText-BoldChar">
    <w:name w:val="Chart Text - Bold Char"/>
    <w:link w:val="ChartText-Bold"/>
    <w:rsid w:val="00033AB5"/>
    <w:rPr>
      <w:rFonts w:asciiTheme="minorHAnsi" w:hAnsiTheme="minorHAnsi" w:cstheme="minorBidi"/>
      <w:b/>
      <w:kern w:val="2"/>
      <w14:ligatures w14:val="standardContextual"/>
    </w:rPr>
  </w:style>
  <w:style w:type="character" w:customStyle="1" w:styleId="NoteChar">
    <w:name w:val="Note Char"/>
    <w:link w:val="Note"/>
    <w:rsid w:val="00D95FC7"/>
    <w:rPr>
      <w:rFonts w:ascii="Calibri" w:hAnsi="Calibri" w:cstheme="minorBidi"/>
      <w:kern w:val="2"/>
      <w14:ligatures w14:val="standardContextual"/>
    </w:rPr>
  </w:style>
  <w:style w:type="character" w:customStyle="1" w:styleId="ChartTitleChar">
    <w:name w:val="Chart Title Char"/>
    <w:basedOn w:val="DefaultParagraphFont"/>
    <w:link w:val="ChartTitle"/>
    <w:rsid w:val="00033AB5"/>
    <w:rPr>
      <w:rFonts w:ascii="Arial" w:hAnsi="Arial"/>
      <w:b/>
      <w:kern w:val="2"/>
      <w14:ligatures w14:val="standardContextual"/>
    </w:rPr>
  </w:style>
  <w:style w:type="character" w:styleId="FollowedHyperlink">
    <w:name w:val="FollowedHyperlink"/>
    <w:basedOn w:val="DefaultParagraphFont"/>
    <w:uiPriority w:val="99"/>
    <w:rsid w:val="0098628F"/>
    <w:rPr>
      <w:color w:val="800080"/>
      <w:u w:val="single"/>
    </w:rPr>
  </w:style>
  <w:style w:type="paragraph" w:styleId="ListContinue2">
    <w:name w:val="List Continue 2"/>
    <w:uiPriority w:val="99"/>
    <w:rsid w:val="00033AB5"/>
    <w:pPr>
      <w:spacing w:before="60" w:after="60"/>
      <w:ind w:left="720"/>
    </w:pPr>
    <w:rPr>
      <w:rFonts w:asciiTheme="minorHAnsi" w:hAnsiTheme="minorHAnsi" w:cstheme="minorBidi"/>
      <w:iCs/>
      <w:kern w:val="2"/>
      <w14:ligatures w14:val="standardContextual"/>
    </w:rPr>
  </w:style>
  <w:style w:type="paragraph" w:styleId="ListNumber4">
    <w:name w:val="List Number 4"/>
    <w:uiPriority w:val="99"/>
    <w:rsid w:val="00033AB5"/>
    <w:pPr>
      <w:numPr>
        <w:ilvl w:val="3"/>
        <w:numId w:val="19"/>
      </w:numPr>
      <w:spacing w:before="60" w:after="60"/>
    </w:pPr>
    <w:rPr>
      <w:rFonts w:asciiTheme="minorHAnsi" w:hAnsiTheme="minorHAnsi" w:cstheme="minorBidi"/>
      <w:kern w:val="2"/>
      <w14:ligatures w14:val="standardContextual"/>
    </w:rPr>
  </w:style>
  <w:style w:type="numbering" w:customStyle="1" w:styleId="ListBullets">
    <w:name w:val="List Bullets"/>
    <w:uiPriority w:val="99"/>
    <w:rsid w:val="00033AB5"/>
    <w:pPr>
      <w:numPr>
        <w:numId w:val="14"/>
      </w:numPr>
    </w:pPr>
  </w:style>
  <w:style w:type="paragraph" w:customStyle="1" w:styleId="ChartListContinue2">
    <w:name w:val="Chart List Continue 2"/>
    <w:basedOn w:val="ChartListContinue"/>
    <w:rsid w:val="00033AB5"/>
    <w:pPr>
      <w:ind w:left="432"/>
    </w:pPr>
  </w:style>
  <w:style w:type="paragraph" w:customStyle="1" w:styleId="Footer-Landscape10">
    <w:name w:val="Footer - Landscape 10"/>
    <w:basedOn w:val="Footer-Landscape"/>
    <w:rsid w:val="00033AB5"/>
    <w:pPr>
      <w:tabs>
        <w:tab w:val="clear" w:pos="6480"/>
        <w:tab w:val="center" w:pos="7200"/>
        <w:tab w:val="clear" w:pos="12960"/>
        <w:tab w:val="right" w:pos="14400"/>
      </w:tabs>
    </w:pPr>
  </w:style>
  <w:style w:type="paragraph" w:customStyle="1" w:styleId="Header-Landscape10">
    <w:name w:val="Header - Landscape 10"/>
    <w:basedOn w:val="Header-Landscape"/>
    <w:rsid w:val="00033AB5"/>
    <w:pPr>
      <w:tabs>
        <w:tab w:val="clear" w:pos="12960"/>
        <w:tab w:val="right" w:pos="14400"/>
      </w:tabs>
    </w:pPr>
    <w:rPr>
      <w:noProof/>
    </w:rPr>
  </w:style>
  <w:style w:type="paragraph" w:customStyle="1" w:styleId="Caption-Chart">
    <w:name w:val="Caption - Chart"/>
    <w:basedOn w:val="Caption"/>
    <w:next w:val="BodyText"/>
    <w:rsid w:val="00033AB5"/>
    <w:pPr>
      <w:keepNext/>
      <w:spacing w:before="240" w:after="120"/>
    </w:pPr>
  </w:style>
  <w:style w:type="paragraph" w:styleId="ListParagraph">
    <w:name w:val="List Paragraph"/>
    <w:basedOn w:val="Normal"/>
    <w:uiPriority w:val="99"/>
    <w:rsid w:val="00033AB5"/>
    <w:pPr>
      <w:ind w:left="720"/>
      <w:contextualSpacing/>
    </w:pPr>
  </w:style>
  <w:style w:type="character" w:customStyle="1" w:styleId="code">
    <w:name w:val="code"/>
    <w:basedOn w:val="DefaultParagraphFont"/>
    <w:uiPriority w:val="1"/>
    <w:rsid w:val="00033AB5"/>
    <w:rPr>
      <w:rFonts w:ascii="Courier New" w:hAnsi="Courier New" w:cs="Courier New"/>
      <w:sz w:val="20"/>
    </w:rPr>
  </w:style>
  <w:style w:type="paragraph" w:customStyle="1" w:styleId="ChartListContinue">
    <w:name w:val="Chart List Continue"/>
    <w:basedOn w:val="ChartText"/>
    <w:rsid w:val="00033AB5"/>
    <w:pPr>
      <w:ind w:left="216"/>
    </w:pPr>
    <w:rPr>
      <w:rFonts w:cs="Courier New"/>
    </w:rPr>
  </w:style>
  <w:style w:type="paragraph" w:customStyle="1" w:styleId="Caption-Figure">
    <w:name w:val="Caption - Figure"/>
    <w:basedOn w:val="Caption"/>
    <w:rsid w:val="00033AB5"/>
  </w:style>
  <w:style w:type="paragraph" w:styleId="ListContinue">
    <w:name w:val="List Continue"/>
    <w:basedOn w:val="Normal"/>
    <w:uiPriority w:val="99"/>
    <w:rsid w:val="00033AB5"/>
    <w:pPr>
      <w:spacing w:before="60" w:after="60"/>
      <w:ind w:left="360"/>
    </w:pPr>
  </w:style>
  <w:style w:type="paragraph" w:customStyle="1" w:styleId="ChartBullet2">
    <w:name w:val="Chart Bullet 2"/>
    <w:rsid w:val="00033AB5"/>
    <w:pPr>
      <w:numPr>
        <w:ilvl w:val="1"/>
        <w:numId w:val="15"/>
      </w:numPr>
      <w:spacing w:before="20" w:after="20"/>
    </w:pPr>
    <w:rPr>
      <w:rFonts w:asciiTheme="minorHAnsi" w:hAnsiTheme="minorHAnsi" w:cs="Courier New"/>
      <w:kern w:val="2"/>
      <w14:ligatures w14:val="standardContextual"/>
    </w:rPr>
  </w:style>
  <w:style w:type="numbering" w:customStyle="1" w:styleId="ChartBullets">
    <w:name w:val="Chart Bullets"/>
    <w:uiPriority w:val="99"/>
    <w:rsid w:val="00033AB5"/>
    <w:pPr>
      <w:numPr>
        <w:numId w:val="15"/>
      </w:numPr>
    </w:pPr>
  </w:style>
  <w:style w:type="paragraph" w:customStyle="1" w:styleId="ChartBullet3">
    <w:name w:val="Chart Bullet 3"/>
    <w:rsid w:val="00033AB5"/>
    <w:pPr>
      <w:numPr>
        <w:ilvl w:val="2"/>
        <w:numId w:val="15"/>
      </w:numPr>
      <w:spacing w:after="20"/>
    </w:pPr>
    <w:rPr>
      <w:rFonts w:asciiTheme="minorHAnsi" w:hAnsiTheme="minorHAnsi" w:cs="Courier New"/>
      <w:kern w:val="2"/>
      <w14:ligatures w14:val="standardContextual"/>
    </w:rPr>
  </w:style>
  <w:style w:type="paragraph" w:customStyle="1" w:styleId="ChartNumber2">
    <w:name w:val="Chart Number 2"/>
    <w:rsid w:val="00033AB5"/>
    <w:pPr>
      <w:numPr>
        <w:ilvl w:val="1"/>
        <w:numId w:val="18"/>
      </w:numPr>
      <w:tabs>
        <w:tab w:val="left" w:pos="216"/>
      </w:tabs>
      <w:spacing w:before="20" w:after="20"/>
    </w:pPr>
    <w:rPr>
      <w:rFonts w:asciiTheme="minorHAnsi" w:hAnsiTheme="minorHAnsi" w:cstheme="minorBidi"/>
      <w:kern w:val="2"/>
      <w14:ligatures w14:val="standardContextual"/>
    </w:rPr>
  </w:style>
  <w:style w:type="paragraph" w:customStyle="1" w:styleId="ChartNumber3">
    <w:name w:val="Chart Number 3"/>
    <w:rsid w:val="00033AB5"/>
    <w:pPr>
      <w:numPr>
        <w:ilvl w:val="2"/>
        <w:numId w:val="18"/>
      </w:numPr>
      <w:spacing w:after="20"/>
    </w:pPr>
    <w:rPr>
      <w:rFonts w:asciiTheme="minorHAnsi" w:hAnsiTheme="minorHAnsi" w:cstheme="minorBidi"/>
      <w:kern w:val="2"/>
      <w14:ligatures w14:val="standardContextual"/>
    </w:rPr>
  </w:style>
  <w:style w:type="numbering" w:customStyle="1" w:styleId="ChartNumbers">
    <w:name w:val="Chart Numbers"/>
    <w:uiPriority w:val="99"/>
    <w:rsid w:val="00033AB5"/>
    <w:pPr>
      <w:numPr>
        <w:numId w:val="16"/>
      </w:numPr>
    </w:pPr>
  </w:style>
  <w:style w:type="numbering" w:customStyle="1" w:styleId="ListNumbers">
    <w:name w:val="List Numbers"/>
    <w:uiPriority w:val="99"/>
    <w:rsid w:val="00033AB5"/>
    <w:pPr>
      <w:numPr>
        <w:numId w:val="17"/>
      </w:numPr>
    </w:pPr>
  </w:style>
  <w:style w:type="paragraph" w:styleId="ListBullet4">
    <w:name w:val="List Bullet 4"/>
    <w:uiPriority w:val="99"/>
    <w:rsid w:val="00033AB5"/>
    <w:pPr>
      <w:numPr>
        <w:ilvl w:val="3"/>
        <w:numId w:val="14"/>
      </w:numPr>
      <w:tabs>
        <w:tab w:val="left" w:pos="216"/>
      </w:tabs>
      <w:spacing w:before="60" w:after="60"/>
    </w:pPr>
    <w:rPr>
      <w:rFonts w:asciiTheme="minorHAnsi" w:hAnsiTheme="minorHAnsi" w:cstheme="minorBidi"/>
      <w:kern w:val="2"/>
      <w14:ligatures w14:val="standardContextual"/>
    </w:rPr>
  </w:style>
  <w:style w:type="paragraph" w:styleId="ListContinue4">
    <w:name w:val="List Continue 4"/>
    <w:basedOn w:val="Normal"/>
    <w:uiPriority w:val="99"/>
    <w:rsid w:val="00033AB5"/>
    <w:pPr>
      <w:spacing w:after="120"/>
      <w:ind w:left="1440"/>
      <w:contextualSpacing/>
    </w:pPr>
  </w:style>
  <w:style w:type="paragraph" w:styleId="HTMLAddress">
    <w:name w:val="HTML Address"/>
    <w:basedOn w:val="Normal"/>
    <w:link w:val="HTMLAddressChar"/>
    <w:uiPriority w:val="99"/>
    <w:semiHidden/>
    <w:unhideWhenUsed/>
    <w:rsid w:val="00033AB5"/>
    <w:rPr>
      <w:i/>
      <w:iCs/>
    </w:rPr>
  </w:style>
  <w:style w:type="character" w:customStyle="1" w:styleId="HTMLAddressChar">
    <w:name w:val="HTML Address Char"/>
    <w:basedOn w:val="DefaultParagraphFont"/>
    <w:link w:val="HTMLAddress"/>
    <w:uiPriority w:val="99"/>
    <w:semiHidden/>
    <w:rsid w:val="00033AB5"/>
    <w:rPr>
      <w:rFonts w:asciiTheme="minorHAnsi" w:hAnsiTheme="minorHAnsi" w:cstheme="minorBidi"/>
      <w:i/>
      <w:iCs/>
      <w:kern w:val="2"/>
      <w14:ligatures w14:val="standardContextual"/>
    </w:rPr>
  </w:style>
  <w:style w:type="paragraph" w:customStyle="1" w:styleId="ChartRowHeader">
    <w:name w:val="Chart Row Header"/>
    <w:basedOn w:val="ChartColumnHead"/>
    <w:rsid w:val="00033AB5"/>
    <w:pPr>
      <w:spacing w:before="64"/>
      <w:jc w:val="right"/>
    </w:pPr>
    <w:rPr>
      <w:b/>
    </w:rPr>
  </w:style>
  <w:style w:type="paragraph" w:styleId="FootnoteText">
    <w:name w:val="footnote text"/>
    <w:basedOn w:val="Normal"/>
    <w:link w:val="FootnoteTextChar"/>
    <w:uiPriority w:val="99"/>
    <w:rsid w:val="00033AB5"/>
    <w:rPr>
      <w:sz w:val="20"/>
      <w:szCs w:val="20"/>
    </w:rPr>
  </w:style>
  <w:style w:type="character" w:customStyle="1" w:styleId="FootnoteTextChar">
    <w:name w:val="Footnote Text Char"/>
    <w:basedOn w:val="DefaultParagraphFont"/>
    <w:link w:val="FootnoteText"/>
    <w:uiPriority w:val="99"/>
    <w:rsid w:val="00033AB5"/>
    <w:rPr>
      <w:rFonts w:asciiTheme="minorHAnsi" w:hAnsiTheme="minorHAnsi" w:cstheme="minorBidi"/>
      <w:kern w:val="2"/>
      <w:sz w:val="20"/>
      <w:szCs w:val="20"/>
      <w14:ligatures w14:val="standardContextual"/>
    </w:rPr>
  </w:style>
  <w:style w:type="character" w:styleId="FootnoteReference">
    <w:name w:val="footnote reference"/>
    <w:basedOn w:val="DefaultParagraphFont"/>
    <w:uiPriority w:val="99"/>
    <w:rsid w:val="00033AB5"/>
    <w:rPr>
      <w:sz w:val="20"/>
      <w:vertAlign w:val="superscript"/>
    </w:rPr>
  </w:style>
  <w:style w:type="character" w:styleId="Emphasis">
    <w:name w:val="Emphasis"/>
    <w:basedOn w:val="DefaultParagraphFont"/>
    <w:uiPriority w:val="20"/>
    <w:qFormat/>
    <w:rsid w:val="00033AB5"/>
    <w:rPr>
      <w:i/>
      <w:iCs/>
    </w:rPr>
  </w:style>
  <w:style w:type="paragraph" w:customStyle="1" w:styleId="InsideAddress">
    <w:name w:val="Inside Address"/>
    <w:basedOn w:val="Normal"/>
    <w:semiHidden/>
    <w:rsid w:val="00033AB5"/>
    <w:pPr>
      <w:spacing w:line="220" w:lineRule="atLeast"/>
    </w:pPr>
  </w:style>
  <w:style w:type="paragraph" w:customStyle="1" w:styleId="ListNumber6">
    <w:name w:val="List Number 6"/>
    <w:basedOn w:val="ListNumber5"/>
    <w:semiHidden/>
    <w:rsid w:val="00033AB5"/>
    <w:pPr>
      <w:numPr>
        <w:numId w:val="12"/>
      </w:numPr>
      <w:tabs>
        <w:tab w:val="clear" w:pos="1440"/>
      </w:tabs>
    </w:pPr>
  </w:style>
  <w:style w:type="paragraph" w:styleId="ListNumber5">
    <w:name w:val="List Number 5"/>
    <w:basedOn w:val="Normal"/>
    <w:semiHidden/>
    <w:rsid w:val="00033AB5"/>
    <w:pPr>
      <w:numPr>
        <w:numId w:val="9"/>
      </w:numPr>
      <w:tabs>
        <w:tab w:val="left" w:pos="1440"/>
        <w:tab w:val="left" w:pos="1800"/>
      </w:tabs>
    </w:pPr>
  </w:style>
  <w:style w:type="paragraph" w:customStyle="1" w:styleId="ListNumber7">
    <w:name w:val="List Number 7"/>
    <w:basedOn w:val="Normal"/>
    <w:semiHidden/>
    <w:rsid w:val="00033AB5"/>
    <w:pPr>
      <w:numPr>
        <w:numId w:val="13"/>
      </w:numPr>
      <w:tabs>
        <w:tab w:val="left" w:pos="2160"/>
      </w:tabs>
    </w:pPr>
  </w:style>
  <w:style w:type="paragraph" w:customStyle="1" w:styleId="ProcedureName">
    <w:name w:val="ProcedureName"/>
    <w:rsid w:val="00033AB5"/>
    <w:pPr>
      <w:ind w:left="2160" w:hanging="2160"/>
    </w:pPr>
    <w:rPr>
      <w:rFonts w:asciiTheme="minorHAnsi" w:hAnsiTheme="minorHAnsi" w:cstheme="minorBidi"/>
      <w:b/>
      <w:kern w:val="2"/>
      <w:szCs w:val="20"/>
      <w:lang w:eastAsia="ar-SA"/>
      <w14:ligatures w14:val="standardContextual"/>
    </w:rPr>
  </w:style>
  <w:style w:type="character" w:customStyle="1" w:styleId="ProcedureType">
    <w:name w:val="ProcedureType"/>
    <w:basedOn w:val="DefaultParagraphFont"/>
    <w:uiPriority w:val="1"/>
    <w:rsid w:val="00033AB5"/>
  </w:style>
  <w:style w:type="paragraph" w:customStyle="1" w:styleId="SectionHead">
    <w:name w:val="Section Head"/>
    <w:basedOn w:val="BodyText-12Before"/>
    <w:next w:val="BodyText"/>
    <w:qFormat/>
    <w:rsid w:val="00033AB5"/>
    <w:pPr>
      <w:keepNext/>
    </w:pPr>
    <w:rPr>
      <w:rFonts w:eastAsiaTheme="minorHAnsi"/>
      <w:b/>
      <w:sz w:val="28"/>
      <w:szCs w:val="28"/>
    </w:rPr>
  </w:style>
  <w:style w:type="paragraph" w:customStyle="1" w:styleId="SectionSubhead">
    <w:name w:val="Section Subhead"/>
    <w:basedOn w:val="BodyText"/>
    <w:next w:val="BodyText"/>
    <w:rsid w:val="00033AB5"/>
    <w:pPr>
      <w:keepNext/>
      <w:suppressAutoHyphens/>
      <w:spacing w:before="120" w:after="120"/>
    </w:pPr>
    <w:rPr>
      <w:b/>
      <w:szCs w:val="20"/>
      <w:lang w:eastAsia="ar-SA"/>
    </w:rPr>
  </w:style>
  <w:style w:type="character" w:customStyle="1" w:styleId="SOPApprovalDate">
    <w:name w:val="SOPApprovalDate"/>
    <w:basedOn w:val="DefaultParagraphFont"/>
    <w:uiPriority w:val="1"/>
    <w:rsid w:val="00033AB5"/>
    <w:rPr>
      <w:noProof/>
      <w:lang w:val="en-US"/>
    </w:rPr>
  </w:style>
  <w:style w:type="character" w:customStyle="1" w:styleId="SOPName">
    <w:name w:val="SOPName"/>
    <w:basedOn w:val="DefaultParagraphFont"/>
    <w:uiPriority w:val="1"/>
    <w:rsid w:val="00033AB5"/>
  </w:style>
  <w:style w:type="character" w:customStyle="1" w:styleId="SOPNumber">
    <w:name w:val="SOPNumber"/>
    <w:basedOn w:val="DefaultParagraphFont"/>
    <w:uiPriority w:val="1"/>
    <w:rsid w:val="00033AB5"/>
  </w:style>
  <w:style w:type="character" w:customStyle="1" w:styleId="ListBulletChar">
    <w:name w:val="List Bullet Char"/>
    <w:link w:val="ListBullet"/>
    <w:locked/>
    <w:rsid w:val="00033AB5"/>
    <w:rPr>
      <w:rFonts w:asciiTheme="minorHAnsi" w:hAnsiTheme="minorHAnsi" w:cstheme="minorBidi"/>
      <w:kern w:val="2"/>
      <w14:ligatures w14:val="standardContextual"/>
    </w:rPr>
  </w:style>
  <w:style w:type="paragraph" w:styleId="BodyTextIndent">
    <w:name w:val="Body Text Indent"/>
    <w:basedOn w:val="BodyText"/>
    <w:link w:val="BodyTextIndentChar"/>
    <w:rsid w:val="0098628F"/>
    <w:pPr>
      <w:tabs>
        <w:tab w:val="left" w:pos="360"/>
      </w:tabs>
      <w:spacing w:before="60" w:after="60"/>
      <w:ind w:left="360"/>
    </w:pPr>
    <w:rPr>
      <w:rFonts w:ascii="Times New Roman" w:hAnsi="Times New Roman" w:cs="Times New Roman"/>
      <w:kern w:val="0"/>
      <w14:ligatures w14:val="none"/>
    </w:rPr>
  </w:style>
  <w:style w:type="character" w:customStyle="1" w:styleId="BodyTextIndentChar">
    <w:name w:val="Body Text Indent Char"/>
    <w:basedOn w:val="DefaultParagraphFont"/>
    <w:link w:val="BodyTextIndent"/>
    <w:rsid w:val="0098628F"/>
    <w:rPr>
      <w:rFonts w:cs="Times New Roman"/>
    </w:rPr>
  </w:style>
  <w:style w:type="paragraph" w:customStyle="1" w:styleId="Frontistext0">
    <w:name w:val="Frontis text"/>
    <w:basedOn w:val="BodyText"/>
    <w:rsid w:val="0098628F"/>
    <w:pPr>
      <w:spacing w:before="10800" w:after="0"/>
    </w:pPr>
    <w:rPr>
      <w:rFonts w:ascii="Times New Roman" w:hAnsi="Times New Roman" w:cs="Times New Roman"/>
      <w:kern w:val="0"/>
      <w:sz w:val="20"/>
      <w:szCs w:val="20"/>
      <w14:ligatures w14:val="none"/>
    </w:rPr>
  </w:style>
  <w:style w:type="paragraph" w:customStyle="1" w:styleId="BodyTextBold">
    <w:name w:val="Body Text Bold"/>
    <w:basedOn w:val="BodyText"/>
    <w:link w:val="BodyTextBoldChar"/>
    <w:rsid w:val="0098628F"/>
    <w:rPr>
      <w:rFonts w:ascii="Times New Roman" w:hAnsi="Times New Roman" w:cs="Times New Roman"/>
      <w:b/>
      <w:kern w:val="0"/>
      <w14:ligatures w14:val="none"/>
    </w:rPr>
  </w:style>
  <w:style w:type="character" w:customStyle="1" w:styleId="BodyTextBoldChar">
    <w:name w:val="Body Text Bold Char"/>
    <w:link w:val="BodyTextBold"/>
    <w:rsid w:val="0098628F"/>
    <w:rPr>
      <w:rFonts w:cs="Times New Roman"/>
      <w:b/>
    </w:rPr>
  </w:style>
  <w:style w:type="character" w:styleId="UnresolvedMention">
    <w:name w:val="Unresolved Mention"/>
    <w:basedOn w:val="DefaultParagraphFont"/>
    <w:uiPriority w:val="99"/>
    <w:semiHidden/>
    <w:unhideWhenUsed/>
    <w:rsid w:val="00DF6C2B"/>
    <w:rPr>
      <w:color w:val="605E5C"/>
      <w:shd w:val="clear" w:color="auto" w:fill="E1DFDD"/>
    </w:rPr>
  </w:style>
  <w:style w:type="paragraph" w:customStyle="1" w:styleId="NoteBullet">
    <w:name w:val="Note Bullet"/>
    <w:basedOn w:val="Note"/>
    <w:rsid w:val="00D53D60"/>
    <w:pPr>
      <w:numPr>
        <w:numId w:val="43"/>
      </w:num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2.xm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2.xml" /><Relationship Id="rId22" Type="http://schemas.openxmlformats.org/officeDocument/2006/relationships/footer" Target="footer3.xml"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image" Target="media/image16.png" /><Relationship Id="rId3" Type="http://schemas.openxmlformats.org/officeDocument/2006/relationships/fontTable" Target="fontTable.xml" /><Relationship Id="rId30" Type="http://schemas.openxmlformats.org/officeDocument/2006/relationships/image" Target="media/image17.png" /><Relationship Id="rId31" Type="http://schemas.openxmlformats.org/officeDocument/2006/relationships/image" Target="media/image18.png"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customXml" Target="../customXml/item1.xml" /><Relationship Id="rId40" Type="http://schemas.openxmlformats.org/officeDocument/2006/relationships/image" Target="media/image27.png"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image" Target="media/image30.png" /><Relationship Id="rId44" Type="http://schemas.openxmlformats.org/officeDocument/2006/relationships/image" Target="media/image31.png" /><Relationship Id="rId45" Type="http://schemas.openxmlformats.org/officeDocument/2006/relationships/image" Target="media/image32.png" /><Relationship Id="rId46" Type="http://schemas.openxmlformats.org/officeDocument/2006/relationships/footer" Target="footer4.xml" /><Relationship Id="rId47" Type="http://schemas.openxmlformats.org/officeDocument/2006/relationships/image" Target="media/image33.png" /><Relationship Id="rId48" Type="http://schemas.openxmlformats.org/officeDocument/2006/relationships/image" Target="media/image34.png" /><Relationship Id="rId49" Type="http://schemas.openxmlformats.org/officeDocument/2006/relationships/image" Target="media/image35.png" /><Relationship Id="rId5" Type="http://schemas.openxmlformats.org/officeDocument/2006/relationships/customXml" Target="../customXml/item2.xml" /><Relationship Id="rId50" Type="http://schemas.openxmlformats.org/officeDocument/2006/relationships/image" Target="media/image36.png" /><Relationship Id="rId51" Type="http://schemas.openxmlformats.org/officeDocument/2006/relationships/image" Target="media/image37.png" /><Relationship Id="rId52" Type="http://schemas.openxmlformats.org/officeDocument/2006/relationships/image" Target="media/image38.png" /><Relationship Id="rId53" Type="http://schemas.openxmlformats.org/officeDocument/2006/relationships/image" Target="media/image39.png" /><Relationship Id="rId54" Type="http://schemas.openxmlformats.org/officeDocument/2006/relationships/image" Target="media/image40.png" /><Relationship Id="rId55" Type="http://schemas.openxmlformats.org/officeDocument/2006/relationships/image" Target="media/image41.png" /><Relationship Id="rId56" Type="http://schemas.openxmlformats.org/officeDocument/2006/relationships/image" Target="media/image42.png" /><Relationship Id="rId57" Type="http://schemas.openxmlformats.org/officeDocument/2006/relationships/image" Target="media/image43.png" /><Relationship Id="rId58" Type="http://schemas.openxmlformats.org/officeDocument/2006/relationships/image" Target="media/image44.png" /><Relationship Id="rId59" Type="http://schemas.openxmlformats.org/officeDocument/2006/relationships/hyperlink" Target="mailto:OCSEFedSystems@acf.hhs.gov" TargetMode="External" /><Relationship Id="rId6" Type="http://schemas.openxmlformats.org/officeDocument/2006/relationships/customXml" Target="../customXml/item3.xml" /><Relationship Id="rId60" Type="http://schemas.openxmlformats.org/officeDocument/2006/relationships/footer" Target="footer5.xml" /><Relationship Id="rId61" Type="http://schemas.openxmlformats.org/officeDocument/2006/relationships/theme" Target="theme/theme1.xml" /><Relationship Id="rId62" Type="http://schemas.openxmlformats.org/officeDocument/2006/relationships/numbering" Target="numbering.xml" /><Relationship Id="rId63"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footer" Target="footer1.xm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umroesep\OneDrive%20-%20Leidos-LeidosCorpUS\Documents\Custom%20Office%20Templates\2022_12_01_StyleMaster_4_3_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82481B5EEEA443967B52238F4F805F" ma:contentTypeVersion="15" ma:contentTypeDescription="Create a new document." ma:contentTypeScope="" ma:versionID="7b4989cde9cf36a128a926191b092b3c">
  <xsd:schema xmlns:xsd="http://www.w3.org/2001/XMLSchema" xmlns:xs="http://www.w3.org/2001/XMLSchema" xmlns:p="http://schemas.microsoft.com/office/2006/metadata/properties" xmlns:ns2="6684a35a-3bb6-4175-b0ce-12a5db35ab51" xmlns:ns3="c2b2fc3f-ee02-448d-9a30-de2cb7195d66" targetNamespace="http://schemas.microsoft.com/office/2006/metadata/properties" ma:root="true" ma:fieldsID="791439056a5bbcafb92627d53c43b7f3" ns2:_="" ns3:_="">
    <xsd:import namespace="6684a35a-3bb6-4175-b0ce-12a5db35ab51"/>
    <xsd:import namespace="c2b2fc3f-ee02-448d-9a30-de2cb7195d6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4a35a-3bb6-4175-b0ce-12a5db35a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36720f4-e18c-470b-a7a3-6c2f6f943d7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2fc3f-ee02-448d-9a30-de2cb7195d6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49f72a5-ee92-4442-ad0a-2f93af61fcd0}" ma:internalName="TaxCatchAll" ma:showField="CatchAllData" ma:web="c2b2fc3f-ee02-448d-9a30-de2cb7195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684a35a-3bb6-4175-b0ce-12a5db35ab51">
      <Terms xmlns="http://schemas.microsoft.com/office/infopath/2007/PartnerControls"/>
    </lcf76f155ced4ddcb4097134ff3c332f>
    <TaxCatchAll xmlns="c2b2fc3f-ee02-448d-9a30-de2cb7195d6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182481B5EEEA443967B52238F4F805F" ma:contentTypeVersion="15" ma:contentTypeDescription="Create a new document." ma:contentTypeScope="" ma:versionID="7b4989cde9cf36a128a926191b092b3c">
  <xsd:schema xmlns:xsd="http://www.w3.org/2001/XMLSchema" xmlns:xs="http://www.w3.org/2001/XMLSchema" xmlns:p="http://schemas.microsoft.com/office/2006/metadata/properties" xmlns:ns2="6684a35a-3bb6-4175-b0ce-12a5db35ab51" xmlns:ns3="c2b2fc3f-ee02-448d-9a30-de2cb7195d66" targetNamespace="http://schemas.microsoft.com/office/2006/metadata/properties" ma:root="true" ma:fieldsID="791439056a5bbcafb92627d53c43b7f3" ns2:_="" ns3:_="">
    <xsd:import namespace="6684a35a-3bb6-4175-b0ce-12a5db35ab51"/>
    <xsd:import namespace="c2b2fc3f-ee02-448d-9a30-de2cb7195d6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4a35a-3bb6-4175-b0ce-12a5db35a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36720f4-e18c-470b-a7a3-6c2f6f943d7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b2fc3f-ee02-448d-9a30-de2cb7195d6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49f72a5-ee92-4442-ad0a-2f93af61fcd0}" ma:internalName="TaxCatchAll" ma:showField="CatchAllData" ma:web="c2b2fc3f-ee02-448d-9a30-de2cb7195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4D87E1-12B7-4122-9C53-E047681920A8}">
  <ds:schemaRefs>
    <ds:schemaRef ds:uri="http://schemas.openxmlformats.org/officeDocument/2006/bibliography"/>
  </ds:schemaRefs>
</ds:datastoreItem>
</file>

<file path=customXml/itemProps2.xml><?xml version="1.0" encoding="utf-8"?>
<ds:datastoreItem xmlns:ds="http://schemas.openxmlformats.org/officeDocument/2006/customXml" ds:itemID="{FCB0E275-8E41-48D1-9966-B3465154B6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4a35a-3bb6-4175-b0ce-12a5db35ab51"/>
    <ds:schemaRef ds:uri="c2b2fc3f-ee02-448d-9a30-de2cb7195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FAC73-0073-4E17-B3FB-2D1732C398C1}">
  <ds:schemaRefs>
    <ds:schemaRef ds:uri="http://schemas.microsoft.com/sharepoint/v3/contenttype/forms"/>
  </ds:schemaRefs>
</ds:datastoreItem>
</file>

<file path=customXml/itemProps4.xml><?xml version="1.0" encoding="utf-8"?>
<ds:datastoreItem xmlns:ds="http://schemas.openxmlformats.org/officeDocument/2006/customXml" ds:itemID="{5ABADB6E-9EEE-4862-9642-A827E8576362}">
  <ds:schemaRefs>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schemas.microsoft.com/office/infopath/2007/PartnerControls"/>
    <ds:schemaRef ds:uri="c2b2fc3f-ee02-448d-9a30-de2cb7195d66"/>
    <ds:schemaRef ds:uri="6684a35a-3bb6-4175-b0ce-12a5db35ab51"/>
    <ds:schemaRef ds:uri="http://www.w3.org/XML/1998/namespace"/>
  </ds:schemaRefs>
</ds:datastoreItem>
</file>

<file path=customXml/itemProps5.xml><?xml version="1.0" encoding="utf-8"?>
<ds:datastoreItem xmlns:ds="http://schemas.openxmlformats.org/officeDocument/2006/customXml" ds:itemID="{BC6811F9-1201-468F-A575-2C4F931DA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4a35a-3bb6-4175-b0ce-12a5db35ab51"/>
    <ds:schemaRef ds:uri="c2b2fc3f-ee02-448d-9a30-de2cb7195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2022_12_01_StyleMaster_4_3_template</Template>
  <TotalTime>1</TotalTime>
  <Pages>50</Pages>
  <Words>4410</Words>
  <Characters>33309</Characters>
  <Application>Microsoft Office Word</Application>
  <DocSecurity>0</DocSecurity>
  <Lines>277</Lines>
  <Paragraphs>75</Paragraphs>
  <ScaleCrop>false</ScaleCrop>
  <HeadingPairs>
    <vt:vector size="2" baseType="variant">
      <vt:variant>
        <vt:lpstr>Title</vt:lpstr>
      </vt:variant>
      <vt:variant>
        <vt:i4>1</vt:i4>
      </vt:variant>
    </vt:vector>
  </HeadingPairs>
  <TitlesOfParts>
    <vt:vector size="1" baseType="lpstr">
      <vt:lpstr>Portal Page</vt:lpstr>
    </vt:vector>
  </TitlesOfParts>
  <Company>Leidos, Inc.</Company>
  <LinksUpToDate>false</LinksUpToDate>
  <CharactersWithSpaces>37644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Portal Page</dc:title>
  <dc:creator>OCSS Contractor</dc:creator>
  <cp:lastModifiedBy>Hocker, Annette (ACF) (CTR)</cp:lastModifiedBy>
  <cp:revision>2</cp:revision>
  <cp:lastPrinted>2021-07-01T19:41:00Z</cp:lastPrinted>
  <dcterms:created xsi:type="dcterms:W3CDTF">2024-07-01T16:29:00Z</dcterms:created>
  <dcterms:modified xsi:type="dcterms:W3CDTF">2024-07-01T16:29:00Z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low Footer Overwrite">
    <vt:bool>false</vt:bool>
  </property>
  <property fmtid="{D5CDD505-2E9C-101B-9397-08002B2CF9AE}" pid="3" name="Allow Header Overwrite">
    <vt:bool>false</vt:bool>
  </property>
  <property fmtid="{D5CDD505-2E9C-101B-9397-08002B2CF9AE}" pid="4" name="checkedProgramsCount">
    <vt:i4>0</vt:i4>
  </property>
  <property fmtid="{D5CDD505-2E9C-101B-9397-08002B2CF9AE}" pid="5" name="ContentTypeId">
    <vt:lpwstr>0x0101005182481B5EEEA443967B52238F4F805F</vt:lpwstr>
  </property>
  <property fmtid="{D5CDD505-2E9C-101B-9397-08002B2CF9AE}" pid="6" name="Document Author">
    <vt:lpwstr>ACCT05\sleake</vt:lpwstr>
  </property>
  <property fmtid="{D5CDD505-2E9C-101B-9397-08002B2CF9AE}" pid="7" name="Document Sensitivity">
    <vt:lpwstr>1</vt:lpwstr>
  </property>
  <property fmtid="{D5CDD505-2E9C-101B-9397-08002B2CF9AE}" pid="8" name="MediaServiceImageTags">
    <vt:lpwstr/>
  </property>
  <property fmtid="{D5CDD505-2E9C-101B-9397-08002B2CF9AE}" pid="9" name="MSIP_Label_c968a81f-7ed4-4faa-9408-9652e001dd96_ActionId">
    <vt:lpwstr>d2ead649-902e-439a-94d1-f770c691d8dd</vt:lpwstr>
  </property>
  <property fmtid="{D5CDD505-2E9C-101B-9397-08002B2CF9AE}" pid="10" name="MSIP_Label_c968a81f-7ed4-4faa-9408-9652e001dd96_ContentBits">
    <vt:lpwstr>0</vt:lpwstr>
  </property>
  <property fmtid="{D5CDD505-2E9C-101B-9397-08002B2CF9AE}" pid="11" name="MSIP_Label_c968a81f-7ed4-4faa-9408-9652e001dd96_Enabled">
    <vt:lpwstr>true</vt:lpwstr>
  </property>
  <property fmtid="{D5CDD505-2E9C-101B-9397-08002B2CF9AE}" pid="12" name="MSIP_Label_c968a81f-7ed4-4faa-9408-9652e001dd96_Method">
    <vt:lpwstr>Privileged</vt:lpwstr>
  </property>
  <property fmtid="{D5CDD505-2E9C-101B-9397-08002B2CF9AE}" pid="13" name="MSIP_Label_c968a81f-7ed4-4faa-9408-9652e001dd96_Name">
    <vt:lpwstr>Unrestricted</vt:lpwstr>
  </property>
  <property fmtid="{D5CDD505-2E9C-101B-9397-08002B2CF9AE}" pid="14" name="MSIP_Label_c968a81f-7ed4-4faa-9408-9652e001dd96_SetDate">
    <vt:lpwstr>2024-03-11T14:49:47Z</vt:lpwstr>
  </property>
  <property fmtid="{D5CDD505-2E9C-101B-9397-08002B2CF9AE}" pid="15" name="MSIP_Label_c968a81f-7ed4-4faa-9408-9652e001dd96_SiteId">
    <vt:lpwstr>b64da4ac-e800-4cfc-8931-e607f720a1b8</vt:lpwstr>
  </property>
  <property fmtid="{D5CDD505-2E9C-101B-9397-08002B2CF9AE}" pid="16" name="Multiple Selected">
    <vt:lpwstr>-1</vt:lpwstr>
  </property>
  <property fmtid="{D5CDD505-2E9C-101B-9397-08002B2CF9AE}" pid="17" name="OCI Additional Info">
    <vt:lpwstr/>
  </property>
  <property fmtid="{D5CDD505-2E9C-101B-9397-08002B2CF9AE}" pid="18" name="OCI Restriction">
    <vt:bool>false</vt:bool>
  </property>
  <property fmtid="{D5CDD505-2E9C-101B-9397-08002B2CF9AE}" pid="19" name="SIPLongWording">
    <vt:lpwstr/>
  </property>
  <property fmtid="{D5CDD505-2E9C-101B-9397-08002B2CF9AE}" pid="20" name="ThirdParty">
    <vt:lpwstr/>
  </property>
  <property fmtid="{D5CDD505-2E9C-101B-9397-08002B2CF9AE}" pid="21" name="_NewReviewCycle">
    <vt:lpwstr/>
  </property>
</Properties>
</file>