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1604A" w:rsidP="00B1604A" w14:paraId="49C91EC5" w14:textId="77777777">
      <w:pPr>
        <w:jc w:val="center"/>
        <w:rPr>
          <w:b/>
          <w:sz w:val="28"/>
          <w:szCs w:val="28"/>
        </w:rPr>
      </w:pPr>
      <w:r w:rsidRPr="00670903">
        <w:rPr>
          <w:b/>
          <w:sz w:val="28"/>
          <w:szCs w:val="28"/>
        </w:rPr>
        <w:t>Supporting Statement for Paperwork Reduction Act Submissions</w:t>
      </w:r>
    </w:p>
    <w:p w:rsidR="00670903" w:rsidRPr="00670903" w:rsidP="00B1604A" w14:paraId="43AE5657" w14:textId="77777777">
      <w:pPr>
        <w:jc w:val="center"/>
        <w:rPr>
          <w:b/>
          <w:sz w:val="28"/>
          <w:szCs w:val="28"/>
        </w:rPr>
      </w:pPr>
    </w:p>
    <w:p w:rsidR="00B1604A" w:rsidRPr="00670903" w:rsidP="00B1604A" w14:paraId="12331B3B" w14:textId="77777777">
      <w:pPr>
        <w:jc w:val="center"/>
        <w:rPr>
          <w:b/>
          <w:sz w:val="28"/>
          <w:szCs w:val="28"/>
        </w:rPr>
      </w:pPr>
      <w:r w:rsidRPr="00670903">
        <w:rPr>
          <w:b/>
          <w:sz w:val="28"/>
          <w:szCs w:val="28"/>
        </w:rPr>
        <w:t>EIB 92-36 Application for Issuing Bank Credit Limit (IBCL) Under Lender or Exporter-Held Policies</w:t>
      </w:r>
    </w:p>
    <w:p w:rsidR="00B1604A" w:rsidRPr="007D5384" w:rsidP="00B1604A" w14:paraId="4DA84ED2" w14:textId="77777777">
      <w:pPr>
        <w:jc w:val="center"/>
        <w:rPr>
          <w:b/>
          <w:sz w:val="28"/>
          <w:szCs w:val="28"/>
        </w:rPr>
      </w:pPr>
    </w:p>
    <w:p w:rsidR="005D2E7D" w:rsidRPr="00B9787D" w:rsidP="005D2E7D" w14:paraId="1476A754" w14:textId="552681C3">
      <w:pPr>
        <w:pStyle w:val="xmsonormal"/>
        <w:rPr>
          <w:rFonts w:eastAsia="Times New Roman"/>
        </w:rPr>
      </w:pPr>
      <w:r w:rsidRPr="00B9787D">
        <w:rPr>
          <w:rFonts w:eastAsia="Times New Roman"/>
        </w:rPr>
        <w:t xml:space="preserve">Additional Information related to the </w:t>
      </w:r>
      <w:r w:rsidRPr="00B9787D">
        <w:t>to the Export Import Bank’s privacy</w:t>
      </w:r>
      <w:r w:rsidRPr="00B9787D">
        <w:rPr>
          <w:rFonts w:eastAsia="Times New Roman"/>
        </w:rPr>
        <w:t xml:space="preserve"> policies for 3048-0016 (EIB 92-36) collection: </w:t>
      </w:r>
    </w:p>
    <w:p w:rsidR="005D2E7D" w:rsidRPr="00B9787D" w:rsidP="005D2E7D" w14:paraId="26FE0999" w14:textId="77777777">
      <w:pPr>
        <w:pStyle w:val="xmsonormal"/>
        <w:rPr>
          <w:rFonts w:eastAsia="Times New Roman"/>
        </w:rPr>
      </w:pPr>
    </w:p>
    <w:p w:rsidR="005D2E7D" w:rsidRPr="00B9787D" w:rsidP="005D2E7D" w14:paraId="7AC30261" w14:textId="77777777">
      <w:pPr>
        <w:pStyle w:val="xmsonormal"/>
        <w:numPr>
          <w:ilvl w:val="0"/>
          <w:numId w:val="16"/>
        </w:numPr>
        <w:rPr>
          <w:rFonts w:eastAsia="Times New Roman"/>
        </w:rPr>
      </w:pPr>
      <w:r w:rsidRPr="00B9787D">
        <w:rPr>
          <w:rFonts w:eastAsia="Times New Roman"/>
        </w:rPr>
        <w:t>Is the information collected maintained as part of a system of records?</w:t>
      </w:r>
    </w:p>
    <w:p w:rsidR="005D2E7D" w:rsidRPr="00B9787D" w:rsidP="005D2E7D" w14:paraId="263F2E3D" w14:textId="77777777">
      <w:pPr>
        <w:pStyle w:val="xmsonormal"/>
        <w:ind w:left="720"/>
        <w:rPr>
          <w:rFonts w:eastAsia="Times New Roman"/>
        </w:rPr>
      </w:pPr>
    </w:p>
    <w:p w:rsidR="005D2E7D" w:rsidRPr="00B9787D" w:rsidP="005D2E7D" w14:paraId="60DD9C52" w14:textId="04B563F3">
      <w:pPr>
        <w:pStyle w:val="xmsonormal"/>
        <w:ind w:left="720"/>
        <w:rPr>
          <w:rFonts w:eastAsia="Times New Roman"/>
        </w:rPr>
      </w:pPr>
      <w:r w:rsidRPr="00B9787D">
        <w:rPr>
          <w:rFonts w:eastAsia="Times New Roman"/>
        </w:rPr>
        <w:t>Information collected by 3048-0016 (EIB 92-36) is maintained in a system that is not a System of Records.  The collected information pertains to corporations and institutions, not to private individuals.  In those cases when a sole proprietorship is the customer, the information provided represents a business.  The contact information is for an individual in a professional capacity, representing an institution or a corporation, not PII.</w:t>
      </w:r>
    </w:p>
    <w:p w:rsidR="005D2E7D" w:rsidRPr="00B9787D" w:rsidP="005D2E7D" w14:paraId="30C2DE8A" w14:textId="77777777">
      <w:pPr>
        <w:pStyle w:val="xmsonormal"/>
        <w:ind w:left="720"/>
        <w:rPr>
          <w:rFonts w:eastAsia="Times New Roman"/>
        </w:rPr>
      </w:pPr>
    </w:p>
    <w:p w:rsidR="005D2E7D" w:rsidRPr="00B9787D" w:rsidP="005D2E7D" w14:paraId="3EE02B6D" w14:textId="77777777">
      <w:pPr>
        <w:pStyle w:val="xmsonormal"/>
        <w:numPr>
          <w:ilvl w:val="0"/>
          <w:numId w:val="16"/>
        </w:numPr>
        <w:rPr>
          <w:rFonts w:eastAsia="Times New Roman"/>
        </w:rPr>
      </w:pPr>
      <w:r w:rsidRPr="00B9787D">
        <w:rPr>
          <w:rFonts w:eastAsia="Times New Roman"/>
        </w:rPr>
        <w:t>Does EXIM Bank have a Privacy Impact Assessment or System of Records Notice that is applicable to the information collected?</w:t>
      </w:r>
    </w:p>
    <w:p w:rsidR="005D2E7D" w:rsidRPr="00B9787D" w:rsidP="005D2E7D" w14:paraId="38EEBF87" w14:textId="77777777">
      <w:pPr>
        <w:pStyle w:val="ListParagraph"/>
      </w:pPr>
    </w:p>
    <w:p w:rsidR="005D2E7D" w:rsidRPr="00B9787D" w:rsidP="005D2E7D" w14:paraId="3A366A19" w14:textId="19F4FB8C">
      <w:pPr>
        <w:pStyle w:val="xmsonormal"/>
        <w:ind w:left="720"/>
        <w:rPr>
          <w:rFonts w:eastAsia="Times New Roman"/>
        </w:rPr>
      </w:pPr>
      <w:r w:rsidRPr="00B9787D">
        <w:rPr>
          <w:rFonts w:eastAsia="Times New Roman"/>
        </w:rPr>
        <w:t xml:space="preserve">The most recent Privacy Impact Assessment applicable to the collected information is the EXIM Online (EOL) Privacy Impact Assessment (PIA), dated </w:t>
      </w:r>
      <w:r w:rsidRPr="00B9787D" w:rsidR="00B324CA">
        <w:rPr>
          <w:rFonts w:eastAsia="Times New Roman"/>
        </w:rPr>
        <w:t>July 17, 2024</w:t>
      </w:r>
      <w:r w:rsidRPr="00B9787D">
        <w:rPr>
          <w:rFonts w:eastAsia="Times New Roman"/>
        </w:rPr>
        <w:t>.  The PIA determined that EOL is not a System of records under the Privacy Act, 5 U.S.C 552a.</w:t>
      </w:r>
    </w:p>
    <w:p w:rsidR="005D2E7D" w:rsidRPr="00B9787D" w:rsidP="005D2E7D" w14:paraId="54910292" w14:textId="77777777">
      <w:pPr>
        <w:pStyle w:val="ListParagraph"/>
      </w:pPr>
    </w:p>
    <w:p w:rsidR="005D2E7D" w:rsidRPr="00B9787D" w:rsidP="005D2E7D" w14:paraId="5A1C6B70" w14:textId="77777777">
      <w:pPr>
        <w:pStyle w:val="xmsonormal"/>
        <w:numPr>
          <w:ilvl w:val="0"/>
          <w:numId w:val="16"/>
        </w:numPr>
        <w:rPr>
          <w:rFonts w:eastAsia="Times New Roman"/>
        </w:rPr>
      </w:pPr>
      <w:r w:rsidRPr="00B9787D">
        <w:rPr>
          <w:rFonts w:eastAsia="Times New Roman"/>
        </w:rPr>
        <w:t>Has the form contained in this information collection request been reviewed by EXIM Bank’s privacy office or staff?</w:t>
      </w:r>
    </w:p>
    <w:p w:rsidR="005D2E7D" w:rsidRPr="00B9787D" w:rsidP="005D2E7D" w14:paraId="0F527DB5" w14:textId="77777777">
      <w:pPr>
        <w:pStyle w:val="ListParagraph"/>
      </w:pPr>
    </w:p>
    <w:p w:rsidR="005D2E7D" w:rsidRPr="004A17FE" w:rsidP="005D2E7D" w14:paraId="6AAD504F" w14:textId="4F4F2910">
      <w:pPr>
        <w:pStyle w:val="xmsonormal"/>
        <w:ind w:left="720"/>
        <w:rPr>
          <w:rFonts w:eastAsia="Times New Roman"/>
        </w:rPr>
      </w:pPr>
      <w:r w:rsidRPr="00B9787D">
        <w:rPr>
          <w:rFonts w:eastAsia="Times New Roman"/>
        </w:rPr>
        <w:t>Yes, 3048-0016 (EIB 92-36) collection has been reviewed by EXIM Bank’s privacy office.</w:t>
      </w:r>
    </w:p>
    <w:p w:rsidR="00B1604A" w:rsidRPr="007D5384" w:rsidP="00B1604A" w14:paraId="4CE4A475" w14:textId="77777777">
      <w:pPr>
        <w:jc w:val="center"/>
        <w:rPr>
          <w:b/>
          <w:sz w:val="28"/>
          <w:szCs w:val="28"/>
        </w:rPr>
      </w:pPr>
      <w:r w:rsidRPr="007D5384">
        <w:rPr>
          <w:b/>
          <w:sz w:val="28"/>
          <w:szCs w:val="28"/>
        </w:rPr>
        <w:t xml:space="preserve"> </w:t>
      </w:r>
    </w:p>
    <w:p w:rsidR="00BD07E6" w:rsidRPr="00B324CA" w:rsidP="00BD07E6" w14:paraId="7A85F1FE" w14:textId="77777777">
      <w:pPr>
        <w:rPr>
          <w:u w:val="single"/>
          <w14:shadow w14:blurRad="50800" w14:dist="38100" w14:dir="2700000" w14:sx="100000" w14:sy="100000" w14:kx="0" w14:ky="0" w14:algn="tl">
            <w14:srgbClr w14:val="000000">
              <w14:alpha w14:val="60000"/>
            </w14:srgbClr>
          </w14:shadow>
        </w:rPr>
      </w:pPr>
      <w:r w:rsidRPr="00B324CA">
        <w:rPr>
          <w:u w:val="single"/>
          <w14:shadow w14:blurRad="50800" w14:dist="38100" w14:dir="2700000" w14:sx="100000" w14:sy="100000" w14:kx="0" w14:ky="0" w14:algn="tl">
            <w14:srgbClr w14:val="000000">
              <w14:alpha w14:val="60000"/>
            </w14:srgbClr>
          </w14:shadow>
        </w:rPr>
        <w:t>General Instructions</w:t>
      </w:r>
    </w:p>
    <w:p w:rsidR="00BD07E6" w:rsidRPr="00B324CA" w:rsidP="00BD07E6" w14:paraId="7FA1A723" w14:textId="4616AD81">
      <w:p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 xml:space="preserve">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w:t>
      </w:r>
      <w:r w:rsidRPr="00B324CA" w:rsidR="00A653C5">
        <w:rPr>
          <w14:shadow w14:blurRad="50800" w14:dist="38100" w14:dir="2700000" w14:sx="100000" w14:sy="100000" w14:kx="0" w14:ky="0" w14:algn="tl">
            <w14:srgbClr w14:val="000000">
              <w14:alpha w14:val="60000"/>
            </w14:srgbClr>
          </w14:shadow>
        </w:rPr>
        <w:t>below and</w:t>
      </w:r>
      <w:r w:rsidRPr="00B324CA">
        <w:rPr>
          <w14:shadow w14:blurRad="50800" w14:dist="38100" w14:dir="2700000" w14:sx="100000" w14:sy="100000" w14:kx="0" w14:ky="0" w14:algn="tl">
            <w14:srgbClr w14:val="000000">
              <w14:alpha w14:val="60000"/>
            </w14:srgbClr>
          </w14:shadow>
        </w:rPr>
        <w:t xml:space="preserve"> must contain information specified in Section A below.  If an item is not applicable, provide a brief explanation.  OMB reserves the right to require the submission of additional information with respect to any request for approval.</w:t>
      </w:r>
    </w:p>
    <w:p w:rsidR="00BD07E6" w:rsidRPr="00B324CA" w:rsidP="00BD07E6" w14:paraId="7795F24E" w14:textId="77777777">
      <w:pPr>
        <w:rPr>
          <w14:shadow w14:blurRad="50800" w14:dist="38100" w14:dir="2700000" w14:sx="100000" w14:sy="100000" w14:kx="0" w14:ky="0" w14:algn="tl">
            <w14:srgbClr w14:val="000000">
              <w14:alpha w14:val="60000"/>
            </w14:srgbClr>
          </w14:shadow>
        </w:rPr>
      </w:pPr>
    </w:p>
    <w:p w:rsidR="00BD07E6" w:rsidRPr="00B324CA" w:rsidP="00BD07E6" w14:paraId="4E7D9FA2" w14:textId="77777777">
      <w:pPr>
        <w:rPr>
          <w:u w:val="single"/>
          <w14:shadow w14:blurRad="50800" w14:dist="38100" w14:dir="2700000" w14:sx="100000" w14:sy="100000" w14:kx="0" w14:ky="0" w14:algn="tl">
            <w14:srgbClr w14:val="000000">
              <w14:alpha w14:val="60000"/>
            </w14:srgbClr>
          </w14:shadow>
        </w:rPr>
      </w:pPr>
      <w:r w:rsidRPr="00B324CA">
        <w:rPr>
          <w:u w:val="single"/>
          <w14:shadow w14:blurRad="50800" w14:dist="38100" w14:dir="2700000" w14:sx="100000" w14:sy="100000" w14:kx="0" w14:ky="0" w14:algn="tl">
            <w14:srgbClr w14:val="000000">
              <w14:alpha w14:val="60000"/>
            </w14:srgbClr>
          </w14:shadow>
        </w:rPr>
        <w:t>Specific Instructions</w:t>
      </w:r>
    </w:p>
    <w:p w:rsidR="00BD07E6" w:rsidRPr="00B324CA" w:rsidP="00BD07E6" w14:paraId="4461E916" w14:textId="77777777">
      <w:pPr>
        <w:rPr>
          <w14:shadow w14:blurRad="50800" w14:dist="38100" w14:dir="2700000" w14:sx="100000" w14:sy="100000" w14:kx="0" w14:ky="0" w14:algn="tl">
            <w14:srgbClr w14:val="000000">
              <w14:alpha w14:val="60000"/>
            </w14:srgbClr>
          </w14:shadow>
        </w:rPr>
      </w:pPr>
    </w:p>
    <w:p w:rsidR="00BD07E6" w:rsidRPr="00B324CA" w:rsidP="00B1604A" w14:paraId="7B37C5A8" w14:textId="77777777">
      <w:pPr>
        <w:ind w:firstLine="360"/>
        <w:rPr>
          <w:b/>
          <w14:shadow w14:blurRad="50800" w14:dist="38100" w14:dir="2700000" w14:sx="100000" w14:sy="100000" w14:kx="0" w14:ky="0" w14:algn="tl">
            <w14:srgbClr w14:val="000000">
              <w14:alpha w14:val="60000"/>
            </w14:srgbClr>
          </w14:shadow>
        </w:rPr>
      </w:pPr>
      <w:r w:rsidRPr="00B324CA">
        <w:rPr>
          <w:b/>
          <w14:shadow w14:blurRad="50800" w14:dist="38100" w14:dir="2700000" w14:sx="100000" w14:sy="100000" w14:kx="0" w14:ky="0" w14:algn="tl">
            <w14:srgbClr w14:val="000000">
              <w14:alpha w14:val="60000"/>
            </w14:srgbClr>
          </w14:shadow>
        </w:rPr>
        <w:t>A.  Justification</w:t>
      </w:r>
    </w:p>
    <w:p w:rsidR="00BD07E6" w:rsidRPr="00B324CA" w:rsidP="00BD07E6" w14:paraId="25A6C7FA" w14:textId="77777777">
      <w:pPr>
        <w:rPr>
          <w14:shadow w14:blurRad="50800" w14:dist="38100" w14:dir="2700000" w14:sx="100000" w14:sy="100000" w14:kx="0" w14:ky="0" w14:algn="tl">
            <w14:srgbClr w14:val="000000">
              <w14:alpha w14:val="60000"/>
            </w14:srgbClr>
          </w14:shadow>
        </w:rPr>
      </w:pPr>
    </w:p>
    <w:p w:rsidR="00BD07E6" w:rsidRPr="007D5384" w:rsidP="00BD07E6" w14:paraId="0A5284BC" w14:textId="77777777">
      <w:pPr>
        <w:numPr>
          <w:ilvl w:val="0"/>
          <w:numId w:val="3"/>
        </w:numPr>
      </w:pPr>
      <w:r w:rsidRPr="007D5384">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D07E6" w:rsidRPr="007D5384" w:rsidP="00BD07E6" w14:paraId="1ABADBA5" w14:textId="77777777"/>
    <w:p w:rsidR="004051EE" w:rsidRPr="007D5384" w:rsidP="00CC7813" w14:paraId="0D88F707" w14:textId="77777777">
      <w:pPr>
        <w:spacing w:after="120"/>
        <w:ind w:left="360"/>
      </w:pPr>
      <w:r w:rsidRPr="007D5384">
        <w:t>The Export Import Bank of the United States (</w:t>
      </w:r>
      <w:r w:rsidRPr="007D5384" w:rsidR="00B1604A">
        <w:t>EXIM</w:t>
      </w:r>
      <w:r w:rsidRPr="007D5384">
        <w:t xml:space="preserve">) pursuant to the Export Import Bank Act of 1945, as amended (12 USC 635, et seq), facilitates the finance of export of U.S. goods and services.  By neutralizing the effect of export credit insurance and guarantees offered by foreign governments and by absorbing credit risks that the private sector will not accept, </w:t>
      </w:r>
      <w:r w:rsidRPr="007D5384" w:rsidR="00B1604A">
        <w:t>EXIM</w:t>
      </w:r>
      <w:r w:rsidRPr="007D5384">
        <w:t xml:space="preserve"> enables U.S. exporters to complete fairly in foreign markets on the basis of price and product.  This collection of information is necessary, pursuant to 12 USC Sec. 635 (a) (1), to determine eligibility of the applicant for </w:t>
      </w:r>
      <w:r w:rsidRPr="007D5384" w:rsidR="00B1604A">
        <w:t>EXIM</w:t>
      </w:r>
      <w:r w:rsidRPr="007D5384">
        <w:t xml:space="preserve"> assistance.</w:t>
      </w:r>
    </w:p>
    <w:p w:rsidR="00285AA8" w:rsidRPr="00B9787D" w:rsidP="00553CBB" w14:paraId="5A796FDA" w14:textId="77777777">
      <w:pPr>
        <w:ind w:left="360"/>
        <w:rPr>
          <w:color w:val="000000"/>
        </w:rPr>
      </w:pPr>
      <w:r w:rsidRPr="00B9787D">
        <w:rPr>
          <w:color w:val="000000"/>
        </w:rPr>
        <w:t>EXIM has made no changes to the report as compared to the previous version and is asking for a renewal of approval.</w:t>
      </w:r>
    </w:p>
    <w:p w:rsidR="00553CBB" w:rsidRPr="00B324CA" w:rsidP="00BD07E6" w14:paraId="7FC4F3C1" w14:textId="77777777">
      <w:pPr>
        <w:rPr>
          <w14:shadow w14:blurRad="50800" w14:dist="38100" w14:dir="2700000" w14:sx="100000" w14:sy="100000" w14:kx="0" w14:ky="0" w14:algn="tl">
            <w14:srgbClr w14:val="000000">
              <w14:alpha w14:val="60000"/>
            </w14:srgbClr>
          </w14:shadow>
        </w:rPr>
      </w:pPr>
    </w:p>
    <w:p w:rsidR="00BD07E6" w:rsidRPr="00B324CA" w:rsidP="00BD07E6" w14:paraId="41C83317" w14:textId="16267B0D">
      <w:pPr>
        <w:numPr>
          <w:ilvl w:val="0"/>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 xml:space="preserve">Indicate how, by whom and for what purpose the information is to be used.  Except for a new collection, indicate the actual use the agency has made of the information received </w:t>
      </w:r>
      <w:r w:rsidRPr="00B324CA" w:rsidR="00A653C5">
        <w:rPr>
          <w14:shadow w14:blurRad="50800" w14:dist="38100" w14:dir="2700000" w14:sx="100000" w14:sy="100000" w14:kx="0" w14:ky="0" w14:algn="tl">
            <w14:srgbClr w14:val="000000">
              <w14:alpha w14:val="60000"/>
            </w14:srgbClr>
          </w14:shadow>
        </w:rPr>
        <w:t>from</w:t>
      </w:r>
      <w:r w:rsidRPr="00B324CA">
        <w:rPr>
          <w14:shadow w14:blurRad="50800" w14:dist="38100" w14:dir="2700000" w14:sx="100000" w14:sy="100000" w14:kx="0" w14:ky="0" w14:algn="tl">
            <w14:srgbClr w14:val="000000">
              <w14:alpha w14:val="60000"/>
            </w14:srgbClr>
          </w14:shadow>
        </w:rPr>
        <w:t xml:space="preserve"> the current collection.</w:t>
      </w:r>
    </w:p>
    <w:p w:rsidR="00553CBB" w:rsidRPr="00B9787D" w:rsidP="00B9787D" w14:paraId="385CDC7D" w14:textId="77777777">
      <w:pPr>
        <w:ind w:left="360"/>
        <w:rPr>
          <w:color w:val="000000"/>
        </w:rPr>
      </w:pPr>
    </w:p>
    <w:p w:rsidR="00553CBB" w:rsidRPr="00B9787D" w:rsidP="00553CBB" w14:paraId="5D8366CC" w14:textId="77777777">
      <w:pPr>
        <w:ind w:left="360"/>
        <w:rPr>
          <w:color w:val="000000"/>
        </w:rPr>
      </w:pPr>
      <w:r w:rsidRPr="00B9787D">
        <w:rPr>
          <w:color w:val="000000"/>
        </w:rPr>
        <w:t xml:space="preserve">This form is used by </w:t>
      </w:r>
      <w:r w:rsidRPr="00B9787D" w:rsidR="006222C1">
        <w:rPr>
          <w:color w:val="000000"/>
        </w:rPr>
        <w:t xml:space="preserve">a financial institution </w:t>
      </w:r>
      <w:r w:rsidRPr="00B9787D">
        <w:rPr>
          <w:color w:val="000000"/>
        </w:rPr>
        <w:t xml:space="preserve">(or broker acting on its behalf) in order to obtain approval for coverage </w:t>
      </w:r>
      <w:r w:rsidRPr="00B9787D" w:rsidR="00407A6C">
        <w:rPr>
          <w:color w:val="000000"/>
        </w:rPr>
        <w:t>of a</w:t>
      </w:r>
      <w:r w:rsidRPr="00B9787D" w:rsidR="006222C1">
        <w:rPr>
          <w:color w:val="000000"/>
        </w:rPr>
        <w:t xml:space="preserve"> specific issuing bank</w:t>
      </w:r>
      <w:r w:rsidRPr="00B9787D">
        <w:rPr>
          <w:color w:val="000000"/>
        </w:rPr>
        <w:t xml:space="preserve">.  The information received </w:t>
      </w:r>
      <w:r w:rsidRPr="00B9787D" w:rsidR="00407A6C">
        <w:rPr>
          <w:color w:val="000000"/>
        </w:rPr>
        <w:t>provides EXIM</w:t>
      </w:r>
      <w:r w:rsidRPr="00B9787D">
        <w:rPr>
          <w:color w:val="000000"/>
        </w:rPr>
        <w:t xml:space="preserve"> staff with the information necessary to make a determination of the eligibility of the </w:t>
      </w:r>
      <w:r w:rsidRPr="00B9787D" w:rsidR="006222C1">
        <w:rPr>
          <w:color w:val="000000"/>
        </w:rPr>
        <w:t>issuing bank</w:t>
      </w:r>
      <w:r w:rsidRPr="00B9787D">
        <w:rPr>
          <w:color w:val="000000"/>
        </w:rPr>
        <w:t xml:space="preserve"> and transaction for </w:t>
      </w:r>
      <w:r w:rsidRPr="00B9787D" w:rsidR="00B1604A">
        <w:rPr>
          <w:color w:val="000000"/>
        </w:rPr>
        <w:t>EXIM</w:t>
      </w:r>
      <w:r w:rsidRPr="00B9787D">
        <w:rPr>
          <w:color w:val="000000"/>
        </w:rPr>
        <w:t xml:space="preserve"> assistance under its </w:t>
      </w:r>
      <w:r w:rsidRPr="00B9787D" w:rsidR="006222C1">
        <w:rPr>
          <w:color w:val="000000"/>
        </w:rPr>
        <w:t>insurance program</w:t>
      </w:r>
      <w:r w:rsidRPr="00B9787D">
        <w:rPr>
          <w:color w:val="000000"/>
        </w:rPr>
        <w:t>.</w:t>
      </w:r>
    </w:p>
    <w:p w:rsidR="00553CBB" w:rsidRPr="00B324CA" w:rsidP="00553CBB" w14:paraId="150B9394" w14:textId="77777777">
      <w:pPr>
        <w:rPr>
          <w14:shadow w14:blurRad="50800" w14:dist="38100" w14:dir="2700000" w14:sx="100000" w14:sy="100000" w14:kx="0" w14:ky="0" w14:algn="tl">
            <w14:srgbClr w14:val="000000">
              <w14:alpha w14:val="60000"/>
            </w14:srgbClr>
          </w14:shadow>
        </w:rPr>
      </w:pPr>
    </w:p>
    <w:p w:rsidR="00BD07E6" w:rsidP="00BD07E6" w14:paraId="782944B7" w14:textId="77777777">
      <w:pPr>
        <w:numPr>
          <w:ilvl w:val="0"/>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 xml:space="preserve">Describe whether, and to what extent, the collection of information involves the use of automated, electronic mechanical, or other technological collection techniques or other forms of information technology, e.g., permitting electronic submissions of responses, and the basis for the decision for adopting this means of collection.  Also describe any consideration of </w:t>
      </w:r>
      <w:r w:rsidRPr="00B9787D">
        <w:rPr>
          <w14:shadow w14:blurRad="50800" w14:dist="38100" w14:dir="2700000" w14:sx="100000" w14:sy="100000" w14:kx="0" w14:ky="0" w14:algn="tl">
            <w14:srgbClr w14:val="000000">
              <w14:alpha w14:val="60000"/>
            </w14:srgbClr>
          </w14:shadow>
        </w:rPr>
        <w:t>using information technology to reduce burden.</w:t>
      </w:r>
    </w:p>
    <w:p w:rsidR="00B9787D" w:rsidP="00B9787D" w14:paraId="77593C04" w14:textId="77777777">
      <w:pPr>
        <w:rPr>
          <w14:shadow w14:blurRad="50800" w14:dist="38100" w14:dir="2700000" w14:sx="100000" w14:sy="100000" w14:kx="0" w14:ky="0" w14:algn="tl">
            <w14:srgbClr w14:val="000000">
              <w14:alpha w14:val="60000"/>
            </w14:srgbClr>
          </w14:shadow>
        </w:rPr>
      </w:pPr>
    </w:p>
    <w:p w:rsidR="00B9787D" w:rsidRPr="00B9787D" w:rsidP="00B9787D" w14:paraId="4D84D739" w14:textId="602BCB90">
      <w:pPr>
        <w:ind w:left="360"/>
        <w:rPr>
          <w:color w:val="000000"/>
        </w:rPr>
      </w:pPr>
      <w:r w:rsidRPr="00B9787D">
        <w:rPr>
          <w:color w:val="000000"/>
        </w:rPr>
        <w:t>EXIM is accepting this application online and in hard copy form (e.g., by mail or fax). The online application offers the U.S. exporting community the opportunity to electronically submit and manage an insurance policy, which will reduce the paperwork burden, reduce processing times, and minimize the expense of using a mail service.</w:t>
      </w:r>
    </w:p>
    <w:p w:rsidR="00553CBB" w:rsidRPr="00B9787D" w:rsidP="00553CBB" w14:paraId="623E2A46" w14:textId="77777777">
      <w:pPr>
        <w:rPr>
          <w14:shadow w14:blurRad="50800" w14:dist="38100" w14:dir="2700000" w14:sx="100000" w14:sy="100000" w14:kx="0" w14:ky="0" w14:algn="tl">
            <w14:srgbClr w14:val="000000">
              <w14:alpha w14:val="60000"/>
            </w14:srgbClr>
          </w14:shadow>
        </w:rPr>
      </w:pPr>
    </w:p>
    <w:p w:rsidR="00BD07E6" w:rsidRPr="00B324CA" w:rsidP="00BD07E6" w14:paraId="03981ADE" w14:textId="77777777">
      <w:pPr>
        <w:numPr>
          <w:ilvl w:val="0"/>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Describe effort to identify duplication.  Show specifically why any similar information already available cannot be used or modified for use for the purposes described in Item 2 above.</w:t>
      </w:r>
    </w:p>
    <w:p w:rsidR="009154EF" w:rsidRPr="00B324CA" w:rsidP="009154EF" w14:paraId="632EC6E0" w14:textId="77777777">
      <w:pPr>
        <w:ind w:left="720"/>
        <w:rPr>
          <w14:shadow w14:blurRad="50800" w14:dist="38100" w14:dir="2700000" w14:sx="100000" w14:sy="100000" w14:kx="0" w14:ky="0" w14:algn="tl">
            <w14:srgbClr w14:val="000000">
              <w14:alpha w14:val="60000"/>
            </w14:srgbClr>
          </w14:shadow>
        </w:rPr>
      </w:pPr>
    </w:p>
    <w:p w:rsidR="009154EF" w:rsidRPr="00B9787D" w:rsidP="00B9787D" w14:paraId="5FAA5312" w14:textId="68629D2E">
      <w:pPr>
        <w:ind w:left="360"/>
        <w:rPr>
          <w:color w:val="000000"/>
        </w:rPr>
      </w:pPr>
      <w:r w:rsidRPr="00B9787D">
        <w:rPr>
          <w:color w:val="000000"/>
        </w:rPr>
        <w:t>All applications are independent of  each other;  therefore, there is no duplication. Each application corresponds to a unique insurance product.  Should some information already be on file, the application allows the applicant to indicate  so.</w:t>
      </w:r>
    </w:p>
    <w:p w:rsidR="009154EF" w:rsidRPr="00B324CA" w:rsidP="009154EF" w14:paraId="0C3A0BFC" w14:textId="77777777">
      <w:pPr>
        <w:rPr>
          <w14:shadow w14:blurRad="50800" w14:dist="38100" w14:dir="2700000" w14:sx="100000" w14:sy="100000" w14:kx="0" w14:ky="0" w14:algn="tl">
            <w14:srgbClr w14:val="000000">
              <w14:alpha w14:val="60000"/>
            </w14:srgbClr>
          </w14:shadow>
        </w:rPr>
      </w:pPr>
    </w:p>
    <w:p w:rsidR="00BD07E6" w:rsidRPr="00B9787D" w:rsidP="00BD07E6" w14:paraId="768CF2F1" w14:textId="77777777">
      <w:pPr>
        <w:numPr>
          <w:ilvl w:val="0"/>
          <w:numId w:val="3"/>
        </w:num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If the collection of information impacts small businesses or other small entities describe any methods used to minimize burden.</w:t>
      </w:r>
    </w:p>
    <w:p w:rsidR="00553CBB" w:rsidRPr="00B9787D" w:rsidP="00553CBB" w14:paraId="1850F76C" w14:textId="77777777">
      <w:pPr>
        <w:rPr>
          <w14:shadow w14:blurRad="50800" w14:dist="38100" w14:dir="2700000" w14:sx="100000" w14:sy="100000" w14:kx="0" w14:ky="0" w14:algn="tl">
            <w14:srgbClr w14:val="000000">
              <w14:alpha w14:val="60000"/>
            </w14:srgbClr>
          </w14:shadow>
        </w:rPr>
      </w:pPr>
    </w:p>
    <w:p w:rsidR="009154EF" w:rsidRPr="00B9787D" w:rsidP="00B9787D" w14:paraId="47A70913" w14:textId="1CEB9B06">
      <w:pPr>
        <w:ind w:left="360"/>
        <w:rPr>
          <w:color w:val="000000"/>
        </w:rPr>
      </w:pPr>
      <w:r w:rsidRPr="00B9787D">
        <w:rPr>
          <w:color w:val="000000"/>
        </w:rPr>
        <w:t>As stated in #3 above, the burden to small businesses is reduced  largely through the elimination of the unnecessary back-and-forth transmission of  hard copy documents with inconsistent timeliness and reliability of delivery by the mail system.</w:t>
      </w:r>
    </w:p>
    <w:p w:rsidR="009154EF" w:rsidRPr="00B324CA" w:rsidP="00553CBB" w14:paraId="0D50BA01" w14:textId="77777777">
      <w:pPr>
        <w:rPr>
          <w14:shadow w14:blurRad="50800" w14:dist="38100" w14:dir="2700000" w14:sx="100000" w14:sy="100000" w14:kx="0" w14:ky="0" w14:algn="tl">
            <w14:srgbClr w14:val="000000">
              <w14:alpha w14:val="60000"/>
            </w14:srgbClr>
          </w14:shadow>
        </w:rPr>
      </w:pPr>
    </w:p>
    <w:p w:rsidR="00BD07E6" w:rsidRPr="00B324CA" w:rsidP="00BD07E6" w14:paraId="6860BB48" w14:textId="77777777">
      <w:pPr>
        <w:rPr>
          <w14:shadow w14:blurRad="50800" w14:dist="38100" w14:dir="2700000" w14:sx="100000" w14:sy="100000" w14:kx="0" w14:ky="0" w14:algn="tl">
            <w14:srgbClr w14:val="000000">
              <w14:alpha w14:val="60000"/>
            </w14:srgbClr>
          </w14:shadow>
        </w:rPr>
      </w:pPr>
    </w:p>
    <w:p w:rsidR="00BD07E6" w:rsidRPr="00B324CA" w:rsidP="00BD07E6" w14:paraId="61FDB310" w14:textId="77777777">
      <w:pPr>
        <w:numPr>
          <w:ilvl w:val="0"/>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Describe the consequence to Federal program or policy activities if the collection is not conducted or is conducted less frequently, as well as any technical or legal obstacles to reducing burden.</w:t>
      </w:r>
    </w:p>
    <w:p w:rsidR="00553CBB" w:rsidRPr="00B324CA" w:rsidP="00553CBB" w14:paraId="5CCB5AF5" w14:textId="77777777">
      <w:pPr>
        <w:rPr>
          <w14:shadow w14:blurRad="50800" w14:dist="38100" w14:dir="2700000" w14:sx="100000" w14:sy="100000" w14:kx="0" w14:ky="0" w14:algn="tl">
            <w14:srgbClr w14:val="000000">
              <w14:alpha w14:val="60000"/>
            </w14:srgbClr>
          </w14:shadow>
        </w:rPr>
      </w:pPr>
    </w:p>
    <w:p w:rsidR="00553CBB" w:rsidRPr="00B9787D" w:rsidP="00B9787D" w14:paraId="006D434C" w14:textId="77777777">
      <w:pPr>
        <w:ind w:left="360"/>
        <w:rPr>
          <w:color w:val="000000"/>
        </w:rPr>
      </w:pPr>
      <w:r w:rsidRPr="00B9787D">
        <w:rPr>
          <w:color w:val="000000"/>
        </w:rPr>
        <w:t xml:space="preserve">Absent the information required in the application form, </w:t>
      </w:r>
      <w:r w:rsidRPr="00B9787D" w:rsidR="00B1604A">
        <w:rPr>
          <w:color w:val="000000"/>
        </w:rPr>
        <w:t>EXIM</w:t>
      </w:r>
      <w:r w:rsidRPr="00B9787D">
        <w:rPr>
          <w:color w:val="000000"/>
        </w:rPr>
        <w:t xml:space="preserve"> would be unable to make the necessary judgments to determine eligibility of the applicant.  Without those judgments, </w:t>
      </w:r>
      <w:r w:rsidRPr="00B9787D" w:rsidR="00B1604A">
        <w:rPr>
          <w:color w:val="000000"/>
        </w:rPr>
        <w:t>EXIM</w:t>
      </w:r>
      <w:r w:rsidRPr="00B9787D">
        <w:rPr>
          <w:color w:val="000000"/>
        </w:rPr>
        <w:t xml:space="preserve"> would not be able to provide the coverage needed by our customers.</w:t>
      </w:r>
    </w:p>
    <w:p w:rsidR="00BD07E6" w:rsidRPr="00B324CA" w:rsidP="00BD07E6" w14:paraId="7ABB695D" w14:textId="77777777">
      <w:pPr>
        <w:rPr>
          <w14:shadow w14:blurRad="50800" w14:dist="38100" w14:dir="2700000" w14:sx="100000" w14:sy="100000" w14:kx="0" w14:ky="0" w14:algn="tl">
            <w14:srgbClr w14:val="000000">
              <w14:alpha w14:val="60000"/>
            </w14:srgbClr>
          </w14:shadow>
        </w:rPr>
      </w:pPr>
    </w:p>
    <w:p w:rsidR="00BD07E6" w:rsidRPr="00B324CA" w:rsidP="00BD07E6" w14:paraId="02C5FBD1" w14:textId="77777777">
      <w:pPr>
        <w:numPr>
          <w:ilvl w:val="0"/>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Explain any special circumstances that would cause an information collection to be conducted in a manner:</w:t>
      </w:r>
    </w:p>
    <w:p w:rsidR="00BD07E6" w:rsidRPr="00B324CA" w:rsidP="00BD07E6" w14:paraId="005A36A7" w14:textId="77777777">
      <w:pPr>
        <w:rPr>
          <w14:shadow w14:blurRad="50800" w14:dist="38100" w14:dir="2700000" w14:sx="100000" w14:sy="100000" w14:kx="0" w14:ky="0" w14:algn="tl">
            <w14:srgbClr w14:val="000000">
              <w14:alpha w14:val="60000"/>
            </w14:srgbClr>
          </w14:shadow>
        </w:rPr>
      </w:pPr>
    </w:p>
    <w:p w:rsidR="00BD07E6" w:rsidRPr="00B324CA" w:rsidP="00BD07E6" w14:paraId="1FEF6137" w14:textId="77777777">
      <w:pPr>
        <w:numPr>
          <w:ilvl w:val="1"/>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requiring respondents to report information to the agency more often than quarterly;</w:t>
      </w:r>
    </w:p>
    <w:p w:rsidR="00BD07E6" w:rsidRPr="00B324CA" w:rsidP="00BD07E6" w14:paraId="3D713C76" w14:textId="77777777">
      <w:pPr>
        <w:numPr>
          <w:ilvl w:val="1"/>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requiring respondents to prepare a written response to a collection of information in fewer than 30 days after receipt of it;</w:t>
      </w:r>
    </w:p>
    <w:p w:rsidR="00BD07E6" w:rsidRPr="00B324CA" w:rsidP="00BD07E6" w14:paraId="3C29615F" w14:textId="77777777">
      <w:pPr>
        <w:numPr>
          <w:ilvl w:val="1"/>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requiring respondents to submit more than an original and two copies of any document;</w:t>
      </w:r>
    </w:p>
    <w:p w:rsidR="00BD07E6" w:rsidRPr="00B324CA" w:rsidP="00BD07E6" w14:paraId="1A893F93" w14:textId="77777777">
      <w:pPr>
        <w:numPr>
          <w:ilvl w:val="1"/>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in connection with a statistical survey, that is not designed to produce valid or reliable results that can be generalized to the universe of study;</w:t>
      </w:r>
    </w:p>
    <w:p w:rsidR="00BD07E6" w:rsidRPr="00B324CA" w:rsidP="00BD07E6" w14:paraId="1E589783" w14:textId="77777777">
      <w:pPr>
        <w:numPr>
          <w:ilvl w:val="1"/>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requiring the use of statistical data classification that has not been reviewed and approved by OMB;</w:t>
      </w:r>
    </w:p>
    <w:p w:rsidR="00BD07E6" w:rsidRPr="00B324CA" w:rsidP="00BD07E6" w14:paraId="47B93D67" w14:textId="77777777">
      <w:pPr>
        <w:numPr>
          <w:ilvl w:val="1"/>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D07E6" w:rsidRPr="00B324CA" w:rsidP="00BD07E6" w14:paraId="287576D4" w14:textId="77777777">
      <w:pPr>
        <w:numPr>
          <w:ilvl w:val="1"/>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requiring respondents to submit proprietary trade secrets, or other confidential information unless the agency can demonstrate that it has instituted procedures to protect the information’s confidentiality to the extent permitted by law.</w:t>
      </w:r>
    </w:p>
    <w:p w:rsidR="00553CBB" w:rsidP="00553CBB" w14:paraId="3D5C77C3" w14:textId="77777777">
      <w:pPr>
        <w:rPr>
          <w14:shadow w14:blurRad="50800" w14:dist="38100" w14:dir="2700000" w14:sx="100000" w14:sy="100000" w14:kx="0" w14:ky="0" w14:algn="tl">
            <w14:srgbClr w14:val="000000">
              <w14:alpha w14:val="60000"/>
            </w14:srgbClr>
          </w14:shadow>
        </w:rPr>
      </w:pPr>
    </w:p>
    <w:p w:rsidR="00B9787D" w:rsidRPr="00D0081D" w:rsidP="00D0081D" w14:paraId="6C8935CF" w14:textId="4D2721B4">
      <w:pPr>
        <w:pStyle w:val="ListParagraph"/>
        <w:numPr>
          <w:ilvl w:val="0"/>
          <w:numId w:val="17"/>
        </w:numPr>
        <w:rPr>
          <w:color w:val="000000"/>
        </w:rPr>
      </w:pPr>
      <w:r w:rsidRPr="00D0081D">
        <w:rPr>
          <w:color w:val="000000"/>
        </w:rPr>
        <w:t>This collection is consistent with guidelines in 5 CFR 1320.6.</w:t>
      </w:r>
    </w:p>
    <w:p w:rsidR="00B46A0F" w:rsidRPr="00034F09" w:rsidP="00B46A0F" w14:paraId="163D460D" w14:textId="4E84AD4B">
      <w:pPr>
        <w:pStyle w:val="ListParagraph"/>
        <w:numPr>
          <w:ilvl w:val="0"/>
          <w:numId w:val="17"/>
        </w:numPr>
      </w:pPr>
      <w:r w:rsidRPr="00B46A0F">
        <w:rPr>
          <w:sz w:val="23"/>
          <w:szCs w:val="23"/>
        </w:rPr>
        <w:t xml:space="preserve">EXIM is requesting an exemption from collecting detailed race and ethnicity data specified in the 2024 SPD 15.  EXIM finds the use of format that includes only the 7 minimum race/ethnicity categories, as shown in </w:t>
      </w:r>
      <w:r w:rsidRPr="00B46A0F">
        <w:rPr>
          <w:sz w:val="23"/>
          <w:szCs w:val="23"/>
          <w:u w:val="single"/>
        </w:rPr>
        <w:t>Figure 3 of the SPD 15</w:t>
      </w:r>
      <w:r w:rsidRPr="00B46A0F">
        <w:rPr>
          <w:sz w:val="23"/>
          <w:szCs w:val="23"/>
        </w:rPr>
        <w:t xml:space="preserve">, sufficient for the business and reporting purposes of the agency and presenting the least burden to EXIM and its public customers. </w:t>
      </w:r>
    </w:p>
    <w:p w:rsidR="00B46A0F" w:rsidRPr="00034F09" w:rsidP="00B46A0F" w14:paraId="47B5226F" w14:textId="77777777">
      <w:pPr>
        <w:pStyle w:val="ListParagraph"/>
        <w:numPr>
          <w:ilvl w:val="0"/>
          <w:numId w:val="18"/>
        </w:numPr>
        <w:rPr>
          <w:color w:val="000000" w:themeColor="text1"/>
        </w:rPr>
      </w:pPr>
      <w:r w:rsidRPr="00034F09">
        <w:rPr>
          <w:color w:val="000000" w:themeColor="text1"/>
        </w:rPr>
        <w:t>EXIM convened its Chief Data Officer, Equity officer, product owners and technology staff to evaluate the OMB SPD15 directions for the expanded race and ethnicity question set and reviewed the use of the data, how it supports the program</w:t>
      </w:r>
      <w:r>
        <w:rPr>
          <w:color w:val="000000" w:themeColor="text1"/>
        </w:rPr>
        <w:t>,</w:t>
      </w:r>
      <w:r w:rsidRPr="00034F09">
        <w:rPr>
          <w:color w:val="000000" w:themeColor="text1"/>
        </w:rPr>
        <w:t xml:space="preserve"> statistical measures of the data collected</w:t>
      </w:r>
      <w:r>
        <w:rPr>
          <w:color w:val="000000" w:themeColor="text1"/>
        </w:rPr>
        <w:t>,</w:t>
      </w:r>
      <w:r w:rsidRPr="00034F09">
        <w:rPr>
          <w:color w:val="000000" w:themeColor="text1"/>
        </w:rPr>
        <w:t xml:space="preserve"> as well as customer feedback on working with EXIM.</w:t>
      </w:r>
    </w:p>
    <w:p w:rsidR="00B46A0F" w:rsidRPr="00E1697F" w:rsidP="00B46A0F" w14:paraId="0AF6E1A1" w14:textId="77777777">
      <w:pPr>
        <w:pStyle w:val="ListParagraph"/>
        <w:numPr>
          <w:ilvl w:val="0"/>
          <w:numId w:val="18"/>
        </w:numPr>
        <w:rPr>
          <w:color w:val="000000" w:themeColor="text1"/>
        </w:rPr>
      </w:pPr>
      <w:r w:rsidRPr="5B63C47E">
        <w:rPr>
          <w:color w:val="000000" w:themeColor="text1"/>
        </w:rPr>
        <w:t xml:space="preserve">EXIM’s customer services are Business-to-Business, and its customers are not </w:t>
      </w:r>
      <w:r w:rsidRPr="7AD90419">
        <w:rPr>
          <w:color w:val="000000" w:themeColor="text1"/>
        </w:rPr>
        <w:t xml:space="preserve">natural </w:t>
      </w:r>
      <w:bookmarkStart w:id="0" w:name="_Int_Dw5Zz3gE"/>
      <w:r w:rsidRPr="7AD90419">
        <w:rPr>
          <w:color w:val="000000" w:themeColor="text1"/>
        </w:rPr>
        <w:t>persons</w:t>
      </w:r>
      <w:bookmarkEnd w:id="0"/>
      <w:r w:rsidRPr="7AD90419">
        <w:rPr>
          <w:color w:val="000000" w:themeColor="text1"/>
        </w:rPr>
        <w:t>.</w:t>
      </w:r>
      <w:r w:rsidRPr="5B63C47E">
        <w:rPr>
          <w:color w:val="000000" w:themeColor="text1"/>
        </w:rPr>
        <w:t xml:space="preserve">  The race and ethnicity data EXIM collects relates to </w:t>
      </w:r>
      <w:bookmarkStart w:id="1" w:name="_Int_Byzx6pFb"/>
      <w:r w:rsidRPr="5B63C47E">
        <w:rPr>
          <w:color w:val="000000" w:themeColor="text1"/>
        </w:rPr>
        <w:t>majority</w:t>
      </w:r>
      <w:bookmarkEnd w:id="1"/>
      <w:r w:rsidRPr="5B63C47E">
        <w:rPr>
          <w:color w:val="000000" w:themeColor="text1"/>
        </w:rPr>
        <w:t xml:space="preserve"> owners of companies.  In many cases this </w:t>
      </w:r>
      <w:r w:rsidRPr="5D228FFC">
        <w:rPr>
          <w:color w:val="000000" w:themeColor="text1"/>
        </w:rPr>
        <w:t>optional set</w:t>
      </w:r>
      <w:r w:rsidRPr="5B63C47E">
        <w:rPr>
          <w:color w:val="000000" w:themeColor="text1"/>
        </w:rPr>
        <w:t xml:space="preserve"> of questions is not </w:t>
      </w:r>
      <w:bookmarkStart w:id="2" w:name="_Int_IGPk3cwO"/>
      <w:r w:rsidRPr="5B63C47E">
        <w:rPr>
          <w:color w:val="000000" w:themeColor="text1"/>
        </w:rPr>
        <w:t>completed</w:t>
      </w:r>
      <w:bookmarkEnd w:id="2"/>
      <w:r w:rsidRPr="5B63C47E">
        <w:rPr>
          <w:color w:val="000000" w:themeColor="text1"/>
        </w:rPr>
        <w:t xml:space="preserve"> </w:t>
      </w:r>
      <w:r w:rsidRPr="420CF9EB">
        <w:rPr>
          <w:color w:val="000000" w:themeColor="text1"/>
        </w:rPr>
        <w:t xml:space="preserve">by </w:t>
      </w:r>
      <w:r w:rsidRPr="6B099F96">
        <w:rPr>
          <w:color w:val="000000" w:themeColor="text1"/>
        </w:rPr>
        <w:t xml:space="preserve">the </w:t>
      </w:r>
      <w:r w:rsidRPr="75DAE34E">
        <w:rPr>
          <w:color w:val="000000" w:themeColor="text1"/>
        </w:rPr>
        <w:t>customers due</w:t>
      </w:r>
      <w:r w:rsidRPr="5B63C47E">
        <w:rPr>
          <w:color w:val="000000" w:themeColor="text1"/>
        </w:rPr>
        <w:t xml:space="preserve"> to the complexity of the ownership relationship.  While race and ethnicity </w:t>
      </w:r>
      <w:r w:rsidRPr="4B8415DA">
        <w:rPr>
          <w:color w:val="000000" w:themeColor="text1"/>
        </w:rPr>
        <w:t xml:space="preserve">information is </w:t>
      </w:r>
      <w:r w:rsidRPr="5B63C47E">
        <w:rPr>
          <w:color w:val="000000" w:themeColor="text1"/>
        </w:rPr>
        <w:t xml:space="preserve">important to assess EXIMS's outreach, particularly to small </w:t>
      </w:r>
      <w:r w:rsidRPr="5B63C47E">
        <w:rPr>
          <w:color w:val="000000" w:themeColor="text1"/>
        </w:rPr>
        <w:t xml:space="preserve">business, the increased complexity and the more fine-grained analysis does not assist EXIM's outreach </w:t>
      </w:r>
      <w:r w:rsidRPr="00E1697F">
        <w:rPr>
          <w:color w:val="000000" w:themeColor="text1"/>
        </w:rPr>
        <w:t>and will likely result in reduced responses to these questions.</w:t>
      </w:r>
    </w:p>
    <w:p w:rsidR="00B46A0F" w:rsidP="00B46A0F" w14:paraId="3C3AA725" w14:textId="77777777">
      <w:pPr>
        <w:pStyle w:val="ListParagraph"/>
        <w:numPr>
          <w:ilvl w:val="0"/>
          <w:numId w:val="18"/>
        </w:numPr>
        <w:rPr>
          <w:color w:val="000000" w:themeColor="text1"/>
        </w:rPr>
      </w:pPr>
      <w:r w:rsidRPr="00E1697F">
        <w:rPr>
          <w:color w:val="000000" w:themeColor="text1"/>
        </w:rPr>
        <w:t xml:space="preserve">In a year, EXIM supports approximately </w:t>
      </w:r>
      <w:r>
        <w:rPr>
          <w:color w:val="000000" w:themeColor="text1"/>
        </w:rPr>
        <w:t xml:space="preserve">over </w:t>
      </w:r>
      <w:r w:rsidRPr="00E1697F">
        <w:rPr>
          <w:color w:val="000000" w:themeColor="text1"/>
        </w:rPr>
        <w:t>2</w:t>
      </w:r>
      <w:r>
        <w:rPr>
          <w:color w:val="000000" w:themeColor="text1"/>
        </w:rPr>
        <w:t>0</w:t>
      </w:r>
      <w:r w:rsidRPr="00E1697F">
        <w:rPr>
          <w:color w:val="000000" w:themeColor="text1"/>
        </w:rPr>
        <w:t>00 deals</w:t>
      </w:r>
      <w:r>
        <w:rPr>
          <w:color w:val="000000" w:themeColor="text1"/>
        </w:rPr>
        <w:t xml:space="preserve"> with</w:t>
      </w:r>
      <w:r w:rsidRPr="00E1697F">
        <w:rPr>
          <w:color w:val="000000" w:themeColor="text1"/>
        </w:rPr>
        <w:t xml:space="preserve"> the application</w:t>
      </w:r>
      <w:r>
        <w:rPr>
          <w:color w:val="000000" w:themeColor="text1"/>
        </w:rPr>
        <w:t xml:space="preserve"> forms that </w:t>
      </w:r>
      <w:r w:rsidRPr="00E1697F">
        <w:rPr>
          <w:color w:val="000000" w:themeColor="text1"/>
        </w:rPr>
        <w:t>include the optional race and ethnicity questions.  Historically, only 18% of applicants respond to this set of questions.  The increased fine-grain categorization is not likely to result in statistically significant results</w:t>
      </w:r>
      <w:r w:rsidRPr="088503D8">
        <w:rPr>
          <w:color w:val="000000" w:themeColor="text1"/>
        </w:rPr>
        <w:t xml:space="preserve"> of value to EXIM program management and is likely to reduce the response rate.</w:t>
      </w:r>
    </w:p>
    <w:p w:rsidR="000E4F78" w:rsidP="00BC2E07" w14:paraId="18D2C94D" w14:textId="77777777">
      <w:pPr>
        <w:pStyle w:val="ListParagraph"/>
        <w:numPr>
          <w:ilvl w:val="0"/>
          <w:numId w:val="18"/>
        </w:numPr>
        <w:rPr>
          <w:color w:val="000000" w:themeColor="text1"/>
        </w:rPr>
      </w:pPr>
      <w:r w:rsidRPr="000E4F78">
        <w:rPr>
          <w:color w:val="000000" w:themeColor="text1"/>
        </w:rPr>
        <w:t>While EXIM offers the option of on-line PDF and paper forms, the EXIM forms affected by SPD 15 are also represented as data entry screens in EXIM’s e-commerce applications that integrate with EXIM’s Datawarehouse technology and processes.   To implement the more fine-grained option would require extensive coding and development to modify, test, and deploy representing significant costs to the agency with no apparent program benefit.</w:t>
      </w:r>
    </w:p>
    <w:p w:rsidR="00BD07E6" w:rsidRPr="000E4F78" w:rsidP="00BC2E07" w14:paraId="6F512341" w14:textId="5F2E9339">
      <w:pPr>
        <w:pStyle w:val="ListParagraph"/>
        <w:numPr>
          <w:ilvl w:val="0"/>
          <w:numId w:val="18"/>
        </w:numPr>
        <w:rPr>
          <w:color w:val="000000" w:themeColor="text1"/>
        </w:rPr>
      </w:pPr>
      <w:r w:rsidRPr="000E4F78">
        <w:rPr>
          <w:color w:val="000000" w:themeColor="text1"/>
        </w:rPr>
        <w:t>EXIM feedback from its customers is that they want to see a simpler application process. A longer application runs counter to the customer feedback with no corresponding program value.</w:t>
      </w:r>
    </w:p>
    <w:p w:rsidR="00B46A0F" w:rsidRPr="00B324CA" w:rsidP="00B46A0F" w14:paraId="56DB4330" w14:textId="77777777">
      <w:pPr>
        <w:rPr>
          <w14:shadow w14:blurRad="50800" w14:dist="38100" w14:dir="2700000" w14:sx="100000" w14:sy="100000" w14:kx="0" w14:ky="0" w14:algn="tl">
            <w14:srgbClr w14:val="000000">
              <w14:alpha w14:val="60000"/>
            </w14:srgbClr>
          </w14:shadow>
        </w:rPr>
      </w:pPr>
    </w:p>
    <w:p w:rsidR="00BD07E6" w:rsidRPr="00B324CA" w:rsidP="00CC7813" w14:paraId="16C27618" w14:textId="77777777">
      <w:pPr>
        <w:numPr>
          <w:ilvl w:val="0"/>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w:t>
      </w:r>
    </w:p>
    <w:p w:rsidR="00553CBB" w:rsidRPr="00B324CA" w:rsidP="00553CBB" w14:paraId="3D392566" w14:textId="77777777">
      <w:pPr>
        <w:rPr>
          <w14:shadow w14:blurRad="50800" w14:dist="38100" w14:dir="2700000" w14:sx="100000" w14:sy="100000" w14:kx="0" w14:ky="0" w14:algn="tl">
            <w14:srgbClr w14:val="000000">
              <w14:alpha w14:val="60000"/>
            </w14:srgbClr>
          </w14:shadow>
        </w:rPr>
      </w:pPr>
    </w:p>
    <w:p w:rsidR="00A809DA" w:rsidRPr="004E425E" w:rsidP="00B9787D" w14:paraId="545C9A1D" w14:textId="54588D64">
      <w:pPr>
        <w:ind w:firstLine="270"/>
        <w:rPr>
          <w:color w:val="000000"/>
        </w:rPr>
      </w:pPr>
      <w:r w:rsidRPr="004E425E">
        <w:rPr>
          <w:color w:val="000000"/>
        </w:rPr>
        <w:t xml:space="preserve">60 Day Federal Register Notice FR Vol. </w:t>
      </w:r>
      <w:r w:rsidRPr="004E425E" w:rsidR="001B71EF">
        <w:rPr>
          <w:color w:val="000000"/>
        </w:rPr>
        <w:t>8</w:t>
      </w:r>
      <w:r w:rsidRPr="004E425E" w:rsidR="004E425E">
        <w:rPr>
          <w:color w:val="000000"/>
        </w:rPr>
        <w:t>9</w:t>
      </w:r>
      <w:r w:rsidRPr="004E425E">
        <w:rPr>
          <w:color w:val="000000"/>
        </w:rPr>
        <w:t>, #</w:t>
      </w:r>
      <w:r w:rsidRPr="004E425E" w:rsidR="006075F0">
        <w:t xml:space="preserve"> </w:t>
      </w:r>
      <w:r w:rsidRPr="004E425E" w:rsidR="004E425E">
        <w:rPr>
          <w:color w:val="000000"/>
        </w:rPr>
        <w:t>76471</w:t>
      </w:r>
      <w:r w:rsidRPr="004E425E" w:rsidR="006075F0">
        <w:rPr>
          <w:color w:val="000000"/>
        </w:rPr>
        <w:t xml:space="preserve"> </w:t>
      </w:r>
      <w:r w:rsidRPr="004E425E">
        <w:rPr>
          <w:color w:val="000000"/>
        </w:rPr>
        <w:t xml:space="preserve">dated </w:t>
      </w:r>
      <w:r w:rsidRPr="004E425E" w:rsidR="006075F0">
        <w:rPr>
          <w:color w:val="000000"/>
        </w:rPr>
        <w:t>0</w:t>
      </w:r>
      <w:r w:rsidRPr="004E425E" w:rsidR="004E425E">
        <w:rPr>
          <w:color w:val="000000"/>
        </w:rPr>
        <w:t>9</w:t>
      </w:r>
      <w:r w:rsidRPr="004E425E" w:rsidR="006075F0">
        <w:rPr>
          <w:color w:val="000000"/>
        </w:rPr>
        <w:t>/18/202</w:t>
      </w:r>
      <w:r w:rsidRPr="004E425E" w:rsidR="004E425E">
        <w:rPr>
          <w:color w:val="000000"/>
        </w:rPr>
        <w:t>4</w:t>
      </w:r>
    </w:p>
    <w:p w:rsidR="00A809DA" w:rsidRPr="007D5384" w:rsidP="00B9787D" w14:paraId="7F911F20" w14:textId="77777777">
      <w:pPr>
        <w:ind w:firstLine="270"/>
        <w:rPr>
          <w:color w:val="000000"/>
        </w:rPr>
      </w:pPr>
      <w:r w:rsidRPr="004E425E">
        <w:rPr>
          <w:color w:val="000000"/>
        </w:rPr>
        <w:t>No comments were received.</w:t>
      </w:r>
    </w:p>
    <w:p w:rsidR="00A809DA" w:rsidRPr="007D5384" w:rsidP="00B9787D" w14:paraId="7D641199" w14:textId="77777777">
      <w:pPr>
        <w:rPr>
          <w:color w:val="000000"/>
        </w:rPr>
      </w:pPr>
    </w:p>
    <w:p w:rsidR="00A809DA" w:rsidRPr="004E425E" w:rsidP="00B9787D" w14:paraId="030407E8" w14:textId="2AF8975F">
      <w:pPr>
        <w:ind w:firstLine="270"/>
        <w:rPr>
          <w:color w:val="000000"/>
        </w:rPr>
      </w:pPr>
      <w:r w:rsidRPr="004E425E">
        <w:rPr>
          <w:color w:val="000000"/>
        </w:rPr>
        <w:t>Day Federal Register Notice FR Vol. 8</w:t>
      </w:r>
      <w:r w:rsidRPr="004E425E" w:rsidR="004E425E">
        <w:rPr>
          <w:color w:val="000000"/>
        </w:rPr>
        <w:t>9</w:t>
      </w:r>
      <w:r w:rsidRPr="004E425E" w:rsidR="003F4700">
        <w:rPr>
          <w:color w:val="000000"/>
        </w:rPr>
        <w:t>,</w:t>
      </w:r>
      <w:r w:rsidRPr="004E425E">
        <w:rPr>
          <w:color w:val="000000"/>
        </w:rPr>
        <w:t xml:space="preserve"> #</w:t>
      </w:r>
      <w:r w:rsidRPr="004E425E" w:rsidR="006075F0">
        <w:t xml:space="preserve"> </w:t>
      </w:r>
      <w:r w:rsidRPr="004E425E" w:rsidR="004E425E">
        <w:rPr>
          <w:color w:val="000000"/>
        </w:rPr>
        <w:t>96651</w:t>
      </w:r>
      <w:r w:rsidRPr="004E425E" w:rsidR="006075F0">
        <w:rPr>
          <w:color w:val="000000"/>
        </w:rPr>
        <w:t xml:space="preserve"> </w:t>
      </w:r>
      <w:r w:rsidRPr="004E425E">
        <w:rPr>
          <w:color w:val="000000"/>
        </w:rPr>
        <w:t xml:space="preserve">dated </w:t>
      </w:r>
      <w:r w:rsidRPr="004E425E" w:rsidR="006075F0">
        <w:rPr>
          <w:color w:val="000000"/>
        </w:rPr>
        <w:t>1</w:t>
      </w:r>
      <w:r w:rsidRPr="004E425E" w:rsidR="004E425E">
        <w:rPr>
          <w:color w:val="000000"/>
        </w:rPr>
        <w:t>2</w:t>
      </w:r>
      <w:r w:rsidRPr="004E425E" w:rsidR="006075F0">
        <w:rPr>
          <w:color w:val="000000"/>
        </w:rPr>
        <w:t>/</w:t>
      </w:r>
      <w:r w:rsidRPr="004E425E" w:rsidR="004E425E">
        <w:rPr>
          <w:color w:val="000000"/>
        </w:rPr>
        <w:t>05</w:t>
      </w:r>
      <w:r w:rsidRPr="004E425E" w:rsidR="006075F0">
        <w:rPr>
          <w:color w:val="000000"/>
        </w:rPr>
        <w:t>/202</w:t>
      </w:r>
      <w:r w:rsidRPr="004E425E" w:rsidR="004E425E">
        <w:rPr>
          <w:color w:val="000000"/>
        </w:rPr>
        <w:t>4</w:t>
      </w:r>
    </w:p>
    <w:p w:rsidR="00A809DA" w:rsidRPr="00B324CA" w:rsidP="00A809DA" w14:paraId="177D9D1E" w14:textId="77777777">
      <w:pPr>
        <w:ind w:left="360"/>
        <w:rPr>
          <w14:shadow w14:blurRad="50800" w14:dist="38100" w14:dir="2700000" w14:sx="100000" w14:sy="100000" w14:kx="0" w14:ky="0" w14:algn="tl">
            <w14:srgbClr w14:val="000000">
              <w14:alpha w14:val="60000"/>
            </w14:srgbClr>
          </w14:shadow>
        </w:rPr>
      </w:pPr>
    </w:p>
    <w:p w:rsidR="00BD07E6" w:rsidRPr="00B324CA" w:rsidP="00BD07E6" w14:paraId="49015752" w14:textId="77777777">
      <w:pPr>
        <w:numPr>
          <w:ilvl w:val="0"/>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Explain any decision to provide any payment</w:t>
      </w:r>
      <w:r w:rsidRPr="00B324CA" w:rsidR="00CD21E7">
        <w:rPr>
          <w14:shadow w14:blurRad="50800" w14:dist="38100" w14:dir="2700000" w14:sx="100000" w14:sy="100000" w14:kx="0" w14:ky="0" w14:algn="tl">
            <w14:srgbClr w14:val="000000">
              <w14:alpha w14:val="60000"/>
            </w14:srgbClr>
          </w14:shadow>
        </w:rPr>
        <w:t>s</w:t>
      </w:r>
      <w:r w:rsidRPr="00B324CA">
        <w:rPr>
          <w14:shadow w14:blurRad="50800" w14:dist="38100" w14:dir="2700000" w14:sx="100000" w14:sy="100000" w14:kx="0" w14:ky="0" w14:algn="tl">
            <w14:srgbClr w14:val="000000">
              <w14:alpha w14:val="60000"/>
            </w14:srgbClr>
          </w14:shadow>
        </w:rPr>
        <w:t xml:space="preserve"> or gift</w:t>
      </w:r>
      <w:r w:rsidRPr="00B324CA" w:rsidR="00CD21E7">
        <w:rPr>
          <w14:shadow w14:blurRad="50800" w14:dist="38100" w14:dir="2700000" w14:sx="100000" w14:sy="100000" w14:kx="0" w14:ky="0" w14:algn="tl">
            <w14:srgbClr w14:val="000000">
              <w14:alpha w14:val="60000"/>
            </w14:srgbClr>
          </w14:shadow>
        </w:rPr>
        <w:t>s</w:t>
      </w:r>
      <w:r w:rsidRPr="00B324CA">
        <w:rPr>
          <w14:shadow w14:blurRad="50800" w14:dist="38100" w14:dir="2700000" w14:sx="100000" w14:sy="100000" w14:kx="0" w14:ky="0" w14:algn="tl">
            <w14:srgbClr w14:val="000000">
              <w14:alpha w14:val="60000"/>
            </w14:srgbClr>
          </w14:shadow>
        </w:rPr>
        <w:t xml:space="preserve"> to respondents, other than remuneration of contractors or grantees.</w:t>
      </w:r>
    </w:p>
    <w:p w:rsidR="00553CBB" w:rsidRPr="00B324CA" w:rsidP="00553CBB" w14:paraId="537FD34F" w14:textId="77777777">
      <w:pPr>
        <w:rPr>
          <w14:shadow w14:blurRad="50800" w14:dist="38100" w14:dir="2700000" w14:sx="100000" w14:sy="100000" w14:kx="0" w14:ky="0" w14:algn="tl">
            <w14:srgbClr w14:val="000000">
              <w14:alpha w14:val="60000"/>
            </w14:srgbClr>
          </w14:shadow>
        </w:rPr>
      </w:pPr>
    </w:p>
    <w:p w:rsidR="00553CBB" w:rsidRPr="00B9787D" w:rsidP="00B9787D" w14:paraId="69DA5477" w14:textId="77777777">
      <w:pPr>
        <w:ind w:left="360"/>
        <w:rPr>
          <w:color w:val="000000"/>
        </w:rPr>
      </w:pPr>
      <w:r w:rsidRPr="00B9787D">
        <w:rPr>
          <w:color w:val="000000"/>
        </w:rPr>
        <w:t>EXIM does not provide any payments or gifts to respondents.</w:t>
      </w:r>
    </w:p>
    <w:p w:rsidR="00BD07E6" w:rsidRPr="00B324CA" w:rsidP="00BD07E6" w14:paraId="77E7401B" w14:textId="77777777">
      <w:pPr>
        <w:rPr>
          <w14:shadow w14:blurRad="50800" w14:dist="38100" w14:dir="2700000" w14:sx="100000" w14:sy="100000" w14:kx="0" w14:ky="0" w14:algn="tl">
            <w14:srgbClr w14:val="000000">
              <w14:alpha w14:val="60000"/>
            </w14:srgbClr>
          </w14:shadow>
        </w:rPr>
      </w:pPr>
    </w:p>
    <w:p w:rsidR="00BD07E6" w:rsidRPr="00B324CA" w:rsidP="00BD07E6" w14:paraId="7D9334B4" w14:textId="77777777">
      <w:pPr>
        <w:numPr>
          <w:ilvl w:val="0"/>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Describe any assurance of confidentiality provided to respondents and the basis for the assurance in statute, regulation, or agency policy.</w:t>
      </w:r>
    </w:p>
    <w:p w:rsidR="00553CBB" w:rsidRPr="00B324CA" w:rsidP="00553CBB" w14:paraId="1359E8FC" w14:textId="77777777">
      <w:pPr>
        <w:rPr>
          <w14:shadow w14:blurRad="50800" w14:dist="38100" w14:dir="2700000" w14:sx="100000" w14:sy="100000" w14:kx="0" w14:ky="0" w14:algn="tl">
            <w14:srgbClr w14:val="000000">
              <w14:alpha w14:val="60000"/>
            </w14:srgbClr>
          </w14:shadow>
        </w:rPr>
      </w:pPr>
    </w:p>
    <w:p w:rsidR="00553CBB" w:rsidRPr="00B9787D" w:rsidP="00B9787D" w14:paraId="7B4BCE4E" w14:textId="77777777">
      <w:pPr>
        <w:ind w:left="360"/>
        <w:rPr>
          <w:color w:val="000000"/>
        </w:rPr>
      </w:pPr>
      <w:r w:rsidRPr="00B9787D">
        <w:rPr>
          <w:color w:val="000000"/>
        </w:rPr>
        <w:t>EXIM</w:t>
      </w:r>
      <w:r w:rsidRPr="00B9787D" w:rsidR="006F00A5">
        <w:rPr>
          <w:color w:val="000000"/>
        </w:rPr>
        <w:t xml:space="preserve"> and its officers and employees are subject to the Trade Secrets Act, 19 USC Sec 1905, which requires </w:t>
      </w:r>
      <w:r w:rsidRPr="00B9787D">
        <w:rPr>
          <w:color w:val="000000"/>
        </w:rPr>
        <w:t>EXIM</w:t>
      </w:r>
      <w:r w:rsidRPr="00B9787D" w:rsidR="006F00A5">
        <w:rPr>
          <w:color w:val="000000"/>
        </w:rPr>
        <w:t xml:space="preserve"> to protect confidential business and commercial information from disclosure, as well as, 12 CFR 404.1, which provides that, except as required by law, </w:t>
      </w:r>
      <w:r w:rsidRPr="00B9787D">
        <w:rPr>
          <w:color w:val="000000"/>
        </w:rPr>
        <w:t>EXIM</w:t>
      </w:r>
      <w:r w:rsidRPr="00B9787D" w:rsidR="006F00A5">
        <w:rPr>
          <w:color w:val="000000"/>
        </w:rPr>
        <w:t xml:space="preserve"> will not disclose information provided in confidence without the submitter’s consent.</w:t>
      </w:r>
    </w:p>
    <w:p w:rsidR="00BD07E6" w:rsidRPr="00B324CA" w:rsidP="00BD07E6" w14:paraId="26368079" w14:textId="77777777">
      <w:pPr>
        <w:rPr>
          <w14:shadow w14:blurRad="50800" w14:dist="38100" w14:dir="2700000" w14:sx="100000" w14:sy="100000" w14:kx="0" w14:ky="0" w14:algn="tl">
            <w14:srgbClr w14:val="000000">
              <w14:alpha w14:val="60000"/>
            </w14:srgbClr>
          </w14:shadow>
        </w:rPr>
      </w:pPr>
    </w:p>
    <w:p w:rsidR="00BD07E6" w:rsidP="00BD07E6" w14:paraId="13EB586F" w14:textId="77777777">
      <w:pPr>
        <w:numPr>
          <w:ilvl w:val="0"/>
          <w:numId w:val="3"/>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Provide additional justification for any question of a sensitive nature, such as sexual behavior and attitudes, religious beliefs, and other matters that are commonly considered pr</w:t>
      </w:r>
      <w:r w:rsidRPr="00B324CA" w:rsidR="008D2D70">
        <w:rPr>
          <w14:shadow w14:blurRad="50800" w14:dist="38100" w14:dir="2700000" w14:sx="100000" w14:sy="100000" w14:kx="0" w14:ky="0" w14:algn="tl">
            <w14:srgbClr w14:val="000000">
              <w14:alpha w14:val="60000"/>
            </w14:srgbClr>
          </w14:shadow>
        </w:rPr>
        <w:t>ivate</w:t>
      </w:r>
      <w:r w:rsidRPr="00B324CA">
        <w:rPr>
          <w14:shadow w14:blurRad="50800" w14:dist="38100" w14:dir="2700000" w14:sx="100000" w14:sy="100000" w14:kx="0" w14:ky="0" w14:algn="tl">
            <w14:srgbClr w14:val="000000">
              <w14:alpha w14:val="60000"/>
            </w14:srgbClr>
          </w14:shadow>
        </w:rPr>
        <w:t>.  This justification should include the reasons why the agency considered the questions necessary, the specific uses to be made of the information, the explanation to be given to persons from whom the information is requested, and any steps to be taken to obtain their consent.</w:t>
      </w:r>
    </w:p>
    <w:p w:rsidR="00B9787D" w:rsidP="00B9787D" w14:paraId="363FB635" w14:textId="77777777">
      <w:pPr>
        <w:ind w:left="360"/>
        <w:rPr>
          <w14:shadow w14:blurRad="50800" w14:dist="38100" w14:dir="2700000" w14:sx="100000" w14:sy="100000" w14:kx="0" w14:ky="0" w14:algn="tl">
            <w14:srgbClr w14:val="000000">
              <w14:alpha w14:val="60000"/>
            </w14:srgbClr>
          </w14:shadow>
        </w:rPr>
      </w:pPr>
    </w:p>
    <w:p w:rsidR="00B9787D" w:rsidRPr="00B9787D" w:rsidP="00B9787D" w14:paraId="736ECC06" w14:textId="388BF879">
      <w:pPr>
        <w:ind w:left="360"/>
        <w:rPr>
          <w:color w:val="000000"/>
        </w:rPr>
      </w:pPr>
      <w:r w:rsidRPr="00B9787D">
        <w:rPr>
          <w:color w:val="000000"/>
        </w:rPr>
        <w:t>No questions of sensitive nature are being asked.</w:t>
      </w:r>
    </w:p>
    <w:p w:rsidR="00407A6C" w:rsidRPr="00B9787D" w:rsidP="00B9787D" w14:paraId="5B7F1FA7" w14:textId="7D007CC8"/>
    <w:p w:rsidR="00BD07E6" w:rsidRPr="00B9787D" w:rsidP="00BD07E6" w14:paraId="31640506" w14:textId="77777777">
      <w:pPr>
        <w:numPr>
          <w:ilvl w:val="0"/>
          <w:numId w:val="3"/>
        </w:num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Provide estimates of the hour burden of the collection of information, including:</w:t>
      </w:r>
    </w:p>
    <w:p w:rsidR="00BD07E6" w:rsidRPr="00B9787D" w:rsidP="00BD07E6" w14:paraId="65219643" w14:textId="77777777">
      <w:pPr>
        <w:rPr>
          <w14:shadow w14:blurRad="50800" w14:dist="38100" w14:dir="2700000" w14:sx="100000" w14:sy="100000" w14:kx="0" w14:ky="0" w14:algn="tl">
            <w14:srgbClr w14:val="000000">
              <w14:alpha w14:val="60000"/>
            </w14:srgbClr>
          </w14:shadow>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3039"/>
        <w:gridCol w:w="5591"/>
      </w:tblGrid>
      <w:tr w14:paraId="331DE6E4" w14:textId="77777777" w:rsidTr="001245C8">
        <w:tblPrEx>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Ex>
        <w:tc>
          <w:tcPr>
            <w:tcW w:w="3115" w:type="dxa"/>
            <w:shd w:val="clear" w:color="auto" w:fill="auto"/>
            <w:vAlign w:val="center"/>
          </w:tcPr>
          <w:p w:rsidR="00BD07E6" w:rsidRPr="00B9787D" w:rsidP="00BD07E6" w14:paraId="548E756F" w14:textId="77777777">
            <w:p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The number of respondents</w:t>
            </w:r>
          </w:p>
        </w:tc>
        <w:tc>
          <w:tcPr>
            <w:tcW w:w="5755" w:type="dxa"/>
            <w:shd w:val="clear" w:color="auto" w:fill="auto"/>
            <w:vAlign w:val="center"/>
          </w:tcPr>
          <w:p w:rsidR="00BD07E6" w:rsidRPr="00B9787D" w:rsidP="00B9787D" w14:paraId="783C0F25" w14:textId="6B90444B">
            <w:pPr>
              <w:ind w:left="540"/>
              <w:jc w:val="both"/>
              <w:rPr>
                <w14:shadow w14:blurRad="50800" w14:dist="38100" w14:dir="2700000" w14:sx="100000" w14:sy="100000" w14:kx="0" w14:ky="0" w14:algn="tl">
                  <w14:srgbClr w14:val="000000">
                    <w14:alpha w14:val="60000"/>
                  </w14:srgbClr>
                </w14:shadow>
              </w:rPr>
            </w:pPr>
            <w:r w:rsidRPr="00B9787D">
              <w:rPr>
                <w:color w:val="000000"/>
              </w:rPr>
              <w:t>300</w:t>
            </w:r>
          </w:p>
        </w:tc>
      </w:tr>
      <w:tr w14:paraId="29C0A054" w14:textId="77777777" w:rsidTr="001245C8">
        <w:tblPrEx>
          <w:tblW w:w="0" w:type="auto"/>
          <w:tblInd w:w="720" w:type="dxa"/>
          <w:tblCellMar>
            <w:left w:w="115" w:type="dxa"/>
            <w:right w:w="115" w:type="dxa"/>
          </w:tblCellMar>
          <w:tblLook w:val="01E0"/>
        </w:tblPrEx>
        <w:tc>
          <w:tcPr>
            <w:tcW w:w="3115" w:type="dxa"/>
            <w:shd w:val="clear" w:color="auto" w:fill="auto"/>
            <w:vAlign w:val="center"/>
          </w:tcPr>
          <w:p w:rsidR="00BD07E6" w:rsidRPr="00B9787D" w:rsidP="00BD07E6" w14:paraId="1D2F9AC3" w14:textId="77777777">
            <w:p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The frequency of response</w:t>
            </w:r>
          </w:p>
        </w:tc>
        <w:tc>
          <w:tcPr>
            <w:tcW w:w="5755" w:type="dxa"/>
            <w:shd w:val="clear" w:color="auto" w:fill="auto"/>
            <w:vAlign w:val="center"/>
          </w:tcPr>
          <w:p w:rsidR="00BD07E6" w:rsidRPr="00B9787D" w:rsidP="00B9787D" w14:paraId="4650EDD3" w14:textId="77777777">
            <w:pPr>
              <w:ind w:left="540"/>
              <w:jc w:val="both"/>
              <w:rPr>
                <w14:shadow w14:blurRad="50800" w14:dist="38100" w14:dir="2700000" w14:sx="100000" w14:sy="100000" w14:kx="0" w14:ky="0" w14:algn="tl">
                  <w14:srgbClr w14:val="000000">
                    <w14:alpha w14:val="60000"/>
                  </w14:srgbClr>
                </w14:shadow>
              </w:rPr>
            </w:pPr>
            <w:r w:rsidRPr="00B9787D">
              <w:rPr>
                <w:color w:val="000000"/>
              </w:rPr>
              <w:t>As needed</w:t>
            </w:r>
          </w:p>
        </w:tc>
      </w:tr>
      <w:tr w14:paraId="787A8B35" w14:textId="77777777" w:rsidTr="001245C8">
        <w:tblPrEx>
          <w:tblW w:w="0" w:type="auto"/>
          <w:tblInd w:w="720" w:type="dxa"/>
          <w:tblCellMar>
            <w:left w:w="115" w:type="dxa"/>
            <w:right w:w="115" w:type="dxa"/>
          </w:tblCellMar>
          <w:tblLook w:val="01E0"/>
        </w:tblPrEx>
        <w:tc>
          <w:tcPr>
            <w:tcW w:w="3115" w:type="dxa"/>
            <w:shd w:val="clear" w:color="auto" w:fill="auto"/>
            <w:vAlign w:val="center"/>
          </w:tcPr>
          <w:p w:rsidR="00BD07E6" w:rsidRPr="00B9787D" w:rsidP="00BD07E6" w14:paraId="5DD386D6" w14:textId="77777777">
            <w:p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The annual hour burden</w:t>
            </w:r>
          </w:p>
        </w:tc>
        <w:tc>
          <w:tcPr>
            <w:tcW w:w="5755" w:type="dxa"/>
            <w:shd w:val="clear" w:color="auto" w:fill="auto"/>
            <w:vAlign w:val="center"/>
          </w:tcPr>
          <w:p w:rsidR="00BD07E6" w:rsidRPr="00B9787D" w:rsidP="00B9787D" w14:paraId="16E8B528" w14:textId="1898EC0E">
            <w:pPr>
              <w:ind w:left="540"/>
              <w:jc w:val="both"/>
              <w:rPr>
                <w14:shadow w14:blurRad="50800" w14:dist="38100" w14:dir="2700000" w14:sx="100000" w14:sy="100000" w14:kx="0" w14:ky="0" w14:algn="tl">
                  <w14:srgbClr w14:val="000000">
                    <w14:alpha w14:val="60000"/>
                  </w14:srgbClr>
                </w14:shadow>
              </w:rPr>
            </w:pPr>
            <w:r w:rsidRPr="00B9787D">
              <w:rPr>
                <w:color w:val="000000"/>
              </w:rPr>
              <w:t>150</w:t>
            </w:r>
          </w:p>
        </w:tc>
      </w:tr>
      <w:tr w14:paraId="665D1C00" w14:textId="77777777" w:rsidTr="00670903">
        <w:tblPrEx>
          <w:tblW w:w="0" w:type="auto"/>
          <w:tblInd w:w="720" w:type="dxa"/>
          <w:tblCellMar>
            <w:left w:w="115" w:type="dxa"/>
            <w:right w:w="115" w:type="dxa"/>
          </w:tblCellMar>
          <w:tblLook w:val="01E0"/>
        </w:tblPrEx>
        <w:tc>
          <w:tcPr>
            <w:tcW w:w="3115" w:type="dxa"/>
            <w:shd w:val="clear" w:color="auto" w:fill="auto"/>
            <w:vAlign w:val="center"/>
          </w:tcPr>
          <w:p w:rsidR="00BD07E6" w:rsidRPr="00B9787D" w:rsidP="00BD07E6" w14:paraId="103B5BA1" w14:textId="77777777">
            <w:p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An explanation of how the burden was estimated.</w:t>
            </w:r>
          </w:p>
        </w:tc>
        <w:tc>
          <w:tcPr>
            <w:tcW w:w="5755" w:type="dxa"/>
            <w:shd w:val="clear" w:color="auto" w:fill="auto"/>
            <w:vAlign w:val="center"/>
          </w:tcPr>
          <w:p w:rsidR="00BD07E6" w:rsidRPr="00B9787D" w:rsidP="00670903" w14:paraId="5036EE34" w14:textId="4DA25065">
            <w:pPr>
              <w:ind w:left="540"/>
              <w:jc w:val="both"/>
              <w:rPr>
                <w14:shadow w14:blurRad="50800" w14:dist="38100" w14:dir="2700000" w14:sx="100000" w14:sy="100000" w14:kx="0" w14:ky="0" w14:algn="tl">
                  <w14:srgbClr w14:val="000000">
                    <w14:alpha w14:val="60000"/>
                  </w14:srgbClr>
                </w14:shadow>
              </w:rPr>
            </w:pPr>
            <w:r w:rsidRPr="00B9787D">
              <w:rPr>
                <w:color w:val="000000"/>
              </w:rPr>
              <w:t xml:space="preserve">From </w:t>
            </w:r>
            <w:r w:rsidRPr="00B9787D" w:rsidR="00A653C5">
              <w:rPr>
                <w:color w:val="000000"/>
              </w:rPr>
              <w:t>time-to-time</w:t>
            </w:r>
            <w:r w:rsidRPr="00B9787D">
              <w:rPr>
                <w:color w:val="000000"/>
              </w:rPr>
              <w:t xml:space="preserve"> staff completes a “sample” application form for use in system testing, training, etc.  The time it takes for staff to fill out the application form is </w:t>
            </w:r>
            <w:r w:rsidRPr="00B9787D" w:rsidR="002B1845">
              <w:rPr>
                <w:color w:val="000000"/>
              </w:rPr>
              <w:t>30 minutes</w:t>
            </w:r>
            <w:r w:rsidRPr="00B9787D">
              <w:rPr>
                <w:color w:val="000000"/>
              </w:rPr>
              <w:t xml:space="preserve">.  If the applicant has their credit information at hand, it should take the respondent </w:t>
            </w:r>
            <w:r w:rsidRPr="00B9787D" w:rsidR="002B1845">
              <w:rPr>
                <w:color w:val="000000"/>
              </w:rPr>
              <w:t>30 minutes</w:t>
            </w:r>
            <w:r w:rsidRPr="00B9787D">
              <w:rPr>
                <w:color w:val="000000"/>
              </w:rPr>
              <w:t xml:space="preserve"> as well.  For burden calculation purposes, we assumed that it would take on average </w:t>
            </w:r>
            <w:r w:rsidRPr="00B9787D" w:rsidR="00A653C5">
              <w:rPr>
                <w:color w:val="000000"/>
              </w:rPr>
              <w:t>30 minutes</w:t>
            </w:r>
            <w:r w:rsidRPr="00B9787D">
              <w:rPr>
                <w:color w:val="000000"/>
              </w:rPr>
              <w:t xml:space="preserve"> for respondents to complete the application.   We receive, on average over the last t</w:t>
            </w:r>
            <w:r w:rsidRPr="00B9787D" w:rsidR="006222C1">
              <w:rPr>
                <w:color w:val="000000"/>
              </w:rPr>
              <w:t>hree</w:t>
            </w:r>
            <w:r w:rsidRPr="00B9787D">
              <w:rPr>
                <w:color w:val="000000"/>
              </w:rPr>
              <w:t xml:space="preserve"> years,</w:t>
            </w:r>
            <w:r w:rsidRPr="00B9787D" w:rsidR="00670903">
              <w:rPr>
                <w:color w:val="000000"/>
              </w:rPr>
              <w:t xml:space="preserve"> </w:t>
            </w:r>
            <w:r w:rsidRPr="00B9787D" w:rsidR="00A653C5">
              <w:rPr>
                <w:color w:val="000000"/>
              </w:rPr>
              <w:t>300</w:t>
            </w:r>
            <w:r w:rsidRPr="00B9787D" w:rsidR="00670903">
              <w:rPr>
                <w:color w:val="000000"/>
              </w:rPr>
              <w:t xml:space="preserve"> applications</w:t>
            </w:r>
            <w:r w:rsidRPr="00B9787D">
              <w:rPr>
                <w:color w:val="000000"/>
              </w:rPr>
              <w:t xml:space="preserve">.  Thus, the annual burden rate can be calculated as </w:t>
            </w:r>
            <w:r w:rsidRPr="00B9787D" w:rsidR="00A653C5">
              <w:rPr>
                <w:color w:val="000000"/>
              </w:rPr>
              <w:t>3</w:t>
            </w:r>
            <w:r w:rsidRPr="00B9787D" w:rsidR="00670903">
              <w:rPr>
                <w:color w:val="000000"/>
              </w:rPr>
              <w:t>00</w:t>
            </w:r>
            <w:r w:rsidRPr="00B9787D">
              <w:rPr>
                <w:color w:val="000000"/>
              </w:rPr>
              <w:t xml:space="preserve">* </w:t>
            </w:r>
            <w:r w:rsidRPr="00B9787D" w:rsidR="00A653C5">
              <w:rPr>
                <w:color w:val="000000"/>
              </w:rPr>
              <w:t>30 minutes</w:t>
            </w:r>
            <w:r w:rsidRPr="00B9787D">
              <w:rPr>
                <w:color w:val="000000"/>
              </w:rPr>
              <w:t xml:space="preserve"> = </w:t>
            </w:r>
            <w:r w:rsidRPr="00B9787D" w:rsidR="00A653C5">
              <w:rPr>
                <w:color w:val="000000"/>
              </w:rPr>
              <w:t>150</w:t>
            </w:r>
            <w:r w:rsidRPr="00B9787D">
              <w:rPr>
                <w:color w:val="000000"/>
              </w:rPr>
              <w:t xml:space="preserve"> hours.</w:t>
            </w:r>
          </w:p>
        </w:tc>
      </w:tr>
    </w:tbl>
    <w:p w:rsidR="00BD07E6" w:rsidRPr="00B324CA" w:rsidP="00BD07E6" w14:paraId="1D082769" w14:textId="77777777">
      <w:pPr>
        <w:rPr>
          <w14:shadow w14:blurRad="50800" w14:dist="38100" w14:dir="2700000" w14:sx="100000" w14:sy="100000" w14:kx="0" w14:ky="0" w14:algn="tl">
            <w14:srgbClr w14:val="000000">
              <w14:alpha w14:val="60000"/>
            </w14:srgbClr>
          </w14:shadow>
        </w:rPr>
      </w:pPr>
    </w:p>
    <w:p w:rsidR="00112DF7" w:rsidRPr="00B324CA" w:rsidP="00BD07E6" w14:paraId="5CDCA0D6" w14:textId="77777777">
      <w:pPr>
        <w:numPr>
          <w:ilvl w:val="0"/>
          <w:numId w:val="9"/>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Provide an estimate for the total annual cost burden to respondents or records keepers resulting from the collection of information.  (Do not include the cost of any hour burden shown in items 12 and 14).</w:t>
      </w:r>
    </w:p>
    <w:p w:rsidR="00553CBB" w:rsidRPr="00B324CA" w:rsidP="00553CBB" w14:paraId="17132CB4" w14:textId="77777777">
      <w:pPr>
        <w:rPr>
          <w14:shadow w14:blurRad="50800" w14:dist="38100" w14:dir="2700000" w14:sx="100000" w14:sy="100000" w14:kx="0" w14:ky="0" w14:algn="tl">
            <w14:srgbClr w14:val="000000">
              <w14:alpha w14:val="60000"/>
            </w14:srgbClr>
          </w14:shadow>
        </w:rPr>
      </w:pPr>
    </w:p>
    <w:p w:rsidR="006F00A5" w:rsidRPr="00B9787D" w:rsidP="00B9787D" w14:paraId="55A6ABA3" w14:textId="77777777">
      <w:pPr>
        <w:ind w:left="360"/>
        <w:rPr>
          <w:color w:val="000000"/>
        </w:rPr>
      </w:pPr>
      <w:r>
        <w:rPr>
          <w:color w:val="000000"/>
        </w:rPr>
        <w:t>There is no monetary burden to respondents other than the hour burden estimated in (12).</w:t>
      </w:r>
    </w:p>
    <w:p w:rsidR="00BD07E6" w:rsidRPr="00B324CA" w:rsidP="00BD07E6" w14:paraId="76137988" w14:textId="77777777">
      <w:pPr>
        <w:rPr>
          <w14:shadow w14:blurRad="50800" w14:dist="38100" w14:dir="2700000" w14:sx="100000" w14:sy="100000" w14:kx="0" w14:ky="0" w14:algn="tl">
            <w14:srgbClr w14:val="000000">
              <w14:alpha w14:val="60000"/>
            </w14:srgbClr>
          </w14:shadow>
        </w:rPr>
      </w:pPr>
    </w:p>
    <w:p w:rsidR="00BD07E6" w:rsidRPr="00B9787D" w:rsidP="00BD07E6" w14:paraId="642A5722" w14:textId="77777777">
      <w:pPr>
        <w:numPr>
          <w:ilvl w:val="0"/>
          <w:numId w:val="9"/>
        </w:num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Provide estimates of annualized costs to the Federal government.</w:t>
      </w:r>
    </w:p>
    <w:p w:rsidR="00BD07E6" w:rsidRPr="00B9787D" w:rsidP="00BD07E6" w14:paraId="475D8F97" w14:textId="77777777">
      <w:pPr>
        <w:rPr>
          <w14:shadow w14:blurRad="50800" w14:dist="38100" w14:dir="2700000" w14:sx="100000" w14:sy="100000" w14:kx="0" w14:ky="0" w14:algn="tl">
            <w14:srgbClr w14:val="000000">
              <w14:alpha w14:val="60000"/>
            </w14:srgbClr>
          </w14:shadow>
        </w:rPr>
      </w:pPr>
    </w:p>
    <w:p w:rsidR="00BD07E6" w:rsidRPr="00B9787D" w:rsidP="00BD07E6" w14:paraId="6B5A5E55" w14:textId="77777777">
      <w:pPr>
        <w:ind w:left="360"/>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Reviewing time per year: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3507"/>
        <w:gridCol w:w="5123"/>
      </w:tblGrid>
      <w:tr w14:paraId="32411662" w14:textId="77777777" w:rsidTr="001245C8">
        <w:tblPrEx>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Ex>
        <w:tc>
          <w:tcPr>
            <w:tcW w:w="3595" w:type="dxa"/>
            <w:shd w:val="clear" w:color="auto" w:fill="auto"/>
            <w:vAlign w:val="center"/>
          </w:tcPr>
          <w:p w:rsidR="00BD07E6" w:rsidRPr="00B9787D" w:rsidP="00C528E6" w14:paraId="04E1D1DA" w14:textId="77777777">
            <w:p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Responses per year</w:t>
            </w:r>
          </w:p>
        </w:tc>
        <w:tc>
          <w:tcPr>
            <w:tcW w:w="5275" w:type="dxa"/>
            <w:shd w:val="clear" w:color="auto" w:fill="auto"/>
            <w:vAlign w:val="center"/>
          </w:tcPr>
          <w:p w:rsidR="00BD07E6" w:rsidRPr="00B9787D" w:rsidP="00B9787D" w14:paraId="663C4C1E" w14:textId="7230D0DB">
            <w:pPr>
              <w:ind w:left="540"/>
              <w:jc w:val="both"/>
              <w:rPr>
                <w14:shadow w14:blurRad="50800" w14:dist="38100" w14:dir="2700000" w14:sx="100000" w14:sy="100000" w14:kx="0" w14:ky="0" w14:algn="tl">
                  <w14:srgbClr w14:val="000000">
                    <w14:alpha w14:val="60000"/>
                  </w14:srgbClr>
                </w14:shadow>
              </w:rPr>
            </w:pPr>
            <w:r w:rsidRPr="00B9787D">
              <w:rPr>
                <w:color w:val="000000"/>
              </w:rPr>
              <w:t>300</w:t>
            </w:r>
          </w:p>
        </w:tc>
      </w:tr>
      <w:tr w14:paraId="6D455655" w14:textId="77777777" w:rsidTr="001245C8">
        <w:tblPrEx>
          <w:tblW w:w="0" w:type="auto"/>
          <w:tblInd w:w="720" w:type="dxa"/>
          <w:tblCellMar>
            <w:left w:w="115" w:type="dxa"/>
            <w:right w:w="115" w:type="dxa"/>
          </w:tblCellMar>
          <w:tblLook w:val="01E0"/>
        </w:tblPrEx>
        <w:tc>
          <w:tcPr>
            <w:tcW w:w="3595" w:type="dxa"/>
            <w:shd w:val="clear" w:color="auto" w:fill="auto"/>
            <w:vAlign w:val="center"/>
          </w:tcPr>
          <w:p w:rsidR="00BD07E6" w:rsidRPr="00B9787D" w:rsidP="00C528E6" w14:paraId="06046E45" w14:textId="77777777">
            <w:p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Reviewing time (hours) per year</w:t>
            </w:r>
          </w:p>
        </w:tc>
        <w:tc>
          <w:tcPr>
            <w:tcW w:w="5275" w:type="dxa"/>
            <w:shd w:val="clear" w:color="auto" w:fill="auto"/>
            <w:vAlign w:val="center"/>
          </w:tcPr>
          <w:p w:rsidR="00BD07E6" w:rsidRPr="00B9787D" w:rsidP="00B9787D" w14:paraId="7306F72C" w14:textId="5B5D816B">
            <w:pPr>
              <w:ind w:left="540"/>
              <w:jc w:val="both"/>
              <w:rPr>
                <w14:shadow w14:blurRad="50800" w14:dist="38100" w14:dir="2700000" w14:sx="100000" w14:sy="100000" w14:kx="0" w14:ky="0" w14:algn="tl">
                  <w14:srgbClr w14:val="000000">
                    <w14:alpha w14:val="60000"/>
                  </w14:srgbClr>
                </w14:shadow>
              </w:rPr>
            </w:pPr>
            <w:r w:rsidRPr="00B9787D">
              <w:rPr>
                <w:color w:val="000000"/>
              </w:rPr>
              <w:t>300</w:t>
            </w:r>
          </w:p>
        </w:tc>
      </w:tr>
      <w:tr w14:paraId="6AE3CDD0" w14:textId="77777777" w:rsidTr="001245C8">
        <w:tblPrEx>
          <w:tblW w:w="0" w:type="auto"/>
          <w:tblInd w:w="720" w:type="dxa"/>
          <w:tblCellMar>
            <w:left w:w="115" w:type="dxa"/>
            <w:right w:w="115" w:type="dxa"/>
          </w:tblCellMar>
          <w:tblLook w:val="01E0"/>
        </w:tblPrEx>
        <w:tc>
          <w:tcPr>
            <w:tcW w:w="3595" w:type="dxa"/>
            <w:shd w:val="clear" w:color="auto" w:fill="auto"/>
            <w:vAlign w:val="center"/>
          </w:tcPr>
          <w:p w:rsidR="00BD07E6" w:rsidRPr="00B9787D" w:rsidP="00C528E6" w14:paraId="180DE4C1" w14:textId="77777777">
            <w:p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Average wages per hour</w:t>
            </w:r>
          </w:p>
        </w:tc>
        <w:tc>
          <w:tcPr>
            <w:tcW w:w="5275" w:type="dxa"/>
            <w:shd w:val="clear" w:color="auto" w:fill="auto"/>
            <w:vAlign w:val="center"/>
          </w:tcPr>
          <w:p w:rsidR="00BD07E6" w:rsidRPr="00B9787D" w:rsidP="00B9787D" w14:paraId="680D8CEA" w14:textId="77777777">
            <w:pPr>
              <w:ind w:left="540"/>
              <w:jc w:val="both"/>
              <w:rPr>
                <w14:shadow w14:blurRad="50800" w14:dist="38100" w14:dir="2700000" w14:sx="100000" w14:sy="100000" w14:kx="0" w14:ky="0" w14:algn="tl">
                  <w14:srgbClr w14:val="000000">
                    <w14:alpha w14:val="60000"/>
                  </w14:srgbClr>
                </w14:shadow>
              </w:rPr>
            </w:pPr>
            <w:r w:rsidRPr="00B9787D">
              <w:rPr>
                <w:color w:val="000000"/>
              </w:rPr>
              <w:t>$42.50</w:t>
            </w:r>
          </w:p>
        </w:tc>
      </w:tr>
      <w:tr w14:paraId="7F9F9C10" w14:textId="77777777" w:rsidTr="001245C8">
        <w:tblPrEx>
          <w:tblW w:w="0" w:type="auto"/>
          <w:tblInd w:w="720" w:type="dxa"/>
          <w:tblCellMar>
            <w:left w:w="115" w:type="dxa"/>
            <w:right w:w="115" w:type="dxa"/>
          </w:tblCellMar>
          <w:tblLook w:val="01E0"/>
        </w:tblPrEx>
        <w:tc>
          <w:tcPr>
            <w:tcW w:w="3595" w:type="dxa"/>
            <w:shd w:val="clear" w:color="auto" w:fill="auto"/>
            <w:vAlign w:val="center"/>
          </w:tcPr>
          <w:p w:rsidR="00BD07E6" w:rsidRPr="00B9787D" w:rsidP="00C528E6" w14:paraId="405B987A" w14:textId="77777777">
            <w:p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Average cost per year</w:t>
            </w:r>
          </w:p>
          <w:p w:rsidR="00BD07E6" w:rsidRPr="00B9787D" w:rsidP="00C528E6" w14:paraId="14F55A2A" w14:textId="77777777">
            <w:p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 xml:space="preserve"> (time * wages)</w:t>
            </w:r>
          </w:p>
        </w:tc>
        <w:tc>
          <w:tcPr>
            <w:tcW w:w="5275" w:type="dxa"/>
            <w:shd w:val="clear" w:color="auto" w:fill="auto"/>
            <w:vAlign w:val="center"/>
          </w:tcPr>
          <w:p w:rsidR="00BD07E6" w:rsidRPr="00B9787D" w:rsidP="00B9787D" w14:paraId="2390A892" w14:textId="7F494F24">
            <w:pPr>
              <w:ind w:left="540"/>
              <w:jc w:val="both"/>
              <w:rPr>
                <w14:shadow w14:blurRad="50800" w14:dist="38100" w14:dir="2700000" w14:sx="100000" w14:sy="100000" w14:kx="0" w14:ky="0" w14:algn="tl">
                  <w14:srgbClr w14:val="000000">
                    <w14:alpha w14:val="60000"/>
                  </w14:srgbClr>
                </w14:shadow>
              </w:rPr>
            </w:pPr>
            <w:r w:rsidRPr="00B9787D">
              <w:rPr>
                <w:color w:val="000000"/>
              </w:rPr>
              <w:t>$</w:t>
            </w:r>
            <w:r w:rsidRPr="00B9787D" w:rsidR="00A653C5">
              <w:rPr>
                <w:color w:val="000000"/>
              </w:rPr>
              <w:t>12,750</w:t>
            </w:r>
          </w:p>
        </w:tc>
      </w:tr>
      <w:tr w14:paraId="239488F7" w14:textId="77777777" w:rsidTr="001245C8">
        <w:tblPrEx>
          <w:tblW w:w="0" w:type="auto"/>
          <w:tblInd w:w="720" w:type="dxa"/>
          <w:tblCellMar>
            <w:left w:w="115" w:type="dxa"/>
            <w:right w:w="115" w:type="dxa"/>
          </w:tblCellMar>
          <w:tblLook w:val="01E0"/>
        </w:tblPrEx>
        <w:tc>
          <w:tcPr>
            <w:tcW w:w="3595" w:type="dxa"/>
            <w:shd w:val="clear" w:color="auto" w:fill="auto"/>
            <w:vAlign w:val="center"/>
          </w:tcPr>
          <w:p w:rsidR="00BD07E6" w:rsidRPr="00B9787D" w:rsidP="00C528E6" w14:paraId="29330667" w14:textId="77777777">
            <w:p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Benefits and overhead</w:t>
            </w:r>
          </w:p>
        </w:tc>
        <w:tc>
          <w:tcPr>
            <w:tcW w:w="5275" w:type="dxa"/>
            <w:shd w:val="clear" w:color="auto" w:fill="auto"/>
            <w:vAlign w:val="center"/>
          </w:tcPr>
          <w:p w:rsidR="00BD07E6" w:rsidRPr="00B9787D" w:rsidP="00B9787D" w14:paraId="2589692C" w14:textId="77777777">
            <w:pPr>
              <w:ind w:left="540"/>
              <w:jc w:val="both"/>
              <w:rPr>
                <w14:shadow w14:blurRad="50800" w14:dist="38100" w14:dir="2700000" w14:sx="100000" w14:sy="100000" w14:kx="0" w14:ky="0" w14:algn="tl">
                  <w14:srgbClr w14:val="000000">
                    <w14:alpha w14:val="60000"/>
                  </w14:srgbClr>
                </w14:shadow>
              </w:rPr>
            </w:pPr>
            <w:r w:rsidRPr="00B9787D">
              <w:rPr>
                <w:color w:val="000000"/>
              </w:rPr>
              <w:t>20.00%</w:t>
            </w:r>
          </w:p>
        </w:tc>
      </w:tr>
      <w:tr w14:paraId="6FAC1035" w14:textId="77777777" w:rsidTr="001245C8">
        <w:tblPrEx>
          <w:tblW w:w="0" w:type="auto"/>
          <w:tblInd w:w="720" w:type="dxa"/>
          <w:tblCellMar>
            <w:left w:w="115" w:type="dxa"/>
            <w:right w:w="115" w:type="dxa"/>
          </w:tblCellMar>
          <w:tblLook w:val="01E0"/>
        </w:tblPrEx>
        <w:tc>
          <w:tcPr>
            <w:tcW w:w="3595" w:type="dxa"/>
            <w:shd w:val="clear" w:color="auto" w:fill="auto"/>
            <w:vAlign w:val="center"/>
          </w:tcPr>
          <w:p w:rsidR="00BD07E6" w:rsidRPr="00B9787D" w:rsidP="00C528E6" w14:paraId="14572641" w14:textId="77777777">
            <w:p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Total Government Cost</w:t>
            </w:r>
          </w:p>
        </w:tc>
        <w:tc>
          <w:tcPr>
            <w:tcW w:w="5275" w:type="dxa"/>
            <w:shd w:val="clear" w:color="auto" w:fill="auto"/>
            <w:vAlign w:val="center"/>
          </w:tcPr>
          <w:p w:rsidR="00BD07E6" w:rsidRPr="00B9787D" w:rsidP="00B9787D" w14:paraId="6E6339C4" w14:textId="63F18A16">
            <w:pPr>
              <w:ind w:left="540"/>
              <w:jc w:val="both"/>
              <w:rPr>
                <w14:shadow w14:blurRad="50800" w14:dist="38100" w14:dir="2700000" w14:sx="100000" w14:sy="100000" w14:kx="0" w14:ky="0" w14:algn="tl">
                  <w14:srgbClr w14:val="000000">
                    <w14:alpha w14:val="60000"/>
                  </w14:srgbClr>
                </w14:shadow>
              </w:rPr>
            </w:pPr>
            <w:r w:rsidRPr="00B9787D">
              <w:rPr>
                <w:color w:val="000000"/>
              </w:rPr>
              <w:t>$</w:t>
            </w:r>
            <w:r w:rsidRPr="00B9787D" w:rsidR="00A653C5">
              <w:rPr>
                <w:color w:val="000000"/>
              </w:rPr>
              <w:t>15,300</w:t>
            </w:r>
          </w:p>
        </w:tc>
      </w:tr>
    </w:tbl>
    <w:p w:rsidR="00BD07E6" w:rsidRPr="00B9787D" w:rsidP="00BD07E6" w14:paraId="36F6B2C5" w14:textId="77777777">
      <w:pPr>
        <w:rPr>
          <w14:shadow w14:blurRad="50800" w14:dist="38100" w14:dir="2700000" w14:sx="100000" w14:sy="100000" w14:kx="0" w14:ky="0" w14:algn="tl">
            <w14:srgbClr w14:val="000000">
              <w14:alpha w14:val="60000"/>
            </w14:srgbClr>
          </w14:shadow>
        </w:rPr>
      </w:pPr>
    </w:p>
    <w:p w:rsidR="006222C1" w:rsidRPr="00B9787D" w:rsidP="00BD07E6" w14:paraId="3135109A" w14:textId="77777777">
      <w:pPr>
        <w:numPr>
          <w:ilvl w:val="0"/>
          <w:numId w:val="9"/>
        </w:num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Explain the reasons for any program changes or adjustments reflected in the public burden or government costs.</w:t>
      </w:r>
    </w:p>
    <w:p w:rsidR="006222C1" w:rsidRPr="00B9787D" w:rsidP="00B9787D" w14:paraId="5BCAA009" w14:textId="77777777">
      <w:pPr>
        <w:rPr>
          <w14:shadow w14:blurRad="50800" w14:dist="38100" w14:dir="2700000" w14:sx="100000" w14:sy="100000" w14:kx="0" w14:ky="0" w14:algn="tl">
            <w14:srgbClr w14:val="000000">
              <w14:alpha w14:val="60000"/>
            </w14:srgbClr>
          </w14:shadow>
        </w:rPr>
      </w:pPr>
    </w:p>
    <w:p w:rsidR="006222C1" w:rsidRPr="00B9787D" w:rsidP="00B9787D" w14:paraId="076A6D0A" w14:textId="6E54EC8D">
      <w:pPr>
        <w:ind w:left="360"/>
        <w:rPr>
          <w:color w:val="000000"/>
        </w:rPr>
      </w:pPr>
      <w:r w:rsidRPr="00B9787D">
        <w:rPr>
          <w:color w:val="000000"/>
        </w:rPr>
        <w:t xml:space="preserve">The expected number of respondents has been </w:t>
      </w:r>
      <w:r w:rsidRPr="00B9787D" w:rsidR="00A653C5">
        <w:rPr>
          <w:color w:val="000000"/>
        </w:rPr>
        <w:t xml:space="preserve">reduced based on actual received applications. </w:t>
      </w:r>
    </w:p>
    <w:p w:rsidR="000475CE" w:rsidRPr="00B9787D" w:rsidP="00B9787D" w14:paraId="40BA9807" w14:textId="69A05C79">
      <w:pPr>
        <w:ind w:left="360"/>
        <w:rPr>
          <w:color w:val="000000"/>
        </w:rPr>
      </w:pPr>
      <w:r w:rsidRPr="00B9787D">
        <w:rPr>
          <w:color w:val="000000"/>
        </w:rPr>
        <w:t xml:space="preserve">Additional questions were added to the form about the letter of credit details, including the name of the letter of credit beneficiary and are the products environmentally beneficial.  </w:t>
      </w:r>
      <w:r w:rsidRPr="00B9787D">
        <w:rPr>
          <w:color w:val="000000"/>
        </w:rPr>
        <w:t xml:space="preserve"> </w:t>
      </w:r>
    </w:p>
    <w:p w:rsidR="000475CE" w:rsidRPr="00B9787D" w:rsidP="000475CE" w14:paraId="5167214E" w14:textId="77777777">
      <w:pPr>
        <w:ind w:left="720"/>
        <w:rPr>
          <w14:shadow w14:blurRad="50800" w14:dist="38100" w14:dir="2700000" w14:sx="100000" w14:sy="100000" w14:kx="0" w14:ky="0" w14:algn="tl">
            <w14:srgbClr w14:val="000000">
              <w14:alpha w14:val="60000"/>
            </w14:srgbClr>
          </w14:shadow>
        </w:rPr>
      </w:pPr>
    </w:p>
    <w:p w:rsidR="00BD07E6" w:rsidRPr="00B324CA" w:rsidP="00BD07E6" w14:paraId="04533F16" w14:textId="77777777">
      <w:pPr>
        <w:numPr>
          <w:ilvl w:val="0"/>
          <w:numId w:val="9"/>
        </w:numPr>
        <w:rPr>
          <w14:shadow w14:blurRad="50800" w14:dist="38100" w14:dir="2700000" w14:sx="100000" w14:sy="100000" w14:kx="0" w14:ky="0" w14:algn="tl">
            <w14:srgbClr w14:val="000000">
              <w14:alpha w14:val="60000"/>
            </w14:srgbClr>
          </w14:shadow>
        </w:rPr>
      </w:pPr>
      <w:r w:rsidRPr="00B9787D">
        <w:rPr>
          <w14:shadow w14:blurRad="50800" w14:dist="38100" w14:dir="2700000" w14:sx="100000" w14:sy="100000" w14:kx="0" w14:ky="0" w14:algn="tl">
            <w14:srgbClr w14:val="000000">
              <w14:alpha w14:val="60000"/>
            </w14:srgbClr>
          </w14:shadow>
        </w:rPr>
        <w:t>For collection of information whose results will be published</w:t>
      </w:r>
      <w:r w:rsidRPr="00B324CA">
        <w:rPr>
          <w14:shadow w14:blurRad="50800" w14:dist="38100" w14:dir="2700000" w14:sx="100000" w14:sy="100000" w14:kx="0" w14:ky="0" w14:algn="tl">
            <w14:srgbClr w14:val="000000">
              <w14:alpha w14:val="60000"/>
            </w14:srgbClr>
          </w14:shadow>
        </w:rPr>
        <w:t xml:space="preserve">, outline plans for tabulation and publication.  Address any complex analytical techniques that will be used.  Provide the time </w:t>
      </w:r>
      <w:r w:rsidRPr="00B324CA">
        <w:rPr>
          <w14:shadow w14:blurRad="50800" w14:dist="38100" w14:dir="2700000" w14:sx="100000" w14:sy="100000" w14:kx="0" w14:ky="0" w14:algn="tl">
            <w14:srgbClr w14:val="000000">
              <w14:alpha w14:val="60000"/>
            </w14:srgbClr>
          </w14:shadow>
        </w:rPr>
        <w:t>schedule for the entire project, including beginning and ending dates of the collection of information, completion of report, publication dates, and other actions.</w:t>
      </w:r>
    </w:p>
    <w:p w:rsidR="00553CBB" w:rsidRPr="00B324CA" w:rsidP="00B9787D" w14:paraId="08A7E5D8" w14:textId="77777777">
      <w:pPr>
        <w:rPr>
          <w14:shadow w14:blurRad="50800" w14:dist="38100" w14:dir="2700000" w14:sx="100000" w14:sy="100000" w14:kx="0" w14:ky="0" w14:algn="tl">
            <w14:srgbClr w14:val="000000">
              <w14:alpha w14:val="60000"/>
            </w14:srgbClr>
          </w14:shadow>
        </w:rPr>
      </w:pPr>
    </w:p>
    <w:p w:rsidR="00BD07E6" w:rsidRPr="00B324CA" w:rsidP="00B9787D" w14:paraId="2C294173" w14:textId="77777777">
      <w:pPr>
        <w:ind w:left="360"/>
        <w:rPr>
          <w14:shadow w14:blurRad="50800" w14:dist="38100" w14:dir="2700000" w14:sx="100000" w14:sy="100000" w14:kx="0" w14:ky="0" w14:algn="tl">
            <w14:srgbClr w14:val="000000">
              <w14:alpha w14:val="60000"/>
            </w14:srgbClr>
          </w14:shadow>
        </w:rPr>
      </w:pPr>
      <w:r w:rsidRPr="00877BF7">
        <w:rPr>
          <w:color w:val="000000"/>
        </w:rPr>
        <w:t>No</w:t>
      </w:r>
      <w:r>
        <w:rPr>
          <w:color w:val="000000"/>
        </w:rPr>
        <w:t xml:space="preserve"> publication or tabulation of collected information is intended.  No complex analytical techniques will be applied.</w:t>
      </w:r>
      <w:r w:rsidRPr="00877BF7">
        <w:rPr>
          <w:color w:val="000000"/>
        </w:rPr>
        <w:br/>
      </w:r>
    </w:p>
    <w:p w:rsidR="00BD07E6" w:rsidRPr="00B324CA" w:rsidP="00BD07E6" w14:paraId="45C0922C" w14:textId="77777777">
      <w:pPr>
        <w:numPr>
          <w:ilvl w:val="0"/>
          <w:numId w:val="9"/>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If seeking approval to not display the expiration date for OMB approval of the information collection, explain the reasons that display would be inappropriate.</w:t>
      </w:r>
    </w:p>
    <w:p w:rsidR="00A44628" w:rsidRPr="00B324CA" w:rsidP="00A44628" w14:paraId="07B48112" w14:textId="77777777">
      <w:pPr>
        <w:ind w:left="360"/>
        <w:rPr>
          <w14:shadow w14:blurRad="50800" w14:dist="38100" w14:dir="2700000" w14:sx="100000" w14:sy="100000" w14:kx="0" w14:ky="0" w14:algn="tl">
            <w14:srgbClr w14:val="000000">
              <w14:alpha w14:val="60000"/>
            </w14:srgbClr>
          </w14:shadow>
        </w:rPr>
      </w:pPr>
    </w:p>
    <w:p w:rsidR="00A44628" w:rsidRPr="00B9787D" w:rsidP="00B9787D" w14:paraId="32C85646" w14:textId="77777777">
      <w:pPr>
        <w:ind w:left="360"/>
        <w:rPr>
          <w:color w:val="000000"/>
        </w:rPr>
      </w:pPr>
      <w:r w:rsidRPr="00B9787D">
        <w:rPr>
          <w:color w:val="000000"/>
        </w:rPr>
        <w:t>EXIM is not seeking approval to not display the expiration date.</w:t>
      </w:r>
    </w:p>
    <w:p w:rsidR="00A44628" w:rsidRPr="00B324CA" w:rsidP="00A44628" w14:paraId="4AA280E3" w14:textId="77777777">
      <w:pPr>
        <w:ind w:left="360"/>
        <w:rPr>
          <w14:shadow w14:blurRad="50800" w14:dist="38100" w14:dir="2700000" w14:sx="100000" w14:sy="100000" w14:kx="0" w14:ky="0" w14:algn="tl">
            <w14:srgbClr w14:val="000000">
              <w14:alpha w14:val="60000"/>
            </w14:srgbClr>
          </w14:shadow>
        </w:rPr>
      </w:pPr>
    </w:p>
    <w:p w:rsidR="00A44628" w:rsidRPr="00B324CA" w:rsidP="00BD07E6" w14:paraId="57376CEA" w14:textId="77777777">
      <w:pPr>
        <w:numPr>
          <w:ilvl w:val="0"/>
          <w:numId w:val="9"/>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 xml:space="preserve">Explain each exception to the certification statement identified in Item 19 “Certification for Paperwork Reduction Act Submissions, </w:t>
      </w:r>
      <w:r w:rsidRPr="00B324CA" w:rsidR="003F4700">
        <w:rPr>
          <w14:shadow w14:blurRad="50800" w14:dist="38100" w14:dir="2700000" w14:sx="100000" w14:sy="100000" w14:kx="0" w14:ky="0" w14:algn="tl">
            <w14:srgbClr w14:val="000000">
              <w14:alpha w14:val="60000"/>
            </w14:srgbClr>
          </w14:shadow>
        </w:rPr>
        <w:t>“</w:t>
      </w:r>
      <w:r w:rsidRPr="00B324CA">
        <w:rPr>
          <w14:shadow w14:blurRad="50800" w14:dist="38100" w14:dir="2700000" w14:sx="100000" w14:sy="100000" w14:kx="0" w14:ky="0" w14:algn="tl">
            <w14:srgbClr w14:val="000000">
              <w14:alpha w14:val="60000"/>
            </w14:srgbClr>
          </w14:shadow>
        </w:rPr>
        <w:t xml:space="preserve"> of OMB Form 83-1.  </w:t>
      </w:r>
    </w:p>
    <w:p w:rsidR="00A44628" w:rsidRPr="00B324CA" w:rsidP="00A44628" w14:paraId="045A2ECB" w14:textId="77777777">
      <w:pPr>
        <w:rPr>
          <w14:shadow w14:blurRad="50800" w14:dist="38100" w14:dir="2700000" w14:sx="100000" w14:sy="100000" w14:kx="0" w14:ky="0" w14:algn="tl">
            <w14:srgbClr w14:val="000000">
              <w14:alpha w14:val="60000"/>
            </w14:srgbClr>
          </w14:shadow>
        </w:rPr>
      </w:pPr>
    </w:p>
    <w:p w:rsidR="00553CBB" w:rsidRPr="00B9787D" w:rsidP="00B9787D" w14:paraId="12C1D6CC" w14:textId="77777777">
      <w:pPr>
        <w:ind w:left="360"/>
        <w:rPr>
          <w:color w:val="000000"/>
        </w:rPr>
      </w:pPr>
      <w:r w:rsidRPr="00B9787D">
        <w:rPr>
          <w:color w:val="000000"/>
        </w:rPr>
        <w:t>There are no exceptions to the certification statement.</w:t>
      </w:r>
    </w:p>
    <w:p w:rsidR="00A44628" w:rsidRPr="00B324CA" w:rsidP="00C046A7" w14:paraId="315A1AAA" w14:textId="77777777">
      <w:pPr>
        <w:ind w:left="360" w:firstLine="360"/>
        <w:rPr>
          <w14:shadow w14:blurRad="50800" w14:dist="38100" w14:dir="2700000" w14:sx="100000" w14:sy="100000" w14:kx="0" w14:ky="0" w14:algn="tl">
            <w14:srgbClr w14:val="000000">
              <w14:alpha w14:val="60000"/>
            </w14:srgbClr>
          </w14:shadow>
        </w:rPr>
      </w:pPr>
    </w:p>
    <w:p w:rsidR="00553CBB" w:rsidRPr="00B324CA" w:rsidP="00BD07E6" w14:paraId="68BDBB54" w14:textId="77777777">
      <w:pPr>
        <w:rPr>
          <w14:shadow w14:blurRad="50800" w14:dist="38100" w14:dir="2700000" w14:sx="100000" w14:sy="100000" w14:kx="0" w14:ky="0" w14:algn="tl">
            <w14:srgbClr w14:val="000000">
              <w14:alpha w14:val="60000"/>
            </w14:srgbClr>
          </w14:shadow>
        </w:rPr>
      </w:pPr>
    </w:p>
    <w:p w:rsidR="00BD07E6" w:rsidRPr="00B324CA" w:rsidP="00BD07E6" w14:paraId="51C881F9" w14:textId="77777777">
      <w:pPr>
        <w:rPr>
          <w:b/>
          <w14:shadow w14:blurRad="50800" w14:dist="38100" w14:dir="2700000" w14:sx="100000" w14:sy="100000" w14:kx="0" w14:ky="0" w14:algn="tl">
            <w14:srgbClr w14:val="000000">
              <w14:alpha w14:val="60000"/>
            </w14:srgbClr>
          </w14:shadow>
        </w:rPr>
      </w:pPr>
      <w:r w:rsidRPr="00B324CA">
        <w:rPr>
          <w:b/>
          <w14:shadow w14:blurRad="50800" w14:dist="38100" w14:dir="2700000" w14:sx="100000" w14:sy="100000" w14:kx="0" w14:ky="0" w14:algn="tl">
            <w14:srgbClr w14:val="000000">
              <w14:alpha w14:val="60000"/>
            </w14:srgbClr>
          </w14:shadow>
        </w:rPr>
        <w:t>Part B. – Collection of Information Employing Statistical Methods</w:t>
      </w:r>
    </w:p>
    <w:p w:rsidR="00BD07E6" w:rsidRPr="00B324CA" w:rsidP="00BD07E6" w14:paraId="142EFBFC" w14:textId="77777777">
      <w:pPr>
        <w:rPr>
          <w14:shadow w14:blurRad="50800" w14:dist="38100" w14:dir="2700000" w14:sx="100000" w14:sy="100000" w14:kx="0" w14:ky="0" w14:algn="tl">
            <w14:srgbClr w14:val="000000">
              <w14:alpha w14:val="60000"/>
            </w14:srgbClr>
          </w14:shadow>
        </w:rPr>
      </w:pPr>
    </w:p>
    <w:p w:rsidR="00BD07E6" w:rsidRPr="00B324CA" w:rsidP="00C528E6" w14:paraId="6985B3CF" w14:textId="77777777">
      <w:pPr>
        <w:numPr>
          <w:ilvl w:val="0"/>
          <w:numId w:val="14"/>
        </w:numPr>
        <w:rPr>
          <w14:shadow w14:blurRad="50800" w14:dist="38100" w14:dir="2700000" w14:sx="100000" w14:sy="100000" w14:kx="0" w14:ky="0" w14:algn="tl">
            <w14:srgbClr w14:val="000000">
              <w14:alpha w14:val="60000"/>
            </w14:srgbClr>
          </w14:shadow>
        </w:rPr>
      </w:pPr>
      <w:r w:rsidRPr="00B324CA">
        <w:rPr>
          <w14:shadow w14:blurRad="50800" w14:dist="38100" w14:dir="2700000" w14:sx="100000" w14:sy="100000" w14:kx="0" w14:ky="0" w14:algn="tl">
            <w14:srgbClr w14:val="000000">
              <w14:alpha w14:val="60000"/>
            </w14:srgbClr>
          </w14:shadow>
        </w:rPr>
        <w:t>The agency should be prepared to justify its decision not to use statistical methods in any case where such methods might reduce burden or improve accuracy of results.</w:t>
      </w:r>
    </w:p>
    <w:p w:rsidR="00553CBB" w:rsidRPr="00B324CA" w:rsidP="00553CBB" w14:paraId="494FEE0E" w14:textId="77777777">
      <w:pPr>
        <w:rPr>
          <w14:shadow w14:blurRad="50800" w14:dist="38100" w14:dir="2700000" w14:sx="100000" w14:sy="100000" w14:kx="0" w14:ky="0" w14:algn="tl">
            <w14:srgbClr w14:val="000000">
              <w14:alpha w14:val="60000"/>
            </w14:srgbClr>
          </w14:shadow>
        </w:rPr>
      </w:pPr>
    </w:p>
    <w:p w:rsidR="00553CBB" w:rsidRPr="00B324CA" w:rsidP="00C046A7" w14:paraId="1A6C7178" w14:textId="77777777">
      <w:pPr>
        <w:ind w:left="720"/>
        <w:rPr>
          <w14:shadow w14:blurRad="50800" w14:dist="38100" w14:dir="2700000" w14:sx="100000" w14:sy="100000" w14:kx="0" w14:ky="0" w14:algn="tl">
            <w14:srgbClr w14:val="000000">
              <w14:alpha w14:val="60000"/>
            </w14:srgbClr>
          </w14:shadow>
        </w:rPr>
      </w:pPr>
      <w:r w:rsidRPr="00877BF7">
        <w:rPr>
          <w:color w:val="000000"/>
        </w:rPr>
        <w:t>Statistical methods are not used in this information collection.</w:t>
      </w:r>
    </w:p>
    <w:p w:rsidR="00BD07E6" w:rsidRPr="00B324CA" w:rsidP="00C528E6" w14:paraId="4D49CF07" w14:textId="77777777">
      <w:pPr>
        <w:rPr>
          <w14:shadow w14:blurRad="50800" w14:dist="38100" w14:dir="2700000" w14:sx="100000" w14:sy="100000" w14:kx="0" w14:ky="0" w14:algn="tl">
            <w14:srgbClr w14:val="000000">
              <w14:alpha w14:val="60000"/>
            </w14:srgbClr>
          </w14:shadow>
        </w:rPr>
      </w:pPr>
    </w:p>
    <w:p w:rsidR="00C528E6" w:rsidRPr="00B324CA" w:rsidP="00C528E6" w14:paraId="23980F7E" w14:textId="77777777">
      <w:pPr>
        <w:rPr>
          <w14:shadow w14:blurRad="50800" w14:dist="38100" w14:dir="2700000" w14:sx="100000" w14:sy="100000" w14:kx="0" w14:ky="0" w14:algn="tl">
            <w14:srgbClr w14:val="000000">
              <w14:alpha w14:val="60000"/>
            </w14:srgbClr>
          </w14:shadow>
        </w:rPr>
      </w:pPr>
    </w:p>
    <w:sectPr w:rsidSect="001B71EF">
      <w:footerReference w:type="first" r:id="rId4"/>
      <w:pgSz w:w="12240" w:h="15840" w:code="1"/>
      <w:pgMar w:top="810" w:right="1440" w:bottom="90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1F6E" w14:paraId="53D57AC6" w14:textId="77777777">
    <w:pPr>
      <w:pStyle w:val="Footer"/>
    </w:pPr>
    <w:r>
      <w:tab/>
    </w:r>
    <w:r>
      <w:tab/>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5AFBE7"/>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nsid w:val="27E8174C"/>
    <w:multiLevelType w:val="hybridMultilevel"/>
    <w:tmpl w:val="D96C9E3C"/>
    <w:lvl w:ilvl="0">
      <w:start w:val="15"/>
      <w:numFmt w:val="decimal"/>
      <w:lvlText w:val="%1."/>
      <w:lvlJc w:val="left"/>
      <w:pPr>
        <w:tabs>
          <w:tab w:val="num" w:pos="360"/>
        </w:tabs>
        <w:ind w:left="360" w:hanging="360"/>
      </w:pPr>
      <w:rPr>
        <w:rFonts w:hint="default"/>
        <w:color w:val="auto"/>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2">
    <w:nsid w:val="283813BF"/>
    <w:multiLevelType w:val="hybridMultilevel"/>
    <w:tmpl w:val="FBC088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87A1146"/>
    <w:multiLevelType w:val="hybridMultilevel"/>
    <w:tmpl w:val="E68635AE"/>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92945AB"/>
    <w:multiLevelType w:val="hybridMultilevel"/>
    <w:tmpl w:val="043CD99A"/>
    <w:lvl w:ilvl="0">
      <w:start w:val="16"/>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FFD435C"/>
    <w:multiLevelType w:val="hybridMultilevel"/>
    <w:tmpl w:val="9146C8D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31EA1608"/>
    <w:multiLevelType w:val="hybridMultilevel"/>
    <w:tmpl w:val="3186328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D8F49EC"/>
    <w:multiLevelType w:val="hybridMultilevel"/>
    <w:tmpl w:val="7C8680EA"/>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407D3224"/>
    <w:multiLevelType w:val="multilevel"/>
    <w:tmpl w:val="D96C9E3C"/>
    <w:lvl w:ilvl="0">
      <w:start w:val="15"/>
      <w:numFmt w:val="decimal"/>
      <w:lvlText w:val="%1."/>
      <w:lvlJc w:val="left"/>
      <w:pPr>
        <w:tabs>
          <w:tab w:val="num" w:pos="360"/>
        </w:tabs>
        <w:ind w:left="360" w:hanging="360"/>
      </w:pPr>
      <w:rPr>
        <w:rFonts w:hint="default"/>
        <w:color w:val="auto"/>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9">
    <w:nsid w:val="494D5C2D"/>
    <w:multiLevelType w:val="hybridMultilevel"/>
    <w:tmpl w:val="DA7C4B1E"/>
    <w:lvl w:ilvl="0">
      <w:start w:val="13"/>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0422909"/>
    <w:multiLevelType w:val="hybridMultilevel"/>
    <w:tmpl w:val="EB34B1FA"/>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5987BCB"/>
    <w:multiLevelType w:val="multilevel"/>
    <w:tmpl w:val="99F0302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EDA2274"/>
    <w:multiLevelType w:val="multilevel"/>
    <w:tmpl w:val="043CD99A"/>
    <w:lvl w:ilvl="0">
      <w:start w:val="16"/>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6B336B1"/>
    <w:multiLevelType w:val="hybridMultilevel"/>
    <w:tmpl w:val="B084359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674F1610"/>
    <w:multiLevelType w:val="multilevel"/>
    <w:tmpl w:val="DBB65A9A"/>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759C3207"/>
    <w:multiLevelType w:val="hybridMultilevel"/>
    <w:tmpl w:val="DBB65A9A"/>
    <w:lvl w:ilvl="0">
      <w:start w:val="1"/>
      <w:numFmt w:val="bullet"/>
      <w:lvlText w:val=""/>
      <w:lvlJc w:val="left"/>
      <w:pPr>
        <w:tabs>
          <w:tab w:val="num" w:pos="1080"/>
        </w:tabs>
        <w:ind w:left="108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7B442E4C"/>
    <w:multiLevelType w:val="hybridMultilevel"/>
    <w:tmpl w:val="AFA28C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CAA658D"/>
    <w:multiLevelType w:val="multilevel"/>
    <w:tmpl w:val="9146C8D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20601449">
    <w:abstractNumId w:val="3"/>
  </w:num>
  <w:num w:numId="2" w16cid:durableId="1384213163">
    <w:abstractNumId w:val="10"/>
  </w:num>
  <w:num w:numId="3" w16cid:durableId="2050185842">
    <w:abstractNumId w:val="2"/>
  </w:num>
  <w:num w:numId="4" w16cid:durableId="36973633">
    <w:abstractNumId w:val="11"/>
  </w:num>
  <w:num w:numId="5" w16cid:durableId="1994024201">
    <w:abstractNumId w:val="15"/>
  </w:num>
  <w:num w:numId="6" w16cid:durableId="517355197">
    <w:abstractNumId w:val="14"/>
  </w:num>
  <w:num w:numId="7" w16cid:durableId="115099890">
    <w:abstractNumId w:val="1"/>
  </w:num>
  <w:num w:numId="8" w16cid:durableId="365376802">
    <w:abstractNumId w:val="8"/>
  </w:num>
  <w:num w:numId="9" w16cid:durableId="1328627785">
    <w:abstractNumId w:val="9"/>
  </w:num>
  <w:num w:numId="10" w16cid:durableId="1131948053">
    <w:abstractNumId w:val="5"/>
  </w:num>
  <w:num w:numId="11" w16cid:durableId="1051341861">
    <w:abstractNumId w:val="17"/>
  </w:num>
  <w:num w:numId="12" w16cid:durableId="99573710">
    <w:abstractNumId w:val="4"/>
  </w:num>
  <w:num w:numId="13" w16cid:durableId="159392619">
    <w:abstractNumId w:val="12"/>
  </w:num>
  <w:num w:numId="14" w16cid:durableId="2018068938">
    <w:abstractNumId w:val="13"/>
  </w:num>
  <w:num w:numId="15" w16cid:durableId="1104610917">
    <w:abstractNumId w:val="7"/>
  </w:num>
  <w:num w:numId="16" w16cid:durableId="2002926022">
    <w:abstractNumId w:val="16"/>
  </w:num>
  <w:num w:numId="17" w16cid:durableId="579486007">
    <w:abstractNumId w:val="6"/>
  </w:num>
  <w:num w:numId="18" w16cid:durableId="1346637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C1"/>
    <w:rsid w:val="000009D2"/>
    <w:rsid w:val="00010114"/>
    <w:rsid w:val="00012720"/>
    <w:rsid w:val="00013F23"/>
    <w:rsid w:val="00014E1C"/>
    <w:rsid w:val="000175F0"/>
    <w:rsid w:val="00021661"/>
    <w:rsid w:val="000267BB"/>
    <w:rsid w:val="00034F09"/>
    <w:rsid w:val="00035D91"/>
    <w:rsid w:val="00036FFC"/>
    <w:rsid w:val="000370EC"/>
    <w:rsid w:val="0003721E"/>
    <w:rsid w:val="000377BC"/>
    <w:rsid w:val="0004408C"/>
    <w:rsid w:val="00045994"/>
    <w:rsid w:val="000471C8"/>
    <w:rsid w:val="000475CE"/>
    <w:rsid w:val="000478A6"/>
    <w:rsid w:val="00050215"/>
    <w:rsid w:val="00055675"/>
    <w:rsid w:val="0005640A"/>
    <w:rsid w:val="00062000"/>
    <w:rsid w:val="0006247D"/>
    <w:rsid w:val="00065B96"/>
    <w:rsid w:val="000705FB"/>
    <w:rsid w:val="0007355D"/>
    <w:rsid w:val="00077B52"/>
    <w:rsid w:val="00081D31"/>
    <w:rsid w:val="00081D49"/>
    <w:rsid w:val="00085266"/>
    <w:rsid w:val="0008573F"/>
    <w:rsid w:val="0009076C"/>
    <w:rsid w:val="00090FE9"/>
    <w:rsid w:val="00091E2B"/>
    <w:rsid w:val="00094706"/>
    <w:rsid w:val="00097047"/>
    <w:rsid w:val="000A23AF"/>
    <w:rsid w:val="000A53A3"/>
    <w:rsid w:val="000A6058"/>
    <w:rsid w:val="000A708C"/>
    <w:rsid w:val="000A79FB"/>
    <w:rsid w:val="000B0F2C"/>
    <w:rsid w:val="000B1B03"/>
    <w:rsid w:val="000B4008"/>
    <w:rsid w:val="000B4DB4"/>
    <w:rsid w:val="000C28E1"/>
    <w:rsid w:val="000C3F41"/>
    <w:rsid w:val="000C51C7"/>
    <w:rsid w:val="000D3BE3"/>
    <w:rsid w:val="000D6AE6"/>
    <w:rsid w:val="000E437D"/>
    <w:rsid w:val="000E4F78"/>
    <w:rsid w:val="000E759C"/>
    <w:rsid w:val="000E79A4"/>
    <w:rsid w:val="000F1A2A"/>
    <w:rsid w:val="000F34E8"/>
    <w:rsid w:val="000F3A36"/>
    <w:rsid w:val="001002E4"/>
    <w:rsid w:val="001005AA"/>
    <w:rsid w:val="00101F7F"/>
    <w:rsid w:val="00102B80"/>
    <w:rsid w:val="0010532F"/>
    <w:rsid w:val="00107558"/>
    <w:rsid w:val="00111AFB"/>
    <w:rsid w:val="001124C8"/>
    <w:rsid w:val="00112DF7"/>
    <w:rsid w:val="0011398B"/>
    <w:rsid w:val="0011549F"/>
    <w:rsid w:val="0011614D"/>
    <w:rsid w:val="00123703"/>
    <w:rsid w:val="001245C8"/>
    <w:rsid w:val="001261EE"/>
    <w:rsid w:val="00130F28"/>
    <w:rsid w:val="00131120"/>
    <w:rsid w:val="0013191A"/>
    <w:rsid w:val="001324F9"/>
    <w:rsid w:val="0014051F"/>
    <w:rsid w:val="00142CD2"/>
    <w:rsid w:val="00143022"/>
    <w:rsid w:val="00144135"/>
    <w:rsid w:val="001449AE"/>
    <w:rsid w:val="001466EB"/>
    <w:rsid w:val="00152894"/>
    <w:rsid w:val="001536DE"/>
    <w:rsid w:val="00156CA0"/>
    <w:rsid w:val="00160C46"/>
    <w:rsid w:val="00161A53"/>
    <w:rsid w:val="00162DC4"/>
    <w:rsid w:val="00165DBD"/>
    <w:rsid w:val="001679F5"/>
    <w:rsid w:val="00170536"/>
    <w:rsid w:val="00172C72"/>
    <w:rsid w:val="001743F2"/>
    <w:rsid w:val="00177722"/>
    <w:rsid w:val="001779D2"/>
    <w:rsid w:val="00182C0E"/>
    <w:rsid w:val="00182E71"/>
    <w:rsid w:val="0018412E"/>
    <w:rsid w:val="00187E09"/>
    <w:rsid w:val="00190D67"/>
    <w:rsid w:val="00193F72"/>
    <w:rsid w:val="00194528"/>
    <w:rsid w:val="00194E24"/>
    <w:rsid w:val="001A16B6"/>
    <w:rsid w:val="001A22CC"/>
    <w:rsid w:val="001A3685"/>
    <w:rsid w:val="001A50A2"/>
    <w:rsid w:val="001B31BB"/>
    <w:rsid w:val="001B56F6"/>
    <w:rsid w:val="001B71EF"/>
    <w:rsid w:val="001B7EBA"/>
    <w:rsid w:val="001C008F"/>
    <w:rsid w:val="001C3810"/>
    <w:rsid w:val="001C38E4"/>
    <w:rsid w:val="001C4FAA"/>
    <w:rsid w:val="001C6413"/>
    <w:rsid w:val="001D29D0"/>
    <w:rsid w:val="001D3343"/>
    <w:rsid w:val="001D6650"/>
    <w:rsid w:val="001E0E0D"/>
    <w:rsid w:val="001E1C6F"/>
    <w:rsid w:val="001E5F87"/>
    <w:rsid w:val="001E6EBE"/>
    <w:rsid w:val="001F4089"/>
    <w:rsid w:val="001F696C"/>
    <w:rsid w:val="002013E9"/>
    <w:rsid w:val="0020240F"/>
    <w:rsid w:val="00205572"/>
    <w:rsid w:val="00206AEC"/>
    <w:rsid w:val="00206C9A"/>
    <w:rsid w:val="00210DCD"/>
    <w:rsid w:val="002125DA"/>
    <w:rsid w:val="00216982"/>
    <w:rsid w:val="00221C8E"/>
    <w:rsid w:val="00234C51"/>
    <w:rsid w:val="00235843"/>
    <w:rsid w:val="00244A54"/>
    <w:rsid w:val="00250B42"/>
    <w:rsid w:val="00250DA3"/>
    <w:rsid w:val="00251191"/>
    <w:rsid w:val="00255B0B"/>
    <w:rsid w:val="002579D2"/>
    <w:rsid w:val="00261E3D"/>
    <w:rsid w:val="00266CB0"/>
    <w:rsid w:val="002737C5"/>
    <w:rsid w:val="002819AD"/>
    <w:rsid w:val="0028397B"/>
    <w:rsid w:val="00285AA8"/>
    <w:rsid w:val="002900E6"/>
    <w:rsid w:val="00291C17"/>
    <w:rsid w:val="0029417F"/>
    <w:rsid w:val="00295CAE"/>
    <w:rsid w:val="002A125C"/>
    <w:rsid w:val="002A1377"/>
    <w:rsid w:val="002A4B3D"/>
    <w:rsid w:val="002B1845"/>
    <w:rsid w:val="002B2363"/>
    <w:rsid w:val="002C094F"/>
    <w:rsid w:val="002C2650"/>
    <w:rsid w:val="002C3FA1"/>
    <w:rsid w:val="002C4179"/>
    <w:rsid w:val="002D2B5C"/>
    <w:rsid w:val="002D4068"/>
    <w:rsid w:val="002D5737"/>
    <w:rsid w:val="002D62A1"/>
    <w:rsid w:val="002D769F"/>
    <w:rsid w:val="002E00B4"/>
    <w:rsid w:val="002E1431"/>
    <w:rsid w:val="002E3B02"/>
    <w:rsid w:val="002E51D4"/>
    <w:rsid w:val="002E526D"/>
    <w:rsid w:val="002E69F0"/>
    <w:rsid w:val="002F0934"/>
    <w:rsid w:val="002F1A9C"/>
    <w:rsid w:val="002F5625"/>
    <w:rsid w:val="00302270"/>
    <w:rsid w:val="00302474"/>
    <w:rsid w:val="00304274"/>
    <w:rsid w:val="00306740"/>
    <w:rsid w:val="00306DF6"/>
    <w:rsid w:val="003155CE"/>
    <w:rsid w:val="00315C25"/>
    <w:rsid w:val="00317844"/>
    <w:rsid w:val="003210DA"/>
    <w:rsid w:val="003235BE"/>
    <w:rsid w:val="00332118"/>
    <w:rsid w:val="00334F1C"/>
    <w:rsid w:val="00337B26"/>
    <w:rsid w:val="0034152F"/>
    <w:rsid w:val="00353522"/>
    <w:rsid w:val="00357780"/>
    <w:rsid w:val="00357F3E"/>
    <w:rsid w:val="00364D87"/>
    <w:rsid w:val="00370EFB"/>
    <w:rsid w:val="00372FAE"/>
    <w:rsid w:val="00374880"/>
    <w:rsid w:val="0037671E"/>
    <w:rsid w:val="00380C95"/>
    <w:rsid w:val="003858C1"/>
    <w:rsid w:val="003A0693"/>
    <w:rsid w:val="003A06A7"/>
    <w:rsid w:val="003A2F18"/>
    <w:rsid w:val="003A4D09"/>
    <w:rsid w:val="003A7110"/>
    <w:rsid w:val="003B2A01"/>
    <w:rsid w:val="003B360E"/>
    <w:rsid w:val="003B4011"/>
    <w:rsid w:val="003B54BB"/>
    <w:rsid w:val="003B5ED5"/>
    <w:rsid w:val="003C3526"/>
    <w:rsid w:val="003E11C6"/>
    <w:rsid w:val="003E11F9"/>
    <w:rsid w:val="003E1C7E"/>
    <w:rsid w:val="003E20B9"/>
    <w:rsid w:val="003E303E"/>
    <w:rsid w:val="003E5DB1"/>
    <w:rsid w:val="003F1F5B"/>
    <w:rsid w:val="003F42EF"/>
    <w:rsid w:val="003F4408"/>
    <w:rsid w:val="003F4700"/>
    <w:rsid w:val="003F7548"/>
    <w:rsid w:val="0040006C"/>
    <w:rsid w:val="004001FD"/>
    <w:rsid w:val="00404791"/>
    <w:rsid w:val="0040492C"/>
    <w:rsid w:val="00404CCF"/>
    <w:rsid w:val="004051EE"/>
    <w:rsid w:val="004056E0"/>
    <w:rsid w:val="00406F18"/>
    <w:rsid w:val="00407A6C"/>
    <w:rsid w:val="00410785"/>
    <w:rsid w:val="00412109"/>
    <w:rsid w:val="00413240"/>
    <w:rsid w:val="004139F0"/>
    <w:rsid w:val="00413B7E"/>
    <w:rsid w:val="00416212"/>
    <w:rsid w:val="00420D23"/>
    <w:rsid w:val="00423C10"/>
    <w:rsid w:val="00431740"/>
    <w:rsid w:val="004322E6"/>
    <w:rsid w:val="004343F5"/>
    <w:rsid w:val="00442521"/>
    <w:rsid w:val="00442CAA"/>
    <w:rsid w:val="00445AF5"/>
    <w:rsid w:val="00445C8E"/>
    <w:rsid w:val="0044743E"/>
    <w:rsid w:val="00452535"/>
    <w:rsid w:val="00454F74"/>
    <w:rsid w:val="00455858"/>
    <w:rsid w:val="0045594F"/>
    <w:rsid w:val="00460F43"/>
    <w:rsid w:val="004639A8"/>
    <w:rsid w:val="00466ED8"/>
    <w:rsid w:val="004715C4"/>
    <w:rsid w:val="00476617"/>
    <w:rsid w:val="00484360"/>
    <w:rsid w:val="00492FB8"/>
    <w:rsid w:val="00495F8B"/>
    <w:rsid w:val="00496C5B"/>
    <w:rsid w:val="0049798F"/>
    <w:rsid w:val="004A17FE"/>
    <w:rsid w:val="004A35E5"/>
    <w:rsid w:val="004A470D"/>
    <w:rsid w:val="004A484E"/>
    <w:rsid w:val="004A69F3"/>
    <w:rsid w:val="004B18B3"/>
    <w:rsid w:val="004B2387"/>
    <w:rsid w:val="004B440D"/>
    <w:rsid w:val="004B5553"/>
    <w:rsid w:val="004B5708"/>
    <w:rsid w:val="004B5D44"/>
    <w:rsid w:val="004B7E07"/>
    <w:rsid w:val="004C307F"/>
    <w:rsid w:val="004C4251"/>
    <w:rsid w:val="004C638E"/>
    <w:rsid w:val="004D36B2"/>
    <w:rsid w:val="004D3BD8"/>
    <w:rsid w:val="004D5659"/>
    <w:rsid w:val="004E0410"/>
    <w:rsid w:val="004E1EEE"/>
    <w:rsid w:val="004E20B3"/>
    <w:rsid w:val="004E396A"/>
    <w:rsid w:val="004E425E"/>
    <w:rsid w:val="004E52A9"/>
    <w:rsid w:val="004E759D"/>
    <w:rsid w:val="004F09A1"/>
    <w:rsid w:val="004F2C70"/>
    <w:rsid w:val="004F40FE"/>
    <w:rsid w:val="004F4426"/>
    <w:rsid w:val="004F6082"/>
    <w:rsid w:val="00500FD3"/>
    <w:rsid w:val="005022B2"/>
    <w:rsid w:val="00504069"/>
    <w:rsid w:val="0050499E"/>
    <w:rsid w:val="005055C2"/>
    <w:rsid w:val="00511707"/>
    <w:rsid w:val="00513BDC"/>
    <w:rsid w:val="005148D3"/>
    <w:rsid w:val="00514F8D"/>
    <w:rsid w:val="00516E6F"/>
    <w:rsid w:val="00516FA8"/>
    <w:rsid w:val="0052513B"/>
    <w:rsid w:val="005260E3"/>
    <w:rsid w:val="00530751"/>
    <w:rsid w:val="00543817"/>
    <w:rsid w:val="00544CAA"/>
    <w:rsid w:val="00545837"/>
    <w:rsid w:val="005514B3"/>
    <w:rsid w:val="00553CBB"/>
    <w:rsid w:val="005558A7"/>
    <w:rsid w:val="00565089"/>
    <w:rsid w:val="00570BD7"/>
    <w:rsid w:val="00586D58"/>
    <w:rsid w:val="005875B1"/>
    <w:rsid w:val="00593994"/>
    <w:rsid w:val="005967CF"/>
    <w:rsid w:val="00597F9F"/>
    <w:rsid w:val="005A080B"/>
    <w:rsid w:val="005A1E79"/>
    <w:rsid w:val="005A397D"/>
    <w:rsid w:val="005A40D6"/>
    <w:rsid w:val="005A7256"/>
    <w:rsid w:val="005B068F"/>
    <w:rsid w:val="005B149E"/>
    <w:rsid w:val="005B2B48"/>
    <w:rsid w:val="005C21EE"/>
    <w:rsid w:val="005C5B63"/>
    <w:rsid w:val="005D0B74"/>
    <w:rsid w:val="005D11D6"/>
    <w:rsid w:val="005D21A4"/>
    <w:rsid w:val="005D244B"/>
    <w:rsid w:val="005D2E7D"/>
    <w:rsid w:val="005D317D"/>
    <w:rsid w:val="005E03AE"/>
    <w:rsid w:val="005E21A9"/>
    <w:rsid w:val="005E2581"/>
    <w:rsid w:val="005E7C82"/>
    <w:rsid w:val="005F2B25"/>
    <w:rsid w:val="005F48C9"/>
    <w:rsid w:val="005F7278"/>
    <w:rsid w:val="006075F0"/>
    <w:rsid w:val="006079FC"/>
    <w:rsid w:val="00614046"/>
    <w:rsid w:val="00616205"/>
    <w:rsid w:val="00616465"/>
    <w:rsid w:val="00621245"/>
    <w:rsid w:val="00622075"/>
    <w:rsid w:val="006222C1"/>
    <w:rsid w:val="00627FD7"/>
    <w:rsid w:val="00630128"/>
    <w:rsid w:val="00630808"/>
    <w:rsid w:val="00630AB8"/>
    <w:rsid w:val="00630DD0"/>
    <w:rsid w:val="006370D8"/>
    <w:rsid w:val="006374FE"/>
    <w:rsid w:val="00640D69"/>
    <w:rsid w:val="00642612"/>
    <w:rsid w:val="00642ED7"/>
    <w:rsid w:val="0064657F"/>
    <w:rsid w:val="006466E8"/>
    <w:rsid w:val="00652278"/>
    <w:rsid w:val="00657B71"/>
    <w:rsid w:val="00660D62"/>
    <w:rsid w:val="006654CB"/>
    <w:rsid w:val="00666B68"/>
    <w:rsid w:val="00670903"/>
    <w:rsid w:val="00672488"/>
    <w:rsid w:val="0067431D"/>
    <w:rsid w:val="006760C8"/>
    <w:rsid w:val="006829F1"/>
    <w:rsid w:val="006832FE"/>
    <w:rsid w:val="00687C0F"/>
    <w:rsid w:val="006976AE"/>
    <w:rsid w:val="00697913"/>
    <w:rsid w:val="006A1728"/>
    <w:rsid w:val="006A6CFB"/>
    <w:rsid w:val="006B2920"/>
    <w:rsid w:val="006C1263"/>
    <w:rsid w:val="006C17C0"/>
    <w:rsid w:val="006C2DF8"/>
    <w:rsid w:val="006C4ECD"/>
    <w:rsid w:val="006C5F1D"/>
    <w:rsid w:val="006C61EC"/>
    <w:rsid w:val="006D2B79"/>
    <w:rsid w:val="006D4721"/>
    <w:rsid w:val="006E2690"/>
    <w:rsid w:val="006E2FA7"/>
    <w:rsid w:val="006E3C24"/>
    <w:rsid w:val="006E4932"/>
    <w:rsid w:val="006E6CBF"/>
    <w:rsid w:val="006E72CF"/>
    <w:rsid w:val="006E7FEB"/>
    <w:rsid w:val="006F00A5"/>
    <w:rsid w:val="006F2341"/>
    <w:rsid w:val="006F2ACC"/>
    <w:rsid w:val="006F36F1"/>
    <w:rsid w:val="006F4646"/>
    <w:rsid w:val="006F7F0A"/>
    <w:rsid w:val="007026DE"/>
    <w:rsid w:val="00703851"/>
    <w:rsid w:val="00704E8C"/>
    <w:rsid w:val="007053B9"/>
    <w:rsid w:val="0072084E"/>
    <w:rsid w:val="0072255E"/>
    <w:rsid w:val="007231B6"/>
    <w:rsid w:val="00725001"/>
    <w:rsid w:val="007255E1"/>
    <w:rsid w:val="00725AF1"/>
    <w:rsid w:val="007277D0"/>
    <w:rsid w:val="0072795A"/>
    <w:rsid w:val="00731132"/>
    <w:rsid w:val="00732460"/>
    <w:rsid w:val="00734BEF"/>
    <w:rsid w:val="007362DE"/>
    <w:rsid w:val="0074271E"/>
    <w:rsid w:val="00742CC9"/>
    <w:rsid w:val="00745B89"/>
    <w:rsid w:val="007462D9"/>
    <w:rsid w:val="007469BB"/>
    <w:rsid w:val="00747874"/>
    <w:rsid w:val="007507CF"/>
    <w:rsid w:val="00751C5E"/>
    <w:rsid w:val="00753657"/>
    <w:rsid w:val="007578F6"/>
    <w:rsid w:val="0076044A"/>
    <w:rsid w:val="00760CAB"/>
    <w:rsid w:val="007679D6"/>
    <w:rsid w:val="00773188"/>
    <w:rsid w:val="0077580F"/>
    <w:rsid w:val="00777BEF"/>
    <w:rsid w:val="0078090B"/>
    <w:rsid w:val="00781398"/>
    <w:rsid w:val="0078330A"/>
    <w:rsid w:val="00785E5D"/>
    <w:rsid w:val="00790555"/>
    <w:rsid w:val="00790DF5"/>
    <w:rsid w:val="00793623"/>
    <w:rsid w:val="007A11A9"/>
    <w:rsid w:val="007A33B7"/>
    <w:rsid w:val="007A4D11"/>
    <w:rsid w:val="007A52C9"/>
    <w:rsid w:val="007B3F89"/>
    <w:rsid w:val="007B73B9"/>
    <w:rsid w:val="007B7B13"/>
    <w:rsid w:val="007C0A95"/>
    <w:rsid w:val="007C1BC8"/>
    <w:rsid w:val="007C3BA8"/>
    <w:rsid w:val="007C6CDB"/>
    <w:rsid w:val="007C6E76"/>
    <w:rsid w:val="007D5384"/>
    <w:rsid w:val="007D6EC8"/>
    <w:rsid w:val="007E56F0"/>
    <w:rsid w:val="007E5A17"/>
    <w:rsid w:val="007E5F4F"/>
    <w:rsid w:val="007E5FD4"/>
    <w:rsid w:val="007F18B2"/>
    <w:rsid w:val="007F1B1C"/>
    <w:rsid w:val="007F4CA2"/>
    <w:rsid w:val="007F7114"/>
    <w:rsid w:val="007F73B6"/>
    <w:rsid w:val="007F75B5"/>
    <w:rsid w:val="0080139E"/>
    <w:rsid w:val="0080390E"/>
    <w:rsid w:val="00803AB9"/>
    <w:rsid w:val="00806937"/>
    <w:rsid w:val="00807CB7"/>
    <w:rsid w:val="008108AA"/>
    <w:rsid w:val="00811BB0"/>
    <w:rsid w:val="008160EF"/>
    <w:rsid w:val="00817DC0"/>
    <w:rsid w:val="00825172"/>
    <w:rsid w:val="00830192"/>
    <w:rsid w:val="008320E4"/>
    <w:rsid w:val="008351F9"/>
    <w:rsid w:val="00845D8F"/>
    <w:rsid w:val="00852094"/>
    <w:rsid w:val="00862506"/>
    <w:rsid w:val="00862538"/>
    <w:rsid w:val="00862854"/>
    <w:rsid w:val="008646BD"/>
    <w:rsid w:val="00870D16"/>
    <w:rsid w:val="0087415F"/>
    <w:rsid w:val="00877055"/>
    <w:rsid w:val="0087734A"/>
    <w:rsid w:val="00877BF7"/>
    <w:rsid w:val="00880E11"/>
    <w:rsid w:val="008856A8"/>
    <w:rsid w:val="0088606D"/>
    <w:rsid w:val="008949A8"/>
    <w:rsid w:val="00895493"/>
    <w:rsid w:val="008A0AAF"/>
    <w:rsid w:val="008A3441"/>
    <w:rsid w:val="008A3716"/>
    <w:rsid w:val="008A6F60"/>
    <w:rsid w:val="008B0377"/>
    <w:rsid w:val="008C0C44"/>
    <w:rsid w:val="008C338B"/>
    <w:rsid w:val="008C71E7"/>
    <w:rsid w:val="008D120B"/>
    <w:rsid w:val="008D2D70"/>
    <w:rsid w:val="008D2EA7"/>
    <w:rsid w:val="008D4204"/>
    <w:rsid w:val="008D491B"/>
    <w:rsid w:val="008D6DFC"/>
    <w:rsid w:val="008E020A"/>
    <w:rsid w:val="008E1283"/>
    <w:rsid w:val="008E2311"/>
    <w:rsid w:val="008F3B8E"/>
    <w:rsid w:val="008F63D1"/>
    <w:rsid w:val="00901D2B"/>
    <w:rsid w:val="00901F7D"/>
    <w:rsid w:val="00902CF4"/>
    <w:rsid w:val="00902ED6"/>
    <w:rsid w:val="00905496"/>
    <w:rsid w:val="00906185"/>
    <w:rsid w:val="00907986"/>
    <w:rsid w:val="00914AFC"/>
    <w:rsid w:val="009154EF"/>
    <w:rsid w:val="009156C1"/>
    <w:rsid w:val="0093432C"/>
    <w:rsid w:val="00940D37"/>
    <w:rsid w:val="00941E07"/>
    <w:rsid w:val="00944313"/>
    <w:rsid w:val="00955490"/>
    <w:rsid w:val="00956536"/>
    <w:rsid w:val="0096006E"/>
    <w:rsid w:val="00960EED"/>
    <w:rsid w:val="00962C98"/>
    <w:rsid w:val="009657C1"/>
    <w:rsid w:val="009705CF"/>
    <w:rsid w:val="0097545D"/>
    <w:rsid w:val="00983443"/>
    <w:rsid w:val="00986761"/>
    <w:rsid w:val="0099012A"/>
    <w:rsid w:val="00990A52"/>
    <w:rsid w:val="00990F65"/>
    <w:rsid w:val="00992F3A"/>
    <w:rsid w:val="00994A9F"/>
    <w:rsid w:val="009A3A58"/>
    <w:rsid w:val="009A4B7D"/>
    <w:rsid w:val="009A5B26"/>
    <w:rsid w:val="009A7BF9"/>
    <w:rsid w:val="009A7FAB"/>
    <w:rsid w:val="009B197F"/>
    <w:rsid w:val="009C35CB"/>
    <w:rsid w:val="009C6B32"/>
    <w:rsid w:val="009D26E6"/>
    <w:rsid w:val="009D2B49"/>
    <w:rsid w:val="009D5EE0"/>
    <w:rsid w:val="009D7A34"/>
    <w:rsid w:val="009E3C0B"/>
    <w:rsid w:val="009F1664"/>
    <w:rsid w:val="009F5891"/>
    <w:rsid w:val="009F69D7"/>
    <w:rsid w:val="00A001F0"/>
    <w:rsid w:val="00A018A9"/>
    <w:rsid w:val="00A024BB"/>
    <w:rsid w:val="00A1073A"/>
    <w:rsid w:val="00A1624D"/>
    <w:rsid w:val="00A20138"/>
    <w:rsid w:val="00A20529"/>
    <w:rsid w:val="00A216DB"/>
    <w:rsid w:val="00A238F1"/>
    <w:rsid w:val="00A24A22"/>
    <w:rsid w:val="00A24CFA"/>
    <w:rsid w:val="00A278E7"/>
    <w:rsid w:val="00A33BD8"/>
    <w:rsid w:val="00A341B7"/>
    <w:rsid w:val="00A34E07"/>
    <w:rsid w:val="00A350BF"/>
    <w:rsid w:val="00A3773A"/>
    <w:rsid w:val="00A402B0"/>
    <w:rsid w:val="00A44628"/>
    <w:rsid w:val="00A4502E"/>
    <w:rsid w:val="00A47C29"/>
    <w:rsid w:val="00A51D4B"/>
    <w:rsid w:val="00A52290"/>
    <w:rsid w:val="00A557AE"/>
    <w:rsid w:val="00A56C83"/>
    <w:rsid w:val="00A60995"/>
    <w:rsid w:val="00A6103C"/>
    <w:rsid w:val="00A620EE"/>
    <w:rsid w:val="00A63E82"/>
    <w:rsid w:val="00A64640"/>
    <w:rsid w:val="00A650EB"/>
    <w:rsid w:val="00A653C5"/>
    <w:rsid w:val="00A71DEF"/>
    <w:rsid w:val="00A72B8F"/>
    <w:rsid w:val="00A74408"/>
    <w:rsid w:val="00A809DA"/>
    <w:rsid w:val="00A8232E"/>
    <w:rsid w:val="00A8418C"/>
    <w:rsid w:val="00A93E41"/>
    <w:rsid w:val="00A95989"/>
    <w:rsid w:val="00AA4424"/>
    <w:rsid w:val="00AB100F"/>
    <w:rsid w:val="00AD051F"/>
    <w:rsid w:val="00AD766A"/>
    <w:rsid w:val="00AE086D"/>
    <w:rsid w:val="00AE24D0"/>
    <w:rsid w:val="00B00B8A"/>
    <w:rsid w:val="00B07963"/>
    <w:rsid w:val="00B13F21"/>
    <w:rsid w:val="00B1604A"/>
    <w:rsid w:val="00B239A6"/>
    <w:rsid w:val="00B27954"/>
    <w:rsid w:val="00B324CA"/>
    <w:rsid w:val="00B34F50"/>
    <w:rsid w:val="00B3745C"/>
    <w:rsid w:val="00B37ACC"/>
    <w:rsid w:val="00B40E71"/>
    <w:rsid w:val="00B410D2"/>
    <w:rsid w:val="00B43D09"/>
    <w:rsid w:val="00B46A0F"/>
    <w:rsid w:val="00B46F00"/>
    <w:rsid w:val="00B521DE"/>
    <w:rsid w:val="00B55383"/>
    <w:rsid w:val="00B644DA"/>
    <w:rsid w:val="00B64D12"/>
    <w:rsid w:val="00B65CC9"/>
    <w:rsid w:val="00B66043"/>
    <w:rsid w:val="00B70102"/>
    <w:rsid w:val="00B735AB"/>
    <w:rsid w:val="00B765A6"/>
    <w:rsid w:val="00B77134"/>
    <w:rsid w:val="00B84483"/>
    <w:rsid w:val="00B85B58"/>
    <w:rsid w:val="00B96805"/>
    <w:rsid w:val="00B9787D"/>
    <w:rsid w:val="00B97F4A"/>
    <w:rsid w:val="00BA4DFF"/>
    <w:rsid w:val="00BA6F3E"/>
    <w:rsid w:val="00BB188B"/>
    <w:rsid w:val="00BB222A"/>
    <w:rsid w:val="00BB2287"/>
    <w:rsid w:val="00BC2E07"/>
    <w:rsid w:val="00BC48EF"/>
    <w:rsid w:val="00BD01CC"/>
    <w:rsid w:val="00BD0330"/>
    <w:rsid w:val="00BD07E6"/>
    <w:rsid w:val="00BD07FB"/>
    <w:rsid w:val="00BD0AD7"/>
    <w:rsid w:val="00BD4B27"/>
    <w:rsid w:val="00BD6475"/>
    <w:rsid w:val="00BD6DBD"/>
    <w:rsid w:val="00BD797A"/>
    <w:rsid w:val="00BE131A"/>
    <w:rsid w:val="00BE4654"/>
    <w:rsid w:val="00BE5625"/>
    <w:rsid w:val="00BE5E06"/>
    <w:rsid w:val="00BF6740"/>
    <w:rsid w:val="00C00512"/>
    <w:rsid w:val="00C02579"/>
    <w:rsid w:val="00C02EB3"/>
    <w:rsid w:val="00C040E5"/>
    <w:rsid w:val="00C04164"/>
    <w:rsid w:val="00C046A7"/>
    <w:rsid w:val="00C060C6"/>
    <w:rsid w:val="00C12806"/>
    <w:rsid w:val="00C12B61"/>
    <w:rsid w:val="00C13F74"/>
    <w:rsid w:val="00C14D9A"/>
    <w:rsid w:val="00C22936"/>
    <w:rsid w:val="00C2568C"/>
    <w:rsid w:val="00C27707"/>
    <w:rsid w:val="00C31381"/>
    <w:rsid w:val="00C34921"/>
    <w:rsid w:val="00C35803"/>
    <w:rsid w:val="00C42190"/>
    <w:rsid w:val="00C42738"/>
    <w:rsid w:val="00C4590C"/>
    <w:rsid w:val="00C45D0B"/>
    <w:rsid w:val="00C4628A"/>
    <w:rsid w:val="00C521BF"/>
    <w:rsid w:val="00C528E6"/>
    <w:rsid w:val="00C63BAB"/>
    <w:rsid w:val="00C669AB"/>
    <w:rsid w:val="00C738C4"/>
    <w:rsid w:val="00C75053"/>
    <w:rsid w:val="00C80CBC"/>
    <w:rsid w:val="00C81261"/>
    <w:rsid w:val="00C82D39"/>
    <w:rsid w:val="00C85567"/>
    <w:rsid w:val="00C87549"/>
    <w:rsid w:val="00C9274D"/>
    <w:rsid w:val="00C935AD"/>
    <w:rsid w:val="00C9494C"/>
    <w:rsid w:val="00C94BAE"/>
    <w:rsid w:val="00C96C14"/>
    <w:rsid w:val="00CA71BF"/>
    <w:rsid w:val="00CB12DD"/>
    <w:rsid w:val="00CB24B2"/>
    <w:rsid w:val="00CB2E8D"/>
    <w:rsid w:val="00CB38B0"/>
    <w:rsid w:val="00CB3ED7"/>
    <w:rsid w:val="00CB79F4"/>
    <w:rsid w:val="00CB7A36"/>
    <w:rsid w:val="00CC0656"/>
    <w:rsid w:val="00CC2A77"/>
    <w:rsid w:val="00CC2C6E"/>
    <w:rsid w:val="00CC642C"/>
    <w:rsid w:val="00CC7460"/>
    <w:rsid w:val="00CC7813"/>
    <w:rsid w:val="00CD21E7"/>
    <w:rsid w:val="00CD2606"/>
    <w:rsid w:val="00CD6851"/>
    <w:rsid w:val="00CD6871"/>
    <w:rsid w:val="00CD7BF7"/>
    <w:rsid w:val="00CE0156"/>
    <w:rsid w:val="00CE0811"/>
    <w:rsid w:val="00CE1F6E"/>
    <w:rsid w:val="00CE2B28"/>
    <w:rsid w:val="00CE4E83"/>
    <w:rsid w:val="00CE7E56"/>
    <w:rsid w:val="00CF2AFD"/>
    <w:rsid w:val="00CF37D5"/>
    <w:rsid w:val="00D0081D"/>
    <w:rsid w:val="00D009DF"/>
    <w:rsid w:val="00D028CE"/>
    <w:rsid w:val="00D050DD"/>
    <w:rsid w:val="00D16C9A"/>
    <w:rsid w:val="00D17B84"/>
    <w:rsid w:val="00D2189D"/>
    <w:rsid w:val="00D25732"/>
    <w:rsid w:val="00D26AFA"/>
    <w:rsid w:val="00D27BB7"/>
    <w:rsid w:val="00D413A3"/>
    <w:rsid w:val="00D4631D"/>
    <w:rsid w:val="00D475F8"/>
    <w:rsid w:val="00D50C74"/>
    <w:rsid w:val="00D52752"/>
    <w:rsid w:val="00D52EE7"/>
    <w:rsid w:val="00D56922"/>
    <w:rsid w:val="00D57C2F"/>
    <w:rsid w:val="00D6127A"/>
    <w:rsid w:val="00D66B58"/>
    <w:rsid w:val="00D70898"/>
    <w:rsid w:val="00D70A0F"/>
    <w:rsid w:val="00D71226"/>
    <w:rsid w:val="00D75BCB"/>
    <w:rsid w:val="00D83631"/>
    <w:rsid w:val="00D84372"/>
    <w:rsid w:val="00D879A9"/>
    <w:rsid w:val="00D90B97"/>
    <w:rsid w:val="00D95FDA"/>
    <w:rsid w:val="00D968F6"/>
    <w:rsid w:val="00D96CCD"/>
    <w:rsid w:val="00D97C9A"/>
    <w:rsid w:val="00DA1928"/>
    <w:rsid w:val="00DA4029"/>
    <w:rsid w:val="00DA60F2"/>
    <w:rsid w:val="00DA61F4"/>
    <w:rsid w:val="00DB31BC"/>
    <w:rsid w:val="00DB4316"/>
    <w:rsid w:val="00DC4957"/>
    <w:rsid w:val="00DC4AD5"/>
    <w:rsid w:val="00DD01E1"/>
    <w:rsid w:val="00DD6F4E"/>
    <w:rsid w:val="00DE1EE6"/>
    <w:rsid w:val="00DE207F"/>
    <w:rsid w:val="00DE2B88"/>
    <w:rsid w:val="00DE45FE"/>
    <w:rsid w:val="00DE6871"/>
    <w:rsid w:val="00DF37D4"/>
    <w:rsid w:val="00E02AB0"/>
    <w:rsid w:val="00E05D37"/>
    <w:rsid w:val="00E13CEC"/>
    <w:rsid w:val="00E15D3D"/>
    <w:rsid w:val="00E1697F"/>
    <w:rsid w:val="00E205A7"/>
    <w:rsid w:val="00E21205"/>
    <w:rsid w:val="00E237D0"/>
    <w:rsid w:val="00E24369"/>
    <w:rsid w:val="00E262CF"/>
    <w:rsid w:val="00E32429"/>
    <w:rsid w:val="00E3259F"/>
    <w:rsid w:val="00E36615"/>
    <w:rsid w:val="00E43750"/>
    <w:rsid w:val="00E43985"/>
    <w:rsid w:val="00E4566D"/>
    <w:rsid w:val="00E45948"/>
    <w:rsid w:val="00E51FA6"/>
    <w:rsid w:val="00E54563"/>
    <w:rsid w:val="00E547AD"/>
    <w:rsid w:val="00E6383A"/>
    <w:rsid w:val="00E64747"/>
    <w:rsid w:val="00E67488"/>
    <w:rsid w:val="00E676F5"/>
    <w:rsid w:val="00E73554"/>
    <w:rsid w:val="00E74B44"/>
    <w:rsid w:val="00E759DF"/>
    <w:rsid w:val="00E77602"/>
    <w:rsid w:val="00E82D83"/>
    <w:rsid w:val="00E9002C"/>
    <w:rsid w:val="00E92397"/>
    <w:rsid w:val="00E92ECF"/>
    <w:rsid w:val="00E94F8A"/>
    <w:rsid w:val="00EA1551"/>
    <w:rsid w:val="00EC03E8"/>
    <w:rsid w:val="00EC5487"/>
    <w:rsid w:val="00EC640B"/>
    <w:rsid w:val="00ED3BC1"/>
    <w:rsid w:val="00EF00E1"/>
    <w:rsid w:val="00EF1F65"/>
    <w:rsid w:val="00EF6708"/>
    <w:rsid w:val="00EF79B3"/>
    <w:rsid w:val="00F00572"/>
    <w:rsid w:val="00F03123"/>
    <w:rsid w:val="00F062FC"/>
    <w:rsid w:val="00F128A8"/>
    <w:rsid w:val="00F16C07"/>
    <w:rsid w:val="00F17AAB"/>
    <w:rsid w:val="00F22749"/>
    <w:rsid w:val="00F2379A"/>
    <w:rsid w:val="00F24F79"/>
    <w:rsid w:val="00F27630"/>
    <w:rsid w:val="00F328A4"/>
    <w:rsid w:val="00F34B16"/>
    <w:rsid w:val="00F356AE"/>
    <w:rsid w:val="00F400D0"/>
    <w:rsid w:val="00F40FE9"/>
    <w:rsid w:val="00F418C1"/>
    <w:rsid w:val="00F41E7F"/>
    <w:rsid w:val="00F42432"/>
    <w:rsid w:val="00F47105"/>
    <w:rsid w:val="00F52A42"/>
    <w:rsid w:val="00F557F5"/>
    <w:rsid w:val="00F62770"/>
    <w:rsid w:val="00F66EEC"/>
    <w:rsid w:val="00F72C11"/>
    <w:rsid w:val="00F744C1"/>
    <w:rsid w:val="00F750FD"/>
    <w:rsid w:val="00F754BF"/>
    <w:rsid w:val="00F75763"/>
    <w:rsid w:val="00F80CC5"/>
    <w:rsid w:val="00F8481F"/>
    <w:rsid w:val="00F87A8E"/>
    <w:rsid w:val="00F902F1"/>
    <w:rsid w:val="00F91411"/>
    <w:rsid w:val="00F91B58"/>
    <w:rsid w:val="00F921B2"/>
    <w:rsid w:val="00F950F9"/>
    <w:rsid w:val="00FB0877"/>
    <w:rsid w:val="00FB4B53"/>
    <w:rsid w:val="00FC0AB6"/>
    <w:rsid w:val="00FC1DC7"/>
    <w:rsid w:val="00FC1E70"/>
    <w:rsid w:val="00FC5A53"/>
    <w:rsid w:val="00FC5D39"/>
    <w:rsid w:val="00FD170B"/>
    <w:rsid w:val="00FD2425"/>
    <w:rsid w:val="00FD258B"/>
    <w:rsid w:val="00FD52B4"/>
    <w:rsid w:val="00FD52D0"/>
    <w:rsid w:val="00FD5F13"/>
    <w:rsid w:val="00FE0D43"/>
    <w:rsid w:val="00FE1412"/>
    <w:rsid w:val="00FE2EAF"/>
    <w:rsid w:val="00FE3F91"/>
    <w:rsid w:val="00FE7181"/>
    <w:rsid w:val="00FF35FC"/>
    <w:rsid w:val="00FF504E"/>
    <w:rsid w:val="00FF577B"/>
    <w:rsid w:val="00FF7080"/>
    <w:rsid w:val="088503D8"/>
    <w:rsid w:val="420CF9EB"/>
    <w:rsid w:val="4B8415DA"/>
    <w:rsid w:val="5B63C47E"/>
    <w:rsid w:val="5D228FFC"/>
    <w:rsid w:val="6B099F96"/>
    <w:rsid w:val="75DAE34E"/>
    <w:rsid w:val="7AD9041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91EB38E"/>
  <w15:chartTrackingRefBased/>
  <w15:docId w15:val="{450E6D69-9038-4818-9E0D-C27E60A8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07E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0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E1F6E"/>
    <w:pPr>
      <w:tabs>
        <w:tab w:val="center" w:pos="4320"/>
        <w:tab w:val="right" w:pos="8640"/>
      </w:tabs>
    </w:pPr>
  </w:style>
  <w:style w:type="paragraph" w:styleId="Footer">
    <w:name w:val="footer"/>
    <w:basedOn w:val="Normal"/>
    <w:rsid w:val="00CE1F6E"/>
    <w:pPr>
      <w:tabs>
        <w:tab w:val="center" w:pos="4320"/>
        <w:tab w:val="right" w:pos="8640"/>
      </w:tabs>
    </w:pPr>
  </w:style>
  <w:style w:type="paragraph" w:styleId="BalloonText">
    <w:name w:val="Balloon Text"/>
    <w:basedOn w:val="Normal"/>
    <w:link w:val="BalloonTextChar"/>
    <w:rsid w:val="001E0E0D"/>
    <w:rPr>
      <w:rFonts w:ascii="Tahoma" w:hAnsi="Tahoma" w:cs="Tahoma"/>
      <w:sz w:val="16"/>
      <w:szCs w:val="16"/>
    </w:rPr>
  </w:style>
  <w:style w:type="character" w:customStyle="1" w:styleId="BalloonTextChar">
    <w:name w:val="Balloon Text Char"/>
    <w:link w:val="BalloonText"/>
    <w:rsid w:val="001E0E0D"/>
    <w:rPr>
      <w:rFonts w:ascii="Tahoma" w:hAnsi="Tahoma" w:cs="Tahoma"/>
      <w:sz w:val="16"/>
      <w:szCs w:val="16"/>
    </w:rPr>
  </w:style>
  <w:style w:type="paragraph" w:styleId="NormalWeb">
    <w:name w:val="Normal (Web)"/>
    <w:basedOn w:val="Normal"/>
    <w:uiPriority w:val="99"/>
    <w:unhideWhenUsed/>
    <w:rsid w:val="002B1845"/>
    <w:pPr>
      <w:spacing w:after="168"/>
    </w:pPr>
    <w:rPr>
      <w:rFonts w:eastAsia="Calibri"/>
    </w:rPr>
  </w:style>
  <w:style w:type="paragraph" w:customStyle="1" w:styleId="xmsonormal">
    <w:name w:val="x_msonormal"/>
    <w:basedOn w:val="Normal"/>
    <w:rsid w:val="005D2E7D"/>
    <w:rPr>
      <w:rFonts w:eastAsia="Calibri"/>
    </w:rPr>
  </w:style>
  <w:style w:type="paragraph" w:styleId="ListParagraph">
    <w:name w:val="List Paragraph"/>
    <w:basedOn w:val="Normal"/>
    <w:uiPriority w:val="34"/>
    <w:qFormat/>
    <w:rsid w:val="005D2E7D"/>
    <w:pPr>
      <w:ind w:left="720"/>
    </w:pPr>
  </w:style>
  <w:style w:type="paragraph" w:styleId="Revision">
    <w:name w:val="Revision"/>
    <w:hidden/>
    <w:uiPriority w:val="99"/>
    <w:semiHidden/>
    <w:rsid w:val="00A653C5"/>
    <w:rPr>
      <w:sz w:val="24"/>
      <w:szCs w:val="24"/>
    </w:rPr>
  </w:style>
  <w:style w:type="paragraph" w:styleId="BodyText">
    <w:name w:val="Body Text"/>
    <w:basedOn w:val="Normal"/>
    <w:link w:val="BodyTextChar"/>
    <w:uiPriority w:val="1"/>
    <w:qFormat/>
    <w:rsid w:val="00734BEF"/>
    <w:pPr>
      <w:widowControl w:val="0"/>
      <w:autoSpaceDE w:val="0"/>
      <w:autoSpaceDN w:val="0"/>
    </w:pPr>
    <w:rPr>
      <w:rFonts w:ascii="Calibri" w:eastAsia="Calibri" w:hAnsi="Calibri" w:cs="Calibri"/>
      <w:sz w:val="22"/>
      <w:szCs w:val="22"/>
    </w:rPr>
  </w:style>
  <w:style w:type="character" w:customStyle="1" w:styleId="BodyTextChar">
    <w:name w:val="Body Text Char"/>
    <w:basedOn w:val="DefaultParagraphFont"/>
    <w:link w:val="BodyText"/>
    <w:uiPriority w:val="1"/>
    <w:rsid w:val="00734BEF"/>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kuester\Application%20Data\Microsoft\Templates\Supporting%20Statement%20for%20OMB.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Supporting Statement for OMB.dot</Template>
  <TotalTime>128</TotalTime>
  <Pages>6</Pages>
  <Words>2152</Words>
  <Characters>11715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EXIM</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KUESTER</dc:creator>
  <cp:lastModifiedBy>Alla Lake (CTR)</cp:lastModifiedBy>
  <cp:revision>6</cp:revision>
  <cp:lastPrinted>2010-10-22T15:45:00Z</cp:lastPrinted>
  <dcterms:created xsi:type="dcterms:W3CDTF">2024-09-05T20:36:00Z</dcterms:created>
  <dcterms:modified xsi:type="dcterms:W3CDTF">2024-12-17T22:58:00Z</dcterms:modified>
</cp:coreProperties>
</file>