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192" w:rsidP="00715192" w:rsidRDefault="002C2BDE" w14:paraId="0688C400" w14:textId="0839998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2C2BDE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Form ETA-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9141C</w:t>
      </w:r>
    </w:p>
    <w:p w:rsidR="00BF3689" w:rsidP="00BF3689" w:rsidRDefault="00D646F7" w14:paraId="31A12128" w14:textId="01FD9F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2C2BDE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CW 1 </w:t>
      </w:r>
      <w:r w:rsidR="002C2BDE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Application for Prevailing Wage Determination</w:t>
      </w:r>
      <w:r w:rsidR="00FF18B4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– New Application</w:t>
      </w:r>
    </w:p>
    <w:p w:rsidR="005721D9" w:rsidP="00BF3689" w:rsidRDefault="005721D9" w14:paraId="79E1E689" w14:textId="1CA6A12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42BB4833" w14:textId="09BE92B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6F0FFED3" w14:textId="55472E9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FF18B4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3E450FF9" wp14:editId="285B75E8">
            <wp:extent cx="6309360" cy="3531870"/>
            <wp:effectExtent l="19050" t="19050" r="1524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531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18B4" w:rsidP="00BF3689" w:rsidRDefault="00FF18B4" w14:paraId="26D40BB6" w14:textId="086B6D1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1C45883E" w14:textId="1E4FFEE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1: Home Screen to choose an application for CW-1 Form ETA-9141C</w:t>
      </w:r>
    </w:p>
    <w:p w:rsidR="00FF18B4" w:rsidP="00BF3689" w:rsidRDefault="00FF18B4" w14:paraId="7DF2C70B" w14:textId="080D194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798F6D9D" w14:textId="76CCE49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2D6A9AAC" w14:textId="79FDEC9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1D698C76" w14:textId="79AFFA6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6F273DAD" w14:textId="3454EF9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3977AA0D" w14:textId="30E3953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25E0FD22" w14:textId="2E0D3AF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4C9B5AE9" w14:textId="664B673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75C466AC" w14:textId="39D0723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0CB95D27" w14:textId="50F41CB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3FFDB9FF" w14:textId="46F1151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29C2564A" w14:textId="5621F53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6FC8B982" w14:textId="0A6C058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029F8EBC" w14:textId="23421D6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3A6FA1A9" w14:textId="502BCE5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FF18B4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1BB9B604" wp14:editId="53D0AA94">
            <wp:extent cx="6309360" cy="3559810"/>
            <wp:effectExtent l="19050" t="19050" r="15240" b="21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559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FF18B4" w:rsidP="00BF3689" w:rsidRDefault="00FF18B4" w14:paraId="3B9891B0" w14:textId="2344E0F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2478658A" w14:textId="032A014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2: Section A</w:t>
      </w:r>
      <w:r w:rsidR="00676FAA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Employment-Based Visa Information</w:t>
      </w:r>
    </w:p>
    <w:p w:rsidR="00FF18B4" w:rsidP="00BF3689" w:rsidRDefault="00FF18B4" w14:paraId="56D723C9" w14:textId="2DA6595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61BE24F6" w14:textId="5F71F11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313B85D5" w14:textId="510A5CC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159510B0" w14:textId="34DEBB5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5FC5BB11" w14:textId="0867A89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0BBA80A5" w14:textId="4100DEC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596E3D32" w14:textId="08B86A2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25CDC2E6" w14:textId="6AF0425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1E2CE702" w14:textId="1C2407B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2D489A8C" w14:textId="0FCE5DF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7AF835E7" w14:textId="7EC1C03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69F7D4AC" w14:textId="2677C41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5BA9F9D9" w14:textId="3C61110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72D6A8FB" w14:textId="62040C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5059C3AA" w14:textId="4ADD7DF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2E362873" w14:textId="485BDBD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23955F1A" w14:textId="18B6A2C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D7264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74F3C89A" wp14:editId="1CC58D4A">
            <wp:extent cx="6309360" cy="3305175"/>
            <wp:effectExtent l="19050" t="19050" r="1524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305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D7264" w:rsidP="00BF3689" w:rsidRDefault="00BD7264" w14:paraId="318E5939" w14:textId="3584F3A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48841A2B" w14:textId="7777777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BD7264" w14:paraId="070CDE5C" w14:textId="228CB18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3: Section B: Requestor Point-of-Contact Information, Name and Title (B1 through B4)</w:t>
      </w:r>
    </w:p>
    <w:p w:rsidR="00FF18B4" w:rsidP="00BF3689" w:rsidRDefault="00FF18B4" w14:paraId="67CD40FC" w14:textId="2A2C9A6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FF18B4" w:rsidP="00BF3689" w:rsidRDefault="00FF18B4" w14:paraId="0C2B0CDA" w14:textId="69CFE3B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6760D087" w14:textId="1F1F0DB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055D146C" w14:textId="627CAB1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63BBD0B1" w14:textId="36CF2F8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455FFA5B" w14:textId="2A0D9DF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677107A8" w14:textId="229AB82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2497A9EE" w14:textId="5FA93EF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7AE12813" w14:textId="5A43BD8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73CA8AEE" w14:textId="3C53B10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71BBF957" w14:textId="7DED4CC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13A79709" w14:textId="5865F5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5A7D8337" w14:textId="10F4AE6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15D2A512" w14:textId="378665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39F5D9DC" w14:textId="43A4BBD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21C74B20" w14:textId="10CD808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36C77B74" w14:textId="71B9499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F3689" w:rsidRDefault="00D14E83" w14:paraId="6C490A2F" w14:textId="5B28F23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D14E83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4CE07448" wp14:editId="5BA6703A">
            <wp:extent cx="6309360" cy="4104005"/>
            <wp:effectExtent l="19050" t="19050" r="1524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104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D7264" w:rsidP="00BF3689" w:rsidRDefault="00BD7264" w14:paraId="0B75E6F9" w14:textId="1959814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01C34DE1" w14:textId="46A397A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D7264" w:rsidRDefault="00BD7264" w14:paraId="0FD7B00F" w14:textId="736CCB8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4: Section B: Requestor Point-of-Contact Information, Address (B5 through B11)</w:t>
      </w:r>
    </w:p>
    <w:p w:rsidR="00D14E83" w:rsidP="00BD7264" w:rsidRDefault="00D14E83" w14:paraId="2FC8873B" w14:textId="2ADB97D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455BE532" w14:textId="144222A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4838AB46" w14:textId="61C571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6E98832B" w14:textId="7AC5914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08637FC1" w14:textId="45DBF12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21BF0E28" w14:textId="086CC27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4F6C08BF" w14:textId="554F4D3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5E530682" w14:textId="3E78E89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3F7F1B15" w14:textId="62A4437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52BDEB93" w14:textId="6F86070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03C85CA2" w14:textId="586C0E2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4466E4F9" w14:textId="28DE6D4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78124E45" w14:textId="19D9D2E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4930CFF9" w14:textId="7777777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658ABA3F" w14:textId="7777777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547C2B26" w14:textId="0B375A2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D14E83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1B5AB432" wp14:editId="0D3B3330">
            <wp:extent cx="6309360" cy="3999230"/>
            <wp:effectExtent l="19050" t="19050" r="15240" b="203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99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14E83" w:rsidP="00BD7264" w:rsidRDefault="00D14E83" w14:paraId="1E51DA1E" w14:textId="397EC64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4F8A8BF5" w14:textId="34C7A19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698E2811" w14:textId="608B81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D14E83" w:rsidRDefault="00D14E83" w14:paraId="6731887E" w14:textId="3B220AC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5: Section B: Requestor Point-of-Contact Information, Contact Information (B12 through B14)</w:t>
      </w:r>
    </w:p>
    <w:p w:rsidR="00D14E83" w:rsidP="00BD7264" w:rsidRDefault="00D14E83" w14:paraId="62E118B2" w14:textId="69A114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63893225" w14:textId="247D073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6B8A33EC" w14:textId="73384D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51F28089" w14:textId="4C1DB74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2B0CBB1E" w14:textId="4C9E589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71B94C54" w14:textId="40862C2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7659C137" w14:textId="4F0FA6E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268340F1" w14:textId="6BBF31F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20ED2382" w14:textId="36DA5B3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71EA8AD9" w14:textId="294CF4D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085899F8" w14:textId="71667FE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0444DC85" w14:textId="4AA74A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D14E83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0EE70A7D" wp14:editId="7591B191">
            <wp:extent cx="6309360" cy="2181860"/>
            <wp:effectExtent l="19050" t="19050" r="15240" b="279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181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14E83" w:rsidP="00BD7264" w:rsidRDefault="00D14E83" w14:paraId="16E97F91" w14:textId="377DAAC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D14E83" w:rsidRDefault="00D14E83" w14:paraId="1F88B205" w14:textId="59F1F25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6: Section C: </w:t>
      </w:r>
      <w:r w:rsidR="008C661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Employer Information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, </w:t>
      </w:r>
      <w:r w:rsidR="008C661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Employer Name (s)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(</w:t>
      </w:r>
      <w:r w:rsidR="008C6610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C1 and C2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D14E83" w:rsidP="00BD7264" w:rsidRDefault="00D14E83" w14:paraId="6B0E3357" w14:textId="13FD179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6F7FD400" w14:textId="62BA7C8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2748F169" w14:textId="7922A03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D14E83" w:rsidP="00BD7264" w:rsidRDefault="00D14E83" w14:paraId="40689FA4" w14:textId="7777777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BD7264" w:rsidP="00BF3689" w:rsidRDefault="00BD7264" w14:paraId="0CFD34A4" w14:textId="006E21E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1C171E71" w14:textId="73DC23D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5F57B40A" w14:textId="272BCFC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56CE0264" w14:textId="335D31E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1950BA66" w14:textId="1C56168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2DAA6D84" w14:textId="1AA3BAA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163CAF94" w14:textId="77EA5D6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750DBEA2" w14:textId="4FB8CE5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7FD19EDF" w14:textId="09DF37B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536896A2" w14:textId="07C7E46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1A910DF2" w14:textId="10DEEFA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539D7472" w14:textId="1D3B074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7C9278FE" w14:textId="26DF41E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5DF1347B" w14:textId="68AE3E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7F8DD805" w14:textId="033157D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17042DC0" w14:textId="4D073EC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2A01243A" w14:textId="5987056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2BE71BAF" w14:textId="75D6BA2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8C6610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49B0BD2A" wp14:editId="59BDE326">
            <wp:extent cx="6309360" cy="3973830"/>
            <wp:effectExtent l="19050" t="19050" r="15240" b="266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73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6610" w:rsidP="00BF3689" w:rsidRDefault="008C6610" w14:paraId="5A1FCEE0" w14:textId="519918E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8C6610" w:rsidRDefault="008C6610" w14:paraId="171405B6" w14:textId="2C531F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7: Section C: Address (C3 through C9)</w:t>
      </w:r>
    </w:p>
    <w:p w:rsidR="008C6610" w:rsidP="00BF3689" w:rsidRDefault="008C6610" w14:paraId="78056481" w14:textId="4956811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16A2DD99" w14:textId="4A6AF96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04EF6CF5" w14:textId="5C8828A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6E8CAD5D" w14:textId="42ADA05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19ED7CD5" w14:textId="1060E55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7049DE8A" w14:textId="18A9AAE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400F2362" w14:textId="11F2C49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296DA49C" w14:textId="2AD9EEA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05A484F0" w14:textId="7A5B35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180D29C1" w14:textId="2A246D7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52897B6D" w14:textId="02C7D3C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471436E2" w14:textId="5F9BC73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76358DB8" w14:textId="49C1F8D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3174905F" w14:textId="152D628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0928F4B0" w14:textId="439FE06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CA40C2" w:rsidP="00BF3689" w:rsidRDefault="00B63A66" w14:paraId="67709F11" w14:textId="69564AE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B63A66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2E848405" wp14:editId="4CBCE30A">
            <wp:extent cx="6309360" cy="4189095"/>
            <wp:effectExtent l="19050" t="19050" r="15240" b="209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189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21D9" w:rsidP="008C6610" w:rsidRDefault="005721D9" w14:paraId="4A1FE91A" w14:textId="7777777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8C6610" w:rsidRDefault="008C6610" w14:paraId="7DEBC088" w14:textId="024FCAB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8: Section C: Contact Information (C10 and C11), Employer Identifiers (C12 and C13)</w:t>
      </w:r>
    </w:p>
    <w:p w:rsidR="008C6610" w:rsidP="00BF3689" w:rsidRDefault="008C6610" w14:paraId="3FE53D6C" w14:textId="5821CA5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235C8955" w14:textId="71ED719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3D2B5A23" w14:textId="6BFB5F1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257CF1FE" w14:textId="359163E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25B22E65" w14:textId="1727E46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7071082B" w14:textId="7B16345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1DE2D54F" w14:textId="6152D25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415C8CE7" w14:textId="5738512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268E12DF" w14:textId="2F88A5C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284D23B4" w14:textId="38D7896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3FC0382C" w14:textId="69AFB91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155C73B6" w14:textId="08786D1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0EFD781A" w14:textId="7A5F9E5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414AA143" w14:textId="0E9D525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446D6F6F" w14:textId="3B8ACBC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3B0B5D" w14:paraId="56B8DD19" w14:textId="342C0D7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3B0B5D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190C5251" wp14:editId="77C7766A">
            <wp:extent cx="6309360" cy="3957320"/>
            <wp:effectExtent l="19050" t="19050" r="15240" b="241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57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C6610" w:rsidP="00BF3689" w:rsidRDefault="008C6610" w14:paraId="51AECC6B" w14:textId="4A78B61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8C6610" w:rsidRDefault="008C6610" w14:paraId="06B30BC9" w14:textId="59EAA1B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9: Section </w:t>
      </w:r>
      <w:proofErr w:type="spellStart"/>
      <w:r w:rsidR="00B63A66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D.a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</w:t>
      </w:r>
      <w:r w:rsidR="00B63A66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Job Description (D.a.1 through D.a.</w:t>
      </w:r>
      <w:r w:rsidR="003B0B5D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4b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8C6610" w:rsidP="00BF3689" w:rsidRDefault="008C6610" w14:paraId="13EF0E84" w14:textId="495D5BB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1D942BBD" w14:textId="7777777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72C68DDA" w14:textId="31F5E83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8C6610" w:rsidP="00BF3689" w:rsidRDefault="008C6610" w14:paraId="41DACBA5" w14:textId="34492EA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768FC915" w14:textId="2BF114E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5ABAC4CB" w14:textId="28E4DA1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6E8EC5DE" w14:textId="437ACF9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597A9771" w14:textId="7A639FA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5AF170CF" w14:textId="33D4D2C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06A648D4" w14:textId="113FF54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5DB109F8" w14:textId="3DF5790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0D31FD6F" w14:textId="0C3CD56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14D47517" w14:textId="67AD33C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7AA83873" w14:textId="251F0D5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33508C84" w14:textId="0BC7AE4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0676369C" w14:textId="7F2C25E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3B0B5D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5BB7BD2D" wp14:editId="5B3E3FF0">
            <wp:extent cx="6309360" cy="3923030"/>
            <wp:effectExtent l="19050" t="19050" r="15240" b="203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23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0B5D" w:rsidP="00BF3689" w:rsidRDefault="003B0B5D" w14:paraId="583666A8" w14:textId="1B33982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3B0B5D" w:rsidRDefault="003B0B5D" w14:paraId="0FCA1C18" w14:textId="56AD70D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10: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D.a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Job Description (D.a.5 and D.A.6)</w:t>
      </w:r>
    </w:p>
    <w:p w:rsidR="003B0B5D" w:rsidP="003B0B5D" w:rsidRDefault="003B0B5D" w14:paraId="57A47F89" w14:textId="7777777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071FF887" w14:textId="344D029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09690E7C" w14:textId="6B148BA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0E3EE3FC" w14:textId="5D78F98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05094A7F" w14:textId="3A2A717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0950140A" w14:textId="4A77C60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6FF3C297" w14:textId="5D672CA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5A29F244" w14:textId="1E7279C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28B747B3" w14:textId="5A5364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4C30B6BC" w14:textId="1EFDA73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0405633F" w14:textId="1BE13B1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2AA3EB1F" w14:textId="717D560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3B0B5D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lastRenderedPageBreak/>
        <w:drawing>
          <wp:inline distT="0" distB="0" distL="0" distR="0" wp14:anchorId="705A77C6" wp14:editId="4FEC2A2E">
            <wp:extent cx="6309360" cy="3254375"/>
            <wp:effectExtent l="19050" t="19050" r="15240" b="222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254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21D9" w:rsidP="003B0B5D" w:rsidRDefault="005721D9" w14:paraId="264717C9" w14:textId="7777777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3B0B5D" w:rsidRDefault="003B0B5D" w14:paraId="294136A2" w14:textId="54C8613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</w:t>
      </w:r>
      <w:r w:rsidR="009F70CE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D.b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Minimum Job Requirements (D.b.1 through D.b.3)</w:t>
      </w:r>
    </w:p>
    <w:p w:rsidR="003B0B5D" w:rsidP="00BF3689" w:rsidRDefault="003B0B5D" w14:paraId="226D461C" w14:textId="2F1223D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65F63969" w14:textId="26DF78A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66257F21" w14:textId="66053CD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71FBB328" w14:textId="40BF9D6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1206E977" w14:textId="0486A01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3BB7BB37" w14:textId="5DBCC96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2E88320A" w14:textId="3693BB4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5C854253" w14:textId="79556D2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5D486547" w14:textId="44291ED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78914844" w14:textId="76C2BC8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27C6A87C" w14:textId="7AF680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5DB78E83" w14:textId="27A9028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19D19FF3" w14:textId="0EFB323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55C2D26E" w14:textId="3BCF3C0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183F374F" w14:textId="445D0F3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411DCF4E" w14:textId="39C15B0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49CE1168" w14:textId="582AC25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7B6EC13F" w14:textId="7E632CA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3DB4E234" w14:textId="170F537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3B0B5D" w:rsidRDefault="003B0B5D" w14:paraId="51110B38" w14:textId="0725BE8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3B0B5D">
        <w:rPr>
          <w:rStyle w:val="normaltextrun"/>
          <w:rFonts w:cs="Calibri"/>
          <w:b/>
          <w:bCs/>
          <w:noProof/>
          <w:color w:val="243646"/>
          <w:sz w:val="24"/>
          <w:szCs w:val="24"/>
          <w:shd w:val="clear" w:color="auto" w:fill="FFFFFF"/>
          <w:lang w:eastAsia="en-US"/>
        </w:rPr>
        <w:drawing>
          <wp:inline distT="0" distB="0" distL="0" distR="0" wp14:anchorId="4E0C16F1" wp14:editId="3217C8AF">
            <wp:extent cx="6309360" cy="4050030"/>
            <wp:effectExtent l="19050" t="19050" r="1524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050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21D9" w:rsidP="003B0B5D" w:rsidRDefault="005721D9" w14:paraId="7C4573D6" w14:textId="7777777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3B0B5D" w:rsidRDefault="003B0B5D" w14:paraId="15E8323F" w14:textId="2A117F1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</w:t>
      </w:r>
      <w:r w:rsidR="009F70CE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D.b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Minimum Job Requirements (D.b</w:t>
      </w:r>
      <w:r w:rsidR="009F70CE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.4 and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D.b.</w:t>
      </w:r>
      <w:r w:rsidR="009F70CE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5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3B0B5D" w:rsidP="00BF3689" w:rsidRDefault="003B0B5D" w14:paraId="4200E314" w14:textId="6EBFB8C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4C207765" w14:textId="4885AA9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4AEEFA6A" w14:textId="0435DE1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21959164" w14:textId="6D99CB1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4012339C" w14:textId="60F3FBB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0B0BC6AA" w14:textId="6D6E8F6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457F5255" w14:textId="28DC140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1DF886AB" w14:textId="4A39AC1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218CCA1A" w14:textId="35D72E9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3B0B5D" w:rsidP="00BF3689" w:rsidRDefault="003B0B5D" w14:paraId="1B2427A9" w14:textId="57026AA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12C31A29" w14:textId="6DB8991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5DD7063D" w14:textId="76E9CE6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029F2B12" w14:textId="5A9E7A1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0CBE1A53" w14:textId="100BFD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3713CA08" w14:textId="64B05F0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5721D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drawing>
          <wp:inline distT="0" distB="0" distL="0" distR="0" wp14:anchorId="5D3A3455" wp14:editId="3FEC101F">
            <wp:extent cx="6309360" cy="3431540"/>
            <wp:effectExtent l="19050" t="19050" r="1524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431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21D9" w:rsidP="00BF3689" w:rsidRDefault="005721D9" w14:paraId="11E8D65F" w14:textId="6F1057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5721D9" w:rsidRDefault="005721D9" w14:paraId="00C852A2" w14:textId="68E84AB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3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D.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c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Place of Employment Information (D.c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.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1 through D.c.6)</w:t>
      </w:r>
    </w:p>
    <w:p w:rsidR="005721D9" w:rsidP="00BF3689" w:rsidRDefault="005721D9" w14:paraId="6104BE1E" w14:textId="1ACD063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46753A9D" w14:textId="46692B9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4BB975E7" w14:textId="45C35BD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72A70152" w14:textId="34D7BAC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53248C8D" w14:textId="67B2330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3A5B90CB" w14:textId="019B999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495F4B62" w14:textId="59B9930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3F4ADB99" w14:textId="72A5EF5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62DCAC0F" w14:textId="4C683E6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562E2B8A" w14:textId="5C104CD8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7860DC52" w14:textId="67F47EB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29ADDA92" w14:textId="11D9829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6072BEA1" w14:textId="155BF93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0473AA3E" w14:textId="6E1AA68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0F73B84E" w14:textId="7F104B0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2F1C5811" w14:textId="19CDD49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086162C0" w14:textId="2194E97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BF3689" w:rsidRDefault="005721D9" w14:paraId="68CC8F61" w14:textId="7FB9F24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5721D9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drawing>
          <wp:inline distT="0" distB="0" distL="0" distR="0" wp14:anchorId="73F6201F" wp14:editId="1D434088">
            <wp:extent cx="6309360" cy="4142105"/>
            <wp:effectExtent l="19050" t="19050" r="1524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4142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21D9" w:rsidP="00BF3689" w:rsidRDefault="005721D9" w14:paraId="1B914C51" w14:textId="53F2F7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5721D9" w:rsidP="005721D9" w:rsidRDefault="005721D9" w14:paraId="288FFE73" w14:textId="469ECE8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Figure 1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4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: Section </w:t>
      </w:r>
      <w:proofErr w:type="spellStart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D.c</w:t>
      </w:r>
      <w:proofErr w:type="spellEnd"/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: Place of Employment Information (D.c.</w:t>
      </w:r>
      <w:r w:rsidR="00E7557F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6a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)</w:t>
      </w:r>
    </w:p>
    <w:p w:rsidR="005721D9" w:rsidP="00BF3689" w:rsidRDefault="005721D9" w14:paraId="2AFAF26D" w14:textId="743D549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6FE21A3D" w14:textId="0620510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20D1B04C" w14:textId="4ED2E7F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0C190144" w14:textId="35FCBDF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3C0F93E1" w14:textId="736D2BB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3E31FDB7" w14:textId="587D637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5D5D1B27" w14:textId="28E8B20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02026347" w14:textId="38581A7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26FBA0DE" w14:textId="21B9E60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73BA1C0A" w14:textId="18119253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75274A8C" w14:textId="5C5AD61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23D3F272" w14:textId="5AFF2E4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0AA00F8D" w14:textId="621150E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4D58CFF5" w14:textId="2DA5F10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521B85EF" w14:textId="22D39E7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E7557F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lastRenderedPageBreak/>
        <w:drawing>
          <wp:inline distT="0" distB="0" distL="0" distR="0" wp14:anchorId="2B73EB4B" wp14:editId="15BE117D">
            <wp:extent cx="6309360" cy="2974975"/>
            <wp:effectExtent l="19050" t="19050" r="15240" b="158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974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557F" w:rsidP="00BF3689" w:rsidRDefault="00E7557F" w14:paraId="4118630E" w14:textId="7661423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3B92F82F" w14:textId="7E10D9E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Figure 15: Review and Submit </w:t>
      </w:r>
    </w:p>
    <w:p w:rsidR="00E7557F" w:rsidP="00BF3689" w:rsidRDefault="00E7557F" w14:paraId="332CA812" w14:textId="128D2E2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4D315C0C" w14:textId="7BE6FFE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67F387F8" w14:textId="4343F8F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21B2CA7D" w14:textId="1D15972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605552BE" w14:textId="165253B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6F63621C" w14:textId="622B12E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29804B29" w14:textId="1480564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1A7995EA" w14:textId="7B235AE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1663D57F" w14:textId="3727170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71AAFE05" w14:textId="40654C1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09253706" w14:textId="201C69F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7D19E592" w14:textId="13ACF9D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6DF9FBFB" w14:textId="1E914B0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46F8EEA4" w14:textId="18B2072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00C8F2D5" w14:textId="314CDF5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6D21D83C" w14:textId="06CAAA0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27E98D69" w14:textId="66BF4C8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53E757DE" w14:textId="10060F3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538212B5" w14:textId="1069CCA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5CEF88A4" w14:textId="7777777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lastRenderedPageBreak/>
        <w:t>Case Prep Generated PDF View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</w:t>
      </w:r>
    </w:p>
    <w:p w:rsidR="00E7557F" w:rsidP="00BF3689" w:rsidRDefault="00E7557F" w14:paraId="45DD8DB8" w14:textId="73DC13C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PDF Form (Page 1 of 4)</w:t>
      </w:r>
    </w:p>
    <w:p w:rsidR="00E7557F" w:rsidP="00BF3689" w:rsidRDefault="00E7557F" w14:paraId="5C52A85E" w14:textId="14466D5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5453D705" w14:textId="112071D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E7557F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24BB80C6" wp14:editId="4847EC98">
            <wp:extent cx="4572396" cy="588315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5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7F" w:rsidP="00BF3689" w:rsidRDefault="00E7557F" w14:paraId="4FA7DEEE" w14:textId="3F04BCAB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33C6C237" w14:textId="1295A0E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114A7D9C" w14:textId="0FD5DC7D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1A785844" w14:textId="2D7BC10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7FAA11CB" w14:textId="58A57D5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5FC665FE" w14:textId="12439BF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46C2086D" w14:textId="0BDBA3D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042A442F" w14:textId="34C9E7A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lastRenderedPageBreak/>
        <w:t>Case Prep Generated PDF View</w:t>
      </w:r>
    </w:p>
    <w:p w:rsidR="00E7557F" w:rsidP="00E7557F" w:rsidRDefault="00E7557F" w14:paraId="0527DDAC" w14:textId="24C730B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PDF Form (Page 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2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of 4)</w:t>
      </w:r>
    </w:p>
    <w:p w:rsidR="00E7557F" w:rsidP="00E7557F" w:rsidRDefault="00E7557F" w14:paraId="08A559D1" w14:textId="27B0FD96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E7557F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4BFD2401" wp14:editId="495B2343">
            <wp:extent cx="4587638" cy="5883150"/>
            <wp:effectExtent l="0" t="0" r="381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5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7F" w:rsidP="00BF3689" w:rsidRDefault="00E7557F" w14:paraId="0A18776F" w14:textId="32968A0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543A6747" w14:textId="63AE2E4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2C31467C" w14:textId="4B893C02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6ACFF928" w14:textId="3D82920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55288A7B" w14:textId="604C19C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62860D68" w14:textId="26297FA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21141718" w14:textId="34D826EA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6359B8FF" w14:textId="6CCB003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42D53599" w14:textId="0FD7C849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lastRenderedPageBreak/>
        <w:t>Case Prep Generated PDF View</w:t>
      </w:r>
    </w:p>
    <w:p w:rsidR="00E7557F" w:rsidP="00BF3689" w:rsidRDefault="00E7557F" w14:paraId="285A6AAF" w14:textId="64116B3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PDF Form (Page 3 of 4)</w:t>
      </w:r>
    </w:p>
    <w:p w:rsidR="00E7557F" w:rsidP="00BF3689" w:rsidRDefault="00E7557F" w14:paraId="0B4AB2CA" w14:textId="2741E6C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E7557F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2C12B7CB" wp14:editId="6521A828">
            <wp:extent cx="4663844" cy="5944115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59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7F" w:rsidP="00BF3689" w:rsidRDefault="00E7557F" w14:paraId="264035BE" w14:textId="2029753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718384FE" w14:textId="7DD5868F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03981F01" w14:textId="31E391F5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026343C4" w14:textId="482C1FF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5FD4337B" w14:textId="1BCE668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5841107A" w14:textId="5D39ECFC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12456E4B" w14:textId="01B292E4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BF3689" w:rsidRDefault="00E7557F" w14:paraId="3AB9EA54" w14:textId="6A2E3670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p w:rsidR="00E7557F" w:rsidP="00E7557F" w:rsidRDefault="00E7557F" w14:paraId="2C55E679" w14:textId="7777777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lastRenderedPageBreak/>
        <w:t>Case Prep Generated PDF View</w:t>
      </w:r>
    </w:p>
    <w:p w:rsidR="00E7557F" w:rsidP="00E7557F" w:rsidRDefault="00E7557F" w14:paraId="76778C6B" w14:textId="1AD00BFE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PDF Form (P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>age 4</w:t>
      </w:r>
      <w:r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t xml:space="preserve"> of 4)</w:t>
      </w:r>
    </w:p>
    <w:p w:rsidR="00E7557F" w:rsidP="00E7557F" w:rsidRDefault="00E7557F" w14:paraId="3A68CB84" w14:textId="2F856AD1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  <w:r w:rsidRPr="00E7557F"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  <w:drawing>
          <wp:inline distT="0" distB="0" distL="0" distR="0" wp14:anchorId="2C5F9DA8" wp14:editId="6B3005AD">
            <wp:extent cx="4610500" cy="588315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5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7F" w:rsidP="00BF3689" w:rsidRDefault="00E7557F" w14:paraId="09EB44BA" w14:textId="77777777">
      <w:pPr>
        <w:pStyle w:val="BodyText"/>
        <w:rPr>
          <w:rStyle w:val="normaltextrun"/>
          <w:rFonts w:cs="Calibri"/>
          <w:b/>
          <w:bCs/>
          <w:color w:val="243646"/>
          <w:sz w:val="24"/>
          <w:szCs w:val="24"/>
          <w:shd w:val="clear" w:color="auto" w:fill="FFFFFF"/>
          <w:lang w:val="en"/>
        </w:rPr>
      </w:pPr>
    </w:p>
    <w:sectPr w:rsidR="00E7557F" w:rsidSect="00006341"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 w:code="1"/>
      <w:pgMar w:top="1152" w:right="1152" w:bottom="1152" w:left="1152" w:header="720" w:footer="475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5683F3" w14:textId="77777777" w:rsidR="002968B4" w:rsidRDefault="002968B4" w:rsidP="00BA6E0D">
      <w:r>
        <w:separator/>
      </w:r>
    </w:p>
  </w:endnote>
  <w:endnote w:type="continuationSeparator" w:id="0">
    <w:p w14:paraId="0D818AB5" w14:textId="77777777" w:rsidR="002968B4" w:rsidRDefault="002968B4" w:rsidP="00BA6E0D">
      <w:r>
        <w:continuationSeparator/>
      </w:r>
    </w:p>
  </w:endnote>
  <w:endnote w:type="continuationNotice" w:id="1">
    <w:p w14:paraId="15096F06" w14:textId="77777777" w:rsidR="002968B4" w:rsidRDefault="002968B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alaSansOT">
    <w:altName w:val="Calibri"/>
    <w:charset w:val="00"/>
    <w:family w:val="auto"/>
    <w:pitch w:val="variable"/>
    <w:sig w:usb0="800000EF" w:usb1="5000E05B" w:usb2="00000000" w:usb3="00000000" w:csb0="00000001" w:csb1="00000000"/>
  </w:font>
  <w:font w:name="Knockout-HTF48-Featherwe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Knockout-HTF50-Welterweigh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cala-Caps">
    <w:altName w:val="Calibri"/>
    <w:charset w:val="00"/>
    <w:family w:val="auto"/>
    <w:pitch w:val="variable"/>
    <w:sig w:usb0="00000003" w:usb1="00000000" w:usb2="00000000" w:usb3="00000000" w:csb0="00000001" w:csb1="00000000"/>
  </w:font>
  <w:font w:name="Knockout-HTF29-JuniorLitewe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cala-Italic">
    <w:altName w:val="Calibri"/>
    <w:charset w:val="00"/>
    <w:family w:val="auto"/>
    <w:pitch w:val="variable"/>
    <w:sig w:usb0="00000003" w:usb1="00000000" w:usb2="00000000" w:usb3="00000000" w:csb0="00000001" w:csb1="00000000"/>
  </w:font>
  <w:font w:name="Oswald">
    <w:charset w:val="00"/>
    <w:family w:val="auto"/>
    <w:pitch w:val="variable"/>
    <w:sig w:usb0="A000006F" w:usb1="40000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1B416" w14:textId="77777777" w:rsidR="0068610B" w:rsidRDefault="007655F4" w:rsidP="00C32FC2">
    <w:pPr>
      <w:pStyle w:val="Footer"/>
      <w:ind w:left="90" w:right="36"/>
    </w:pPr>
    <w:r w:rsidRPr="00B10B93">
      <w:rPr>
        <w:rFonts w:ascii="Calibri" w:hAnsi="Calibri"/>
        <w:i w:val="0"/>
        <w:sz w:val="22"/>
        <w:szCs w:val="22"/>
      </w:rPr>
      <w:fldChar w:fldCharType="begin"/>
    </w:r>
    <w:r w:rsidRPr="00B10B93">
      <w:rPr>
        <w:rFonts w:ascii="Calibri" w:hAnsi="Calibri"/>
        <w:i w:val="0"/>
        <w:sz w:val="22"/>
        <w:szCs w:val="22"/>
      </w:rPr>
      <w:instrText xml:space="preserve"> PAGE   \* MERGEFORMAT </w:instrText>
    </w:r>
    <w:r w:rsidRPr="00B10B93">
      <w:rPr>
        <w:rFonts w:ascii="Calibri" w:hAnsi="Calibri"/>
        <w:i w:val="0"/>
        <w:sz w:val="22"/>
        <w:szCs w:val="22"/>
      </w:rPr>
      <w:fldChar w:fldCharType="separate"/>
    </w:r>
    <w:r w:rsidR="0000690B" w:rsidRPr="0000690B">
      <w:rPr>
        <w:i w:val="0"/>
        <w:noProof/>
        <w:sz w:val="22"/>
        <w:szCs w:val="22"/>
      </w:rPr>
      <w:t>4</w:t>
    </w:r>
    <w:r w:rsidRPr="00B10B93">
      <w:rPr>
        <w:rFonts w:ascii="Calibri" w:hAnsi="Calibri"/>
        <w:i w:val="0"/>
        <w:noProof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DE0E" w14:textId="2D48600F" w:rsidR="004548C6" w:rsidRDefault="004548C6" w:rsidP="004548C6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676FAA">
      <w:rPr>
        <w:noProof/>
      </w:rPr>
      <w:t>19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67D04" w14:textId="77777777" w:rsidR="007655F4" w:rsidRDefault="00C4597A" w:rsidP="008B2988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1D391D91" wp14:editId="33300A42">
          <wp:simplePos x="0" y="0"/>
          <wp:positionH relativeFrom="margin">
            <wp:align>right</wp:align>
          </wp:positionH>
          <wp:positionV relativeFrom="paragraph">
            <wp:posOffset>123825</wp:posOffset>
          </wp:positionV>
          <wp:extent cx="3584448" cy="91453"/>
          <wp:effectExtent l="0" t="0" r="0" b="10160"/>
          <wp:wrapSquare wrapText="bothSides"/>
          <wp:docPr id="17" name="Cover_Capabilities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pability 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4448" cy="914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93C9B4" w14:textId="77777777" w:rsidR="002968B4" w:rsidRDefault="002968B4" w:rsidP="00BA6E0D">
      <w:r>
        <w:separator/>
      </w:r>
    </w:p>
  </w:footnote>
  <w:footnote w:type="continuationSeparator" w:id="0">
    <w:p w14:paraId="0861C2BC" w14:textId="77777777" w:rsidR="002968B4" w:rsidRDefault="002968B4" w:rsidP="00BA6E0D">
      <w:r>
        <w:continuationSeparator/>
      </w:r>
    </w:p>
  </w:footnote>
  <w:footnote w:type="continuationNotice" w:id="1">
    <w:p w14:paraId="08A01809" w14:textId="77777777" w:rsidR="002968B4" w:rsidRDefault="002968B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F809C" w14:textId="0DE795F8" w:rsidR="00006341" w:rsidRDefault="002677AB">
    <w:pPr>
      <w:pStyle w:val="Header"/>
    </w:pPr>
    <w:r w:rsidRPr="00006341">
      <w:rPr>
        <w:noProof/>
        <w:lang w:eastAsia="en-US"/>
      </w:rPr>
      <w:drawing>
        <wp:anchor distT="0" distB="0" distL="114300" distR="114300" simplePos="0" relativeHeight="251658245" behindDoc="0" locked="0" layoutInCell="1" allowOverlap="1" wp14:anchorId="0C2667D3" wp14:editId="48171DB6">
          <wp:simplePos x="0" y="0"/>
          <wp:positionH relativeFrom="column">
            <wp:posOffset>-3931920</wp:posOffset>
          </wp:positionH>
          <wp:positionV relativeFrom="paragraph">
            <wp:posOffset>-182880</wp:posOffset>
          </wp:positionV>
          <wp:extent cx="1604010" cy="45656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45656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86464" w14:textId="77777777" w:rsidR="00EA5A46" w:rsidRDefault="00C3707A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3" behindDoc="0" locked="0" layoutInCell="1" allowOverlap="1" wp14:anchorId="34256536" wp14:editId="63F2C7C2">
          <wp:simplePos x="0" y="0"/>
          <wp:positionH relativeFrom="column">
            <wp:posOffset>-452120</wp:posOffset>
          </wp:positionH>
          <wp:positionV relativeFrom="paragraph">
            <wp:posOffset>-342900</wp:posOffset>
          </wp:positionV>
          <wp:extent cx="1604010" cy="457068"/>
          <wp:effectExtent l="0" t="0" r="0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45706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4738067" wp14:editId="0E11E908">
              <wp:simplePos x="0" y="0"/>
              <wp:positionH relativeFrom="page">
                <wp:align>center</wp:align>
              </wp:positionH>
              <wp:positionV relativeFrom="paragraph">
                <wp:posOffset>-222250</wp:posOffset>
              </wp:positionV>
              <wp:extent cx="7778750" cy="0"/>
              <wp:effectExtent l="0" t="19050" r="3175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8750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>
          <w:pict>
            <v:line id="Straight Connector 12" style="position:absolute;z-index:25165824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spid="_x0000_s1026" strokecolor="#5d7d95 [3204]" strokeweight="3pt" from="0,-17.5pt" to="612.5pt,-17.5pt" w14:anchorId="3B2C2C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">
              <v:stroke joinstyle="miter"/>
              <w10:wrap anchorx="page"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3E63C7C" wp14:editId="62AB5E2D">
              <wp:simplePos x="0" y="0"/>
              <wp:positionH relativeFrom="column">
                <wp:posOffset>-744220</wp:posOffset>
              </wp:positionH>
              <wp:positionV relativeFrom="paragraph">
                <wp:posOffset>-44450</wp:posOffset>
              </wp:positionV>
              <wp:extent cx="7778750" cy="0"/>
              <wp:effectExtent l="0" t="19050" r="3175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8750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>
          <w:pict>
            <v:line id="Straight Connector 8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5d7d95 [3204]" strokeweight="3pt" from="-58.6pt,-3.5pt" to="553.9pt,-3.5pt" w14:anchorId="4B672B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12A6D"/>
    <w:multiLevelType w:val="hybridMultilevel"/>
    <w:tmpl w:val="77101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836FE"/>
    <w:multiLevelType w:val="hybridMultilevel"/>
    <w:tmpl w:val="487E6502"/>
    <w:lvl w:ilvl="0" w:tplc="81D8CE44">
      <w:start w:val="1"/>
      <w:numFmt w:val="bullet"/>
      <w:pStyle w:val="TableBullet1do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34400C">
      <w:start w:val="1"/>
      <w:numFmt w:val="bullet"/>
      <w:pStyle w:val="TableBullet2dash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E3AE7"/>
    <w:multiLevelType w:val="hybridMultilevel"/>
    <w:tmpl w:val="77101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937AB"/>
    <w:multiLevelType w:val="hybridMultilevel"/>
    <w:tmpl w:val="CAF470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F682E"/>
    <w:multiLevelType w:val="hybridMultilevel"/>
    <w:tmpl w:val="66D8D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85BC4"/>
    <w:multiLevelType w:val="hybridMultilevel"/>
    <w:tmpl w:val="66D8D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7C7500"/>
    <w:multiLevelType w:val="hybridMultilevel"/>
    <w:tmpl w:val="40D48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85F0B"/>
    <w:multiLevelType w:val="hybridMultilevel"/>
    <w:tmpl w:val="66D8D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14E86"/>
    <w:multiLevelType w:val="hybridMultilevel"/>
    <w:tmpl w:val="5802DD86"/>
    <w:lvl w:ilvl="0" w:tplc="55A626B0">
      <w:start w:val="1"/>
      <w:numFmt w:val="decimal"/>
      <w:pStyle w:val="BulletNumberedLevel1"/>
      <w:lvlText w:val="%1."/>
      <w:lvlJc w:val="left"/>
      <w:pPr>
        <w:ind w:left="1080" w:hanging="360"/>
      </w:pPr>
    </w:lvl>
    <w:lvl w:ilvl="1" w:tplc="E8C8DC8A">
      <w:start w:val="1"/>
      <w:numFmt w:val="lowerLetter"/>
      <w:pStyle w:val="BulletNumberedLevel2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55E9"/>
    <w:multiLevelType w:val="hybridMultilevel"/>
    <w:tmpl w:val="3D682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D75A4"/>
    <w:multiLevelType w:val="hybridMultilevel"/>
    <w:tmpl w:val="6D002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2D5359"/>
    <w:multiLevelType w:val="hybridMultilevel"/>
    <w:tmpl w:val="DBFC109A"/>
    <w:lvl w:ilvl="0" w:tplc="308E111A">
      <w:start w:val="1"/>
      <w:numFmt w:val="bullet"/>
      <w:pStyle w:val="Bullets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406B8C"/>
    <w:multiLevelType w:val="hybridMultilevel"/>
    <w:tmpl w:val="66D8D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371DF6"/>
    <w:multiLevelType w:val="multilevel"/>
    <w:tmpl w:val="93D4D32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pStyle w:val="BulletsLevel2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7C573D8"/>
    <w:multiLevelType w:val="hybridMultilevel"/>
    <w:tmpl w:val="197AA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A3DDC"/>
    <w:multiLevelType w:val="hybridMultilevel"/>
    <w:tmpl w:val="66D8D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961EF8"/>
    <w:multiLevelType w:val="hybridMultilevel"/>
    <w:tmpl w:val="700053DE"/>
    <w:lvl w:ilvl="0" w:tplc="EACAD2AE">
      <w:start w:val="1"/>
      <w:numFmt w:val="bullet"/>
      <w:pStyle w:val="CalloutBullet1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FFFFFF"/>
          </w14:solidFill>
        </w14:textFill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ED2D16"/>
    <w:multiLevelType w:val="hybridMultilevel"/>
    <w:tmpl w:val="0F6872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371EE7"/>
    <w:multiLevelType w:val="multilevel"/>
    <w:tmpl w:val="61E4DDD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1"/>
  </w:num>
  <w:num w:numId="5">
    <w:abstractNumId w:val="18"/>
  </w:num>
  <w:num w:numId="6">
    <w:abstractNumId w:val="16"/>
  </w:num>
  <w:num w:numId="7">
    <w:abstractNumId w:val="6"/>
  </w:num>
  <w:num w:numId="8">
    <w:abstractNumId w:val="9"/>
  </w:num>
  <w:num w:numId="9">
    <w:abstractNumId w:val="2"/>
  </w:num>
  <w:num w:numId="10">
    <w:abstractNumId w:val="4"/>
  </w:num>
  <w:num w:numId="11">
    <w:abstractNumId w:val="0"/>
  </w:num>
  <w:num w:numId="12">
    <w:abstractNumId w:val="7"/>
  </w:num>
  <w:num w:numId="13">
    <w:abstractNumId w:val="10"/>
  </w:num>
  <w:num w:numId="14">
    <w:abstractNumId w:val="12"/>
  </w:num>
  <w:num w:numId="15">
    <w:abstractNumId w:val="3"/>
  </w:num>
  <w:num w:numId="16">
    <w:abstractNumId w:val="14"/>
  </w:num>
  <w:num w:numId="17">
    <w:abstractNumId w:val="15"/>
  </w:num>
  <w:num w:numId="18">
    <w:abstractNumId w:val="17"/>
  </w:num>
  <w:num w:numId="19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1"/>
  <w:proofState w:spelling="clean" w:grammar="clean"/>
  <w:attachedTemplate r:id="rId1"/>
  <w:stylePaneSortMethod w:val="0000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64B"/>
    <w:rsid w:val="00000003"/>
    <w:rsid w:val="00003593"/>
    <w:rsid w:val="00004720"/>
    <w:rsid w:val="00005951"/>
    <w:rsid w:val="00006341"/>
    <w:rsid w:val="0000690B"/>
    <w:rsid w:val="00006BE3"/>
    <w:rsid w:val="00007A84"/>
    <w:rsid w:val="0001477C"/>
    <w:rsid w:val="00023EF8"/>
    <w:rsid w:val="000247DC"/>
    <w:rsid w:val="00025F09"/>
    <w:rsid w:val="00031953"/>
    <w:rsid w:val="00031AEF"/>
    <w:rsid w:val="000352CB"/>
    <w:rsid w:val="0003582F"/>
    <w:rsid w:val="000363D1"/>
    <w:rsid w:val="00041B74"/>
    <w:rsid w:val="00043817"/>
    <w:rsid w:val="000447E6"/>
    <w:rsid w:val="00046A11"/>
    <w:rsid w:val="00046A96"/>
    <w:rsid w:val="00050D62"/>
    <w:rsid w:val="000551C3"/>
    <w:rsid w:val="0006059A"/>
    <w:rsid w:val="00060707"/>
    <w:rsid w:val="00067AF6"/>
    <w:rsid w:val="000775EE"/>
    <w:rsid w:val="00083CFC"/>
    <w:rsid w:val="000877AE"/>
    <w:rsid w:val="00091EDC"/>
    <w:rsid w:val="00093286"/>
    <w:rsid w:val="00097DBD"/>
    <w:rsid w:val="000A0565"/>
    <w:rsid w:val="000A0822"/>
    <w:rsid w:val="000A401E"/>
    <w:rsid w:val="000B115D"/>
    <w:rsid w:val="000B2153"/>
    <w:rsid w:val="000B3CFF"/>
    <w:rsid w:val="000B4424"/>
    <w:rsid w:val="000B4543"/>
    <w:rsid w:val="000B5E02"/>
    <w:rsid w:val="000B6FE5"/>
    <w:rsid w:val="000B7D57"/>
    <w:rsid w:val="000C22AA"/>
    <w:rsid w:val="000C40B4"/>
    <w:rsid w:val="000C43A8"/>
    <w:rsid w:val="000C4A1B"/>
    <w:rsid w:val="000C4CDC"/>
    <w:rsid w:val="000C6429"/>
    <w:rsid w:val="000C757A"/>
    <w:rsid w:val="000D0973"/>
    <w:rsid w:val="000D17E3"/>
    <w:rsid w:val="000D2E5A"/>
    <w:rsid w:val="000D4277"/>
    <w:rsid w:val="000D4545"/>
    <w:rsid w:val="000E1089"/>
    <w:rsid w:val="000E2F4F"/>
    <w:rsid w:val="000E5980"/>
    <w:rsid w:val="000E5CBE"/>
    <w:rsid w:val="000F5D16"/>
    <w:rsid w:val="000F5D88"/>
    <w:rsid w:val="000F6C89"/>
    <w:rsid w:val="000F7FC4"/>
    <w:rsid w:val="001007B1"/>
    <w:rsid w:val="001014B4"/>
    <w:rsid w:val="001019A6"/>
    <w:rsid w:val="001020BA"/>
    <w:rsid w:val="001024C1"/>
    <w:rsid w:val="001031F5"/>
    <w:rsid w:val="0010638B"/>
    <w:rsid w:val="001065A5"/>
    <w:rsid w:val="00106C06"/>
    <w:rsid w:val="001124E7"/>
    <w:rsid w:val="00113A49"/>
    <w:rsid w:val="00124585"/>
    <w:rsid w:val="00124D2F"/>
    <w:rsid w:val="0013077B"/>
    <w:rsid w:val="00132E35"/>
    <w:rsid w:val="001364CC"/>
    <w:rsid w:val="0013756E"/>
    <w:rsid w:val="001404DA"/>
    <w:rsid w:val="00142361"/>
    <w:rsid w:val="0014257C"/>
    <w:rsid w:val="00143B69"/>
    <w:rsid w:val="00145F6E"/>
    <w:rsid w:val="00151F5F"/>
    <w:rsid w:val="001611C7"/>
    <w:rsid w:val="00161C33"/>
    <w:rsid w:val="00165AB9"/>
    <w:rsid w:val="0017215E"/>
    <w:rsid w:val="0017263C"/>
    <w:rsid w:val="00172B82"/>
    <w:rsid w:val="001751F2"/>
    <w:rsid w:val="00180094"/>
    <w:rsid w:val="001826F2"/>
    <w:rsid w:val="00183AFC"/>
    <w:rsid w:val="001856E1"/>
    <w:rsid w:val="00187212"/>
    <w:rsid w:val="00194831"/>
    <w:rsid w:val="00197828"/>
    <w:rsid w:val="001A0EEC"/>
    <w:rsid w:val="001A1E68"/>
    <w:rsid w:val="001A4820"/>
    <w:rsid w:val="001A48C0"/>
    <w:rsid w:val="001A6D35"/>
    <w:rsid w:val="001B2C44"/>
    <w:rsid w:val="001C0090"/>
    <w:rsid w:val="001C0FE6"/>
    <w:rsid w:val="001C13CF"/>
    <w:rsid w:val="001C4ADB"/>
    <w:rsid w:val="001C748F"/>
    <w:rsid w:val="001D3CD9"/>
    <w:rsid w:val="001D7656"/>
    <w:rsid w:val="001E359D"/>
    <w:rsid w:val="001E487B"/>
    <w:rsid w:val="001F06C2"/>
    <w:rsid w:val="001F075D"/>
    <w:rsid w:val="001F0F1D"/>
    <w:rsid w:val="001F4FDF"/>
    <w:rsid w:val="001F766F"/>
    <w:rsid w:val="00202B1A"/>
    <w:rsid w:val="002058C3"/>
    <w:rsid w:val="002177B1"/>
    <w:rsid w:val="00221838"/>
    <w:rsid w:val="0023136D"/>
    <w:rsid w:val="002325DD"/>
    <w:rsid w:val="0023332E"/>
    <w:rsid w:val="00240AF1"/>
    <w:rsid w:val="00241187"/>
    <w:rsid w:val="00244EE0"/>
    <w:rsid w:val="00251EF4"/>
    <w:rsid w:val="0025341D"/>
    <w:rsid w:val="00253D97"/>
    <w:rsid w:val="0025517C"/>
    <w:rsid w:val="00255A85"/>
    <w:rsid w:val="00264622"/>
    <w:rsid w:val="00265510"/>
    <w:rsid w:val="002677AB"/>
    <w:rsid w:val="00270BA6"/>
    <w:rsid w:val="00271D48"/>
    <w:rsid w:val="00276DEF"/>
    <w:rsid w:val="002829F1"/>
    <w:rsid w:val="00286D32"/>
    <w:rsid w:val="00290776"/>
    <w:rsid w:val="00291CA5"/>
    <w:rsid w:val="00292115"/>
    <w:rsid w:val="002968B4"/>
    <w:rsid w:val="0029752D"/>
    <w:rsid w:val="002A4E20"/>
    <w:rsid w:val="002A5990"/>
    <w:rsid w:val="002A6174"/>
    <w:rsid w:val="002A6DDC"/>
    <w:rsid w:val="002B0C61"/>
    <w:rsid w:val="002B3179"/>
    <w:rsid w:val="002B48DF"/>
    <w:rsid w:val="002B551F"/>
    <w:rsid w:val="002B74D5"/>
    <w:rsid w:val="002C15D3"/>
    <w:rsid w:val="002C25FB"/>
    <w:rsid w:val="002C2BDE"/>
    <w:rsid w:val="002C339A"/>
    <w:rsid w:val="002C4432"/>
    <w:rsid w:val="002D1049"/>
    <w:rsid w:val="002D16DB"/>
    <w:rsid w:val="002D1EE4"/>
    <w:rsid w:val="002D20D5"/>
    <w:rsid w:val="002D27EF"/>
    <w:rsid w:val="002D2916"/>
    <w:rsid w:val="002D354F"/>
    <w:rsid w:val="002D760D"/>
    <w:rsid w:val="002E30CC"/>
    <w:rsid w:val="002E413F"/>
    <w:rsid w:val="002E4298"/>
    <w:rsid w:val="002E540F"/>
    <w:rsid w:val="002E5789"/>
    <w:rsid w:val="002F15F8"/>
    <w:rsid w:val="002F4065"/>
    <w:rsid w:val="002F653F"/>
    <w:rsid w:val="002F660E"/>
    <w:rsid w:val="002F69D7"/>
    <w:rsid w:val="00301417"/>
    <w:rsid w:val="00303377"/>
    <w:rsid w:val="003035EB"/>
    <w:rsid w:val="0030671F"/>
    <w:rsid w:val="0030673B"/>
    <w:rsid w:val="0030789F"/>
    <w:rsid w:val="00307BE4"/>
    <w:rsid w:val="00314891"/>
    <w:rsid w:val="00315BC6"/>
    <w:rsid w:val="003229AC"/>
    <w:rsid w:val="00340FAB"/>
    <w:rsid w:val="003416DF"/>
    <w:rsid w:val="00341D50"/>
    <w:rsid w:val="00342A97"/>
    <w:rsid w:val="003476DE"/>
    <w:rsid w:val="0035057B"/>
    <w:rsid w:val="00351D72"/>
    <w:rsid w:val="00355259"/>
    <w:rsid w:val="00356117"/>
    <w:rsid w:val="0035660D"/>
    <w:rsid w:val="00357E25"/>
    <w:rsid w:val="0036016A"/>
    <w:rsid w:val="003603DE"/>
    <w:rsid w:val="00361129"/>
    <w:rsid w:val="0036406A"/>
    <w:rsid w:val="00366ADC"/>
    <w:rsid w:val="00367807"/>
    <w:rsid w:val="00372FB8"/>
    <w:rsid w:val="0037417E"/>
    <w:rsid w:val="00374AA7"/>
    <w:rsid w:val="00375CCD"/>
    <w:rsid w:val="00375EC1"/>
    <w:rsid w:val="00376EC6"/>
    <w:rsid w:val="00377B89"/>
    <w:rsid w:val="003807B2"/>
    <w:rsid w:val="00381D47"/>
    <w:rsid w:val="00383C5F"/>
    <w:rsid w:val="00391C6A"/>
    <w:rsid w:val="00393420"/>
    <w:rsid w:val="003953C4"/>
    <w:rsid w:val="00396ACC"/>
    <w:rsid w:val="003A4143"/>
    <w:rsid w:val="003A43C3"/>
    <w:rsid w:val="003A4F8D"/>
    <w:rsid w:val="003B0A8E"/>
    <w:rsid w:val="003B0B5D"/>
    <w:rsid w:val="003B375D"/>
    <w:rsid w:val="003B4ACD"/>
    <w:rsid w:val="003B5C2D"/>
    <w:rsid w:val="003C03F5"/>
    <w:rsid w:val="003C38A9"/>
    <w:rsid w:val="003C4D33"/>
    <w:rsid w:val="003C59C5"/>
    <w:rsid w:val="003C675F"/>
    <w:rsid w:val="003C72B4"/>
    <w:rsid w:val="003D09A2"/>
    <w:rsid w:val="003D4AC7"/>
    <w:rsid w:val="003D59A9"/>
    <w:rsid w:val="003E35D4"/>
    <w:rsid w:val="003E3F90"/>
    <w:rsid w:val="003E50D5"/>
    <w:rsid w:val="003F2399"/>
    <w:rsid w:val="003F3211"/>
    <w:rsid w:val="003F37BD"/>
    <w:rsid w:val="003F53F8"/>
    <w:rsid w:val="00400464"/>
    <w:rsid w:val="00402709"/>
    <w:rsid w:val="00405DE2"/>
    <w:rsid w:val="00410707"/>
    <w:rsid w:val="0041278A"/>
    <w:rsid w:val="0041554B"/>
    <w:rsid w:val="0041709B"/>
    <w:rsid w:val="004173DD"/>
    <w:rsid w:val="00417663"/>
    <w:rsid w:val="00420A7E"/>
    <w:rsid w:val="00421157"/>
    <w:rsid w:val="00426ED8"/>
    <w:rsid w:val="00427B9D"/>
    <w:rsid w:val="0043172E"/>
    <w:rsid w:val="00431860"/>
    <w:rsid w:val="004326AB"/>
    <w:rsid w:val="00432881"/>
    <w:rsid w:val="00433DE0"/>
    <w:rsid w:val="00434176"/>
    <w:rsid w:val="00436CEE"/>
    <w:rsid w:val="00437F88"/>
    <w:rsid w:val="00446480"/>
    <w:rsid w:val="0044752B"/>
    <w:rsid w:val="00450918"/>
    <w:rsid w:val="00453B0C"/>
    <w:rsid w:val="004548C6"/>
    <w:rsid w:val="00456C96"/>
    <w:rsid w:val="00461CDF"/>
    <w:rsid w:val="00464455"/>
    <w:rsid w:val="0046575E"/>
    <w:rsid w:val="00470365"/>
    <w:rsid w:val="004705F1"/>
    <w:rsid w:val="0047503F"/>
    <w:rsid w:val="00475442"/>
    <w:rsid w:val="00475845"/>
    <w:rsid w:val="00477D5E"/>
    <w:rsid w:val="00480972"/>
    <w:rsid w:val="00481146"/>
    <w:rsid w:val="00481BA5"/>
    <w:rsid w:val="0048611E"/>
    <w:rsid w:val="00490882"/>
    <w:rsid w:val="00491227"/>
    <w:rsid w:val="00491622"/>
    <w:rsid w:val="00491674"/>
    <w:rsid w:val="004926AA"/>
    <w:rsid w:val="004A3A18"/>
    <w:rsid w:val="004A491E"/>
    <w:rsid w:val="004A5DA8"/>
    <w:rsid w:val="004A67D1"/>
    <w:rsid w:val="004A6DB7"/>
    <w:rsid w:val="004B0216"/>
    <w:rsid w:val="004B12D1"/>
    <w:rsid w:val="004B303F"/>
    <w:rsid w:val="004C156B"/>
    <w:rsid w:val="004C2239"/>
    <w:rsid w:val="004C2F25"/>
    <w:rsid w:val="004C321D"/>
    <w:rsid w:val="004C3B6B"/>
    <w:rsid w:val="004C66C1"/>
    <w:rsid w:val="004D0148"/>
    <w:rsid w:val="004E1ED9"/>
    <w:rsid w:val="004E4488"/>
    <w:rsid w:val="004E5D35"/>
    <w:rsid w:val="004E5DCA"/>
    <w:rsid w:val="004E6DB7"/>
    <w:rsid w:val="004E7D9A"/>
    <w:rsid w:val="004F2C2C"/>
    <w:rsid w:val="004F488F"/>
    <w:rsid w:val="0050528A"/>
    <w:rsid w:val="005066AB"/>
    <w:rsid w:val="00511D1E"/>
    <w:rsid w:val="00511EF3"/>
    <w:rsid w:val="00514FE5"/>
    <w:rsid w:val="00517BA2"/>
    <w:rsid w:val="00520B1B"/>
    <w:rsid w:val="005234C0"/>
    <w:rsid w:val="00523F85"/>
    <w:rsid w:val="00525E98"/>
    <w:rsid w:val="00527A01"/>
    <w:rsid w:val="00530436"/>
    <w:rsid w:val="00534536"/>
    <w:rsid w:val="00535AC5"/>
    <w:rsid w:val="00541069"/>
    <w:rsid w:val="005417CF"/>
    <w:rsid w:val="00543E32"/>
    <w:rsid w:val="00544CEA"/>
    <w:rsid w:val="00544E73"/>
    <w:rsid w:val="0054654E"/>
    <w:rsid w:val="00551C16"/>
    <w:rsid w:val="005529FA"/>
    <w:rsid w:val="00555FE9"/>
    <w:rsid w:val="00560F5D"/>
    <w:rsid w:val="00564412"/>
    <w:rsid w:val="00564D9F"/>
    <w:rsid w:val="005658C3"/>
    <w:rsid w:val="00566D19"/>
    <w:rsid w:val="00567932"/>
    <w:rsid w:val="00571AF0"/>
    <w:rsid w:val="005721D9"/>
    <w:rsid w:val="005755B7"/>
    <w:rsid w:val="005759AB"/>
    <w:rsid w:val="005801C0"/>
    <w:rsid w:val="0058115E"/>
    <w:rsid w:val="00583B8A"/>
    <w:rsid w:val="005841E7"/>
    <w:rsid w:val="00587C89"/>
    <w:rsid w:val="00590CAB"/>
    <w:rsid w:val="00591112"/>
    <w:rsid w:val="00591F33"/>
    <w:rsid w:val="00594F49"/>
    <w:rsid w:val="00596E41"/>
    <w:rsid w:val="005973A9"/>
    <w:rsid w:val="005A2697"/>
    <w:rsid w:val="005A293C"/>
    <w:rsid w:val="005A3ECB"/>
    <w:rsid w:val="005A5CE5"/>
    <w:rsid w:val="005A7665"/>
    <w:rsid w:val="005A7999"/>
    <w:rsid w:val="005B4AE8"/>
    <w:rsid w:val="005B5E14"/>
    <w:rsid w:val="005C0D63"/>
    <w:rsid w:val="005C3557"/>
    <w:rsid w:val="005C3755"/>
    <w:rsid w:val="005C387A"/>
    <w:rsid w:val="005C39C9"/>
    <w:rsid w:val="005C48F8"/>
    <w:rsid w:val="005C58BA"/>
    <w:rsid w:val="005D0053"/>
    <w:rsid w:val="005D0170"/>
    <w:rsid w:val="005D0240"/>
    <w:rsid w:val="005D0B7B"/>
    <w:rsid w:val="005D1C0E"/>
    <w:rsid w:val="005D22C2"/>
    <w:rsid w:val="005D469C"/>
    <w:rsid w:val="005D47F6"/>
    <w:rsid w:val="005D5538"/>
    <w:rsid w:val="005D6331"/>
    <w:rsid w:val="005E0029"/>
    <w:rsid w:val="005E20C3"/>
    <w:rsid w:val="005E24AB"/>
    <w:rsid w:val="005E2650"/>
    <w:rsid w:val="005E6C0E"/>
    <w:rsid w:val="005E7D89"/>
    <w:rsid w:val="005F0D25"/>
    <w:rsid w:val="00615071"/>
    <w:rsid w:val="006207FF"/>
    <w:rsid w:val="00622699"/>
    <w:rsid w:val="00623DB4"/>
    <w:rsid w:val="00625404"/>
    <w:rsid w:val="00625A3C"/>
    <w:rsid w:val="00626BF5"/>
    <w:rsid w:val="0062760B"/>
    <w:rsid w:val="00633F3A"/>
    <w:rsid w:val="006352F4"/>
    <w:rsid w:val="0064045E"/>
    <w:rsid w:val="006433BF"/>
    <w:rsid w:val="00644BC8"/>
    <w:rsid w:val="0064560F"/>
    <w:rsid w:val="00647427"/>
    <w:rsid w:val="006511E9"/>
    <w:rsid w:val="00652440"/>
    <w:rsid w:val="006573DD"/>
    <w:rsid w:val="006575EF"/>
    <w:rsid w:val="00657858"/>
    <w:rsid w:val="00661953"/>
    <w:rsid w:val="00661D02"/>
    <w:rsid w:val="006621E9"/>
    <w:rsid w:val="00664627"/>
    <w:rsid w:val="00670C28"/>
    <w:rsid w:val="006754D7"/>
    <w:rsid w:val="00676FAA"/>
    <w:rsid w:val="006834BB"/>
    <w:rsid w:val="006842BB"/>
    <w:rsid w:val="00685B14"/>
    <w:rsid w:val="00685D10"/>
    <w:rsid w:val="006860E9"/>
    <w:rsid w:val="0068610B"/>
    <w:rsid w:val="00690553"/>
    <w:rsid w:val="0069607B"/>
    <w:rsid w:val="00696877"/>
    <w:rsid w:val="006A54E6"/>
    <w:rsid w:val="006B1F9E"/>
    <w:rsid w:val="006B251D"/>
    <w:rsid w:val="006B28C1"/>
    <w:rsid w:val="006B3C0C"/>
    <w:rsid w:val="006B4315"/>
    <w:rsid w:val="006C0320"/>
    <w:rsid w:val="006C0B94"/>
    <w:rsid w:val="006C0E0D"/>
    <w:rsid w:val="006C11C5"/>
    <w:rsid w:val="006C1F6D"/>
    <w:rsid w:val="006C1FBE"/>
    <w:rsid w:val="006C2F8A"/>
    <w:rsid w:val="006D0A21"/>
    <w:rsid w:val="006D1D7D"/>
    <w:rsid w:val="006D232A"/>
    <w:rsid w:val="006D2B6D"/>
    <w:rsid w:val="006D6C95"/>
    <w:rsid w:val="006D768F"/>
    <w:rsid w:val="006E0C70"/>
    <w:rsid w:val="006E4AC6"/>
    <w:rsid w:val="006E6F17"/>
    <w:rsid w:val="006F6446"/>
    <w:rsid w:val="00701626"/>
    <w:rsid w:val="0070179B"/>
    <w:rsid w:val="00701EF3"/>
    <w:rsid w:val="0070282D"/>
    <w:rsid w:val="00704CF9"/>
    <w:rsid w:val="00711B81"/>
    <w:rsid w:val="00712D4B"/>
    <w:rsid w:val="00714F63"/>
    <w:rsid w:val="00715192"/>
    <w:rsid w:val="00736723"/>
    <w:rsid w:val="0073689A"/>
    <w:rsid w:val="00740899"/>
    <w:rsid w:val="007419EF"/>
    <w:rsid w:val="00742575"/>
    <w:rsid w:val="00744B9E"/>
    <w:rsid w:val="00745ECA"/>
    <w:rsid w:val="00750296"/>
    <w:rsid w:val="00751560"/>
    <w:rsid w:val="00751C77"/>
    <w:rsid w:val="0076366F"/>
    <w:rsid w:val="007655F4"/>
    <w:rsid w:val="00765A55"/>
    <w:rsid w:val="0076606F"/>
    <w:rsid w:val="00766AD5"/>
    <w:rsid w:val="0077064C"/>
    <w:rsid w:val="00773AA0"/>
    <w:rsid w:val="00781A9D"/>
    <w:rsid w:val="00783A6D"/>
    <w:rsid w:val="00783F57"/>
    <w:rsid w:val="007902C8"/>
    <w:rsid w:val="007A07A3"/>
    <w:rsid w:val="007A2567"/>
    <w:rsid w:val="007B2023"/>
    <w:rsid w:val="007B20CD"/>
    <w:rsid w:val="007B4C5C"/>
    <w:rsid w:val="007B4C9E"/>
    <w:rsid w:val="007C3174"/>
    <w:rsid w:val="007C329A"/>
    <w:rsid w:val="007C34BA"/>
    <w:rsid w:val="007C4B60"/>
    <w:rsid w:val="007C785B"/>
    <w:rsid w:val="007D114A"/>
    <w:rsid w:val="007D3B80"/>
    <w:rsid w:val="007E23BE"/>
    <w:rsid w:val="007E2DA0"/>
    <w:rsid w:val="007E6AFA"/>
    <w:rsid w:val="007E6E2C"/>
    <w:rsid w:val="007F126B"/>
    <w:rsid w:val="007F1F29"/>
    <w:rsid w:val="007F2877"/>
    <w:rsid w:val="007F5F4C"/>
    <w:rsid w:val="007F6CCF"/>
    <w:rsid w:val="007F77BD"/>
    <w:rsid w:val="007F7E25"/>
    <w:rsid w:val="00801875"/>
    <w:rsid w:val="00801EE4"/>
    <w:rsid w:val="0080393C"/>
    <w:rsid w:val="00803FB6"/>
    <w:rsid w:val="00804489"/>
    <w:rsid w:val="00804BE7"/>
    <w:rsid w:val="0080695D"/>
    <w:rsid w:val="00812C46"/>
    <w:rsid w:val="00815285"/>
    <w:rsid w:val="00816627"/>
    <w:rsid w:val="00817CB3"/>
    <w:rsid w:val="00817D2C"/>
    <w:rsid w:val="0082329A"/>
    <w:rsid w:val="00823A10"/>
    <w:rsid w:val="00826627"/>
    <w:rsid w:val="008319F4"/>
    <w:rsid w:val="00834603"/>
    <w:rsid w:val="0083575D"/>
    <w:rsid w:val="00835C2C"/>
    <w:rsid w:val="00836974"/>
    <w:rsid w:val="008434DB"/>
    <w:rsid w:val="008476FE"/>
    <w:rsid w:val="00852DFC"/>
    <w:rsid w:val="008558F0"/>
    <w:rsid w:val="008562AE"/>
    <w:rsid w:val="00860EB9"/>
    <w:rsid w:val="00861421"/>
    <w:rsid w:val="008618EC"/>
    <w:rsid w:val="00862684"/>
    <w:rsid w:val="00865A13"/>
    <w:rsid w:val="00866ECA"/>
    <w:rsid w:val="00872082"/>
    <w:rsid w:val="00872748"/>
    <w:rsid w:val="00873154"/>
    <w:rsid w:val="008778F2"/>
    <w:rsid w:val="00880088"/>
    <w:rsid w:val="00885232"/>
    <w:rsid w:val="0088639B"/>
    <w:rsid w:val="00887709"/>
    <w:rsid w:val="00890630"/>
    <w:rsid w:val="00891F6B"/>
    <w:rsid w:val="008923CD"/>
    <w:rsid w:val="008A32C6"/>
    <w:rsid w:val="008B2988"/>
    <w:rsid w:val="008B54F8"/>
    <w:rsid w:val="008B65DE"/>
    <w:rsid w:val="008C1A3A"/>
    <w:rsid w:val="008C6610"/>
    <w:rsid w:val="008C7066"/>
    <w:rsid w:val="008C7877"/>
    <w:rsid w:val="008C78A6"/>
    <w:rsid w:val="008D6485"/>
    <w:rsid w:val="008D6E58"/>
    <w:rsid w:val="008D6FBB"/>
    <w:rsid w:val="008E12DF"/>
    <w:rsid w:val="008E20A6"/>
    <w:rsid w:val="008E318B"/>
    <w:rsid w:val="008F0BD1"/>
    <w:rsid w:val="008F1BA5"/>
    <w:rsid w:val="008F327A"/>
    <w:rsid w:val="008F418D"/>
    <w:rsid w:val="008F53A8"/>
    <w:rsid w:val="008F6457"/>
    <w:rsid w:val="00902E58"/>
    <w:rsid w:val="00905915"/>
    <w:rsid w:val="00912D6C"/>
    <w:rsid w:val="00916BF7"/>
    <w:rsid w:val="00923463"/>
    <w:rsid w:val="00925E5C"/>
    <w:rsid w:val="00927EB2"/>
    <w:rsid w:val="00930DEE"/>
    <w:rsid w:val="0094615B"/>
    <w:rsid w:val="00950DEC"/>
    <w:rsid w:val="00951B86"/>
    <w:rsid w:val="00952607"/>
    <w:rsid w:val="009542AA"/>
    <w:rsid w:val="009544D2"/>
    <w:rsid w:val="009545BB"/>
    <w:rsid w:val="00957ABE"/>
    <w:rsid w:val="00960472"/>
    <w:rsid w:val="00964953"/>
    <w:rsid w:val="009668DE"/>
    <w:rsid w:val="0097370B"/>
    <w:rsid w:val="009762E1"/>
    <w:rsid w:val="00980067"/>
    <w:rsid w:val="00980216"/>
    <w:rsid w:val="009849BF"/>
    <w:rsid w:val="00984E65"/>
    <w:rsid w:val="0098554A"/>
    <w:rsid w:val="009855B1"/>
    <w:rsid w:val="00986150"/>
    <w:rsid w:val="00986155"/>
    <w:rsid w:val="009929E4"/>
    <w:rsid w:val="00992A44"/>
    <w:rsid w:val="00993678"/>
    <w:rsid w:val="00995B70"/>
    <w:rsid w:val="00995D5B"/>
    <w:rsid w:val="00995E2D"/>
    <w:rsid w:val="009A0BEE"/>
    <w:rsid w:val="009B0D87"/>
    <w:rsid w:val="009B1AED"/>
    <w:rsid w:val="009B42A7"/>
    <w:rsid w:val="009B664B"/>
    <w:rsid w:val="009B7DEC"/>
    <w:rsid w:val="009B7E3D"/>
    <w:rsid w:val="009C374A"/>
    <w:rsid w:val="009C5D52"/>
    <w:rsid w:val="009C6762"/>
    <w:rsid w:val="009C67D6"/>
    <w:rsid w:val="009D30E6"/>
    <w:rsid w:val="009E5444"/>
    <w:rsid w:val="009E5F1A"/>
    <w:rsid w:val="009E6373"/>
    <w:rsid w:val="009F09EA"/>
    <w:rsid w:val="009F201A"/>
    <w:rsid w:val="009F44CE"/>
    <w:rsid w:val="009F6C48"/>
    <w:rsid w:val="009F70CE"/>
    <w:rsid w:val="00A0108E"/>
    <w:rsid w:val="00A03AC3"/>
    <w:rsid w:val="00A06426"/>
    <w:rsid w:val="00A0662C"/>
    <w:rsid w:val="00A11FE4"/>
    <w:rsid w:val="00A1231D"/>
    <w:rsid w:val="00A14BAE"/>
    <w:rsid w:val="00A16B88"/>
    <w:rsid w:val="00A17755"/>
    <w:rsid w:val="00A20B9E"/>
    <w:rsid w:val="00A21F7C"/>
    <w:rsid w:val="00A21FB0"/>
    <w:rsid w:val="00A24174"/>
    <w:rsid w:val="00A250A7"/>
    <w:rsid w:val="00A251CF"/>
    <w:rsid w:val="00A26F6B"/>
    <w:rsid w:val="00A34F92"/>
    <w:rsid w:val="00A37360"/>
    <w:rsid w:val="00A401E9"/>
    <w:rsid w:val="00A40B75"/>
    <w:rsid w:val="00A4573D"/>
    <w:rsid w:val="00A466C4"/>
    <w:rsid w:val="00A5066B"/>
    <w:rsid w:val="00A50BA6"/>
    <w:rsid w:val="00A51902"/>
    <w:rsid w:val="00A524BB"/>
    <w:rsid w:val="00A54CE0"/>
    <w:rsid w:val="00A566E6"/>
    <w:rsid w:val="00A60ABD"/>
    <w:rsid w:val="00A60D26"/>
    <w:rsid w:val="00A61E86"/>
    <w:rsid w:val="00A62D0D"/>
    <w:rsid w:val="00A65256"/>
    <w:rsid w:val="00A66454"/>
    <w:rsid w:val="00A70207"/>
    <w:rsid w:val="00A70AAE"/>
    <w:rsid w:val="00A71C3E"/>
    <w:rsid w:val="00A73FDB"/>
    <w:rsid w:val="00A83174"/>
    <w:rsid w:val="00A86963"/>
    <w:rsid w:val="00A92356"/>
    <w:rsid w:val="00A92C13"/>
    <w:rsid w:val="00AA0F91"/>
    <w:rsid w:val="00AB05CB"/>
    <w:rsid w:val="00AB799A"/>
    <w:rsid w:val="00AC0429"/>
    <w:rsid w:val="00AC1199"/>
    <w:rsid w:val="00AC4333"/>
    <w:rsid w:val="00AC4446"/>
    <w:rsid w:val="00AE42E0"/>
    <w:rsid w:val="00AE46BE"/>
    <w:rsid w:val="00AE4B1F"/>
    <w:rsid w:val="00AF117F"/>
    <w:rsid w:val="00AF3DDE"/>
    <w:rsid w:val="00AF4392"/>
    <w:rsid w:val="00AF50CC"/>
    <w:rsid w:val="00AF62FC"/>
    <w:rsid w:val="00B0525C"/>
    <w:rsid w:val="00B10B93"/>
    <w:rsid w:val="00B141A4"/>
    <w:rsid w:val="00B22147"/>
    <w:rsid w:val="00B24462"/>
    <w:rsid w:val="00B24F57"/>
    <w:rsid w:val="00B268AE"/>
    <w:rsid w:val="00B27550"/>
    <w:rsid w:val="00B309E9"/>
    <w:rsid w:val="00B3269D"/>
    <w:rsid w:val="00B339E6"/>
    <w:rsid w:val="00B35163"/>
    <w:rsid w:val="00B35DD4"/>
    <w:rsid w:val="00B361D9"/>
    <w:rsid w:val="00B4254D"/>
    <w:rsid w:val="00B42CAD"/>
    <w:rsid w:val="00B449C1"/>
    <w:rsid w:val="00B44B7E"/>
    <w:rsid w:val="00B46535"/>
    <w:rsid w:val="00B5316A"/>
    <w:rsid w:val="00B54570"/>
    <w:rsid w:val="00B5644B"/>
    <w:rsid w:val="00B56634"/>
    <w:rsid w:val="00B5700A"/>
    <w:rsid w:val="00B57E2B"/>
    <w:rsid w:val="00B63A66"/>
    <w:rsid w:val="00B6701A"/>
    <w:rsid w:val="00B701F6"/>
    <w:rsid w:val="00B7192E"/>
    <w:rsid w:val="00B74857"/>
    <w:rsid w:val="00B7499E"/>
    <w:rsid w:val="00B750DC"/>
    <w:rsid w:val="00B76100"/>
    <w:rsid w:val="00B863D1"/>
    <w:rsid w:val="00B90CD3"/>
    <w:rsid w:val="00B91321"/>
    <w:rsid w:val="00B91525"/>
    <w:rsid w:val="00B91F3B"/>
    <w:rsid w:val="00BA1A30"/>
    <w:rsid w:val="00BA36AD"/>
    <w:rsid w:val="00BA6E0D"/>
    <w:rsid w:val="00BA7819"/>
    <w:rsid w:val="00BA7AFE"/>
    <w:rsid w:val="00BB017B"/>
    <w:rsid w:val="00BB0E73"/>
    <w:rsid w:val="00BB246C"/>
    <w:rsid w:val="00BB31D9"/>
    <w:rsid w:val="00BB3218"/>
    <w:rsid w:val="00BB5020"/>
    <w:rsid w:val="00BB589D"/>
    <w:rsid w:val="00BC055C"/>
    <w:rsid w:val="00BC314A"/>
    <w:rsid w:val="00BC44DD"/>
    <w:rsid w:val="00BC6719"/>
    <w:rsid w:val="00BD058B"/>
    <w:rsid w:val="00BD5B1B"/>
    <w:rsid w:val="00BD639E"/>
    <w:rsid w:val="00BD7264"/>
    <w:rsid w:val="00BE0E26"/>
    <w:rsid w:val="00BE112A"/>
    <w:rsid w:val="00BE27D0"/>
    <w:rsid w:val="00BE3E82"/>
    <w:rsid w:val="00BE70E3"/>
    <w:rsid w:val="00BF0DEA"/>
    <w:rsid w:val="00BF1CD3"/>
    <w:rsid w:val="00BF341E"/>
    <w:rsid w:val="00BF3689"/>
    <w:rsid w:val="00BF53D6"/>
    <w:rsid w:val="00BF57F7"/>
    <w:rsid w:val="00BF6095"/>
    <w:rsid w:val="00C01A2A"/>
    <w:rsid w:val="00C0360B"/>
    <w:rsid w:val="00C03D8F"/>
    <w:rsid w:val="00C04455"/>
    <w:rsid w:val="00C04638"/>
    <w:rsid w:val="00C0540A"/>
    <w:rsid w:val="00C05860"/>
    <w:rsid w:val="00C06028"/>
    <w:rsid w:val="00C062E4"/>
    <w:rsid w:val="00C132B7"/>
    <w:rsid w:val="00C13E74"/>
    <w:rsid w:val="00C13F6C"/>
    <w:rsid w:val="00C1495B"/>
    <w:rsid w:val="00C175CF"/>
    <w:rsid w:val="00C17A4E"/>
    <w:rsid w:val="00C218EC"/>
    <w:rsid w:val="00C24625"/>
    <w:rsid w:val="00C248E0"/>
    <w:rsid w:val="00C24F6D"/>
    <w:rsid w:val="00C25635"/>
    <w:rsid w:val="00C30F4D"/>
    <w:rsid w:val="00C32FC2"/>
    <w:rsid w:val="00C3707A"/>
    <w:rsid w:val="00C44219"/>
    <w:rsid w:val="00C4597A"/>
    <w:rsid w:val="00C46B52"/>
    <w:rsid w:val="00C477BF"/>
    <w:rsid w:val="00C55F22"/>
    <w:rsid w:val="00C56892"/>
    <w:rsid w:val="00C610AD"/>
    <w:rsid w:val="00C665AF"/>
    <w:rsid w:val="00C71DDD"/>
    <w:rsid w:val="00C73A68"/>
    <w:rsid w:val="00C8381A"/>
    <w:rsid w:val="00C83AB8"/>
    <w:rsid w:val="00C84B90"/>
    <w:rsid w:val="00C872B2"/>
    <w:rsid w:val="00C8794E"/>
    <w:rsid w:val="00C87DFC"/>
    <w:rsid w:val="00C9436C"/>
    <w:rsid w:val="00C94E9E"/>
    <w:rsid w:val="00C95F40"/>
    <w:rsid w:val="00C961BE"/>
    <w:rsid w:val="00CA296D"/>
    <w:rsid w:val="00CA40C2"/>
    <w:rsid w:val="00CA5475"/>
    <w:rsid w:val="00CA6F95"/>
    <w:rsid w:val="00CB0B94"/>
    <w:rsid w:val="00CB231A"/>
    <w:rsid w:val="00CB4355"/>
    <w:rsid w:val="00CB44C4"/>
    <w:rsid w:val="00CB6E98"/>
    <w:rsid w:val="00CC0057"/>
    <w:rsid w:val="00CC2E79"/>
    <w:rsid w:val="00CC4A14"/>
    <w:rsid w:val="00CC647B"/>
    <w:rsid w:val="00CD02A9"/>
    <w:rsid w:val="00CD4456"/>
    <w:rsid w:val="00CD523B"/>
    <w:rsid w:val="00CD5ED2"/>
    <w:rsid w:val="00CE0840"/>
    <w:rsid w:val="00CE1FB3"/>
    <w:rsid w:val="00CE2E32"/>
    <w:rsid w:val="00CE5BF8"/>
    <w:rsid w:val="00CE6DB0"/>
    <w:rsid w:val="00CE6E36"/>
    <w:rsid w:val="00CE71B4"/>
    <w:rsid w:val="00CF13C6"/>
    <w:rsid w:val="00CF1416"/>
    <w:rsid w:val="00CF2450"/>
    <w:rsid w:val="00CF3BDA"/>
    <w:rsid w:val="00CF4B2B"/>
    <w:rsid w:val="00CF4CCF"/>
    <w:rsid w:val="00D000CC"/>
    <w:rsid w:val="00D055A3"/>
    <w:rsid w:val="00D0597D"/>
    <w:rsid w:val="00D07371"/>
    <w:rsid w:val="00D075BB"/>
    <w:rsid w:val="00D1011C"/>
    <w:rsid w:val="00D11BB5"/>
    <w:rsid w:val="00D12675"/>
    <w:rsid w:val="00D13727"/>
    <w:rsid w:val="00D143EE"/>
    <w:rsid w:val="00D14E83"/>
    <w:rsid w:val="00D15B9A"/>
    <w:rsid w:val="00D17EAD"/>
    <w:rsid w:val="00D21223"/>
    <w:rsid w:val="00D21298"/>
    <w:rsid w:val="00D21A29"/>
    <w:rsid w:val="00D21C68"/>
    <w:rsid w:val="00D30F9B"/>
    <w:rsid w:val="00D32687"/>
    <w:rsid w:val="00D36816"/>
    <w:rsid w:val="00D37C9F"/>
    <w:rsid w:val="00D46AF0"/>
    <w:rsid w:val="00D46F1D"/>
    <w:rsid w:val="00D529F2"/>
    <w:rsid w:val="00D54BB4"/>
    <w:rsid w:val="00D56D02"/>
    <w:rsid w:val="00D57C69"/>
    <w:rsid w:val="00D60B4D"/>
    <w:rsid w:val="00D63E76"/>
    <w:rsid w:val="00D646F7"/>
    <w:rsid w:val="00D654E2"/>
    <w:rsid w:val="00D65574"/>
    <w:rsid w:val="00D655C7"/>
    <w:rsid w:val="00D66DE7"/>
    <w:rsid w:val="00D70D0B"/>
    <w:rsid w:val="00D72098"/>
    <w:rsid w:val="00D74AEC"/>
    <w:rsid w:val="00D74DE8"/>
    <w:rsid w:val="00D7748A"/>
    <w:rsid w:val="00D77631"/>
    <w:rsid w:val="00D8054A"/>
    <w:rsid w:val="00D8144B"/>
    <w:rsid w:val="00D86878"/>
    <w:rsid w:val="00D87736"/>
    <w:rsid w:val="00D87E98"/>
    <w:rsid w:val="00D901FF"/>
    <w:rsid w:val="00D91F3D"/>
    <w:rsid w:val="00D923D5"/>
    <w:rsid w:val="00D93A88"/>
    <w:rsid w:val="00D94BC4"/>
    <w:rsid w:val="00D95FD6"/>
    <w:rsid w:val="00DA231B"/>
    <w:rsid w:val="00DA4016"/>
    <w:rsid w:val="00DA4444"/>
    <w:rsid w:val="00DA5A1A"/>
    <w:rsid w:val="00DA5F2D"/>
    <w:rsid w:val="00DB029A"/>
    <w:rsid w:val="00DB10EF"/>
    <w:rsid w:val="00DB136D"/>
    <w:rsid w:val="00DB2A8E"/>
    <w:rsid w:val="00DB2DD4"/>
    <w:rsid w:val="00DB5B5F"/>
    <w:rsid w:val="00DB63BB"/>
    <w:rsid w:val="00DC1C4E"/>
    <w:rsid w:val="00DC25E2"/>
    <w:rsid w:val="00DC29E1"/>
    <w:rsid w:val="00DC52B0"/>
    <w:rsid w:val="00DC5C8A"/>
    <w:rsid w:val="00DC5CA0"/>
    <w:rsid w:val="00DD4139"/>
    <w:rsid w:val="00DD475C"/>
    <w:rsid w:val="00DE074D"/>
    <w:rsid w:val="00DE1002"/>
    <w:rsid w:val="00DE2FA3"/>
    <w:rsid w:val="00DE52DE"/>
    <w:rsid w:val="00DE639D"/>
    <w:rsid w:val="00DF3A2C"/>
    <w:rsid w:val="00E005AC"/>
    <w:rsid w:val="00E02BD1"/>
    <w:rsid w:val="00E05381"/>
    <w:rsid w:val="00E0743A"/>
    <w:rsid w:val="00E14AE3"/>
    <w:rsid w:val="00E21568"/>
    <w:rsid w:val="00E21EF1"/>
    <w:rsid w:val="00E2321C"/>
    <w:rsid w:val="00E244ED"/>
    <w:rsid w:val="00E250FF"/>
    <w:rsid w:val="00E3259E"/>
    <w:rsid w:val="00E33170"/>
    <w:rsid w:val="00E34692"/>
    <w:rsid w:val="00E40D3C"/>
    <w:rsid w:val="00E46784"/>
    <w:rsid w:val="00E46BA4"/>
    <w:rsid w:val="00E51797"/>
    <w:rsid w:val="00E51EC0"/>
    <w:rsid w:val="00E52469"/>
    <w:rsid w:val="00E54E89"/>
    <w:rsid w:val="00E5618A"/>
    <w:rsid w:val="00E56832"/>
    <w:rsid w:val="00E60C6D"/>
    <w:rsid w:val="00E635EB"/>
    <w:rsid w:val="00E64A34"/>
    <w:rsid w:val="00E70359"/>
    <w:rsid w:val="00E74CA9"/>
    <w:rsid w:val="00E7557F"/>
    <w:rsid w:val="00E83DC0"/>
    <w:rsid w:val="00E83FCE"/>
    <w:rsid w:val="00E85D6F"/>
    <w:rsid w:val="00E86685"/>
    <w:rsid w:val="00E87F29"/>
    <w:rsid w:val="00E90B2A"/>
    <w:rsid w:val="00E92038"/>
    <w:rsid w:val="00E92885"/>
    <w:rsid w:val="00E93654"/>
    <w:rsid w:val="00E95EF6"/>
    <w:rsid w:val="00E96E79"/>
    <w:rsid w:val="00EA3CDA"/>
    <w:rsid w:val="00EA5A46"/>
    <w:rsid w:val="00EA7BF0"/>
    <w:rsid w:val="00EA7F90"/>
    <w:rsid w:val="00EB096B"/>
    <w:rsid w:val="00EB1E63"/>
    <w:rsid w:val="00EB3346"/>
    <w:rsid w:val="00EB5B09"/>
    <w:rsid w:val="00EB717E"/>
    <w:rsid w:val="00EB75BB"/>
    <w:rsid w:val="00EC1148"/>
    <w:rsid w:val="00EC332D"/>
    <w:rsid w:val="00EC51BA"/>
    <w:rsid w:val="00EC55A0"/>
    <w:rsid w:val="00EC581D"/>
    <w:rsid w:val="00EC6453"/>
    <w:rsid w:val="00ED198B"/>
    <w:rsid w:val="00ED2970"/>
    <w:rsid w:val="00ED2E2A"/>
    <w:rsid w:val="00ED3353"/>
    <w:rsid w:val="00ED43AD"/>
    <w:rsid w:val="00ED6F01"/>
    <w:rsid w:val="00EE090D"/>
    <w:rsid w:val="00EE1334"/>
    <w:rsid w:val="00EE5777"/>
    <w:rsid w:val="00EE6589"/>
    <w:rsid w:val="00EF0015"/>
    <w:rsid w:val="00EF5A6C"/>
    <w:rsid w:val="00F046CD"/>
    <w:rsid w:val="00F16713"/>
    <w:rsid w:val="00F22289"/>
    <w:rsid w:val="00F235B5"/>
    <w:rsid w:val="00F25FC5"/>
    <w:rsid w:val="00F30C54"/>
    <w:rsid w:val="00F3661C"/>
    <w:rsid w:val="00F36D45"/>
    <w:rsid w:val="00F3746E"/>
    <w:rsid w:val="00F40CB5"/>
    <w:rsid w:val="00F432E4"/>
    <w:rsid w:val="00F43C67"/>
    <w:rsid w:val="00F46D52"/>
    <w:rsid w:val="00F47910"/>
    <w:rsid w:val="00F51A44"/>
    <w:rsid w:val="00F52A95"/>
    <w:rsid w:val="00F53CAF"/>
    <w:rsid w:val="00F54A41"/>
    <w:rsid w:val="00F566C8"/>
    <w:rsid w:val="00F60C7C"/>
    <w:rsid w:val="00F61341"/>
    <w:rsid w:val="00F61C05"/>
    <w:rsid w:val="00F64CD5"/>
    <w:rsid w:val="00F6746A"/>
    <w:rsid w:val="00F708BA"/>
    <w:rsid w:val="00F71CB3"/>
    <w:rsid w:val="00F740A0"/>
    <w:rsid w:val="00F755B9"/>
    <w:rsid w:val="00F75B70"/>
    <w:rsid w:val="00F76F44"/>
    <w:rsid w:val="00F776D6"/>
    <w:rsid w:val="00F82061"/>
    <w:rsid w:val="00F82846"/>
    <w:rsid w:val="00F84151"/>
    <w:rsid w:val="00F858D5"/>
    <w:rsid w:val="00F86DFF"/>
    <w:rsid w:val="00F91972"/>
    <w:rsid w:val="00F9358E"/>
    <w:rsid w:val="00F9460D"/>
    <w:rsid w:val="00F959BD"/>
    <w:rsid w:val="00F96A4E"/>
    <w:rsid w:val="00F96A6F"/>
    <w:rsid w:val="00F96DF6"/>
    <w:rsid w:val="00F97A39"/>
    <w:rsid w:val="00FA0968"/>
    <w:rsid w:val="00FA184C"/>
    <w:rsid w:val="00FA2B5D"/>
    <w:rsid w:val="00FA5789"/>
    <w:rsid w:val="00FA608E"/>
    <w:rsid w:val="00FA7086"/>
    <w:rsid w:val="00FB055D"/>
    <w:rsid w:val="00FB2E78"/>
    <w:rsid w:val="00FB3E7B"/>
    <w:rsid w:val="00FB76EC"/>
    <w:rsid w:val="00FC0DCA"/>
    <w:rsid w:val="00FC47FB"/>
    <w:rsid w:val="00FC56AB"/>
    <w:rsid w:val="00FD0A83"/>
    <w:rsid w:val="00FD1093"/>
    <w:rsid w:val="00FD2B0C"/>
    <w:rsid w:val="00FD367A"/>
    <w:rsid w:val="00FD7507"/>
    <w:rsid w:val="00FD7C76"/>
    <w:rsid w:val="00FE1C82"/>
    <w:rsid w:val="00FE2F29"/>
    <w:rsid w:val="00FE4644"/>
    <w:rsid w:val="00FE552A"/>
    <w:rsid w:val="00FE7D23"/>
    <w:rsid w:val="00FF164E"/>
    <w:rsid w:val="00FF18B4"/>
    <w:rsid w:val="00FF58C2"/>
    <w:rsid w:val="019552CC"/>
    <w:rsid w:val="0A351D09"/>
    <w:rsid w:val="0DD01458"/>
    <w:rsid w:val="10D997B4"/>
    <w:rsid w:val="14FDB4E1"/>
    <w:rsid w:val="20076A46"/>
    <w:rsid w:val="25F340FA"/>
    <w:rsid w:val="3E2C7C9F"/>
    <w:rsid w:val="4062BACD"/>
    <w:rsid w:val="53DB1EFB"/>
    <w:rsid w:val="5626EA50"/>
    <w:rsid w:val="581FAB0D"/>
    <w:rsid w:val="759A03C0"/>
    <w:rsid w:val="762E2526"/>
    <w:rsid w:val="7B59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3F96CF"/>
  <w15:chartTrackingRefBased/>
  <w15:docId w15:val="{DD22172E-DF1A-4282-9411-CEB14AFB5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37" w:qFormat="1"/>
    <w:lsdException w:name="heading 1" w:uiPriority="5" w:qFormat="1"/>
    <w:lsdException w:name="heading 2" w:semiHidden="1" w:uiPriority="5" w:unhideWhenUsed="1" w:qFormat="1"/>
    <w:lsdException w:name="heading 3" w:semiHidden="1" w:uiPriority="5" w:unhideWhenUsed="1" w:qFormat="1"/>
    <w:lsdException w:name="heading 4" w:semiHidden="1" w:uiPriority="5" w:unhideWhenUsed="1" w:qFormat="1"/>
    <w:lsdException w:name="heading 5" w:semiHidden="1" w:uiPriority="5" w:unhideWhenUsed="1" w:qFormat="1"/>
    <w:lsdException w:name="heading 6" w:semiHidden="1" w:uiPriority="5" w:unhideWhenUsed="1" w:qFormat="1"/>
    <w:lsdException w:name="heading 7" w:semiHidden="1" w:uiPriority="5" w:unhideWhenUsed="1" w:qFormat="1"/>
    <w:lsdException w:name="heading 8" w:semiHidden="1" w:uiPriority="5" w:unhideWhenUsed="1" w:qFormat="1"/>
    <w:lsdException w:name="heading 9" w:semiHidden="1" w:uiPriority="5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6" w:unhideWhenUsed="1"/>
    <w:lsdException w:name="toc 2" w:semiHidden="1" w:uiPriority="36" w:unhideWhenUsed="1"/>
    <w:lsdException w:name="toc 3" w:semiHidden="1" w:uiPriority="36" w:unhideWhenUsed="1"/>
    <w:lsdException w:name="toc 4" w:semiHidden="1" w:uiPriority="36" w:unhideWhenUsed="1"/>
    <w:lsdException w:name="toc 5" w:semiHidden="1" w:uiPriority="36" w:unhideWhenUsed="1"/>
    <w:lsdException w:name="toc 6" w:semiHidden="1" w:uiPriority="36" w:unhideWhenUsed="1"/>
    <w:lsdException w:name="toc 7" w:semiHidden="1" w:uiPriority="36" w:unhideWhenUsed="1"/>
    <w:lsdException w:name="toc 8" w:semiHidden="1" w:uiPriority="36" w:unhideWhenUsed="1"/>
    <w:lsdException w:name="toc 9" w:semiHidden="1" w:uiPriority="36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5" w:unhideWhenUsed="1"/>
    <w:lsdException w:name="footer" w:semiHidden="1" w:unhideWhenUsed="1"/>
    <w:lsdException w:name="index heading" w:semiHidden="1" w:unhideWhenUsed="1"/>
    <w:lsdException w:name="caption" w:semiHidden="1" w:uiPriority="1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8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/>
    <w:lsdException w:name="Bibliography" w:semiHidden="1" w:uiPriority="40" w:unhideWhenUsed="1"/>
    <w:lsdException w:name="TOC Heading" w:semiHidden="1" w:uiPriority="35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37"/>
    <w:qFormat/>
    <w:rsid w:val="00D74DE8"/>
    <w:pPr>
      <w:spacing w:after="130"/>
    </w:pPr>
    <w:rPr>
      <w:rFonts w:ascii="Calibri" w:hAnsi="Calibri" w:cs="ScalaSansOT"/>
      <w:color w:val="262626"/>
      <w:sz w:val="20"/>
      <w:szCs w:val="20"/>
    </w:rPr>
  </w:style>
  <w:style w:type="paragraph" w:styleId="Heading1">
    <w:name w:val="heading 1"/>
    <w:aliases w:val="Subhead Level 1"/>
    <w:basedOn w:val="Normal"/>
    <w:next w:val="BodyText"/>
    <w:link w:val="Heading1Char"/>
    <w:uiPriority w:val="5"/>
    <w:qFormat/>
    <w:rsid w:val="0062760B"/>
    <w:pPr>
      <w:keepNext/>
      <w:keepLines/>
      <w:spacing w:before="260" w:after="0"/>
      <w:outlineLvl w:val="0"/>
    </w:pPr>
    <w:rPr>
      <w:rFonts w:cs="Knockout-HTF48-Featherweight"/>
      <w:caps/>
      <w:color w:val="5D7D95" w:themeColor="accent1"/>
      <w:spacing w:val="11"/>
    </w:rPr>
  </w:style>
  <w:style w:type="paragraph" w:styleId="Heading2">
    <w:name w:val="heading 2"/>
    <w:aliases w:val="Subhead Level 2"/>
    <w:basedOn w:val="Heading1"/>
    <w:next w:val="BodyText"/>
    <w:link w:val="Heading2Char"/>
    <w:uiPriority w:val="5"/>
    <w:qFormat/>
    <w:rsid w:val="002A4E20"/>
    <w:pPr>
      <w:outlineLvl w:val="1"/>
    </w:pPr>
    <w:rPr>
      <w:rFonts w:cs="Knockout-HTF50-Welterweight"/>
      <w:b/>
      <w:bCs/>
      <w:caps w:val="0"/>
      <w:color w:val="243646" w:themeColor="text2"/>
    </w:rPr>
  </w:style>
  <w:style w:type="paragraph" w:styleId="Heading3">
    <w:name w:val="heading 3"/>
    <w:aliases w:val="Subhead Level 3"/>
    <w:basedOn w:val="Heading2"/>
    <w:next w:val="BodyText"/>
    <w:link w:val="Heading3Char"/>
    <w:uiPriority w:val="5"/>
    <w:qFormat/>
    <w:rsid w:val="002A4E20"/>
    <w:pPr>
      <w:outlineLvl w:val="2"/>
    </w:pPr>
    <w:rPr>
      <w:rFonts w:ascii="Georgia" w:hAnsi="Georgia" w:cs="Scala-Caps"/>
      <w:b w:val="0"/>
      <w:i/>
      <w:iCs/>
      <w:spacing w:val="14"/>
    </w:rPr>
  </w:style>
  <w:style w:type="paragraph" w:styleId="Heading4">
    <w:name w:val="heading 4"/>
    <w:aliases w:val="Subhead Level 4"/>
    <w:basedOn w:val="Heading3"/>
    <w:next w:val="BodyText"/>
    <w:link w:val="Heading4Char"/>
    <w:uiPriority w:val="5"/>
    <w:qFormat/>
    <w:rsid w:val="00AF50CC"/>
    <w:pPr>
      <w:outlineLvl w:val="3"/>
    </w:pPr>
    <w:rPr>
      <w:rFonts w:ascii="Calibri" w:hAnsi="Calibri" w:cs="Knockout-HTF29-JuniorLiteweight"/>
      <w:b/>
      <w:bCs w:val="0"/>
      <w:i w:val="0"/>
      <w:color w:val="AC4324" w:themeColor="accent4"/>
      <w:szCs w:val="19"/>
    </w:rPr>
  </w:style>
  <w:style w:type="paragraph" w:styleId="Heading5">
    <w:name w:val="heading 5"/>
    <w:aliases w:val="Subhead Level 5"/>
    <w:basedOn w:val="Heading4"/>
    <w:next w:val="BodyText"/>
    <w:link w:val="Heading5Char"/>
    <w:uiPriority w:val="5"/>
    <w:qFormat/>
    <w:rsid w:val="00315BC6"/>
    <w:pPr>
      <w:outlineLvl w:val="4"/>
    </w:pPr>
    <w:rPr>
      <w:bCs/>
      <w:color w:val="000000" w:themeColor="text1"/>
    </w:rPr>
  </w:style>
  <w:style w:type="paragraph" w:styleId="Heading6">
    <w:name w:val="heading 6"/>
    <w:aliases w:val="Subhead Level 6"/>
    <w:basedOn w:val="Heading5"/>
    <w:next w:val="BodyText"/>
    <w:link w:val="Heading6Char"/>
    <w:uiPriority w:val="5"/>
    <w:unhideWhenUsed/>
    <w:qFormat/>
    <w:rsid w:val="00372FB8"/>
    <w:pPr>
      <w:outlineLvl w:val="5"/>
    </w:pPr>
    <w:rPr>
      <w:rFonts w:asciiTheme="minorHAnsi" w:eastAsiaTheme="majorEastAsia" w:hAnsiTheme="minorHAnsi" w:cstheme="majorBidi"/>
      <w:color w:val="2E3E4A" w:themeColor="accent1" w:themeShade="7F"/>
    </w:rPr>
  </w:style>
  <w:style w:type="paragraph" w:styleId="Heading7">
    <w:name w:val="heading 7"/>
    <w:aliases w:val="Subhead Level 7"/>
    <w:basedOn w:val="Heading6"/>
    <w:next w:val="Normal"/>
    <w:link w:val="Heading7Char"/>
    <w:uiPriority w:val="5"/>
    <w:unhideWhenUsed/>
    <w:qFormat/>
    <w:rsid w:val="00372FB8"/>
    <w:pPr>
      <w:outlineLvl w:val="6"/>
    </w:pPr>
    <w:rPr>
      <w:i/>
      <w:iCs w:val="0"/>
    </w:rPr>
  </w:style>
  <w:style w:type="paragraph" w:styleId="Heading8">
    <w:name w:val="heading 8"/>
    <w:basedOn w:val="Normal"/>
    <w:next w:val="Normal"/>
    <w:link w:val="Heading8Char"/>
    <w:uiPriority w:val="5"/>
    <w:semiHidden/>
    <w:unhideWhenUsed/>
    <w:qFormat/>
    <w:rsid w:val="00372FB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5"/>
    <w:semiHidden/>
    <w:unhideWhenUsed/>
    <w:qFormat/>
    <w:rsid w:val="00372FB8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1dot">
    <w:name w:val="Table Bullet1_dot"/>
    <w:basedOn w:val="TableBodyText"/>
    <w:uiPriority w:val="7"/>
    <w:qFormat/>
    <w:rsid w:val="004926AA"/>
    <w:pPr>
      <w:numPr>
        <w:numId w:val="4"/>
      </w:numPr>
      <w:spacing w:before="20" w:after="20"/>
      <w:ind w:left="432" w:hanging="274"/>
      <w:contextualSpacing/>
    </w:pPr>
  </w:style>
  <w:style w:type="character" w:customStyle="1" w:styleId="Heading2Char">
    <w:name w:val="Heading 2 Char"/>
    <w:aliases w:val="Subhead Level 2 Char"/>
    <w:basedOn w:val="DefaultParagraphFont"/>
    <w:link w:val="Heading2"/>
    <w:uiPriority w:val="5"/>
    <w:rsid w:val="0062760B"/>
    <w:rPr>
      <w:rFonts w:ascii="Calibri" w:hAnsi="Calibri" w:cs="Knockout-HTF50-Welterweight"/>
      <w:b/>
      <w:bCs/>
      <w:color w:val="243646" w:themeColor="text2"/>
      <w:spacing w:val="11"/>
      <w:sz w:val="20"/>
      <w:szCs w:val="20"/>
    </w:rPr>
  </w:style>
  <w:style w:type="paragraph" w:customStyle="1" w:styleId="TableBullet2dash">
    <w:name w:val="Table Bullet2_dash"/>
    <w:basedOn w:val="TableBodyText"/>
    <w:uiPriority w:val="7"/>
    <w:qFormat/>
    <w:rsid w:val="004926AA"/>
    <w:pPr>
      <w:numPr>
        <w:ilvl w:val="1"/>
        <w:numId w:val="4"/>
      </w:numPr>
      <w:spacing w:before="20" w:after="20"/>
      <w:ind w:left="706" w:hanging="274"/>
      <w:contextualSpacing/>
    </w:pPr>
  </w:style>
  <w:style w:type="character" w:customStyle="1" w:styleId="Heading3Char">
    <w:name w:val="Heading 3 Char"/>
    <w:aliases w:val="Subhead Level 3 Char"/>
    <w:basedOn w:val="DefaultParagraphFont"/>
    <w:link w:val="Heading3"/>
    <w:uiPriority w:val="5"/>
    <w:rsid w:val="002A4E20"/>
    <w:rPr>
      <w:rFonts w:ascii="Georgia" w:hAnsi="Georgia" w:cs="Scala-Caps"/>
      <w:bCs/>
      <w:i/>
      <w:iCs/>
      <w:color w:val="243646" w:themeColor="text2"/>
      <w:spacing w:val="14"/>
      <w:sz w:val="20"/>
      <w:szCs w:val="20"/>
    </w:rPr>
  </w:style>
  <w:style w:type="character" w:customStyle="1" w:styleId="TemplateInstruction">
    <w:name w:val="Template Instruction"/>
    <w:basedOn w:val="DefaultParagraphFont"/>
    <w:uiPriority w:val="21"/>
    <w:rsid w:val="00420A7E"/>
    <w:rPr>
      <w:i/>
      <w:color w:val="FF0000"/>
      <w:sz w:val="16"/>
      <w:szCs w:val="16"/>
    </w:rPr>
  </w:style>
  <w:style w:type="character" w:customStyle="1" w:styleId="Heading5Char">
    <w:name w:val="Heading 5 Char"/>
    <w:aliases w:val="Subhead Level 5 Char"/>
    <w:basedOn w:val="DefaultParagraphFont"/>
    <w:link w:val="Heading5"/>
    <w:uiPriority w:val="5"/>
    <w:rsid w:val="00315BC6"/>
    <w:rPr>
      <w:rFonts w:ascii="Calibri" w:hAnsi="Calibri" w:cs="Knockout-HTF29-JuniorLiteweight"/>
      <w:b/>
      <w:bCs/>
      <w:iCs/>
      <w:color w:val="000000" w:themeColor="text1"/>
      <w:spacing w:val="14"/>
      <w:sz w:val="20"/>
      <w:szCs w:val="19"/>
    </w:rPr>
  </w:style>
  <w:style w:type="paragraph" w:customStyle="1" w:styleId="BackPageCopyright">
    <w:name w:val="Back Page Copyright"/>
    <w:basedOn w:val="Footer"/>
    <w:uiPriority w:val="35"/>
    <w:rsid w:val="008B2988"/>
    <w:pPr>
      <w:tabs>
        <w:tab w:val="clear" w:pos="9900"/>
        <w:tab w:val="right" w:pos="10775"/>
      </w:tabs>
      <w:jc w:val="left"/>
    </w:pPr>
    <w:rPr>
      <w:rFonts w:ascii="Calibri" w:hAnsi="Calibri"/>
      <w:i w:val="0"/>
    </w:rPr>
  </w:style>
  <w:style w:type="table" w:styleId="TableGrid">
    <w:name w:val="Table Grid"/>
    <w:basedOn w:val="TableNormal"/>
    <w:uiPriority w:val="39"/>
    <w:rsid w:val="00657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575E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Header">
    <w:name w:val="header"/>
    <w:link w:val="HeaderChar"/>
    <w:uiPriority w:val="15"/>
    <w:rsid w:val="008044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15"/>
    <w:rsid w:val="00A21F7C"/>
  </w:style>
  <w:style w:type="paragraph" w:styleId="Footer">
    <w:name w:val="footer"/>
    <w:link w:val="FooterChar"/>
    <w:uiPriority w:val="99"/>
    <w:rsid w:val="00433DE0"/>
    <w:pPr>
      <w:pBdr>
        <w:top w:val="single" w:sz="4" w:space="1" w:color="auto"/>
      </w:pBdr>
      <w:tabs>
        <w:tab w:val="right" w:pos="9900"/>
      </w:tabs>
      <w:jc w:val="right"/>
    </w:pPr>
    <w:rPr>
      <w:rFonts w:ascii="Georgia" w:hAnsi="Georgia"/>
      <w:i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433DE0"/>
    <w:rPr>
      <w:rFonts w:ascii="Georgia" w:hAnsi="Georgia"/>
      <w:i/>
      <w:sz w:val="14"/>
    </w:rPr>
  </w:style>
  <w:style w:type="character" w:styleId="PageNumber">
    <w:name w:val="page number"/>
    <w:basedOn w:val="DefaultParagraphFont"/>
    <w:uiPriority w:val="99"/>
    <w:semiHidden/>
    <w:unhideWhenUsed/>
    <w:rsid w:val="00BB0E73"/>
  </w:style>
  <w:style w:type="character" w:styleId="CommentReference">
    <w:name w:val="annotation reference"/>
    <w:basedOn w:val="DefaultParagraphFont"/>
    <w:uiPriority w:val="99"/>
    <w:semiHidden/>
    <w:unhideWhenUsed/>
    <w:rsid w:val="0048611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611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61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61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61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1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11E"/>
    <w:rPr>
      <w:rFonts w:ascii="Times New Roman" w:hAnsi="Times New Roman" w:cs="Times New Roman"/>
      <w:sz w:val="18"/>
      <w:szCs w:val="18"/>
    </w:rPr>
  </w:style>
  <w:style w:type="paragraph" w:customStyle="1" w:styleId="TableSpacer">
    <w:name w:val="Table Spacer"/>
    <w:uiPriority w:val="2"/>
    <w:qFormat/>
    <w:rsid w:val="00801EE4"/>
    <w:rPr>
      <w:rFonts w:ascii="Calibri Light" w:hAnsi="Calibri Light"/>
      <w:color w:val="000000" w:themeColor="text1"/>
      <w:sz w:val="18"/>
    </w:rPr>
  </w:style>
  <w:style w:type="character" w:customStyle="1" w:styleId="Heading1Char">
    <w:name w:val="Heading 1 Char"/>
    <w:aliases w:val="Subhead Level 1 Char"/>
    <w:basedOn w:val="DefaultParagraphFont"/>
    <w:link w:val="Heading1"/>
    <w:uiPriority w:val="5"/>
    <w:rsid w:val="00A21F7C"/>
    <w:rPr>
      <w:rFonts w:ascii="Calibri" w:hAnsi="Calibri" w:cs="Knockout-HTF48-Featherweight"/>
      <w:caps/>
      <w:color w:val="5D7D95" w:themeColor="accent1"/>
      <w:spacing w:val="11"/>
      <w:sz w:val="20"/>
      <w:szCs w:val="20"/>
    </w:rPr>
  </w:style>
  <w:style w:type="paragraph" w:customStyle="1" w:styleId="CoverSubtitle">
    <w:name w:val="Cover Subtitle"/>
    <w:uiPriority w:val="33"/>
    <w:qFormat/>
    <w:rsid w:val="00FD367A"/>
    <w:pPr>
      <w:spacing w:before="240" w:after="840"/>
    </w:pPr>
    <w:rPr>
      <w:caps/>
      <w:color w:val="FFFFFF" w:themeColor="background1"/>
      <w:spacing w:val="20"/>
      <w:sz w:val="28"/>
      <w:szCs w:val="28"/>
    </w:rPr>
  </w:style>
  <w:style w:type="paragraph" w:customStyle="1" w:styleId="CoverClassificationBox">
    <w:name w:val="Cover ClassificationBox"/>
    <w:basedOn w:val="Normal"/>
    <w:uiPriority w:val="34"/>
    <w:rsid w:val="00835C2C"/>
    <w:pPr>
      <w:spacing w:after="0"/>
      <w:jc w:val="center"/>
    </w:pPr>
    <w:rPr>
      <w:caps/>
      <w:color w:val="FFFFFF" w:themeColor="background1"/>
      <w:spacing w:val="20"/>
      <w:sz w:val="15"/>
      <w:szCs w:val="15"/>
    </w:rPr>
  </w:style>
  <w:style w:type="paragraph" w:customStyle="1" w:styleId="BulletsLevel1">
    <w:name w:val="Bullets Level 1"/>
    <w:uiPriority w:val="1"/>
    <w:qFormat/>
    <w:rsid w:val="00567932"/>
    <w:pPr>
      <w:numPr>
        <w:numId w:val="1"/>
      </w:numPr>
      <w:spacing w:before="130"/>
    </w:pPr>
    <w:rPr>
      <w:rFonts w:ascii="Calibri" w:hAnsi="Calibri" w:cs="ScalaSansOT"/>
      <w:color w:val="262626"/>
      <w:sz w:val="20"/>
      <w:szCs w:val="20"/>
    </w:rPr>
  </w:style>
  <w:style w:type="paragraph" w:customStyle="1" w:styleId="BulletsLevel2">
    <w:name w:val="Bullets Level 2"/>
    <w:uiPriority w:val="1"/>
    <w:qFormat/>
    <w:rsid w:val="00567932"/>
    <w:pPr>
      <w:numPr>
        <w:ilvl w:val="2"/>
        <w:numId w:val="2"/>
      </w:numPr>
      <w:spacing w:before="130"/>
    </w:pPr>
    <w:rPr>
      <w:rFonts w:ascii="Calibri" w:hAnsi="Calibri" w:cs="ScalaSansOT"/>
      <w:color w:val="262626"/>
      <w:sz w:val="20"/>
      <w:szCs w:val="20"/>
    </w:rPr>
  </w:style>
  <w:style w:type="paragraph" w:customStyle="1" w:styleId="SectionIntroduction">
    <w:name w:val="Section Introduction"/>
    <w:next w:val="Normal"/>
    <w:uiPriority w:val="99"/>
    <w:qFormat/>
    <w:rsid w:val="004B0216"/>
    <w:pPr>
      <w:widowControl w:val="0"/>
      <w:autoSpaceDE w:val="0"/>
      <w:autoSpaceDN w:val="0"/>
      <w:adjustRightInd w:val="0"/>
      <w:spacing w:after="600" w:line="360" w:lineRule="atLeast"/>
      <w:textAlignment w:val="center"/>
    </w:pPr>
    <w:rPr>
      <w:rFonts w:ascii="Georgia" w:hAnsi="Georgia" w:cs="Scala-Italic"/>
      <w:iCs/>
      <w:color w:val="5D7D95" w:themeColor="accent1"/>
      <w:sz w:val="22"/>
      <w:szCs w:val="28"/>
    </w:rPr>
  </w:style>
  <w:style w:type="paragraph" w:customStyle="1" w:styleId="BulletNumberedLevel1">
    <w:name w:val="Bullet Numbered Level 1"/>
    <w:uiPriority w:val="2"/>
    <w:qFormat/>
    <w:rsid w:val="00255A85"/>
    <w:pPr>
      <w:numPr>
        <w:numId w:val="3"/>
      </w:numPr>
      <w:spacing w:before="120" w:after="60"/>
    </w:pPr>
    <w:rPr>
      <w:rFonts w:ascii="Calibri" w:hAnsi="Calibri" w:cs="ScalaSansOT"/>
      <w:color w:val="262626"/>
      <w:sz w:val="20"/>
      <w:szCs w:val="20"/>
    </w:rPr>
  </w:style>
  <w:style w:type="paragraph" w:customStyle="1" w:styleId="BulletNumberedLevel2">
    <w:name w:val="Bullet Numbered Level 2"/>
    <w:uiPriority w:val="2"/>
    <w:qFormat/>
    <w:rsid w:val="00255A85"/>
    <w:pPr>
      <w:numPr>
        <w:ilvl w:val="1"/>
        <w:numId w:val="3"/>
      </w:numPr>
      <w:spacing w:after="60"/>
    </w:pPr>
    <w:rPr>
      <w:rFonts w:ascii="Calibri" w:hAnsi="Calibri" w:cs="ScalaSansOT"/>
      <w:color w:val="262626"/>
      <w:sz w:val="20"/>
      <w:szCs w:val="20"/>
    </w:rPr>
  </w:style>
  <w:style w:type="paragraph" w:customStyle="1" w:styleId="SideColumnPullquote">
    <w:name w:val="Side Column Pullquote"/>
    <w:uiPriority w:val="13"/>
    <w:qFormat/>
    <w:rsid w:val="00B35163"/>
    <w:pPr>
      <w:spacing w:after="360"/>
    </w:pPr>
    <w:rPr>
      <w:rFonts w:ascii="Georgia" w:hAnsi="Georgia" w:cs="ScalaSansOT"/>
      <w:i/>
      <w:color w:val="262626"/>
      <w:spacing w:val="2"/>
      <w:sz w:val="16"/>
      <w:szCs w:val="18"/>
    </w:rPr>
  </w:style>
  <w:style w:type="paragraph" w:customStyle="1" w:styleId="SideColumnSubhead">
    <w:name w:val="Side Column Subhead"/>
    <w:uiPriority w:val="13"/>
    <w:qFormat/>
    <w:rsid w:val="0037417E"/>
    <w:rPr>
      <w:rFonts w:ascii="Calibri" w:hAnsi="Calibri" w:cs="ScalaSansOT"/>
      <w:b/>
      <w:color w:val="262626"/>
      <w:spacing w:val="2"/>
      <w:sz w:val="18"/>
      <w:szCs w:val="18"/>
    </w:rPr>
  </w:style>
  <w:style w:type="paragraph" w:customStyle="1" w:styleId="SideColumnText">
    <w:name w:val="Side Column Text"/>
    <w:uiPriority w:val="13"/>
    <w:qFormat/>
    <w:rsid w:val="00C24F6D"/>
    <w:pPr>
      <w:spacing w:after="130"/>
    </w:pPr>
    <w:rPr>
      <w:rFonts w:ascii="Calibri" w:hAnsi="Calibri" w:cs="ScalaSansOT"/>
      <w:color w:val="262626"/>
      <w:spacing w:val="2"/>
      <w:sz w:val="18"/>
      <w:szCs w:val="18"/>
    </w:rPr>
  </w:style>
  <w:style w:type="paragraph" w:customStyle="1" w:styleId="TableHeading">
    <w:name w:val="Table Heading"/>
    <w:uiPriority w:val="2"/>
    <w:qFormat/>
    <w:rsid w:val="00B7499E"/>
    <w:pPr>
      <w:keepNext/>
      <w:spacing w:before="60" w:after="60"/>
    </w:pPr>
    <w:rPr>
      <w:rFonts w:ascii="Calibri" w:hAnsi="Calibri" w:cs="ScalaSansOT"/>
      <w:b/>
      <w:bCs/>
      <w:caps/>
      <w:color w:val="FFFFFF" w:themeColor="background1"/>
      <w:spacing w:val="2"/>
      <w:sz w:val="20"/>
      <w:szCs w:val="18"/>
    </w:rPr>
  </w:style>
  <w:style w:type="paragraph" w:customStyle="1" w:styleId="TableBodyText">
    <w:name w:val="Table BodyText"/>
    <w:uiPriority w:val="3"/>
    <w:qFormat/>
    <w:rsid w:val="00B7499E"/>
    <w:pPr>
      <w:spacing w:before="60" w:after="60"/>
    </w:pPr>
    <w:rPr>
      <w:rFonts w:ascii="Calibri" w:hAnsi="Calibri" w:cs="ScalaSansOT"/>
      <w:bCs/>
      <w:color w:val="262626"/>
      <w:sz w:val="20"/>
      <w:szCs w:val="18"/>
    </w:rPr>
  </w:style>
  <w:style w:type="table" w:customStyle="1" w:styleId="BAHTableStyle1">
    <w:name w:val="BAH_Table_Style_1"/>
    <w:basedOn w:val="TableNormal"/>
    <w:uiPriority w:val="99"/>
    <w:rsid w:val="008D6485"/>
    <w:tblPr>
      <w:tblBorders>
        <w:bottom w:val="dotted" w:sz="4" w:space="0" w:color="D9D9D9"/>
        <w:insideH w:val="dotted" w:sz="4" w:space="0" w:color="D9D9D9"/>
      </w:tblBorders>
    </w:tblPr>
    <w:tblStylePr w:type="firstRow">
      <w:pPr>
        <w:jc w:val="center"/>
      </w:pPr>
      <w:tblPr/>
      <w:tcPr>
        <w:shd w:val="clear" w:color="auto" w:fill="5D7D95" w:themeFill="accent1"/>
        <w:vAlign w:val="center"/>
      </w:tcPr>
    </w:tblStylePr>
  </w:style>
  <w:style w:type="paragraph" w:styleId="Revision">
    <w:name w:val="Revision"/>
    <w:hidden/>
    <w:uiPriority w:val="99"/>
    <w:semiHidden/>
    <w:rsid w:val="00AF3DDE"/>
  </w:style>
  <w:style w:type="paragraph" w:customStyle="1" w:styleId="Graphic">
    <w:name w:val="Graphic"/>
    <w:uiPriority w:val="11"/>
    <w:qFormat/>
    <w:rsid w:val="0041709B"/>
    <w:pPr>
      <w:spacing w:after="120"/>
    </w:pPr>
    <w:rPr>
      <w:rFonts w:ascii="Calibri" w:hAnsi="Calibri" w:cs="ScalaSansOT"/>
      <w:noProof/>
      <w:color w:val="262626"/>
      <w:sz w:val="20"/>
      <w:szCs w:val="19"/>
      <w:lang w:eastAsia="en-US"/>
    </w:rPr>
  </w:style>
  <w:style w:type="paragraph" w:styleId="TOC1">
    <w:name w:val="toc 1"/>
    <w:next w:val="Normal"/>
    <w:autoRedefine/>
    <w:uiPriority w:val="36"/>
    <w:unhideWhenUsed/>
    <w:rsid w:val="005E20C3"/>
    <w:pPr>
      <w:spacing w:after="100"/>
    </w:pPr>
    <w:rPr>
      <w:rFonts w:ascii="Calibri" w:hAnsi="Calibri"/>
      <w:caps/>
      <w:sz w:val="20"/>
    </w:rPr>
  </w:style>
  <w:style w:type="paragraph" w:styleId="TOC2">
    <w:name w:val="toc 2"/>
    <w:next w:val="Normal"/>
    <w:autoRedefine/>
    <w:uiPriority w:val="36"/>
    <w:unhideWhenUsed/>
    <w:rsid w:val="005E20C3"/>
    <w:pPr>
      <w:spacing w:after="100"/>
      <w:ind w:left="240"/>
    </w:pPr>
    <w:rPr>
      <w:rFonts w:ascii="Calibri" w:hAnsi="Calibri"/>
      <w:sz w:val="20"/>
    </w:rPr>
  </w:style>
  <w:style w:type="paragraph" w:styleId="TOC3">
    <w:name w:val="toc 3"/>
    <w:next w:val="Normal"/>
    <w:autoRedefine/>
    <w:uiPriority w:val="36"/>
    <w:unhideWhenUsed/>
    <w:rsid w:val="005E20C3"/>
    <w:pPr>
      <w:spacing w:after="100"/>
      <w:ind w:left="480"/>
    </w:pPr>
    <w:rPr>
      <w:rFonts w:ascii="Calibri" w:hAnsi="Calibri"/>
      <w:sz w:val="20"/>
    </w:rPr>
  </w:style>
  <w:style w:type="paragraph" w:styleId="TOC4">
    <w:name w:val="toc 4"/>
    <w:basedOn w:val="Normal"/>
    <w:next w:val="Normal"/>
    <w:autoRedefine/>
    <w:uiPriority w:val="36"/>
    <w:unhideWhenUsed/>
    <w:rsid w:val="005E20C3"/>
    <w:pPr>
      <w:spacing w:after="100"/>
      <w:ind w:left="720"/>
    </w:pPr>
  </w:style>
  <w:style w:type="character" w:styleId="Hyperlink">
    <w:name w:val="Hyperlink"/>
    <w:basedOn w:val="DefaultParagraphFont"/>
    <w:uiPriority w:val="99"/>
    <w:semiHidden/>
    <w:rsid w:val="00591F33"/>
    <w:rPr>
      <w:color w:val="243646" w:themeColor="hyperlink"/>
      <w:u w:val="single"/>
    </w:rPr>
  </w:style>
  <w:style w:type="paragraph" w:styleId="TableofFigures">
    <w:name w:val="table of figures"/>
    <w:next w:val="Normal"/>
    <w:uiPriority w:val="99"/>
    <w:semiHidden/>
    <w:rsid w:val="00F36D45"/>
    <w:rPr>
      <w:rFonts w:ascii="Calibri" w:hAnsi="Calibri"/>
      <w:sz w:val="19"/>
    </w:rPr>
  </w:style>
  <w:style w:type="paragraph" w:customStyle="1" w:styleId="SideColumnInfo">
    <w:name w:val="Side Column Info"/>
    <w:basedOn w:val="SideColumnText"/>
    <w:uiPriority w:val="13"/>
    <w:qFormat/>
    <w:rsid w:val="00D21223"/>
    <w:pPr>
      <w:framePr w:hSpace="1080" w:vSpace="360" w:wrap="around" w:vAnchor="text" w:hAnchor="margin" w:xAlign="right" w:yAlign="center"/>
      <w:pBdr>
        <w:top w:val="single" w:sz="4" w:space="6" w:color="F6A800"/>
      </w:pBdr>
      <w:spacing w:after="240"/>
      <w:suppressOverlap/>
    </w:pPr>
    <w:rPr>
      <w:i/>
    </w:rPr>
  </w:style>
  <w:style w:type="paragraph" w:customStyle="1" w:styleId="CoverTitle">
    <w:name w:val="Cover Title"/>
    <w:uiPriority w:val="32"/>
    <w:qFormat/>
    <w:rsid w:val="00EA5A46"/>
    <w:pPr>
      <w:spacing w:before="1200"/>
    </w:pPr>
    <w:rPr>
      <w:rFonts w:ascii="Oswald" w:hAnsi="Oswald"/>
      <w:caps/>
      <w:color w:val="FFFFFF" w:themeColor="background1"/>
      <w:spacing w:val="40"/>
      <w:sz w:val="44"/>
      <w:szCs w:val="44"/>
    </w:rPr>
  </w:style>
  <w:style w:type="paragraph" w:customStyle="1" w:styleId="TableHeading2">
    <w:name w:val="Table Heading2"/>
    <w:basedOn w:val="TableBodyText"/>
    <w:uiPriority w:val="6"/>
    <w:qFormat/>
    <w:rsid w:val="00704CF9"/>
    <w:rPr>
      <w:b/>
    </w:rPr>
  </w:style>
  <w:style w:type="paragraph" w:styleId="BodyText">
    <w:name w:val="Body Text"/>
    <w:basedOn w:val="Normal"/>
    <w:link w:val="BodyTextChar"/>
    <w:qFormat/>
    <w:rsid w:val="00995B70"/>
    <w:pPr>
      <w:spacing w:before="120" w:after="0"/>
    </w:pPr>
  </w:style>
  <w:style w:type="character" w:customStyle="1" w:styleId="BodyTextChar">
    <w:name w:val="Body Text Char"/>
    <w:basedOn w:val="DefaultParagraphFont"/>
    <w:link w:val="BodyText"/>
    <w:rsid w:val="00525E98"/>
    <w:rPr>
      <w:rFonts w:ascii="Calibri" w:hAnsi="Calibri" w:cs="ScalaSansOT"/>
      <w:color w:val="262626"/>
      <w:sz w:val="20"/>
      <w:szCs w:val="20"/>
    </w:rPr>
  </w:style>
  <w:style w:type="paragraph" w:styleId="BodyText2">
    <w:name w:val="Body Text 2"/>
    <w:basedOn w:val="BodyText"/>
    <w:link w:val="BodyText2Char"/>
    <w:uiPriority w:val="99"/>
    <w:semiHidden/>
    <w:rsid w:val="00835C2C"/>
    <w:pPr>
      <w:spacing w:line="480" w:lineRule="auto"/>
    </w:pPr>
    <w:rPr>
      <w:sz w:val="1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43E32"/>
    <w:rPr>
      <w:rFonts w:ascii="Calibri" w:hAnsi="Calibri" w:cs="ScalaSansOT"/>
      <w:color w:val="262626"/>
      <w:sz w:val="18"/>
      <w:szCs w:val="20"/>
    </w:rPr>
  </w:style>
  <w:style w:type="paragraph" w:styleId="BodyText3">
    <w:name w:val="Body Text 3"/>
    <w:basedOn w:val="BodyText"/>
    <w:link w:val="BodyText3Char"/>
    <w:uiPriority w:val="99"/>
    <w:semiHidden/>
    <w:rsid w:val="00BA6E0D"/>
    <w:rPr>
      <w:sz w:val="16"/>
      <w:szCs w:val="16"/>
    </w:rPr>
  </w:style>
  <w:style w:type="paragraph" w:styleId="BlockText">
    <w:name w:val="Block Text"/>
    <w:basedOn w:val="Normal"/>
    <w:uiPriority w:val="99"/>
    <w:semiHidden/>
    <w:unhideWhenUsed/>
    <w:rsid w:val="00BA6E0D"/>
    <w:pPr>
      <w:pBdr>
        <w:top w:val="single" w:sz="2" w:space="10" w:color="5D7D95" w:themeColor="accent1"/>
        <w:left w:val="single" w:sz="2" w:space="10" w:color="5D7D95" w:themeColor="accent1"/>
        <w:bottom w:val="single" w:sz="2" w:space="10" w:color="5D7D95" w:themeColor="accent1"/>
        <w:right w:val="single" w:sz="2" w:space="10" w:color="5D7D95" w:themeColor="accent1"/>
      </w:pBdr>
      <w:ind w:left="1152" w:right="1152"/>
    </w:pPr>
    <w:rPr>
      <w:i/>
      <w:iCs/>
      <w:color w:val="5D7D95" w:themeColor="accent1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43E32"/>
    <w:rPr>
      <w:rFonts w:ascii="Calibri" w:hAnsi="Calibri" w:cs="ScalaSansOT"/>
      <w:color w:val="262626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4654E"/>
    <w:pPr>
      <w:spacing w:after="0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4654E"/>
    <w:rPr>
      <w:rFonts w:ascii="Times New Roman" w:hAnsi="Times New Roman" w:cs="Times New Roman"/>
      <w:color w:val="262626"/>
    </w:rPr>
  </w:style>
  <w:style w:type="character" w:customStyle="1" w:styleId="Heading4Char">
    <w:name w:val="Heading 4 Char"/>
    <w:aliases w:val="Subhead Level 4 Char"/>
    <w:basedOn w:val="DefaultParagraphFont"/>
    <w:link w:val="Heading4"/>
    <w:uiPriority w:val="5"/>
    <w:rsid w:val="00AF50CC"/>
    <w:rPr>
      <w:rFonts w:ascii="Calibri" w:hAnsi="Calibri" w:cs="Knockout-HTF29-JuniorLiteweight"/>
      <w:b/>
      <w:iCs/>
      <w:color w:val="AC4324" w:themeColor="accent4"/>
      <w:spacing w:val="14"/>
      <w:sz w:val="20"/>
      <w:szCs w:val="19"/>
    </w:rPr>
  </w:style>
  <w:style w:type="paragraph" w:styleId="TOC5">
    <w:name w:val="toc 5"/>
    <w:basedOn w:val="Normal"/>
    <w:next w:val="Normal"/>
    <w:autoRedefine/>
    <w:uiPriority w:val="36"/>
    <w:semiHidden/>
    <w:rsid w:val="003C59C5"/>
    <w:pPr>
      <w:ind w:left="800"/>
    </w:pPr>
  </w:style>
  <w:style w:type="paragraph" w:styleId="TOC6">
    <w:name w:val="toc 6"/>
    <w:basedOn w:val="Normal"/>
    <w:next w:val="Normal"/>
    <w:autoRedefine/>
    <w:uiPriority w:val="36"/>
    <w:semiHidden/>
    <w:rsid w:val="003C59C5"/>
    <w:pPr>
      <w:ind w:left="1000"/>
    </w:pPr>
  </w:style>
  <w:style w:type="paragraph" w:styleId="TOC7">
    <w:name w:val="toc 7"/>
    <w:basedOn w:val="Normal"/>
    <w:next w:val="Normal"/>
    <w:autoRedefine/>
    <w:uiPriority w:val="36"/>
    <w:semiHidden/>
    <w:rsid w:val="003C59C5"/>
    <w:pPr>
      <w:ind w:left="1200"/>
    </w:pPr>
  </w:style>
  <w:style w:type="paragraph" w:styleId="TOC8">
    <w:name w:val="toc 8"/>
    <w:basedOn w:val="Normal"/>
    <w:next w:val="Normal"/>
    <w:autoRedefine/>
    <w:uiPriority w:val="36"/>
    <w:semiHidden/>
    <w:rsid w:val="003C59C5"/>
    <w:pPr>
      <w:ind w:left="1400"/>
    </w:pPr>
  </w:style>
  <w:style w:type="paragraph" w:styleId="TOC9">
    <w:name w:val="toc 9"/>
    <w:basedOn w:val="Normal"/>
    <w:next w:val="Normal"/>
    <w:autoRedefine/>
    <w:uiPriority w:val="36"/>
    <w:semiHidden/>
    <w:rsid w:val="003C59C5"/>
    <w:pPr>
      <w:ind w:left="1600"/>
    </w:pPr>
  </w:style>
  <w:style w:type="paragraph" w:styleId="Caption">
    <w:name w:val="caption"/>
    <w:basedOn w:val="Normal"/>
    <w:next w:val="Normal"/>
    <w:uiPriority w:val="11"/>
    <w:unhideWhenUsed/>
    <w:qFormat/>
    <w:rsid w:val="001F766F"/>
    <w:pPr>
      <w:spacing w:before="100" w:after="100"/>
    </w:pPr>
    <w:rPr>
      <w:i/>
      <w:iCs/>
      <w:color w:val="243646" w:themeColor="text2"/>
    </w:rPr>
  </w:style>
  <w:style w:type="character" w:customStyle="1" w:styleId="HiddenCharacter">
    <w:name w:val="Hidden_Character"/>
    <w:basedOn w:val="DefaultParagraphFont"/>
    <w:uiPriority w:val="1"/>
    <w:qFormat/>
    <w:rsid w:val="00596E41"/>
    <w:rPr>
      <w:vanish/>
    </w:rPr>
  </w:style>
  <w:style w:type="character" w:customStyle="1" w:styleId="Heading7Char">
    <w:name w:val="Heading 7 Char"/>
    <w:aliases w:val="Subhead Level 7 Char"/>
    <w:basedOn w:val="DefaultParagraphFont"/>
    <w:link w:val="Heading7"/>
    <w:uiPriority w:val="5"/>
    <w:rsid w:val="005D5538"/>
    <w:rPr>
      <w:rFonts w:eastAsiaTheme="majorEastAsia" w:cstheme="majorBidi"/>
      <w:i/>
      <w:iCs/>
      <w:color w:val="2E3E4A" w:themeColor="accent1" w:themeShade="7F"/>
      <w:sz w:val="20"/>
      <w:szCs w:val="20"/>
    </w:rPr>
  </w:style>
  <w:style w:type="character" w:customStyle="1" w:styleId="Heading6Char">
    <w:name w:val="Heading 6 Char"/>
    <w:aliases w:val="Subhead Level 6 Char"/>
    <w:basedOn w:val="DefaultParagraphFont"/>
    <w:link w:val="Heading6"/>
    <w:uiPriority w:val="5"/>
    <w:rsid w:val="005D5538"/>
    <w:rPr>
      <w:rFonts w:eastAsiaTheme="majorEastAsia" w:cstheme="majorBidi"/>
      <w:bCs/>
      <w:iCs/>
      <w:color w:val="2E3E4A" w:themeColor="accent1" w:themeShade="7F"/>
      <w:spacing w:val="14"/>
      <w:sz w:val="20"/>
      <w:szCs w:val="19"/>
    </w:rPr>
  </w:style>
  <w:style w:type="character" w:customStyle="1" w:styleId="Heading8Char">
    <w:name w:val="Heading 8 Char"/>
    <w:basedOn w:val="DefaultParagraphFont"/>
    <w:link w:val="Heading8"/>
    <w:uiPriority w:val="5"/>
    <w:semiHidden/>
    <w:rsid w:val="00372FB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5"/>
    <w:semiHidden/>
    <w:rsid w:val="00372F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GraphicCaption">
    <w:name w:val="Graphic Caption"/>
    <w:basedOn w:val="Caption"/>
    <w:uiPriority w:val="37"/>
    <w:qFormat/>
    <w:rsid w:val="00427B9D"/>
  </w:style>
  <w:style w:type="paragraph" w:customStyle="1" w:styleId="TableCaption">
    <w:name w:val="Table Caption"/>
    <w:basedOn w:val="Caption"/>
    <w:uiPriority w:val="6"/>
    <w:qFormat/>
    <w:rsid w:val="00427B9D"/>
  </w:style>
  <w:style w:type="table" w:customStyle="1" w:styleId="BAHTableStyleCallout">
    <w:name w:val="BAH_Table_Style_Callout"/>
    <w:basedOn w:val="TableNormal"/>
    <w:uiPriority w:val="99"/>
    <w:rsid w:val="0077064C"/>
    <w:rPr>
      <w:rFonts w:ascii="Times New Roman" w:eastAsia="Times New Roman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right w:val="single" w:sz="4" w:space="0" w:color="D9D9D9"/>
      </w:tblBorders>
      <w:tblCellMar>
        <w:left w:w="43" w:type="dxa"/>
        <w:right w:w="43" w:type="dxa"/>
      </w:tblCellMar>
    </w:tblPr>
    <w:tcPr>
      <w:shd w:val="clear" w:color="auto" w:fill="5D7D95" w:themeFill="accent1"/>
    </w:tcPr>
    <w:tblStylePr w:type="firstRow">
      <w:tblPr/>
      <w:tcPr>
        <w:shd w:val="clear" w:color="auto" w:fill="5D7D95" w:themeFill="accent1"/>
      </w:tcPr>
    </w:tblStylePr>
    <w:tblStylePr w:type="lastRow">
      <w:rPr>
        <w:b/>
        <w:color w:val="F2F2F2" w:themeColor="background1" w:themeShade="F2"/>
      </w:rPr>
      <w:tblPr/>
      <w:tcPr>
        <w:shd w:val="clear" w:color="auto" w:fill="5D7D95" w:themeFill="accent1"/>
      </w:tcPr>
    </w:tblStylePr>
    <w:tblStylePr w:type="firstCol">
      <w:tblPr/>
      <w:tcPr>
        <w:shd w:val="clear" w:color="auto" w:fill="5D7D95" w:themeFill="accent1"/>
      </w:tcPr>
    </w:tblStylePr>
    <w:tblStylePr w:type="lastCol">
      <w:tblPr/>
      <w:tcPr>
        <w:shd w:val="clear" w:color="auto" w:fill="5D7D95" w:themeFill="accent1"/>
      </w:tcPr>
    </w:tblStylePr>
    <w:tblStylePr w:type="band1Horz">
      <w:tblPr/>
      <w:tcPr>
        <w:shd w:val="clear" w:color="auto" w:fill="5D7D95" w:themeFill="accent1"/>
      </w:tcPr>
    </w:tblStylePr>
    <w:tblStylePr w:type="band2Horz">
      <w:tblPr/>
      <w:tcPr>
        <w:shd w:val="clear" w:color="auto" w:fill="5D7D95" w:themeFill="accent1"/>
      </w:tcPr>
    </w:tblStylePr>
    <w:tblStylePr w:type="seCell">
      <w:rPr>
        <w:color w:val="FFFFFF" w:themeColor="background1"/>
      </w:rPr>
    </w:tblStylePr>
  </w:style>
  <w:style w:type="paragraph" w:customStyle="1" w:styleId="CalloutBullet1">
    <w:name w:val="Callout Bullet1"/>
    <w:basedOn w:val="CalloutBodyText"/>
    <w:uiPriority w:val="4"/>
    <w:qFormat/>
    <w:rsid w:val="0077064C"/>
    <w:pPr>
      <w:framePr w:hSpace="187" w:wrap="around" w:vAnchor="text" w:hAnchor="margin" w:xAlign="right" w:y="1"/>
      <w:numPr>
        <w:numId w:val="6"/>
      </w:numPr>
      <w:ind w:left="115" w:hanging="115"/>
      <w:suppressOverlap/>
    </w:pPr>
    <w:rPr>
      <w:szCs w:val="20"/>
    </w:rPr>
  </w:style>
  <w:style w:type="paragraph" w:customStyle="1" w:styleId="CalloutBodyText">
    <w:name w:val="Callout BodyText"/>
    <w:basedOn w:val="BodyText"/>
    <w:uiPriority w:val="4"/>
    <w:qFormat/>
    <w:rsid w:val="005E0029"/>
    <w:pPr>
      <w:spacing w:before="40" w:after="40"/>
    </w:pPr>
    <w:rPr>
      <w:rFonts w:eastAsia="Times New Roman" w:cs="Times New Roman"/>
      <w:bCs/>
      <w:color w:val="FFFFFF" w:themeColor="background1"/>
      <w:szCs w:val="24"/>
      <w:lang w:eastAsia="en-US"/>
    </w:rPr>
  </w:style>
  <w:style w:type="paragraph" w:customStyle="1" w:styleId="CalloutHeading">
    <w:name w:val="Callout Heading"/>
    <w:basedOn w:val="Normal"/>
    <w:uiPriority w:val="4"/>
    <w:qFormat/>
    <w:rsid w:val="0077064C"/>
    <w:pPr>
      <w:framePr w:hSpace="187" w:wrap="around" w:vAnchor="text" w:hAnchor="margin" w:xAlign="right" w:y="1"/>
      <w:spacing w:before="20" w:after="0"/>
      <w:jc w:val="center"/>
    </w:pPr>
    <w:rPr>
      <w:rFonts w:cs="Knockout-HTF50-Welterweight"/>
      <w:b/>
      <w:bCs/>
      <w:color w:val="FFFFFF" w:themeColor="background1"/>
      <w:spacing w:val="11"/>
    </w:rPr>
  </w:style>
  <w:style w:type="character" w:customStyle="1" w:styleId="PageNumber0">
    <w:name w:val="PageNumber"/>
    <w:basedOn w:val="DefaultParagraphFont"/>
    <w:uiPriority w:val="1"/>
    <w:qFormat/>
    <w:rsid w:val="00B10B93"/>
    <w:rPr>
      <w:rFonts w:ascii="Calibri" w:hAnsi="Calibri"/>
      <w:sz w:val="22"/>
      <w:szCs w:val="22"/>
    </w:rPr>
  </w:style>
  <w:style w:type="character" w:styleId="Strong">
    <w:name w:val="Strong"/>
    <w:basedOn w:val="DefaultParagraphFont"/>
    <w:uiPriority w:val="98"/>
    <w:qFormat/>
    <w:rsid w:val="00EE5777"/>
    <w:rPr>
      <w:b/>
      <w:bCs/>
    </w:rPr>
  </w:style>
  <w:style w:type="character" w:styleId="Emphasis">
    <w:name w:val="Emphasis"/>
    <w:basedOn w:val="DefaultParagraphFont"/>
    <w:uiPriority w:val="20"/>
    <w:qFormat/>
    <w:rsid w:val="00EE5777"/>
    <w:rPr>
      <w:i/>
      <w:iCs/>
    </w:rPr>
  </w:style>
  <w:style w:type="table" w:customStyle="1" w:styleId="BAHTableStyle2">
    <w:name w:val="BAH_Table_Style_2"/>
    <w:basedOn w:val="TableNormal"/>
    <w:uiPriority w:val="99"/>
    <w:rsid w:val="00A34F92"/>
    <w:rPr>
      <w:rFonts w:ascii="Times New Roman" w:eastAsia="Times New Roman" w:hAnsi="Times New Roman" w:cs="Times New Roman"/>
      <w:color w:val="000000" w:themeColor="text1"/>
      <w:sz w:val="20"/>
      <w:szCs w:val="20"/>
      <w:lang w:eastAsia="en-US"/>
    </w:rPr>
    <w:tblPr>
      <w:tblStyleRowBandSize w:val="1"/>
      <w:tblCellMar>
        <w:left w:w="43" w:type="dxa"/>
        <w:right w:w="43" w:type="dxa"/>
      </w:tblCellMar>
    </w:tblPr>
    <w:tcPr>
      <w:shd w:val="clear" w:color="auto" w:fill="455D6F" w:themeFill="accent1" w:themeFillShade="BF"/>
    </w:tcPr>
    <w:tblStylePr w:type="firstRow">
      <w:tblPr/>
      <w:tcPr>
        <w:shd w:val="clear" w:color="auto" w:fill="FFFFFF" w:themeFill="background1"/>
      </w:tcPr>
    </w:tblStylePr>
    <w:tblStylePr w:type="firstCol">
      <w:tblPr/>
      <w:tcPr>
        <w:shd w:val="clear" w:color="auto" w:fill="5D7D95" w:themeFill="accent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site-logo-fragment-one1">
    <w:name w:val="site-logo-fragment-one1"/>
    <w:basedOn w:val="DefaultParagraphFont"/>
    <w:rsid w:val="009B664B"/>
    <w:rPr>
      <w:b/>
      <w:bCs/>
    </w:rPr>
  </w:style>
  <w:style w:type="character" w:customStyle="1" w:styleId="site-logo-fragment-two1">
    <w:name w:val="site-logo-fragment-two1"/>
    <w:basedOn w:val="DefaultParagraphFont"/>
    <w:rsid w:val="009B664B"/>
    <w:rPr>
      <w:b w:val="0"/>
      <w:bCs w:val="0"/>
    </w:rPr>
  </w:style>
  <w:style w:type="paragraph" w:styleId="NormalWeb">
    <w:name w:val="Normal (Web)"/>
    <w:basedOn w:val="Normal"/>
    <w:uiPriority w:val="99"/>
    <w:unhideWhenUsed/>
    <w:rsid w:val="00C95F4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rsid w:val="00BB24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semiHidden/>
    <w:rsid w:val="00244EE0"/>
    <w:pPr>
      <w:ind w:left="720"/>
      <w:contextualSpacing/>
    </w:pPr>
  </w:style>
  <w:style w:type="character" w:customStyle="1" w:styleId="normaltextrun">
    <w:name w:val="normaltextrun"/>
    <w:basedOn w:val="DefaultParagraphFont"/>
    <w:rsid w:val="00CA5475"/>
  </w:style>
  <w:style w:type="character" w:customStyle="1" w:styleId="eop">
    <w:name w:val="eop"/>
    <w:basedOn w:val="DefaultParagraphFont"/>
    <w:rsid w:val="00715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2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4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22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4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0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5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52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6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1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1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BoozAllen\Enterprise%20Templates\Factsheet_US.dotx" TargetMode="External"/></Relationships>
</file>

<file path=word/theme/theme1.xml><?xml version="1.0" encoding="utf-8"?>
<a:theme xmlns:a="http://schemas.openxmlformats.org/drawingml/2006/main" name="Office Theme">
  <a:themeElements>
    <a:clrScheme name="Custom 2 new theme 1">
      <a:dk1>
        <a:srgbClr val="000000"/>
      </a:dk1>
      <a:lt1>
        <a:srgbClr val="FFFFFF"/>
      </a:lt1>
      <a:dk2>
        <a:srgbClr val="243646"/>
      </a:dk2>
      <a:lt2>
        <a:srgbClr val="E7E6E6"/>
      </a:lt2>
      <a:accent1>
        <a:srgbClr val="5D7D95"/>
      </a:accent1>
      <a:accent2>
        <a:srgbClr val="243646"/>
      </a:accent2>
      <a:accent3>
        <a:srgbClr val="87AF99"/>
      </a:accent3>
      <a:accent4>
        <a:srgbClr val="AC4324"/>
      </a:accent4>
      <a:accent5>
        <a:srgbClr val="CF3237"/>
      </a:accent5>
      <a:accent6>
        <a:srgbClr val="F6A81B"/>
      </a:accent6>
      <a:hlink>
        <a:srgbClr val="243646"/>
      </a:hlink>
      <a:folHlink>
        <a:srgbClr val="5D7D9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D2A1D730BCE94DAC28A4A3C2B9E601" ma:contentTypeVersion="10" ma:contentTypeDescription="Create a new document." ma:contentTypeScope="" ma:versionID="c9c732f8d0be21deb696874f74666920">
  <xsd:schema xmlns:xsd="http://www.w3.org/2001/XMLSchema" xmlns:xs="http://www.w3.org/2001/XMLSchema" xmlns:p="http://schemas.microsoft.com/office/2006/metadata/properties" xmlns:ns2="fa724368-d2b5-449e-81a7-18cc8bb2cf5a" xmlns:ns3="3f90c43d-3150-4a0c-a359-2e9031b2f8d3" targetNamespace="http://schemas.microsoft.com/office/2006/metadata/properties" ma:root="true" ma:fieldsID="9ef2a148e0a3e021cc9b849264d1b57d" ns2:_="" ns3:_="">
    <xsd:import namespace="fa724368-d2b5-449e-81a7-18cc8bb2cf5a"/>
    <xsd:import namespace="3f90c43d-3150-4a0c-a359-2e9031b2f8d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24368-d2b5-449e-81a7-18cc8bb2cf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0c43d-3150-4a0c-a359-2e9031b2f8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a724368-d2b5-449e-81a7-18cc8bb2cf5a">
      <UserInfo>
        <DisplayName>Gilley, Maria [USA]</DisplayName>
        <AccountId>9716</AccountId>
        <AccountType/>
      </UserInfo>
      <UserInfo>
        <DisplayName>Kim, Angela [USA]</DisplayName>
        <AccountId>19027</AccountId>
        <AccountType/>
      </UserInfo>
      <UserInfo>
        <DisplayName>Idigo, Theo [USA]</DisplayName>
        <AccountId>30325</AccountId>
        <AccountType/>
      </UserInfo>
      <UserInfo>
        <DisplayName>Croot, Andrew [USA]</DisplayName>
        <AccountId>1490</AccountId>
        <AccountType/>
      </UserInfo>
    </SharedWithUsers>
    <_dlc_DocId xmlns="fa724368-d2b5-449e-81a7-18cc8bb2cf5a">QPNAMJ4ZS7AJ-50521468-172</_dlc_DocId>
    <_dlc_DocIdUrl xmlns="fa724368-d2b5-449e-81a7-18cc8bb2cf5a">
      <Url>https://usdol.sharepoint.com/SAAS/CMP/FLAG/_layouts/15/DocIdRedir.aspx?ID=QPNAMJ4ZS7AJ-50521468-172</Url>
      <Description>QPNAMJ4ZS7AJ-50521468-172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71CFE-B777-43ED-AC97-E9E83F278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724368-d2b5-449e-81a7-18cc8bb2cf5a"/>
    <ds:schemaRef ds:uri="3f90c43d-3150-4a0c-a359-2e9031b2f8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662D5B-641F-464F-9108-342BD6513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A71685-BA17-48C9-B193-A5F026CDD8A6}">
  <ds:schemaRefs>
    <ds:schemaRef ds:uri="http://schemas.microsoft.com/office/2006/metadata/properties"/>
    <ds:schemaRef ds:uri="http://schemas.microsoft.com/office/infopath/2007/PartnerControls"/>
    <ds:schemaRef ds:uri="fa724368-d2b5-449e-81a7-18cc8bb2cf5a"/>
  </ds:schemaRefs>
</ds:datastoreItem>
</file>

<file path=customXml/itemProps4.xml><?xml version="1.0" encoding="utf-8"?>
<ds:datastoreItem xmlns:ds="http://schemas.openxmlformats.org/officeDocument/2006/customXml" ds:itemID="{6BC8A310-2DBC-4901-B65C-6AF5B93E580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331AFAC-1A52-4745-A73A-E347F2E3D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Factsheet_US</Template>
  <TotalTime>17</TotalTime>
  <Pages>19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Booz Allen Hamilton</Company>
  <LinksUpToDate>false</LinksUpToDate>
  <CharactersWithSpaces>1650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Crowder, Rachel [USA]</dc:creator>
  <cp:keywords/>
  <dc:description/>
  <cp:lastModifiedBy>Vayuvegula, Rekha - OASAM OCIO</cp:lastModifiedBy>
  <cp:revision>4</cp:revision>
  <cp:lastPrinted>2017-04-10T16:28:00Z</cp:lastPrinted>
  <dcterms:created xsi:type="dcterms:W3CDTF">2021-08-22T23:27:00Z</dcterms:created>
  <dcterms:modified xsi:type="dcterms:W3CDTF">2021-08-22T23:47:00Z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H_templateVersion">
    <vt:lpwstr>Factsheet_2017.04</vt:lpwstr>
  </property>
  <property fmtid="{D5CDD505-2E9C-101B-9397-08002B2CF9AE}" pid="3" name="BAH_Classification">
    <vt:lpwstr>Booz Allen Hamilton Internal</vt:lpwstr>
  </property>
  <property fmtid="{D5CDD505-2E9C-101B-9397-08002B2CF9AE}" pid="4" name="ContentTypeId">
    <vt:lpwstr>0x010100F6D2A1D730BCE94DAC28A4A3C2B9E601</vt:lpwstr>
  </property>
  <property fmtid="{D5CDD505-2E9C-101B-9397-08002B2CF9AE}" pid="5" name="AuthorIds_UIVersion_1024">
    <vt:lpwstr>9716</vt:lpwstr>
  </property>
  <property fmtid="{D5CDD505-2E9C-101B-9397-08002B2CF9AE}" pid="6" name="_dlc_DocIdItemGuid">
    <vt:lpwstr>06835805-f209-4788-8762-ae8ee806f26e</vt:lpwstr>
  </property>
</Properties>
</file>