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A05A3" w:rsidRPr="007C1B50" w:rsidP="007C1B50" w14:paraId="0DDA3517" w14:textId="36A8C894">
      <w:pPr>
        <w:jc w:val="center"/>
        <w:rPr>
          <w:rStyle w:val="normaltextrun"/>
          <w:rFonts w:ascii="Calibri" w:hAnsi="Calibri" w:cs="Calibri"/>
          <w:sz w:val="36"/>
          <w:szCs w:val="36"/>
          <w:shd w:val="clear" w:color="auto" w:fill="FFFFFF"/>
        </w:rPr>
      </w:pPr>
      <w:r w:rsidRPr="007C1B50">
        <w:rPr>
          <w:rFonts w:ascii="Calibri" w:hAnsi="Calibri" w:cs="Calibri"/>
          <w:noProof/>
          <w:sz w:val="36"/>
          <w:szCs w:val="36"/>
        </w:rPr>
        <w:drawing>
          <wp:anchor distT="0" distB="0" distL="114300" distR="114300" simplePos="0" relativeHeight="251658240" behindDoc="0" locked="0" layoutInCell="1" allowOverlap="1">
            <wp:simplePos x="0" y="0"/>
            <wp:positionH relativeFrom="column">
              <wp:posOffset>6010947</wp:posOffset>
            </wp:positionH>
            <wp:positionV relativeFrom="paragraph">
              <wp:posOffset>7112411</wp:posOffset>
            </wp:positionV>
            <wp:extent cx="742738" cy="598625"/>
            <wp:effectExtent l="0" t="0" r="635" b="0"/>
            <wp:wrapThrough wrapText="bothSides">
              <wp:wrapPolygon>
                <wp:start x="6652" y="0"/>
                <wp:lineTo x="0" y="2752"/>
                <wp:lineTo x="0" y="17885"/>
                <wp:lineTo x="6098" y="20637"/>
                <wp:lineTo x="20510" y="20637"/>
                <wp:lineTo x="21064" y="19261"/>
                <wp:lineTo x="21064" y="13070"/>
                <wp:lineTo x="18293" y="11006"/>
                <wp:lineTo x="18847" y="7567"/>
                <wp:lineTo x="14967" y="2064"/>
                <wp:lineTo x="9978" y="0"/>
                <wp:lineTo x="6652" y="0"/>
              </wp:wrapPolygon>
            </wp:wrapThrough>
            <wp:docPr id="1775834024" name="Picture 1775834024"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34024" name="Picture 1775834024" descr="A logo with white 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742738" cy="598625"/>
                    </a:xfrm>
                    <a:prstGeom prst="rect">
                      <a:avLst/>
                    </a:prstGeom>
                  </pic:spPr>
                </pic:pic>
              </a:graphicData>
            </a:graphic>
            <wp14:sizeRelH relativeFrom="page">
              <wp14:pctWidth>0</wp14:pctWidth>
            </wp14:sizeRelH>
            <wp14:sizeRelV relativeFrom="page">
              <wp14:pctHeight>0</wp14:pctHeight>
            </wp14:sizeRelV>
          </wp:anchor>
        </w:drawing>
      </w:r>
      <w:bookmarkStart w:id="0" w:name="_Toc164755064"/>
      <w:r w:rsidRPr="007C1B50">
        <w:rPr>
          <w:rStyle w:val="normaltextrun"/>
          <w:rFonts w:ascii="Calibri" w:hAnsi="Calibri" w:cs="Calibri"/>
          <w:sz w:val="36"/>
          <w:szCs w:val="36"/>
          <w:shd w:val="clear" w:color="auto" w:fill="FFFFFF"/>
        </w:rPr>
        <w:t xml:space="preserve">Attachment </w:t>
      </w:r>
      <w:r w:rsidR="004D1141">
        <w:rPr>
          <w:rStyle w:val="normaltextrun"/>
          <w:rFonts w:ascii="Calibri" w:hAnsi="Calibri" w:cs="Calibri"/>
          <w:sz w:val="36"/>
          <w:szCs w:val="36"/>
          <w:shd w:val="clear" w:color="auto" w:fill="FFFFFF"/>
        </w:rPr>
        <w:t>B</w:t>
      </w:r>
      <w:r w:rsidR="00A057E4">
        <w:rPr>
          <w:rStyle w:val="normaltextrun"/>
          <w:rFonts w:ascii="Calibri" w:hAnsi="Calibri" w:cs="Calibri"/>
          <w:sz w:val="36"/>
          <w:szCs w:val="36"/>
          <w:shd w:val="clear" w:color="auto" w:fill="FFFFFF"/>
        </w:rPr>
        <w:t>:</w:t>
      </w:r>
      <w:r w:rsidRPr="007C1B50">
        <w:rPr>
          <w:rStyle w:val="normaltextrun"/>
          <w:rFonts w:ascii="Calibri" w:hAnsi="Calibri" w:cs="Calibri"/>
          <w:sz w:val="36"/>
          <w:szCs w:val="36"/>
          <w:shd w:val="clear" w:color="auto" w:fill="FFFFFF"/>
        </w:rPr>
        <w:t xml:space="preserve"> </w:t>
      </w:r>
      <w:r w:rsidRPr="007C1B50" w:rsidR="00D90037">
        <w:rPr>
          <w:rStyle w:val="normaltextrun"/>
          <w:rFonts w:ascii="Calibri" w:hAnsi="Calibri" w:cs="Calibri"/>
          <w:sz w:val="36"/>
          <w:szCs w:val="36"/>
          <w:shd w:val="clear" w:color="auto" w:fill="FFFFFF"/>
        </w:rPr>
        <w:t>Cognitive Interview Protocol</w:t>
      </w:r>
    </w:p>
    <w:p w:rsidR="007C1B50" w:rsidP="00DA05A3" w14:paraId="13AFEBCB" w14:textId="77777777">
      <w:pPr>
        <w:rPr>
          <w:rStyle w:val="normaltextrun"/>
          <w:rFonts w:ascii="Calibri" w:hAnsi="Calibri" w:cs="Calibri"/>
          <w:b/>
          <w:bCs/>
          <w:color w:val="2F5496"/>
          <w:sz w:val="32"/>
          <w:szCs w:val="32"/>
          <w:shd w:val="clear" w:color="auto" w:fill="FFFFFF"/>
        </w:rPr>
      </w:pPr>
    </w:p>
    <w:p w:rsidR="007C1B50" w:rsidP="00DA05A3" w14:paraId="0A06AD3F" w14:textId="77777777">
      <w:pPr>
        <w:rPr>
          <w:rStyle w:val="normaltextrun"/>
          <w:rFonts w:ascii="Calibri" w:hAnsi="Calibri" w:cs="Calibri"/>
          <w:b/>
          <w:bCs/>
          <w:color w:val="2F5496"/>
          <w:sz w:val="32"/>
          <w:szCs w:val="32"/>
          <w:shd w:val="clear" w:color="auto" w:fill="FFFFFF"/>
        </w:rPr>
      </w:pPr>
    </w:p>
    <w:p w:rsidR="007C1B50" w:rsidP="00DA05A3" w14:paraId="1B85E9AF" w14:textId="77777777">
      <w:pPr>
        <w:rPr>
          <w:rStyle w:val="normaltextrun"/>
          <w:rFonts w:ascii="Calibri" w:hAnsi="Calibri" w:cs="Calibri"/>
          <w:b/>
          <w:bCs/>
          <w:color w:val="2F5496"/>
          <w:sz w:val="32"/>
          <w:szCs w:val="32"/>
          <w:shd w:val="clear" w:color="auto" w:fill="FFFFFF"/>
        </w:rPr>
      </w:pPr>
    </w:p>
    <w:p w:rsidR="007C1B50" w:rsidP="00DA05A3" w14:paraId="1183B7A3" w14:textId="77777777">
      <w:pPr>
        <w:rPr>
          <w:rStyle w:val="normaltextrun"/>
          <w:rFonts w:ascii="Calibri" w:hAnsi="Calibri" w:cs="Calibri"/>
          <w:b/>
          <w:bCs/>
          <w:color w:val="2F5496"/>
          <w:sz w:val="32"/>
          <w:szCs w:val="32"/>
          <w:shd w:val="clear" w:color="auto" w:fill="FFFFFF"/>
        </w:rPr>
      </w:pPr>
    </w:p>
    <w:p w:rsidR="007C1B50" w:rsidP="00DA05A3" w14:paraId="02682149" w14:textId="77777777">
      <w:pPr>
        <w:rPr>
          <w:rStyle w:val="normaltextrun"/>
          <w:rFonts w:ascii="Calibri" w:hAnsi="Calibri" w:cs="Calibri"/>
          <w:b/>
          <w:bCs/>
          <w:color w:val="2F5496"/>
          <w:sz w:val="32"/>
          <w:szCs w:val="32"/>
          <w:shd w:val="clear" w:color="auto" w:fill="FFFFFF"/>
        </w:rPr>
      </w:pPr>
    </w:p>
    <w:p w:rsidR="007C1B50" w:rsidP="00DA05A3" w14:paraId="599B56FB" w14:textId="77777777">
      <w:pPr>
        <w:rPr>
          <w:rStyle w:val="normaltextrun"/>
          <w:rFonts w:ascii="Calibri" w:hAnsi="Calibri" w:cs="Calibri"/>
          <w:b/>
          <w:bCs/>
          <w:color w:val="2F5496"/>
          <w:sz w:val="32"/>
          <w:szCs w:val="32"/>
          <w:shd w:val="clear" w:color="auto" w:fill="FFFFFF"/>
        </w:rPr>
      </w:pPr>
    </w:p>
    <w:p w:rsidR="007C1B50" w:rsidP="00DA05A3" w14:paraId="2EA0EBEC" w14:textId="77777777">
      <w:pPr>
        <w:rPr>
          <w:rStyle w:val="normaltextrun"/>
          <w:rFonts w:ascii="Calibri" w:hAnsi="Calibri" w:cs="Calibri"/>
          <w:b/>
          <w:bCs/>
          <w:color w:val="2F5496"/>
          <w:sz w:val="32"/>
          <w:szCs w:val="32"/>
          <w:shd w:val="clear" w:color="auto" w:fill="FFFFFF"/>
        </w:rPr>
      </w:pPr>
    </w:p>
    <w:p w:rsidR="007C1B50" w:rsidP="00DA05A3" w14:paraId="5E52C8FE" w14:textId="77777777">
      <w:pPr>
        <w:rPr>
          <w:rStyle w:val="normaltextrun"/>
          <w:rFonts w:ascii="Calibri" w:hAnsi="Calibri" w:cs="Calibri"/>
          <w:b/>
          <w:bCs/>
          <w:color w:val="2F5496"/>
          <w:sz w:val="32"/>
          <w:szCs w:val="32"/>
          <w:shd w:val="clear" w:color="auto" w:fill="FFFFFF"/>
        </w:rPr>
      </w:pPr>
    </w:p>
    <w:p w:rsidR="007C1B50" w:rsidP="00DA05A3" w14:paraId="728E1633" w14:textId="77777777">
      <w:pPr>
        <w:rPr>
          <w:rStyle w:val="normaltextrun"/>
          <w:rFonts w:ascii="Calibri" w:hAnsi="Calibri" w:cs="Calibri"/>
          <w:b/>
          <w:bCs/>
          <w:color w:val="2F5496"/>
          <w:sz w:val="32"/>
          <w:szCs w:val="32"/>
          <w:shd w:val="clear" w:color="auto" w:fill="FFFFFF"/>
        </w:rPr>
      </w:pPr>
    </w:p>
    <w:p w:rsidR="007C1B50" w:rsidP="00DA05A3" w14:paraId="442F6D49" w14:textId="77777777">
      <w:pPr>
        <w:rPr>
          <w:rStyle w:val="normaltextrun"/>
          <w:rFonts w:ascii="Calibri" w:hAnsi="Calibri" w:cs="Calibri"/>
          <w:b/>
          <w:bCs/>
          <w:color w:val="2F5496"/>
          <w:sz w:val="32"/>
          <w:szCs w:val="32"/>
          <w:shd w:val="clear" w:color="auto" w:fill="FFFFFF"/>
        </w:rPr>
      </w:pPr>
    </w:p>
    <w:p w:rsidR="007C1B50" w:rsidP="00DA05A3" w14:paraId="57AA9209" w14:textId="77777777">
      <w:pPr>
        <w:rPr>
          <w:rStyle w:val="normaltextrun"/>
          <w:rFonts w:ascii="Calibri" w:hAnsi="Calibri" w:cs="Calibri"/>
          <w:b/>
          <w:bCs/>
          <w:color w:val="2F5496"/>
          <w:sz w:val="32"/>
          <w:szCs w:val="32"/>
          <w:shd w:val="clear" w:color="auto" w:fill="FFFFFF"/>
        </w:rPr>
      </w:pPr>
    </w:p>
    <w:p w:rsidR="007C1B50" w:rsidP="00DA05A3" w14:paraId="3E81AA50" w14:textId="77777777">
      <w:pPr>
        <w:rPr>
          <w:rStyle w:val="normaltextrun"/>
          <w:rFonts w:ascii="Calibri" w:hAnsi="Calibri" w:cs="Calibri"/>
          <w:b/>
          <w:bCs/>
          <w:color w:val="2F5496"/>
          <w:sz w:val="32"/>
          <w:szCs w:val="32"/>
          <w:shd w:val="clear" w:color="auto" w:fill="FFFFFF"/>
        </w:rPr>
      </w:pPr>
    </w:p>
    <w:p w:rsidR="007C1B50" w:rsidP="00DA05A3" w14:paraId="490CF349" w14:textId="77777777">
      <w:pPr>
        <w:rPr>
          <w:rStyle w:val="normaltextrun"/>
          <w:rFonts w:ascii="Calibri" w:hAnsi="Calibri" w:cs="Calibri"/>
          <w:b/>
          <w:bCs/>
          <w:color w:val="2F5496"/>
          <w:sz w:val="32"/>
          <w:szCs w:val="32"/>
          <w:shd w:val="clear" w:color="auto" w:fill="FFFFFF"/>
        </w:rPr>
      </w:pPr>
    </w:p>
    <w:p w:rsidR="007C1B50" w:rsidP="00DA05A3" w14:paraId="3301DFF3" w14:textId="77777777">
      <w:pPr>
        <w:rPr>
          <w:rStyle w:val="normaltextrun"/>
          <w:rFonts w:ascii="Calibri" w:hAnsi="Calibri" w:cs="Calibri"/>
          <w:b/>
          <w:bCs/>
          <w:color w:val="2F5496"/>
          <w:sz w:val="32"/>
          <w:szCs w:val="32"/>
          <w:shd w:val="clear" w:color="auto" w:fill="FFFFFF"/>
        </w:rPr>
      </w:pPr>
    </w:p>
    <w:p w:rsidR="007C1B50" w:rsidP="00DA05A3" w14:paraId="16AF2F2D" w14:textId="77777777">
      <w:pPr>
        <w:rPr>
          <w:rStyle w:val="normaltextrun"/>
          <w:rFonts w:ascii="Calibri" w:hAnsi="Calibri" w:cs="Calibri"/>
          <w:b/>
          <w:bCs/>
          <w:color w:val="2F5496"/>
          <w:sz w:val="32"/>
          <w:szCs w:val="32"/>
          <w:shd w:val="clear" w:color="auto" w:fill="FFFFFF"/>
        </w:rPr>
      </w:pPr>
    </w:p>
    <w:p w:rsidR="007C1B50" w:rsidP="00DA05A3" w14:paraId="09640E49" w14:textId="77777777">
      <w:pPr>
        <w:rPr>
          <w:rStyle w:val="normaltextrun"/>
          <w:rFonts w:ascii="Calibri" w:hAnsi="Calibri" w:cs="Calibri"/>
          <w:b/>
          <w:bCs/>
          <w:color w:val="2F5496"/>
          <w:sz w:val="32"/>
          <w:szCs w:val="32"/>
          <w:shd w:val="clear" w:color="auto" w:fill="FFFFFF"/>
        </w:rPr>
      </w:pPr>
    </w:p>
    <w:p w:rsidR="007C1B50" w:rsidP="00DA05A3" w14:paraId="265E8C1C" w14:textId="77777777">
      <w:pPr>
        <w:rPr>
          <w:rStyle w:val="normaltextrun"/>
          <w:rFonts w:ascii="Calibri" w:hAnsi="Calibri" w:cs="Calibri"/>
          <w:b/>
          <w:bCs/>
          <w:color w:val="2F5496"/>
          <w:sz w:val="32"/>
          <w:szCs w:val="32"/>
          <w:shd w:val="clear" w:color="auto" w:fill="FFFFFF"/>
        </w:rPr>
      </w:pPr>
    </w:p>
    <w:p w:rsidR="007C1B50" w:rsidP="00DA05A3" w14:paraId="57E6C08C" w14:textId="77777777">
      <w:pPr>
        <w:rPr>
          <w:rStyle w:val="normaltextrun"/>
          <w:rFonts w:ascii="Calibri" w:hAnsi="Calibri" w:cs="Calibri"/>
          <w:b/>
          <w:bCs/>
          <w:color w:val="2F5496"/>
          <w:sz w:val="32"/>
          <w:szCs w:val="32"/>
          <w:shd w:val="clear" w:color="auto" w:fill="FFFFFF"/>
        </w:rPr>
      </w:pPr>
    </w:p>
    <w:p w:rsidR="007C1B50" w:rsidP="00DA05A3" w14:paraId="1E462CA3" w14:textId="77777777">
      <w:pPr>
        <w:rPr>
          <w:rStyle w:val="normaltextrun"/>
          <w:rFonts w:ascii="Calibri" w:hAnsi="Calibri" w:cs="Calibri"/>
          <w:b/>
          <w:bCs/>
          <w:color w:val="2F5496"/>
          <w:sz w:val="32"/>
          <w:szCs w:val="32"/>
          <w:shd w:val="clear" w:color="auto" w:fill="FFFFFF"/>
        </w:rPr>
      </w:pPr>
    </w:p>
    <w:p w:rsidR="007C1B50" w:rsidP="00DA05A3" w14:paraId="65DDF718" w14:textId="77777777">
      <w:pPr>
        <w:rPr>
          <w:rStyle w:val="normaltextrun"/>
          <w:rFonts w:ascii="Calibri" w:hAnsi="Calibri" w:cs="Calibri"/>
          <w:b/>
          <w:bCs/>
          <w:color w:val="2F5496"/>
          <w:sz w:val="32"/>
          <w:szCs w:val="32"/>
          <w:shd w:val="clear" w:color="auto" w:fill="FFFFFF"/>
        </w:rPr>
      </w:pPr>
    </w:p>
    <w:p w:rsidR="007C1B50" w:rsidP="00DA05A3" w14:paraId="08C2C96C" w14:textId="77777777">
      <w:pPr>
        <w:rPr>
          <w:rStyle w:val="normaltextrun"/>
          <w:rFonts w:ascii="Calibri" w:hAnsi="Calibri" w:cs="Calibri"/>
          <w:b/>
          <w:bCs/>
          <w:color w:val="2F5496"/>
          <w:sz w:val="32"/>
          <w:szCs w:val="32"/>
          <w:shd w:val="clear" w:color="auto" w:fill="FFFFFF"/>
        </w:rPr>
      </w:pPr>
    </w:p>
    <w:p w:rsidR="007C1B50" w:rsidP="00DA05A3" w14:paraId="63423167" w14:textId="77777777">
      <w:pPr>
        <w:rPr>
          <w:rStyle w:val="normaltextrun"/>
          <w:rFonts w:ascii="Calibri" w:hAnsi="Calibri" w:cs="Calibri"/>
          <w:b/>
          <w:bCs/>
          <w:color w:val="2F5496"/>
          <w:sz w:val="32"/>
          <w:szCs w:val="32"/>
          <w:shd w:val="clear" w:color="auto" w:fill="FFFFFF"/>
        </w:rPr>
      </w:pPr>
    </w:p>
    <w:p w:rsidR="007C1B50" w:rsidP="00DA05A3" w14:paraId="04138B3F" w14:textId="77777777">
      <w:pPr>
        <w:rPr>
          <w:rStyle w:val="normaltextrun"/>
          <w:rFonts w:ascii="Calibri" w:hAnsi="Calibri" w:cs="Calibri"/>
          <w:b/>
          <w:bCs/>
          <w:color w:val="2F5496"/>
          <w:sz w:val="32"/>
          <w:szCs w:val="32"/>
          <w:shd w:val="clear" w:color="auto" w:fill="FFFFFF"/>
        </w:rPr>
      </w:pPr>
    </w:p>
    <w:p w:rsidR="007C1B50" w:rsidP="00DA05A3" w14:paraId="118077F1" w14:textId="77777777">
      <w:pPr>
        <w:rPr>
          <w:rStyle w:val="normaltextrun"/>
          <w:rFonts w:ascii="Calibri" w:hAnsi="Calibri" w:cs="Calibri"/>
          <w:b/>
          <w:bCs/>
          <w:color w:val="2F5496"/>
          <w:sz w:val="32"/>
          <w:szCs w:val="32"/>
          <w:shd w:val="clear" w:color="auto" w:fill="FFFFFF"/>
        </w:rPr>
      </w:pPr>
    </w:p>
    <w:p w:rsidR="007C1B50" w:rsidRPr="002607CE" w:rsidP="00DA05A3" w14:paraId="1CC414F9" w14:textId="77777777">
      <w:pPr>
        <w:rPr>
          <w:rStyle w:val="eop"/>
          <w:rFonts w:ascii="Calibri" w:hAnsi="Calibri" w:cs="Calibri"/>
          <w:b/>
          <w:bCs/>
          <w:color w:val="2F5496"/>
          <w:sz w:val="32"/>
          <w:szCs w:val="32"/>
          <w:shd w:val="clear" w:color="auto" w:fill="FFFFFF"/>
        </w:rPr>
      </w:pPr>
    </w:p>
    <w:p w:rsidR="002313D6" w:rsidRPr="002607CE" w:rsidP="00EA18B4" w14:paraId="7C6D30B5" w14:textId="7C6497A0">
      <w:pPr>
        <w:pStyle w:val="ICFHeading1"/>
        <w:rPr>
          <w:rFonts w:ascii="Calibri" w:hAnsi="Calibri" w:cs="Calibri"/>
        </w:rPr>
      </w:pPr>
      <w:r w:rsidRPr="002607CE">
        <w:rPr>
          <w:rFonts w:ascii="Calibri" w:hAnsi="Calibri" w:cs="Calibri"/>
        </w:rPr>
        <w:t>Interviewer Script</w:t>
      </w:r>
      <w:bookmarkEnd w:id="0"/>
    </w:p>
    <w:p w:rsidR="004915F4" w:rsidRPr="002607CE" w:rsidP="00C32B2E" w14:paraId="558822D5" w14:textId="39C66688">
      <w:pPr>
        <w:pStyle w:val="QuestionHeader"/>
        <w:numPr>
          <w:ilvl w:val="0"/>
          <w:numId w:val="0"/>
        </w:numPr>
        <w:rPr>
          <w:rFonts w:ascii="Calibri" w:hAnsi="Calibri" w:cs="Calibri"/>
        </w:rPr>
      </w:pPr>
      <w:r w:rsidRPr="002607CE">
        <w:rPr>
          <w:rFonts w:ascii="Calibri" w:hAnsi="Calibri" w:cs="Calibri"/>
        </w:rPr>
        <w:t xml:space="preserve">S1. </w:t>
      </w:r>
      <w:r w:rsidRPr="002607CE">
        <w:rPr>
          <w:rFonts w:ascii="Calibri" w:hAnsi="Calibri" w:cs="Calibri"/>
        </w:rPr>
        <w:t>Beginning the Interview</w:t>
      </w:r>
    </w:p>
    <w:p w:rsidR="00D877F6" w:rsidRPr="002607CE" w:rsidP="001C7FDB" w14:paraId="7FF3FA03" w14:textId="2E1B270F">
      <w:pPr>
        <w:pStyle w:val="Instruction"/>
        <w:rPr>
          <w:rFonts w:ascii="Calibri" w:hAnsi="Calibri" w:cs="Calibri"/>
        </w:rPr>
      </w:pPr>
      <w:r>
        <w:rPr>
          <w:rFonts w:ascii="Calibri" w:hAnsi="Calibri" w:cs="Calibri"/>
        </w:rPr>
        <w:t xml:space="preserve">Note to interviewer: </w:t>
      </w:r>
      <w:r w:rsidRPr="002607CE">
        <w:rPr>
          <w:rFonts w:ascii="Calibri" w:hAnsi="Calibri" w:cs="Calibri"/>
        </w:rPr>
        <w:t xml:space="preserve">At the </w:t>
      </w:r>
      <w:r w:rsidRPr="002607CE" w:rsidR="00052D0B">
        <w:rPr>
          <w:rFonts w:ascii="Calibri" w:hAnsi="Calibri" w:cs="Calibri"/>
        </w:rPr>
        <w:t>start</w:t>
      </w:r>
      <w:r w:rsidRPr="002607CE">
        <w:rPr>
          <w:rFonts w:ascii="Calibri" w:hAnsi="Calibri" w:cs="Calibri"/>
        </w:rPr>
        <w:t xml:space="preserve"> of the interview, there are a few things you’ll want to do before you </w:t>
      </w:r>
      <w:r w:rsidRPr="002607CE" w:rsidR="00AB03C2">
        <w:rPr>
          <w:rFonts w:ascii="Calibri" w:hAnsi="Calibri" w:cs="Calibri"/>
        </w:rPr>
        <w:t>begin</w:t>
      </w:r>
      <w:r w:rsidRPr="002607CE">
        <w:rPr>
          <w:rFonts w:ascii="Calibri" w:hAnsi="Calibri" w:cs="Calibri"/>
        </w:rPr>
        <w:t>. Please use the following as a general script</w:t>
      </w:r>
      <w:r w:rsidRPr="002607CE" w:rsidR="00FF1B89">
        <w:rPr>
          <w:rFonts w:ascii="Calibri" w:hAnsi="Calibri" w:cs="Calibri"/>
        </w:rPr>
        <w:t xml:space="preserve">. You may want to pull this </w:t>
      </w:r>
      <w:r w:rsidRPr="002607CE" w:rsidR="00D04F38">
        <w:rPr>
          <w:rFonts w:ascii="Calibri" w:hAnsi="Calibri" w:cs="Calibri"/>
        </w:rPr>
        <w:t>into a separate document to facilitate each interview.</w:t>
      </w:r>
    </w:p>
    <w:p w:rsidR="00B57F15" w:rsidRPr="002607CE" w:rsidP="00B57F15" w14:paraId="27776B8A" w14:textId="77777777">
      <w:pPr>
        <w:pStyle w:val="ICFHeading3"/>
        <w:ind w:firstLine="720"/>
        <w:rPr>
          <w:rFonts w:ascii="Calibri" w:hAnsi="Calibri" w:cs="Calibri"/>
          <w:sz w:val="12"/>
          <w:szCs w:val="12"/>
        </w:rPr>
      </w:pPr>
      <w:bookmarkStart w:id="1" w:name="_Toc164755065"/>
    </w:p>
    <w:p w:rsidR="004A2BFB" w:rsidRPr="002607CE" w:rsidP="004054D3" w14:paraId="7795FE0D" w14:textId="2C147273">
      <w:pPr>
        <w:pStyle w:val="ICFHeading3"/>
        <w:rPr>
          <w:rFonts w:ascii="Calibri" w:hAnsi="Calibri" w:cs="Calibri"/>
        </w:rPr>
      </w:pPr>
      <w:r w:rsidRPr="002607CE">
        <w:rPr>
          <w:rFonts w:ascii="Calibri" w:hAnsi="Calibri" w:cs="Calibri"/>
        </w:rPr>
        <w:t>Introductions</w:t>
      </w:r>
      <w:bookmarkEnd w:id="1"/>
    </w:p>
    <w:p w:rsidR="003951BF" w:rsidRPr="002607CE" w:rsidP="00796B47" w14:paraId="09A58C89" w14:textId="7C004E8C">
      <w:pPr>
        <w:pStyle w:val="ICFBullet1"/>
        <w:rPr>
          <w:rFonts w:ascii="Calibri" w:hAnsi="Calibri" w:cs="Calibri"/>
        </w:rPr>
      </w:pPr>
      <w:bookmarkStart w:id="2" w:name="_Toc146723195"/>
      <w:bookmarkStart w:id="3" w:name="_Toc164755066"/>
      <w:r w:rsidRPr="002607CE">
        <w:rPr>
          <w:rFonts w:ascii="Calibri" w:hAnsi="Calibri" w:cs="Calibri"/>
        </w:rPr>
        <w:t>Hello!</w:t>
      </w:r>
      <w:r w:rsidRPr="002607CE" w:rsidR="00BE3D65">
        <w:rPr>
          <w:rFonts w:ascii="Calibri" w:hAnsi="Calibri" w:cs="Calibri"/>
        </w:rPr>
        <w:t xml:space="preserve"> </w:t>
      </w:r>
      <w:r w:rsidRPr="002607CE">
        <w:rPr>
          <w:rFonts w:ascii="Calibri" w:hAnsi="Calibri" w:cs="Calibri"/>
        </w:rPr>
        <w:t>My name is [</w:t>
      </w:r>
      <w:r w:rsidRPr="002607CE">
        <w:rPr>
          <w:rFonts w:ascii="Calibri" w:hAnsi="Calibri" w:cs="Calibri"/>
          <w:i/>
          <w:iCs/>
        </w:rPr>
        <w:t>insert name</w:t>
      </w:r>
      <w:r w:rsidRPr="002607CE">
        <w:rPr>
          <w:rFonts w:ascii="Calibri" w:hAnsi="Calibri" w:cs="Calibri"/>
        </w:rPr>
        <w:t>] and I’m a survey researcher at ICF.</w:t>
      </w:r>
      <w:r w:rsidRPr="002607CE" w:rsidR="00BE3D65">
        <w:rPr>
          <w:rFonts w:ascii="Calibri" w:hAnsi="Calibri" w:cs="Calibri"/>
        </w:rPr>
        <w:t xml:space="preserve"> </w:t>
      </w:r>
      <w:r w:rsidRPr="002607CE">
        <w:rPr>
          <w:rFonts w:ascii="Calibri" w:hAnsi="Calibri" w:cs="Calibri"/>
        </w:rPr>
        <w:t xml:space="preserve">So nice to meet you and glad you </w:t>
      </w:r>
      <w:r w:rsidRPr="002607CE">
        <w:rPr>
          <w:rFonts w:ascii="Calibri" w:hAnsi="Calibri" w:cs="Calibri"/>
        </w:rPr>
        <w:t>are able to</w:t>
      </w:r>
      <w:r w:rsidRPr="002607CE">
        <w:rPr>
          <w:rFonts w:ascii="Calibri" w:hAnsi="Calibri" w:cs="Calibri"/>
        </w:rPr>
        <w:t xml:space="preserve"> join this interview today.</w:t>
      </w:r>
      <w:r w:rsidRPr="002607CE" w:rsidR="00CF658C">
        <w:rPr>
          <w:rFonts w:ascii="Calibri" w:hAnsi="Calibri" w:cs="Calibri"/>
        </w:rPr>
        <w:t xml:space="preserve"> </w:t>
      </w:r>
      <w:bookmarkStart w:id="4" w:name="_Toc146723196"/>
      <w:bookmarkEnd w:id="2"/>
      <w:r w:rsidRPr="002607CE">
        <w:rPr>
          <w:rFonts w:ascii="Calibri" w:hAnsi="Calibri" w:cs="Calibri"/>
        </w:rPr>
        <w:t>I also want to introduce [</w:t>
      </w:r>
      <w:r w:rsidRPr="002607CE">
        <w:rPr>
          <w:rFonts w:ascii="Calibri" w:hAnsi="Calibri" w:cs="Calibri"/>
          <w:i/>
          <w:iCs/>
        </w:rPr>
        <w:t>insert names(s)</w:t>
      </w:r>
      <w:r w:rsidRPr="002607CE">
        <w:rPr>
          <w:rFonts w:ascii="Calibri" w:hAnsi="Calibri" w:cs="Calibri"/>
        </w:rPr>
        <w:t>] who is here on the call to help observe and take notes.</w:t>
      </w:r>
      <w:bookmarkEnd w:id="3"/>
    </w:p>
    <w:p w:rsidR="00AE35EB" w:rsidRPr="002607CE" w:rsidP="00796B47" w14:paraId="5B248745" w14:textId="1398C05B">
      <w:pPr>
        <w:pStyle w:val="ICFBullet1"/>
        <w:rPr>
          <w:rFonts w:ascii="Calibri" w:hAnsi="Calibri" w:cs="Calibri"/>
          <w:b/>
        </w:rPr>
      </w:pPr>
      <w:bookmarkStart w:id="5" w:name="_Toc164755067"/>
      <w:r w:rsidRPr="002607CE">
        <w:rPr>
          <w:rFonts w:ascii="Calibri" w:hAnsi="Calibri" w:cs="Calibri"/>
        </w:rPr>
        <w:t>Before we get started, can I confirm</w:t>
      </w:r>
      <w:r w:rsidRPr="002607CE" w:rsidR="00C3133C">
        <w:rPr>
          <w:rFonts w:ascii="Calibri" w:hAnsi="Calibri" w:cs="Calibri"/>
        </w:rPr>
        <w:t xml:space="preserve"> that you are [</w:t>
      </w:r>
      <w:r w:rsidRPr="002607CE" w:rsidR="00C3133C">
        <w:rPr>
          <w:rFonts w:ascii="Calibri" w:hAnsi="Calibri" w:cs="Calibri"/>
          <w:i/>
        </w:rPr>
        <w:t>insert name</w:t>
      </w:r>
      <w:r w:rsidRPr="002607CE" w:rsidR="00C3133C">
        <w:rPr>
          <w:rFonts w:ascii="Calibri" w:hAnsi="Calibri" w:cs="Calibri"/>
        </w:rPr>
        <w:t>]</w:t>
      </w:r>
      <w:r w:rsidRPr="002607CE" w:rsidR="00A02FE3">
        <w:rPr>
          <w:rFonts w:ascii="Calibri" w:hAnsi="Calibri" w:cs="Calibri"/>
        </w:rPr>
        <w:t xml:space="preserve"> from [</w:t>
      </w:r>
      <w:r w:rsidRPr="002607CE" w:rsidR="00A02FE3">
        <w:rPr>
          <w:rFonts w:ascii="Calibri" w:hAnsi="Calibri" w:cs="Calibri"/>
          <w:i/>
          <w:iCs/>
        </w:rPr>
        <w:t>VSP name</w:t>
      </w:r>
      <w:r w:rsidRPr="002607CE" w:rsidR="00A02FE3">
        <w:rPr>
          <w:rFonts w:ascii="Calibri" w:hAnsi="Calibri" w:cs="Calibri"/>
        </w:rPr>
        <w:t>]</w:t>
      </w:r>
      <w:r w:rsidRPr="002607CE" w:rsidR="00C3133C">
        <w:rPr>
          <w:rFonts w:ascii="Calibri" w:hAnsi="Calibri" w:cs="Calibri"/>
        </w:rPr>
        <w:t>?</w:t>
      </w:r>
      <w:bookmarkEnd w:id="5"/>
      <w:r w:rsidRPr="002607CE" w:rsidR="00C3133C">
        <w:rPr>
          <w:rFonts w:ascii="Calibri" w:hAnsi="Calibri" w:cs="Calibri"/>
        </w:rPr>
        <w:t xml:space="preserve"> </w:t>
      </w:r>
      <w:bookmarkStart w:id="6" w:name="_Toc164755068"/>
      <w:bookmarkEnd w:id="4"/>
    </w:p>
    <w:p w:rsidR="00CD3BBE" w:rsidRPr="002607CE" w:rsidP="009E1269" w14:paraId="48ED0FB7" w14:textId="5CF8A404">
      <w:pPr>
        <w:pStyle w:val="ICFHeading3"/>
        <w:numPr>
          <w:ilvl w:val="1"/>
          <w:numId w:val="3"/>
        </w:numPr>
        <w:rPr>
          <w:rFonts w:ascii="Calibri" w:hAnsi="Calibri" w:cs="Calibri"/>
          <w:b w:val="0"/>
          <w:i/>
          <w:color w:val="auto"/>
          <w:sz w:val="20"/>
          <w:szCs w:val="20"/>
        </w:rPr>
      </w:pPr>
      <w:bookmarkStart w:id="7" w:name="_Toc164762732"/>
      <w:r w:rsidRPr="002607CE">
        <w:rPr>
          <w:rFonts w:ascii="Calibri" w:hAnsi="Calibri" w:cs="Calibri"/>
          <w:b w:val="0"/>
          <w:i/>
          <w:color w:val="auto"/>
          <w:sz w:val="20"/>
          <w:szCs w:val="20"/>
        </w:rPr>
        <w:t xml:space="preserve">If relevant, confirm any information from the screener that will be needed to test their survey items </w:t>
      </w:r>
      <w:r w:rsidRPr="002607CE" w:rsidR="00772F31">
        <w:rPr>
          <w:rFonts w:ascii="Calibri" w:hAnsi="Calibri" w:cs="Calibri"/>
          <w:b w:val="0"/>
          <w:bCs w:val="0"/>
          <w:i/>
          <w:iCs/>
          <w:color w:val="auto"/>
          <w:sz w:val="20"/>
          <w:szCs w:val="20"/>
        </w:rPr>
        <w:t>or helpful context</w:t>
      </w:r>
      <w:r w:rsidRPr="002607CE">
        <w:rPr>
          <w:rFonts w:ascii="Calibri" w:hAnsi="Calibri" w:cs="Calibri"/>
          <w:b w:val="0"/>
          <w:bCs w:val="0"/>
          <w:i/>
          <w:iCs/>
          <w:color w:val="auto"/>
          <w:sz w:val="20"/>
          <w:szCs w:val="20"/>
        </w:rPr>
        <w:t xml:space="preserve"> </w:t>
      </w:r>
      <w:r w:rsidRPr="002607CE">
        <w:rPr>
          <w:rFonts w:ascii="Calibri" w:hAnsi="Calibri" w:cs="Calibri"/>
          <w:b w:val="0"/>
          <w:i/>
          <w:color w:val="auto"/>
          <w:sz w:val="20"/>
          <w:szCs w:val="20"/>
        </w:rPr>
        <w:t>(such as their VSP type)</w:t>
      </w:r>
      <w:bookmarkEnd w:id="7"/>
      <w:r w:rsidRPr="002607CE">
        <w:rPr>
          <w:rFonts w:ascii="Calibri" w:hAnsi="Calibri" w:cs="Calibri"/>
          <w:b w:val="0"/>
          <w:i/>
          <w:color w:val="auto"/>
          <w:sz w:val="20"/>
          <w:szCs w:val="20"/>
        </w:rPr>
        <w:t xml:space="preserve">. </w:t>
      </w:r>
    </w:p>
    <w:bookmarkEnd w:id="6"/>
    <w:p w:rsidR="00103984" w:rsidP="00796B47" w14:paraId="3E96735E" w14:textId="00F753BE">
      <w:pPr>
        <w:pStyle w:val="ICFBullet1"/>
        <w:rPr>
          <w:rFonts w:ascii="Calibri" w:hAnsi="Calibri" w:cs="Calibri"/>
        </w:rPr>
      </w:pPr>
      <w:r w:rsidRPr="002607CE">
        <w:rPr>
          <w:rFonts w:ascii="Calibri" w:hAnsi="Calibri" w:cs="Calibri"/>
        </w:rPr>
        <w:t xml:space="preserve">Is this still a good time for you? I’ll remind you that </w:t>
      </w:r>
      <w:r w:rsidRPr="002607CE" w:rsidR="00360867">
        <w:rPr>
          <w:rFonts w:ascii="Calibri" w:hAnsi="Calibri" w:cs="Calibri"/>
        </w:rPr>
        <w:t xml:space="preserve">this interview will be up to </w:t>
      </w:r>
      <w:r w:rsidRPr="002607CE" w:rsidR="000572B6">
        <w:rPr>
          <w:rFonts w:ascii="Calibri" w:hAnsi="Calibri" w:cs="Calibri"/>
        </w:rPr>
        <w:t>6</w:t>
      </w:r>
      <w:r w:rsidRPr="002607CE">
        <w:rPr>
          <w:rFonts w:ascii="Calibri" w:hAnsi="Calibri" w:cs="Calibri"/>
        </w:rPr>
        <w:t>0 minutes</w:t>
      </w:r>
      <w:r w:rsidRPr="002607CE" w:rsidR="00360867">
        <w:rPr>
          <w:rFonts w:ascii="Calibri" w:hAnsi="Calibri" w:cs="Calibri"/>
        </w:rPr>
        <w:t xml:space="preserve"> and it’s best if you are in a private, quiet space without any interruptions for that time. </w:t>
      </w:r>
    </w:p>
    <w:p w:rsidR="007C1B50" w:rsidP="007C1B50" w14:paraId="55AB2FFF" w14:textId="77777777">
      <w:pPr>
        <w:pStyle w:val="ICFBullet1"/>
        <w:numPr>
          <w:ilvl w:val="0"/>
          <w:numId w:val="0"/>
        </w:numPr>
        <w:rPr>
          <w:rFonts w:ascii="Calibri" w:hAnsi="Calibri" w:cs="Calibri"/>
        </w:rPr>
      </w:pPr>
    </w:p>
    <w:p w:rsidR="007C1B50" w:rsidRPr="007C1B50" w:rsidP="007C1B50" w14:paraId="75D02A71" w14:textId="410D5FB5">
      <w:pPr>
        <w:pStyle w:val="Instruction"/>
        <w:rPr>
          <w:rFonts w:ascii="Calibri" w:hAnsi="Calibri" w:cs="Calibri"/>
          <w:b/>
          <w:szCs w:val="22"/>
        </w:rPr>
      </w:pPr>
      <w:r w:rsidRPr="00576EB0">
        <w:rPr>
          <w:rFonts w:ascii="Calibri" w:hAnsi="Calibri" w:cs="Calibri"/>
          <w:b/>
          <w:bCs/>
          <w:szCs w:val="22"/>
        </w:rPr>
        <w:t>&lt;</w:t>
      </w:r>
      <w:r w:rsidR="004D1141">
        <w:rPr>
          <w:rFonts w:ascii="Calibri" w:hAnsi="Calibri" w:cs="Calibri"/>
          <w:b/>
          <w:bCs/>
          <w:szCs w:val="22"/>
        </w:rPr>
        <w:t xml:space="preserve">If the </w:t>
      </w:r>
      <w:r>
        <w:rPr>
          <w:rFonts w:ascii="Calibri" w:hAnsi="Calibri" w:cs="Calibri"/>
          <w:b/>
          <w:bCs/>
          <w:szCs w:val="22"/>
        </w:rPr>
        <w:t xml:space="preserve">respondent has already returned the consent form, </w:t>
      </w:r>
      <w:r w:rsidR="004D1141">
        <w:rPr>
          <w:rFonts w:ascii="Calibri" w:hAnsi="Calibri" w:cs="Calibri"/>
          <w:b/>
          <w:bCs/>
          <w:szCs w:val="22"/>
        </w:rPr>
        <w:t xml:space="preserve">ask if they have any questions. If the respondent has not returned the consent form, </w:t>
      </w:r>
      <w:r>
        <w:rPr>
          <w:rFonts w:ascii="Calibri" w:hAnsi="Calibri" w:cs="Calibri"/>
          <w:b/>
          <w:bCs/>
          <w:szCs w:val="22"/>
        </w:rPr>
        <w:t>read through the consent form with the respondent, ask if they have any questions, and confirm their willingness to participate.</w:t>
      </w:r>
      <w:r w:rsidRPr="00576EB0">
        <w:rPr>
          <w:rFonts w:ascii="Calibri" w:hAnsi="Calibri" w:cs="Calibri"/>
          <w:b/>
          <w:bCs/>
          <w:szCs w:val="22"/>
        </w:rPr>
        <w:t>&gt;</w:t>
      </w:r>
    </w:p>
    <w:p w:rsidR="00B57F15" w:rsidRPr="002607CE" w:rsidP="00B57F15" w14:paraId="039277FC" w14:textId="16616751">
      <w:pPr>
        <w:pStyle w:val="ICFHeading3"/>
        <w:tabs>
          <w:tab w:val="left" w:pos="919"/>
        </w:tabs>
        <w:rPr>
          <w:rFonts w:ascii="Calibri" w:hAnsi="Calibri" w:cs="Calibri"/>
          <w:sz w:val="12"/>
          <w:szCs w:val="12"/>
        </w:rPr>
      </w:pPr>
      <w:bookmarkStart w:id="8" w:name="_Toc164755069"/>
      <w:r w:rsidRPr="002607CE">
        <w:rPr>
          <w:rFonts w:ascii="Calibri" w:hAnsi="Calibri" w:cs="Calibri"/>
        </w:rPr>
        <w:tab/>
      </w:r>
    </w:p>
    <w:p w:rsidR="00D877F6" w:rsidRPr="002607CE" w:rsidP="004054D3" w14:paraId="6360A642" w14:textId="20309A0C">
      <w:pPr>
        <w:pStyle w:val="ICFHeading3"/>
        <w:rPr>
          <w:rFonts w:ascii="Calibri" w:hAnsi="Calibri" w:cs="Calibri"/>
        </w:rPr>
      </w:pPr>
      <w:r w:rsidRPr="002607CE">
        <w:rPr>
          <w:rFonts w:ascii="Calibri" w:hAnsi="Calibri" w:cs="Calibri"/>
        </w:rPr>
        <w:t>Project Overview and Interview Expectations</w:t>
      </w:r>
      <w:bookmarkEnd w:id="8"/>
      <w:r w:rsidRPr="002607CE">
        <w:rPr>
          <w:rFonts w:ascii="Calibri" w:hAnsi="Calibri" w:cs="Calibri"/>
        </w:rPr>
        <w:t xml:space="preserve"> </w:t>
      </w:r>
    </w:p>
    <w:p w:rsidR="00AC13A5" w:rsidRPr="002607CE" w:rsidP="001C7FDB" w14:paraId="78E949BD" w14:textId="77777777">
      <w:pPr>
        <w:pStyle w:val="Instruction"/>
        <w:rPr>
          <w:rFonts w:ascii="Calibri" w:hAnsi="Calibri" w:cs="Calibri"/>
          <w:i w:val="0"/>
        </w:rPr>
      </w:pPr>
      <w:r w:rsidRPr="002607CE">
        <w:rPr>
          <w:rFonts w:ascii="Calibri" w:hAnsi="Calibri" w:cs="Calibri"/>
        </w:rPr>
        <w:t>Here's how the interview works:</w:t>
      </w:r>
    </w:p>
    <w:p w:rsidR="00AC13A5" w:rsidRPr="002607CE" w:rsidP="00796B47" w14:paraId="28BEE2F4" w14:textId="77777777">
      <w:pPr>
        <w:pStyle w:val="ICFBullet1"/>
        <w:rPr>
          <w:rFonts w:ascii="Calibri" w:hAnsi="Calibri" w:cs="Calibri"/>
        </w:rPr>
      </w:pPr>
      <w:r w:rsidRPr="002607CE">
        <w:rPr>
          <w:rFonts w:ascii="Calibri" w:hAnsi="Calibri" w:cs="Calibri"/>
        </w:rPr>
        <w:t>I will be showing you a series of questions on PowerPoint slides.</w:t>
      </w:r>
    </w:p>
    <w:p w:rsidR="00AC13A5" w:rsidRPr="002607CE" w:rsidP="00796B47" w14:paraId="3E1577E4" w14:textId="77777777">
      <w:pPr>
        <w:pStyle w:val="ICFBullet1"/>
        <w:rPr>
          <w:rFonts w:ascii="Calibri" w:hAnsi="Calibri" w:cs="Calibri"/>
        </w:rPr>
      </w:pPr>
      <w:r w:rsidRPr="002607CE">
        <w:rPr>
          <w:rFonts w:ascii="Calibri" w:hAnsi="Calibri" w:cs="Calibri"/>
        </w:rPr>
        <w:t xml:space="preserve">Read each question to yourself and tell me how you would answer it. </w:t>
      </w:r>
    </w:p>
    <w:p w:rsidR="00AC13A5" w:rsidRPr="002607CE" w:rsidP="00796B47" w14:paraId="58A54A15" w14:textId="77777777">
      <w:pPr>
        <w:pStyle w:val="ICFBullet1"/>
        <w:rPr>
          <w:rFonts w:ascii="Calibri" w:hAnsi="Calibri" w:cs="Calibri"/>
        </w:rPr>
      </w:pPr>
      <w:r w:rsidRPr="002607CE">
        <w:rPr>
          <w:rFonts w:ascii="Calibri" w:hAnsi="Calibri" w:cs="Calibri"/>
        </w:rPr>
        <w:t xml:space="preserve">Please share out loud what you’re thinking as you read and answer each question and how you come up with your answer. </w:t>
      </w:r>
    </w:p>
    <w:p w:rsidR="00AC13A5" w:rsidRPr="002607CE" w:rsidP="00796B47" w14:paraId="5817E2D1" w14:textId="77777777">
      <w:pPr>
        <w:pStyle w:val="ICFBullet1"/>
        <w:rPr>
          <w:rFonts w:ascii="Calibri" w:hAnsi="Calibri" w:cs="Calibri"/>
        </w:rPr>
      </w:pPr>
      <w:r w:rsidRPr="002607CE">
        <w:rPr>
          <w:rFonts w:ascii="Calibri" w:hAnsi="Calibri" w:cs="Calibri"/>
        </w:rPr>
        <w:t xml:space="preserve">After each answer, I will ask you some questions, too. These might include how you interpreted particular words or phrases, and whether the question and response options are clear. </w:t>
      </w:r>
    </w:p>
    <w:p w:rsidR="00AC13A5" w:rsidRPr="002607CE" w:rsidP="00796B47" w14:paraId="276547F1" w14:textId="77777777">
      <w:pPr>
        <w:pStyle w:val="ICFBullet1"/>
        <w:rPr>
          <w:rFonts w:ascii="Calibri" w:hAnsi="Calibri" w:cs="Calibri"/>
        </w:rPr>
      </w:pPr>
      <w:r w:rsidRPr="002607CE">
        <w:rPr>
          <w:rFonts w:ascii="Calibri" w:hAnsi="Calibri" w:cs="Calibri"/>
        </w:rPr>
        <w:t xml:space="preserve">There are no wrong answers to the survey questions, or to my follow-up questions. I didn’t write these questions, so feel free to tell me if they are hard to answer, or don’t make sense. </w:t>
      </w:r>
    </w:p>
    <w:p w:rsidR="00D877F6" w:rsidRPr="002607CE" w:rsidP="00796B47" w14:paraId="69260359" w14:textId="0EE5DE31">
      <w:pPr>
        <w:pStyle w:val="ICFBullet1"/>
        <w:rPr>
          <w:rFonts w:ascii="Calibri" w:hAnsi="Calibri" w:cs="Calibri"/>
        </w:rPr>
      </w:pPr>
      <w:r w:rsidRPr="002607CE">
        <w:rPr>
          <w:rFonts w:ascii="Calibri" w:hAnsi="Calibri" w:cs="Calibri"/>
        </w:rPr>
        <w:t>Do you have any questions so far?</w:t>
      </w:r>
    </w:p>
    <w:p w:rsidR="00732132" w:rsidRPr="002607CE" w:rsidP="004054D3" w14:paraId="24606B6F" w14:textId="77777777">
      <w:pPr>
        <w:pStyle w:val="ICFHeading3"/>
        <w:rPr>
          <w:rFonts w:ascii="Calibri" w:hAnsi="Calibri" w:cs="Calibri"/>
          <w:sz w:val="12"/>
          <w:szCs w:val="12"/>
          <w:highlight w:val="yellow"/>
        </w:rPr>
      </w:pPr>
    </w:p>
    <w:p w:rsidR="005F154B" w:rsidRPr="002607CE" w:rsidP="004054D3" w14:paraId="5FB567B9" w14:textId="2EE86466">
      <w:pPr>
        <w:pStyle w:val="ICFHeading3"/>
        <w:rPr>
          <w:rFonts w:ascii="Calibri" w:hAnsi="Calibri" w:cs="Calibri"/>
        </w:rPr>
      </w:pPr>
      <w:r w:rsidRPr="002607CE">
        <w:rPr>
          <w:rFonts w:ascii="Calibri" w:hAnsi="Calibri" w:cs="Calibri"/>
        </w:rPr>
        <w:t xml:space="preserve">Screen-Sharing </w:t>
      </w:r>
    </w:p>
    <w:p w:rsidR="00A271E3" w:rsidRPr="002607CE" w:rsidP="00796B47" w14:paraId="3CFB0AF3" w14:textId="16820551">
      <w:pPr>
        <w:pStyle w:val="ICFBullet1"/>
        <w:rPr>
          <w:rFonts w:ascii="Calibri" w:hAnsi="Calibri" w:cs="Calibri"/>
        </w:rPr>
      </w:pPr>
      <w:bookmarkStart w:id="9" w:name="_Toc164755077"/>
      <w:r w:rsidRPr="002607CE">
        <w:rPr>
          <w:rFonts w:ascii="Calibri" w:hAnsi="Calibri" w:cs="Calibri"/>
        </w:rPr>
        <w:t>You’ll see a survey item</w:t>
      </w:r>
      <w:r w:rsidRPr="002607CE" w:rsidR="00B62810">
        <w:rPr>
          <w:rFonts w:ascii="Calibri" w:hAnsi="Calibri" w:cs="Calibri"/>
        </w:rPr>
        <w:t xml:space="preserve"> on your </w:t>
      </w:r>
      <w:r w:rsidRPr="002607CE" w:rsidR="00B62810">
        <w:rPr>
          <w:rFonts w:ascii="Calibri" w:hAnsi="Calibri" w:cs="Calibri"/>
        </w:rPr>
        <w:t>screen</w:t>
      </w:r>
      <w:r w:rsidRPr="002607CE">
        <w:rPr>
          <w:rFonts w:ascii="Calibri" w:hAnsi="Calibri" w:cs="Calibri"/>
        </w:rPr>
        <w:t>.</w:t>
      </w:r>
      <w:r w:rsidRPr="002607CE" w:rsidR="001C3258">
        <w:rPr>
          <w:rFonts w:ascii="Calibri" w:hAnsi="Calibri" w:cs="Calibri"/>
        </w:rPr>
        <w:t>*</w:t>
      </w:r>
      <w:r w:rsidRPr="002607CE" w:rsidR="00BE3D65">
        <w:rPr>
          <w:rFonts w:ascii="Calibri" w:hAnsi="Calibri" w:cs="Calibri"/>
        </w:rPr>
        <w:t xml:space="preserve"> </w:t>
      </w:r>
      <w:r w:rsidRPr="002607CE">
        <w:rPr>
          <w:rFonts w:ascii="Calibri" w:hAnsi="Calibri" w:cs="Calibri"/>
        </w:rPr>
        <w:t xml:space="preserve">Note </w:t>
      </w:r>
      <w:r w:rsidRPr="002607CE" w:rsidR="007F2EF9">
        <w:rPr>
          <w:rFonts w:ascii="Calibri" w:hAnsi="Calibri" w:cs="Calibri"/>
        </w:rPr>
        <w:t>that this only looks like it would if you were taking this on the web, but</w:t>
      </w:r>
      <w:r w:rsidRPr="002607CE">
        <w:rPr>
          <w:rFonts w:ascii="Calibri" w:hAnsi="Calibri" w:cs="Calibri"/>
        </w:rPr>
        <w:t xml:space="preserve"> you can</w:t>
      </w:r>
      <w:r w:rsidRPr="002607CE" w:rsidR="00160BAD">
        <w:rPr>
          <w:rFonts w:ascii="Calibri" w:hAnsi="Calibri" w:cs="Calibri"/>
        </w:rPr>
        <w:t>’t</w:t>
      </w:r>
      <w:r w:rsidRPr="002607CE">
        <w:rPr>
          <w:rFonts w:ascii="Calibri" w:hAnsi="Calibri" w:cs="Calibri"/>
        </w:rPr>
        <w:t xml:space="preserve"> actually click to answer it</w:t>
      </w:r>
      <w:r w:rsidRPr="002607CE" w:rsidR="007F2EF9">
        <w:rPr>
          <w:rFonts w:ascii="Calibri" w:hAnsi="Calibri" w:cs="Calibri"/>
        </w:rPr>
        <w:t xml:space="preserve"> here.</w:t>
      </w:r>
      <w:bookmarkEnd w:id="9"/>
      <w:r w:rsidRPr="002607CE" w:rsidR="007F2EF9">
        <w:rPr>
          <w:rFonts w:ascii="Calibri" w:hAnsi="Calibri" w:cs="Calibri"/>
        </w:rPr>
        <w:t xml:space="preserve"> </w:t>
      </w:r>
    </w:p>
    <w:p w:rsidR="00D528DA" w:rsidRPr="002607CE" w:rsidP="00796B47" w14:paraId="32D91088" w14:textId="69C09177">
      <w:pPr>
        <w:pStyle w:val="ICFBullet1"/>
        <w:rPr>
          <w:rFonts w:ascii="Calibri" w:hAnsi="Calibri" w:cs="Calibri"/>
        </w:rPr>
      </w:pPr>
      <w:bookmarkStart w:id="10" w:name="_Toc164755078"/>
      <w:r w:rsidRPr="002607CE">
        <w:rPr>
          <w:rFonts w:ascii="Calibri" w:hAnsi="Calibri" w:cs="Calibri"/>
        </w:rPr>
        <w:t>L</w:t>
      </w:r>
      <w:r w:rsidRPr="002607CE" w:rsidR="00160BAD">
        <w:rPr>
          <w:rFonts w:ascii="Calibri" w:hAnsi="Calibri" w:cs="Calibri"/>
        </w:rPr>
        <w:t>ike I mentioned, we’ll walk through this one question at a time.</w:t>
      </w:r>
      <w:bookmarkEnd w:id="10"/>
      <w:r w:rsidRPr="002607CE" w:rsidR="00BE3D65">
        <w:rPr>
          <w:rFonts w:ascii="Calibri" w:hAnsi="Calibri" w:cs="Calibri"/>
        </w:rPr>
        <w:t xml:space="preserve"> </w:t>
      </w:r>
    </w:p>
    <w:p w:rsidR="005F154B" w:rsidRPr="002607CE" w:rsidP="00796B47" w14:paraId="1690DF2C" w14:textId="6A2819C3">
      <w:pPr>
        <w:pStyle w:val="ICFBullet1"/>
        <w:rPr>
          <w:rFonts w:ascii="Calibri" w:hAnsi="Calibri" w:cs="Calibri"/>
        </w:rPr>
      </w:pPr>
      <w:bookmarkStart w:id="11" w:name="_Toc164755079"/>
      <w:r w:rsidRPr="002607CE">
        <w:rPr>
          <w:rFonts w:ascii="Calibri" w:hAnsi="Calibri" w:cs="Calibri"/>
        </w:rPr>
        <w:t>P</w:t>
      </w:r>
      <w:r w:rsidRPr="002607CE" w:rsidR="00160BAD">
        <w:rPr>
          <w:rFonts w:ascii="Calibri" w:hAnsi="Calibri" w:cs="Calibri"/>
        </w:rPr>
        <w:t>lease</w:t>
      </w:r>
      <w:r w:rsidRPr="002607CE" w:rsidR="000A0718">
        <w:rPr>
          <w:rFonts w:ascii="Calibri" w:hAnsi="Calibri" w:cs="Calibri"/>
        </w:rPr>
        <w:t>,</w:t>
      </w:r>
      <w:r w:rsidRPr="002607CE" w:rsidR="00160BAD">
        <w:rPr>
          <w:rFonts w:ascii="Calibri" w:hAnsi="Calibri" w:cs="Calibri"/>
        </w:rPr>
        <w:t xml:space="preserve"> when you are </w:t>
      </w:r>
      <w:r w:rsidRPr="002607CE" w:rsidR="00B62810">
        <w:rPr>
          <w:rFonts w:ascii="Calibri" w:hAnsi="Calibri" w:cs="Calibri"/>
        </w:rPr>
        <w:t>ready,</w:t>
      </w:r>
      <w:r w:rsidRPr="002607CE" w:rsidR="00160BAD">
        <w:rPr>
          <w:rFonts w:ascii="Calibri" w:hAnsi="Calibri" w:cs="Calibri"/>
        </w:rPr>
        <w:t xml:space="preserve"> go ahead and read this</w:t>
      </w:r>
      <w:r w:rsidRPr="002607CE" w:rsidR="00732A4D">
        <w:rPr>
          <w:rFonts w:ascii="Calibri" w:hAnsi="Calibri" w:cs="Calibri"/>
        </w:rPr>
        <w:t xml:space="preserve"> </w:t>
      </w:r>
      <w:r w:rsidRPr="002607CE" w:rsidR="000A0718">
        <w:rPr>
          <w:rFonts w:ascii="Calibri" w:hAnsi="Calibri" w:cs="Calibri"/>
        </w:rPr>
        <w:t>item and let me know how you would answer it.</w:t>
      </w:r>
      <w:r w:rsidRPr="002607CE" w:rsidR="00BE3D65">
        <w:rPr>
          <w:rFonts w:ascii="Calibri" w:hAnsi="Calibri" w:cs="Calibri"/>
        </w:rPr>
        <w:t xml:space="preserve"> </w:t>
      </w:r>
      <w:r w:rsidRPr="002607CE" w:rsidR="000A0718">
        <w:rPr>
          <w:rFonts w:ascii="Calibri" w:hAnsi="Calibri" w:cs="Calibri"/>
        </w:rPr>
        <w:t>Try to talk through how you come up with your answer as you decide.</w:t>
      </w:r>
      <w:bookmarkEnd w:id="11"/>
      <w:r w:rsidRPr="002607CE" w:rsidR="000A0718">
        <w:rPr>
          <w:rFonts w:ascii="Calibri" w:hAnsi="Calibri" w:cs="Calibri"/>
        </w:rPr>
        <w:t xml:space="preserve"> </w:t>
      </w:r>
    </w:p>
    <w:p w:rsidR="00B57F15" w:rsidRPr="002607CE" w:rsidP="001C7FDB" w14:paraId="5305030D" w14:textId="77777777">
      <w:pPr>
        <w:pStyle w:val="Instruction"/>
        <w:rPr>
          <w:rFonts w:ascii="Calibri" w:hAnsi="Calibri" w:cs="Calibri"/>
          <w:highlight w:val="yellow"/>
        </w:rPr>
      </w:pPr>
    </w:p>
    <w:p w:rsidR="009270BF" w:rsidRPr="002607CE" w:rsidP="001C7FDB" w14:paraId="0003D17F" w14:textId="1BF515B5">
      <w:pPr>
        <w:pStyle w:val="Instruction"/>
        <w:rPr>
          <w:rFonts w:ascii="Calibri" w:hAnsi="Calibri" w:cs="Calibri"/>
        </w:rPr>
      </w:pPr>
      <w:r w:rsidRPr="002607CE">
        <w:rPr>
          <w:rFonts w:ascii="Calibri" w:hAnsi="Calibri" w:cs="Calibri"/>
        </w:rPr>
        <w:t>*Note, for interviews that begin with instructional/messaging text rather than survey questions, the script here can be modified to describe this as a “survey screen” and the details about “answering” the item omitted until you reach the first item that asks for a response. In this case, you will instead be asking them to provide their reactions/thoughts to the materials as they read them.</w:t>
      </w:r>
    </w:p>
    <w:p w:rsidR="009270BF" w:rsidRPr="002607CE" w:rsidP="001C7FDB" w14:paraId="706B6D2D" w14:textId="77777777">
      <w:pPr>
        <w:pStyle w:val="Instruction"/>
        <w:rPr>
          <w:rFonts w:ascii="Calibri" w:hAnsi="Calibri" w:cs="Calibri"/>
        </w:rPr>
      </w:pPr>
    </w:p>
    <w:p w:rsidR="00A043AF" w:rsidRPr="002607CE" w:rsidP="001C7FDB" w14:paraId="6C9C0111" w14:textId="2D88B3EE">
      <w:pPr>
        <w:pStyle w:val="Instruction"/>
        <w:rPr>
          <w:rFonts w:ascii="Calibri" w:hAnsi="Calibri" w:cs="Calibri"/>
        </w:rPr>
      </w:pPr>
      <w:r w:rsidRPr="002607CE">
        <w:rPr>
          <w:rFonts w:ascii="Calibri" w:hAnsi="Calibri" w:cs="Calibri"/>
        </w:rPr>
        <w:t xml:space="preserve">At this point, </w:t>
      </w:r>
      <w:r w:rsidRPr="002607CE" w:rsidR="009D64D2">
        <w:rPr>
          <w:rFonts w:ascii="Calibri" w:hAnsi="Calibri" w:cs="Calibri"/>
        </w:rPr>
        <w:t>the interviewer will</w:t>
      </w:r>
      <w:r w:rsidRPr="002607CE">
        <w:rPr>
          <w:rFonts w:ascii="Calibri" w:hAnsi="Calibri" w:cs="Calibri"/>
        </w:rPr>
        <w:t xml:space="preserve"> switch over to the item-by-item guide and use the probes for each </w:t>
      </w:r>
      <w:r w:rsidRPr="002607CE" w:rsidR="00DE41C3">
        <w:rPr>
          <w:rFonts w:ascii="Calibri" w:hAnsi="Calibri" w:cs="Calibri"/>
        </w:rPr>
        <w:t>survey question to guide discussion through the remainder of the interview</w:t>
      </w:r>
      <w:r w:rsidRPr="002607CE" w:rsidR="0053082A">
        <w:rPr>
          <w:rFonts w:ascii="Calibri" w:hAnsi="Calibri" w:cs="Calibri"/>
        </w:rPr>
        <w:t xml:space="preserve">. </w:t>
      </w:r>
      <w:r w:rsidRPr="002607CE" w:rsidR="00DE6138">
        <w:rPr>
          <w:rFonts w:ascii="Calibri" w:hAnsi="Calibri" w:cs="Calibri"/>
        </w:rPr>
        <w:t xml:space="preserve">As participants provide answers and respond to probes, try to respond in a neutral manner, using phrases like “thank you for that information.” </w:t>
      </w:r>
      <w:r w:rsidRPr="002607CE" w:rsidR="0053082A">
        <w:rPr>
          <w:rFonts w:ascii="Calibri" w:hAnsi="Calibri" w:cs="Calibri"/>
        </w:rPr>
        <w:t>As you move from one survey item to the next, you can use transitions such as “</w:t>
      </w:r>
      <w:r w:rsidRPr="002607CE" w:rsidR="006B18FE">
        <w:rPr>
          <w:rFonts w:ascii="Calibri" w:hAnsi="Calibri" w:cs="Calibri"/>
        </w:rPr>
        <w:t xml:space="preserve">moving on to the next item…”, “please read over the next question and let me know what you are thinking about…”, </w:t>
      </w:r>
      <w:r w:rsidRPr="002607CE" w:rsidR="00FE2E17">
        <w:rPr>
          <w:rFonts w:ascii="Calibri" w:hAnsi="Calibri" w:cs="Calibri"/>
        </w:rPr>
        <w:t xml:space="preserve">and </w:t>
      </w:r>
      <w:r w:rsidRPr="002607CE" w:rsidR="006B18FE">
        <w:rPr>
          <w:rFonts w:ascii="Calibri" w:hAnsi="Calibri" w:cs="Calibri"/>
        </w:rPr>
        <w:t>“go ahead and take a look at the next question on your screen</w:t>
      </w:r>
      <w:r w:rsidRPr="002607CE" w:rsidR="00FE2E17">
        <w:rPr>
          <w:rFonts w:ascii="Calibri" w:hAnsi="Calibri" w:cs="Calibri"/>
        </w:rPr>
        <w:t>.”</w:t>
      </w:r>
    </w:p>
    <w:p w:rsidR="00D41A8C" w:rsidRPr="002607CE" w:rsidP="00B00EFA" w14:paraId="27ED422D" w14:textId="31B5C0D6">
      <w:pPr>
        <w:pStyle w:val="QuestionHeader"/>
        <w:numPr>
          <w:ilvl w:val="0"/>
          <w:numId w:val="0"/>
        </w:numPr>
        <w:rPr>
          <w:rFonts w:ascii="Calibri" w:hAnsi="Calibri" w:cs="Calibri"/>
        </w:rPr>
      </w:pPr>
      <w:bookmarkStart w:id="12" w:name="_Toc164755080"/>
      <w:r w:rsidRPr="002607CE">
        <w:rPr>
          <w:rFonts w:ascii="Calibri" w:hAnsi="Calibri" w:cs="Calibri"/>
        </w:rPr>
        <w:t xml:space="preserve">S2. </w:t>
      </w:r>
      <w:r w:rsidRPr="002607CE">
        <w:rPr>
          <w:rFonts w:ascii="Calibri" w:hAnsi="Calibri" w:cs="Calibri"/>
        </w:rPr>
        <w:t>Ending the Interview</w:t>
      </w:r>
      <w:bookmarkEnd w:id="12"/>
    </w:p>
    <w:p w:rsidR="00197E9D" w:rsidRPr="002607CE" w:rsidP="001C7FDB" w14:paraId="5F5C5B8C" w14:textId="3961D11B">
      <w:pPr>
        <w:pStyle w:val="Instruction"/>
        <w:rPr>
          <w:rFonts w:ascii="Calibri" w:hAnsi="Calibri" w:cs="Calibri"/>
        </w:rPr>
      </w:pPr>
      <w:r w:rsidRPr="002607CE">
        <w:rPr>
          <w:rFonts w:ascii="Calibri" w:hAnsi="Calibri" w:cs="Calibri"/>
        </w:rPr>
        <w:t>Once you have concluded all the survey items</w:t>
      </w:r>
      <w:r w:rsidRPr="002607CE" w:rsidR="001B1338">
        <w:rPr>
          <w:rFonts w:ascii="Calibri" w:hAnsi="Calibri" w:cs="Calibri"/>
        </w:rPr>
        <w:t xml:space="preserve"> in the item-by-item guide with probes</w:t>
      </w:r>
      <w:r w:rsidRPr="002607CE">
        <w:rPr>
          <w:rFonts w:ascii="Calibri" w:hAnsi="Calibri" w:cs="Calibri"/>
        </w:rPr>
        <w:t xml:space="preserve">, please use the general script below to </w:t>
      </w:r>
      <w:r w:rsidRPr="002607CE" w:rsidR="008715A8">
        <w:rPr>
          <w:rFonts w:ascii="Calibri" w:hAnsi="Calibri" w:cs="Calibri"/>
        </w:rPr>
        <w:t>end the interview</w:t>
      </w:r>
      <w:r w:rsidRPr="002607CE">
        <w:rPr>
          <w:rFonts w:ascii="Calibri" w:hAnsi="Calibri" w:cs="Calibri"/>
        </w:rPr>
        <w:t>:</w:t>
      </w:r>
    </w:p>
    <w:p w:rsidR="00B57F15" w:rsidRPr="002607CE" w:rsidP="004054D3" w14:paraId="7CBA4B6D" w14:textId="77777777">
      <w:pPr>
        <w:pStyle w:val="ICFHeading3"/>
        <w:rPr>
          <w:rFonts w:ascii="Calibri" w:hAnsi="Calibri" w:cs="Calibri"/>
          <w:sz w:val="12"/>
          <w:szCs w:val="12"/>
        </w:rPr>
      </w:pPr>
      <w:bookmarkStart w:id="13" w:name="_Toc164755081"/>
    </w:p>
    <w:p w:rsidR="00197E9D" w:rsidRPr="002607CE" w:rsidP="004054D3" w14:paraId="47566CF0" w14:textId="6ED398A2">
      <w:pPr>
        <w:pStyle w:val="ICFHeading3"/>
        <w:rPr>
          <w:rFonts w:ascii="Calibri" w:hAnsi="Calibri" w:cs="Calibri"/>
        </w:rPr>
      </w:pPr>
      <w:r w:rsidRPr="002607CE">
        <w:rPr>
          <w:rFonts w:ascii="Calibri" w:hAnsi="Calibri" w:cs="Calibri"/>
        </w:rPr>
        <w:t>Thank Participant</w:t>
      </w:r>
      <w:bookmarkEnd w:id="13"/>
      <w:r w:rsidRPr="002607CE" w:rsidR="004054D3">
        <w:rPr>
          <w:rFonts w:ascii="Calibri" w:hAnsi="Calibri" w:cs="Calibri"/>
        </w:rPr>
        <w:t xml:space="preserve"> </w:t>
      </w:r>
    </w:p>
    <w:p w:rsidR="00852B6F" w:rsidRPr="002607CE" w:rsidP="00796B47" w14:paraId="6680256D" w14:textId="576FFD51">
      <w:pPr>
        <w:pStyle w:val="ICFBullet1"/>
        <w:rPr>
          <w:rFonts w:ascii="Calibri" w:hAnsi="Calibri" w:cs="Calibri"/>
        </w:rPr>
      </w:pPr>
      <w:r w:rsidRPr="002607CE">
        <w:rPr>
          <w:rFonts w:ascii="Calibri" w:hAnsi="Calibri" w:cs="Calibri"/>
        </w:rPr>
        <w:t>That is all I have for today.</w:t>
      </w:r>
      <w:r w:rsidRPr="002607CE" w:rsidR="00BE3D65">
        <w:rPr>
          <w:rFonts w:ascii="Calibri" w:hAnsi="Calibri" w:cs="Calibri"/>
        </w:rPr>
        <w:t xml:space="preserve"> </w:t>
      </w:r>
      <w:r w:rsidRPr="002607CE">
        <w:rPr>
          <w:rFonts w:ascii="Calibri" w:hAnsi="Calibri" w:cs="Calibri"/>
        </w:rPr>
        <w:t>Thank you so much for being part of this interview and giving us your valuable insights for this survey.</w:t>
      </w:r>
    </w:p>
    <w:p w:rsidR="005E609B" w:rsidRPr="002607CE" w:rsidP="00796B47" w14:paraId="57718E2C" w14:textId="6B48FBBC">
      <w:pPr>
        <w:pStyle w:val="ICFBullet1"/>
        <w:rPr>
          <w:rFonts w:ascii="Calibri" w:hAnsi="Calibri" w:cs="Calibri"/>
        </w:rPr>
      </w:pPr>
      <w:r>
        <w:rPr>
          <w:rFonts w:ascii="Calibri" w:hAnsi="Calibri" w:cs="Calibri"/>
        </w:rPr>
        <w:t xml:space="preserve">An ICF team member will be reaching out in about 24 hours with information about how to redeem your $50 incentive for participating in this interview. </w:t>
      </w:r>
    </w:p>
    <w:p w:rsidR="004C2F02" w:rsidRPr="002607CE" w:rsidP="00796B47" w14:paraId="27311E2C" w14:textId="7F180480">
      <w:pPr>
        <w:pStyle w:val="ICFBullet1"/>
        <w:rPr>
          <w:rFonts w:ascii="Calibri" w:hAnsi="Calibri" w:cs="Calibri"/>
        </w:rPr>
      </w:pPr>
      <w:r w:rsidRPr="002607CE">
        <w:rPr>
          <w:rFonts w:ascii="Calibri" w:hAnsi="Calibri" w:cs="Calibri"/>
        </w:rPr>
        <w:t xml:space="preserve">If you have any questions at all, you can reach out to the individual who scheduled your interview. </w:t>
      </w:r>
    </w:p>
    <w:p w:rsidR="00F25E26" w:rsidRPr="002607CE" w:rsidP="00796B47" w14:paraId="724F04CA" w14:textId="39775593">
      <w:pPr>
        <w:pStyle w:val="ICFBullet1"/>
        <w:rPr>
          <w:rFonts w:ascii="Calibri" w:hAnsi="Calibri" w:cs="Calibri"/>
        </w:rPr>
      </w:pPr>
      <w:r w:rsidRPr="002607CE">
        <w:rPr>
          <w:rFonts w:ascii="Calibri" w:hAnsi="Calibri" w:cs="Calibri"/>
        </w:rPr>
        <w:t>One final question before you go—</w:t>
      </w:r>
      <w:r w:rsidRPr="002607CE" w:rsidR="003B0D3D">
        <w:rPr>
          <w:rFonts w:ascii="Calibri" w:hAnsi="Calibri" w:cs="Calibri"/>
        </w:rPr>
        <w:t xml:space="preserve">Would you </w:t>
      </w:r>
      <w:r w:rsidRPr="002607CE" w:rsidR="007C1163">
        <w:rPr>
          <w:rFonts w:ascii="Calibri" w:hAnsi="Calibri" w:cs="Calibri"/>
        </w:rPr>
        <w:t xml:space="preserve">be interested in participating in </w:t>
      </w:r>
      <w:r w:rsidRPr="002607CE" w:rsidR="00CA26CA">
        <w:rPr>
          <w:rFonts w:ascii="Calibri" w:hAnsi="Calibri" w:cs="Calibri"/>
        </w:rPr>
        <w:t>another interview</w:t>
      </w:r>
      <w:r w:rsidRPr="002607CE" w:rsidR="00FF5446">
        <w:rPr>
          <w:rFonts w:ascii="Calibri" w:hAnsi="Calibri" w:cs="Calibri"/>
        </w:rPr>
        <w:t xml:space="preserve"> </w:t>
      </w:r>
      <w:r w:rsidRPr="002607CE" w:rsidR="00901FCC">
        <w:rPr>
          <w:rFonts w:ascii="Calibri" w:hAnsi="Calibri" w:cs="Calibri"/>
        </w:rPr>
        <w:t>at a later date</w:t>
      </w:r>
      <w:r w:rsidRPr="002607CE" w:rsidR="00901FCC">
        <w:rPr>
          <w:rFonts w:ascii="Calibri" w:hAnsi="Calibri" w:cs="Calibri"/>
        </w:rPr>
        <w:t xml:space="preserve"> focused on </w:t>
      </w:r>
      <w:r w:rsidR="007C1B50">
        <w:rPr>
          <w:rFonts w:ascii="Calibri" w:hAnsi="Calibri" w:cs="Calibri"/>
        </w:rPr>
        <w:t xml:space="preserve">testing the functionality of the programmed NSVSP </w:t>
      </w:r>
      <w:r w:rsidR="00CB51F4">
        <w:rPr>
          <w:rFonts w:ascii="Calibri" w:hAnsi="Calibri" w:cs="Calibri"/>
        </w:rPr>
        <w:t xml:space="preserve">web </w:t>
      </w:r>
      <w:r w:rsidR="007C1B50">
        <w:rPr>
          <w:rFonts w:ascii="Calibri" w:hAnsi="Calibri" w:cs="Calibri"/>
        </w:rPr>
        <w:t>instrument</w:t>
      </w:r>
      <w:r w:rsidRPr="002607CE" w:rsidR="0073716F">
        <w:rPr>
          <w:rFonts w:ascii="Calibri" w:hAnsi="Calibri" w:cs="Calibri"/>
        </w:rPr>
        <w:t>?</w:t>
      </w:r>
      <w:r w:rsidR="007C1B50">
        <w:rPr>
          <w:rFonts w:ascii="Calibri" w:hAnsi="Calibri" w:cs="Calibri"/>
        </w:rPr>
        <w:t xml:space="preserve"> The interview would also last 60 minutes, and you would receive an addition</w:t>
      </w:r>
      <w:r w:rsidR="00CB51F4">
        <w:rPr>
          <w:rFonts w:ascii="Calibri" w:hAnsi="Calibri" w:cs="Calibri"/>
        </w:rPr>
        <w:t>al</w:t>
      </w:r>
      <w:r w:rsidR="007C1B50">
        <w:rPr>
          <w:rFonts w:ascii="Calibri" w:hAnsi="Calibri" w:cs="Calibri"/>
        </w:rPr>
        <w:t xml:space="preserve"> $50 electronic cash card for contributing to this research.</w:t>
      </w:r>
      <w:r w:rsidRPr="002607CE" w:rsidR="00432C70">
        <w:rPr>
          <w:rFonts w:ascii="Calibri" w:hAnsi="Calibri" w:cs="Calibri"/>
        </w:rPr>
        <w:t xml:space="preserve"> </w:t>
      </w:r>
      <w:r w:rsidRPr="002607CE" w:rsidR="00432C70">
        <w:rPr>
          <w:rFonts w:ascii="Calibri" w:hAnsi="Calibri" w:cs="Calibri"/>
          <w:b/>
          <w:bCs/>
          <w:i/>
          <w:iCs/>
        </w:rPr>
        <w:t>(</w:t>
      </w:r>
      <w:r w:rsidRPr="002607CE" w:rsidR="00113E0C">
        <w:rPr>
          <w:rFonts w:ascii="Calibri" w:hAnsi="Calibri" w:cs="Calibri"/>
          <w:b/>
          <w:bCs/>
          <w:i/>
          <w:iCs/>
        </w:rPr>
        <w:t>P</w:t>
      </w:r>
      <w:r w:rsidRPr="002607CE" w:rsidR="006A48AC">
        <w:rPr>
          <w:rFonts w:ascii="Calibri" w:hAnsi="Calibri" w:cs="Calibri"/>
          <w:b/>
          <w:bCs/>
          <w:i/>
          <w:iCs/>
        </w:rPr>
        <w:t>lease record the</w:t>
      </w:r>
      <w:r w:rsidRPr="002607CE" w:rsidR="00113E0C">
        <w:rPr>
          <w:rFonts w:ascii="Calibri" w:hAnsi="Calibri" w:cs="Calibri"/>
          <w:b/>
          <w:bCs/>
          <w:i/>
          <w:iCs/>
        </w:rPr>
        <w:t xml:space="preserve"> interviewee’s </w:t>
      </w:r>
      <w:r w:rsidRPr="002607CE" w:rsidR="006A48AC">
        <w:rPr>
          <w:rFonts w:ascii="Calibri" w:hAnsi="Calibri" w:cs="Calibri"/>
          <w:b/>
          <w:bCs/>
          <w:i/>
          <w:iCs/>
        </w:rPr>
        <w:t>response</w:t>
      </w:r>
      <w:r w:rsidRPr="002607CE" w:rsidR="00113E0C">
        <w:rPr>
          <w:rFonts w:ascii="Calibri" w:hAnsi="Calibri" w:cs="Calibri"/>
          <w:b/>
          <w:bCs/>
          <w:i/>
          <w:iCs/>
        </w:rPr>
        <w:t xml:space="preserve"> in </w:t>
      </w:r>
      <w:r w:rsidRPr="002607CE" w:rsidR="009A22DD">
        <w:rPr>
          <w:rFonts w:ascii="Calibri" w:hAnsi="Calibri" w:cs="Calibri"/>
          <w:b/>
          <w:bCs/>
          <w:i/>
          <w:iCs/>
        </w:rPr>
        <w:t>the interview notes)</w:t>
      </w:r>
    </w:p>
    <w:p w:rsidR="001B0BC0" w:rsidRPr="002607CE" w:rsidP="00796B47" w14:paraId="05993EC6" w14:textId="36B48DD1">
      <w:pPr>
        <w:pStyle w:val="ICFBullet1"/>
        <w:rPr>
          <w:rFonts w:ascii="Calibri" w:hAnsi="Calibri" w:cs="Calibri"/>
        </w:rPr>
        <w:sectPr w:rsidSect="00171D49">
          <w:footerReference w:type="default" r:id="rId9"/>
          <w:pgSz w:w="12240" w:h="15840"/>
          <w:pgMar w:top="1440" w:right="1440" w:bottom="1440" w:left="1440" w:header="720" w:footer="720" w:gutter="0"/>
          <w:pgNumType w:start="3"/>
          <w:cols w:space="720"/>
          <w:docGrid w:linePitch="360"/>
        </w:sectPr>
      </w:pPr>
      <w:r w:rsidRPr="002607CE">
        <w:rPr>
          <w:rFonts w:ascii="Calibri" w:hAnsi="Calibri" w:cs="Calibri"/>
        </w:rPr>
        <w:t>T</w:t>
      </w:r>
      <w:r w:rsidRPr="002607CE" w:rsidR="004C2F02">
        <w:rPr>
          <w:rFonts w:ascii="Calibri" w:hAnsi="Calibri" w:cs="Calibri"/>
        </w:rPr>
        <w:t>hank you again for your time, and your feedback will be so helpful on this project.</w:t>
      </w:r>
      <w:r w:rsidRPr="002607CE" w:rsidR="00BE3D65">
        <w:rPr>
          <w:rFonts w:ascii="Calibri" w:hAnsi="Calibri" w:cs="Calibri"/>
        </w:rPr>
        <w:t xml:space="preserve"> </w:t>
      </w:r>
      <w:r w:rsidRPr="002607CE" w:rsidR="004C2F02">
        <w:rPr>
          <w:rFonts w:ascii="Calibri" w:hAnsi="Calibri" w:cs="Calibri"/>
        </w:rPr>
        <w:t>Have a great day</w:t>
      </w:r>
      <w:r w:rsidRPr="002607CE" w:rsidR="001377A2">
        <w:rPr>
          <w:rFonts w:ascii="Calibri" w:hAnsi="Calibri" w:cs="Calibri"/>
        </w:rPr>
        <w:t>!</w:t>
      </w:r>
    </w:p>
    <w:p w:rsidR="00D849BB" w:rsidRPr="002607CE" w:rsidP="001B0BC0" w14:paraId="3CFF47FB" w14:textId="6B745CE4">
      <w:pPr>
        <w:rPr>
          <w:rFonts w:ascii="Calibri" w:hAnsi="Calibri" w:cs="Calibri"/>
          <w:szCs w:val="20"/>
        </w:rPr>
      </w:pPr>
    </w:p>
    <w:p w:rsidR="002313D6" w:rsidRPr="002607CE" w:rsidP="00EA18B4" w14:paraId="4C8098A8" w14:textId="77777777">
      <w:pPr>
        <w:rPr>
          <w:rFonts w:ascii="Calibri" w:hAnsi="Calibri" w:cs="Calibri"/>
        </w:rPr>
      </w:pPr>
    </w:p>
    <w:p w:rsidR="00137DE5" w:rsidRPr="002607CE" w:rsidP="00EA18B4" w14:paraId="14EB3B19" w14:textId="77777777">
      <w:pPr>
        <w:rPr>
          <w:rFonts w:ascii="Calibri" w:hAnsi="Calibri" w:cs="Calibri"/>
        </w:rPr>
      </w:pPr>
    </w:p>
    <w:p w:rsidR="00137DE5" w:rsidRPr="002607CE" w:rsidP="00EA18B4" w14:paraId="00EB52B9" w14:textId="77777777">
      <w:pPr>
        <w:rPr>
          <w:rFonts w:ascii="Calibri" w:hAnsi="Calibri" w:cs="Calibri"/>
        </w:rPr>
      </w:pPr>
    </w:p>
    <w:p w:rsidR="00137DE5" w:rsidRPr="002607CE" w:rsidP="00EA18B4" w14:paraId="1C39DD18" w14:textId="77777777">
      <w:pPr>
        <w:rPr>
          <w:rFonts w:ascii="Calibri" w:hAnsi="Calibri" w:cs="Calibri"/>
        </w:rPr>
      </w:pPr>
    </w:p>
    <w:p w:rsidR="00137DE5" w:rsidRPr="002607CE" w:rsidP="00EA18B4" w14:paraId="20F6444B" w14:textId="77777777">
      <w:pPr>
        <w:rPr>
          <w:rFonts w:ascii="Calibri" w:hAnsi="Calibri" w:cs="Calibri"/>
        </w:rPr>
      </w:pPr>
    </w:p>
    <w:p w:rsidR="00137DE5" w:rsidRPr="002607CE" w:rsidP="00EA18B4" w14:paraId="7151791D" w14:textId="77777777">
      <w:pPr>
        <w:rPr>
          <w:rFonts w:ascii="Calibri" w:hAnsi="Calibri" w:cs="Calibri"/>
        </w:rPr>
      </w:pPr>
    </w:p>
    <w:p w:rsidR="00137DE5" w:rsidRPr="002607CE" w:rsidP="00EA18B4" w14:paraId="67A5767E" w14:textId="77777777">
      <w:pPr>
        <w:rPr>
          <w:rFonts w:ascii="Calibri" w:hAnsi="Calibri" w:cs="Calibri"/>
        </w:rPr>
      </w:pPr>
    </w:p>
    <w:p w:rsidR="00137DE5" w:rsidRPr="002607CE" w:rsidP="00EA18B4" w14:paraId="44430AD8" w14:textId="77777777">
      <w:pPr>
        <w:rPr>
          <w:rFonts w:ascii="Calibri" w:hAnsi="Calibri" w:cs="Calibri"/>
        </w:rPr>
      </w:pPr>
    </w:p>
    <w:p w:rsidR="00137DE5" w:rsidRPr="002607CE" w:rsidP="00EA18B4" w14:paraId="4072DC7F" w14:textId="77777777">
      <w:pPr>
        <w:rPr>
          <w:rFonts w:ascii="Calibri" w:hAnsi="Calibri" w:cs="Calibri"/>
        </w:rPr>
      </w:pPr>
    </w:p>
    <w:p w:rsidR="00137DE5" w:rsidRPr="002607CE" w:rsidP="00EA18B4" w14:paraId="3CC795FC" w14:textId="77777777">
      <w:pPr>
        <w:rPr>
          <w:rFonts w:ascii="Calibri" w:hAnsi="Calibri" w:cs="Calibri"/>
        </w:rPr>
      </w:pPr>
    </w:p>
    <w:p w:rsidR="00137DE5" w:rsidRPr="002607CE" w:rsidP="00EA18B4" w14:paraId="39377388" w14:textId="77777777">
      <w:pPr>
        <w:rPr>
          <w:rFonts w:ascii="Calibri" w:hAnsi="Calibri" w:cs="Calibri"/>
        </w:rPr>
      </w:pPr>
    </w:p>
    <w:p w:rsidR="00137DE5" w:rsidRPr="002607CE" w:rsidP="00EA18B4" w14:paraId="0B448020" w14:textId="77777777">
      <w:pPr>
        <w:rPr>
          <w:rFonts w:ascii="Calibri" w:hAnsi="Calibri" w:cs="Calibri"/>
        </w:rPr>
      </w:pPr>
    </w:p>
    <w:p w:rsidR="00137DE5" w:rsidRPr="002607CE" w:rsidP="00EA18B4" w14:paraId="77995711" w14:textId="77777777">
      <w:pPr>
        <w:rPr>
          <w:rFonts w:ascii="Calibri" w:hAnsi="Calibri" w:cs="Calibri"/>
        </w:rPr>
      </w:pPr>
    </w:p>
    <w:p w:rsidR="00137DE5" w:rsidRPr="002607CE" w:rsidP="00EA18B4" w14:paraId="43746E0F" w14:textId="77777777">
      <w:pPr>
        <w:rPr>
          <w:rFonts w:ascii="Calibri" w:hAnsi="Calibri" w:cs="Calibri"/>
        </w:rPr>
      </w:pPr>
    </w:p>
    <w:p w:rsidR="00137DE5" w:rsidRPr="002607CE" w:rsidP="00EA18B4" w14:paraId="29830BB9" w14:textId="77777777">
      <w:pPr>
        <w:rPr>
          <w:rFonts w:ascii="Calibri" w:hAnsi="Calibri" w:cs="Calibri"/>
        </w:rPr>
      </w:pPr>
    </w:p>
    <w:p w:rsidR="00137DE5" w:rsidRPr="002607CE" w:rsidP="00EA18B4" w14:paraId="07452EB4" w14:textId="77777777">
      <w:pPr>
        <w:rPr>
          <w:rFonts w:ascii="Calibri" w:hAnsi="Calibri" w:cs="Calibri"/>
        </w:rPr>
      </w:pPr>
    </w:p>
    <w:p w:rsidR="00F6643F" w:rsidRPr="002607CE" w:rsidP="00EA18B4" w14:paraId="06DC9587" w14:textId="77777777">
      <w:pPr>
        <w:rPr>
          <w:rFonts w:ascii="Calibri" w:hAnsi="Calibri" w:cs="Calibri"/>
        </w:rPr>
      </w:pPr>
      <w:r w:rsidRPr="002607CE">
        <w:rPr>
          <w:rFonts w:ascii="Calibri" w:hAnsi="Calibri" w:cs="Calibri"/>
          <w:noProof/>
        </w:rPr>
        <mc:AlternateContent>
          <mc:Choice Requires="wps">
            <w:drawing>
              <wp:anchor distT="0" distB="0" distL="114300" distR="114300" simplePos="0" relativeHeight="251659264" behindDoc="0" locked="1" layoutInCell="1" allowOverlap="1">
                <wp:simplePos x="0" y="0"/>
                <wp:positionH relativeFrom="margin">
                  <wp:align>right</wp:align>
                </wp:positionH>
                <wp:positionV relativeFrom="margin">
                  <wp:posOffset>229235</wp:posOffset>
                </wp:positionV>
                <wp:extent cx="5907405" cy="8336915"/>
                <wp:effectExtent l="0" t="0" r="17145" b="26035"/>
                <wp:wrapNone/>
                <wp:docPr id="59" name="Text Box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7405" cy="8336915"/>
                        </a:xfrm>
                        <a:prstGeom prst="rect">
                          <a:avLst/>
                        </a:prstGeom>
                        <a:noFill/>
                        <a:ln w="6350">
                          <a:solidFill>
                            <a:prstClr val="black"/>
                          </a:solidFill>
                        </a:ln>
                      </wps:spPr>
                      <wps:txbx>
                        <w:txbxContent>
                          <w:p w:rsidR="00F6643F" w:rsidRPr="00957107" w:rsidP="001C7FDB" w14:textId="77777777">
                            <w:pPr>
                              <w:jc w:val="right"/>
                              <w:rPr>
                                <w:b/>
                                <w:bCs/>
                              </w:rPr>
                            </w:pPr>
                            <w:r w:rsidRPr="00957107">
                              <w:rPr>
                                <w:noProof/>
                              </w:rPr>
                              <w:drawing>
                                <wp:inline distT="0" distB="0" distL="0" distR="0">
                                  <wp:extent cx="977900" cy="1828800"/>
                                  <wp:effectExtent l="0" t="0" r="0" b="0"/>
                                  <wp:docPr id="838142558" name="Picture 69493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42558"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r>
                          </w:p>
                          <w:p w:rsidR="005E011E" w:rsidP="001C7FDB" w14:textId="77777777">
                            <w:pPr>
                              <w:jc w:val="right"/>
                              <w:rPr>
                                <w:rFonts w:ascii="Calibri" w:hAnsi="Calibri" w:cs="Calibri"/>
                                <w:b/>
                                <w:bCs/>
                                <w:sz w:val="70"/>
                                <w:szCs w:val="70"/>
                              </w:rPr>
                            </w:pPr>
                            <w:bookmarkStart w:id="14" w:name="_Toc146723207"/>
                            <w:bookmarkStart w:id="15" w:name="_Toc164684174"/>
                            <w:bookmarkStart w:id="16" w:name="_Toc164684208"/>
                            <w:bookmarkStart w:id="17" w:name="_Toc164684250"/>
                            <w:bookmarkStart w:id="18" w:name="_Toc164755083"/>
                            <w:r w:rsidRPr="006079E7">
                              <w:rPr>
                                <w:rFonts w:ascii="Calibri" w:hAnsi="Calibri" w:cs="Calibri"/>
                                <w:b/>
                                <w:bCs/>
                                <w:sz w:val="70"/>
                                <w:szCs w:val="70"/>
                              </w:rPr>
                              <w:t>Cognitive Interview</w:t>
                            </w:r>
                            <w:r w:rsidRPr="006079E7" w:rsidR="001B0BC0">
                              <w:rPr>
                                <w:rFonts w:ascii="Calibri" w:hAnsi="Calibri" w:cs="Calibri"/>
                                <w:b/>
                                <w:bCs/>
                                <w:sz w:val="70"/>
                                <w:szCs w:val="70"/>
                              </w:rPr>
                              <w:t xml:space="preserve"> </w:t>
                            </w:r>
                            <w:r w:rsidRPr="006079E7" w:rsidR="00BD2E9E">
                              <w:rPr>
                                <w:rFonts w:ascii="Calibri" w:hAnsi="Calibri" w:cs="Calibri"/>
                                <w:b/>
                                <w:bCs/>
                                <w:sz w:val="70"/>
                                <w:szCs w:val="70"/>
                              </w:rPr>
                              <w:t xml:space="preserve">            </w:t>
                            </w:r>
                            <w:r w:rsidRPr="006079E7" w:rsidR="002E2F16">
                              <w:rPr>
                                <w:rFonts w:ascii="Calibri" w:hAnsi="Calibri" w:cs="Calibri"/>
                                <w:b/>
                                <w:bCs/>
                                <w:sz w:val="70"/>
                                <w:szCs w:val="70"/>
                              </w:rPr>
                              <w:t xml:space="preserve">Survey </w:t>
                            </w:r>
                            <w:r w:rsidRPr="006079E7" w:rsidR="00570A16">
                              <w:rPr>
                                <w:rFonts w:ascii="Calibri" w:hAnsi="Calibri" w:cs="Calibri"/>
                                <w:b/>
                                <w:bCs/>
                                <w:sz w:val="70"/>
                                <w:szCs w:val="70"/>
                              </w:rPr>
                              <w:t>Items</w:t>
                            </w:r>
                            <w:bookmarkEnd w:id="14"/>
                            <w:bookmarkEnd w:id="15"/>
                            <w:bookmarkEnd w:id="16"/>
                            <w:bookmarkEnd w:id="17"/>
                            <w:bookmarkEnd w:id="18"/>
                            <w:r w:rsidRPr="006079E7" w:rsidR="00BD2E9E">
                              <w:rPr>
                                <w:rFonts w:ascii="Calibri" w:hAnsi="Calibri" w:cs="Calibri"/>
                                <w:b/>
                                <w:bCs/>
                                <w:sz w:val="70"/>
                                <w:szCs w:val="70"/>
                              </w:rPr>
                              <w:t xml:space="preserve"> -</w:t>
                            </w:r>
                            <w:r w:rsidRPr="006079E7" w:rsidR="00D948FA">
                              <w:rPr>
                                <w:rFonts w:ascii="Calibri" w:hAnsi="Calibri" w:cs="Calibri"/>
                                <w:b/>
                                <w:bCs/>
                                <w:sz w:val="70"/>
                                <w:szCs w:val="70"/>
                              </w:rPr>
                              <w:t xml:space="preserve"> Track 1 </w:t>
                            </w:r>
                          </w:p>
                          <w:p w:rsidR="00F6643F" w:rsidRPr="006079E7" w:rsidP="001C7FDB" w14:textId="7BAD9046">
                            <w:pPr>
                              <w:jc w:val="right"/>
                              <w:rPr>
                                <w:rFonts w:ascii="Calibri" w:hAnsi="Calibri" w:cs="Calibri"/>
                                <w:b/>
                                <w:bCs/>
                                <w:sz w:val="70"/>
                                <w:szCs w:val="70"/>
                              </w:rPr>
                            </w:pPr>
                            <w:r w:rsidRPr="006079E7">
                              <w:rPr>
                                <w:rFonts w:ascii="Calibri" w:hAnsi="Calibri" w:cs="Calibri"/>
                                <w:b/>
                                <w:bCs/>
                                <w:i/>
                                <w:iCs/>
                                <w:sz w:val="66"/>
                                <w:szCs w:val="52"/>
                              </w:rPr>
                              <w:t>(</w:t>
                            </w:r>
                            <w:r w:rsidR="004D1141">
                              <w:rPr>
                                <w:rFonts w:ascii="Calibri" w:hAnsi="Calibri" w:cs="Calibri"/>
                                <w:b/>
                                <w:bCs/>
                                <w:i/>
                                <w:iCs/>
                                <w:sz w:val="66"/>
                                <w:szCs w:val="52"/>
                              </w:rPr>
                              <w:t xml:space="preserve">About Your Organization, </w:t>
                            </w:r>
                            <w:r w:rsidRPr="006079E7" w:rsidR="00BD2E9E">
                              <w:rPr>
                                <w:rFonts w:ascii="Calibri" w:hAnsi="Calibri" w:cs="Calibri"/>
                                <w:b/>
                                <w:bCs/>
                                <w:i/>
                                <w:iCs/>
                                <w:sz w:val="66"/>
                                <w:szCs w:val="52"/>
                              </w:rPr>
                              <w:t>Victims Served</w:t>
                            </w:r>
                            <w:r w:rsidR="004D1141">
                              <w:rPr>
                                <w:rFonts w:ascii="Calibri" w:hAnsi="Calibri" w:cs="Calibri"/>
                                <w:b/>
                                <w:bCs/>
                                <w:i/>
                                <w:iCs/>
                                <w:sz w:val="66"/>
                                <w:szCs w:val="52"/>
                              </w:rPr>
                              <w:t>, Crime and Abuse Types,</w:t>
                            </w:r>
                            <w:r w:rsidRPr="006079E7" w:rsidR="00BD2E9E">
                              <w:rPr>
                                <w:rFonts w:ascii="Calibri" w:hAnsi="Calibri" w:cs="Calibri"/>
                                <w:b/>
                                <w:bCs/>
                                <w:i/>
                                <w:iCs/>
                                <w:sz w:val="66"/>
                                <w:szCs w:val="52"/>
                              </w:rPr>
                              <w:t xml:space="preserve"> and Victim Characteristics)</w:t>
                            </w:r>
                          </w:p>
                          <w:p w:rsidR="005969BD" w:rsidRPr="005E0F6C" w:rsidP="001C7FDB" w14:textId="77777777">
                            <w:pPr>
                              <w:jc w:val="right"/>
                              <w:rPr>
                                <w:sz w:val="30"/>
                                <w:szCs w:val="30"/>
                                <w:highlight w:val="yellow"/>
                              </w:rPr>
                            </w:pPr>
                          </w:p>
                          <w:p w:rsidR="005E0F6C" w:rsidRPr="005851FA" w:rsidP="001C7FDB" w14:textId="1D48FAD6">
                            <w:pPr>
                              <w:jc w:val="right"/>
                              <w:rPr>
                                <w:b/>
                                <w:bCs/>
                                <w:i/>
                                <w:iCs/>
                                <w:sz w:val="72"/>
                                <w:szCs w:val="96"/>
                                <w:highlight w:val="yellow"/>
                              </w:rPr>
                            </w:pPr>
                          </w:p>
                          <w:p w:rsidR="006D1395" w:rsidRPr="001A4086" w:rsidP="001C7FDB" w14:textId="45E2506C">
                            <w:pPr>
                              <w:jc w:val="right"/>
                              <w:rPr>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5" type="#_x0000_t202" style="width:465.15pt;height:656.45pt;margin-top:18.05pt;margin-left:413.95pt;mso-height-percent:0;mso-height-relative:margin;mso-position-horizontal:right;mso-position-horizontal-relative:margin;mso-position-vertical-relative:margin;mso-width-percent:0;mso-width-relative:margin;mso-wrap-distance-bottom:0;mso-wrap-distance-left:9pt;mso-wrap-distance-right:9pt;mso-wrap-distance-top:0;mso-wrap-style:square;position:absolute;visibility:visible;v-text-anchor:middle;z-index:251660288" filled="f" strokeweight="0.5pt">
                <v:textbox>
                  <w:txbxContent>
                    <w:p w:rsidR="00F6643F" w:rsidRPr="00957107" w:rsidP="001C7FDB" w14:paraId="7F533CE8" w14:textId="77777777">
                      <w:pPr>
                        <w:jc w:val="right"/>
                        <w:rPr>
                          <w:b/>
                          <w:bCs/>
                        </w:rPr>
                      </w:pPr>
                      <w:drawing>
                        <wp:inline distT="0" distB="0" distL="0" distR="0">
                          <wp:extent cx="977900" cy="1828800"/>
                          <wp:effectExtent l="0" t="0" r="0" b="0"/>
                          <wp:docPr id="694932548" name="Picture 69493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2548"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p>
                    <w:p w:rsidR="005E011E" w:rsidP="001C7FDB" w14:paraId="22ADA043" w14:textId="77777777">
                      <w:pPr>
                        <w:jc w:val="right"/>
                        <w:rPr>
                          <w:rFonts w:ascii="Calibri" w:hAnsi="Calibri" w:cs="Calibri"/>
                          <w:b/>
                          <w:bCs/>
                          <w:sz w:val="70"/>
                          <w:szCs w:val="70"/>
                        </w:rPr>
                      </w:pPr>
                      <w:bookmarkStart w:id="14" w:name="_Toc146723207"/>
                      <w:bookmarkStart w:id="15" w:name="_Toc164684174"/>
                      <w:bookmarkStart w:id="16" w:name="_Toc164684208"/>
                      <w:bookmarkStart w:id="17" w:name="_Toc164684250"/>
                      <w:bookmarkStart w:id="18" w:name="_Toc164755083"/>
                      <w:r w:rsidRPr="006079E7">
                        <w:rPr>
                          <w:rFonts w:ascii="Calibri" w:hAnsi="Calibri" w:cs="Calibri"/>
                          <w:b/>
                          <w:bCs/>
                          <w:sz w:val="70"/>
                          <w:szCs w:val="70"/>
                        </w:rPr>
                        <w:t>Cognitive Interview</w:t>
                      </w:r>
                      <w:r w:rsidRPr="006079E7" w:rsidR="001B0BC0">
                        <w:rPr>
                          <w:rFonts w:ascii="Calibri" w:hAnsi="Calibri" w:cs="Calibri"/>
                          <w:b/>
                          <w:bCs/>
                          <w:sz w:val="70"/>
                          <w:szCs w:val="70"/>
                        </w:rPr>
                        <w:t xml:space="preserve"> </w:t>
                      </w:r>
                      <w:r w:rsidRPr="006079E7" w:rsidR="00BD2E9E">
                        <w:rPr>
                          <w:rFonts w:ascii="Calibri" w:hAnsi="Calibri" w:cs="Calibri"/>
                          <w:b/>
                          <w:bCs/>
                          <w:sz w:val="70"/>
                          <w:szCs w:val="70"/>
                        </w:rPr>
                        <w:t xml:space="preserve">            </w:t>
                      </w:r>
                      <w:r w:rsidRPr="006079E7" w:rsidR="002E2F16">
                        <w:rPr>
                          <w:rFonts w:ascii="Calibri" w:hAnsi="Calibri" w:cs="Calibri"/>
                          <w:b/>
                          <w:bCs/>
                          <w:sz w:val="70"/>
                          <w:szCs w:val="70"/>
                        </w:rPr>
                        <w:t xml:space="preserve">Survey </w:t>
                      </w:r>
                      <w:r w:rsidRPr="006079E7" w:rsidR="00570A16">
                        <w:rPr>
                          <w:rFonts w:ascii="Calibri" w:hAnsi="Calibri" w:cs="Calibri"/>
                          <w:b/>
                          <w:bCs/>
                          <w:sz w:val="70"/>
                          <w:szCs w:val="70"/>
                        </w:rPr>
                        <w:t>Items</w:t>
                      </w:r>
                      <w:bookmarkEnd w:id="14"/>
                      <w:bookmarkEnd w:id="15"/>
                      <w:bookmarkEnd w:id="16"/>
                      <w:bookmarkEnd w:id="17"/>
                      <w:bookmarkEnd w:id="18"/>
                      <w:r w:rsidRPr="006079E7" w:rsidR="00BD2E9E">
                        <w:rPr>
                          <w:rFonts w:ascii="Calibri" w:hAnsi="Calibri" w:cs="Calibri"/>
                          <w:b/>
                          <w:bCs/>
                          <w:sz w:val="70"/>
                          <w:szCs w:val="70"/>
                        </w:rPr>
                        <w:t xml:space="preserve"> -</w:t>
                      </w:r>
                      <w:r w:rsidRPr="006079E7" w:rsidR="00D948FA">
                        <w:rPr>
                          <w:rFonts w:ascii="Calibri" w:hAnsi="Calibri" w:cs="Calibri"/>
                          <w:b/>
                          <w:bCs/>
                          <w:sz w:val="70"/>
                          <w:szCs w:val="70"/>
                        </w:rPr>
                        <w:t xml:space="preserve"> Track 1 </w:t>
                      </w:r>
                    </w:p>
                    <w:p w:rsidR="00F6643F" w:rsidRPr="006079E7" w:rsidP="001C7FDB" w14:paraId="37549475" w14:textId="7BAD9046">
                      <w:pPr>
                        <w:jc w:val="right"/>
                        <w:rPr>
                          <w:rFonts w:ascii="Calibri" w:hAnsi="Calibri" w:cs="Calibri"/>
                          <w:b/>
                          <w:bCs/>
                          <w:sz w:val="70"/>
                          <w:szCs w:val="70"/>
                        </w:rPr>
                      </w:pPr>
                      <w:r w:rsidRPr="006079E7">
                        <w:rPr>
                          <w:rFonts w:ascii="Calibri" w:hAnsi="Calibri" w:cs="Calibri"/>
                          <w:b/>
                          <w:bCs/>
                          <w:i/>
                          <w:iCs/>
                          <w:sz w:val="66"/>
                          <w:szCs w:val="52"/>
                        </w:rPr>
                        <w:t>(</w:t>
                      </w:r>
                      <w:r w:rsidR="004D1141">
                        <w:rPr>
                          <w:rFonts w:ascii="Calibri" w:hAnsi="Calibri" w:cs="Calibri"/>
                          <w:b/>
                          <w:bCs/>
                          <w:i/>
                          <w:iCs/>
                          <w:sz w:val="66"/>
                          <w:szCs w:val="52"/>
                        </w:rPr>
                        <w:t xml:space="preserve">About Your Organization, </w:t>
                      </w:r>
                      <w:r w:rsidRPr="006079E7" w:rsidR="00BD2E9E">
                        <w:rPr>
                          <w:rFonts w:ascii="Calibri" w:hAnsi="Calibri" w:cs="Calibri"/>
                          <w:b/>
                          <w:bCs/>
                          <w:i/>
                          <w:iCs/>
                          <w:sz w:val="66"/>
                          <w:szCs w:val="52"/>
                        </w:rPr>
                        <w:t>Victims Served</w:t>
                      </w:r>
                      <w:r w:rsidR="004D1141">
                        <w:rPr>
                          <w:rFonts w:ascii="Calibri" w:hAnsi="Calibri" w:cs="Calibri"/>
                          <w:b/>
                          <w:bCs/>
                          <w:i/>
                          <w:iCs/>
                          <w:sz w:val="66"/>
                          <w:szCs w:val="52"/>
                        </w:rPr>
                        <w:t>, Crime and Abuse Types,</w:t>
                      </w:r>
                      <w:r w:rsidRPr="006079E7" w:rsidR="00BD2E9E">
                        <w:rPr>
                          <w:rFonts w:ascii="Calibri" w:hAnsi="Calibri" w:cs="Calibri"/>
                          <w:b/>
                          <w:bCs/>
                          <w:i/>
                          <w:iCs/>
                          <w:sz w:val="66"/>
                          <w:szCs w:val="52"/>
                        </w:rPr>
                        <w:t xml:space="preserve"> and Victim Characteristics)</w:t>
                      </w:r>
                    </w:p>
                    <w:p w:rsidR="005969BD" w:rsidRPr="005E0F6C" w:rsidP="001C7FDB" w14:paraId="2453E972" w14:textId="77777777">
                      <w:pPr>
                        <w:jc w:val="right"/>
                        <w:rPr>
                          <w:sz w:val="30"/>
                          <w:szCs w:val="30"/>
                          <w:highlight w:val="yellow"/>
                        </w:rPr>
                      </w:pPr>
                    </w:p>
                    <w:p w:rsidR="005E0F6C" w:rsidRPr="005851FA" w:rsidP="001C7FDB" w14:paraId="4A5F1F51" w14:textId="1D48FAD6">
                      <w:pPr>
                        <w:jc w:val="right"/>
                        <w:rPr>
                          <w:b/>
                          <w:bCs/>
                          <w:i/>
                          <w:iCs/>
                          <w:sz w:val="72"/>
                          <w:szCs w:val="96"/>
                          <w:highlight w:val="yellow"/>
                        </w:rPr>
                      </w:pPr>
                    </w:p>
                    <w:p w:rsidR="006D1395" w:rsidRPr="001A4086" w:rsidP="001C7FDB" w14:paraId="3D81C22C" w14:textId="45E2506C">
                      <w:pPr>
                        <w:jc w:val="right"/>
                        <w:rPr>
                          <w:sz w:val="72"/>
                          <w:szCs w:val="96"/>
                        </w:rPr>
                      </w:pPr>
                    </w:p>
                  </w:txbxContent>
                </v:textbox>
                <w10:wrap anchorx="margin" anchory="margin"/>
                <w10:anchorlock/>
              </v:shape>
            </w:pict>
          </mc:Fallback>
        </mc:AlternateContent>
      </w:r>
    </w:p>
    <w:p w:rsidR="00F6643F" w:rsidRPr="002607CE" w:rsidP="00EA18B4" w14:paraId="57611031" w14:textId="77777777">
      <w:pPr>
        <w:rPr>
          <w:rFonts w:ascii="Calibri" w:hAnsi="Calibri" w:cs="Calibri"/>
        </w:rPr>
      </w:pPr>
      <w:r w:rsidRPr="002607CE">
        <w:rPr>
          <w:rFonts w:ascii="Calibri" w:hAnsi="Calibri" w:cs="Calibri"/>
        </w:rPr>
        <w:br w:type="page"/>
      </w:r>
    </w:p>
    <w:p w:rsidR="00A712C1" w:rsidRPr="002607CE" w:rsidP="001C7FDB" w14:paraId="336F36FF" w14:textId="33488872">
      <w:pPr>
        <w:pStyle w:val="Instruction"/>
        <w:rPr>
          <w:rFonts w:ascii="Calibri" w:hAnsi="Calibri" w:cs="Calibri"/>
        </w:rPr>
      </w:pPr>
      <w:r w:rsidRPr="002607CE">
        <w:rPr>
          <w:rFonts w:ascii="Calibri" w:hAnsi="Calibri" w:cs="Calibri"/>
        </w:rPr>
        <w:t xml:space="preserve">Throughout the </w:t>
      </w:r>
      <w:r w:rsidRPr="002607CE" w:rsidR="005E0F6C">
        <w:rPr>
          <w:rFonts w:ascii="Calibri" w:hAnsi="Calibri" w:cs="Calibri"/>
        </w:rPr>
        <w:t>it</w:t>
      </w:r>
      <w:r w:rsidRPr="002607CE" w:rsidR="00021A34">
        <w:rPr>
          <w:rFonts w:ascii="Calibri" w:hAnsi="Calibri" w:cs="Calibri"/>
        </w:rPr>
        <w:t>em</w:t>
      </w:r>
      <w:r w:rsidRPr="002607CE" w:rsidR="005E0F6C">
        <w:rPr>
          <w:rFonts w:ascii="Calibri" w:hAnsi="Calibri" w:cs="Calibri"/>
        </w:rPr>
        <w:t>-by-item</w:t>
      </w:r>
      <w:r w:rsidRPr="002607CE">
        <w:rPr>
          <w:rFonts w:ascii="Calibri" w:hAnsi="Calibri" w:cs="Calibri"/>
        </w:rPr>
        <w:t xml:space="preserve"> guide, </w:t>
      </w:r>
      <w:r w:rsidRPr="002607CE" w:rsidR="00076F9A">
        <w:rPr>
          <w:rFonts w:ascii="Calibri" w:hAnsi="Calibri" w:cs="Calibri"/>
        </w:rPr>
        <w:t>continually remind participants to think-aloud</w:t>
      </w:r>
      <w:r w:rsidRPr="002607CE" w:rsidR="00D77D3A">
        <w:rPr>
          <w:rFonts w:ascii="Calibri" w:hAnsi="Calibri" w:cs="Calibri"/>
        </w:rPr>
        <w:t xml:space="preserve"> as they are reading and answering questions</w:t>
      </w:r>
      <w:r w:rsidRPr="002607CE" w:rsidR="00A452FF">
        <w:rPr>
          <w:rFonts w:ascii="Calibri" w:hAnsi="Calibri" w:cs="Calibri"/>
        </w:rPr>
        <w:t>.</w:t>
      </w:r>
      <w:r w:rsidRPr="002607CE" w:rsidR="00BE3D65">
        <w:rPr>
          <w:rFonts w:ascii="Calibri" w:hAnsi="Calibri" w:cs="Calibri"/>
        </w:rPr>
        <w:t xml:space="preserve"> </w:t>
      </w:r>
      <w:r w:rsidRPr="002607CE" w:rsidR="00A452FF">
        <w:rPr>
          <w:rFonts w:ascii="Calibri" w:hAnsi="Calibri" w:cs="Calibri"/>
        </w:rPr>
        <w:t>If needed, use additional general probes</w:t>
      </w:r>
      <w:r w:rsidRPr="002607CE" w:rsidR="00FF47F4">
        <w:rPr>
          <w:rFonts w:ascii="Calibri" w:hAnsi="Calibri" w:cs="Calibri"/>
        </w:rPr>
        <w:t xml:space="preserve"> or clarifying probes</w:t>
      </w:r>
      <w:r w:rsidRPr="002607CE" w:rsidR="0060148E">
        <w:rPr>
          <w:rFonts w:ascii="Calibri" w:hAnsi="Calibri" w:cs="Calibri"/>
        </w:rPr>
        <w:t>. We want to gather overall feedback</w:t>
      </w:r>
      <w:r w:rsidRPr="002607CE" w:rsidR="000E3BB6">
        <w:rPr>
          <w:rFonts w:ascii="Calibri" w:hAnsi="Calibri" w:cs="Calibri"/>
        </w:rPr>
        <w:t xml:space="preserve"> and experiences</w:t>
      </w:r>
      <w:r w:rsidRPr="002607CE" w:rsidR="000B6B01">
        <w:rPr>
          <w:rFonts w:ascii="Calibri" w:hAnsi="Calibri" w:cs="Calibri"/>
        </w:rPr>
        <w:t xml:space="preserve"> </w:t>
      </w:r>
      <w:r w:rsidRPr="002607CE" w:rsidR="00541D6C">
        <w:rPr>
          <w:rFonts w:ascii="Calibri" w:hAnsi="Calibri" w:cs="Calibri"/>
        </w:rPr>
        <w:t xml:space="preserve">broadly, as well as </w:t>
      </w:r>
      <w:r w:rsidRPr="002607CE" w:rsidR="00952523">
        <w:rPr>
          <w:rFonts w:ascii="Calibri" w:hAnsi="Calibri" w:cs="Calibri"/>
        </w:rPr>
        <w:t xml:space="preserve">capture details </w:t>
      </w:r>
      <w:r w:rsidRPr="002607CE" w:rsidR="00496502">
        <w:rPr>
          <w:rFonts w:ascii="Calibri" w:hAnsi="Calibri" w:cs="Calibri"/>
        </w:rPr>
        <w:t xml:space="preserve">that </w:t>
      </w:r>
      <w:r w:rsidRPr="002607CE" w:rsidR="00137DDE">
        <w:rPr>
          <w:rFonts w:ascii="Calibri" w:hAnsi="Calibri" w:cs="Calibri"/>
        </w:rPr>
        <w:t>address</w:t>
      </w:r>
      <w:r w:rsidRPr="002607CE" w:rsidR="00AA37A8">
        <w:rPr>
          <w:rFonts w:ascii="Calibri" w:hAnsi="Calibri" w:cs="Calibri"/>
        </w:rPr>
        <w:t xml:space="preserve"> the </w:t>
      </w:r>
      <w:r w:rsidRPr="002607CE" w:rsidR="0022651D">
        <w:rPr>
          <w:rFonts w:ascii="Calibri" w:hAnsi="Calibri" w:cs="Calibri"/>
        </w:rPr>
        <w:t xml:space="preserve">identified </w:t>
      </w:r>
      <w:r w:rsidRPr="002607CE" w:rsidR="00496502">
        <w:rPr>
          <w:rFonts w:ascii="Calibri" w:hAnsi="Calibri" w:cs="Calibri"/>
        </w:rPr>
        <w:t xml:space="preserve">question testing goals. </w:t>
      </w:r>
    </w:p>
    <w:p w:rsidR="00514ACD" w:rsidRPr="002607CE" w:rsidP="001C7FDB" w14:paraId="0D126A2D" w14:textId="10AAA4E4">
      <w:pPr>
        <w:pStyle w:val="Instruction"/>
        <w:rPr>
          <w:rFonts w:ascii="Calibri" w:hAnsi="Calibri" w:cs="Calibri"/>
        </w:rPr>
      </w:pPr>
    </w:p>
    <w:p w:rsidR="00B82601" w:rsidRPr="002607CE" w:rsidP="00B82601" w14:paraId="39C2FAE7" w14:textId="73E10B02">
      <w:pPr>
        <w:pStyle w:val="ICFHeading1"/>
        <w:pBdr>
          <w:bottom w:val="single" w:sz="6" w:space="1" w:color="auto"/>
        </w:pBdr>
        <w:outlineLvl w:val="0"/>
        <w:rPr>
          <w:rFonts w:ascii="Calibri" w:hAnsi="Calibri" w:cs="Calibri"/>
        </w:rPr>
      </w:pPr>
      <w:r w:rsidRPr="002607CE">
        <w:rPr>
          <w:rFonts w:ascii="Calibri" w:hAnsi="Calibri" w:cs="Calibri"/>
        </w:rPr>
        <w:t xml:space="preserve">Track 1 - Section A: About Your Organization </w:t>
      </w:r>
    </w:p>
    <w:p w:rsidR="00ED0983" w:rsidRPr="002607CE" w:rsidP="009E1269" w14:paraId="43D9F71D" w14:textId="0DD1335B">
      <w:pPr>
        <w:pStyle w:val="QuestionHeader"/>
        <w:ind w:left="720" w:hanging="720"/>
        <w:rPr>
          <w:rFonts w:ascii="Calibri" w:hAnsi="Calibri" w:cs="Calibri"/>
        </w:rPr>
      </w:pPr>
      <w:r w:rsidRPr="002607CE">
        <w:rPr>
          <w:rFonts w:ascii="Calibri" w:hAnsi="Calibri" w:cs="Calibri"/>
        </w:rPr>
        <w:t>A</w:t>
      </w:r>
      <w:r w:rsidRPr="002607CE" w:rsidR="00D82BDE">
        <w:rPr>
          <w:rFonts w:ascii="Calibri" w:hAnsi="Calibri" w:cs="Calibri"/>
        </w:rPr>
        <w:t>6</w:t>
      </w:r>
      <w:r w:rsidRPr="002607CE">
        <w:rPr>
          <w:rFonts w:ascii="Calibri" w:hAnsi="Calibri" w:cs="Calibri"/>
        </w:rPr>
        <w:t xml:space="preserve"> – Referral program: ASK ALL  </w:t>
      </w:r>
    </w:p>
    <w:p w:rsidR="00ED0983" w:rsidRPr="002607CE" w:rsidP="00ED0983" w14:paraId="1BE9FD43" w14:textId="192765E9">
      <w:pPr>
        <w:pStyle w:val="QuestionText"/>
        <w:rPr>
          <w:rFonts w:ascii="Calibri" w:hAnsi="Calibri" w:cs="Calibri"/>
        </w:rPr>
      </w:pPr>
      <w:r w:rsidRPr="002607CE">
        <w:rPr>
          <w:rFonts w:ascii="Calibri" w:hAnsi="Calibri" w:cs="Calibri"/>
          <w:b/>
          <w:bCs/>
        </w:rPr>
        <w:t>A</w:t>
      </w:r>
      <w:r w:rsidRPr="002607CE" w:rsidR="00D82BDE">
        <w:rPr>
          <w:rFonts w:ascii="Calibri" w:hAnsi="Calibri" w:cs="Calibri"/>
          <w:b/>
          <w:bCs/>
        </w:rPr>
        <w:t>6</w:t>
      </w:r>
      <w:r w:rsidRPr="002607CE" w:rsidR="00330C83">
        <w:rPr>
          <w:rFonts w:ascii="Calibri" w:hAnsi="Calibri" w:cs="Calibri"/>
          <w:b/>
          <w:bCs/>
        </w:rPr>
        <w:t>.</w:t>
      </w:r>
      <w:r w:rsidRPr="002607CE">
        <w:rPr>
          <w:rFonts w:ascii="Calibri" w:hAnsi="Calibri" w:cs="Calibri"/>
          <w:b/>
          <w:bCs/>
        </w:rPr>
        <w:t xml:space="preserve"> Does your organization maintain an active victim services referral program? </w:t>
      </w:r>
      <w:r w:rsidRPr="002607CE">
        <w:rPr>
          <w:rFonts w:ascii="Calibri" w:hAnsi="Calibri" w:cs="Calibri"/>
          <w:i/>
          <w:iCs/>
        </w:rPr>
        <w:t xml:space="preserve">This includes, but is not limited to, hotlines or helplines. </w:t>
      </w:r>
    </w:p>
    <w:p w:rsidR="00ED0983" w:rsidRPr="002607CE" w:rsidP="009E1269" w14:paraId="7AA5B220" w14:textId="77777777">
      <w:pPr>
        <w:pStyle w:val="ResponseOption"/>
        <w:numPr>
          <w:ilvl w:val="0"/>
          <w:numId w:val="16"/>
        </w:numPr>
        <w:rPr>
          <w:rFonts w:ascii="Calibri" w:hAnsi="Calibri" w:cs="Calibri"/>
        </w:rPr>
      </w:pPr>
      <w:r w:rsidRPr="002607CE">
        <w:rPr>
          <w:rFonts w:ascii="Calibri" w:hAnsi="Calibri" w:cs="Calibri"/>
        </w:rPr>
        <w:t>Yes</w:t>
      </w:r>
    </w:p>
    <w:p w:rsidR="00ED0983" w:rsidRPr="002607CE" w:rsidP="009E1269" w14:paraId="41AF7E12" w14:textId="77777777">
      <w:pPr>
        <w:pStyle w:val="ResponseOption"/>
        <w:numPr>
          <w:ilvl w:val="0"/>
          <w:numId w:val="16"/>
        </w:numPr>
        <w:rPr>
          <w:rFonts w:ascii="Calibri" w:hAnsi="Calibri" w:cs="Calibri"/>
        </w:rPr>
      </w:pPr>
      <w:r w:rsidRPr="002607CE">
        <w:rPr>
          <w:rFonts w:ascii="Calibri" w:hAnsi="Calibri" w:cs="Calibri"/>
        </w:rPr>
        <w:t>No</w:t>
      </w:r>
    </w:p>
    <w:p w:rsidR="00ED0983" w:rsidRPr="002607CE" w:rsidP="00ED0983" w14:paraId="0484498A"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39E4A792"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D0983" w:rsidRPr="002607CE" w14:paraId="6205F42B" w14:textId="77777777">
            <w:pPr>
              <w:rPr>
                <w:rFonts w:ascii="Calibri" w:hAnsi="Calibri" w:cs="Calibri"/>
                <w:b/>
                <w:bCs/>
              </w:rPr>
            </w:pPr>
            <w:r w:rsidRPr="002607CE">
              <w:rPr>
                <w:rFonts w:ascii="Calibri" w:hAnsi="Calibri" w:cs="Calibri"/>
                <w:b/>
                <w:bCs/>
              </w:rPr>
              <w:t>Question Testing Goals</w:t>
            </w:r>
          </w:p>
          <w:p w:rsidR="00ED0983" w:rsidRPr="002607CE" w14:paraId="197508F0" w14:textId="77777777">
            <w:pPr>
              <w:rPr>
                <w:rFonts w:ascii="Calibri" w:hAnsi="Calibri" w:cs="Calibri"/>
              </w:rPr>
            </w:pPr>
            <w:r w:rsidRPr="002607CE">
              <w:rPr>
                <w:rFonts w:ascii="Calibri" w:hAnsi="Calibri" w:cs="Calibri"/>
              </w:rPr>
              <w:t>(i.e., concepts to cover/what we are hoping to learn)</w:t>
            </w:r>
          </w:p>
        </w:tc>
      </w:tr>
      <w:tr w14:paraId="2E7D2983" w14:textId="77777777">
        <w:tblPrEx>
          <w:tblW w:w="10075" w:type="dxa"/>
          <w:tblLayout w:type="fixed"/>
          <w:tblLook w:val="04A0"/>
        </w:tblPrEx>
        <w:trPr>
          <w:trHeight w:val="344"/>
        </w:trPr>
        <w:tc>
          <w:tcPr>
            <w:tcW w:w="10075" w:type="dxa"/>
          </w:tcPr>
          <w:p w:rsidR="00ED0983" w:rsidRPr="002607CE" w:rsidP="009E1269" w14:paraId="13FD515A" w14:textId="1CA3CA2A">
            <w:pPr>
              <w:pStyle w:val="ListParagraph"/>
              <w:numPr>
                <w:ilvl w:val="0"/>
                <w:numId w:val="5"/>
              </w:numPr>
              <w:rPr>
                <w:rFonts w:ascii="Calibri" w:hAnsi="Calibri" w:cs="Calibri"/>
              </w:rPr>
            </w:pPr>
            <w:r w:rsidRPr="002607CE">
              <w:rPr>
                <w:rFonts w:ascii="Calibri" w:hAnsi="Calibri" w:cs="Calibri"/>
              </w:rPr>
              <w:t>Clarify understanding of “active</w:t>
            </w:r>
            <w:r w:rsidR="004D1141">
              <w:rPr>
                <w:rFonts w:ascii="Calibri" w:hAnsi="Calibri" w:cs="Calibri"/>
              </w:rPr>
              <w:t xml:space="preserve"> victim services</w:t>
            </w:r>
            <w:r w:rsidRPr="002607CE">
              <w:rPr>
                <w:rFonts w:ascii="Calibri" w:hAnsi="Calibri" w:cs="Calibri"/>
              </w:rPr>
              <w:t xml:space="preserve"> referral program.”</w:t>
            </w:r>
          </w:p>
          <w:p w:rsidR="00ED0983" w:rsidRPr="002607CE" w:rsidP="009E1269" w14:paraId="78269DD8" w14:textId="77777777">
            <w:pPr>
              <w:pStyle w:val="ListParagraph"/>
              <w:numPr>
                <w:ilvl w:val="0"/>
                <w:numId w:val="5"/>
              </w:numPr>
              <w:rPr>
                <w:rFonts w:ascii="Calibri" w:hAnsi="Calibri" w:cs="Calibri"/>
              </w:rPr>
            </w:pPr>
            <w:r w:rsidRPr="002607CE">
              <w:rPr>
                <w:rFonts w:ascii="Calibri" w:hAnsi="Calibri" w:cs="Calibri"/>
              </w:rPr>
              <w:t>Distinguish between formal and informal referral practices.</w:t>
            </w:r>
          </w:p>
          <w:p w:rsidR="00ED0983" w:rsidRPr="002607CE" w:rsidP="009E1269" w14:paraId="7C82517D" w14:textId="77777777">
            <w:pPr>
              <w:pStyle w:val="ListParagraph"/>
              <w:numPr>
                <w:ilvl w:val="0"/>
                <w:numId w:val="5"/>
              </w:numPr>
              <w:rPr>
                <w:rFonts w:ascii="Calibri" w:hAnsi="Calibri" w:cs="Calibri"/>
              </w:rPr>
            </w:pPr>
            <w:r w:rsidRPr="002607CE">
              <w:rPr>
                <w:rFonts w:ascii="Calibri" w:hAnsi="Calibri" w:cs="Calibri"/>
              </w:rPr>
              <w:t>Assess confidence in response and how they determine response.</w:t>
            </w:r>
          </w:p>
        </w:tc>
      </w:tr>
    </w:tbl>
    <w:p w:rsidR="00ED0983" w:rsidRPr="002607CE" w:rsidP="00ED0983" w14:paraId="12AE5F3C"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5CD00A81"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D0983" w:rsidRPr="002607CE" w14:paraId="46882FB4" w14:textId="77777777">
            <w:pPr>
              <w:rPr>
                <w:rFonts w:ascii="Calibri" w:hAnsi="Calibri" w:cs="Calibri"/>
                <w:b/>
                <w:bCs/>
              </w:rPr>
            </w:pPr>
            <w:r w:rsidRPr="002607CE">
              <w:rPr>
                <w:rFonts w:ascii="Calibri" w:hAnsi="Calibri" w:cs="Calibri"/>
                <w:b/>
                <w:bCs/>
              </w:rPr>
              <w:t>Item Probes</w:t>
            </w:r>
          </w:p>
          <w:p w:rsidR="00ED0983" w:rsidRPr="002607CE" w14:paraId="719ADAFD" w14:textId="77777777">
            <w:pPr>
              <w:rPr>
                <w:rFonts w:ascii="Calibri" w:hAnsi="Calibri" w:cs="Calibri"/>
              </w:rPr>
            </w:pPr>
            <w:r w:rsidRPr="002607CE">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65A7931D" w14:textId="77777777">
        <w:tblPrEx>
          <w:tblW w:w="10080" w:type="dxa"/>
          <w:tblLayout w:type="fixed"/>
          <w:tblLook w:val="04A0"/>
        </w:tblPrEx>
        <w:trPr>
          <w:trHeight w:val="360"/>
        </w:trPr>
        <w:tc>
          <w:tcPr>
            <w:tcW w:w="10080" w:type="dxa"/>
          </w:tcPr>
          <w:p w:rsidR="00ED0983" w:rsidRPr="002607CE" w:rsidP="009E1269" w14:paraId="342FD49A" w14:textId="77777777">
            <w:pPr>
              <w:pStyle w:val="ICFTabletext"/>
              <w:numPr>
                <w:ilvl w:val="0"/>
                <w:numId w:val="4"/>
              </w:numPr>
              <w:spacing w:before="120" w:after="120"/>
              <w:jc w:val="left"/>
              <w:rPr>
                <w:rStyle w:val="cf01"/>
                <w:rFonts w:ascii="Calibri" w:hAnsi="Calibri" w:cs="Calibri"/>
              </w:rPr>
            </w:pPr>
            <w:r w:rsidRPr="002607CE">
              <w:rPr>
                <w:rStyle w:val="cf01"/>
                <w:rFonts w:ascii="Calibri" w:hAnsi="Calibri" w:cs="Calibri"/>
              </w:rPr>
              <w:t>In your own words, what is this question asking?</w:t>
            </w:r>
          </w:p>
          <w:p w:rsidR="00ED0983" w:rsidRPr="002607CE" w:rsidP="009E1269" w14:paraId="29FBD457" w14:textId="77777777">
            <w:pPr>
              <w:pStyle w:val="ICFTabletext"/>
              <w:numPr>
                <w:ilvl w:val="0"/>
                <w:numId w:val="4"/>
              </w:numPr>
              <w:spacing w:before="120" w:after="120"/>
              <w:jc w:val="left"/>
              <w:rPr>
                <w:rFonts w:ascii="Calibri" w:hAnsi="Calibri" w:cs="Calibri"/>
                <w:sz w:val="18"/>
                <w:szCs w:val="18"/>
              </w:rPr>
            </w:pPr>
            <w:r w:rsidRPr="002607CE">
              <w:rPr>
                <w:rFonts w:ascii="Calibri" w:hAnsi="Calibri" w:cs="Calibri"/>
                <w:sz w:val="18"/>
                <w:szCs w:val="18"/>
              </w:rPr>
              <w:t>How did you come up with your answer? Walk me through your thought process.</w:t>
            </w:r>
          </w:p>
          <w:p w:rsidR="00ED0983" w:rsidRPr="002607CE" w:rsidP="009E1269" w14:paraId="3D0DD084" w14:textId="77777777">
            <w:pPr>
              <w:pStyle w:val="ICFTabletext"/>
              <w:numPr>
                <w:ilvl w:val="1"/>
                <w:numId w:val="4"/>
              </w:numPr>
              <w:spacing w:before="120" w:after="120"/>
              <w:jc w:val="left"/>
              <w:rPr>
                <w:rFonts w:ascii="Calibri" w:hAnsi="Calibri" w:cs="Calibri"/>
                <w:sz w:val="18"/>
                <w:szCs w:val="18"/>
              </w:rPr>
            </w:pPr>
            <w:r w:rsidRPr="002607CE">
              <w:rPr>
                <w:rFonts w:ascii="Calibri" w:hAnsi="Calibri" w:cs="Calibri"/>
                <w:sz w:val="18"/>
                <w:szCs w:val="18"/>
              </w:rPr>
              <w:t>What information did you use to determine your answer?</w:t>
            </w:r>
          </w:p>
          <w:p w:rsidR="00ED0983" w:rsidRPr="002607CE" w:rsidP="009E1269" w14:paraId="560539A9" w14:textId="77777777">
            <w:pPr>
              <w:pStyle w:val="ICFTabletext"/>
              <w:numPr>
                <w:ilvl w:val="1"/>
                <w:numId w:val="4"/>
              </w:numPr>
              <w:spacing w:before="120" w:after="120"/>
              <w:jc w:val="left"/>
              <w:rPr>
                <w:rStyle w:val="cf01"/>
                <w:rFonts w:ascii="Calibri" w:hAnsi="Calibri" w:cs="Calibri"/>
              </w:rPr>
            </w:pPr>
            <w:r w:rsidRPr="002607CE">
              <w:rPr>
                <w:rFonts w:ascii="Calibri" w:hAnsi="Calibri" w:cs="Calibri"/>
                <w:sz w:val="18"/>
                <w:szCs w:val="18"/>
              </w:rPr>
              <w:t>How easy or difficult is it to answer this question?</w:t>
            </w:r>
          </w:p>
          <w:p w:rsidR="00ED0983" w:rsidRPr="002607CE" w:rsidP="009E1269" w14:paraId="2181DCD7" w14:textId="13233B96">
            <w:pPr>
              <w:pStyle w:val="ICFTabletext"/>
              <w:numPr>
                <w:ilvl w:val="0"/>
                <w:numId w:val="4"/>
              </w:numPr>
              <w:spacing w:before="120" w:after="120"/>
              <w:jc w:val="left"/>
              <w:rPr>
                <w:rStyle w:val="cf01"/>
                <w:rFonts w:ascii="Calibri" w:hAnsi="Calibri" w:cs="Calibri"/>
              </w:rPr>
            </w:pPr>
            <w:r w:rsidRPr="002607CE">
              <w:rPr>
                <w:rStyle w:val="cf01"/>
                <w:rFonts w:ascii="Calibri" w:hAnsi="Calibri" w:cs="Calibri"/>
              </w:rPr>
              <w:t xml:space="preserve">What does “active </w:t>
            </w:r>
            <w:r w:rsidR="004D1141">
              <w:rPr>
                <w:rStyle w:val="cf01"/>
                <w:rFonts w:ascii="Calibri" w:hAnsi="Calibri" w:cs="Calibri"/>
              </w:rPr>
              <w:t xml:space="preserve">victim services </w:t>
            </w:r>
            <w:r w:rsidRPr="002607CE">
              <w:rPr>
                <w:rStyle w:val="cf01"/>
                <w:rFonts w:ascii="Calibri" w:hAnsi="Calibri" w:cs="Calibri"/>
              </w:rPr>
              <w:t>referral program” mean to you?</w:t>
            </w:r>
          </w:p>
          <w:p w:rsidR="00ED0983" w:rsidRPr="002607CE" w:rsidP="009E1269" w14:paraId="0E01F2C9" w14:textId="77777777">
            <w:pPr>
              <w:pStyle w:val="ICFTabletext"/>
              <w:numPr>
                <w:ilvl w:val="0"/>
                <w:numId w:val="4"/>
              </w:numPr>
              <w:spacing w:before="120" w:after="120"/>
              <w:jc w:val="left"/>
              <w:rPr>
                <w:rStyle w:val="cf01"/>
                <w:rFonts w:ascii="Calibri" w:hAnsi="Calibri" w:cs="Calibri"/>
              </w:rPr>
            </w:pPr>
            <w:r w:rsidRPr="002607CE">
              <w:rPr>
                <w:rStyle w:val="cf01"/>
                <w:rFonts w:ascii="Calibri" w:hAnsi="Calibri" w:cs="Calibri"/>
              </w:rPr>
              <w:t xml:space="preserve">Can you describe what qualifies as a referral in your organization? What do you think about the description to include hotlines? </w:t>
            </w:r>
          </w:p>
          <w:p w:rsidR="00ED0983" w:rsidRPr="002607CE" w:rsidP="009E1269" w14:paraId="7BCBB1DA" w14:textId="77777777">
            <w:pPr>
              <w:pStyle w:val="ICFTabletext"/>
              <w:numPr>
                <w:ilvl w:val="1"/>
                <w:numId w:val="4"/>
              </w:numPr>
              <w:spacing w:before="120" w:after="120"/>
              <w:jc w:val="left"/>
              <w:rPr>
                <w:rStyle w:val="cf01"/>
                <w:rFonts w:ascii="Calibri" w:hAnsi="Calibri" w:cs="Calibri"/>
              </w:rPr>
            </w:pPr>
            <w:r w:rsidRPr="002607CE">
              <w:rPr>
                <w:rStyle w:val="cf01"/>
                <w:rFonts w:ascii="Calibri" w:hAnsi="Calibri" w:cs="Calibri"/>
              </w:rPr>
              <w:t>Anything else you were including? Anything you were unsure if it counted as part of a referral program?</w:t>
            </w:r>
          </w:p>
          <w:p w:rsidR="00ED0983" w:rsidRPr="002607CE" w:rsidP="009E1269" w14:paraId="5072F82C" w14:textId="77777777">
            <w:pPr>
              <w:pStyle w:val="ICFTabletext"/>
              <w:numPr>
                <w:ilvl w:val="0"/>
                <w:numId w:val="4"/>
              </w:numPr>
              <w:spacing w:before="120" w:after="120"/>
              <w:jc w:val="left"/>
              <w:rPr>
                <w:rFonts w:ascii="Calibri" w:hAnsi="Calibri" w:cs="Calibri"/>
                <w:sz w:val="18"/>
                <w:szCs w:val="18"/>
              </w:rPr>
            </w:pPr>
            <w:r w:rsidRPr="002607CE">
              <w:rPr>
                <w:rStyle w:val="cf01"/>
                <w:rFonts w:ascii="Calibri" w:hAnsi="Calibri" w:cs="Calibri"/>
              </w:rPr>
              <w:t>How confident are you in your response?</w:t>
            </w:r>
          </w:p>
        </w:tc>
      </w:tr>
    </w:tbl>
    <w:p w:rsidR="00ED0983" w:rsidRPr="00E12FF4" w:rsidP="00ED0983" w14:paraId="68C3A549" w14:textId="77777777">
      <w:pPr>
        <w:rPr>
          <w:rFonts w:ascii="Calibri" w:hAnsi="Calibri" w:cs="Calibri"/>
        </w:rPr>
      </w:pPr>
      <w:r w:rsidRPr="00E12FF4">
        <w:rPr>
          <w:rFonts w:ascii="Calibri" w:hAnsi="Calibri" w:cs="Calibri"/>
        </w:rPr>
        <w:br w:type="page"/>
      </w:r>
    </w:p>
    <w:p w:rsidR="00ED0983" w:rsidRPr="00E12FF4" w:rsidP="009E1269" w14:paraId="34A8D4FC" w14:textId="5EC49705">
      <w:pPr>
        <w:pStyle w:val="QuestionHeader"/>
        <w:ind w:left="720" w:hanging="720"/>
        <w:rPr>
          <w:rFonts w:ascii="Calibri" w:hAnsi="Calibri" w:cs="Calibri"/>
        </w:rPr>
      </w:pPr>
      <w:r w:rsidRPr="4BD35014">
        <w:rPr>
          <w:rFonts w:ascii="Calibri" w:hAnsi="Calibri" w:cs="Calibri"/>
        </w:rPr>
        <w:t>A</w:t>
      </w:r>
      <w:r w:rsidRPr="4BD35014" w:rsidR="00947445">
        <w:rPr>
          <w:rFonts w:ascii="Calibri" w:hAnsi="Calibri" w:cs="Calibri"/>
        </w:rPr>
        <w:t>5</w:t>
      </w:r>
      <w:r w:rsidRPr="4BD35014">
        <w:rPr>
          <w:rFonts w:ascii="Calibri" w:hAnsi="Calibri" w:cs="Calibri"/>
        </w:rPr>
        <w:t xml:space="preserve"> – Provided direct services over past 6 months: ASK ALL </w:t>
      </w:r>
    </w:p>
    <w:p w:rsidR="00ED0983" w:rsidRPr="00E12FF4" w:rsidP="00ED0983" w14:paraId="4BFF9DDD" w14:textId="5CD4C6F5">
      <w:pPr>
        <w:pStyle w:val="QuestionText"/>
        <w:rPr>
          <w:rFonts w:ascii="Calibri" w:hAnsi="Calibri" w:cs="Calibri"/>
          <w:b/>
          <w:bCs/>
        </w:rPr>
      </w:pPr>
      <w:r w:rsidRPr="4BD35014">
        <w:rPr>
          <w:rFonts w:ascii="Calibri" w:hAnsi="Calibri" w:cs="Calibri"/>
          <w:b/>
          <w:bCs/>
        </w:rPr>
        <w:t>A</w:t>
      </w:r>
      <w:r w:rsidRPr="4BD35014" w:rsidR="00947445">
        <w:rPr>
          <w:rFonts w:ascii="Calibri" w:hAnsi="Calibri" w:cs="Calibri"/>
          <w:b/>
          <w:bCs/>
        </w:rPr>
        <w:t>5</w:t>
      </w:r>
      <w:r w:rsidRPr="4BD35014">
        <w:rPr>
          <w:rFonts w:ascii="Calibri" w:hAnsi="Calibri" w:cs="Calibri"/>
          <w:b/>
          <w:bCs/>
        </w:rPr>
        <w:t xml:space="preserve">. In the past six months, has your organization provided </w:t>
      </w:r>
      <w:r w:rsidRPr="4BD35014">
        <w:rPr>
          <w:rFonts w:ascii="Calibri" w:hAnsi="Calibri" w:cs="Calibri"/>
          <w:b/>
          <w:bCs/>
          <w:u w:val="single"/>
        </w:rPr>
        <w:t>services to victims</w:t>
      </w:r>
      <w:r w:rsidRPr="4BD35014">
        <w:rPr>
          <w:rFonts w:ascii="Calibri" w:hAnsi="Calibri" w:cs="Calibri"/>
          <w:b/>
          <w:bCs/>
        </w:rPr>
        <w:t xml:space="preserve"> or survivors of crime or abuse? </w:t>
      </w:r>
      <w:r w:rsidRPr="4BD35014">
        <w:rPr>
          <w:rFonts w:ascii="Calibri" w:hAnsi="Calibri" w:cs="Calibri"/>
          <w:i/>
          <w:iCs/>
        </w:rPr>
        <w:t>“Services” include efforts that respond to the emotional and physical needs of victims; assist victims with their safety and security; assist victims to understand and participate in the criminal justice or other legal process; assist victims in stabilizing their lives; or respond to other needs of victims.</w:t>
      </w:r>
    </w:p>
    <w:p w:rsidR="00ED0983" w:rsidRPr="00E12FF4" w:rsidP="009E1269" w14:paraId="28580AB7" w14:textId="77777777">
      <w:pPr>
        <w:pStyle w:val="ResponseOption"/>
        <w:numPr>
          <w:ilvl w:val="0"/>
          <w:numId w:val="15"/>
        </w:numPr>
        <w:rPr>
          <w:rFonts w:ascii="Calibri" w:hAnsi="Calibri" w:cs="Calibri"/>
        </w:rPr>
      </w:pPr>
      <w:r w:rsidRPr="00E12FF4">
        <w:rPr>
          <w:rFonts w:ascii="Calibri" w:hAnsi="Calibri" w:cs="Calibri"/>
        </w:rPr>
        <w:t>Yes</w:t>
      </w:r>
    </w:p>
    <w:p w:rsidR="00ED0983" w:rsidRPr="00E12FF4" w:rsidP="009E1269" w14:paraId="549FE9BE" w14:textId="77777777">
      <w:pPr>
        <w:pStyle w:val="ResponseOption"/>
        <w:numPr>
          <w:ilvl w:val="0"/>
          <w:numId w:val="15"/>
        </w:numPr>
        <w:rPr>
          <w:rFonts w:ascii="Calibri" w:hAnsi="Calibri" w:cs="Calibri"/>
        </w:rPr>
      </w:pPr>
      <w:r w:rsidRPr="00E12FF4">
        <w:rPr>
          <w:rFonts w:ascii="Calibri" w:hAnsi="Calibri" w:cs="Calibri"/>
        </w:rPr>
        <w:t>No</w:t>
      </w:r>
    </w:p>
    <w:p w:rsidR="00ED0983" w:rsidRPr="00E12FF4" w:rsidP="00ED0983" w14:paraId="15D70102"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6E89F3BA"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D0983" w:rsidRPr="00E12FF4" w14:paraId="744E5B2D" w14:textId="77777777">
            <w:pPr>
              <w:rPr>
                <w:rFonts w:ascii="Calibri" w:hAnsi="Calibri" w:cs="Calibri"/>
                <w:b/>
                <w:bCs/>
              </w:rPr>
            </w:pPr>
            <w:r w:rsidRPr="00E12FF4">
              <w:rPr>
                <w:rFonts w:ascii="Calibri" w:hAnsi="Calibri" w:cs="Calibri"/>
                <w:b/>
                <w:bCs/>
              </w:rPr>
              <w:t>Question Testing Goals</w:t>
            </w:r>
          </w:p>
          <w:p w:rsidR="00ED0983" w:rsidRPr="00E12FF4" w14:paraId="7D0CC90D" w14:textId="77777777">
            <w:pPr>
              <w:rPr>
                <w:rFonts w:ascii="Calibri" w:hAnsi="Calibri" w:cs="Calibri"/>
              </w:rPr>
            </w:pPr>
            <w:r w:rsidRPr="00E12FF4">
              <w:rPr>
                <w:rFonts w:ascii="Calibri" w:hAnsi="Calibri" w:cs="Calibri"/>
              </w:rPr>
              <w:t>(i.e., concepts to cover/what we are hoping to learn)</w:t>
            </w:r>
          </w:p>
        </w:tc>
      </w:tr>
      <w:tr w14:paraId="0C3BAFC5" w14:textId="77777777">
        <w:tblPrEx>
          <w:tblW w:w="10075" w:type="dxa"/>
          <w:tblLayout w:type="fixed"/>
          <w:tblLook w:val="04A0"/>
        </w:tblPrEx>
        <w:trPr>
          <w:trHeight w:val="344"/>
        </w:trPr>
        <w:tc>
          <w:tcPr>
            <w:tcW w:w="10075" w:type="dxa"/>
          </w:tcPr>
          <w:p w:rsidR="00ED0983" w:rsidRPr="00E12FF4" w:rsidP="009E1269" w14:paraId="3D581816" w14:textId="77777777">
            <w:pPr>
              <w:pStyle w:val="ListParagraph"/>
              <w:numPr>
                <w:ilvl w:val="0"/>
                <w:numId w:val="5"/>
              </w:numPr>
              <w:rPr>
                <w:rFonts w:ascii="Calibri" w:hAnsi="Calibri" w:cs="Calibri"/>
              </w:rPr>
            </w:pPr>
            <w:r w:rsidRPr="00E12FF4">
              <w:rPr>
                <w:rFonts w:ascii="Calibri" w:hAnsi="Calibri" w:cs="Calibri"/>
              </w:rPr>
              <w:t>Clarify understanding of “services.”</w:t>
            </w:r>
          </w:p>
          <w:p w:rsidR="00ED0983" w:rsidRPr="00E12FF4" w:rsidP="009E1269" w14:paraId="77A0E505" w14:textId="77777777">
            <w:pPr>
              <w:pStyle w:val="ListParagraph"/>
              <w:numPr>
                <w:ilvl w:val="0"/>
                <w:numId w:val="5"/>
              </w:numPr>
              <w:rPr>
                <w:rFonts w:ascii="Calibri" w:hAnsi="Calibri" w:cs="Calibri"/>
              </w:rPr>
            </w:pPr>
            <w:r w:rsidRPr="00E12FF4">
              <w:rPr>
                <w:rFonts w:ascii="Calibri" w:hAnsi="Calibri" w:cs="Calibri"/>
              </w:rPr>
              <w:t>Ensure examples/definitions provided are interpreted correctly.</w:t>
            </w:r>
          </w:p>
          <w:p w:rsidR="00ED0983" w:rsidRPr="00E12FF4" w:rsidP="009E1269" w14:paraId="727EF9A2" w14:textId="77777777">
            <w:pPr>
              <w:pStyle w:val="ListParagraph"/>
              <w:numPr>
                <w:ilvl w:val="0"/>
                <w:numId w:val="5"/>
              </w:numPr>
              <w:rPr>
                <w:rFonts w:ascii="Calibri" w:hAnsi="Calibri" w:cs="Calibri"/>
              </w:rPr>
            </w:pPr>
            <w:r w:rsidRPr="00E12FF4">
              <w:rPr>
                <w:rFonts w:ascii="Calibri" w:hAnsi="Calibri" w:cs="Calibri"/>
              </w:rPr>
              <w:t>Assess whether the timeframe is reasonable.</w:t>
            </w:r>
          </w:p>
        </w:tc>
      </w:tr>
    </w:tbl>
    <w:p w:rsidR="00ED0983" w:rsidRPr="00E12FF4" w:rsidP="00ED0983" w14:paraId="68D2CC0A"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42C4CFE4"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D0983" w:rsidRPr="00E12FF4" w14:paraId="79EA93AA" w14:textId="77777777">
            <w:pPr>
              <w:rPr>
                <w:rFonts w:ascii="Calibri" w:hAnsi="Calibri" w:cs="Calibri"/>
                <w:b/>
                <w:bCs/>
              </w:rPr>
            </w:pPr>
            <w:r w:rsidRPr="00E12FF4">
              <w:rPr>
                <w:rFonts w:ascii="Calibri" w:hAnsi="Calibri" w:cs="Calibri"/>
                <w:b/>
                <w:bCs/>
              </w:rPr>
              <w:t>Item Probes</w:t>
            </w:r>
          </w:p>
          <w:p w:rsidR="00ED0983" w:rsidRPr="00E12FF4" w14:paraId="372FE083"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7BA5A7F0" w14:textId="77777777">
        <w:tblPrEx>
          <w:tblW w:w="10080" w:type="dxa"/>
          <w:tblLayout w:type="fixed"/>
          <w:tblLook w:val="04A0"/>
        </w:tblPrEx>
        <w:trPr>
          <w:trHeight w:val="360"/>
        </w:trPr>
        <w:tc>
          <w:tcPr>
            <w:tcW w:w="10080" w:type="dxa"/>
          </w:tcPr>
          <w:p w:rsidR="00ED0983" w:rsidRPr="00E12FF4" w:rsidP="009E1269" w14:paraId="1368308D"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ED0983" w:rsidRPr="00E12FF4" w:rsidP="009E1269" w14:paraId="1F1B5915"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types of services came to mind when answering this? </w:t>
            </w:r>
          </w:p>
          <w:p w:rsidR="00ED0983" w:rsidRPr="00E12FF4" w:rsidP="009E1269" w14:paraId="77353585"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helpful was the description of services? Was there anything about this that was unclear or confusing?</w:t>
            </w:r>
          </w:p>
          <w:p w:rsidR="00ED0983" w:rsidRPr="00E12FF4" w:rsidP="009E1269" w14:paraId="4F5326AD"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determine whether your organization provided services in the past 6 months?</w:t>
            </w:r>
          </w:p>
          <w:p w:rsidR="00ED0983" w:rsidRPr="00E12FF4" w:rsidP="009E1269" w14:paraId="43FFA253"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easy or difficult was this to provide a response?  What makes you say that?</w:t>
            </w:r>
          </w:p>
          <w:p w:rsidR="00ED0983" w:rsidRPr="00E12FF4" w:rsidP="009E1269" w14:paraId="41031E13"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the 6-month timeframe easy to recall? Why or why not?</w:t>
            </w:r>
          </w:p>
          <w:p w:rsidR="00ED0983" w:rsidRPr="00E12FF4" w:rsidP="009E1269" w14:paraId="2FA5832A" w14:textId="77777777">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 xml:space="preserve">Did you consider giving a different answer?  Tell me more about that. </w:t>
            </w:r>
          </w:p>
        </w:tc>
      </w:tr>
    </w:tbl>
    <w:p w:rsidR="0015129D" w:rsidRPr="00E12FF4" w:rsidP="00EA5851" w14:paraId="2D627A00" w14:textId="77777777">
      <w:pPr>
        <w:pStyle w:val="ICFHeading1"/>
        <w:pBdr>
          <w:bottom w:val="single" w:sz="6" w:space="1" w:color="auto"/>
        </w:pBdr>
        <w:outlineLvl w:val="0"/>
        <w:rPr>
          <w:rFonts w:ascii="Calibri" w:hAnsi="Calibri" w:cs="Calibri"/>
          <w:b w:val="0"/>
          <w:bCs w:val="0"/>
          <w:sz w:val="20"/>
          <w:szCs w:val="22"/>
        </w:rPr>
      </w:pPr>
      <w:r w:rsidRPr="00E12FF4">
        <w:rPr>
          <w:rFonts w:ascii="Calibri" w:hAnsi="Calibri" w:cs="Calibri"/>
          <w:b w:val="0"/>
          <w:bCs w:val="0"/>
          <w:sz w:val="20"/>
          <w:szCs w:val="22"/>
        </w:rPr>
        <w:br w:type="page"/>
      </w:r>
    </w:p>
    <w:p w:rsidR="00514ACD" w:rsidRPr="00E12FF4" w:rsidP="00EA5851" w14:paraId="50DA95C2" w14:textId="02F34B3D">
      <w:pPr>
        <w:pStyle w:val="ICFHeading1"/>
        <w:pBdr>
          <w:bottom w:val="single" w:sz="6" w:space="1" w:color="auto"/>
        </w:pBdr>
        <w:outlineLvl w:val="0"/>
        <w:rPr>
          <w:rFonts w:ascii="Calibri" w:hAnsi="Calibri" w:cs="Calibri"/>
        </w:rPr>
      </w:pPr>
      <w:r w:rsidRPr="00E12FF4">
        <w:rPr>
          <w:rFonts w:ascii="Calibri" w:hAnsi="Calibri" w:cs="Calibri"/>
        </w:rPr>
        <w:t xml:space="preserve">Track 1 - </w:t>
      </w:r>
      <w:r w:rsidRPr="00E12FF4">
        <w:rPr>
          <w:rFonts w:ascii="Calibri" w:hAnsi="Calibri" w:cs="Calibri"/>
        </w:rPr>
        <w:t xml:space="preserve">Section B: </w:t>
      </w:r>
      <w:r w:rsidRPr="00E12FF4" w:rsidR="00AE63C5">
        <w:rPr>
          <w:rFonts w:ascii="Calibri" w:hAnsi="Calibri" w:cs="Calibri"/>
        </w:rPr>
        <w:t>Victims Served</w:t>
      </w:r>
      <w:r w:rsidRPr="00E12FF4">
        <w:rPr>
          <w:rFonts w:ascii="Calibri" w:hAnsi="Calibri" w:cs="Calibri"/>
        </w:rPr>
        <w:t xml:space="preserve"> </w:t>
      </w:r>
    </w:p>
    <w:p w:rsidR="00F613BC" w:rsidRPr="00E12FF4" w:rsidP="00F613BC" w14:paraId="414DA238" w14:textId="0781FE0F">
      <w:pPr>
        <w:pStyle w:val="QuestionHeader"/>
        <w:ind w:left="720" w:hanging="720"/>
        <w:rPr>
          <w:rFonts w:ascii="Calibri" w:hAnsi="Calibri" w:cs="Calibri"/>
        </w:rPr>
      </w:pPr>
      <w:r w:rsidRPr="00E12FF4">
        <w:rPr>
          <w:rFonts w:ascii="Calibri" w:hAnsi="Calibri" w:cs="Calibri"/>
        </w:rPr>
        <w:t>B3.</w:t>
      </w:r>
      <w:r w:rsidRPr="00E12FF4" w:rsidR="00CE703D">
        <w:rPr>
          <w:rFonts w:ascii="Calibri" w:hAnsi="Calibri" w:cs="Calibri"/>
        </w:rPr>
        <w:t xml:space="preserve"> – Number of victims provided direct services</w:t>
      </w:r>
      <w:r w:rsidRPr="00E12FF4">
        <w:rPr>
          <w:rFonts w:ascii="Calibri" w:hAnsi="Calibri" w:cs="Calibri"/>
        </w:rPr>
        <w:t xml:space="preserve">: ASK ALL </w:t>
      </w:r>
    </w:p>
    <w:p w:rsidR="00137791" w:rsidRPr="00E12FF4" w:rsidP="00137791" w14:paraId="388546C6" w14:textId="6BF8DCFD">
      <w:pPr>
        <w:pStyle w:val="QuestionText"/>
        <w:rPr>
          <w:rFonts w:ascii="Calibri" w:hAnsi="Calibri" w:cs="Calibri"/>
        </w:rPr>
      </w:pPr>
      <w:r w:rsidRPr="00E12FF4">
        <w:rPr>
          <w:rFonts w:ascii="Calibri" w:hAnsi="Calibri" w:cs="Calibri"/>
          <w:i/>
          <w:iCs/>
        </w:rPr>
        <w:t xml:space="preserve">Throughout this survey, please consider all aspects of your organization that provide services to victims of crime and abuse. Questions will ask you to provide information about the victims who received any form of services or program support during the [calendar/fiscal] year that included January 1, 2025.  </w:t>
      </w:r>
    </w:p>
    <w:p w:rsidR="0015129D" w:rsidRPr="00E12FF4" w:rsidP="00F613BC" w14:paraId="38CCF618" w14:textId="77777777">
      <w:pPr>
        <w:pStyle w:val="QuestionText"/>
        <w:rPr>
          <w:rFonts w:ascii="Calibri" w:hAnsi="Calibri" w:cs="Calibri"/>
          <w:b/>
          <w:bCs/>
        </w:rPr>
      </w:pPr>
    </w:p>
    <w:p w:rsidR="00F613BC" w:rsidRPr="00E12FF4" w:rsidP="00F613BC" w14:paraId="09B2D302" w14:textId="2FB473D8">
      <w:pPr>
        <w:pStyle w:val="QuestionText"/>
        <w:rPr>
          <w:rFonts w:ascii="Calibri" w:hAnsi="Calibri" w:cs="Calibri"/>
        </w:rPr>
      </w:pPr>
      <w:r w:rsidRPr="00E12FF4">
        <w:rPr>
          <w:rFonts w:ascii="Calibri" w:hAnsi="Calibri" w:cs="Calibri"/>
          <w:b/>
          <w:bCs/>
        </w:rPr>
        <w:t xml:space="preserve">B3. </w:t>
      </w:r>
      <w:r w:rsidRPr="00E12FF4" w:rsidR="007C52FB">
        <w:rPr>
          <w:rFonts w:ascii="Calibri" w:hAnsi="Calibri" w:cs="Calibri"/>
          <w:b/>
          <w:bCs/>
        </w:rPr>
        <w:t xml:space="preserve">How many victims received </w:t>
      </w:r>
      <w:r w:rsidRPr="00E12FF4" w:rsidR="007C52FB">
        <w:rPr>
          <w:rFonts w:ascii="Calibri" w:hAnsi="Calibri" w:cs="Calibri"/>
          <w:b/>
          <w:bCs/>
          <w:u w:val="single"/>
        </w:rPr>
        <w:t>direct services</w:t>
      </w:r>
      <w:r w:rsidRPr="00E12FF4" w:rsidR="007C52FB">
        <w:rPr>
          <w:rFonts w:ascii="Calibri" w:hAnsi="Calibri" w:cs="Calibri"/>
          <w:b/>
          <w:bCs/>
        </w:rPr>
        <w:t xml:space="preserve"> from your organization?</w:t>
      </w:r>
      <w:r w:rsidRPr="00E12FF4" w:rsidR="00915F7E">
        <w:rPr>
          <w:rFonts w:ascii="Calibri" w:hAnsi="Calibri" w:cs="Calibri"/>
          <w:i/>
          <w:iCs/>
        </w:rPr>
        <w:t xml:space="preserve"> Estimates are acceptable. (Exclude victims who only received information through the mail.)</w:t>
      </w:r>
    </w:p>
    <w:p w:rsidR="00F613BC" w:rsidRPr="00E12FF4" w:rsidP="00514C70" w14:paraId="2C55AF25" w14:textId="0CBFB825">
      <w:pPr>
        <w:pStyle w:val="ResponseOption"/>
        <w:ind w:firstLine="0"/>
        <w:rPr>
          <w:rFonts w:ascii="Calibri" w:hAnsi="Calibri" w:cs="Calibri"/>
        </w:rPr>
      </w:pPr>
      <w:r w:rsidRPr="00E12FF4">
        <w:rPr>
          <w:rFonts w:ascii="Calibri" w:hAnsi="Calibri" w:cs="Calibri"/>
        </w:rPr>
        <w:t xml:space="preserve"> </w:t>
      </w:r>
      <w:r w:rsidRPr="00E12FF4">
        <w:rPr>
          <w:rFonts w:ascii="Calibri" w:hAnsi="Calibri" w:cs="Calibri"/>
          <w:u w:val="single"/>
        </w:rPr>
        <w:t xml:space="preserve">            </w:t>
      </w:r>
      <w:r w:rsidRPr="00E12FF4">
        <w:rPr>
          <w:rFonts w:ascii="Calibri" w:hAnsi="Calibri" w:cs="Calibri"/>
        </w:rPr>
        <w:t xml:space="preserve">  </w:t>
      </w:r>
      <w:r w:rsidRPr="00E12FF4" w:rsidR="007C52FB">
        <w:rPr>
          <w:rFonts w:ascii="Calibri" w:hAnsi="Calibri" w:cs="Calibri"/>
        </w:rPr>
        <w:t>Number of victims</w:t>
      </w:r>
      <w:r w:rsidRPr="00E12FF4">
        <w:rPr>
          <w:rFonts w:ascii="Calibri" w:hAnsi="Calibri" w:cs="Calibri"/>
        </w:rPr>
        <w:t xml:space="preserve"> </w:t>
      </w:r>
    </w:p>
    <w:p w:rsidR="00F613BC" w:rsidRPr="00E12FF4" w:rsidP="009E1269" w14:paraId="6E2CF9DA" w14:textId="108DD946">
      <w:pPr>
        <w:pStyle w:val="ResponseOption"/>
        <w:numPr>
          <w:ilvl w:val="0"/>
          <w:numId w:val="21"/>
        </w:numPr>
        <w:rPr>
          <w:rFonts w:ascii="Calibri" w:hAnsi="Calibri" w:cs="Calibri"/>
        </w:rPr>
      </w:pPr>
      <w:r w:rsidRPr="00E12FF4">
        <w:rPr>
          <w:rFonts w:ascii="Calibri" w:hAnsi="Calibri" w:cs="Calibri"/>
        </w:rPr>
        <w:t xml:space="preserve">This is an estimate </w:t>
      </w:r>
      <w:r w:rsidRPr="00E12FF4" w:rsidR="0033105A">
        <w:rPr>
          <w:rFonts w:ascii="Calibri" w:hAnsi="Calibri" w:cs="Calibri"/>
        </w:rPr>
        <w:t xml:space="preserve"> </w:t>
      </w:r>
    </w:p>
    <w:p w:rsidR="007C52FB" w:rsidRPr="00E12FF4" w:rsidP="009E1269" w14:paraId="04E4769B" w14:textId="03590692">
      <w:pPr>
        <w:pStyle w:val="ResponseOption"/>
        <w:numPr>
          <w:ilvl w:val="0"/>
          <w:numId w:val="21"/>
        </w:numPr>
        <w:rPr>
          <w:rFonts w:ascii="Calibri" w:hAnsi="Calibri" w:cs="Calibri"/>
        </w:rPr>
      </w:pPr>
      <w:r w:rsidRPr="00E12FF4">
        <w:rPr>
          <w:rFonts w:ascii="Calibri" w:hAnsi="Calibri" w:cs="Calibri"/>
        </w:rPr>
        <w:t xml:space="preserve">Unknown </w:t>
      </w:r>
      <w:r w:rsidRPr="00E12FF4" w:rsidR="0033105A">
        <w:rPr>
          <w:rFonts w:ascii="Calibri" w:hAnsi="Calibri" w:cs="Calibri"/>
        </w:rPr>
        <w:t xml:space="preserve"> </w:t>
      </w:r>
    </w:p>
    <w:p w:rsidR="00F613BC" w:rsidRPr="00E12FF4" w:rsidP="00F613BC" w14:paraId="1AD990A9"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7190F8BB"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F613BC" w:rsidRPr="00E12FF4" w14:paraId="278F5B25" w14:textId="77777777">
            <w:pPr>
              <w:rPr>
                <w:rFonts w:ascii="Calibri" w:hAnsi="Calibri" w:cs="Calibri"/>
                <w:b/>
                <w:bCs/>
              </w:rPr>
            </w:pPr>
            <w:r w:rsidRPr="00E12FF4">
              <w:rPr>
                <w:rFonts w:ascii="Calibri" w:hAnsi="Calibri" w:cs="Calibri"/>
                <w:b/>
                <w:bCs/>
              </w:rPr>
              <w:t>Question Testing Goals</w:t>
            </w:r>
          </w:p>
          <w:p w:rsidR="00F613BC" w:rsidRPr="00E12FF4" w14:paraId="41A85350" w14:textId="77777777">
            <w:pPr>
              <w:rPr>
                <w:rFonts w:ascii="Calibri" w:hAnsi="Calibri" w:cs="Calibri"/>
              </w:rPr>
            </w:pPr>
            <w:r w:rsidRPr="00E12FF4">
              <w:rPr>
                <w:rFonts w:ascii="Calibri" w:hAnsi="Calibri" w:cs="Calibri"/>
              </w:rPr>
              <w:t>(i.e., concepts to cover/what we are hoping to learn)</w:t>
            </w:r>
          </w:p>
        </w:tc>
      </w:tr>
      <w:tr w14:paraId="457DE7DD" w14:textId="77777777" w:rsidTr="00DA4F23">
        <w:tblPrEx>
          <w:tblW w:w="10075" w:type="dxa"/>
          <w:tblLayout w:type="fixed"/>
          <w:tblLook w:val="04A0"/>
        </w:tblPrEx>
        <w:trPr>
          <w:trHeight w:val="344"/>
        </w:trPr>
        <w:tc>
          <w:tcPr>
            <w:tcW w:w="10075" w:type="dxa"/>
            <w:vAlign w:val="center"/>
          </w:tcPr>
          <w:p w:rsidR="00C745CC" w:rsidRPr="00E12FF4" w:rsidP="009E1269" w14:paraId="136D87B8" w14:textId="6B1DC98F">
            <w:pPr>
              <w:pStyle w:val="ListParagraph"/>
              <w:numPr>
                <w:ilvl w:val="0"/>
                <w:numId w:val="5"/>
              </w:numPr>
              <w:rPr>
                <w:rFonts w:ascii="Calibri" w:hAnsi="Calibri" w:cs="Calibri"/>
              </w:rPr>
            </w:pPr>
            <w:r w:rsidRPr="00E12FF4">
              <w:rPr>
                <w:rFonts w:ascii="Calibri" w:hAnsi="Calibri" w:cs="Calibri"/>
                <w:sz w:val="20"/>
                <w:szCs w:val="20"/>
              </w:rPr>
              <w:t>General item clarity</w:t>
            </w:r>
            <w:r w:rsidRPr="00E12FF4" w:rsidR="006E4254">
              <w:rPr>
                <w:rFonts w:ascii="Calibri" w:hAnsi="Calibri" w:cs="Calibri"/>
                <w:sz w:val="20"/>
                <w:szCs w:val="20"/>
              </w:rPr>
              <w:t>, reference period,</w:t>
            </w:r>
            <w:r w:rsidRPr="00E12FF4">
              <w:rPr>
                <w:rFonts w:ascii="Calibri" w:hAnsi="Calibri" w:cs="Calibri"/>
                <w:sz w:val="20"/>
                <w:szCs w:val="20"/>
              </w:rPr>
              <w:t xml:space="preserve"> and confirm respondent definition of direct services</w:t>
            </w:r>
          </w:p>
          <w:p w:rsidR="00D17BFC" w:rsidRPr="00E12FF4" w:rsidP="009E1269" w14:paraId="45FD9AC8" w14:textId="7CFB2184">
            <w:pPr>
              <w:pStyle w:val="ListParagraph"/>
              <w:numPr>
                <w:ilvl w:val="0"/>
                <w:numId w:val="5"/>
              </w:numPr>
              <w:rPr>
                <w:rFonts w:ascii="Calibri" w:hAnsi="Calibri" w:cs="Calibri"/>
              </w:rPr>
            </w:pPr>
            <w:r w:rsidRPr="00E12FF4">
              <w:rPr>
                <w:rFonts w:ascii="Calibri" w:hAnsi="Calibri" w:cs="Calibri"/>
                <w:sz w:val="20"/>
                <w:szCs w:val="20"/>
              </w:rPr>
              <w:t>Understan</w:t>
            </w:r>
            <w:r w:rsidRPr="00E12FF4" w:rsidR="003201F7">
              <w:rPr>
                <w:rFonts w:ascii="Calibri" w:hAnsi="Calibri" w:cs="Calibri"/>
                <w:sz w:val="20"/>
                <w:szCs w:val="20"/>
              </w:rPr>
              <w:t>ding around which victims they are including in their answer</w:t>
            </w:r>
            <w:r w:rsidRPr="00E12FF4" w:rsidR="00956483">
              <w:rPr>
                <w:rFonts w:ascii="Calibri" w:hAnsi="Calibri" w:cs="Calibri"/>
                <w:sz w:val="20"/>
                <w:szCs w:val="20"/>
              </w:rPr>
              <w:t xml:space="preserve"> (helpline calls or those who received mailing</w:t>
            </w:r>
            <w:r w:rsidRPr="00E12FF4" w:rsidR="00CA27B1">
              <w:rPr>
                <w:rFonts w:ascii="Calibri" w:hAnsi="Calibri" w:cs="Calibri"/>
                <w:sz w:val="20"/>
                <w:szCs w:val="20"/>
              </w:rPr>
              <w:t xml:space="preserve">s </w:t>
            </w:r>
            <w:r w:rsidRPr="00E12FF4" w:rsidR="00303F09">
              <w:rPr>
                <w:rFonts w:ascii="Calibri" w:hAnsi="Calibri" w:cs="Calibri"/>
                <w:sz w:val="20"/>
                <w:szCs w:val="20"/>
              </w:rPr>
              <w:t>compared to those who received services)</w:t>
            </w:r>
            <w:r w:rsidRPr="00E12FF4" w:rsidR="00CA27B1">
              <w:rPr>
                <w:rFonts w:ascii="Calibri" w:hAnsi="Calibri" w:cs="Calibri"/>
                <w:sz w:val="20"/>
                <w:szCs w:val="20"/>
              </w:rPr>
              <w:t xml:space="preserve"> </w:t>
            </w:r>
          </w:p>
          <w:p w:rsidR="00826F5A" w:rsidRPr="00E12FF4" w:rsidP="009E1269" w14:paraId="1BDF1074" w14:textId="44DEE3CC">
            <w:pPr>
              <w:pStyle w:val="ListParagraph"/>
              <w:numPr>
                <w:ilvl w:val="0"/>
                <w:numId w:val="5"/>
              </w:numPr>
              <w:rPr>
                <w:rFonts w:ascii="Calibri" w:hAnsi="Calibri" w:cs="Calibri"/>
              </w:rPr>
            </w:pPr>
            <w:r w:rsidRPr="00E12FF4">
              <w:rPr>
                <w:rFonts w:ascii="Calibri" w:hAnsi="Calibri" w:cs="Calibri"/>
                <w:sz w:val="20"/>
                <w:szCs w:val="20"/>
              </w:rPr>
              <w:t xml:space="preserve">Ease with which respondents can answer this question (is an exact number of victims served </w:t>
            </w:r>
            <w:r w:rsidRPr="00E12FF4" w:rsidR="006E4254">
              <w:rPr>
                <w:rFonts w:ascii="Calibri" w:hAnsi="Calibri" w:cs="Calibri"/>
                <w:sz w:val="20"/>
                <w:szCs w:val="20"/>
              </w:rPr>
              <w:t xml:space="preserve">easily </w:t>
            </w:r>
            <w:r w:rsidRPr="00E12FF4">
              <w:rPr>
                <w:rFonts w:ascii="Calibri" w:hAnsi="Calibri" w:cs="Calibri"/>
                <w:sz w:val="20"/>
                <w:szCs w:val="20"/>
              </w:rPr>
              <w:t>known</w:t>
            </w:r>
            <w:r w:rsidRPr="00E12FF4" w:rsidR="00246FF1">
              <w:rPr>
                <w:rFonts w:ascii="Calibri" w:hAnsi="Calibri" w:cs="Calibri"/>
                <w:sz w:val="20"/>
                <w:szCs w:val="20"/>
              </w:rPr>
              <w:t>, or w</w:t>
            </w:r>
            <w:r w:rsidRPr="00E12FF4">
              <w:rPr>
                <w:rFonts w:ascii="Calibri" w:hAnsi="Calibri" w:cs="Calibri"/>
                <w:sz w:val="20"/>
                <w:szCs w:val="20"/>
              </w:rPr>
              <w:t>here do they look for this information?</w:t>
            </w:r>
            <w:r w:rsidRPr="00E12FF4" w:rsidR="0088376F">
              <w:rPr>
                <w:rFonts w:ascii="Calibri" w:hAnsi="Calibri" w:cs="Calibri"/>
                <w:sz w:val="20"/>
                <w:szCs w:val="20"/>
              </w:rPr>
              <w:t xml:space="preserve"> How often is it an estimate or unknown?</w:t>
            </w:r>
            <w:r w:rsidRPr="00E12FF4">
              <w:rPr>
                <w:rFonts w:ascii="Calibri" w:hAnsi="Calibri" w:cs="Calibri"/>
                <w:sz w:val="20"/>
                <w:szCs w:val="20"/>
              </w:rPr>
              <w:t>)</w:t>
            </w:r>
          </w:p>
          <w:p w:rsidR="00826F5A" w:rsidRPr="00E12FF4" w:rsidP="009E1269" w14:paraId="61A30183" w14:textId="178305DC">
            <w:pPr>
              <w:pStyle w:val="ListParagraph"/>
              <w:numPr>
                <w:ilvl w:val="0"/>
                <w:numId w:val="5"/>
              </w:numPr>
              <w:rPr>
                <w:rFonts w:ascii="Calibri" w:hAnsi="Calibri" w:cs="Calibri"/>
              </w:rPr>
            </w:pPr>
            <w:r w:rsidRPr="00E12FF4">
              <w:rPr>
                <w:rFonts w:ascii="Calibri" w:hAnsi="Calibri" w:cs="Calibri"/>
                <w:sz w:val="20"/>
                <w:szCs w:val="20"/>
              </w:rPr>
              <w:t>For respondents who cannot answer, learn more about what information they would need to respond to the question.</w:t>
            </w:r>
          </w:p>
        </w:tc>
      </w:tr>
    </w:tbl>
    <w:p w:rsidR="00F613BC" w:rsidRPr="00E12FF4" w:rsidP="00F613BC" w14:paraId="0A34EAFF"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853908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F613BC" w:rsidRPr="00E12FF4" w14:paraId="2B27E6B8" w14:textId="77777777">
            <w:pPr>
              <w:rPr>
                <w:rFonts w:ascii="Calibri" w:hAnsi="Calibri" w:cs="Calibri"/>
                <w:b/>
                <w:bCs/>
              </w:rPr>
            </w:pPr>
            <w:r w:rsidRPr="00E12FF4">
              <w:rPr>
                <w:rFonts w:ascii="Calibri" w:hAnsi="Calibri" w:cs="Calibri"/>
                <w:b/>
                <w:bCs/>
              </w:rPr>
              <w:t>Item Probes</w:t>
            </w:r>
          </w:p>
          <w:p w:rsidR="00F613BC" w:rsidRPr="00E12FF4" w14:paraId="34CAEF85"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58CF2ACE" w14:textId="77777777">
        <w:tblPrEx>
          <w:tblW w:w="10080" w:type="dxa"/>
          <w:tblLayout w:type="fixed"/>
          <w:tblLook w:val="04A0"/>
        </w:tblPrEx>
        <w:trPr>
          <w:trHeight w:val="360"/>
        </w:trPr>
        <w:tc>
          <w:tcPr>
            <w:tcW w:w="10080" w:type="dxa"/>
          </w:tcPr>
          <w:p w:rsidR="00137791" w:rsidRPr="00E12FF4" w:rsidP="009E1269" w14:paraId="79928BA1"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tell me what the section instructions mean to you.</w:t>
            </w:r>
          </w:p>
          <w:p w:rsidR="00137791" w:rsidRPr="00E12FF4" w:rsidP="009E1269" w14:paraId="06039AE6" w14:textId="77777777">
            <w:pPr>
              <w:pStyle w:val="ICFTabletext"/>
              <w:numPr>
                <w:ilvl w:val="1"/>
                <w:numId w:val="4"/>
              </w:numPr>
              <w:spacing w:before="120" w:after="120"/>
              <w:jc w:val="left"/>
              <w:rPr>
                <w:rFonts w:ascii="Calibri" w:hAnsi="Calibri" w:cs="Calibri"/>
                <w:sz w:val="18"/>
                <w:szCs w:val="18"/>
              </w:rPr>
            </w:pPr>
            <w:r w:rsidRPr="00E12FF4">
              <w:rPr>
                <w:rStyle w:val="cf01"/>
                <w:rFonts w:ascii="Calibri" w:hAnsi="Calibri" w:cs="Calibri"/>
              </w:rPr>
              <w:t>How easy or hard is it for you to recall the calendar or fiscal year that includes January 1, 2025?</w:t>
            </w:r>
          </w:p>
          <w:p w:rsidR="000F518C" w:rsidRPr="00E12FF4" w:rsidP="009E1269" w14:paraId="51F5E57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does the term “direct services” mean to you?</w:t>
            </w:r>
          </w:p>
          <w:p w:rsidR="001F48F1" w:rsidRPr="00E12FF4" w:rsidP="009E1269" w14:paraId="2169CF5B"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 Walk me through your thought process.</w:t>
            </w:r>
          </w:p>
          <w:p w:rsidR="00F613BC" w:rsidRPr="00E12FF4" w:rsidP="009E1269" w14:paraId="16C26307" w14:textId="326F14F6">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information did you use to determine your answer?</w:t>
            </w:r>
          </w:p>
          <w:p w:rsidR="003C5291" w:rsidRPr="00E12FF4" w:rsidP="009E1269" w14:paraId="6827911E" w14:textId="6A41A135">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Are there any </w:t>
            </w:r>
            <w:r w:rsidRPr="00E12FF4" w:rsidR="006B6452">
              <w:rPr>
                <w:rFonts w:ascii="Calibri" w:hAnsi="Calibri" w:cs="Calibri"/>
                <w:sz w:val="18"/>
                <w:szCs w:val="18"/>
              </w:rPr>
              <w:t xml:space="preserve">victims or types of services who you would exclude from this count?  </w:t>
            </w:r>
            <w:r w:rsidRPr="00E12FF4" w:rsidR="00E52264">
              <w:rPr>
                <w:rFonts w:ascii="Calibri" w:hAnsi="Calibri" w:cs="Calibri"/>
                <w:sz w:val="18"/>
                <w:szCs w:val="18"/>
              </w:rPr>
              <w:t>Any you were unsure if they should or should not be included?</w:t>
            </w:r>
          </w:p>
          <w:p w:rsidR="00E44A4A" w:rsidRPr="00E12FF4" w:rsidP="009E1269" w14:paraId="2F64516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this question?</w:t>
            </w:r>
          </w:p>
          <w:p w:rsidR="004C25AF" w:rsidRPr="00E12FF4" w:rsidP="009E1269" w14:paraId="3EDD4F6F" w14:textId="1A961752">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p w:rsidR="008F7EF9" w:rsidRPr="00E12FF4" w:rsidP="009E1269" w14:paraId="1CC2FBDA"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[If unknown is selected] What information would you need to answer this question?</w:t>
            </w:r>
          </w:p>
          <w:p w:rsidR="00F613BC" w:rsidRPr="00E12FF4" w:rsidP="009E1269" w14:paraId="68DBF191" w14:textId="0BF99616">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Is there somewhere you could look this information up if you needed to? Tell me a little about that.</w:t>
            </w:r>
          </w:p>
        </w:tc>
      </w:tr>
    </w:tbl>
    <w:p w:rsidR="00FB7472" w:rsidRPr="00E12FF4" w:rsidP="00B96027" w14:paraId="427F92E7" w14:textId="41570505">
      <w:pPr>
        <w:pStyle w:val="ICFHeading1"/>
        <w:pBdr>
          <w:bottom w:val="single" w:sz="6" w:space="1" w:color="auto"/>
        </w:pBdr>
        <w:outlineLvl w:val="0"/>
        <w:rPr>
          <w:rFonts w:ascii="Calibri" w:hAnsi="Calibri" w:cs="Calibri"/>
        </w:rPr>
      </w:pPr>
      <w:r w:rsidRPr="00E12FF4">
        <w:rPr>
          <w:rFonts w:ascii="Calibri" w:hAnsi="Calibri" w:cs="Calibri"/>
        </w:rPr>
        <w:t xml:space="preserve">Track 1 - </w:t>
      </w:r>
      <w:r w:rsidRPr="00E12FF4">
        <w:rPr>
          <w:rFonts w:ascii="Calibri" w:hAnsi="Calibri" w:cs="Calibri"/>
        </w:rPr>
        <w:t>Section C: Crime</w:t>
      </w:r>
      <w:r w:rsidR="009623D5">
        <w:rPr>
          <w:rFonts w:ascii="Calibri" w:hAnsi="Calibri" w:cs="Calibri"/>
        </w:rPr>
        <w:t xml:space="preserve"> and </w:t>
      </w:r>
      <w:r w:rsidRPr="00E12FF4">
        <w:rPr>
          <w:rFonts w:ascii="Calibri" w:hAnsi="Calibri" w:cs="Calibri"/>
        </w:rPr>
        <w:t xml:space="preserve">Abuse Types </w:t>
      </w:r>
    </w:p>
    <w:p w:rsidR="00F613BC" w:rsidRPr="00E12FF4" w:rsidP="00F613BC" w14:paraId="3623A063" w14:textId="27FE2EBC">
      <w:pPr>
        <w:pStyle w:val="QuestionHeader"/>
        <w:ind w:left="720" w:hanging="720"/>
        <w:rPr>
          <w:rFonts w:ascii="Calibri" w:hAnsi="Calibri" w:cs="Calibri"/>
        </w:rPr>
      </w:pPr>
      <w:r w:rsidRPr="00E12FF4">
        <w:rPr>
          <w:rFonts w:ascii="Calibri" w:hAnsi="Calibri" w:cs="Calibri"/>
        </w:rPr>
        <w:t>C1</w:t>
      </w:r>
      <w:r w:rsidRPr="00E12FF4" w:rsidR="00CE703D">
        <w:rPr>
          <w:rFonts w:ascii="Calibri" w:hAnsi="Calibri" w:cs="Calibri"/>
        </w:rPr>
        <w:t xml:space="preserve"> – Youth victimization</w:t>
      </w:r>
      <w:r w:rsidRPr="00E12FF4">
        <w:rPr>
          <w:rFonts w:ascii="Calibri" w:hAnsi="Calibri" w:cs="Calibri"/>
        </w:rPr>
        <w:t>: ASK ALL</w:t>
      </w:r>
    </w:p>
    <w:p w:rsidR="00A015A9" w:rsidRPr="00E12FF4" w:rsidP="00A015A9" w14:paraId="3DBD7965" w14:textId="0D85AC73">
      <w:pPr>
        <w:widowControl w:val="0"/>
        <w:autoSpaceDE w:val="0"/>
        <w:autoSpaceDN w:val="0"/>
        <w:spacing w:before="240" w:after="120" w:line="240" w:lineRule="auto"/>
        <w:ind w:left="446" w:hanging="432"/>
        <w:rPr>
          <w:rFonts w:ascii="Calibri" w:eastAsia="Calibri" w:hAnsi="Calibri" w:cs="Calibri"/>
        </w:rPr>
      </w:pPr>
      <w:r w:rsidRPr="00E12FF4">
        <w:rPr>
          <w:rFonts w:ascii="Calibri" w:eastAsia="Calibri" w:hAnsi="Calibri" w:cs="Calibri"/>
          <w:b/>
          <w:sz w:val="24"/>
          <w:szCs w:val="24"/>
        </w:rPr>
        <w:t xml:space="preserve">C1. </w:t>
      </w:r>
      <w:r w:rsidRPr="00E12FF4">
        <w:rPr>
          <w:rFonts w:ascii="Calibri" w:eastAsia="Calibri" w:hAnsi="Calibri" w:cs="Calibri"/>
          <w:b/>
          <w:sz w:val="24"/>
          <w:szCs w:val="24"/>
        </w:rPr>
        <w:t>D</w:t>
      </w:r>
      <w:r w:rsidRPr="00E12FF4" w:rsidR="008A6B15">
        <w:rPr>
          <w:rFonts w:ascii="Calibri" w:eastAsia="Calibri" w:hAnsi="Calibri" w:cs="Calibri"/>
          <w:b/>
          <w:sz w:val="24"/>
          <w:szCs w:val="24"/>
        </w:rPr>
        <w:t xml:space="preserve">id </w:t>
      </w:r>
      <w:r w:rsidRPr="00E12FF4">
        <w:rPr>
          <w:rFonts w:ascii="Calibri" w:eastAsia="Calibri" w:hAnsi="Calibri" w:cs="Calibri"/>
          <w:b/>
          <w:sz w:val="24"/>
          <w:szCs w:val="24"/>
        </w:rPr>
        <w:t xml:space="preserve">your organization provide services for </w:t>
      </w:r>
      <w:r w:rsidRPr="00650DDA" w:rsidR="00650DDA">
        <w:rPr>
          <w:rFonts w:ascii="Calibri" w:eastAsia="Calibri" w:hAnsi="Calibri" w:cs="Calibri"/>
          <w:b/>
          <w:sz w:val="24"/>
          <w:szCs w:val="24"/>
          <w:u w:val="single"/>
        </w:rPr>
        <w:t>youth</w:t>
      </w:r>
      <w:r w:rsidR="00650DDA">
        <w:rPr>
          <w:rFonts w:ascii="Calibri" w:eastAsia="Calibri" w:hAnsi="Calibri" w:cs="Calibri"/>
          <w:b/>
          <w:sz w:val="24"/>
          <w:szCs w:val="24"/>
        </w:rPr>
        <w:t xml:space="preserve"> </w:t>
      </w:r>
      <w:r w:rsidRPr="00E12FF4">
        <w:rPr>
          <w:rFonts w:ascii="Calibri" w:eastAsia="Calibri" w:hAnsi="Calibri" w:cs="Calibri"/>
          <w:b/>
          <w:sz w:val="24"/>
          <w:szCs w:val="24"/>
        </w:rPr>
        <w:t xml:space="preserve">victims of the following types of crime or abuse? </w:t>
      </w:r>
    </w:p>
    <w:tbl>
      <w:tblPr>
        <w:tblW w:w="9072" w:type="dxa"/>
        <w:tblInd w:w="360" w:type="dxa"/>
        <w:tblLayout w:type="fixed"/>
        <w:tblCellMar>
          <w:left w:w="0" w:type="dxa"/>
          <w:right w:w="0" w:type="dxa"/>
        </w:tblCellMar>
        <w:tblLook w:val="01E0"/>
      </w:tblPr>
      <w:tblGrid>
        <w:gridCol w:w="7632"/>
        <w:gridCol w:w="720"/>
        <w:gridCol w:w="720"/>
      </w:tblGrid>
      <w:tr w14:paraId="411F90A4" w14:textId="77777777" w:rsidTr="00D22730">
        <w:tblPrEx>
          <w:tblW w:w="9072" w:type="dxa"/>
          <w:tblInd w:w="360" w:type="dxa"/>
          <w:tblLayout w:type="fixed"/>
          <w:tblCellMar>
            <w:left w:w="0" w:type="dxa"/>
            <w:right w:w="0" w:type="dxa"/>
          </w:tblCellMar>
          <w:tblLook w:val="01E0"/>
        </w:tblPrEx>
        <w:trPr>
          <w:trHeight w:val="587"/>
        </w:trPr>
        <w:tc>
          <w:tcPr>
            <w:tcW w:w="7632" w:type="dxa"/>
            <w:tcBorders>
              <w:top w:val="single" w:sz="12" w:space="0" w:color="000000"/>
              <w:bottom w:val="single" w:sz="4" w:space="0" w:color="000000"/>
            </w:tcBorders>
          </w:tcPr>
          <w:p w:rsidR="00A015A9" w:rsidRPr="00E12FF4" w:rsidP="00A015A9" w14:paraId="28E6DCED" w14:textId="77777777">
            <w:pPr>
              <w:widowControl w:val="0"/>
              <w:autoSpaceDE w:val="0"/>
              <w:autoSpaceDN w:val="0"/>
              <w:spacing w:line="261" w:lineRule="exact"/>
              <w:ind w:right="68"/>
              <w:rPr>
                <w:rFonts w:ascii="Calibri" w:eastAsia="Calibri" w:hAnsi="Calibri" w:cs="Calibri"/>
                <w:b/>
                <w:bCs/>
                <w:sz w:val="24"/>
                <w:szCs w:val="24"/>
              </w:rPr>
            </w:pPr>
            <w:r w:rsidRPr="00E12FF4">
              <w:rPr>
                <w:rFonts w:ascii="Calibri" w:eastAsia="Calibri" w:hAnsi="Calibri" w:cs="Calibri"/>
                <w:b/>
                <w:bCs/>
                <w:sz w:val="24"/>
                <w:szCs w:val="24"/>
              </w:rPr>
              <w:t>Types of Crime or Abuse</w:t>
            </w:r>
          </w:p>
          <w:p w:rsidR="00A015A9" w:rsidRPr="00E12FF4" w:rsidP="00A015A9" w14:paraId="3BB643A5" w14:textId="77777777">
            <w:pPr>
              <w:widowControl w:val="0"/>
              <w:autoSpaceDE w:val="0"/>
              <w:autoSpaceDN w:val="0"/>
              <w:spacing w:line="261" w:lineRule="exact"/>
              <w:ind w:right="68"/>
              <w:rPr>
                <w:rFonts w:ascii="Calibri" w:eastAsia="Calibri" w:hAnsi="Calibri" w:cs="Calibri"/>
                <w:b/>
                <w:bCs/>
                <w:sz w:val="24"/>
                <w:szCs w:val="24"/>
              </w:rPr>
            </w:pPr>
          </w:p>
          <w:p w:rsidR="00A015A9" w:rsidRPr="00E12FF4" w:rsidP="00A015A9" w14:paraId="5A4DD8B9" w14:textId="77777777">
            <w:pPr>
              <w:widowControl w:val="0"/>
              <w:autoSpaceDE w:val="0"/>
              <w:autoSpaceDN w:val="0"/>
              <w:spacing w:line="261" w:lineRule="exact"/>
              <w:ind w:right="68"/>
              <w:rPr>
                <w:rFonts w:ascii="Calibri" w:eastAsia="Calibri" w:hAnsi="Calibri" w:cs="Calibri"/>
                <w:b/>
                <w:i/>
                <w:iCs/>
                <w:sz w:val="24"/>
              </w:rPr>
            </w:pPr>
            <w:r w:rsidRPr="00E12FF4">
              <w:rPr>
                <w:rFonts w:ascii="Calibri" w:eastAsia="Calibri" w:hAnsi="Calibri" w:cs="Calibri"/>
                <w:b/>
                <w:bCs/>
                <w:i/>
                <w:iCs/>
                <w:sz w:val="24"/>
                <w:szCs w:val="24"/>
              </w:rPr>
              <w:t xml:space="preserve">YOUTH </w:t>
            </w:r>
            <w:r w:rsidRPr="00E12FF4">
              <w:rPr>
                <w:rFonts w:ascii="Calibri" w:eastAsia="Calibri" w:hAnsi="Calibri" w:cs="Calibri"/>
                <w:i/>
                <w:sz w:val="24"/>
                <w:szCs w:val="24"/>
              </w:rPr>
              <w:t>(under age 18; services to victim or nonoffending parent or caregiver)</w:t>
            </w:r>
          </w:p>
        </w:tc>
        <w:tc>
          <w:tcPr>
            <w:tcW w:w="720" w:type="dxa"/>
            <w:tcBorders>
              <w:top w:val="single" w:sz="12" w:space="0" w:color="000000"/>
              <w:bottom w:val="single" w:sz="4" w:space="0" w:color="000000"/>
            </w:tcBorders>
            <w:vAlign w:val="center"/>
          </w:tcPr>
          <w:p w:rsidR="00A015A9" w:rsidRPr="00E12FF4" w:rsidP="00A015A9" w14:paraId="77800B7E" w14:textId="77777777">
            <w:pPr>
              <w:widowControl w:val="0"/>
              <w:autoSpaceDE w:val="0"/>
              <w:autoSpaceDN w:val="0"/>
              <w:spacing w:line="292" w:lineRule="exact"/>
              <w:ind w:right="75"/>
              <w:jc w:val="center"/>
              <w:rPr>
                <w:rFonts w:ascii="Calibri" w:eastAsia="Calibri" w:hAnsi="Calibri" w:cs="Calibri"/>
                <w:b/>
                <w:sz w:val="24"/>
                <w:u w:val="single"/>
              </w:rPr>
            </w:pPr>
            <w:r w:rsidRPr="00E12FF4">
              <w:rPr>
                <w:rFonts w:ascii="Calibri" w:eastAsia="Calibri" w:hAnsi="Calibri" w:cs="Calibri"/>
                <w:b/>
                <w:sz w:val="24"/>
              </w:rPr>
              <w:t>Yes</w:t>
            </w:r>
          </w:p>
        </w:tc>
        <w:tc>
          <w:tcPr>
            <w:tcW w:w="720" w:type="dxa"/>
            <w:tcBorders>
              <w:top w:val="single" w:sz="12" w:space="0" w:color="000000"/>
              <w:bottom w:val="single" w:sz="4" w:space="0" w:color="000000"/>
            </w:tcBorders>
            <w:vAlign w:val="center"/>
          </w:tcPr>
          <w:p w:rsidR="00A015A9" w:rsidRPr="00E12FF4" w:rsidP="00A015A9" w14:paraId="0645DC42" w14:textId="77777777">
            <w:pPr>
              <w:widowControl w:val="0"/>
              <w:autoSpaceDE w:val="0"/>
              <w:autoSpaceDN w:val="0"/>
              <w:spacing w:line="273" w:lineRule="exact"/>
              <w:ind w:right="70"/>
              <w:jc w:val="center"/>
              <w:rPr>
                <w:rFonts w:ascii="Calibri" w:eastAsia="Calibri" w:hAnsi="Calibri" w:cs="Calibri"/>
                <w:b/>
                <w:sz w:val="24"/>
              </w:rPr>
            </w:pPr>
            <w:r w:rsidRPr="00E12FF4">
              <w:rPr>
                <w:rFonts w:ascii="Calibri" w:eastAsia="Calibri" w:hAnsi="Calibri" w:cs="Calibri"/>
                <w:b/>
                <w:spacing w:val="-2"/>
                <w:sz w:val="24"/>
              </w:rPr>
              <w:t>No</w:t>
            </w:r>
          </w:p>
        </w:tc>
      </w:tr>
      <w:tr w14:paraId="10093D38" w14:textId="77777777" w:rsidTr="00D22730">
        <w:tblPrEx>
          <w:tblW w:w="9072" w:type="dxa"/>
          <w:tblInd w:w="360" w:type="dxa"/>
          <w:tblLayout w:type="fixed"/>
          <w:tblCellMar>
            <w:left w:w="0" w:type="dxa"/>
            <w:right w:w="0" w:type="dxa"/>
          </w:tblCellMar>
          <w:tblLook w:val="01E0"/>
        </w:tblPrEx>
        <w:trPr>
          <w:trHeight w:val="310"/>
        </w:trPr>
        <w:tc>
          <w:tcPr>
            <w:tcW w:w="7632" w:type="dxa"/>
            <w:tcBorders>
              <w:top w:val="single" w:sz="4" w:space="0" w:color="000000"/>
            </w:tcBorders>
          </w:tcPr>
          <w:p w:rsidR="00A015A9" w:rsidRPr="00E12FF4" w:rsidP="00781C31" w14:paraId="72FCB40C" w14:textId="4E04C5AE">
            <w:pPr>
              <w:widowControl w:val="0"/>
              <w:autoSpaceDE w:val="0"/>
              <w:autoSpaceDN w:val="0"/>
              <w:spacing w:before="20" w:line="240" w:lineRule="auto"/>
              <w:rPr>
                <w:rFonts w:ascii="Calibri" w:eastAsia="Calibri" w:hAnsi="Calibri" w:cs="Calibri"/>
                <w:sz w:val="22"/>
              </w:rPr>
            </w:pPr>
            <w:r>
              <w:rPr>
                <w:rFonts w:ascii="Calibri" w:eastAsia="Calibri" w:hAnsi="Calibri" w:cs="Calibri"/>
                <w:sz w:val="22"/>
              </w:rPr>
              <w:t>P</w:t>
            </w:r>
            <w:r w:rsidRPr="00E12FF4">
              <w:rPr>
                <w:rFonts w:ascii="Calibri" w:eastAsia="Calibri" w:hAnsi="Calibri" w:cs="Calibri"/>
                <w:sz w:val="22"/>
              </w:rPr>
              <w:t>hysical</w:t>
            </w:r>
            <w:r w:rsidRPr="00E12FF4">
              <w:rPr>
                <w:rFonts w:ascii="Calibri" w:eastAsia="Calibri" w:hAnsi="Calibri" w:cs="Calibri"/>
                <w:spacing w:val="-5"/>
                <w:sz w:val="22"/>
              </w:rPr>
              <w:t xml:space="preserve"> </w:t>
            </w:r>
            <w:r w:rsidRPr="00E12FF4">
              <w:rPr>
                <w:rFonts w:ascii="Calibri" w:eastAsia="Calibri" w:hAnsi="Calibri" w:cs="Calibri"/>
                <w:sz w:val="22"/>
              </w:rPr>
              <w:t>abuse or neglect</w:t>
            </w:r>
            <w:r w:rsidRPr="00E12FF4">
              <w:rPr>
                <w:rFonts w:ascii="Calibri" w:eastAsia="Calibri" w:hAnsi="Calibri" w:cs="Calibri"/>
                <w:spacing w:val="17"/>
                <w:sz w:val="22"/>
              </w:rPr>
              <w:t xml:space="preserve"> </w:t>
            </w:r>
            <w:r w:rsidRPr="00E12FF4">
              <w:rPr>
                <w:rFonts w:ascii="Calibri" w:eastAsia="Calibri" w:hAnsi="Calibri" w:cs="Calibri"/>
                <w:spacing w:val="-2"/>
                <w:sz w:val="22"/>
              </w:rPr>
              <w:t>.................................................</w:t>
            </w:r>
            <w:r w:rsidRPr="00E12FF4" w:rsidR="00095261">
              <w:rPr>
                <w:rFonts w:ascii="Calibri" w:eastAsia="Calibri" w:hAnsi="Calibri" w:cs="Calibri"/>
                <w:spacing w:val="-2"/>
                <w:sz w:val="22"/>
              </w:rPr>
              <w:t>.</w:t>
            </w:r>
            <w:r w:rsidRPr="00E12FF4">
              <w:rPr>
                <w:rFonts w:ascii="Calibri" w:eastAsia="Calibri" w:hAnsi="Calibri" w:cs="Calibri"/>
                <w:spacing w:val="-2"/>
                <w:sz w:val="22"/>
              </w:rPr>
              <w:t>..................</w:t>
            </w:r>
            <w:r w:rsidRPr="00E12FF4" w:rsidR="00781C31">
              <w:rPr>
                <w:rFonts w:ascii="Calibri" w:eastAsia="Calibri" w:hAnsi="Calibri" w:cs="Calibri"/>
                <w:spacing w:val="-2"/>
                <w:sz w:val="22"/>
              </w:rPr>
              <w:t>....</w:t>
            </w:r>
            <w:r w:rsidRPr="00E12FF4">
              <w:rPr>
                <w:rFonts w:ascii="Calibri" w:eastAsia="Calibri" w:hAnsi="Calibri" w:cs="Calibri"/>
                <w:spacing w:val="-2"/>
                <w:sz w:val="22"/>
              </w:rPr>
              <w:t>..................</w:t>
            </w:r>
          </w:p>
        </w:tc>
        <w:tc>
          <w:tcPr>
            <w:tcW w:w="720" w:type="dxa"/>
            <w:tcBorders>
              <w:top w:val="single" w:sz="4" w:space="0" w:color="000000"/>
            </w:tcBorders>
          </w:tcPr>
          <w:p w:rsidR="00A015A9" w:rsidRPr="00C06A4E" w:rsidP="00A015A9" w14:paraId="639433B5" w14:textId="77777777">
            <w:pPr>
              <w:widowControl w:val="0"/>
              <w:tabs>
                <w:tab w:val="left" w:pos="877"/>
              </w:tabs>
              <w:autoSpaceDE w:val="0"/>
              <w:autoSpaceDN w:val="0"/>
              <w:spacing w:before="20" w:line="240" w:lineRule="auto"/>
              <w:ind w:right="72"/>
              <w:jc w:val="center"/>
              <w:rPr>
                <w:rFonts w:ascii="Wingdings" w:eastAsia="Calibri" w:hAnsi="Wingdings" w:cs="Calibri"/>
                <w:spacing w:val="-10"/>
                <w:sz w:val="22"/>
              </w:rPr>
            </w:pPr>
            <w:r w:rsidRPr="00C06A4E">
              <w:rPr>
                <w:rFonts w:ascii="Wingdings" w:eastAsia="Calibri" w:hAnsi="Wingdings" w:cs="Calibri"/>
                <w:sz w:val="22"/>
              </w:rPr>
              <w:t>m</w:t>
            </w:r>
          </w:p>
        </w:tc>
        <w:tc>
          <w:tcPr>
            <w:tcW w:w="720" w:type="dxa"/>
            <w:tcBorders>
              <w:top w:val="single" w:sz="4" w:space="0" w:color="000000"/>
            </w:tcBorders>
          </w:tcPr>
          <w:p w:rsidR="00A015A9" w:rsidRPr="00C06A4E" w:rsidP="00A015A9" w14:paraId="479090A1" w14:textId="77777777">
            <w:pPr>
              <w:widowControl w:val="0"/>
              <w:tabs>
                <w:tab w:val="left" w:pos="877"/>
              </w:tabs>
              <w:autoSpaceDE w:val="0"/>
              <w:autoSpaceDN w:val="0"/>
              <w:spacing w:before="20" w:line="240" w:lineRule="auto"/>
              <w:ind w:right="72"/>
              <w:jc w:val="center"/>
              <w:rPr>
                <w:rFonts w:ascii="Wingdings" w:eastAsia="Calibri" w:hAnsi="Wingdings" w:cs="Calibri"/>
                <w:sz w:val="22"/>
              </w:rPr>
            </w:pPr>
            <w:r w:rsidRPr="00C06A4E">
              <w:rPr>
                <w:rFonts w:ascii="Wingdings" w:eastAsia="Calibri" w:hAnsi="Wingdings" w:cs="Calibri"/>
                <w:sz w:val="22"/>
              </w:rPr>
              <w:t>m</w:t>
            </w:r>
          </w:p>
        </w:tc>
      </w:tr>
      <w:tr w14:paraId="415E8FC7" w14:textId="77777777" w:rsidTr="00D22730">
        <w:tblPrEx>
          <w:tblW w:w="9072" w:type="dxa"/>
          <w:tblInd w:w="360" w:type="dxa"/>
          <w:tblLayout w:type="fixed"/>
          <w:tblCellMar>
            <w:left w:w="0" w:type="dxa"/>
            <w:right w:w="0" w:type="dxa"/>
          </w:tblCellMar>
          <w:tblLook w:val="01E0"/>
        </w:tblPrEx>
        <w:trPr>
          <w:trHeight w:val="287"/>
        </w:trPr>
        <w:tc>
          <w:tcPr>
            <w:tcW w:w="7632" w:type="dxa"/>
          </w:tcPr>
          <w:p w:rsidR="00A015A9" w:rsidRPr="00E12FF4" w:rsidP="00781C31" w14:paraId="4D7E40D2" w14:textId="002AD68A">
            <w:pPr>
              <w:widowControl w:val="0"/>
              <w:autoSpaceDE w:val="0"/>
              <w:autoSpaceDN w:val="0"/>
              <w:spacing w:line="265" w:lineRule="exact"/>
              <w:rPr>
                <w:rFonts w:ascii="Calibri" w:eastAsia="Calibri" w:hAnsi="Calibri" w:cs="Calibri"/>
                <w:sz w:val="22"/>
              </w:rPr>
            </w:pPr>
            <w:r>
              <w:rPr>
                <w:rFonts w:ascii="Calibri" w:eastAsia="Calibri" w:hAnsi="Calibri" w:cs="Calibri"/>
                <w:sz w:val="22"/>
              </w:rPr>
              <w:t>R</w:t>
            </w:r>
            <w:r w:rsidRPr="00E12FF4">
              <w:rPr>
                <w:rFonts w:ascii="Calibri" w:eastAsia="Calibri" w:hAnsi="Calibri" w:cs="Calibri"/>
                <w:sz w:val="22"/>
              </w:rPr>
              <w:t>ape</w:t>
            </w:r>
            <w:r>
              <w:rPr>
                <w:rFonts w:ascii="Calibri" w:eastAsia="Calibri" w:hAnsi="Calibri" w:cs="Calibri"/>
                <w:sz w:val="22"/>
              </w:rPr>
              <w:t xml:space="preserve">, </w:t>
            </w:r>
            <w:r w:rsidRPr="00E12FF4">
              <w:rPr>
                <w:rFonts w:ascii="Calibri" w:eastAsia="Calibri" w:hAnsi="Calibri" w:cs="Calibri"/>
                <w:spacing w:val="-6"/>
                <w:sz w:val="22"/>
              </w:rPr>
              <w:t>sexual</w:t>
            </w:r>
            <w:r w:rsidRPr="00E12FF4">
              <w:rPr>
                <w:rFonts w:ascii="Calibri" w:eastAsia="Calibri" w:hAnsi="Calibri" w:cs="Calibri"/>
                <w:spacing w:val="-4"/>
                <w:sz w:val="22"/>
              </w:rPr>
              <w:t xml:space="preserve"> </w:t>
            </w:r>
            <w:r w:rsidRPr="00E12FF4">
              <w:rPr>
                <w:rFonts w:ascii="Calibri" w:eastAsia="Calibri" w:hAnsi="Calibri" w:cs="Calibri"/>
                <w:sz w:val="22"/>
              </w:rPr>
              <w:t>assault</w:t>
            </w:r>
            <w:r w:rsidR="00E81223">
              <w:rPr>
                <w:rFonts w:ascii="Calibri" w:eastAsia="Calibri" w:hAnsi="Calibri" w:cs="Calibri"/>
                <w:sz w:val="22"/>
              </w:rPr>
              <w:t>,</w:t>
            </w:r>
            <w:r w:rsidRPr="00E12FF4">
              <w:rPr>
                <w:rFonts w:ascii="Calibri" w:eastAsia="Calibri" w:hAnsi="Calibri" w:cs="Calibri"/>
                <w:sz w:val="22"/>
              </w:rPr>
              <w:t xml:space="preserve"> or sexual</w:t>
            </w:r>
            <w:r w:rsidRPr="00E12FF4">
              <w:rPr>
                <w:rFonts w:ascii="Calibri" w:eastAsia="Calibri" w:hAnsi="Calibri" w:cs="Calibri"/>
                <w:spacing w:val="-4"/>
                <w:sz w:val="22"/>
              </w:rPr>
              <w:t xml:space="preserve"> </w:t>
            </w:r>
            <w:r w:rsidRPr="00E12FF4">
              <w:rPr>
                <w:rFonts w:ascii="Calibri" w:eastAsia="Calibri" w:hAnsi="Calibri" w:cs="Calibri"/>
                <w:sz w:val="22"/>
              </w:rPr>
              <w:t>abuse</w:t>
            </w:r>
            <w:r w:rsidRPr="00E12FF4">
              <w:rPr>
                <w:rFonts w:ascii="Calibri" w:eastAsia="Calibri" w:hAnsi="Calibri" w:cs="Calibri"/>
                <w:spacing w:val="-2"/>
                <w:sz w:val="22"/>
              </w:rPr>
              <w:t>............................</w:t>
            </w:r>
            <w:r w:rsidRPr="00E12FF4" w:rsidR="00095261">
              <w:rPr>
                <w:rFonts w:ascii="Calibri" w:eastAsia="Calibri" w:hAnsi="Calibri" w:cs="Calibri"/>
                <w:spacing w:val="-2"/>
                <w:sz w:val="22"/>
              </w:rPr>
              <w:t>..</w:t>
            </w:r>
            <w:r w:rsidRPr="00E12FF4">
              <w:rPr>
                <w:rFonts w:ascii="Calibri" w:eastAsia="Calibri" w:hAnsi="Calibri" w:cs="Calibri"/>
                <w:spacing w:val="-2"/>
                <w:sz w:val="22"/>
              </w:rPr>
              <w:t>......................</w:t>
            </w:r>
            <w:r w:rsidRPr="00E12FF4" w:rsidR="00781C31">
              <w:rPr>
                <w:rFonts w:ascii="Calibri" w:eastAsia="Calibri" w:hAnsi="Calibri" w:cs="Calibri"/>
                <w:spacing w:val="-2"/>
                <w:sz w:val="22"/>
              </w:rPr>
              <w:t>....</w:t>
            </w:r>
            <w:r w:rsidRPr="00E12FF4">
              <w:rPr>
                <w:rFonts w:ascii="Calibri" w:eastAsia="Calibri" w:hAnsi="Calibri" w:cs="Calibri"/>
                <w:spacing w:val="-2"/>
                <w:sz w:val="22"/>
              </w:rPr>
              <w:t>...............</w:t>
            </w:r>
            <w:r>
              <w:rPr>
                <w:rFonts w:ascii="Calibri" w:eastAsia="Calibri" w:hAnsi="Calibri" w:cs="Calibri"/>
                <w:spacing w:val="-2"/>
                <w:sz w:val="22"/>
              </w:rPr>
              <w:t>...</w:t>
            </w:r>
          </w:p>
        </w:tc>
        <w:tc>
          <w:tcPr>
            <w:tcW w:w="720" w:type="dxa"/>
          </w:tcPr>
          <w:p w:rsidR="00A015A9" w:rsidRPr="00C06A4E" w:rsidP="00A015A9" w14:paraId="7F8989F5" w14:textId="77777777">
            <w:pPr>
              <w:widowControl w:val="0"/>
              <w:tabs>
                <w:tab w:val="left" w:pos="877"/>
              </w:tabs>
              <w:autoSpaceDE w:val="0"/>
              <w:autoSpaceDN w:val="0"/>
              <w:spacing w:line="265" w:lineRule="exact"/>
              <w:ind w:right="72"/>
              <w:jc w:val="center"/>
              <w:rPr>
                <w:rFonts w:ascii="Wingdings" w:eastAsia="Calibri" w:hAnsi="Wingdings" w:cs="Calibri"/>
                <w:spacing w:val="-10"/>
                <w:sz w:val="22"/>
              </w:rPr>
            </w:pPr>
            <w:r w:rsidRPr="00C06A4E">
              <w:rPr>
                <w:rFonts w:ascii="Wingdings" w:eastAsia="Calibri" w:hAnsi="Wingdings" w:cs="Calibri"/>
                <w:sz w:val="22"/>
              </w:rPr>
              <w:t>m</w:t>
            </w:r>
          </w:p>
        </w:tc>
        <w:tc>
          <w:tcPr>
            <w:tcW w:w="720" w:type="dxa"/>
          </w:tcPr>
          <w:p w:rsidR="00A015A9" w:rsidRPr="00C06A4E" w:rsidP="00A015A9" w14:paraId="5A7E7BC1" w14:textId="77777777">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r w14:paraId="708AFB66" w14:textId="77777777" w:rsidTr="00D22730">
        <w:tblPrEx>
          <w:tblW w:w="9072" w:type="dxa"/>
          <w:tblInd w:w="360" w:type="dxa"/>
          <w:tblLayout w:type="fixed"/>
          <w:tblCellMar>
            <w:left w:w="0" w:type="dxa"/>
            <w:right w:w="0" w:type="dxa"/>
          </w:tblCellMar>
          <w:tblLook w:val="01E0"/>
        </w:tblPrEx>
        <w:trPr>
          <w:trHeight w:val="288"/>
        </w:trPr>
        <w:tc>
          <w:tcPr>
            <w:tcW w:w="7632" w:type="dxa"/>
          </w:tcPr>
          <w:p w:rsidR="00A015A9" w:rsidRPr="00E12FF4" w:rsidP="00781C31" w14:paraId="21DA9950" w14:textId="34070838">
            <w:pPr>
              <w:widowControl w:val="0"/>
              <w:autoSpaceDE w:val="0"/>
              <w:autoSpaceDN w:val="0"/>
              <w:spacing w:line="265" w:lineRule="exact"/>
              <w:rPr>
                <w:rFonts w:ascii="Calibri" w:eastAsia="Calibri" w:hAnsi="Calibri" w:cs="Calibri"/>
                <w:sz w:val="22"/>
              </w:rPr>
            </w:pPr>
            <w:r>
              <w:rPr>
                <w:rFonts w:ascii="Calibri" w:eastAsia="Calibri" w:hAnsi="Calibri" w:cs="Calibri"/>
                <w:sz w:val="22"/>
              </w:rPr>
              <w:t xml:space="preserve">Involvement in </w:t>
            </w:r>
            <w:r w:rsidRPr="00E12FF4">
              <w:rPr>
                <w:rFonts w:ascii="Calibri" w:eastAsia="Calibri" w:hAnsi="Calibri" w:cs="Calibri"/>
                <w:sz w:val="22"/>
              </w:rPr>
              <w:t>sexually explicit materials</w:t>
            </w:r>
            <w:r w:rsidRPr="00E12FF4" w:rsidR="00D312ED">
              <w:rPr>
                <w:rFonts w:ascii="Calibri" w:eastAsia="Calibri" w:hAnsi="Calibri" w:cs="Calibri"/>
                <w:spacing w:val="-2"/>
                <w:sz w:val="22"/>
              </w:rPr>
              <w:t>...................................</w:t>
            </w:r>
            <w:r w:rsidR="00FD7C9D">
              <w:rPr>
                <w:rFonts w:ascii="Calibri" w:eastAsia="Calibri" w:hAnsi="Calibri" w:cs="Calibri"/>
                <w:spacing w:val="-2"/>
                <w:sz w:val="22"/>
              </w:rPr>
              <w:t>.</w:t>
            </w:r>
            <w:r w:rsidRPr="00E12FF4" w:rsidR="00D312ED">
              <w:rPr>
                <w:rFonts w:ascii="Calibri" w:eastAsia="Calibri" w:hAnsi="Calibri" w:cs="Calibri"/>
                <w:spacing w:val="-2"/>
                <w:sz w:val="22"/>
              </w:rPr>
              <w:t>..</w:t>
            </w:r>
            <w:r>
              <w:rPr>
                <w:rFonts w:ascii="Calibri" w:eastAsia="Calibri" w:hAnsi="Calibri" w:cs="Calibri"/>
                <w:spacing w:val="-2"/>
                <w:sz w:val="22"/>
              </w:rPr>
              <w:t>...........................</w:t>
            </w:r>
          </w:p>
        </w:tc>
        <w:tc>
          <w:tcPr>
            <w:tcW w:w="720" w:type="dxa"/>
          </w:tcPr>
          <w:p w:rsidR="00A015A9" w:rsidRPr="00C06A4E" w:rsidP="00A015A9" w14:paraId="5A384CF4" w14:textId="77777777">
            <w:pPr>
              <w:widowControl w:val="0"/>
              <w:tabs>
                <w:tab w:val="left" w:pos="877"/>
              </w:tabs>
              <w:autoSpaceDE w:val="0"/>
              <w:autoSpaceDN w:val="0"/>
              <w:spacing w:line="265" w:lineRule="exact"/>
              <w:ind w:right="72"/>
              <w:jc w:val="center"/>
              <w:rPr>
                <w:rFonts w:ascii="Wingdings" w:eastAsia="Calibri" w:hAnsi="Wingdings" w:cs="Calibri"/>
                <w:spacing w:val="-10"/>
                <w:sz w:val="22"/>
              </w:rPr>
            </w:pPr>
            <w:r w:rsidRPr="00C06A4E">
              <w:rPr>
                <w:rFonts w:ascii="Wingdings" w:eastAsia="Calibri" w:hAnsi="Wingdings" w:cs="Calibri"/>
                <w:sz w:val="22"/>
              </w:rPr>
              <w:t>m</w:t>
            </w:r>
          </w:p>
        </w:tc>
        <w:tc>
          <w:tcPr>
            <w:tcW w:w="720" w:type="dxa"/>
          </w:tcPr>
          <w:p w:rsidR="00A015A9" w:rsidRPr="00C06A4E" w:rsidP="00A015A9" w14:paraId="3CED2400" w14:textId="77777777">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r w14:paraId="5E5A1BC3" w14:textId="77777777" w:rsidTr="00D22730">
        <w:tblPrEx>
          <w:tblW w:w="9072" w:type="dxa"/>
          <w:tblInd w:w="360" w:type="dxa"/>
          <w:tblLayout w:type="fixed"/>
          <w:tblCellMar>
            <w:left w:w="0" w:type="dxa"/>
            <w:right w:w="0" w:type="dxa"/>
          </w:tblCellMar>
          <w:tblLook w:val="01E0"/>
        </w:tblPrEx>
        <w:trPr>
          <w:trHeight w:val="288"/>
        </w:trPr>
        <w:tc>
          <w:tcPr>
            <w:tcW w:w="7632" w:type="dxa"/>
          </w:tcPr>
          <w:p w:rsidR="00781C31" w:rsidRPr="00E12FF4" w:rsidP="00781C31" w14:paraId="0CC16844" w14:textId="0CD30C90">
            <w:pPr>
              <w:widowControl w:val="0"/>
              <w:autoSpaceDE w:val="0"/>
              <w:autoSpaceDN w:val="0"/>
              <w:spacing w:line="265" w:lineRule="exact"/>
              <w:rPr>
                <w:rFonts w:ascii="Calibri" w:eastAsia="Calibri" w:hAnsi="Calibri" w:cs="Calibri"/>
                <w:sz w:val="22"/>
              </w:rPr>
            </w:pPr>
            <w:r>
              <w:rPr>
                <w:rFonts w:ascii="Calibri" w:eastAsia="Calibri" w:hAnsi="Calibri" w:cs="Calibri"/>
                <w:sz w:val="22"/>
              </w:rPr>
              <w:t>W</w:t>
            </w:r>
            <w:r w:rsidRPr="00E12FF4">
              <w:rPr>
                <w:rFonts w:ascii="Calibri" w:eastAsia="Calibri" w:hAnsi="Calibri" w:cs="Calibri"/>
                <w:sz w:val="22"/>
              </w:rPr>
              <w:t xml:space="preserve">itness of violence </w:t>
            </w:r>
            <w:r w:rsidRPr="00E12FF4">
              <w:rPr>
                <w:rFonts w:ascii="Calibri" w:eastAsia="Calibri" w:hAnsi="Calibri" w:cs="Calibri"/>
                <w:spacing w:val="-2"/>
                <w:sz w:val="22"/>
              </w:rPr>
              <w:t>...................................................................................................</w:t>
            </w:r>
            <w:r w:rsidR="00FD7C9D">
              <w:rPr>
                <w:rFonts w:ascii="Calibri" w:eastAsia="Calibri" w:hAnsi="Calibri" w:cs="Calibri"/>
                <w:spacing w:val="-2"/>
                <w:sz w:val="22"/>
              </w:rPr>
              <w:t>.</w:t>
            </w:r>
          </w:p>
        </w:tc>
        <w:tc>
          <w:tcPr>
            <w:tcW w:w="720" w:type="dxa"/>
          </w:tcPr>
          <w:p w:rsidR="00781C31" w:rsidRPr="00C06A4E" w:rsidP="00781C31" w14:paraId="72C99DF1" w14:textId="78BED98A">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c>
          <w:tcPr>
            <w:tcW w:w="720" w:type="dxa"/>
          </w:tcPr>
          <w:p w:rsidR="00781C31" w:rsidRPr="00C06A4E" w:rsidP="00781C31" w14:paraId="3BBD0AF5" w14:textId="4CAC69DC">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r w14:paraId="53D0ABE7" w14:textId="77777777" w:rsidTr="00D22730">
        <w:tblPrEx>
          <w:tblW w:w="9072" w:type="dxa"/>
          <w:tblInd w:w="360" w:type="dxa"/>
          <w:tblLayout w:type="fixed"/>
          <w:tblCellMar>
            <w:left w:w="0" w:type="dxa"/>
            <w:right w:w="0" w:type="dxa"/>
          </w:tblCellMar>
          <w:tblLook w:val="01E0"/>
        </w:tblPrEx>
        <w:trPr>
          <w:trHeight w:val="287"/>
        </w:trPr>
        <w:tc>
          <w:tcPr>
            <w:tcW w:w="7632" w:type="dxa"/>
          </w:tcPr>
          <w:p w:rsidR="00A015A9" w:rsidRPr="00E12FF4" w:rsidP="00781C31" w14:paraId="1EDB6B5F" w14:textId="1ACED4B5">
            <w:pPr>
              <w:widowControl w:val="0"/>
              <w:autoSpaceDE w:val="0"/>
              <w:autoSpaceDN w:val="0"/>
              <w:spacing w:line="265" w:lineRule="exact"/>
              <w:rPr>
                <w:rFonts w:ascii="Calibri" w:eastAsia="Calibri" w:hAnsi="Calibri" w:cs="Calibri"/>
                <w:sz w:val="22"/>
              </w:rPr>
            </w:pPr>
            <w:r>
              <w:rPr>
                <w:rFonts w:ascii="Calibri" w:eastAsia="Calibri" w:hAnsi="Calibri" w:cs="Calibri"/>
                <w:sz w:val="22"/>
              </w:rPr>
              <w:t>M</w:t>
            </w:r>
            <w:r w:rsidRPr="00E12FF4">
              <w:rPr>
                <w:rFonts w:ascii="Calibri" w:eastAsia="Calibri" w:hAnsi="Calibri" w:cs="Calibri"/>
                <w:sz w:val="22"/>
              </w:rPr>
              <w:t>arriage</w:t>
            </w:r>
            <w:r w:rsidRPr="00E12FF4">
              <w:rPr>
                <w:rFonts w:ascii="Calibri" w:eastAsia="Calibri" w:hAnsi="Calibri" w:cs="Calibri"/>
                <w:spacing w:val="-6"/>
                <w:sz w:val="22"/>
              </w:rPr>
              <w:t xml:space="preserve"> </w:t>
            </w:r>
            <w:r w:rsidRPr="00E12FF4">
              <w:rPr>
                <w:rFonts w:ascii="Calibri" w:eastAsia="Calibri" w:hAnsi="Calibri" w:cs="Calibri"/>
                <w:sz w:val="22"/>
              </w:rPr>
              <w:t>or</w:t>
            </w:r>
            <w:r w:rsidRPr="00E12FF4">
              <w:rPr>
                <w:rFonts w:ascii="Calibri" w:eastAsia="Calibri" w:hAnsi="Calibri" w:cs="Calibri"/>
                <w:spacing w:val="-4"/>
                <w:sz w:val="22"/>
              </w:rPr>
              <w:t xml:space="preserve"> </w:t>
            </w:r>
            <w:r w:rsidRPr="00E12FF4">
              <w:rPr>
                <w:rFonts w:ascii="Calibri" w:eastAsia="Calibri" w:hAnsi="Calibri" w:cs="Calibri"/>
                <w:sz w:val="22"/>
              </w:rPr>
              <w:t>forced</w:t>
            </w:r>
            <w:r w:rsidRPr="00E12FF4">
              <w:rPr>
                <w:rFonts w:ascii="Calibri" w:eastAsia="Calibri" w:hAnsi="Calibri" w:cs="Calibri"/>
                <w:spacing w:val="-7"/>
                <w:sz w:val="22"/>
              </w:rPr>
              <w:t xml:space="preserve"> </w:t>
            </w:r>
            <w:r w:rsidRPr="00E12FF4">
              <w:rPr>
                <w:rFonts w:ascii="Calibri" w:eastAsia="Calibri" w:hAnsi="Calibri" w:cs="Calibri"/>
                <w:sz w:val="22"/>
              </w:rPr>
              <w:t>marriage</w:t>
            </w:r>
            <w:r w:rsidRPr="00E12FF4">
              <w:rPr>
                <w:rFonts w:ascii="Calibri" w:eastAsia="Calibri" w:hAnsi="Calibri" w:cs="Calibri"/>
                <w:spacing w:val="8"/>
                <w:sz w:val="22"/>
              </w:rPr>
              <w:t xml:space="preserve"> </w:t>
            </w:r>
            <w:r w:rsidRPr="00E12FF4">
              <w:rPr>
                <w:rFonts w:ascii="Calibri" w:eastAsia="Calibri" w:hAnsi="Calibri" w:cs="Calibri"/>
                <w:spacing w:val="-2"/>
                <w:sz w:val="22"/>
              </w:rPr>
              <w:t>.................................................................</w:t>
            </w:r>
            <w:r w:rsidRPr="00E12FF4" w:rsidR="00781C31">
              <w:rPr>
                <w:rFonts w:ascii="Calibri" w:eastAsia="Calibri" w:hAnsi="Calibri" w:cs="Calibri"/>
                <w:spacing w:val="-2"/>
                <w:sz w:val="22"/>
              </w:rPr>
              <w:t>....</w:t>
            </w:r>
            <w:r w:rsidRPr="00E12FF4">
              <w:rPr>
                <w:rFonts w:ascii="Calibri" w:eastAsia="Calibri" w:hAnsi="Calibri" w:cs="Calibri"/>
                <w:spacing w:val="-2"/>
                <w:sz w:val="22"/>
              </w:rPr>
              <w:t>................</w:t>
            </w:r>
          </w:p>
        </w:tc>
        <w:tc>
          <w:tcPr>
            <w:tcW w:w="720" w:type="dxa"/>
          </w:tcPr>
          <w:p w:rsidR="00A015A9" w:rsidRPr="00C06A4E" w:rsidP="00A015A9" w14:paraId="62B2E3F7" w14:textId="77777777">
            <w:pPr>
              <w:widowControl w:val="0"/>
              <w:tabs>
                <w:tab w:val="left" w:pos="877"/>
              </w:tabs>
              <w:autoSpaceDE w:val="0"/>
              <w:autoSpaceDN w:val="0"/>
              <w:spacing w:line="265" w:lineRule="exact"/>
              <w:ind w:right="72"/>
              <w:jc w:val="center"/>
              <w:rPr>
                <w:rFonts w:ascii="Wingdings" w:eastAsia="Calibri" w:hAnsi="Wingdings" w:cs="Calibri"/>
                <w:spacing w:val="-10"/>
                <w:sz w:val="22"/>
              </w:rPr>
            </w:pPr>
            <w:r w:rsidRPr="00C06A4E">
              <w:rPr>
                <w:rFonts w:ascii="Wingdings" w:eastAsia="Calibri" w:hAnsi="Wingdings" w:cs="Calibri"/>
                <w:sz w:val="22"/>
              </w:rPr>
              <w:t>m</w:t>
            </w:r>
          </w:p>
        </w:tc>
        <w:tc>
          <w:tcPr>
            <w:tcW w:w="720" w:type="dxa"/>
          </w:tcPr>
          <w:p w:rsidR="00A015A9" w:rsidRPr="00C06A4E" w:rsidP="00A015A9" w14:paraId="03E06D60" w14:textId="77777777">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r w14:paraId="64F38A2F" w14:textId="77777777" w:rsidTr="00650DDA">
        <w:tblPrEx>
          <w:tblW w:w="9072" w:type="dxa"/>
          <w:tblInd w:w="360" w:type="dxa"/>
          <w:tblLayout w:type="fixed"/>
          <w:tblCellMar>
            <w:left w:w="0" w:type="dxa"/>
            <w:right w:w="0" w:type="dxa"/>
          </w:tblCellMar>
          <w:tblLook w:val="01E0"/>
        </w:tblPrEx>
        <w:trPr>
          <w:trHeight w:val="287"/>
        </w:trPr>
        <w:tc>
          <w:tcPr>
            <w:tcW w:w="7632" w:type="dxa"/>
          </w:tcPr>
          <w:p w:rsidR="00372EBB" w:rsidRPr="00E12FF4" w:rsidP="00372EBB" w14:paraId="107CE54F" w14:textId="50AA575C">
            <w:pPr>
              <w:widowControl w:val="0"/>
              <w:autoSpaceDE w:val="0"/>
              <w:autoSpaceDN w:val="0"/>
              <w:spacing w:line="265" w:lineRule="exact"/>
              <w:rPr>
                <w:rFonts w:ascii="Calibri" w:eastAsia="Calibri" w:hAnsi="Calibri" w:cs="Calibri"/>
                <w:sz w:val="22"/>
              </w:rPr>
            </w:pPr>
            <w:r>
              <w:rPr>
                <w:rFonts w:ascii="Calibri" w:eastAsia="Calibri" w:hAnsi="Calibri" w:cs="Calibri"/>
                <w:sz w:val="22"/>
              </w:rPr>
              <w:t>D</w:t>
            </w:r>
            <w:r w:rsidRPr="00E12FF4">
              <w:rPr>
                <w:rFonts w:ascii="Calibri" w:eastAsia="Calibri" w:hAnsi="Calibri" w:cs="Calibri"/>
                <w:sz w:val="22"/>
              </w:rPr>
              <w:t>ating violence</w:t>
            </w:r>
            <w:r w:rsidRPr="00E12FF4">
              <w:rPr>
                <w:rFonts w:ascii="Calibri" w:eastAsia="Calibri" w:hAnsi="Calibri" w:cs="Calibri"/>
                <w:i/>
                <w:spacing w:val="41"/>
                <w:sz w:val="22"/>
              </w:rPr>
              <w:t xml:space="preserve"> </w:t>
            </w:r>
            <w:r w:rsidRPr="00E12FF4">
              <w:rPr>
                <w:rFonts w:ascii="Calibri" w:eastAsia="Calibri" w:hAnsi="Calibri" w:cs="Calibri"/>
                <w:spacing w:val="-2"/>
                <w:sz w:val="22"/>
              </w:rPr>
              <w:t>..........................................................................................................</w:t>
            </w:r>
          </w:p>
        </w:tc>
        <w:tc>
          <w:tcPr>
            <w:tcW w:w="720" w:type="dxa"/>
          </w:tcPr>
          <w:p w:rsidR="00372EBB" w:rsidRPr="00C06A4E" w:rsidP="00372EBB" w14:paraId="2275B5B5" w14:textId="4B93DA54">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c>
          <w:tcPr>
            <w:tcW w:w="720" w:type="dxa"/>
          </w:tcPr>
          <w:p w:rsidR="00372EBB" w:rsidRPr="00C06A4E" w:rsidP="00372EBB" w14:paraId="18C8A877" w14:textId="022BA7AE">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r w14:paraId="1F425E74" w14:textId="77777777" w:rsidTr="00D22730">
        <w:tblPrEx>
          <w:tblW w:w="9072" w:type="dxa"/>
          <w:tblInd w:w="360" w:type="dxa"/>
          <w:tblLayout w:type="fixed"/>
          <w:tblCellMar>
            <w:left w:w="0" w:type="dxa"/>
            <w:right w:w="0" w:type="dxa"/>
          </w:tblCellMar>
          <w:tblLook w:val="01E0"/>
        </w:tblPrEx>
        <w:trPr>
          <w:trHeight w:val="287"/>
        </w:trPr>
        <w:tc>
          <w:tcPr>
            <w:tcW w:w="7632" w:type="dxa"/>
            <w:tcBorders>
              <w:bottom w:val="single" w:sz="4" w:space="0" w:color="auto"/>
            </w:tcBorders>
          </w:tcPr>
          <w:p w:rsidR="00650DDA" w:rsidP="00650DDA" w14:paraId="761CF840" w14:textId="3ACF6B69">
            <w:pPr>
              <w:widowControl w:val="0"/>
              <w:autoSpaceDE w:val="0"/>
              <w:autoSpaceDN w:val="0"/>
              <w:spacing w:line="265" w:lineRule="exact"/>
              <w:rPr>
                <w:rFonts w:ascii="Calibri" w:eastAsia="Calibri" w:hAnsi="Calibri" w:cs="Calibri"/>
                <w:sz w:val="22"/>
              </w:rPr>
            </w:pPr>
            <w:r>
              <w:rPr>
                <w:rFonts w:ascii="Calibri" w:eastAsia="Calibri" w:hAnsi="Calibri" w:cs="Calibri"/>
                <w:sz w:val="22"/>
              </w:rPr>
              <w:t>Kidnapping</w:t>
            </w:r>
            <w:r w:rsidRPr="00E12FF4">
              <w:rPr>
                <w:rFonts w:ascii="Calibri" w:eastAsia="Calibri" w:hAnsi="Calibri" w:cs="Calibri"/>
                <w:i/>
                <w:spacing w:val="41"/>
                <w:sz w:val="22"/>
              </w:rPr>
              <w:t xml:space="preserve"> </w:t>
            </w:r>
            <w:r w:rsidRPr="00E12FF4">
              <w:rPr>
                <w:rFonts w:ascii="Calibri" w:eastAsia="Calibri" w:hAnsi="Calibri" w:cs="Calibri"/>
                <w:spacing w:val="-2"/>
                <w:sz w:val="22"/>
              </w:rPr>
              <w:t>..........................................................................................................</w:t>
            </w:r>
            <w:r>
              <w:rPr>
                <w:rFonts w:ascii="Calibri" w:eastAsia="Calibri" w:hAnsi="Calibri" w:cs="Calibri"/>
                <w:spacing w:val="-2"/>
                <w:sz w:val="22"/>
              </w:rPr>
              <w:t>.......</w:t>
            </w:r>
          </w:p>
        </w:tc>
        <w:tc>
          <w:tcPr>
            <w:tcW w:w="720" w:type="dxa"/>
            <w:tcBorders>
              <w:bottom w:val="single" w:sz="4" w:space="0" w:color="auto"/>
            </w:tcBorders>
          </w:tcPr>
          <w:p w:rsidR="00650DDA" w:rsidRPr="00C06A4E" w:rsidP="00650DDA" w14:paraId="506CB273" w14:textId="6ACD2292">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c>
          <w:tcPr>
            <w:tcW w:w="720" w:type="dxa"/>
            <w:tcBorders>
              <w:bottom w:val="single" w:sz="4" w:space="0" w:color="auto"/>
            </w:tcBorders>
          </w:tcPr>
          <w:p w:rsidR="00650DDA" w:rsidRPr="00C06A4E" w:rsidP="00650DDA" w14:paraId="7506C1B6" w14:textId="5AB4210D">
            <w:pPr>
              <w:widowControl w:val="0"/>
              <w:tabs>
                <w:tab w:val="left" w:pos="877"/>
              </w:tabs>
              <w:autoSpaceDE w:val="0"/>
              <w:autoSpaceDN w:val="0"/>
              <w:spacing w:line="265" w:lineRule="exact"/>
              <w:ind w:right="72"/>
              <w:jc w:val="center"/>
              <w:rPr>
                <w:rFonts w:ascii="Wingdings" w:eastAsia="Calibri" w:hAnsi="Wingdings" w:cs="Calibri"/>
                <w:sz w:val="22"/>
              </w:rPr>
            </w:pPr>
            <w:r w:rsidRPr="00C06A4E">
              <w:rPr>
                <w:rFonts w:ascii="Wingdings" w:eastAsia="Calibri" w:hAnsi="Wingdings" w:cs="Calibri"/>
                <w:sz w:val="22"/>
              </w:rPr>
              <w:t>m</w:t>
            </w:r>
          </w:p>
        </w:tc>
      </w:tr>
    </w:tbl>
    <w:p w:rsidR="00F613BC" w:rsidRPr="00E12FF4" w:rsidP="00F613BC" w14:paraId="3E726D56"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725E7D6"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F613BC" w:rsidRPr="00E12FF4" w14:paraId="46D95BED" w14:textId="77777777">
            <w:pPr>
              <w:rPr>
                <w:rFonts w:ascii="Calibri" w:hAnsi="Calibri" w:cs="Calibri"/>
                <w:b/>
                <w:bCs/>
              </w:rPr>
            </w:pPr>
            <w:r w:rsidRPr="00E12FF4">
              <w:rPr>
                <w:rFonts w:ascii="Calibri" w:hAnsi="Calibri" w:cs="Calibri"/>
                <w:b/>
                <w:bCs/>
              </w:rPr>
              <w:t>Question Testing Goals</w:t>
            </w:r>
          </w:p>
          <w:p w:rsidR="00F613BC" w:rsidRPr="00E12FF4" w14:paraId="1BA86B37" w14:textId="77777777">
            <w:pPr>
              <w:rPr>
                <w:rFonts w:ascii="Calibri" w:hAnsi="Calibri" w:cs="Calibri"/>
              </w:rPr>
            </w:pPr>
            <w:r w:rsidRPr="00E12FF4">
              <w:rPr>
                <w:rFonts w:ascii="Calibri" w:hAnsi="Calibri" w:cs="Calibri"/>
              </w:rPr>
              <w:t>(i.e., concepts to cover/what we are hoping to learn)</w:t>
            </w:r>
          </w:p>
        </w:tc>
      </w:tr>
      <w:tr w14:paraId="3387A7A0" w14:textId="77777777">
        <w:tblPrEx>
          <w:tblW w:w="10075" w:type="dxa"/>
          <w:tblLayout w:type="fixed"/>
          <w:tblLook w:val="04A0"/>
        </w:tblPrEx>
        <w:trPr>
          <w:trHeight w:val="344"/>
        </w:trPr>
        <w:tc>
          <w:tcPr>
            <w:tcW w:w="10075" w:type="dxa"/>
          </w:tcPr>
          <w:p w:rsidR="00ED323E" w:rsidRPr="00E12FF4" w:rsidP="009E1269" w14:paraId="5DFD8A54" w14:textId="77777777">
            <w:pPr>
              <w:pStyle w:val="ListParagraph"/>
              <w:numPr>
                <w:ilvl w:val="0"/>
                <w:numId w:val="5"/>
              </w:numPr>
              <w:rPr>
                <w:rFonts w:ascii="Calibri" w:hAnsi="Calibri" w:cs="Calibri"/>
              </w:rPr>
            </w:pPr>
            <w:r w:rsidRPr="00E12FF4">
              <w:rPr>
                <w:rFonts w:ascii="Calibri" w:hAnsi="Calibri" w:cs="Calibri"/>
              </w:rPr>
              <w:t>General understanding of the question</w:t>
            </w:r>
            <w:r w:rsidRPr="00E12FF4">
              <w:rPr>
                <w:rFonts w:ascii="Calibri" w:hAnsi="Calibri" w:cs="Calibri"/>
              </w:rPr>
              <w:t>, including stem and response options.</w:t>
            </w:r>
          </w:p>
          <w:p w:rsidR="00A1656A" w:rsidRPr="00E12FF4" w:rsidP="009E1269" w14:paraId="7EBAA5F1" w14:textId="77777777">
            <w:pPr>
              <w:pStyle w:val="ListParagraph"/>
              <w:numPr>
                <w:ilvl w:val="0"/>
                <w:numId w:val="5"/>
              </w:numPr>
              <w:rPr>
                <w:rFonts w:ascii="Calibri" w:hAnsi="Calibri" w:cs="Calibri"/>
              </w:rPr>
            </w:pPr>
            <w:r w:rsidRPr="00E12FF4">
              <w:rPr>
                <w:rFonts w:ascii="Calibri" w:hAnsi="Calibri" w:cs="Calibri"/>
              </w:rPr>
              <w:t>Understand the ease or difficulty of responding in the provided format.</w:t>
            </w:r>
          </w:p>
          <w:p w:rsidR="00A1656A" w:rsidRPr="00E12FF4" w:rsidP="009E1269" w14:paraId="597D01B7" w14:textId="77777777">
            <w:pPr>
              <w:pStyle w:val="ListParagraph"/>
              <w:numPr>
                <w:ilvl w:val="0"/>
                <w:numId w:val="5"/>
              </w:numPr>
              <w:rPr>
                <w:rFonts w:ascii="Calibri" w:hAnsi="Calibri" w:cs="Calibri"/>
              </w:rPr>
            </w:pPr>
            <w:r w:rsidRPr="00E12FF4">
              <w:rPr>
                <w:rFonts w:ascii="Calibri" w:hAnsi="Calibri" w:cs="Calibri"/>
              </w:rPr>
              <w:t>Understand the burden associated with finding this information, and confidence in response.</w:t>
            </w:r>
          </w:p>
          <w:p w:rsidR="003162CF" w:rsidRPr="00E12FF4" w:rsidP="009E1269" w14:paraId="000977C6" w14:textId="77777777">
            <w:pPr>
              <w:pStyle w:val="ListParagraph"/>
              <w:numPr>
                <w:ilvl w:val="0"/>
                <w:numId w:val="5"/>
              </w:numPr>
              <w:rPr>
                <w:rFonts w:ascii="Calibri" w:hAnsi="Calibri" w:cs="Calibri"/>
              </w:rPr>
            </w:pPr>
            <w:r w:rsidRPr="00E12FF4">
              <w:rPr>
                <w:rFonts w:ascii="Calibri" w:hAnsi="Calibri" w:cs="Calibri"/>
              </w:rPr>
              <w:t xml:space="preserve">Evaluate the language </w:t>
            </w:r>
            <w:r w:rsidRPr="00E12FF4" w:rsidR="00B54427">
              <w:rPr>
                <w:rFonts w:ascii="Calibri" w:hAnsi="Calibri" w:cs="Calibri"/>
              </w:rPr>
              <w:t>provided in the response option</w:t>
            </w:r>
            <w:r w:rsidRPr="00E12FF4" w:rsidR="001E0A1D">
              <w:rPr>
                <w:rFonts w:ascii="Calibri" w:hAnsi="Calibri" w:cs="Calibri"/>
              </w:rPr>
              <w:t>s</w:t>
            </w:r>
            <w:r w:rsidRPr="00E12FF4" w:rsidR="00B54427">
              <w:rPr>
                <w:rFonts w:ascii="Calibri" w:hAnsi="Calibri" w:cs="Calibri"/>
              </w:rPr>
              <w:t>.</w:t>
            </w:r>
            <w:r w:rsidRPr="00E12FF4" w:rsidR="00F613BC">
              <w:rPr>
                <w:rFonts w:ascii="Calibri" w:hAnsi="Calibri" w:cs="Calibri"/>
              </w:rPr>
              <w:t xml:space="preserve"> </w:t>
            </w:r>
          </w:p>
          <w:p w:rsidR="007D52B0" w:rsidRPr="00E12FF4" w:rsidP="009E1269" w14:paraId="743BC1D3" w14:textId="66402BE5">
            <w:pPr>
              <w:pStyle w:val="ListParagraph"/>
              <w:numPr>
                <w:ilvl w:val="0"/>
                <w:numId w:val="5"/>
              </w:numPr>
              <w:rPr>
                <w:rFonts w:ascii="Calibri" w:hAnsi="Calibri" w:cs="Calibri"/>
              </w:rPr>
            </w:pPr>
            <w:r w:rsidRPr="00E12FF4">
              <w:rPr>
                <w:rFonts w:ascii="Calibri" w:hAnsi="Calibri" w:cs="Calibri"/>
              </w:rPr>
              <w:t>Determine if the organization</w:t>
            </w:r>
            <w:r w:rsidRPr="00E12FF4" w:rsidR="0089681F">
              <w:rPr>
                <w:rFonts w:ascii="Calibri" w:hAnsi="Calibri" w:cs="Calibri"/>
              </w:rPr>
              <w:t>/categori</w:t>
            </w:r>
            <w:r w:rsidRPr="00E12FF4" w:rsidR="00E03284">
              <w:rPr>
                <w:rFonts w:ascii="Calibri" w:hAnsi="Calibri" w:cs="Calibri"/>
              </w:rPr>
              <w:t>es</w:t>
            </w:r>
            <w:r w:rsidRPr="00E12FF4">
              <w:rPr>
                <w:rFonts w:ascii="Calibri" w:hAnsi="Calibri" w:cs="Calibri"/>
              </w:rPr>
              <w:t xml:space="preserve"> of </w:t>
            </w:r>
            <w:r w:rsidRPr="00E12FF4" w:rsidR="00D43395">
              <w:rPr>
                <w:rFonts w:ascii="Calibri" w:hAnsi="Calibri" w:cs="Calibri"/>
              </w:rPr>
              <w:t>the tables in this section are logical</w:t>
            </w:r>
            <w:r w:rsidRPr="00E12FF4" w:rsidR="0089681F">
              <w:rPr>
                <w:rFonts w:ascii="Calibri" w:hAnsi="Calibri" w:cs="Calibri"/>
              </w:rPr>
              <w:t xml:space="preserve"> to respondents. </w:t>
            </w:r>
          </w:p>
        </w:tc>
      </w:tr>
    </w:tbl>
    <w:p w:rsidR="00F613BC" w:rsidRPr="00E12FF4" w:rsidP="00F613BC" w14:paraId="76367538"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4542F411"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F613BC" w:rsidRPr="00E12FF4" w14:paraId="223BEC38" w14:textId="77777777">
            <w:pPr>
              <w:rPr>
                <w:rFonts w:ascii="Calibri" w:hAnsi="Calibri" w:cs="Calibri"/>
                <w:b/>
                <w:bCs/>
              </w:rPr>
            </w:pPr>
            <w:r w:rsidRPr="00E12FF4">
              <w:rPr>
                <w:rFonts w:ascii="Calibri" w:hAnsi="Calibri" w:cs="Calibri"/>
                <w:b/>
                <w:bCs/>
              </w:rPr>
              <w:t>Item Probes</w:t>
            </w:r>
          </w:p>
          <w:p w:rsidR="00F613BC" w:rsidRPr="00E12FF4" w14:paraId="6FE1D205"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206A994" w14:textId="77777777">
        <w:tblPrEx>
          <w:tblW w:w="10080" w:type="dxa"/>
          <w:tblLayout w:type="fixed"/>
          <w:tblLook w:val="04A0"/>
        </w:tblPrEx>
        <w:trPr>
          <w:trHeight w:val="360"/>
        </w:trPr>
        <w:tc>
          <w:tcPr>
            <w:tcW w:w="10080" w:type="dxa"/>
          </w:tcPr>
          <w:p w:rsidR="008A6B15" w:rsidRPr="00E12FF4" w:rsidP="009E1269" w14:paraId="21C0C51C" w14:textId="2B3E3F4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1E0A1D" w:rsidRPr="00E12FF4" w:rsidP="009E1269" w14:paraId="1F604DA6" w14:textId="675119B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the phrase “services to victim or nonoffending parent or caregiver” mean to you?</w:t>
            </w:r>
          </w:p>
          <w:p w:rsidR="008A6B15" w:rsidRPr="00E12FF4" w:rsidP="009E1269" w14:paraId="7B568495" w14:textId="71F5FA4A">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 Walk me through your thought process.</w:t>
            </w:r>
          </w:p>
          <w:p w:rsidR="008A6B15" w:rsidRPr="00E12FF4" w:rsidP="009E1269" w14:paraId="412937E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information did you use to determine your answer?</w:t>
            </w:r>
          </w:p>
          <w:p w:rsidR="008A6B15" w:rsidRPr="00E12FF4" w:rsidP="009E1269" w14:paraId="655332DF"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this question?</w:t>
            </w:r>
          </w:p>
          <w:p w:rsidR="008A6B15" w:rsidP="009E1269" w14:paraId="43D3828F" w14:textId="3767D9A0">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r w:rsidRPr="00E12FF4" w:rsidR="001E0A1D">
              <w:rPr>
                <w:rFonts w:ascii="Calibri" w:hAnsi="Calibri" w:cs="Calibri"/>
                <w:sz w:val="18"/>
                <w:szCs w:val="18"/>
              </w:rPr>
              <w:t xml:space="preserve"> Did you guess on any responses?</w:t>
            </w:r>
          </w:p>
          <w:p w:rsidR="00650DDA" w:rsidRPr="00E12FF4" w:rsidP="009E1269" w14:paraId="1A6AA0E7" w14:textId="7B90D707">
            <w:pPr>
              <w:pStyle w:val="ICFTabletext"/>
              <w:numPr>
                <w:ilvl w:val="1"/>
                <w:numId w:val="4"/>
              </w:numPr>
              <w:spacing w:before="120" w:after="120"/>
              <w:jc w:val="left"/>
              <w:rPr>
                <w:rFonts w:ascii="Calibri" w:hAnsi="Calibri" w:cs="Calibri"/>
                <w:sz w:val="18"/>
                <w:szCs w:val="18"/>
              </w:rPr>
            </w:pPr>
            <w:r>
              <w:rPr>
                <w:rFonts w:ascii="Calibri" w:hAnsi="Calibri" w:cs="Calibri"/>
                <w:sz w:val="18"/>
                <w:szCs w:val="18"/>
              </w:rPr>
              <w:t xml:space="preserve">Did you answer all crime or abuse types excluding individuals </w:t>
            </w:r>
            <w:r>
              <w:rPr>
                <w:rFonts w:ascii="Calibri" w:hAnsi="Calibri" w:cs="Calibri"/>
                <w:sz w:val="18"/>
                <w:szCs w:val="18"/>
              </w:rPr>
              <w:t>age</w:t>
            </w:r>
            <w:r>
              <w:rPr>
                <w:rFonts w:ascii="Calibri" w:hAnsi="Calibri" w:cs="Calibri"/>
                <w:sz w:val="18"/>
                <w:szCs w:val="18"/>
              </w:rPr>
              <w:t xml:space="preserve"> 18 or older?</w:t>
            </w:r>
          </w:p>
          <w:p w:rsidR="00F613BC" w:rsidRPr="00E12FF4" w:rsidP="009E1269" w14:paraId="04925698"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any rows</w:t>
            </w:r>
            <w:r w:rsidRPr="00E12FF4" w:rsidR="00C262D4">
              <w:rPr>
                <w:rFonts w:ascii="Calibri" w:hAnsi="Calibri" w:cs="Calibri"/>
                <w:sz w:val="18"/>
                <w:szCs w:val="18"/>
              </w:rPr>
              <w:t xml:space="preserve"> unclear</w:t>
            </w:r>
            <w:r w:rsidRPr="00E12FF4" w:rsidR="00572D7F">
              <w:rPr>
                <w:rFonts w:ascii="Calibri" w:hAnsi="Calibri" w:cs="Calibri"/>
                <w:sz w:val="18"/>
                <w:szCs w:val="18"/>
              </w:rPr>
              <w:t xml:space="preserve"> about what it is asking</w:t>
            </w:r>
            <w:r w:rsidRPr="00E12FF4" w:rsidR="00C262D4">
              <w:rPr>
                <w:rFonts w:ascii="Calibri" w:hAnsi="Calibri" w:cs="Calibri"/>
                <w:sz w:val="18"/>
                <w:szCs w:val="18"/>
              </w:rPr>
              <w:t>, or particularly challenging to answer?</w:t>
            </w:r>
            <w:r w:rsidRPr="00E12FF4" w:rsidR="00BA5499">
              <w:rPr>
                <w:rFonts w:ascii="Calibri" w:hAnsi="Calibri" w:cs="Calibri"/>
                <w:sz w:val="18"/>
                <w:szCs w:val="18"/>
              </w:rPr>
              <w:t xml:space="preserve"> What makes you say that?</w:t>
            </w:r>
          </w:p>
          <w:p w:rsidR="00164ED7" w:rsidRPr="00E12FF4" w:rsidP="009E1269" w14:paraId="3499F988" w14:textId="7F2D2316">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Are there any types of crime that are not listed </w:t>
            </w:r>
            <w:r w:rsidRPr="00E12FF4" w:rsidR="004B1BCA">
              <w:rPr>
                <w:rFonts w:ascii="Calibri" w:hAnsi="Calibri" w:cs="Calibri"/>
                <w:sz w:val="18"/>
                <w:szCs w:val="18"/>
              </w:rPr>
              <w:t>in this question</w:t>
            </w:r>
            <w:r w:rsidRPr="00E12FF4">
              <w:rPr>
                <w:rFonts w:ascii="Calibri" w:hAnsi="Calibri" w:cs="Calibri"/>
                <w:sz w:val="18"/>
                <w:szCs w:val="18"/>
              </w:rPr>
              <w:t xml:space="preserve"> you would expect to </w:t>
            </w:r>
            <w:r w:rsidRPr="00E12FF4" w:rsidR="00CC1D3E">
              <w:rPr>
                <w:rFonts w:ascii="Calibri" w:hAnsi="Calibri" w:cs="Calibri"/>
                <w:sz w:val="18"/>
                <w:szCs w:val="18"/>
              </w:rPr>
              <w:t>see here? What are they?</w:t>
            </w:r>
          </w:p>
        </w:tc>
      </w:tr>
    </w:tbl>
    <w:p w:rsidR="00DF3948" w:rsidRPr="00E12FF4" w14:paraId="5EB40E0A" w14:textId="77777777">
      <w:pPr>
        <w:spacing w:line="240" w:lineRule="auto"/>
        <w:rPr>
          <w:rFonts w:ascii="Calibri" w:hAnsi="Calibri" w:cs="Calibri"/>
        </w:rPr>
      </w:pPr>
      <w:r w:rsidRPr="00E12FF4">
        <w:rPr>
          <w:rFonts w:ascii="Calibri" w:hAnsi="Calibri" w:cs="Calibri"/>
          <w:b/>
          <w:bCs/>
        </w:rPr>
        <w:br w:type="page"/>
      </w:r>
    </w:p>
    <w:p w:rsidR="00C20106" w:rsidRPr="00E12FF4" w:rsidP="00C20106" w14:paraId="3A48D513" w14:textId="57E47189">
      <w:pPr>
        <w:pStyle w:val="QuestionHeader"/>
        <w:ind w:left="720" w:hanging="720"/>
        <w:rPr>
          <w:rFonts w:ascii="Calibri" w:hAnsi="Calibri" w:cs="Calibri"/>
        </w:rPr>
      </w:pPr>
      <w:r w:rsidRPr="00E12FF4">
        <w:rPr>
          <w:rFonts w:ascii="Calibri" w:hAnsi="Calibri" w:cs="Calibri"/>
        </w:rPr>
        <w:t>C2</w:t>
      </w:r>
      <w:r w:rsidRPr="00E12FF4">
        <w:rPr>
          <w:rFonts w:ascii="Calibri" w:hAnsi="Calibri" w:cs="Calibri"/>
        </w:rPr>
        <w:t xml:space="preserve"> – Adult victimization: ASK ALL</w:t>
      </w:r>
      <w:r w:rsidRPr="00E12FF4">
        <w:rPr>
          <w:rFonts w:ascii="Calibri" w:hAnsi="Calibri" w:cs="Calibri"/>
          <w:b w:val="0"/>
          <w:i/>
          <w:color w:val="0070C0"/>
          <w:sz w:val="20"/>
        </w:rPr>
        <w:t xml:space="preserve"> </w:t>
      </w:r>
    </w:p>
    <w:p w:rsidR="00140840" w:rsidRPr="00E12FF4" w:rsidP="00DF3948" w14:paraId="28BE585D" w14:textId="0C1BDCC1">
      <w:pPr>
        <w:widowControl w:val="0"/>
        <w:autoSpaceDE w:val="0"/>
        <w:autoSpaceDN w:val="0"/>
        <w:spacing w:after="120" w:line="240" w:lineRule="auto"/>
        <w:ind w:left="432" w:hanging="432"/>
        <w:rPr>
          <w:rFonts w:ascii="Calibri" w:eastAsia="Calibri" w:hAnsi="Calibri" w:cs="Calibri"/>
          <w:i/>
          <w:sz w:val="24"/>
          <w:szCs w:val="24"/>
        </w:rPr>
      </w:pPr>
      <w:r w:rsidRPr="00E12FF4">
        <w:rPr>
          <w:rFonts w:ascii="Calibri" w:hAnsi="Calibri" w:cs="Calibri"/>
          <w:b/>
          <w:bCs/>
        </w:rPr>
        <w:t xml:space="preserve">C2. </w:t>
      </w:r>
      <w:r w:rsidRPr="00E12FF4">
        <w:rPr>
          <w:rFonts w:ascii="Calibri" w:eastAsia="Calibri" w:hAnsi="Calibri" w:cs="Calibri"/>
          <w:b/>
          <w:bCs/>
          <w:sz w:val="24"/>
          <w:szCs w:val="24"/>
        </w:rPr>
        <w:t>Did</w:t>
      </w:r>
      <w:r w:rsidRPr="00E12FF4">
        <w:rPr>
          <w:rFonts w:ascii="Calibri" w:eastAsia="Calibri" w:hAnsi="Calibri" w:cs="Calibri"/>
          <w:b/>
          <w:sz w:val="24"/>
          <w:szCs w:val="24"/>
        </w:rPr>
        <w:t xml:space="preserve"> your organization provide services for </w:t>
      </w:r>
      <w:r w:rsidRPr="00650DDA" w:rsidR="00650DDA">
        <w:rPr>
          <w:rFonts w:ascii="Calibri" w:eastAsia="Calibri" w:hAnsi="Calibri" w:cs="Calibri"/>
          <w:b/>
          <w:sz w:val="24"/>
          <w:szCs w:val="24"/>
          <w:u w:val="single"/>
        </w:rPr>
        <w:t>adult</w:t>
      </w:r>
      <w:r w:rsidR="00650DDA">
        <w:rPr>
          <w:rFonts w:ascii="Calibri" w:eastAsia="Calibri" w:hAnsi="Calibri" w:cs="Calibri"/>
          <w:b/>
          <w:sz w:val="24"/>
          <w:szCs w:val="24"/>
        </w:rPr>
        <w:t xml:space="preserve"> </w:t>
      </w:r>
      <w:r w:rsidRPr="00E12FF4">
        <w:rPr>
          <w:rFonts w:ascii="Calibri" w:eastAsia="Calibri" w:hAnsi="Calibri" w:cs="Calibri"/>
          <w:b/>
          <w:sz w:val="24"/>
          <w:szCs w:val="24"/>
        </w:rPr>
        <w:t xml:space="preserve">victims of the following types of crime or abuse? </w:t>
      </w:r>
    </w:p>
    <w:tbl>
      <w:tblPr>
        <w:tblW w:w="0" w:type="auto"/>
        <w:tblInd w:w="527" w:type="dxa"/>
        <w:tblCellMar>
          <w:left w:w="0" w:type="dxa"/>
          <w:right w:w="0" w:type="dxa"/>
        </w:tblCellMar>
        <w:tblLook w:val="01E0"/>
      </w:tblPr>
      <w:tblGrid>
        <w:gridCol w:w="7632"/>
        <w:gridCol w:w="720"/>
        <w:gridCol w:w="720"/>
      </w:tblGrid>
      <w:tr w14:paraId="5B02AB34" w14:textId="77777777" w:rsidTr="00D22730">
        <w:tblPrEx>
          <w:tblW w:w="0" w:type="auto"/>
          <w:tblInd w:w="527" w:type="dxa"/>
          <w:tblCellMar>
            <w:left w:w="0" w:type="dxa"/>
            <w:right w:w="0" w:type="dxa"/>
          </w:tblCellMar>
          <w:tblLook w:val="01E0"/>
        </w:tblPrEx>
        <w:trPr>
          <w:trHeight w:val="589"/>
        </w:trPr>
        <w:tc>
          <w:tcPr>
            <w:tcW w:w="7632" w:type="dxa"/>
            <w:tcBorders>
              <w:top w:val="single" w:sz="12" w:space="0" w:color="000000"/>
              <w:bottom w:val="single" w:sz="4" w:space="0" w:color="000000"/>
            </w:tcBorders>
          </w:tcPr>
          <w:p w:rsidR="00140840" w:rsidRPr="00E12FF4" w:rsidP="00015750" w14:paraId="2950AD8C" w14:textId="77777777">
            <w:pPr>
              <w:widowControl w:val="0"/>
              <w:autoSpaceDE w:val="0"/>
              <w:autoSpaceDN w:val="0"/>
              <w:spacing w:line="261" w:lineRule="exact"/>
              <w:ind w:right="-44"/>
              <w:rPr>
                <w:rFonts w:ascii="Calibri" w:eastAsia="Calibri" w:hAnsi="Calibri" w:cs="Calibri"/>
                <w:b/>
                <w:bCs/>
                <w:sz w:val="24"/>
                <w:szCs w:val="24"/>
              </w:rPr>
            </w:pPr>
            <w:r w:rsidRPr="00E12FF4">
              <w:rPr>
                <w:rFonts w:ascii="Calibri" w:eastAsia="Calibri" w:hAnsi="Calibri" w:cs="Calibri"/>
                <w:b/>
                <w:bCs/>
                <w:sz w:val="24"/>
                <w:szCs w:val="24"/>
              </w:rPr>
              <w:t>Types of Crime or Abuse</w:t>
            </w:r>
          </w:p>
          <w:p w:rsidR="00140840" w:rsidRPr="00E12FF4" w:rsidP="00015750" w14:paraId="171E8B76" w14:textId="77777777">
            <w:pPr>
              <w:widowControl w:val="0"/>
              <w:autoSpaceDE w:val="0"/>
              <w:autoSpaceDN w:val="0"/>
              <w:spacing w:line="261" w:lineRule="exact"/>
              <w:ind w:right="-44"/>
              <w:rPr>
                <w:rFonts w:ascii="Calibri" w:eastAsia="Calibri" w:hAnsi="Calibri" w:cs="Calibri"/>
                <w:b/>
                <w:bCs/>
                <w:sz w:val="24"/>
                <w:szCs w:val="24"/>
              </w:rPr>
            </w:pPr>
          </w:p>
          <w:p w:rsidR="00140840" w:rsidRPr="00E12FF4" w:rsidP="00015750" w14:paraId="09D8D8CE" w14:textId="5F102BAE">
            <w:pPr>
              <w:widowControl w:val="0"/>
              <w:autoSpaceDE w:val="0"/>
              <w:autoSpaceDN w:val="0"/>
              <w:spacing w:line="261" w:lineRule="exact"/>
              <w:ind w:right="-44"/>
              <w:rPr>
                <w:rFonts w:ascii="Calibri" w:eastAsia="Calibri" w:hAnsi="Calibri" w:cs="Calibri"/>
                <w:b/>
                <w:sz w:val="24"/>
              </w:rPr>
            </w:pPr>
            <w:r w:rsidRPr="00E12FF4">
              <w:rPr>
                <w:rFonts w:ascii="Calibri" w:eastAsia="Calibri" w:hAnsi="Calibri" w:cs="Calibri"/>
                <w:b/>
                <w:bCs/>
                <w:i/>
                <w:iCs/>
                <w:sz w:val="24"/>
                <w:szCs w:val="24"/>
              </w:rPr>
              <w:t>ADULTS</w:t>
            </w:r>
            <w:r w:rsidR="00650DDA">
              <w:rPr>
                <w:rFonts w:ascii="Calibri" w:eastAsia="Calibri" w:hAnsi="Calibri" w:cs="Calibri"/>
                <w:b/>
                <w:bCs/>
                <w:i/>
                <w:iCs/>
                <w:sz w:val="24"/>
                <w:szCs w:val="24"/>
              </w:rPr>
              <w:t xml:space="preserve"> </w:t>
            </w:r>
            <w:r w:rsidRPr="00650DDA" w:rsidR="00650DDA">
              <w:rPr>
                <w:rFonts w:ascii="Calibri" w:eastAsia="Calibri" w:hAnsi="Calibri" w:cs="Calibri"/>
                <w:i/>
                <w:iCs/>
                <w:sz w:val="24"/>
                <w:szCs w:val="24"/>
              </w:rPr>
              <w:t>(age 18 or older)</w:t>
            </w:r>
          </w:p>
        </w:tc>
        <w:tc>
          <w:tcPr>
            <w:tcW w:w="720" w:type="dxa"/>
            <w:tcBorders>
              <w:top w:val="single" w:sz="12" w:space="0" w:color="000000"/>
              <w:bottom w:val="single" w:sz="4" w:space="0" w:color="000000"/>
            </w:tcBorders>
            <w:vAlign w:val="center"/>
          </w:tcPr>
          <w:p w:rsidR="00140840" w:rsidRPr="00E12FF4" w14:paraId="5F020D62" w14:textId="77777777">
            <w:pPr>
              <w:widowControl w:val="0"/>
              <w:autoSpaceDE w:val="0"/>
              <w:autoSpaceDN w:val="0"/>
              <w:spacing w:line="275" w:lineRule="exact"/>
              <w:ind w:right="68"/>
              <w:jc w:val="center"/>
              <w:rPr>
                <w:rFonts w:ascii="Calibri" w:eastAsia="Calibri" w:hAnsi="Calibri" w:cs="Calibri"/>
                <w:b/>
                <w:sz w:val="24"/>
              </w:rPr>
            </w:pPr>
            <w:r w:rsidRPr="00E12FF4">
              <w:rPr>
                <w:rFonts w:ascii="Calibri" w:eastAsia="Calibri" w:hAnsi="Calibri" w:cs="Calibri"/>
                <w:b/>
                <w:sz w:val="24"/>
              </w:rPr>
              <w:t>Yes</w:t>
            </w:r>
          </w:p>
        </w:tc>
        <w:tc>
          <w:tcPr>
            <w:tcW w:w="720" w:type="dxa"/>
            <w:tcBorders>
              <w:top w:val="single" w:sz="12" w:space="0" w:color="000000"/>
              <w:bottom w:val="single" w:sz="4" w:space="0" w:color="000000"/>
            </w:tcBorders>
            <w:vAlign w:val="center"/>
          </w:tcPr>
          <w:p w:rsidR="00140840" w:rsidRPr="00E12FF4" w14:paraId="6CC84B6E" w14:textId="77777777">
            <w:pPr>
              <w:widowControl w:val="0"/>
              <w:autoSpaceDE w:val="0"/>
              <w:autoSpaceDN w:val="0"/>
              <w:spacing w:line="275" w:lineRule="exact"/>
              <w:ind w:left="1" w:right="10"/>
              <w:jc w:val="center"/>
              <w:rPr>
                <w:rFonts w:ascii="Calibri" w:eastAsia="Calibri" w:hAnsi="Calibri" w:cs="Calibri"/>
                <w:b/>
                <w:sz w:val="24"/>
              </w:rPr>
            </w:pPr>
            <w:r w:rsidRPr="00E12FF4">
              <w:rPr>
                <w:rFonts w:ascii="Calibri" w:eastAsia="Calibri" w:hAnsi="Calibri" w:cs="Calibri"/>
                <w:b/>
                <w:spacing w:val="-2"/>
                <w:sz w:val="24"/>
              </w:rPr>
              <w:t>No</w:t>
            </w:r>
          </w:p>
        </w:tc>
      </w:tr>
      <w:tr w14:paraId="73E270CB" w14:textId="77777777" w:rsidTr="00D22730">
        <w:tblPrEx>
          <w:tblW w:w="0" w:type="auto"/>
          <w:tblInd w:w="527" w:type="dxa"/>
          <w:tblCellMar>
            <w:left w:w="0" w:type="dxa"/>
            <w:right w:w="0" w:type="dxa"/>
          </w:tblCellMar>
          <w:tblLook w:val="01E0"/>
        </w:tblPrEx>
        <w:trPr>
          <w:trHeight w:val="368"/>
        </w:trPr>
        <w:tc>
          <w:tcPr>
            <w:tcW w:w="7632" w:type="dxa"/>
            <w:tcBorders>
              <w:top w:val="single" w:sz="4" w:space="0" w:color="000000"/>
            </w:tcBorders>
            <w:vAlign w:val="center"/>
          </w:tcPr>
          <w:p w:rsidR="00140840" w:rsidRPr="00E12FF4" w:rsidP="00015750" w14:paraId="106EC7A1" w14:textId="7826737B">
            <w:pPr>
              <w:widowControl w:val="0"/>
              <w:autoSpaceDE w:val="0"/>
              <w:autoSpaceDN w:val="0"/>
              <w:spacing w:line="240" w:lineRule="auto"/>
              <w:ind w:left="10" w:right="-44"/>
              <w:rPr>
                <w:rFonts w:ascii="Calibri" w:eastAsia="Calibri" w:hAnsi="Calibri" w:cs="Calibri"/>
                <w:i/>
              </w:rPr>
            </w:pPr>
            <w:r w:rsidRPr="00E12FF4">
              <w:rPr>
                <w:rFonts w:ascii="Calibri" w:eastAsia="Calibri" w:hAnsi="Calibri" w:cs="Calibri"/>
              </w:rPr>
              <w:t>Domestic violence (DV)</w:t>
            </w:r>
            <w:r w:rsidR="00650DDA">
              <w:rPr>
                <w:rFonts w:ascii="Calibri" w:eastAsia="Calibri" w:hAnsi="Calibri" w:cs="Calibri"/>
              </w:rPr>
              <w:t xml:space="preserve">, </w:t>
            </w:r>
            <w:r w:rsidRPr="00E12FF4">
              <w:rPr>
                <w:rFonts w:ascii="Calibri" w:eastAsia="Calibri" w:hAnsi="Calibri" w:cs="Calibri"/>
              </w:rPr>
              <w:t>dating violence</w:t>
            </w:r>
            <w:r w:rsidR="00650DDA">
              <w:rPr>
                <w:rFonts w:ascii="Calibri" w:eastAsia="Calibri" w:hAnsi="Calibri" w:cs="Calibri"/>
              </w:rPr>
              <w:t xml:space="preserve"> (</w:t>
            </w:r>
            <w:r w:rsidRPr="00650DDA" w:rsidR="00650DDA">
              <w:rPr>
                <w:rFonts w:ascii="Calibri" w:eastAsia="Calibri" w:hAnsi="Calibri" w:cs="Calibri"/>
                <w:i/>
                <w:iCs/>
              </w:rPr>
              <w:t>other than against youth</w:t>
            </w:r>
            <w:r w:rsidR="00650DDA">
              <w:rPr>
                <w:rFonts w:ascii="Calibri" w:eastAsia="Calibri" w:hAnsi="Calibri" w:cs="Calibri"/>
              </w:rPr>
              <w:t>)</w:t>
            </w:r>
            <w:r w:rsidR="004F68FD">
              <w:rPr>
                <w:rFonts w:ascii="Calibri" w:eastAsia="Calibri" w:hAnsi="Calibri" w:cs="Calibri"/>
              </w:rPr>
              <w:t>,</w:t>
            </w:r>
            <w:r w:rsidRPr="00E12FF4">
              <w:rPr>
                <w:rFonts w:ascii="Calibri" w:eastAsia="Calibri" w:hAnsi="Calibri" w:cs="Calibri"/>
              </w:rPr>
              <w:t xml:space="preserve"> or violation of DV protective orders</w:t>
            </w:r>
            <w:r w:rsidRPr="00E12FF4" w:rsidR="00DE30C4">
              <w:rPr>
                <w:rFonts w:ascii="Calibri" w:eastAsia="Calibri" w:hAnsi="Calibri" w:cs="Calibri"/>
              </w:rPr>
              <w:t>……</w:t>
            </w:r>
            <w:r w:rsidRPr="00E12FF4" w:rsidR="00D22730">
              <w:rPr>
                <w:rFonts w:ascii="Calibri" w:eastAsia="Calibri" w:hAnsi="Calibri" w:cs="Calibri"/>
              </w:rPr>
              <w:t>…..</w:t>
            </w:r>
            <w:r w:rsidRPr="00E12FF4" w:rsidR="00015750">
              <w:rPr>
                <w:rFonts w:ascii="Calibri" w:eastAsia="Calibri" w:hAnsi="Calibri" w:cs="Calibri"/>
              </w:rPr>
              <w:t>…….</w:t>
            </w:r>
            <w:r w:rsidRPr="00E12FF4" w:rsidR="00DE30C4">
              <w:rPr>
                <w:rFonts w:ascii="Calibri" w:eastAsia="Calibri" w:hAnsi="Calibri" w:cs="Calibri"/>
              </w:rPr>
              <w:t>…..</w:t>
            </w:r>
            <w:r w:rsidRPr="00E12FF4">
              <w:rPr>
                <w:rFonts w:ascii="Calibri" w:eastAsia="Calibri" w:hAnsi="Calibri" w:cs="Calibri"/>
                <w:spacing w:val="-2"/>
              </w:rPr>
              <w:t>....</w:t>
            </w:r>
            <w:r w:rsidR="00650DDA">
              <w:rPr>
                <w:rFonts w:ascii="Calibri" w:eastAsia="Calibri" w:hAnsi="Calibri" w:cs="Calibri"/>
                <w:spacing w:val="-2"/>
              </w:rPr>
              <w:t>.....................................................................................................</w:t>
            </w:r>
          </w:p>
        </w:tc>
        <w:tc>
          <w:tcPr>
            <w:tcW w:w="720" w:type="dxa"/>
            <w:tcBorders>
              <w:top w:val="single" w:sz="4" w:space="0" w:color="000000"/>
            </w:tcBorders>
            <w:vAlign w:val="center"/>
          </w:tcPr>
          <w:p w:rsidR="00140840" w:rsidRPr="00C06A4E" w14:paraId="04ED27E2" w14:textId="77777777">
            <w:pPr>
              <w:widowControl w:val="0"/>
              <w:tabs>
                <w:tab w:val="left" w:pos="877"/>
              </w:tabs>
              <w:autoSpaceDE w:val="0"/>
              <w:autoSpaceDN w:val="0"/>
              <w:spacing w:line="240" w:lineRule="auto"/>
              <w:ind w:right="70"/>
              <w:jc w:val="center"/>
              <w:rPr>
                <w:rFonts w:ascii="Wingdings" w:eastAsia="Calibri" w:hAnsi="Wingdings" w:cs="Calibri"/>
              </w:rPr>
            </w:pPr>
            <w:r w:rsidRPr="00C06A4E">
              <w:rPr>
                <w:rFonts w:ascii="Wingdings" w:hAnsi="Wingdings" w:cs="Calibri"/>
              </w:rPr>
              <w:t>m</w:t>
            </w:r>
          </w:p>
        </w:tc>
        <w:tc>
          <w:tcPr>
            <w:tcW w:w="720" w:type="dxa"/>
            <w:tcBorders>
              <w:top w:val="single" w:sz="4" w:space="0" w:color="000000"/>
            </w:tcBorders>
            <w:vAlign w:val="center"/>
          </w:tcPr>
          <w:p w:rsidR="00140840" w:rsidRPr="00C06A4E" w14:paraId="191FCC04" w14:textId="77777777">
            <w:pPr>
              <w:widowControl w:val="0"/>
              <w:autoSpaceDE w:val="0"/>
              <w:autoSpaceDN w:val="0"/>
              <w:spacing w:line="240" w:lineRule="auto"/>
              <w:ind w:right="10"/>
              <w:jc w:val="center"/>
              <w:rPr>
                <w:rFonts w:ascii="Wingdings" w:eastAsia="Calibri" w:hAnsi="Wingdings" w:cs="Calibri"/>
              </w:rPr>
            </w:pPr>
            <w:r w:rsidRPr="00C06A4E">
              <w:rPr>
                <w:rFonts w:ascii="Wingdings" w:hAnsi="Wingdings" w:cs="Calibri"/>
              </w:rPr>
              <w:t>m</w:t>
            </w:r>
          </w:p>
        </w:tc>
      </w:tr>
      <w:tr w14:paraId="5F627AA3"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510E168E" w14:textId="21810310">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Stalking, harassment,</w:t>
            </w:r>
            <w:r w:rsidRPr="00E12FF4" w:rsidR="001C1FB8">
              <w:rPr>
                <w:rFonts w:ascii="Calibri" w:eastAsia="Calibri" w:hAnsi="Calibri" w:cs="Calibri"/>
              </w:rPr>
              <w:t xml:space="preserve"> </w:t>
            </w:r>
            <w:r w:rsidRPr="00E12FF4">
              <w:rPr>
                <w:rFonts w:ascii="Calibri" w:eastAsia="Calibri" w:hAnsi="Calibri" w:cs="Calibri"/>
                <w:spacing w:val="-6"/>
              </w:rPr>
              <w:t xml:space="preserve">or violation of stalking protective orders </w:t>
            </w:r>
            <w:r w:rsidRPr="00E12FF4">
              <w:rPr>
                <w:rFonts w:ascii="Calibri" w:eastAsia="Calibri" w:hAnsi="Calibri" w:cs="Calibri"/>
              </w:rPr>
              <w:t>(</w:t>
            </w:r>
            <w:r w:rsidRPr="00E12FF4">
              <w:rPr>
                <w:rFonts w:ascii="Calibri" w:eastAsia="Calibri" w:hAnsi="Calibri" w:cs="Calibri"/>
                <w:i/>
              </w:rPr>
              <w:t>including</w:t>
            </w:r>
            <w:r w:rsidRPr="00E12FF4">
              <w:rPr>
                <w:rFonts w:ascii="Calibri" w:eastAsia="Calibri" w:hAnsi="Calibri" w:cs="Calibri"/>
                <w:i/>
                <w:spacing w:val="-6"/>
              </w:rPr>
              <w:t xml:space="preserve"> </w:t>
            </w:r>
            <w:r w:rsidRPr="00E12FF4">
              <w:rPr>
                <w:rFonts w:ascii="Calibri" w:eastAsia="Calibri" w:hAnsi="Calibri" w:cs="Calibri"/>
                <w:i/>
              </w:rPr>
              <w:t>cyber</w:t>
            </w:r>
            <w:r w:rsidRPr="00E12FF4">
              <w:rPr>
                <w:rFonts w:ascii="Calibri" w:eastAsia="Calibri" w:hAnsi="Calibri" w:cs="Calibri"/>
                <w:i/>
                <w:spacing w:val="-5"/>
              </w:rPr>
              <w:t xml:space="preserve"> </w:t>
            </w:r>
            <w:r w:rsidRPr="00E12FF4">
              <w:rPr>
                <w:rFonts w:ascii="Calibri" w:eastAsia="Calibri" w:hAnsi="Calibri" w:cs="Calibri"/>
                <w:i/>
              </w:rPr>
              <w:t xml:space="preserve">stalking or cyber </w:t>
            </w:r>
            <w:r w:rsidRPr="00E12FF4">
              <w:rPr>
                <w:rFonts w:ascii="Calibri" w:eastAsia="Calibri" w:hAnsi="Calibri" w:cs="Calibri"/>
                <w:i/>
              </w:rPr>
              <w:t>harassment</w:t>
            </w:r>
            <w:r w:rsidRPr="00E12FF4">
              <w:rPr>
                <w:rFonts w:ascii="Calibri" w:eastAsia="Calibri" w:hAnsi="Calibri" w:cs="Calibri"/>
              </w:rPr>
              <w:t>)…</w:t>
            </w:r>
            <w:r w:rsidRPr="00E12FF4">
              <w:rPr>
                <w:rFonts w:ascii="Calibri" w:eastAsia="Calibri" w:hAnsi="Calibri" w:cs="Calibri"/>
              </w:rPr>
              <w:t>……</w:t>
            </w:r>
            <w:r w:rsidRPr="00E12FF4" w:rsidR="00DE30C4">
              <w:rPr>
                <w:rFonts w:ascii="Calibri" w:eastAsia="Calibri" w:hAnsi="Calibri" w:cs="Calibri"/>
              </w:rPr>
              <w:t>……………………………………………………………………………………</w:t>
            </w:r>
            <w:r w:rsidRPr="00E12FF4" w:rsidR="00015750">
              <w:rPr>
                <w:rFonts w:ascii="Calibri" w:eastAsia="Calibri" w:hAnsi="Calibri" w:cs="Calibri"/>
              </w:rPr>
              <w:t>…</w:t>
            </w:r>
            <w:r w:rsidRPr="00E12FF4" w:rsidR="00D22730">
              <w:rPr>
                <w:rFonts w:ascii="Calibri" w:eastAsia="Calibri" w:hAnsi="Calibri" w:cs="Calibri"/>
              </w:rPr>
              <w:t>…………….</w:t>
            </w:r>
            <w:r w:rsidRPr="00E12FF4" w:rsidR="00015750">
              <w:rPr>
                <w:rFonts w:ascii="Calibri" w:eastAsia="Calibri" w:hAnsi="Calibri" w:cs="Calibri"/>
              </w:rPr>
              <w:t>….</w:t>
            </w:r>
            <w:r w:rsidRPr="00E12FF4" w:rsidR="00DE30C4">
              <w:rPr>
                <w:rFonts w:ascii="Calibri" w:eastAsia="Calibri" w:hAnsi="Calibri" w:cs="Calibri"/>
              </w:rPr>
              <w:t>…………</w:t>
            </w:r>
            <w:r w:rsidRPr="00E12FF4">
              <w:rPr>
                <w:rFonts w:ascii="Calibri" w:eastAsia="Calibri" w:hAnsi="Calibri" w:cs="Calibri"/>
              </w:rPr>
              <w:t>…</w:t>
            </w:r>
          </w:p>
        </w:tc>
        <w:tc>
          <w:tcPr>
            <w:tcW w:w="720" w:type="dxa"/>
            <w:vAlign w:val="center"/>
          </w:tcPr>
          <w:p w:rsidR="00140840" w:rsidRPr="00C06A4E" w14:paraId="24841456" w14:textId="77777777">
            <w:pPr>
              <w:widowControl w:val="0"/>
              <w:tabs>
                <w:tab w:val="left" w:pos="877"/>
              </w:tabs>
              <w:autoSpaceDE w:val="0"/>
              <w:autoSpaceDN w:val="0"/>
              <w:spacing w:line="246" w:lineRule="exact"/>
              <w:ind w:right="70"/>
              <w:jc w:val="center"/>
              <w:rPr>
                <w:rFonts w:ascii="Wingdings" w:eastAsia="Calibri" w:hAnsi="Wingdings" w:cs="Calibri"/>
              </w:rPr>
            </w:pPr>
            <w:r w:rsidRPr="00C06A4E">
              <w:rPr>
                <w:rFonts w:ascii="Wingdings" w:hAnsi="Wingdings" w:cs="Calibri"/>
              </w:rPr>
              <w:t>m</w:t>
            </w:r>
          </w:p>
        </w:tc>
        <w:tc>
          <w:tcPr>
            <w:tcW w:w="720" w:type="dxa"/>
            <w:vAlign w:val="center"/>
          </w:tcPr>
          <w:p w:rsidR="00140840" w:rsidRPr="00C06A4E" w14:paraId="7A0CFD68" w14:textId="77777777">
            <w:pPr>
              <w:widowControl w:val="0"/>
              <w:autoSpaceDE w:val="0"/>
              <w:autoSpaceDN w:val="0"/>
              <w:spacing w:before="22" w:line="240" w:lineRule="auto"/>
              <w:ind w:right="10"/>
              <w:jc w:val="center"/>
              <w:rPr>
                <w:rFonts w:ascii="Wingdings" w:eastAsia="Calibri" w:hAnsi="Wingdings" w:cs="Calibri"/>
              </w:rPr>
            </w:pPr>
            <w:r w:rsidRPr="00C06A4E">
              <w:rPr>
                <w:rFonts w:ascii="Wingdings" w:hAnsi="Wingdings" w:cs="Calibri"/>
              </w:rPr>
              <w:t>m</w:t>
            </w:r>
          </w:p>
        </w:tc>
      </w:tr>
      <w:tr w14:paraId="2130E33C"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6007A2CB" w14:textId="5311F060">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Rape</w:t>
            </w:r>
            <w:r w:rsidR="00650DDA">
              <w:rPr>
                <w:rFonts w:ascii="Calibri" w:eastAsia="Calibri" w:hAnsi="Calibri" w:cs="Calibri"/>
              </w:rPr>
              <w:t xml:space="preserve">, </w:t>
            </w:r>
            <w:r w:rsidRPr="00E12FF4">
              <w:rPr>
                <w:rFonts w:ascii="Calibri" w:eastAsia="Calibri" w:hAnsi="Calibri" w:cs="Calibri"/>
              </w:rPr>
              <w:t>sexual</w:t>
            </w:r>
            <w:r w:rsidRPr="00E12FF4">
              <w:rPr>
                <w:rFonts w:ascii="Calibri" w:eastAsia="Calibri" w:hAnsi="Calibri" w:cs="Calibri"/>
                <w:spacing w:val="-9"/>
              </w:rPr>
              <w:t xml:space="preserve"> </w:t>
            </w:r>
            <w:r w:rsidRPr="00E12FF4">
              <w:rPr>
                <w:rFonts w:ascii="Calibri" w:eastAsia="Calibri" w:hAnsi="Calibri" w:cs="Calibri"/>
              </w:rPr>
              <w:t>assault</w:t>
            </w:r>
            <w:r w:rsidR="00650DDA">
              <w:rPr>
                <w:rFonts w:ascii="Calibri" w:eastAsia="Calibri" w:hAnsi="Calibri" w:cs="Calibri"/>
              </w:rPr>
              <w:t>,</w:t>
            </w:r>
            <w:r w:rsidRPr="00E12FF4">
              <w:rPr>
                <w:rFonts w:ascii="Calibri" w:eastAsia="Calibri" w:hAnsi="Calibri" w:cs="Calibri"/>
                <w:spacing w:val="-6"/>
              </w:rPr>
              <w:t xml:space="preserve"> or sexual abuse (</w:t>
            </w:r>
            <w:r w:rsidRPr="00650DDA">
              <w:rPr>
                <w:rFonts w:ascii="Calibri" w:eastAsia="Calibri" w:hAnsi="Calibri" w:cs="Calibri"/>
                <w:i/>
                <w:iCs/>
                <w:spacing w:val="-6"/>
              </w:rPr>
              <w:t xml:space="preserve">other than against </w:t>
            </w:r>
            <w:r w:rsidR="00650DDA">
              <w:rPr>
                <w:rFonts w:ascii="Calibri" w:eastAsia="Calibri" w:hAnsi="Calibri" w:cs="Calibri"/>
                <w:i/>
                <w:iCs/>
                <w:spacing w:val="-6"/>
              </w:rPr>
              <w:t>youth)</w:t>
            </w:r>
            <w:r w:rsidRPr="00E12FF4" w:rsidR="00DE30C4">
              <w:rPr>
                <w:rFonts w:ascii="Calibri" w:eastAsia="Calibri" w:hAnsi="Calibri" w:cs="Calibri"/>
              </w:rPr>
              <w:t>…</w:t>
            </w:r>
            <w:r w:rsidRPr="00E12FF4" w:rsidR="00DE30C4">
              <w:rPr>
                <w:rFonts w:ascii="Calibri" w:eastAsia="Calibri" w:hAnsi="Calibri" w:cs="Calibri"/>
              </w:rPr>
              <w:t>…….</w:t>
            </w:r>
            <w:r w:rsidRPr="00E12FF4" w:rsidR="00DE30C4">
              <w:rPr>
                <w:rFonts w:ascii="Calibri" w:eastAsia="Calibri" w:hAnsi="Calibri" w:cs="Calibri"/>
                <w:spacing w:val="-2"/>
              </w:rPr>
              <w:t>……………………………</w:t>
            </w:r>
            <w:r w:rsidRPr="00E12FF4" w:rsidR="00015750">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40840" w:rsidRPr="00C06A4E" w14:paraId="1FFD2EF3" w14:textId="77777777">
            <w:pPr>
              <w:widowControl w:val="0"/>
              <w:tabs>
                <w:tab w:val="left" w:pos="877"/>
              </w:tabs>
              <w:autoSpaceDE w:val="0"/>
              <w:autoSpaceDN w:val="0"/>
              <w:spacing w:line="246" w:lineRule="exact"/>
              <w:ind w:right="70"/>
              <w:jc w:val="center"/>
              <w:rPr>
                <w:rFonts w:ascii="Wingdings" w:eastAsia="Calibri" w:hAnsi="Wingdings" w:cs="Calibri"/>
                <w:spacing w:val="-10"/>
              </w:rPr>
            </w:pPr>
            <w:r w:rsidRPr="00C06A4E">
              <w:rPr>
                <w:rFonts w:ascii="Wingdings" w:hAnsi="Wingdings" w:cs="Calibri"/>
              </w:rPr>
              <w:t>m</w:t>
            </w:r>
          </w:p>
        </w:tc>
        <w:tc>
          <w:tcPr>
            <w:tcW w:w="720" w:type="dxa"/>
            <w:vAlign w:val="center"/>
          </w:tcPr>
          <w:p w:rsidR="00140840" w:rsidRPr="00C06A4E" w14:paraId="4EFED4A7" w14:textId="77777777">
            <w:pPr>
              <w:widowControl w:val="0"/>
              <w:autoSpaceDE w:val="0"/>
              <w:autoSpaceDN w:val="0"/>
              <w:spacing w:before="22" w:line="240" w:lineRule="auto"/>
              <w:ind w:right="10"/>
              <w:jc w:val="center"/>
              <w:rPr>
                <w:rFonts w:ascii="Wingdings" w:eastAsia="Calibri" w:hAnsi="Wingdings" w:cs="Calibri"/>
                <w:u w:val="single"/>
              </w:rPr>
            </w:pPr>
            <w:r w:rsidRPr="00C06A4E">
              <w:rPr>
                <w:rFonts w:ascii="Wingdings" w:hAnsi="Wingdings" w:cs="Calibri"/>
              </w:rPr>
              <w:t>m</w:t>
            </w:r>
          </w:p>
        </w:tc>
      </w:tr>
      <w:tr w14:paraId="75C0DD8E"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6B8A4318" w14:textId="5DE72EAC">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Physical assault (</w:t>
            </w:r>
            <w:r w:rsidRPr="00E12FF4">
              <w:rPr>
                <w:rFonts w:ascii="Calibri" w:eastAsia="Calibri" w:hAnsi="Calibri" w:cs="Calibri"/>
                <w:i/>
              </w:rPr>
              <w:t xml:space="preserve">excluding types covered in other items, but including attempted homicide, gun violence, strangulation, threat with a </w:t>
            </w:r>
            <w:r w:rsidRPr="00E12FF4">
              <w:rPr>
                <w:rFonts w:ascii="Calibri" w:eastAsia="Calibri" w:hAnsi="Calibri" w:cs="Calibri"/>
                <w:i/>
              </w:rPr>
              <w:t>weapon</w:t>
            </w:r>
            <w:r w:rsidRPr="00E12FF4">
              <w:rPr>
                <w:rFonts w:ascii="Calibri" w:eastAsia="Calibri" w:hAnsi="Calibri" w:cs="Calibri"/>
                <w:spacing w:val="-2"/>
              </w:rPr>
              <w:t>)</w:t>
            </w:r>
            <w:r w:rsidRPr="00E12FF4" w:rsidR="00DE30C4">
              <w:rPr>
                <w:rFonts w:ascii="Calibri" w:eastAsia="Calibri" w:hAnsi="Calibri" w:cs="Calibri"/>
                <w:spacing w:val="-2"/>
              </w:rPr>
              <w:t>…</w:t>
            </w:r>
            <w:r w:rsidRPr="00E12FF4" w:rsidR="00DE30C4">
              <w:rPr>
                <w:rFonts w:ascii="Calibri" w:eastAsia="Calibri" w:hAnsi="Calibri" w:cs="Calibri"/>
                <w:spacing w:val="-2"/>
              </w:rPr>
              <w:t>…………</w:t>
            </w:r>
            <w:r w:rsidRPr="00E12FF4" w:rsidR="00D12256">
              <w:rPr>
                <w:rFonts w:ascii="Calibri" w:eastAsia="Calibri" w:hAnsi="Calibri" w:cs="Calibri"/>
                <w:spacing w:val="-2"/>
              </w:rPr>
              <w:t>……..</w:t>
            </w:r>
            <w:r w:rsidRPr="00E12FF4" w:rsidR="006C7628">
              <w:rPr>
                <w:rFonts w:ascii="Calibri" w:eastAsia="Calibri" w:hAnsi="Calibri" w:cs="Calibri"/>
                <w:spacing w:val="-2"/>
              </w:rPr>
              <w:t>…</w:t>
            </w:r>
            <w:r w:rsidRPr="00E12FF4" w:rsidR="00DE30C4">
              <w:rPr>
                <w:rFonts w:ascii="Calibri" w:eastAsia="Calibri" w:hAnsi="Calibri" w:cs="Calibri"/>
                <w:spacing w:val="-2"/>
              </w:rPr>
              <w:t>……</w:t>
            </w:r>
            <w:r w:rsidRPr="00E12FF4" w:rsidR="00015750">
              <w:rPr>
                <w:rFonts w:ascii="Calibri" w:eastAsia="Calibri" w:hAnsi="Calibri" w:cs="Calibri"/>
                <w:spacing w:val="-2"/>
              </w:rPr>
              <w:t>…………</w:t>
            </w:r>
            <w:r w:rsidRPr="00E12FF4" w:rsidR="00D22730">
              <w:rPr>
                <w:rFonts w:ascii="Calibri" w:eastAsia="Calibri" w:hAnsi="Calibri" w:cs="Calibri"/>
                <w:spacing w:val="-2"/>
              </w:rPr>
              <w:t>…….</w:t>
            </w:r>
            <w:r w:rsidRPr="00E12FF4" w:rsidR="00015750">
              <w:rPr>
                <w:rFonts w:ascii="Calibri" w:eastAsia="Calibri" w:hAnsi="Calibri" w:cs="Calibri"/>
                <w:spacing w:val="-2"/>
              </w:rPr>
              <w:t>….</w:t>
            </w:r>
            <w:r w:rsidRPr="00E12FF4" w:rsidR="00DE30C4">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40840" w:rsidRPr="00C06A4E" w14:paraId="323CE8CE" w14:textId="77777777">
            <w:pPr>
              <w:widowControl w:val="0"/>
              <w:tabs>
                <w:tab w:val="left" w:pos="877"/>
              </w:tabs>
              <w:autoSpaceDE w:val="0"/>
              <w:autoSpaceDN w:val="0"/>
              <w:spacing w:line="246" w:lineRule="exact"/>
              <w:ind w:right="70"/>
              <w:jc w:val="center"/>
              <w:rPr>
                <w:rFonts w:ascii="Wingdings" w:eastAsia="Calibri" w:hAnsi="Wingdings" w:cs="Calibri"/>
                <w:spacing w:val="-10"/>
              </w:rPr>
            </w:pPr>
            <w:r w:rsidRPr="00C06A4E">
              <w:rPr>
                <w:rFonts w:ascii="Wingdings" w:hAnsi="Wingdings" w:cs="Calibri"/>
              </w:rPr>
              <w:t>m</w:t>
            </w:r>
          </w:p>
        </w:tc>
        <w:tc>
          <w:tcPr>
            <w:tcW w:w="720" w:type="dxa"/>
            <w:vAlign w:val="center"/>
          </w:tcPr>
          <w:p w:rsidR="00140840" w:rsidRPr="00C06A4E" w14:paraId="65BBEEB1" w14:textId="77777777">
            <w:pPr>
              <w:widowControl w:val="0"/>
              <w:autoSpaceDE w:val="0"/>
              <w:autoSpaceDN w:val="0"/>
              <w:spacing w:before="22" w:line="240" w:lineRule="auto"/>
              <w:ind w:right="10"/>
              <w:jc w:val="center"/>
              <w:rPr>
                <w:rFonts w:ascii="Wingdings" w:eastAsia="Calibri" w:hAnsi="Wingdings" w:cs="Calibri"/>
                <w:u w:val="single"/>
              </w:rPr>
            </w:pPr>
            <w:r w:rsidRPr="00C06A4E">
              <w:rPr>
                <w:rFonts w:ascii="Wingdings" w:hAnsi="Wingdings" w:cs="Calibri"/>
              </w:rPr>
              <w:t>m</w:t>
            </w:r>
          </w:p>
        </w:tc>
      </w:tr>
      <w:tr w14:paraId="0DE56884"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030087F3" w14:textId="51AEA91D">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Robbery</w:t>
            </w:r>
            <w:r w:rsidRPr="00E12FF4">
              <w:rPr>
                <w:rFonts w:ascii="Calibri" w:eastAsia="Calibri" w:hAnsi="Calibri" w:cs="Calibri"/>
                <w:spacing w:val="39"/>
              </w:rPr>
              <w:t xml:space="preserve"> </w:t>
            </w:r>
            <w:r w:rsidRPr="00E12FF4">
              <w:rPr>
                <w:rFonts w:ascii="Calibri" w:eastAsia="Calibri" w:hAnsi="Calibri" w:cs="Calibri"/>
                <w:spacing w:val="-2"/>
              </w:rPr>
              <w:t>..................................................................................</w:t>
            </w:r>
            <w:r w:rsidRPr="00E12FF4" w:rsidR="00D12256">
              <w:rPr>
                <w:rFonts w:ascii="Calibri" w:eastAsia="Calibri" w:hAnsi="Calibri" w:cs="Calibri"/>
                <w:spacing w:val="-2"/>
              </w:rPr>
              <w:t>......................</w:t>
            </w:r>
            <w:r w:rsidRPr="00E12FF4">
              <w:rPr>
                <w:rFonts w:ascii="Calibri" w:eastAsia="Calibri" w:hAnsi="Calibri" w:cs="Calibri"/>
                <w:spacing w:val="-2"/>
              </w:rPr>
              <w:t>.....</w:t>
            </w:r>
            <w:r w:rsidRPr="00E12FF4" w:rsidR="00D22730">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40840" w:rsidRPr="00C06A4E" w14:paraId="466C3664" w14:textId="77777777">
            <w:pPr>
              <w:widowControl w:val="0"/>
              <w:tabs>
                <w:tab w:val="left" w:pos="877"/>
              </w:tabs>
              <w:autoSpaceDE w:val="0"/>
              <w:autoSpaceDN w:val="0"/>
              <w:spacing w:line="246" w:lineRule="exact"/>
              <w:ind w:right="70"/>
              <w:jc w:val="center"/>
              <w:rPr>
                <w:rFonts w:ascii="Wingdings" w:eastAsia="Calibri" w:hAnsi="Wingdings" w:cs="Calibri"/>
                <w:spacing w:val="-10"/>
              </w:rPr>
            </w:pPr>
            <w:r w:rsidRPr="00C06A4E">
              <w:rPr>
                <w:rFonts w:ascii="Wingdings" w:hAnsi="Wingdings" w:cs="Calibri"/>
              </w:rPr>
              <w:t>m</w:t>
            </w:r>
          </w:p>
        </w:tc>
        <w:tc>
          <w:tcPr>
            <w:tcW w:w="720" w:type="dxa"/>
            <w:vAlign w:val="center"/>
          </w:tcPr>
          <w:p w:rsidR="00140840" w:rsidRPr="00C06A4E" w14:paraId="406F6E40" w14:textId="77777777">
            <w:pPr>
              <w:widowControl w:val="0"/>
              <w:autoSpaceDE w:val="0"/>
              <w:autoSpaceDN w:val="0"/>
              <w:spacing w:before="22" w:line="240" w:lineRule="auto"/>
              <w:ind w:right="10"/>
              <w:jc w:val="center"/>
              <w:rPr>
                <w:rFonts w:ascii="Wingdings" w:eastAsia="Calibri" w:hAnsi="Wingdings" w:cs="Calibri"/>
                <w:u w:val="single"/>
              </w:rPr>
            </w:pPr>
            <w:r w:rsidRPr="00C06A4E">
              <w:rPr>
                <w:rFonts w:ascii="Wingdings" w:hAnsi="Wingdings" w:cs="Calibri"/>
              </w:rPr>
              <w:t>m</w:t>
            </w:r>
          </w:p>
        </w:tc>
      </w:tr>
      <w:tr w14:paraId="5967B57C"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34E74C92" w14:textId="07751BA3">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Elder</w:t>
            </w:r>
            <w:r w:rsidRPr="00E12FF4">
              <w:rPr>
                <w:rFonts w:ascii="Calibri" w:eastAsia="Calibri" w:hAnsi="Calibri" w:cs="Calibri"/>
                <w:spacing w:val="-5"/>
              </w:rPr>
              <w:t xml:space="preserve"> abuse (</w:t>
            </w:r>
            <w:r w:rsidRPr="00650DDA">
              <w:rPr>
                <w:rFonts w:ascii="Calibri" w:eastAsia="Calibri" w:hAnsi="Calibri" w:cs="Calibri"/>
                <w:i/>
                <w:iCs/>
                <w:spacing w:val="-5"/>
              </w:rPr>
              <w:t xml:space="preserve">defined as </w:t>
            </w:r>
            <w:r w:rsidRPr="00650DDA">
              <w:rPr>
                <w:rFonts w:ascii="Calibri" w:eastAsia="Calibri" w:hAnsi="Calibri" w:cs="Calibri"/>
                <w:i/>
                <w:iCs/>
              </w:rPr>
              <w:t>physical or sexual</w:t>
            </w:r>
            <w:r w:rsidRPr="00650DDA">
              <w:rPr>
                <w:rFonts w:ascii="Calibri" w:eastAsia="Calibri" w:hAnsi="Calibri" w:cs="Calibri"/>
                <w:i/>
                <w:iCs/>
                <w:spacing w:val="-8"/>
              </w:rPr>
              <w:t xml:space="preserve"> </w:t>
            </w:r>
            <w:r w:rsidRPr="00650DDA">
              <w:rPr>
                <w:rFonts w:ascii="Calibri" w:eastAsia="Calibri" w:hAnsi="Calibri" w:cs="Calibri"/>
                <w:i/>
                <w:iCs/>
              </w:rPr>
              <w:t xml:space="preserve">abuse, neglect, financial exploitation, or </w:t>
            </w:r>
            <w:r w:rsidRPr="00650DDA">
              <w:rPr>
                <w:rFonts w:ascii="Calibri" w:eastAsia="Calibri" w:hAnsi="Calibri" w:cs="Calibri"/>
                <w:i/>
                <w:iCs/>
              </w:rPr>
              <w:t>fraud</w:t>
            </w:r>
            <w:r w:rsidRPr="00E12FF4">
              <w:rPr>
                <w:rFonts w:ascii="Calibri" w:eastAsia="Calibri" w:hAnsi="Calibri" w:cs="Calibri"/>
              </w:rPr>
              <w:t>)</w:t>
            </w:r>
            <w:r w:rsidRPr="00E12FF4" w:rsidR="00D12256">
              <w:rPr>
                <w:rFonts w:ascii="Calibri" w:eastAsia="Calibri" w:hAnsi="Calibri" w:cs="Calibri"/>
              </w:rPr>
              <w:t>…</w:t>
            </w:r>
            <w:r w:rsidRPr="00E12FF4" w:rsidR="00D22730">
              <w:rPr>
                <w:rFonts w:ascii="Calibri" w:eastAsia="Calibri" w:hAnsi="Calibri" w:cs="Calibri"/>
              </w:rPr>
              <w:t>…..</w:t>
            </w:r>
            <w:r w:rsidRPr="00E12FF4" w:rsidR="00D12256">
              <w:rPr>
                <w:rFonts w:ascii="Calibri" w:eastAsia="Calibri" w:hAnsi="Calibri" w:cs="Calibri"/>
              </w:rPr>
              <w:t>..</w:t>
            </w:r>
            <w:r w:rsidR="00650DDA">
              <w:rPr>
                <w:rFonts w:ascii="Calibri" w:eastAsia="Calibri" w:hAnsi="Calibri" w:cs="Calibri"/>
              </w:rPr>
              <w:t>.</w:t>
            </w:r>
          </w:p>
        </w:tc>
        <w:tc>
          <w:tcPr>
            <w:tcW w:w="720" w:type="dxa"/>
            <w:vAlign w:val="center"/>
          </w:tcPr>
          <w:p w:rsidR="00140840" w:rsidRPr="00C06A4E" w14:paraId="287154DB" w14:textId="77777777">
            <w:pPr>
              <w:widowControl w:val="0"/>
              <w:tabs>
                <w:tab w:val="left" w:pos="877"/>
              </w:tabs>
              <w:autoSpaceDE w:val="0"/>
              <w:autoSpaceDN w:val="0"/>
              <w:spacing w:line="246" w:lineRule="exact"/>
              <w:ind w:right="70"/>
              <w:jc w:val="center"/>
              <w:rPr>
                <w:rFonts w:ascii="Wingdings" w:eastAsia="Calibri" w:hAnsi="Wingdings" w:cs="Calibri"/>
                <w:spacing w:val="-10"/>
              </w:rPr>
            </w:pPr>
            <w:r w:rsidRPr="00C06A4E">
              <w:rPr>
                <w:rFonts w:ascii="Wingdings" w:hAnsi="Wingdings" w:cs="Calibri"/>
              </w:rPr>
              <w:t>m</w:t>
            </w:r>
          </w:p>
        </w:tc>
        <w:tc>
          <w:tcPr>
            <w:tcW w:w="720" w:type="dxa"/>
            <w:vAlign w:val="center"/>
          </w:tcPr>
          <w:p w:rsidR="00140840" w:rsidRPr="00C06A4E" w14:paraId="1ED12AE7" w14:textId="77777777">
            <w:pPr>
              <w:widowControl w:val="0"/>
              <w:autoSpaceDE w:val="0"/>
              <w:autoSpaceDN w:val="0"/>
              <w:spacing w:before="22" w:line="240" w:lineRule="auto"/>
              <w:ind w:right="10"/>
              <w:jc w:val="center"/>
              <w:rPr>
                <w:rFonts w:ascii="Wingdings" w:eastAsia="Calibri" w:hAnsi="Wingdings" w:cs="Calibri"/>
                <w:u w:val="single"/>
              </w:rPr>
            </w:pPr>
            <w:r w:rsidRPr="00C06A4E">
              <w:rPr>
                <w:rFonts w:ascii="Wingdings" w:hAnsi="Wingdings" w:cs="Calibri"/>
              </w:rPr>
              <w:t>m</w:t>
            </w:r>
          </w:p>
        </w:tc>
      </w:tr>
      <w:tr w14:paraId="29301020" w14:textId="77777777" w:rsidTr="00D22730">
        <w:tblPrEx>
          <w:tblW w:w="0" w:type="auto"/>
          <w:tblInd w:w="527" w:type="dxa"/>
          <w:tblCellMar>
            <w:left w:w="0" w:type="dxa"/>
            <w:right w:w="0" w:type="dxa"/>
          </w:tblCellMar>
          <w:tblLook w:val="01E0"/>
        </w:tblPrEx>
        <w:trPr>
          <w:trHeight w:val="288"/>
        </w:trPr>
        <w:tc>
          <w:tcPr>
            <w:tcW w:w="7632" w:type="dxa"/>
            <w:vAlign w:val="center"/>
          </w:tcPr>
          <w:p w:rsidR="00140840" w:rsidRPr="00E12FF4" w:rsidP="00015750" w14:paraId="7AAA4084" w14:textId="27081FEB">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Homicide</w:t>
            </w:r>
            <w:r w:rsidRPr="00E12FF4">
              <w:rPr>
                <w:rFonts w:ascii="Calibri" w:eastAsia="Calibri" w:hAnsi="Calibri" w:cs="Calibri"/>
                <w:spacing w:val="-8"/>
              </w:rPr>
              <w:t xml:space="preserve"> </w:t>
            </w:r>
            <w:r w:rsidRPr="00E12FF4">
              <w:rPr>
                <w:rFonts w:ascii="Calibri" w:eastAsia="Calibri" w:hAnsi="Calibri" w:cs="Calibri"/>
              </w:rPr>
              <w:t>or</w:t>
            </w:r>
            <w:r w:rsidRPr="00E12FF4">
              <w:rPr>
                <w:rFonts w:ascii="Calibri" w:eastAsia="Calibri" w:hAnsi="Calibri" w:cs="Calibri"/>
                <w:spacing w:val="-5"/>
              </w:rPr>
              <w:t xml:space="preserve"> </w:t>
            </w:r>
            <w:r w:rsidRPr="00E12FF4">
              <w:rPr>
                <w:rFonts w:ascii="Calibri" w:eastAsia="Calibri" w:hAnsi="Calibri" w:cs="Calibri"/>
              </w:rPr>
              <w:t>murder</w:t>
            </w:r>
            <w:r w:rsidRPr="00E12FF4">
              <w:rPr>
                <w:rFonts w:ascii="Calibri" w:eastAsia="Calibri" w:hAnsi="Calibri" w:cs="Calibri"/>
                <w:spacing w:val="-4"/>
              </w:rPr>
              <w:t xml:space="preserve"> </w:t>
            </w:r>
            <w:r w:rsidRPr="00E12FF4">
              <w:rPr>
                <w:rFonts w:ascii="Calibri" w:eastAsia="Calibri" w:hAnsi="Calibri" w:cs="Calibri"/>
              </w:rPr>
              <w:t>(</w:t>
            </w:r>
            <w:r w:rsidRPr="00E12FF4">
              <w:rPr>
                <w:rFonts w:ascii="Calibri" w:eastAsia="Calibri" w:hAnsi="Calibri" w:cs="Calibri"/>
                <w:i/>
              </w:rPr>
              <w:t>serving</w:t>
            </w:r>
            <w:r w:rsidRPr="00E12FF4">
              <w:rPr>
                <w:rFonts w:ascii="Calibri" w:eastAsia="Calibri" w:hAnsi="Calibri" w:cs="Calibri"/>
                <w:i/>
                <w:spacing w:val="-2"/>
              </w:rPr>
              <w:t xml:space="preserve"> </w:t>
            </w:r>
            <w:r w:rsidRPr="00E12FF4">
              <w:rPr>
                <w:rFonts w:ascii="Calibri" w:eastAsia="Calibri" w:hAnsi="Calibri" w:cs="Calibri"/>
                <w:i/>
              </w:rPr>
              <w:t>surviving</w:t>
            </w:r>
            <w:r w:rsidRPr="00E12FF4">
              <w:rPr>
                <w:rFonts w:ascii="Calibri" w:eastAsia="Calibri" w:hAnsi="Calibri" w:cs="Calibri"/>
                <w:i/>
                <w:spacing w:val="-5"/>
              </w:rPr>
              <w:t xml:space="preserve"> </w:t>
            </w:r>
            <w:r w:rsidRPr="00E12FF4">
              <w:rPr>
                <w:rFonts w:ascii="Calibri" w:eastAsia="Calibri" w:hAnsi="Calibri" w:cs="Calibri"/>
                <w:i/>
              </w:rPr>
              <w:t>family members</w:t>
            </w:r>
            <w:r w:rsidRPr="00E12FF4">
              <w:rPr>
                <w:rFonts w:ascii="Calibri" w:eastAsia="Calibri" w:hAnsi="Calibri" w:cs="Calibri"/>
              </w:rPr>
              <w:t>) (</w:t>
            </w:r>
            <w:r w:rsidRPr="00E12FF4">
              <w:rPr>
                <w:rFonts w:ascii="Calibri" w:eastAsia="Calibri" w:hAnsi="Calibri" w:cs="Calibri"/>
                <w:i/>
              </w:rPr>
              <w:t xml:space="preserve">including </w:t>
            </w:r>
            <w:r w:rsidRPr="00E12FF4">
              <w:rPr>
                <w:rFonts w:ascii="Calibri" w:eastAsia="Calibri" w:hAnsi="Calibri" w:cs="Calibri"/>
                <w:i/>
                <w:iCs/>
              </w:rPr>
              <w:t>murder, non-negligent manslaughter</w:t>
            </w:r>
            <w:r w:rsidRPr="00E12FF4">
              <w:rPr>
                <w:rFonts w:ascii="Calibri" w:eastAsia="Calibri" w:hAnsi="Calibri" w:cs="Calibri"/>
              </w:rPr>
              <w:t>)</w:t>
            </w:r>
            <w:r w:rsidRPr="00E12FF4">
              <w:rPr>
                <w:rFonts w:ascii="Calibri" w:eastAsia="Calibri" w:hAnsi="Calibri" w:cs="Calibri"/>
                <w:spacing w:val="16"/>
              </w:rPr>
              <w:t xml:space="preserve"> </w:t>
            </w:r>
            <w:r w:rsidRPr="00E12FF4">
              <w:rPr>
                <w:rFonts w:ascii="Calibri" w:eastAsia="Calibri" w:hAnsi="Calibri" w:cs="Calibri"/>
                <w:spacing w:val="-2"/>
              </w:rPr>
              <w:t>............................................................................</w:t>
            </w:r>
            <w:r w:rsidRPr="00E12FF4" w:rsidR="00D12256">
              <w:rPr>
                <w:rFonts w:ascii="Calibri" w:eastAsia="Calibri" w:hAnsi="Calibri" w:cs="Calibri"/>
                <w:spacing w:val="-2"/>
              </w:rPr>
              <w:t>...........................................</w:t>
            </w:r>
            <w:r w:rsidRPr="00E12FF4" w:rsidR="00D22730">
              <w:rPr>
                <w:rFonts w:ascii="Calibri" w:eastAsia="Calibri" w:hAnsi="Calibri" w:cs="Calibri"/>
                <w:spacing w:val="-2"/>
              </w:rPr>
              <w:t>.....</w:t>
            </w:r>
            <w:r w:rsidRPr="00E12FF4" w:rsidR="00D12256">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40840" w:rsidRPr="00C06A4E" w14:paraId="707A0C6C" w14:textId="77777777">
            <w:pPr>
              <w:widowControl w:val="0"/>
              <w:tabs>
                <w:tab w:val="left" w:pos="877"/>
              </w:tabs>
              <w:autoSpaceDE w:val="0"/>
              <w:autoSpaceDN w:val="0"/>
              <w:spacing w:line="246" w:lineRule="exact"/>
              <w:ind w:right="70"/>
              <w:jc w:val="center"/>
              <w:rPr>
                <w:rFonts w:ascii="Wingdings" w:eastAsia="Calibri" w:hAnsi="Wingdings" w:cs="Calibri"/>
                <w:spacing w:val="-10"/>
              </w:rPr>
            </w:pPr>
            <w:r w:rsidRPr="00C06A4E">
              <w:rPr>
                <w:rFonts w:ascii="Wingdings" w:hAnsi="Wingdings" w:cs="Calibri"/>
              </w:rPr>
              <w:t>m</w:t>
            </w:r>
          </w:p>
        </w:tc>
        <w:tc>
          <w:tcPr>
            <w:tcW w:w="720" w:type="dxa"/>
            <w:vAlign w:val="center"/>
          </w:tcPr>
          <w:p w:rsidR="00140840" w:rsidRPr="00C06A4E" w14:paraId="153B90D6" w14:textId="77777777">
            <w:pPr>
              <w:widowControl w:val="0"/>
              <w:autoSpaceDE w:val="0"/>
              <w:autoSpaceDN w:val="0"/>
              <w:spacing w:before="22" w:line="240" w:lineRule="auto"/>
              <w:ind w:right="10"/>
              <w:jc w:val="center"/>
              <w:rPr>
                <w:rFonts w:ascii="Wingdings" w:eastAsia="Calibri" w:hAnsi="Wingdings" w:cs="Calibri"/>
                <w:u w:val="single"/>
              </w:rPr>
            </w:pPr>
            <w:r w:rsidRPr="00C06A4E">
              <w:rPr>
                <w:rFonts w:ascii="Wingdings" w:hAnsi="Wingdings" w:cs="Calibri"/>
              </w:rPr>
              <w:t>m</w:t>
            </w:r>
          </w:p>
        </w:tc>
      </w:tr>
      <w:tr w14:paraId="5965F453" w14:textId="77777777" w:rsidTr="00D22730">
        <w:tblPrEx>
          <w:tblW w:w="0" w:type="auto"/>
          <w:tblInd w:w="527" w:type="dxa"/>
          <w:tblCellMar>
            <w:left w:w="0" w:type="dxa"/>
            <w:right w:w="0" w:type="dxa"/>
          </w:tblCellMar>
          <w:tblLook w:val="01E0"/>
        </w:tblPrEx>
        <w:trPr>
          <w:trHeight w:val="288"/>
        </w:trPr>
        <w:tc>
          <w:tcPr>
            <w:tcW w:w="7632" w:type="dxa"/>
          </w:tcPr>
          <w:p w:rsidR="00140840" w:rsidRPr="00E12FF4" w:rsidP="00015750" w14:paraId="33E75FD0" w14:textId="4DD10096">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Adults physically or sexually abused as children..</w:t>
            </w:r>
            <w:r w:rsidRPr="00E12FF4">
              <w:rPr>
                <w:rFonts w:ascii="Calibri" w:eastAsia="Calibri" w:hAnsi="Calibri" w:cs="Calibri"/>
                <w:spacing w:val="-2"/>
              </w:rPr>
              <w:t>.......................</w:t>
            </w:r>
            <w:r w:rsidRPr="00E12FF4" w:rsidR="00D12256">
              <w:rPr>
                <w:rFonts w:ascii="Calibri" w:eastAsia="Calibri" w:hAnsi="Calibri" w:cs="Calibri"/>
                <w:spacing w:val="-2"/>
              </w:rPr>
              <w:t>......................</w:t>
            </w:r>
            <w:r w:rsidRPr="00E12FF4">
              <w:rPr>
                <w:rFonts w:ascii="Calibri" w:eastAsia="Calibri" w:hAnsi="Calibri" w:cs="Calibri"/>
                <w:spacing w:val="-2"/>
              </w:rPr>
              <w:t>..................</w:t>
            </w:r>
            <w:r w:rsidRPr="00E12FF4" w:rsidR="00D22730">
              <w:rPr>
                <w:rFonts w:ascii="Calibri" w:eastAsia="Calibri" w:hAnsi="Calibri" w:cs="Calibri"/>
                <w:spacing w:val="-2"/>
              </w:rPr>
              <w:t>.....</w:t>
            </w:r>
            <w:r w:rsidRPr="00E12FF4">
              <w:rPr>
                <w:rFonts w:ascii="Calibri" w:eastAsia="Calibri" w:hAnsi="Calibri" w:cs="Calibri"/>
                <w:spacing w:val="-2"/>
              </w:rPr>
              <w:t>........</w:t>
            </w:r>
          </w:p>
        </w:tc>
        <w:tc>
          <w:tcPr>
            <w:tcW w:w="720" w:type="dxa"/>
          </w:tcPr>
          <w:p w:rsidR="00140840" w:rsidRPr="00C06A4E" w14:paraId="4E536D47" w14:textId="77777777">
            <w:pPr>
              <w:widowControl w:val="0"/>
              <w:tabs>
                <w:tab w:val="left" w:pos="877"/>
              </w:tabs>
              <w:autoSpaceDE w:val="0"/>
              <w:autoSpaceDN w:val="0"/>
              <w:spacing w:line="246" w:lineRule="exact"/>
              <w:ind w:right="70"/>
              <w:jc w:val="center"/>
              <w:rPr>
                <w:rFonts w:ascii="Wingdings" w:hAnsi="Wingdings" w:cs="Calibri"/>
              </w:rPr>
            </w:pPr>
            <w:r w:rsidRPr="00C06A4E">
              <w:rPr>
                <w:rFonts w:ascii="Wingdings" w:hAnsi="Wingdings" w:cs="Calibri"/>
              </w:rPr>
              <w:t>m</w:t>
            </w:r>
          </w:p>
        </w:tc>
        <w:tc>
          <w:tcPr>
            <w:tcW w:w="720" w:type="dxa"/>
          </w:tcPr>
          <w:p w:rsidR="00140840" w:rsidRPr="00C06A4E" w14:paraId="719417E7" w14:textId="0A67D5EB">
            <w:pPr>
              <w:widowControl w:val="0"/>
              <w:autoSpaceDE w:val="0"/>
              <w:autoSpaceDN w:val="0"/>
              <w:spacing w:before="22" w:line="240" w:lineRule="auto"/>
              <w:ind w:right="10"/>
              <w:jc w:val="center"/>
              <w:rPr>
                <w:rFonts w:ascii="Wingdings" w:hAnsi="Wingdings" w:cs="Calibri"/>
              </w:rPr>
            </w:pPr>
            <w:r w:rsidRPr="00C06A4E">
              <w:rPr>
                <w:rFonts w:ascii="Wingdings" w:hAnsi="Wingdings" w:cs="Calibri"/>
              </w:rPr>
              <w:t>m</w:t>
            </w:r>
          </w:p>
        </w:tc>
      </w:tr>
      <w:tr w14:paraId="1A46A299" w14:textId="77777777" w:rsidTr="00D22730">
        <w:tblPrEx>
          <w:tblW w:w="0" w:type="auto"/>
          <w:tblInd w:w="527" w:type="dxa"/>
          <w:tblCellMar>
            <w:left w:w="0" w:type="dxa"/>
            <w:right w:w="0" w:type="dxa"/>
          </w:tblCellMar>
          <w:tblLook w:val="01E0"/>
        </w:tblPrEx>
        <w:trPr>
          <w:trHeight w:val="287"/>
        </w:trPr>
        <w:tc>
          <w:tcPr>
            <w:tcW w:w="7632" w:type="dxa"/>
            <w:vAlign w:val="center"/>
          </w:tcPr>
          <w:p w:rsidR="00140840" w:rsidRPr="00E12FF4" w:rsidP="00015750" w14:paraId="375AF449" w14:textId="1FA8287F">
            <w:pPr>
              <w:widowControl w:val="0"/>
              <w:autoSpaceDE w:val="0"/>
              <w:autoSpaceDN w:val="0"/>
              <w:spacing w:line="246" w:lineRule="exact"/>
              <w:ind w:right="-44"/>
              <w:rPr>
                <w:rFonts w:ascii="Calibri" w:eastAsia="Calibri" w:hAnsi="Calibri" w:cs="Calibri"/>
              </w:rPr>
            </w:pPr>
            <w:r w:rsidRPr="00E12FF4">
              <w:rPr>
                <w:rFonts w:ascii="Calibri" w:eastAsia="Calibri" w:hAnsi="Calibri" w:cs="Calibri"/>
              </w:rPr>
              <w:t>Kidnapping</w:t>
            </w:r>
            <w:r w:rsidR="00650DDA">
              <w:rPr>
                <w:rFonts w:ascii="Calibri" w:eastAsia="Calibri" w:hAnsi="Calibri" w:cs="Calibri"/>
              </w:rPr>
              <w:t xml:space="preserve"> (</w:t>
            </w:r>
            <w:r w:rsidRPr="00650DDA" w:rsidR="00650DDA">
              <w:rPr>
                <w:rFonts w:ascii="Calibri" w:eastAsia="Calibri" w:hAnsi="Calibri" w:cs="Calibri"/>
                <w:i/>
                <w:iCs/>
              </w:rPr>
              <w:t>other than against youth</w:t>
            </w:r>
            <w:r w:rsidR="00650DDA">
              <w:rPr>
                <w:rFonts w:ascii="Calibri" w:eastAsia="Calibri" w:hAnsi="Calibri" w:cs="Calibri"/>
              </w:rPr>
              <w:t>)</w:t>
            </w:r>
            <w:r w:rsidRPr="00E12FF4">
              <w:rPr>
                <w:rFonts w:ascii="Calibri" w:eastAsia="Calibri" w:hAnsi="Calibri" w:cs="Calibri"/>
                <w:spacing w:val="8"/>
              </w:rPr>
              <w:t xml:space="preserve"> </w:t>
            </w:r>
            <w:r w:rsidRPr="00E12FF4">
              <w:rPr>
                <w:rFonts w:ascii="Calibri" w:eastAsia="Calibri" w:hAnsi="Calibri" w:cs="Calibri"/>
                <w:spacing w:val="-2"/>
              </w:rPr>
              <w:t>……………………………….............................................</w:t>
            </w:r>
            <w:r w:rsidRPr="00E12FF4" w:rsidR="00D12256">
              <w:rPr>
                <w:rFonts w:ascii="Calibri" w:eastAsia="Calibri" w:hAnsi="Calibri" w:cs="Calibri"/>
                <w:spacing w:val="-2"/>
              </w:rPr>
              <w:t>......</w:t>
            </w:r>
            <w:r w:rsidR="00650DDA">
              <w:rPr>
                <w:rFonts w:ascii="Calibri" w:eastAsia="Calibri" w:hAnsi="Calibri" w:cs="Calibri"/>
                <w:spacing w:val="-2"/>
              </w:rPr>
              <w:t>........</w:t>
            </w:r>
          </w:p>
        </w:tc>
        <w:tc>
          <w:tcPr>
            <w:tcW w:w="720" w:type="dxa"/>
            <w:vAlign w:val="center"/>
          </w:tcPr>
          <w:p w:rsidR="00140840" w:rsidRPr="00C06A4E" w14:paraId="375A7015" w14:textId="77777777">
            <w:pPr>
              <w:widowControl w:val="0"/>
              <w:tabs>
                <w:tab w:val="left" w:pos="877"/>
              </w:tabs>
              <w:autoSpaceDE w:val="0"/>
              <w:autoSpaceDN w:val="0"/>
              <w:spacing w:line="246" w:lineRule="exact"/>
              <w:ind w:right="70"/>
              <w:jc w:val="center"/>
              <w:rPr>
                <w:rFonts w:ascii="Wingdings" w:eastAsia="Calibri" w:hAnsi="Wingdings" w:cs="Calibri"/>
              </w:rPr>
            </w:pPr>
            <w:r w:rsidRPr="00C06A4E">
              <w:rPr>
                <w:rFonts w:ascii="Wingdings" w:hAnsi="Wingdings" w:cs="Calibri"/>
              </w:rPr>
              <w:t>m</w:t>
            </w:r>
          </w:p>
        </w:tc>
        <w:tc>
          <w:tcPr>
            <w:tcW w:w="720" w:type="dxa"/>
            <w:vAlign w:val="center"/>
          </w:tcPr>
          <w:p w:rsidR="00140840" w:rsidRPr="00C06A4E" w14:paraId="238AAE1F" w14:textId="77777777">
            <w:pPr>
              <w:widowControl w:val="0"/>
              <w:autoSpaceDE w:val="0"/>
              <w:autoSpaceDN w:val="0"/>
              <w:spacing w:before="22" w:line="240" w:lineRule="auto"/>
              <w:ind w:right="10"/>
              <w:jc w:val="center"/>
              <w:rPr>
                <w:rFonts w:ascii="Wingdings" w:eastAsia="Calibri" w:hAnsi="Wingdings" w:cs="Calibri"/>
              </w:rPr>
            </w:pPr>
            <w:r w:rsidRPr="00C06A4E">
              <w:rPr>
                <w:rFonts w:ascii="Wingdings" w:hAnsi="Wingdings" w:cs="Calibri"/>
              </w:rPr>
              <w:t>m</w:t>
            </w:r>
          </w:p>
        </w:tc>
      </w:tr>
    </w:tbl>
    <w:p w:rsidR="00C20106" w:rsidRPr="00E12FF4" w:rsidP="005C4BD4" w14:paraId="1086FA05" w14:textId="77777777">
      <w:pPr>
        <w:pStyle w:val="QuestionText"/>
        <w:spacing w:after="0"/>
        <w:rPr>
          <w:rFonts w:ascii="Calibri" w:hAnsi="Calibri" w:cs="Calibri"/>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5"/>
      </w:tblGrid>
      <w:tr w14:paraId="087DFA28" w14:textId="77777777" w:rsidTr="0005319D">
        <w:tblPrEx>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255" w:type="dxa"/>
            <w:shd w:val="clear" w:color="auto" w:fill="808285" w:themeFill="background2"/>
            <w:vAlign w:val="center"/>
          </w:tcPr>
          <w:p w:rsidR="00C20106" w:rsidRPr="00E12FF4" w14:paraId="253247C4" w14:textId="77777777">
            <w:pPr>
              <w:rPr>
                <w:rFonts w:ascii="Calibri" w:hAnsi="Calibri" w:cs="Calibri"/>
                <w:b/>
                <w:bCs/>
              </w:rPr>
            </w:pPr>
            <w:r w:rsidRPr="00E12FF4">
              <w:rPr>
                <w:rFonts w:ascii="Calibri" w:hAnsi="Calibri" w:cs="Calibri"/>
                <w:b/>
                <w:bCs/>
              </w:rPr>
              <w:t>Question Testing Goals</w:t>
            </w:r>
          </w:p>
          <w:p w:rsidR="00C20106" w:rsidRPr="00E12FF4" w14:paraId="14F7FBA7" w14:textId="77777777">
            <w:pPr>
              <w:rPr>
                <w:rFonts w:ascii="Calibri" w:hAnsi="Calibri" w:cs="Calibri"/>
              </w:rPr>
            </w:pPr>
            <w:r w:rsidRPr="00E12FF4">
              <w:rPr>
                <w:rFonts w:ascii="Calibri" w:hAnsi="Calibri" w:cs="Calibri"/>
              </w:rPr>
              <w:t>(i.e., concepts to cover/what we are hoping to learn)</w:t>
            </w:r>
          </w:p>
        </w:tc>
      </w:tr>
      <w:tr w14:paraId="69DBD11A" w14:textId="77777777" w:rsidTr="0005319D">
        <w:tblPrEx>
          <w:tblW w:w="10255" w:type="dxa"/>
          <w:tblLayout w:type="fixed"/>
          <w:tblLook w:val="04A0"/>
        </w:tblPrEx>
        <w:trPr>
          <w:trHeight w:val="344"/>
        </w:trPr>
        <w:tc>
          <w:tcPr>
            <w:tcW w:w="10255" w:type="dxa"/>
          </w:tcPr>
          <w:p w:rsidR="006C5AA3" w:rsidRPr="00E12FF4" w:rsidP="009E1269" w14:paraId="33293E22" w14:textId="015354A6">
            <w:pPr>
              <w:pStyle w:val="ListParagraph"/>
              <w:numPr>
                <w:ilvl w:val="0"/>
                <w:numId w:val="5"/>
              </w:numPr>
              <w:spacing w:after="0"/>
              <w:ind w:left="338"/>
              <w:rPr>
                <w:rFonts w:ascii="Calibri" w:hAnsi="Calibri" w:cs="Calibri"/>
              </w:rPr>
            </w:pPr>
            <w:r w:rsidRPr="00E12FF4">
              <w:rPr>
                <w:rFonts w:ascii="Calibri" w:hAnsi="Calibri" w:cs="Calibri"/>
              </w:rPr>
              <w:t>General understanding of the question, including stem and response options</w:t>
            </w:r>
            <w:r w:rsidRPr="00E12FF4" w:rsidR="005F7FC8">
              <w:rPr>
                <w:rFonts w:ascii="Calibri" w:hAnsi="Calibri" w:cs="Calibri"/>
              </w:rPr>
              <w:t xml:space="preserve"> and examples provided</w:t>
            </w:r>
            <w:r w:rsidRPr="00E12FF4">
              <w:rPr>
                <w:rFonts w:ascii="Calibri" w:hAnsi="Calibri" w:cs="Calibri"/>
              </w:rPr>
              <w:t>.</w:t>
            </w:r>
          </w:p>
          <w:p w:rsidR="00A1656A" w:rsidRPr="00E12FF4" w:rsidP="009E1269" w14:paraId="2EFCE07C" w14:textId="77777777">
            <w:pPr>
              <w:pStyle w:val="ListParagraph"/>
              <w:numPr>
                <w:ilvl w:val="0"/>
                <w:numId w:val="5"/>
              </w:numPr>
              <w:spacing w:after="0"/>
              <w:ind w:left="338"/>
              <w:rPr>
                <w:rFonts w:ascii="Calibri" w:hAnsi="Calibri" w:cs="Calibri"/>
              </w:rPr>
            </w:pPr>
            <w:r w:rsidRPr="00E12FF4">
              <w:rPr>
                <w:rFonts w:ascii="Calibri" w:hAnsi="Calibri" w:cs="Calibri"/>
              </w:rPr>
              <w:t>Understand the ease or difficulty of responding in the provided format.</w:t>
            </w:r>
          </w:p>
          <w:p w:rsidR="00A1656A" w:rsidRPr="00E12FF4" w:rsidP="009E1269" w14:paraId="363CC61F" w14:textId="77777777">
            <w:pPr>
              <w:pStyle w:val="ListParagraph"/>
              <w:numPr>
                <w:ilvl w:val="0"/>
                <w:numId w:val="5"/>
              </w:numPr>
              <w:spacing w:after="0"/>
              <w:ind w:left="338"/>
              <w:rPr>
                <w:rFonts w:ascii="Calibri" w:hAnsi="Calibri" w:cs="Calibri"/>
              </w:rPr>
            </w:pPr>
            <w:r w:rsidRPr="00E12FF4">
              <w:rPr>
                <w:rFonts w:ascii="Calibri" w:hAnsi="Calibri" w:cs="Calibri"/>
              </w:rPr>
              <w:t>Understand the burden associated with finding this information, and confidence in response.</w:t>
            </w:r>
          </w:p>
          <w:p w:rsidR="00C20106" w:rsidRPr="00E12FF4" w:rsidP="009E1269" w14:paraId="771A0367" w14:textId="77777777">
            <w:pPr>
              <w:pStyle w:val="ListParagraph"/>
              <w:numPr>
                <w:ilvl w:val="0"/>
                <w:numId w:val="5"/>
              </w:numPr>
              <w:spacing w:after="0"/>
              <w:ind w:left="338"/>
              <w:rPr>
                <w:rFonts w:ascii="Calibri" w:hAnsi="Calibri" w:cs="Calibri"/>
              </w:rPr>
            </w:pPr>
            <w:r w:rsidRPr="00E12FF4">
              <w:rPr>
                <w:rFonts w:ascii="Calibri" w:hAnsi="Calibri" w:cs="Calibri"/>
              </w:rPr>
              <w:t xml:space="preserve">Evaluate the language provided in the response options. </w:t>
            </w:r>
          </w:p>
          <w:p w:rsidR="00E03284" w:rsidRPr="00E12FF4" w:rsidP="009E1269" w14:paraId="63F284C1" w14:textId="3C0183B3">
            <w:pPr>
              <w:pStyle w:val="ListParagraph"/>
              <w:numPr>
                <w:ilvl w:val="0"/>
                <w:numId w:val="5"/>
              </w:numPr>
              <w:spacing w:after="0"/>
              <w:ind w:left="338"/>
              <w:rPr>
                <w:rFonts w:ascii="Calibri" w:hAnsi="Calibri" w:cs="Calibri"/>
              </w:rPr>
            </w:pPr>
            <w:r w:rsidRPr="00E12FF4">
              <w:rPr>
                <w:rFonts w:ascii="Calibri" w:hAnsi="Calibri" w:cs="Calibri"/>
              </w:rPr>
              <w:t>Determine if the organization/categories of the tables in this section are logical to respondents.</w:t>
            </w:r>
          </w:p>
        </w:tc>
      </w:tr>
    </w:tbl>
    <w:p w:rsidR="00C20106" w:rsidRPr="00E12FF4" w:rsidP="00C20106" w14:paraId="30F1CF5A" w14:textId="77777777">
      <w:pPr>
        <w:rPr>
          <w:rFonts w:ascii="Calibri" w:hAnsi="Calibri" w:cs="Calibri"/>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5"/>
      </w:tblGrid>
      <w:tr w14:paraId="0D2C3FED" w14:textId="77777777" w:rsidTr="0005319D">
        <w:tblPrEx>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255" w:type="dxa"/>
          </w:tcPr>
          <w:p w:rsidR="00C20106" w:rsidRPr="00E12FF4" w14:paraId="47AC81AB" w14:textId="77777777">
            <w:pPr>
              <w:rPr>
                <w:rFonts w:ascii="Calibri" w:hAnsi="Calibri" w:cs="Calibri"/>
                <w:b/>
                <w:bCs/>
              </w:rPr>
            </w:pPr>
            <w:r w:rsidRPr="00E12FF4">
              <w:rPr>
                <w:rFonts w:ascii="Calibri" w:hAnsi="Calibri" w:cs="Calibri"/>
                <w:b/>
                <w:bCs/>
              </w:rPr>
              <w:t>Item Probes</w:t>
            </w:r>
          </w:p>
          <w:p w:rsidR="00C20106" w:rsidRPr="00E12FF4" w14:paraId="3FF74C05"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52E60CE" w14:textId="77777777" w:rsidTr="0005319D">
        <w:tblPrEx>
          <w:tblW w:w="10255" w:type="dxa"/>
          <w:tblLayout w:type="fixed"/>
          <w:tblLook w:val="04A0"/>
        </w:tblPrEx>
        <w:trPr>
          <w:trHeight w:val="360"/>
        </w:trPr>
        <w:tc>
          <w:tcPr>
            <w:tcW w:w="10255" w:type="dxa"/>
          </w:tcPr>
          <w:p w:rsidR="006C5AA3" w:rsidRPr="00E12FF4" w:rsidP="009E1269" w14:paraId="7D744DA1" w14:textId="18EE1475">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6C5AA3" w:rsidRPr="00E12FF4" w:rsidP="009E1269" w14:paraId="71D3030F" w14:textId="12E877A8">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 the ex</w:t>
            </w:r>
            <w:r w:rsidRPr="00E12FF4" w:rsidR="005D3E9C">
              <w:rPr>
                <w:rStyle w:val="cf01"/>
                <w:rFonts w:ascii="Calibri" w:hAnsi="Calibri" w:cs="Calibri"/>
              </w:rPr>
              <w:t>amples</w:t>
            </w:r>
            <w:r w:rsidRPr="00E12FF4" w:rsidR="006219E1">
              <w:rPr>
                <w:rStyle w:val="cf01"/>
                <w:rFonts w:ascii="Calibri" w:hAnsi="Calibri" w:cs="Calibri"/>
              </w:rPr>
              <w:t xml:space="preserve"> on each row provide clarity?</w:t>
            </w:r>
            <w:r w:rsidRPr="00E12FF4" w:rsidR="00A734C7">
              <w:rPr>
                <w:rStyle w:val="cf01"/>
                <w:rFonts w:ascii="Calibri" w:hAnsi="Calibri" w:cs="Calibri"/>
              </w:rPr>
              <w:t xml:space="preserve"> Is any wording unclear or confusing?</w:t>
            </w:r>
          </w:p>
          <w:p w:rsidR="006C5AA3" w:rsidRPr="00E12FF4" w:rsidP="009E1269" w14:paraId="4729541B" w14:textId="5866C27D">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w:t>
            </w:r>
            <w:r w:rsidRPr="00E12FF4" w:rsidR="00951AFF">
              <w:rPr>
                <w:rFonts w:ascii="Calibri" w:hAnsi="Calibri" w:cs="Calibri"/>
                <w:sz w:val="18"/>
                <w:szCs w:val="18"/>
              </w:rPr>
              <w:t>s</w:t>
            </w:r>
            <w:r w:rsidRPr="00E12FF4">
              <w:rPr>
                <w:rFonts w:ascii="Calibri" w:hAnsi="Calibri" w:cs="Calibri"/>
                <w:sz w:val="18"/>
                <w:szCs w:val="18"/>
              </w:rPr>
              <w:t>? Walk me through your thought process.</w:t>
            </w:r>
          </w:p>
          <w:p w:rsidR="006C5AA3" w:rsidRPr="00E12FF4" w:rsidP="009E1269" w14:paraId="178C5AD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information did you use to determine your answer?</w:t>
            </w:r>
          </w:p>
          <w:p w:rsidR="006C5AA3" w:rsidRPr="00E12FF4" w:rsidP="009E1269" w14:paraId="7E84B094" w14:textId="3FA1C2FC">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w:t>
            </w:r>
            <w:r w:rsidRPr="00E12FF4" w:rsidR="00951AFF">
              <w:rPr>
                <w:rFonts w:ascii="Calibri" w:hAnsi="Calibri" w:cs="Calibri"/>
                <w:sz w:val="18"/>
                <w:szCs w:val="18"/>
              </w:rPr>
              <w:t>ese</w:t>
            </w:r>
            <w:r w:rsidRPr="00E12FF4">
              <w:rPr>
                <w:rFonts w:ascii="Calibri" w:hAnsi="Calibri" w:cs="Calibri"/>
                <w:sz w:val="18"/>
                <w:szCs w:val="18"/>
              </w:rPr>
              <w:t xml:space="preserve"> question</w:t>
            </w:r>
            <w:r w:rsidRPr="00E12FF4" w:rsidR="00951AFF">
              <w:rPr>
                <w:rFonts w:ascii="Calibri" w:hAnsi="Calibri" w:cs="Calibri"/>
                <w:sz w:val="18"/>
                <w:szCs w:val="18"/>
              </w:rPr>
              <w:t>s</w:t>
            </w:r>
            <w:r w:rsidRPr="00E12FF4">
              <w:rPr>
                <w:rFonts w:ascii="Calibri" w:hAnsi="Calibri" w:cs="Calibri"/>
                <w:sz w:val="18"/>
                <w:szCs w:val="18"/>
              </w:rPr>
              <w:t>?</w:t>
            </w:r>
          </w:p>
          <w:p w:rsidR="006C5AA3" w:rsidP="009E1269" w14:paraId="437727D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 Did you guess on any responses?</w:t>
            </w:r>
          </w:p>
          <w:p w:rsidR="00650DDA" w:rsidRPr="00650DDA" w:rsidP="00650DDA" w14:paraId="5E8C6E28" w14:textId="7365D6B7">
            <w:pPr>
              <w:pStyle w:val="ICFTabletext"/>
              <w:numPr>
                <w:ilvl w:val="1"/>
                <w:numId w:val="4"/>
              </w:numPr>
              <w:spacing w:before="120" w:after="120"/>
              <w:jc w:val="left"/>
              <w:rPr>
                <w:rFonts w:ascii="Calibri" w:hAnsi="Calibri" w:cs="Calibri"/>
                <w:sz w:val="18"/>
                <w:szCs w:val="18"/>
              </w:rPr>
            </w:pPr>
            <w:r>
              <w:rPr>
                <w:rFonts w:ascii="Calibri" w:hAnsi="Calibri" w:cs="Calibri"/>
                <w:sz w:val="18"/>
                <w:szCs w:val="18"/>
              </w:rPr>
              <w:t xml:space="preserve">Did you answer all crime or abuse types excluding individuals </w:t>
            </w:r>
            <w:r>
              <w:rPr>
                <w:rFonts w:ascii="Calibri" w:hAnsi="Calibri" w:cs="Calibri"/>
                <w:sz w:val="18"/>
                <w:szCs w:val="18"/>
              </w:rPr>
              <w:t>age</w:t>
            </w:r>
            <w:r>
              <w:rPr>
                <w:rFonts w:ascii="Calibri" w:hAnsi="Calibri" w:cs="Calibri"/>
                <w:sz w:val="18"/>
                <w:szCs w:val="18"/>
              </w:rPr>
              <w:t xml:space="preserve"> 17 or younger?</w:t>
            </w:r>
          </w:p>
          <w:p w:rsidR="00C20106" w:rsidRPr="00E12FF4" w:rsidP="009E1269" w14:paraId="25EB1DEC"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any rows unclear about what it is asking, or particularly challenging to answer?</w:t>
            </w:r>
            <w:r w:rsidRPr="00E12FF4" w:rsidR="00A07BA2">
              <w:rPr>
                <w:rFonts w:ascii="Calibri" w:hAnsi="Calibri" w:cs="Calibri"/>
                <w:sz w:val="18"/>
                <w:szCs w:val="18"/>
              </w:rPr>
              <w:t xml:space="preserve"> What makes you say that?</w:t>
            </w:r>
          </w:p>
          <w:p w:rsidR="00A07BA2" w:rsidRPr="00E12FF4" w:rsidP="009E1269" w14:paraId="55D3642E" w14:textId="374D0986">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there any types of crime that are not listed in this question you would expect to see here? What are they?</w:t>
            </w:r>
          </w:p>
          <w:p w:rsidR="00C73321" w:rsidRPr="00E12FF4" w:rsidP="009E1269" w14:paraId="759D0DFC" w14:textId="5B4D09D5">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What do you think about the organization of </w:t>
            </w:r>
            <w:r w:rsidRPr="00E12FF4" w:rsidR="00201A08">
              <w:rPr>
                <w:rFonts w:ascii="Calibri" w:hAnsi="Calibri" w:cs="Calibri"/>
                <w:sz w:val="18"/>
                <w:szCs w:val="18"/>
              </w:rPr>
              <w:t>this set of crimes in relation to the previous question? That is, asking about youth first and then adult</w:t>
            </w:r>
            <w:r w:rsidRPr="00E12FF4" w:rsidR="00536610">
              <w:rPr>
                <w:rFonts w:ascii="Calibri" w:hAnsi="Calibri" w:cs="Calibri"/>
                <w:sz w:val="18"/>
                <w:szCs w:val="18"/>
              </w:rPr>
              <w:t>s?</w:t>
            </w:r>
            <w:r w:rsidRPr="00E12FF4" w:rsidR="000F4904">
              <w:rPr>
                <w:rFonts w:ascii="Calibri" w:hAnsi="Calibri" w:cs="Calibri"/>
                <w:sz w:val="18"/>
                <w:szCs w:val="18"/>
              </w:rPr>
              <w:t xml:space="preserve"> Tell me about that.</w:t>
            </w:r>
          </w:p>
        </w:tc>
      </w:tr>
    </w:tbl>
    <w:p w:rsidR="00C20106" w:rsidRPr="00E12FF4" w:rsidP="00C20106" w14:paraId="636DEDD7" w14:textId="58C9F9A1">
      <w:pPr>
        <w:pStyle w:val="QuestionHeader"/>
        <w:ind w:left="720" w:hanging="720"/>
        <w:rPr>
          <w:rFonts w:ascii="Calibri" w:hAnsi="Calibri" w:cs="Calibri"/>
        </w:rPr>
      </w:pPr>
      <w:r w:rsidRPr="00E12FF4">
        <w:rPr>
          <w:rFonts w:ascii="Calibri" w:hAnsi="Calibri" w:cs="Calibri"/>
        </w:rPr>
        <w:t>C3</w:t>
      </w:r>
      <w:r w:rsidRPr="00E12FF4">
        <w:rPr>
          <w:rFonts w:ascii="Calibri" w:hAnsi="Calibri" w:cs="Calibri"/>
        </w:rPr>
        <w:t xml:space="preserve"> – Targeted crimes: ASK ALL</w:t>
      </w:r>
      <w:r w:rsidRPr="00E12FF4">
        <w:rPr>
          <w:rFonts w:ascii="Calibri" w:hAnsi="Calibri" w:cs="Calibri"/>
          <w:b w:val="0"/>
          <w:i/>
          <w:color w:val="0070C0"/>
          <w:sz w:val="20"/>
        </w:rPr>
        <w:t xml:space="preserve"> </w:t>
      </w:r>
    </w:p>
    <w:p w:rsidR="00352717" w:rsidRPr="00E12FF4" w:rsidP="00352717" w14:paraId="6DAF6433" w14:textId="64DB2008">
      <w:pPr>
        <w:widowControl w:val="0"/>
        <w:autoSpaceDE w:val="0"/>
        <w:autoSpaceDN w:val="0"/>
        <w:spacing w:before="240" w:after="120" w:line="240" w:lineRule="auto"/>
        <w:ind w:left="432" w:hanging="432"/>
        <w:rPr>
          <w:rFonts w:ascii="Calibri" w:eastAsia="Calibri" w:hAnsi="Calibri" w:cs="Calibri"/>
          <w:b/>
          <w:sz w:val="24"/>
        </w:rPr>
      </w:pPr>
      <w:r w:rsidRPr="00E12FF4">
        <w:rPr>
          <w:rFonts w:ascii="Calibri" w:eastAsia="Calibri" w:hAnsi="Calibri" w:cs="Calibri"/>
          <w:b/>
          <w:sz w:val="24"/>
        </w:rPr>
        <w:t xml:space="preserve">C3. </w:t>
      </w:r>
      <w:r w:rsidRPr="00E12FF4">
        <w:rPr>
          <w:rFonts w:ascii="Calibri" w:eastAsia="Calibri" w:hAnsi="Calibri" w:cs="Calibri"/>
          <w:b/>
          <w:sz w:val="24"/>
        </w:rPr>
        <w:t>Did your organization provide services for victims of the following types of crime or abuse?</w:t>
      </w:r>
    </w:p>
    <w:tbl>
      <w:tblPr>
        <w:tblW w:w="9072" w:type="dxa"/>
        <w:tblInd w:w="527" w:type="dxa"/>
        <w:tblLayout w:type="fixed"/>
        <w:tblCellMar>
          <w:left w:w="0" w:type="dxa"/>
          <w:right w:w="0" w:type="dxa"/>
        </w:tblCellMar>
        <w:tblLook w:val="01E0"/>
      </w:tblPr>
      <w:tblGrid>
        <w:gridCol w:w="7632"/>
        <w:gridCol w:w="720"/>
        <w:gridCol w:w="720"/>
      </w:tblGrid>
      <w:tr w14:paraId="643BB3EF" w14:textId="77777777" w:rsidTr="00D22730">
        <w:tblPrEx>
          <w:tblW w:w="9072" w:type="dxa"/>
          <w:tblInd w:w="527" w:type="dxa"/>
          <w:tblLayout w:type="fixed"/>
          <w:tblCellMar>
            <w:left w:w="0" w:type="dxa"/>
            <w:right w:w="0" w:type="dxa"/>
          </w:tblCellMar>
          <w:tblLook w:val="01E0"/>
        </w:tblPrEx>
        <w:trPr>
          <w:trHeight w:val="594"/>
        </w:trPr>
        <w:tc>
          <w:tcPr>
            <w:tcW w:w="7632" w:type="dxa"/>
            <w:tcBorders>
              <w:top w:val="single" w:sz="12" w:space="0" w:color="000000"/>
              <w:bottom w:val="single" w:sz="4" w:space="0" w:color="000000"/>
            </w:tcBorders>
          </w:tcPr>
          <w:p w:rsidR="00352717" w:rsidRPr="00E12FF4" w14:paraId="7CA3F907" w14:textId="77777777">
            <w:pPr>
              <w:widowControl w:val="0"/>
              <w:autoSpaceDE w:val="0"/>
              <w:autoSpaceDN w:val="0"/>
              <w:spacing w:line="261" w:lineRule="exact"/>
              <w:ind w:right="68"/>
              <w:rPr>
                <w:rFonts w:ascii="Calibri" w:eastAsia="Calibri" w:hAnsi="Calibri" w:cs="Calibri"/>
                <w:b/>
                <w:bCs/>
                <w:sz w:val="24"/>
                <w:szCs w:val="24"/>
              </w:rPr>
            </w:pPr>
            <w:r w:rsidRPr="00E12FF4">
              <w:rPr>
                <w:rFonts w:ascii="Calibri" w:eastAsia="Calibri" w:hAnsi="Calibri" w:cs="Calibri"/>
                <w:b/>
                <w:bCs/>
                <w:sz w:val="24"/>
                <w:szCs w:val="24"/>
              </w:rPr>
              <w:t>Types of Crime or Abuse</w:t>
            </w:r>
          </w:p>
          <w:p w:rsidR="00352717" w:rsidRPr="00E12FF4" w14:paraId="39956F2A" w14:textId="77777777">
            <w:pPr>
              <w:widowControl w:val="0"/>
              <w:autoSpaceDE w:val="0"/>
              <w:autoSpaceDN w:val="0"/>
              <w:spacing w:before="240" w:line="273" w:lineRule="exact"/>
              <w:rPr>
                <w:rFonts w:ascii="Calibri" w:eastAsia="Calibri" w:hAnsi="Calibri" w:cs="Calibri"/>
                <w:b/>
                <w:sz w:val="24"/>
              </w:rPr>
            </w:pPr>
            <w:r w:rsidRPr="00E12FF4">
              <w:rPr>
                <w:rFonts w:ascii="Calibri" w:eastAsia="Calibri" w:hAnsi="Calibri" w:cs="Calibri"/>
                <w:b/>
                <w:bCs/>
                <w:i/>
                <w:iCs/>
                <w:sz w:val="24"/>
                <w:szCs w:val="24"/>
              </w:rPr>
              <w:t>TARGETED CRIME TYPES</w:t>
            </w:r>
          </w:p>
        </w:tc>
        <w:tc>
          <w:tcPr>
            <w:tcW w:w="720" w:type="dxa"/>
            <w:tcBorders>
              <w:top w:val="single" w:sz="12" w:space="0" w:color="000000"/>
              <w:bottom w:val="single" w:sz="4" w:space="0" w:color="000000"/>
            </w:tcBorders>
            <w:vAlign w:val="center"/>
          </w:tcPr>
          <w:p w:rsidR="00352717" w:rsidRPr="00E12FF4" w:rsidP="002E6D76" w14:paraId="34D66E35" w14:textId="77777777">
            <w:pPr>
              <w:widowControl w:val="0"/>
              <w:autoSpaceDE w:val="0"/>
              <w:autoSpaceDN w:val="0"/>
              <w:spacing w:line="290" w:lineRule="atLeast"/>
              <w:ind w:left="25" w:right="65"/>
              <w:jc w:val="center"/>
              <w:rPr>
                <w:rFonts w:ascii="Calibri" w:eastAsia="Calibri" w:hAnsi="Calibri" w:cs="Calibri"/>
                <w:b/>
                <w:sz w:val="24"/>
              </w:rPr>
            </w:pPr>
            <w:r w:rsidRPr="00E12FF4">
              <w:rPr>
                <w:rFonts w:ascii="Calibri" w:eastAsia="Calibri" w:hAnsi="Calibri" w:cs="Calibri"/>
                <w:b/>
                <w:sz w:val="24"/>
              </w:rPr>
              <w:t>Yes</w:t>
            </w:r>
          </w:p>
        </w:tc>
        <w:tc>
          <w:tcPr>
            <w:tcW w:w="720" w:type="dxa"/>
            <w:tcBorders>
              <w:top w:val="single" w:sz="12" w:space="0" w:color="000000"/>
              <w:bottom w:val="single" w:sz="4" w:space="0" w:color="000000"/>
            </w:tcBorders>
            <w:vAlign w:val="center"/>
          </w:tcPr>
          <w:p w:rsidR="00352717" w:rsidRPr="00E12FF4" w14:paraId="214EB9D4" w14:textId="77777777">
            <w:pPr>
              <w:widowControl w:val="0"/>
              <w:autoSpaceDE w:val="0"/>
              <w:autoSpaceDN w:val="0"/>
              <w:spacing w:line="273" w:lineRule="exact"/>
              <w:ind w:left="1" w:right="13"/>
              <w:jc w:val="center"/>
              <w:rPr>
                <w:rFonts w:ascii="Calibri" w:eastAsia="Calibri" w:hAnsi="Calibri" w:cs="Calibri"/>
                <w:b/>
                <w:spacing w:val="1"/>
                <w:sz w:val="24"/>
              </w:rPr>
            </w:pPr>
            <w:r w:rsidRPr="00E12FF4">
              <w:rPr>
                <w:rFonts w:ascii="Calibri" w:eastAsia="Calibri" w:hAnsi="Calibri" w:cs="Calibri"/>
                <w:b/>
                <w:spacing w:val="-2"/>
                <w:sz w:val="24"/>
              </w:rPr>
              <w:t>No</w:t>
            </w:r>
          </w:p>
        </w:tc>
      </w:tr>
      <w:tr w14:paraId="70A2FE4C" w14:textId="77777777" w:rsidTr="00D22730">
        <w:tblPrEx>
          <w:tblW w:w="9072" w:type="dxa"/>
          <w:tblInd w:w="527" w:type="dxa"/>
          <w:tblLayout w:type="fixed"/>
          <w:tblCellMar>
            <w:left w:w="0" w:type="dxa"/>
            <w:right w:w="0" w:type="dxa"/>
          </w:tblCellMar>
          <w:tblLook w:val="01E0"/>
        </w:tblPrEx>
        <w:trPr>
          <w:trHeight w:val="303"/>
        </w:trPr>
        <w:tc>
          <w:tcPr>
            <w:tcW w:w="7632" w:type="dxa"/>
            <w:tcBorders>
              <w:top w:val="single" w:sz="4" w:space="0" w:color="000000"/>
            </w:tcBorders>
          </w:tcPr>
          <w:p w:rsidR="00352717" w:rsidRPr="00E12FF4" w:rsidP="00AB30ED" w14:paraId="6172C152" w14:textId="35855F4D">
            <w:pPr>
              <w:widowControl w:val="0"/>
              <w:autoSpaceDE w:val="0"/>
              <w:autoSpaceDN w:val="0"/>
              <w:spacing w:before="18" w:line="240" w:lineRule="auto"/>
              <w:ind w:right="-135"/>
              <w:rPr>
                <w:rFonts w:ascii="Calibri" w:eastAsia="Calibri" w:hAnsi="Calibri" w:cs="Calibri"/>
              </w:rPr>
            </w:pPr>
            <w:r w:rsidRPr="00E12FF4">
              <w:rPr>
                <w:rFonts w:ascii="Calibri" w:eastAsia="Calibri" w:hAnsi="Calibri" w:cs="Calibri"/>
              </w:rPr>
              <w:t>Bullying (</w:t>
            </w:r>
            <w:r w:rsidRPr="00A56EDB" w:rsidR="00236E8E">
              <w:rPr>
                <w:rFonts w:ascii="Calibri" w:eastAsia="Calibri" w:hAnsi="Calibri" w:cs="Calibri"/>
                <w:i/>
                <w:iCs/>
              </w:rPr>
              <w:t>v</w:t>
            </w:r>
            <w:r w:rsidRPr="00A56EDB">
              <w:rPr>
                <w:rFonts w:ascii="Calibri" w:eastAsia="Calibri" w:hAnsi="Calibri" w:cs="Calibri"/>
                <w:i/>
                <w:iCs/>
              </w:rPr>
              <w:t xml:space="preserve">erbal, </w:t>
            </w:r>
            <w:r w:rsidRPr="00A56EDB" w:rsidR="00236E8E">
              <w:rPr>
                <w:rFonts w:ascii="Calibri" w:eastAsia="Calibri" w:hAnsi="Calibri" w:cs="Calibri"/>
                <w:i/>
                <w:iCs/>
              </w:rPr>
              <w:t>c</w:t>
            </w:r>
            <w:r w:rsidRPr="00A56EDB">
              <w:rPr>
                <w:rFonts w:ascii="Calibri" w:eastAsia="Calibri" w:hAnsi="Calibri" w:cs="Calibri"/>
                <w:i/>
                <w:iCs/>
              </w:rPr>
              <w:t xml:space="preserve">yber, or </w:t>
            </w:r>
            <w:r w:rsidRPr="00A56EDB" w:rsidR="00236E8E">
              <w:rPr>
                <w:rFonts w:ascii="Calibri" w:eastAsia="Calibri" w:hAnsi="Calibri" w:cs="Calibri"/>
                <w:i/>
                <w:iCs/>
              </w:rPr>
              <w:t>p</w:t>
            </w:r>
            <w:r w:rsidRPr="00A56EDB">
              <w:rPr>
                <w:rFonts w:ascii="Calibri" w:eastAsia="Calibri" w:hAnsi="Calibri" w:cs="Calibri"/>
                <w:i/>
                <w:iCs/>
              </w:rPr>
              <w:t>hysical</w:t>
            </w:r>
            <w:r w:rsidRPr="00E12FF4">
              <w:rPr>
                <w:rFonts w:ascii="Calibri" w:eastAsia="Calibri" w:hAnsi="Calibri" w:cs="Calibri"/>
              </w:rPr>
              <w:t>)</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tcBorders>
              <w:top w:val="single" w:sz="4" w:space="0" w:color="000000"/>
            </w:tcBorders>
            <w:vAlign w:val="center"/>
          </w:tcPr>
          <w:p w:rsidR="00352717" w:rsidRPr="00C06A4E" w:rsidP="002E6D76" w14:paraId="0A6F5D67" w14:textId="77777777">
            <w:pPr>
              <w:widowControl w:val="0"/>
              <w:autoSpaceDE w:val="0"/>
              <w:autoSpaceDN w:val="0"/>
              <w:spacing w:line="240" w:lineRule="auto"/>
              <w:ind w:right="72"/>
              <w:jc w:val="center"/>
              <w:rPr>
                <w:rFonts w:ascii="Wingdings" w:eastAsia="Calibri" w:hAnsi="Wingdings" w:cs="Calibri"/>
              </w:rPr>
            </w:pPr>
            <w:r w:rsidRPr="00C06A4E">
              <w:rPr>
                <w:rFonts w:ascii="Wingdings" w:hAnsi="Wingdings" w:cs="Calibri"/>
              </w:rPr>
              <w:t>m</w:t>
            </w:r>
          </w:p>
        </w:tc>
        <w:tc>
          <w:tcPr>
            <w:tcW w:w="720" w:type="dxa"/>
            <w:tcBorders>
              <w:top w:val="single" w:sz="4" w:space="0" w:color="000000"/>
            </w:tcBorders>
            <w:vAlign w:val="center"/>
          </w:tcPr>
          <w:p w:rsidR="00352717" w:rsidRPr="00C06A4E" w:rsidP="002E6D76" w14:paraId="6D5F007F" w14:textId="77777777">
            <w:pPr>
              <w:widowControl w:val="0"/>
              <w:autoSpaceDE w:val="0"/>
              <w:autoSpaceDN w:val="0"/>
              <w:spacing w:line="240" w:lineRule="auto"/>
              <w:ind w:right="13"/>
              <w:jc w:val="center"/>
              <w:rPr>
                <w:rFonts w:ascii="Wingdings" w:eastAsia="Calibri" w:hAnsi="Wingdings" w:cs="Calibri"/>
              </w:rPr>
            </w:pPr>
            <w:r w:rsidRPr="00C06A4E">
              <w:rPr>
                <w:rFonts w:ascii="Wingdings" w:hAnsi="Wingdings" w:cs="Calibri"/>
              </w:rPr>
              <w:t>m</w:t>
            </w:r>
          </w:p>
        </w:tc>
      </w:tr>
      <w:tr w14:paraId="058B1D61"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380294AF" w14:textId="53D4D4DC">
            <w:pPr>
              <w:autoSpaceDE w:val="0"/>
              <w:autoSpaceDN w:val="0"/>
              <w:adjustRightInd w:val="0"/>
              <w:spacing w:line="240" w:lineRule="auto"/>
              <w:ind w:right="-135"/>
              <w:rPr>
                <w:rFonts w:ascii="Calibri" w:eastAsia="Calibri" w:hAnsi="Calibri" w:cs="Calibri"/>
              </w:rPr>
            </w:pPr>
            <w:r w:rsidRPr="00E12FF4">
              <w:rPr>
                <w:rFonts w:ascii="Calibri" w:eastAsia="Calibri" w:hAnsi="Calibri" w:cs="Calibri"/>
              </w:rPr>
              <w:t>Hate</w:t>
            </w:r>
            <w:r w:rsidRPr="00E12FF4">
              <w:rPr>
                <w:rFonts w:ascii="Calibri" w:eastAsia="Calibri" w:hAnsi="Calibri" w:cs="Calibri"/>
                <w:spacing w:val="-1"/>
              </w:rPr>
              <w:t xml:space="preserve"> </w:t>
            </w:r>
            <w:r w:rsidRPr="00E12FF4">
              <w:rPr>
                <w:rFonts w:ascii="Calibri" w:eastAsia="Calibri" w:hAnsi="Calibri" w:cs="Calibri"/>
              </w:rPr>
              <w:t>crimes</w:t>
            </w:r>
            <w:r w:rsidRPr="00E12FF4">
              <w:rPr>
                <w:rFonts w:ascii="Calibri" w:eastAsia="Calibri" w:hAnsi="Calibri" w:cs="Calibri"/>
                <w:spacing w:val="33"/>
              </w:rPr>
              <w:t xml:space="preserve"> </w:t>
            </w:r>
            <w:r w:rsidRPr="00E12FF4">
              <w:rPr>
                <w:rFonts w:ascii="Calibri" w:eastAsia="Calibri" w:hAnsi="Calibri" w:cs="Calibri"/>
                <w:i/>
                <w:iCs/>
              </w:rPr>
              <w:t>(</w:t>
            </w:r>
            <w:r w:rsidRPr="00E12FF4">
              <w:rPr>
                <w:rFonts w:ascii="Calibri" w:eastAsia="Calibri" w:hAnsi="Calibri" w:cs="Calibri"/>
                <w:i/>
              </w:rPr>
              <w:t xml:space="preserve">based on race, ethnicity, sex, religion, disability, or sexual </w:t>
            </w:r>
            <w:r w:rsidRPr="00E12FF4">
              <w:rPr>
                <w:rFonts w:ascii="Calibri" w:eastAsia="Calibri" w:hAnsi="Calibri" w:cs="Calibri"/>
                <w:i/>
              </w:rPr>
              <w:t>orientation)</w:t>
            </w:r>
            <w:r w:rsidRPr="00E12FF4" w:rsidR="00AB30ED">
              <w:rPr>
                <w:rFonts w:ascii="Calibri" w:eastAsia="Calibri" w:hAnsi="Calibri" w:cs="Calibri"/>
                <w:spacing w:val="-2"/>
              </w:rPr>
              <w:t>…</w:t>
            </w:r>
            <w:r w:rsidRPr="00E12FF4" w:rsidR="00AB30ED">
              <w:rPr>
                <w:rFonts w:ascii="Calibri" w:eastAsia="Calibri" w:hAnsi="Calibri" w:cs="Calibri"/>
                <w:spacing w:val="-2"/>
              </w:rPr>
              <w:t>……….</w:t>
            </w:r>
          </w:p>
        </w:tc>
        <w:tc>
          <w:tcPr>
            <w:tcW w:w="720" w:type="dxa"/>
            <w:vAlign w:val="center"/>
          </w:tcPr>
          <w:p w:rsidR="00352717" w:rsidRPr="00C06A4E" w14:paraId="560EC6C7" w14:textId="77777777">
            <w:pPr>
              <w:widowControl w:val="0"/>
              <w:tabs>
                <w:tab w:val="left" w:pos="877"/>
              </w:tabs>
              <w:autoSpaceDE w:val="0"/>
              <w:autoSpaceDN w:val="0"/>
              <w:spacing w:line="265" w:lineRule="exact"/>
              <w:ind w:right="72"/>
              <w:jc w:val="center"/>
              <w:rPr>
                <w:rFonts w:ascii="Wingdings" w:eastAsia="Calibri" w:hAnsi="Wingdings" w:cs="Calibri"/>
              </w:rPr>
            </w:pPr>
            <w:r w:rsidRPr="00C06A4E">
              <w:rPr>
                <w:rFonts w:ascii="Wingdings" w:hAnsi="Wingdings" w:cs="Calibri"/>
              </w:rPr>
              <w:t>m</w:t>
            </w:r>
          </w:p>
        </w:tc>
        <w:tc>
          <w:tcPr>
            <w:tcW w:w="720" w:type="dxa"/>
            <w:vAlign w:val="center"/>
          </w:tcPr>
          <w:p w:rsidR="00352717" w:rsidRPr="00C06A4E" w:rsidP="002E6D76" w14:paraId="0FECABE5" w14:textId="77777777">
            <w:pPr>
              <w:widowControl w:val="0"/>
              <w:autoSpaceDE w:val="0"/>
              <w:autoSpaceDN w:val="0"/>
              <w:spacing w:line="240" w:lineRule="auto"/>
              <w:ind w:right="13"/>
              <w:jc w:val="center"/>
              <w:rPr>
                <w:rFonts w:ascii="Wingdings" w:eastAsia="Calibri" w:hAnsi="Wingdings" w:cs="Calibri"/>
              </w:rPr>
            </w:pPr>
            <w:r w:rsidRPr="00C06A4E">
              <w:rPr>
                <w:rFonts w:ascii="Wingdings" w:hAnsi="Wingdings" w:cs="Calibri"/>
              </w:rPr>
              <w:t>m</w:t>
            </w:r>
          </w:p>
        </w:tc>
      </w:tr>
      <w:tr w14:paraId="485F8F4F"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44F2B3A8" w14:textId="3D8A39D5">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Honor</w:t>
            </w:r>
            <w:r w:rsidRPr="00E12FF4">
              <w:rPr>
                <w:rFonts w:ascii="Calibri" w:eastAsia="Calibri" w:hAnsi="Calibri" w:cs="Calibri"/>
                <w:spacing w:val="-10"/>
              </w:rPr>
              <w:t>-</w:t>
            </w:r>
            <w:r w:rsidRPr="00E12FF4">
              <w:rPr>
                <w:rFonts w:ascii="Calibri" w:eastAsia="Calibri" w:hAnsi="Calibri" w:cs="Calibri"/>
              </w:rPr>
              <w:t>related</w:t>
            </w:r>
            <w:r w:rsidRPr="00E12FF4">
              <w:rPr>
                <w:rFonts w:ascii="Calibri" w:eastAsia="Calibri" w:hAnsi="Calibri" w:cs="Calibri"/>
                <w:spacing w:val="-9"/>
              </w:rPr>
              <w:t xml:space="preserve"> </w:t>
            </w:r>
            <w:r w:rsidRPr="00E12FF4">
              <w:rPr>
                <w:rFonts w:ascii="Calibri" w:eastAsia="Calibri" w:hAnsi="Calibri" w:cs="Calibri"/>
              </w:rPr>
              <w:t>violence</w:t>
            </w:r>
            <w:r w:rsidRPr="00E12FF4">
              <w:rPr>
                <w:rFonts w:ascii="Calibri" w:eastAsia="Calibri" w:hAnsi="Calibri" w:cs="Calibri"/>
                <w:spacing w:val="-7"/>
              </w:rPr>
              <w:t xml:space="preserve"> </w:t>
            </w:r>
            <w:r w:rsidRPr="00E12FF4">
              <w:rPr>
                <w:rFonts w:ascii="Calibri" w:eastAsia="Calibri" w:hAnsi="Calibri" w:cs="Calibri"/>
              </w:rPr>
              <w:t>(</w:t>
            </w:r>
            <w:r w:rsidRPr="00E12FF4">
              <w:rPr>
                <w:rFonts w:ascii="Calibri" w:eastAsia="Calibri" w:hAnsi="Calibri" w:cs="Calibri"/>
                <w:i/>
              </w:rPr>
              <w:t>physical</w:t>
            </w:r>
            <w:r w:rsidRPr="00E12FF4">
              <w:rPr>
                <w:rFonts w:ascii="Calibri" w:eastAsia="Calibri" w:hAnsi="Calibri" w:cs="Calibri"/>
                <w:i/>
                <w:spacing w:val="-7"/>
              </w:rPr>
              <w:t xml:space="preserve"> </w:t>
            </w:r>
            <w:r w:rsidRPr="00E12FF4">
              <w:rPr>
                <w:rFonts w:ascii="Calibri" w:eastAsia="Calibri" w:hAnsi="Calibri" w:cs="Calibri"/>
                <w:i/>
              </w:rPr>
              <w:t>violenc</w:t>
            </w:r>
            <w:r w:rsidR="006D64B0">
              <w:rPr>
                <w:rFonts w:ascii="Calibri" w:eastAsia="Calibri" w:hAnsi="Calibri" w:cs="Calibri"/>
                <w:i/>
              </w:rPr>
              <w:t xml:space="preserve">e, </w:t>
            </w:r>
            <w:r w:rsidRPr="00E12FF4">
              <w:rPr>
                <w:rFonts w:ascii="Calibri" w:eastAsia="Calibri" w:hAnsi="Calibri" w:cs="Calibri"/>
                <w:i/>
              </w:rPr>
              <w:t>threats</w:t>
            </w:r>
            <w:r w:rsidR="006D64B0">
              <w:rPr>
                <w:rFonts w:ascii="Calibri" w:eastAsia="Calibri" w:hAnsi="Calibri" w:cs="Calibri"/>
                <w:i/>
              </w:rPr>
              <w:t>,</w:t>
            </w:r>
            <w:r w:rsidRPr="00E12FF4">
              <w:rPr>
                <w:rFonts w:ascii="Calibri" w:eastAsia="Calibri" w:hAnsi="Calibri" w:cs="Calibri"/>
                <w:i/>
              </w:rPr>
              <w:t xml:space="preserve"> or retaliation</w:t>
            </w:r>
            <w:r w:rsidRPr="00E12FF4">
              <w:rPr>
                <w:rFonts w:ascii="Calibri" w:eastAsia="Calibri" w:hAnsi="Calibri" w:cs="Calibri"/>
                <w:i/>
                <w:spacing w:val="-9"/>
              </w:rPr>
              <w:t xml:space="preserve"> </w:t>
            </w:r>
            <w:r w:rsidRPr="00E12FF4">
              <w:rPr>
                <w:rFonts w:ascii="Calibri" w:eastAsia="Calibri" w:hAnsi="Calibri" w:cs="Calibri"/>
                <w:i/>
                <w:u w:val="single"/>
              </w:rPr>
              <w:t>in</w:t>
            </w:r>
            <w:r w:rsidRPr="00E12FF4">
              <w:rPr>
                <w:rFonts w:ascii="Calibri" w:eastAsia="Calibri" w:hAnsi="Calibri" w:cs="Calibri"/>
                <w:i/>
                <w:spacing w:val="-8"/>
                <w:u w:val="single"/>
              </w:rPr>
              <w:t xml:space="preserve"> </w:t>
            </w:r>
            <w:r w:rsidRPr="00E12FF4">
              <w:rPr>
                <w:rFonts w:ascii="Calibri" w:eastAsia="Calibri" w:hAnsi="Calibri" w:cs="Calibri"/>
                <w:i/>
                <w:spacing w:val="-5"/>
                <w:u w:val="single"/>
              </w:rPr>
              <w:t xml:space="preserve">the </w:t>
            </w:r>
            <w:r w:rsidRPr="00E12FF4">
              <w:rPr>
                <w:rFonts w:ascii="Calibri" w:eastAsia="Calibri" w:hAnsi="Calibri" w:cs="Calibri"/>
                <w:i/>
                <w:u w:val="single"/>
              </w:rPr>
              <w:t>name</w:t>
            </w:r>
            <w:r w:rsidRPr="00E12FF4">
              <w:rPr>
                <w:rFonts w:ascii="Calibri" w:eastAsia="Calibri" w:hAnsi="Calibri" w:cs="Calibri"/>
                <w:i/>
                <w:spacing w:val="-4"/>
                <w:u w:val="single"/>
              </w:rPr>
              <w:t xml:space="preserve"> </w:t>
            </w:r>
            <w:r w:rsidRPr="00E12FF4">
              <w:rPr>
                <w:rFonts w:ascii="Calibri" w:eastAsia="Calibri" w:hAnsi="Calibri" w:cs="Calibri"/>
                <w:i/>
                <w:u w:val="single"/>
              </w:rPr>
              <w:t>of</w:t>
            </w:r>
            <w:r w:rsidRPr="00E12FF4">
              <w:rPr>
                <w:rFonts w:ascii="Calibri" w:eastAsia="Calibri" w:hAnsi="Calibri" w:cs="Calibri"/>
                <w:i/>
                <w:spacing w:val="-4"/>
                <w:u w:val="single"/>
              </w:rPr>
              <w:t xml:space="preserve"> </w:t>
            </w:r>
            <w:r w:rsidRPr="00E12FF4">
              <w:rPr>
                <w:rFonts w:ascii="Calibri" w:eastAsia="Calibri" w:hAnsi="Calibri" w:cs="Calibri"/>
                <w:i/>
                <w:u w:val="single"/>
              </w:rPr>
              <w:t>family</w:t>
            </w:r>
            <w:r w:rsidRPr="00E12FF4">
              <w:rPr>
                <w:rFonts w:ascii="Calibri" w:eastAsia="Calibri" w:hAnsi="Calibri" w:cs="Calibri"/>
                <w:i/>
                <w:spacing w:val="-6"/>
                <w:u w:val="single"/>
              </w:rPr>
              <w:t xml:space="preserve"> </w:t>
            </w:r>
            <w:r w:rsidRPr="00E12FF4">
              <w:rPr>
                <w:rFonts w:ascii="Calibri" w:eastAsia="Calibri" w:hAnsi="Calibri" w:cs="Calibri"/>
                <w:i/>
                <w:u w:val="single"/>
              </w:rPr>
              <w:t>honor</w:t>
            </w:r>
            <w:r w:rsidRPr="00E12FF4">
              <w:rPr>
                <w:rFonts w:ascii="Calibri" w:eastAsia="Calibri" w:hAnsi="Calibri" w:cs="Calibri"/>
                <w:i/>
              </w:rPr>
              <w:t>,</w:t>
            </w:r>
            <w:r w:rsidRPr="00E12FF4">
              <w:rPr>
                <w:rFonts w:ascii="Calibri" w:eastAsia="Calibri" w:hAnsi="Calibri" w:cs="Calibri"/>
                <w:i/>
                <w:spacing w:val="-4"/>
              </w:rPr>
              <w:t xml:space="preserve"> </w:t>
            </w:r>
            <w:r w:rsidRPr="00E12FF4">
              <w:rPr>
                <w:rFonts w:ascii="Calibri" w:eastAsia="Calibri" w:hAnsi="Calibri" w:cs="Calibri"/>
                <w:i/>
              </w:rPr>
              <w:t>female</w:t>
            </w:r>
            <w:r w:rsidRPr="00E12FF4">
              <w:rPr>
                <w:rFonts w:ascii="Calibri" w:eastAsia="Calibri" w:hAnsi="Calibri" w:cs="Calibri"/>
                <w:i/>
                <w:spacing w:val="-4"/>
              </w:rPr>
              <w:t xml:space="preserve"> </w:t>
            </w:r>
            <w:r w:rsidRPr="00E12FF4">
              <w:rPr>
                <w:rFonts w:ascii="Calibri" w:eastAsia="Calibri" w:hAnsi="Calibri" w:cs="Calibri"/>
                <w:i/>
              </w:rPr>
              <w:t>genital</w:t>
            </w:r>
            <w:r w:rsidRPr="00E12FF4">
              <w:rPr>
                <w:rFonts w:ascii="Calibri" w:eastAsia="Calibri" w:hAnsi="Calibri" w:cs="Calibri"/>
                <w:i/>
                <w:spacing w:val="-3"/>
              </w:rPr>
              <w:t xml:space="preserve"> </w:t>
            </w:r>
            <w:r w:rsidRPr="00E12FF4">
              <w:rPr>
                <w:rFonts w:ascii="Calibri" w:eastAsia="Calibri" w:hAnsi="Calibri" w:cs="Calibri"/>
                <w:i/>
                <w:spacing w:val="-3"/>
              </w:rPr>
              <w:t>m</w:t>
            </w:r>
            <w:r w:rsidRPr="00E12FF4">
              <w:rPr>
                <w:rFonts w:ascii="Calibri" w:eastAsia="Calibri" w:hAnsi="Calibri" w:cs="Calibri"/>
                <w:i/>
                <w:spacing w:val="-2"/>
              </w:rPr>
              <w:t>utilation</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r w:rsidRPr="00E12FF4" w:rsidR="00D22730">
              <w:rPr>
                <w:rFonts w:ascii="Calibri" w:eastAsia="Calibri" w:hAnsi="Calibri" w:cs="Calibri"/>
                <w:spacing w:val="-2"/>
              </w:rPr>
              <w:t>...........</w:t>
            </w:r>
            <w:r w:rsidRPr="00E12FF4" w:rsidR="00DF3948">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2DE30E52"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7AA934E8"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70E86426"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15099A40" w14:textId="195DF571">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Human</w:t>
            </w:r>
            <w:r w:rsidRPr="00E12FF4">
              <w:rPr>
                <w:rFonts w:ascii="Calibri" w:eastAsia="Calibri" w:hAnsi="Calibri" w:cs="Calibri"/>
                <w:spacing w:val="-6"/>
              </w:rPr>
              <w:t xml:space="preserve"> </w:t>
            </w:r>
            <w:r w:rsidRPr="00E12FF4">
              <w:rPr>
                <w:rFonts w:ascii="Calibri" w:eastAsia="Calibri" w:hAnsi="Calibri" w:cs="Calibri"/>
              </w:rPr>
              <w:t>trafficking</w:t>
            </w:r>
            <w:r w:rsidRPr="00E12FF4">
              <w:rPr>
                <w:rFonts w:ascii="Calibri" w:eastAsia="Calibri" w:hAnsi="Calibri" w:cs="Calibri"/>
                <w:spacing w:val="-4"/>
              </w:rPr>
              <w:t xml:space="preserve"> </w:t>
            </w:r>
            <w:r w:rsidRPr="00E12FF4">
              <w:rPr>
                <w:rFonts w:ascii="Calibri" w:eastAsia="Calibri" w:hAnsi="Calibri" w:cs="Calibri"/>
                <w:i/>
              </w:rPr>
              <w:t>(labor)</w:t>
            </w:r>
            <w:r w:rsidRPr="00E12FF4">
              <w:rPr>
                <w:rFonts w:ascii="Calibri" w:eastAsia="Calibri" w:hAnsi="Calibri" w:cs="Calibri"/>
                <w:i/>
                <w:spacing w:val="27"/>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2C6F46D8"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43FD8BC9"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7EE0D526"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1E57069C" w14:textId="42327DEF">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Human</w:t>
            </w:r>
            <w:r w:rsidRPr="00E12FF4">
              <w:rPr>
                <w:rFonts w:ascii="Calibri" w:eastAsia="Calibri" w:hAnsi="Calibri" w:cs="Calibri"/>
                <w:spacing w:val="-5"/>
              </w:rPr>
              <w:t xml:space="preserve"> </w:t>
            </w:r>
            <w:r w:rsidRPr="00E12FF4">
              <w:rPr>
                <w:rFonts w:ascii="Calibri" w:eastAsia="Calibri" w:hAnsi="Calibri" w:cs="Calibri"/>
              </w:rPr>
              <w:t>trafficking</w:t>
            </w:r>
            <w:r w:rsidRPr="00E12FF4">
              <w:rPr>
                <w:rFonts w:ascii="Calibri" w:eastAsia="Calibri" w:hAnsi="Calibri" w:cs="Calibri"/>
                <w:spacing w:val="-4"/>
              </w:rPr>
              <w:t xml:space="preserve"> </w:t>
            </w:r>
            <w:r w:rsidRPr="00E12FF4">
              <w:rPr>
                <w:rFonts w:ascii="Calibri" w:eastAsia="Calibri" w:hAnsi="Calibri" w:cs="Calibri"/>
                <w:i/>
              </w:rPr>
              <w:t>(sex)</w:t>
            </w:r>
            <w:r w:rsidRPr="00E12FF4">
              <w:rPr>
                <w:rFonts w:ascii="Calibri" w:eastAsia="Calibri" w:hAnsi="Calibri" w:cs="Calibri"/>
                <w:i/>
                <w:spacing w:val="41"/>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0BA54B71"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5F4BED70"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5880711C"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125E0F7D" w14:textId="757776AD">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Victim</w:t>
            </w:r>
            <w:r w:rsidRPr="00E12FF4">
              <w:rPr>
                <w:rFonts w:ascii="Calibri" w:eastAsia="Calibri" w:hAnsi="Calibri" w:cs="Calibri"/>
                <w:spacing w:val="-6"/>
              </w:rPr>
              <w:t xml:space="preserve"> </w:t>
            </w:r>
            <w:r w:rsidRPr="00E12FF4">
              <w:rPr>
                <w:rFonts w:ascii="Calibri" w:eastAsia="Calibri" w:hAnsi="Calibri" w:cs="Calibri"/>
              </w:rPr>
              <w:t>witness</w:t>
            </w:r>
            <w:r w:rsidRPr="00E12FF4">
              <w:rPr>
                <w:rFonts w:ascii="Calibri" w:eastAsia="Calibri" w:hAnsi="Calibri" w:cs="Calibri"/>
                <w:spacing w:val="-5"/>
              </w:rPr>
              <w:t xml:space="preserve"> </w:t>
            </w:r>
            <w:r w:rsidRPr="00E12FF4">
              <w:rPr>
                <w:rFonts w:ascii="Calibri" w:eastAsia="Calibri" w:hAnsi="Calibri" w:cs="Calibri"/>
              </w:rPr>
              <w:t>intimidation</w:t>
            </w:r>
            <w:r w:rsidRPr="00E12FF4">
              <w:rPr>
                <w:rFonts w:ascii="Calibri" w:eastAsia="Calibri" w:hAnsi="Calibri" w:cs="Calibri"/>
                <w:spacing w:val="5"/>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3D84EB7A"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2F4A8296"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6EA49B2E"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528016FD" w14:textId="2196D082">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DUI or DWI</w:t>
            </w:r>
            <w:r w:rsidRPr="00E12FF4">
              <w:rPr>
                <w:rFonts w:ascii="Calibri" w:eastAsia="Calibri" w:hAnsi="Calibri" w:cs="Calibri"/>
                <w:spacing w:val="-10"/>
              </w:rPr>
              <w:t xml:space="preserve"> </w:t>
            </w:r>
            <w:r w:rsidRPr="00E12FF4">
              <w:rPr>
                <w:rFonts w:ascii="Calibri" w:eastAsia="Calibri" w:hAnsi="Calibri" w:cs="Calibri"/>
              </w:rPr>
              <w:t>incidents</w:t>
            </w:r>
            <w:r w:rsidRPr="00E12FF4">
              <w:rPr>
                <w:rFonts w:ascii="Calibri" w:eastAsia="Calibri" w:hAnsi="Calibri" w:cs="Calibri"/>
                <w:spacing w:val="-14"/>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16FEBD42"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45AF3C2E"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3802EAE1"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3BE2382F" w14:textId="4B439C83">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Community violence or gang violence……………………………………………………</w:t>
            </w:r>
            <w:r w:rsidRPr="00E12FF4" w:rsidR="00AB30ED">
              <w:rPr>
                <w:rFonts w:ascii="Calibri" w:eastAsia="Calibri" w:hAnsi="Calibri" w:cs="Calibri"/>
              </w:rPr>
              <w:t>………….</w:t>
            </w:r>
            <w:r w:rsidRPr="00E12FF4">
              <w:rPr>
                <w:rFonts w:ascii="Calibri" w:eastAsia="Calibri" w:hAnsi="Calibri" w:cs="Calibri"/>
              </w:rPr>
              <w:t>……………</w:t>
            </w:r>
            <w:r w:rsidRPr="00E12FF4">
              <w:rPr>
                <w:rFonts w:ascii="Calibri" w:eastAsia="Calibri" w:hAnsi="Calibri" w:cs="Calibri"/>
              </w:rPr>
              <w:t>…..</w:t>
            </w:r>
          </w:p>
        </w:tc>
        <w:tc>
          <w:tcPr>
            <w:tcW w:w="720" w:type="dxa"/>
            <w:vAlign w:val="center"/>
          </w:tcPr>
          <w:p w:rsidR="00352717" w:rsidRPr="00C06A4E" w14:paraId="7092424E"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3606A55E"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r w14:paraId="4442D4F5" w14:textId="77777777" w:rsidTr="00D22730">
        <w:tblPrEx>
          <w:tblW w:w="9072" w:type="dxa"/>
          <w:tblInd w:w="527" w:type="dxa"/>
          <w:tblLayout w:type="fixed"/>
          <w:tblCellMar>
            <w:left w:w="0" w:type="dxa"/>
            <w:right w:w="0" w:type="dxa"/>
          </w:tblCellMar>
          <w:tblLook w:val="01E0"/>
        </w:tblPrEx>
        <w:trPr>
          <w:trHeight w:val="287"/>
        </w:trPr>
        <w:tc>
          <w:tcPr>
            <w:tcW w:w="7632" w:type="dxa"/>
          </w:tcPr>
          <w:p w:rsidR="00352717" w:rsidRPr="00E12FF4" w:rsidP="00AB30ED" w14:paraId="62F98A82" w14:textId="2B44E432">
            <w:pPr>
              <w:widowControl w:val="0"/>
              <w:autoSpaceDE w:val="0"/>
              <w:autoSpaceDN w:val="0"/>
              <w:spacing w:line="247" w:lineRule="exact"/>
              <w:ind w:right="-135"/>
              <w:rPr>
                <w:rFonts w:ascii="Calibri" w:eastAsia="Calibri" w:hAnsi="Calibri" w:cs="Calibri"/>
              </w:rPr>
            </w:pPr>
            <w:r w:rsidRPr="00E12FF4">
              <w:rPr>
                <w:rFonts w:ascii="Calibri" w:eastAsia="Calibri" w:hAnsi="Calibri" w:cs="Calibri"/>
              </w:rPr>
              <w:t>Terrorism or mass violence</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352717" w:rsidRPr="00C06A4E" w14:paraId="1A439617" w14:textId="77777777">
            <w:pPr>
              <w:widowControl w:val="0"/>
              <w:tabs>
                <w:tab w:val="left" w:pos="877"/>
              </w:tabs>
              <w:autoSpaceDE w:val="0"/>
              <w:autoSpaceDN w:val="0"/>
              <w:spacing w:line="265" w:lineRule="exact"/>
              <w:ind w:right="72"/>
              <w:jc w:val="center"/>
              <w:rPr>
                <w:rFonts w:ascii="Wingdings" w:eastAsia="Calibri" w:hAnsi="Wingdings" w:cs="Calibri"/>
                <w:spacing w:val="-10"/>
              </w:rPr>
            </w:pPr>
            <w:r w:rsidRPr="00C06A4E">
              <w:rPr>
                <w:rFonts w:ascii="Wingdings" w:hAnsi="Wingdings" w:cs="Calibri"/>
              </w:rPr>
              <w:t>m</w:t>
            </w:r>
          </w:p>
        </w:tc>
        <w:tc>
          <w:tcPr>
            <w:tcW w:w="720" w:type="dxa"/>
            <w:vAlign w:val="center"/>
          </w:tcPr>
          <w:p w:rsidR="00352717" w:rsidRPr="00C06A4E" w:rsidP="002E6D76" w14:paraId="2DE1A34F" w14:textId="77777777">
            <w:pPr>
              <w:widowControl w:val="0"/>
              <w:autoSpaceDE w:val="0"/>
              <w:autoSpaceDN w:val="0"/>
              <w:spacing w:line="240" w:lineRule="auto"/>
              <w:ind w:right="13"/>
              <w:jc w:val="center"/>
              <w:rPr>
                <w:rFonts w:ascii="Wingdings" w:eastAsia="Calibri" w:hAnsi="Wingdings" w:cs="Calibri"/>
                <w:u w:val="single"/>
              </w:rPr>
            </w:pPr>
            <w:r w:rsidRPr="00C06A4E">
              <w:rPr>
                <w:rFonts w:ascii="Wingdings" w:hAnsi="Wingdings" w:cs="Calibri"/>
              </w:rPr>
              <w:t>m</w:t>
            </w:r>
          </w:p>
        </w:tc>
      </w:tr>
    </w:tbl>
    <w:p w:rsidR="00C20106" w:rsidRPr="00E12FF4" w:rsidP="00C20106" w14:paraId="1BB15711" w14:textId="77777777">
      <w:pPr>
        <w:rPr>
          <w:rFonts w:ascii="Calibri" w:hAnsi="Calibri" w:cs="Calibri"/>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5"/>
      </w:tblGrid>
      <w:tr w14:paraId="2D2A4E51" w14:textId="77777777" w:rsidTr="002E6D76">
        <w:tblPrEx>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255" w:type="dxa"/>
            <w:shd w:val="clear" w:color="auto" w:fill="808285" w:themeFill="background2"/>
            <w:vAlign w:val="center"/>
          </w:tcPr>
          <w:p w:rsidR="00C20106" w:rsidRPr="00E12FF4" w14:paraId="7D65EE5B" w14:textId="77777777">
            <w:pPr>
              <w:rPr>
                <w:rFonts w:ascii="Calibri" w:hAnsi="Calibri" w:cs="Calibri"/>
                <w:b/>
                <w:bCs/>
              </w:rPr>
            </w:pPr>
            <w:r w:rsidRPr="00E12FF4">
              <w:rPr>
                <w:rFonts w:ascii="Calibri" w:hAnsi="Calibri" w:cs="Calibri"/>
                <w:b/>
                <w:bCs/>
              </w:rPr>
              <w:t>Question Testing Goals</w:t>
            </w:r>
          </w:p>
          <w:p w:rsidR="00C20106" w:rsidRPr="00E12FF4" w14:paraId="4A760854" w14:textId="77777777">
            <w:pPr>
              <w:rPr>
                <w:rFonts w:ascii="Calibri" w:hAnsi="Calibri" w:cs="Calibri"/>
              </w:rPr>
            </w:pPr>
            <w:r w:rsidRPr="00E12FF4">
              <w:rPr>
                <w:rFonts w:ascii="Calibri" w:hAnsi="Calibri" w:cs="Calibri"/>
              </w:rPr>
              <w:t>(i.e., concepts to cover/what we are hoping to learn)</w:t>
            </w:r>
          </w:p>
        </w:tc>
      </w:tr>
      <w:tr w14:paraId="0958ADFA" w14:textId="77777777" w:rsidTr="002E6D76">
        <w:tblPrEx>
          <w:tblW w:w="10255" w:type="dxa"/>
          <w:tblLayout w:type="fixed"/>
          <w:tblLook w:val="04A0"/>
        </w:tblPrEx>
        <w:trPr>
          <w:trHeight w:val="344"/>
        </w:trPr>
        <w:tc>
          <w:tcPr>
            <w:tcW w:w="10255" w:type="dxa"/>
          </w:tcPr>
          <w:p w:rsidR="00352717" w:rsidRPr="00E12FF4" w:rsidP="009E1269" w14:paraId="242973C2" w14:textId="1CCE77F1">
            <w:pPr>
              <w:pStyle w:val="ListParagraph"/>
              <w:numPr>
                <w:ilvl w:val="0"/>
                <w:numId w:val="5"/>
              </w:numPr>
              <w:spacing w:after="0"/>
              <w:ind w:left="338"/>
              <w:rPr>
                <w:rFonts w:ascii="Calibri" w:hAnsi="Calibri" w:cs="Calibri"/>
              </w:rPr>
            </w:pPr>
            <w:r w:rsidRPr="00E12FF4">
              <w:rPr>
                <w:rFonts w:ascii="Calibri" w:hAnsi="Calibri" w:cs="Calibri"/>
              </w:rPr>
              <w:t>General understanding of the question, including stem and response options and examples provided.</w:t>
            </w:r>
          </w:p>
          <w:p w:rsidR="00A1656A" w:rsidRPr="00E12FF4" w:rsidP="009E1269" w14:paraId="6B46FF29" w14:textId="77777777">
            <w:pPr>
              <w:pStyle w:val="ListParagraph"/>
              <w:numPr>
                <w:ilvl w:val="0"/>
                <w:numId w:val="5"/>
              </w:numPr>
              <w:spacing w:after="0"/>
              <w:ind w:left="338"/>
              <w:rPr>
                <w:rFonts w:ascii="Calibri" w:hAnsi="Calibri" w:cs="Calibri"/>
              </w:rPr>
            </w:pPr>
            <w:r w:rsidRPr="00E12FF4">
              <w:rPr>
                <w:rFonts w:ascii="Calibri" w:hAnsi="Calibri" w:cs="Calibri"/>
              </w:rPr>
              <w:t>Understand the ease or difficulty of responding in the provided format.</w:t>
            </w:r>
          </w:p>
          <w:p w:rsidR="00A1656A" w:rsidRPr="00E12FF4" w:rsidP="009E1269" w14:paraId="1DB7BC09" w14:textId="77777777">
            <w:pPr>
              <w:pStyle w:val="ListParagraph"/>
              <w:numPr>
                <w:ilvl w:val="0"/>
                <w:numId w:val="5"/>
              </w:numPr>
              <w:spacing w:after="0"/>
              <w:ind w:left="338"/>
              <w:rPr>
                <w:rFonts w:ascii="Calibri" w:hAnsi="Calibri" w:cs="Calibri"/>
              </w:rPr>
            </w:pPr>
            <w:r w:rsidRPr="00E12FF4">
              <w:rPr>
                <w:rFonts w:ascii="Calibri" w:hAnsi="Calibri" w:cs="Calibri"/>
              </w:rPr>
              <w:t>Understand the burden associated with finding this information, and confidence in response.</w:t>
            </w:r>
          </w:p>
          <w:p w:rsidR="00C20106" w:rsidRPr="00E12FF4" w:rsidP="009E1269" w14:paraId="1121D169" w14:textId="77777777">
            <w:pPr>
              <w:pStyle w:val="ListParagraph"/>
              <w:numPr>
                <w:ilvl w:val="0"/>
                <w:numId w:val="5"/>
              </w:numPr>
              <w:spacing w:after="0"/>
              <w:ind w:left="338"/>
              <w:rPr>
                <w:rFonts w:ascii="Calibri" w:hAnsi="Calibri" w:cs="Calibri"/>
              </w:rPr>
            </w:pPr>
            <w:r w:rsidRPr="00E12FF4">
              <w:rPr>
                <w:rFonts w:ascii="Calibri" w:hAnsi="Calibri" w:cs="Calibri"/>
              </w:rPr>
              <w:t xml:space="preserve">Evaluate the language provided in the response options. </w:t>
            </w:r>
          </w:p>
          <w:p w:rsidR="00E03284" w:rsidRPr="00E12FF4" w:rsidP="009E1269" w14:paraId="4B0B3E0F" w14:textId="596B762B">
            <w:pPr>
              <w:pStyle w:val="ListParagraph"/>
              <w:numPr>
                <w:ilvl w:val="0"/>
                <w:numId w:val="5"/>
              </w:numPr>
              <w:spacing w:after="0"/>
              <w:ind w:left="338"/>
              <w:rPr>
                <w:rFonts w:ascii="Calibri" w:hAnsi="Calibri" w:cs="Calibri"/>
              </w:rPr>
            </w:pPr>
            <w:r w:rsidRPr="00E12FF4">
              <w:rPr>
                <w:rFonts w:ascii="Calibri" w:hAnsi="Calibri" w:cs="Calibri"/>
              </w:rPr>
              <w:t>Determine if the organization/categories of the tables in this section are logical to respondents.</w:t>
            </w:r>
          </w:p>
        </w:tc>
      </w:tr>
    </w:tbl>
    <w:p w:rsidR="00C20106" w:rsidRPr="00E12FF4" w:rsidP="00C20106" w14:paraId="2A171235" w14:textId="77777777">
      <w:pPr>
        <w:rPr>
          <w:rFonts w:ascii="Calibri" w:hAnsi="Calibri" w:cs="Calibri"/>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5"/>
      </w:tblGrid>
      <w:tr w14:paraId="7B2A046F" w14:textId="77777777" w:rsidTr="002E6D76">
        <w:tblPrEx>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255" w:type="dxa"/>
          </w:tcPr>
          <w:p w:rsidR="00C20106" w:rsidRPr="00E12FF4" w14:paraId="5222528B" w14:textId="77777777">
            <w:pPr>
              <w:rPr>
                <w:rFonts w:ascii="Calibri" w:hAnsi="Calibri" w:cs="Calibri"/>
                <w:b/>
                <w:bCs/>
              </w:rPr>
            </w:pPr>
            <w:r w:rsidRPr="00E12FF4">
              <w:rPr>
                <w:rFonts w:ascii="Calibri" w:hAnsi="Calibri" w:cs="Calibri"/>
                <w:b/>
                <w:bCs/>
              </w:rPr>
              <w:t>Item Probes</w:t>
            </w:r>
          </w:p>
          <w:p w:rsidR="00C20106" w:rsidRPr="00E12FF4" w14:paraId="09C58FCB"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0C3BD4E6" w14:textId="77777777" w:rsidTr="002E6D76">
        <w:tblPrEx>
          <w:tblW w:w="10255" w:type="dxa"/>
          <w:tblLayout w:type="fixed"/>
          <w:tblLook w:val="04A0"/>
        </w:tblPrEx>
        <w:trPr>
          <w:trHeight w:val="360"/>
        </w:trPr>
        <w:tc>
          <w:tcPr>
            <w:tcW w:w="10255" w:type="dxa"/>
          </w:tcPr>
          <w:p w:rsidR="00201E16" w:rsidRPr="00E12FF4" w:rsidP="009E1269" w14:paraId="38390F88"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1B4ECF" w:rsidRPr="00E12FF4" w:rsidP="009E1269" w14:paraId="47E81F51" w14:textId="38BF739E">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do you think of when you read “targeted crime types”? </w:t>
            </w:r>
            <w:r w:rsidRPr="00E12FF4" w:rsidR="00EF2735">
              <w:rPr>
                <w:rStyle w:val="cf01"/>
                <w:rFonts w:ascii="Calibri" w:hAnsi="Calibri" w:cs="Calibri"/>
              </w:rPr>
              <w:t>Is there another way you would describe these</w:t>
            </w:r>
            <w:r w:rsidRPr="00E12FF4" w:rsidR="001620E5">
              <w:rPr>
                <w:rStyle w:val="cf01"/>
                <w:rFonts w:ascii="Calibri" w:hAnsi="Calibri" w:cs="Calibri"/>
              </w:rPr>
              <w:t>?</w:t>
            </w:r>
          </w:p>
          <w:p w:rsidR="00201E16" w:rsidRPr="00E12FF4" w:rsidP="009E1269" w14:paraId="0015A9F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 the examples on each row provide clarity? Is any wording unclear or confusing?</w:t>
            </w:r>
          </w:p>
          <w:p w:rsidR="00201E16" w:rsidRPr="00E12FF4" w:rsidP="009E1269" w14:paraId="5A269FEE"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answers? Walk me through your thought process.</w:t>
            </w:r>
          </w:p>
          <w:p w:rsidR="00201E16" w:rsidRPr="00E12FF4" w:rsidP="009E1269" w14:paraId="16D24B93"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information did you use to determine your answer?</w:t>
            </w:r>
          </w:p>
          <w:p w:rsidR="00201E16" w:rsidRPr="00E12FF4" w:rsidP="009E1269" w14:paraId="1CAA0CEA"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these questions?</w:t>
            </w:r>
          </w:p>
          <w:p w:rsidR="00201E16" w:rsidP="009E1269" w14:paraId="42BE1D90"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 Did you guess on any responses?</w:t>
            </w:r>
          </w:p>
          <w:p w:rsidR="00FD7C9D" w:rsidRPr="00FD7C9D" w:rsidP="00FD7C9D" w14:paraId="7793ABDF" w14:textId="399B4FF9">
            <w:pPr>
              <w:pStyle w:val="ICFTabletext"/>
              <w:numPr>
                <w:ilvl w:val="1"/>
                <w:numId w:val="4"/>
              </w:numPr>
              <w:spacing w:before="120" w:after="120"/>
              <w:jc w:val="left"/>
              <w:rPr>
                <w:rFonts w:ascii="Calibri" w:hAnsi="Calibri" w:cs="Calibri"/>
                <w:sz w:val="18"/>
                <w:szCs w:val="18"/>
              </w:rPr>
            </w:pPr>
            <w:r>
              <w:rPr>
                <w:rFonts w:ascii="Calibri" w:hAnsi="Calibri" w:cs="Calibri"/>
                <w:sz w:val="18"/>
                <w:szCs w:val="18"/>
              </w:rPr>
              <w:t>Did you answer all crime or abuse types including victims of all ages?</w:t>
            </w:r>
          </w:p>
          <w:p w:rsidR="00C20106" w:rsidRPr="00E12FF4" w:rsidP="009E1269" w14:paraId="0D20A1B4" w14:textId="6A5F615C">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any rows unclear about what it is asking, or particularly challenging to answer?</w:t>
            </w:r>
            <w:r w:rsidRPr="00E12FF4">
              <w:rPr>
                <w:rFonts w:ascii="Calibri" w:hAnsi="Calibri" w:cs="Calibri"/>
                <w:sz w:val="18"/>
                <w:szCs w:val="18"/>
              </w:rPr>
              <w:t xml:space="preserve"> </w:t>
            </w:r>
            <w:r w:rsidRPr="00E12FF4" w:rsidR="00BE694E">
              <w:rPr>
                <w:rFonts w:ascii="Calibri" w:hAnsi="Calibri" w:cs="Calibri"/>
                <w:sz w:val="18"/>
                <w:szCs w:val="18"/>
              </w:rPr>
              <w:t>What makes you say that?</w:t>
            </w:r>
          </w:p>
          <w:p w:rsidR="008D3F31" w:rsidRPr="00E12FF4" w:rsidP="009E1269" w14:paraId="2E4CA1DD" w14:textId="6826F59E">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there any types of crimes that are not listed in this question you would expect to see here? What are they?</w:t>
            </w:r>
          </w:p>
          <w:p w:rsidR="001620E5" w:rsidRPr="00E12FF4" w:rsidP="009E1269" w14:paraId="15F8FE2E" w14:textId="39A98E28">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Were you thinking about any of these crimes in the previous questions when you answered about youth or adults? Tell me about that. </w:t>
            </w:r>
          </w:p>
        </w:tc>
      </w:tr>
    </w:tbl>
    <w:p w:rsidR="00C20106" w:rsidRPr="00E12FF4" w:rsidP="00C20106" w14:paraId="6E633925" w14:textId="77777777">
      <w:pPr>
        <w:rPr>
          <w:rFonts w:ascii="Calibri" w:hAnsi="Calibri" w:cs="Calibri"/>
        </w:rPr>
      </w:pPr>
    </w:p>
    <w:p w:rsidR="00C20106" w:rsidRPr="00E12FF4" w:rsidP="00C20106" w14:paraId="38334E70" w14:textId="5221D156">
      <w:pPr>
        <w:pStyle w:val="QuestionHeader"/>
        <w:ind w:left="720" w:hanging="720"/>
        <w:rPr>
          <w:rFonts w:ascii="Calibri" w:hAnsi="Calibri" w:cs="Calibri"/>
        </w:rPr>
      </w:pPr>
      <w:r w:rsidRPr="00E12FF4">
        <w:rPr>
          <w:rFonts w:ascii="Calibri" w:hAnsi="Calibri" w:cs="Calibri"/>
        </w:rPr>
        <w:t>C4</w:t>
      </w:r>
      <w:r w:rsidRPr="00E12FF4">
        <w:rPr>
          <w:rFonts w:ascii="Calibri" w:hAnsi="Calibri" w:cs="Calibri"/>
        </w:rPr>
        <w:t xml:space="preserve"> – Financial, property, and other crimes: ASK ALL </w:t>
      </w:r>
      <w:r w:rsidRPr="00E12FF4" w:rsidR="0052484D">
        <w:rPr>
          <w:rFonts w:ascii="Calibri" w:hAnsi="Calibri" w:cs="Calibri"/>
          <w:b w:val="0"/>
          <w:bCs w:val="0"/>
          <w:i/>
          <w:color w:val="0070C0"/>
          <w:sz w:val="20"/>
        </w:rPr>
        <w:t>[LOWER PRIORITY/AS TIME ALLOWS]</w:t>
      </w:r>
    </w:p>
    <w:p w:rsidR="001B7076" w:rsidRPr="00E12FF4" w:rsidP="001B7076" w14:paraId="51B6CEC6" w14:textId="7028CD2F">
      <w:pPr>
        <w:widowControl w:val="0"/>
        <w:autoSpaceDE w:val="0"/>
        <w:autoSpaceDN w:val="0"/>
        <w:spacing w:before="240" w:after="120" w:line="240" w:lineRule="auto"/>
        <w:ind w:left="432" w:hanging="432"/>
        <w:rPr>
          <w:rFonts w:ascii="Calibri" w:eastAsia="Calibri" w:hAnsi="Calibri" w:cs="Calibri"/>
          <w:b/>
          <w:sz w:val="24"/>
        </w:rPr>
      </w:pPr>
      <w:r w:rsidRPr="00E12FF4">
        <w:rPr>
          <w:rFonts w:ascii="Calibri" w:eastAsia="Calibri" w:hAnsi="Calibri" w:cs="Calibri"/>
          <w:b/>
          <w:sz w:val="24"/>
        </w:rPr>
        <w:t xml:space="preserve">C4. </w:t>
      </w:r>
      <w:r w:rsidRPr="00E12FF4">
        <w:rPr>
          <w:rFonts w:ascii="Calibri" w:eastAsia="Calibri" w:hAnsi="Calibri" w:cs="Calibri"/>
          <w:b/>
          <w:sz w:val="24"/>
        </w:rPr>
        <w:t xml:space="preserve">Did your organization provide services for victims of the following types of crime or abuse? </w:t>
      </w:r>
    </w:p>
    <w:tbl>
      <w:tblPr>
        <w:tblW w:w="9072" w:type="dxa"/>
        <w:tblInd w:w="527" w:type="dxa"/>
        <w:tblLayout w:type="fixed"/>
        <w:tblCellMar>
          <w:left w:w="0" w:type="dxa"/>
          <w:right w:w="0" w:type="dxa"/>
        </w:tblCellMar>
        <w:tblLook w:val="01E0"/>
      </w:tblPr>
      <w:tblGrid>
        <w:gridCol w:w="7632"/>
        <w:gridCol w:w="720"/>
        <w:gridCol w:w="720"/>
      </w:tblGrid>
      <w:tr w14:paraId="04444C2F" w14:textId="77777777" w:rsidTr="002E6D76">
        <w:tblPrEx>
          <w:tblW w:w="9072" w:type="dxa"/>
          <w:tblInd w:w="527" w:type="dxa"/>
          <w:tblLayout w:type="fixed"/>
          <w:tblCellMar>
            <w:left w:w="0" w:type="dxa"/>
            <w:right w:w="0" w:type="dxa"/>
          </w:tblCellMar>
          <w:tblLook w:val="01E0"/>
        </w:tblPrEx>
        <w:trPr>
          <w:trHeight w:val="592"/>
        </w:trPr>
        <w:tc>
          <w:tcPr>
            <w:tcW w:w="7632" w:type="dxa"/>
            <w:tcBorders>
              <w:top w:val="single" w:sz="12" w:space="0" w:color="000000"/>
              <w:bottom w:val="single" w:sz="4" w:space="0" w:color="000000"/>
            </w:tcBorders>
          </w:tcPr>
          <w:p w:rsidR="001B7076" w:rsidRPr="00E12FF4" w:rsidP="00AB30ED" w14:paraId="6D275087" w14:textId="77777777">
            <w:pPr>
              <w:widowControl w:val="0"/>
              <w:autoSpaceDE w:val="0"/>
              <w:autoSpaceDN w:val="0"/>
              <w:spacing w:line="261" w:lineRule="exact"/>
              <w:ind w:right="-90"/>
              <w:rPr>
                <w:rFonts w:ascii="Calibri" w:eastAsia="Calibri" w:hAnsi="Calibri" w:cs="Calibri"/>
                <w:b/>
                <w:bCs/>
                <w:sz w:val="24"/>
                <w:szCs w:val="24"/>
              </w:rPr>
            </w:pPr>
            <w:r w:rsidRPr="00E12FF4">
              <w:rPr>
                <w:rFonts w:ascii="Calibri" w:eastAsia="Calibri" w:hAnsi="Calibri" w:cs="Calibri"/>
                <w:b/>
                <w:bCs/>
                <w:sz w:val="24"/>
                <w:szCs w:val="24"/>
              </w:rPr>
              <w:t>Types of Crime or Abuse</w:t>
            </w:r>
          </w:p>
          <w:p w:rsidR="001B7076" w:rsidRPr="00E12FF4" w:rsidP="00AB30ED" w14:paraId="184939A4" w14:textId="77777777">
            <w:pPr>
              <w:widowControl w:val="0"/>
              <w:autoSpaceDE w:val="0"/>
              <w:autoSpaceDN w:val="0"/>
              <w:spacing w:before="240" w:line="273" w:lineRule="exact"/>
              <w:ind w:right="-90"/>
              <w:rPr>
                <w:rFonts w:ascii="Calibri" w:eastAsia="Calibri" w:hAnsi="Calibri" w:cs="Calibri"/>
                <w:b/>
                <w:sz w:val="24"/>
              </w:rPr>
            </w:pPr>
            <w:r w:rsidRPr="00E12FF4">
              <w:rPr>
                <w:rFonts w:ascii="Calibri" w:eastAsia="Calibri" w:hAnsi="Calibri" w:cs="Calibri"/>
                <w:b/>
                <w:bCs/>
                <w:i/>
                <w:iCs/>
                <w:sz w:val="24"/>
                <w:szCs w:val="24"/>
              </w:rPr>
              <w:t>FINANCIAL, PROPERTY, AND OTHER CRIME TYPES</w:t>
            </w:r>
          </w:p>
        </w:tc>
        <w:tc>
          <w:tcPr>
            <w:tcW w:w="720" w:type="dxa"/>
            <w:tcBorders>
              <w:top w:val="single" w:sz="12" w:space="0" w:color="000000"/>
              <w:bottom w:val="single" w:sz="4" w:space="0" w:color="000000"/>
            </w:tcBorders>
            <w:vAlign w:val="center"/>
          </w:tcPr>
          <w:p w:rsidR="001B7076" w:rsidRPr="00E12FF4" w14:paraId="4C34FFF3" w14:textId="77777777">
            <w:pPr>
              <w:widowControl w:val="0"/>
              <w:autoSpaceDE w:val="0"/>
              <w:autoSpaceDN w:val="0"/>
              <w:spacing w:line="273" w:lineRule="exact"/>
              <w:ind w:right="90"/>
              <w:jc w:val="center"/>
              <w:rPr>
                <w:rFonts w:ascii="Calibri" w:eastAsia="Calibri" w:hAnsi="Calibri" w:cs="Calibri"/>
                <w:b/>
                <w:sz w:val="24"/>
              </w:rPr>
            </w:pPr>
            <w:r w:rsidRPr="00E12FF4">
              <w:rPr>
                <w:rFonts w:ascii="Calibri" w:eastAsia="Calibri" w:hAnsi="Calibri" w:cs="Calibri"/>
                <w:b/>
                <w:sz w:val="24"/>
              </w:rPr>
              <w:t>Yes</w:t>
            </w:r>
          </w:p>
        </w:tc>
        <w:tc>
          <w:tcPr>
            <w:tcW w:w="720" w:type="dxa"/>
            <w:tcBorders>
              <w:top w:val="single" w:sz="12" w:space="0" w:color="000000"/>
              <w:bottom w:val="single" w:sz="4" w:space="0" w:color="000000"/>
            </w:tcBorders>
            <w:vAlign w:val="center"/>
          </w:tcPr>
          <w:p w:rsidR="001B7076" w:rsidRPr="00E12FF4" w14:paraId="284BF009" w14:textId="77777777">
            <w:pPr>
              <w:widowControl w:val="0"/>
              <w:autoSpaceDE w:val="0"/>
              <w:autoSpaceDN w:val="0"/>
              <w:spacing w:line="273" w:lineRule="exact"/>
              <w:ind w:left="1" w:right="13"/>
              <w:jc w:val="center"/>
              <w:rPr>
                <w:rFonts w:ascii="Calibri" w:eastAsia="Calibri" w:hAnsi="Calibri" w:cs="Calibri"/>
                <w:b/>
                <w:spacing w:val="1"/>
                <w:sz w:val="24"/>
              </w:rPr>
            </w:pPr>
            <w:r w:rsidRPr="00E12FF4">
              <w:rPr>
                <w:rFonts w:ascii="Calibri" w:eastAsia="Calibri" w:hAnsi="Calibri" w:cs="Calibri"/>
                <w:b/>
                <w:spacing w:val="-2"/>
                <w:sz w:val="24"/>
              </w:rPr>
              <w:t>No</w:t>
            </w:r>
          </w:p>
        </w:tc>
      </w:tr>
      <w:tr w14:paraId="45480DA5" w14:textId="77777777" w:rsidTr="002E6D76">
        <w:tblPrEx>
          <w:tblW w:w="9072" w:type="dxa"/>
          <w:tblInd w:w="527" w:type="dxa"/>
          <w:tblLayout w:type="fixed"/>
          <w:tblCellMar>
            <w:left w:w="0" w:type="dxa"/>
            <w:right w:w="0" w:type="dxa"/>
          </w:tblCellMar>
          <w:tblLook w:val="01E0"/>
        </w:tblPrEx>
        <w:trPr>
          <w:trHeight w:val="302"/>
        </w:trPr>
        <w:tc>
          <w:tcPr>
            <w:tcW w:w="7632" w:type="dxa"/>
            <w:tcBorders>
              <w:top w:val="single" w:sz="4" w:space="0" w:color="000000"/>
            </w:tcBorders>
            <w:vAlign w:val="center"/>
          </w:tcPr>
          <w:p w:rsidR="001B7076" w:rsidRPr="00E12FF4" w:rsidP="00AB30ED" w14:paraId="4B2B626B" w14:textId="6B2B3267">
            <w:pPr>
              <w:widowControl w:val="0"/>
              <w:autoSpaceDE w:val="0"/>
              <w:autoSpaceDN w:val="0"/>
              <w:spacing w:line="268" w:lineRule="exact"/>
              <w:ind w:right="-90"/>
              <w:rPr>
                <w:rFonts w:ascii="Calibri" w:eastAsia="Calibri" w:hAnsi="Calibri" w:cs="Calibri"/>
              </w:rPr>
            </w:pPr>
            <w:r w:rsidRPr="00E12FF4">
              <w:rPr>
                <w:rFonts w:ascii="Calibri" w:eastAsia="Calibri" w:hAnsi="Calibri" w:cs="Calibri"/>
              </w:rPr>
              <w:t>Identity</w:t>
            </w:r>
            <w:r w:rsidRPr="00E12FF4">
              <w:rPr>
                <w:rFonts w:ascii="Calibri" w:eastAsia="Calibri" w:hAnsi="Calibri" w:cs="Calibri"/>
                <w:spacing w:val="-4"/>
              </w:rPr>
              <w:t xml:space="preserve"> </w:t>
            </w:r>
            <w:r w:rsidRPr="00E12FF4">
              <w:rPr>
                <w:rFonts w:ascii="Calibri" w:eastAsia="Calibri" w:hAnsi="Calibri" w:cs="Calibri"/>
              </w:rPr>
              <w:t>theft</w:t>
            </w:r>
            <w:r w:rsidRPr="00E12FF4">
              <w:rPr>
                <w:rFonts w:ascii="Calibri" w:eastAsia="Calibri" w:hAnsi="Calibri" w:cs="Calibri"/>
                <w:spacing w:val="-4"/>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r w:rsidRPr="00E12FF4" w:rsidR="002E6D76">
              <w:rPr>
                <w:rFonts w:ascii="Calibri" w:eastAsia="Calibri" w:hAnsi="Calibri" w:cs="Calibri"/>
                <w:spacing w:val="-2"/>
              </w:rPr>
              <w:t>.....</w:t>
            </w:r>
            <w:r w:rsidRPr="00E12FF4">
              <w:rPr>
                <w:rFonts w:ascii="Calibri" w:eastAsia="Calibri" w:hAnsi="Calibri" w:cs="Calibri"/>
                <w:spacing w:val="-2"/>
              </w:rPr>
              <w:t>..................</w:t>
            </w:r>
          </w:p>
        </w:tc>
        <w:tc>
          <w:tcPr>
            <w:tcW w:w="720" w:type="dxa"/>
            <w:tcBorders>
              <w:top w:val="single" w:sz="4" w:space="0" w:color="000000"/>
            </w:tcBorders>
            <w:vAlign w:val="center"/>
          </w:tcPr>
          <w:p w:rsidR="001B7076" w:rsidRPr="00C06A4E" w14:paraId="5A6B7750" w14:textId="77777777">
            <w:pPr>
              <w:widowControl w:val="0"/>
              <w:tabs>
                <w:tab w:val="left" w:pos="877"/>
              </w:tabs>
              <w:autoSpaceDE w:val="0"/>
              <w:autoSpaceDN w:val="0"/>
              <w:spacing w:line="268" w:lineRule="exact"/>
              <w:ind w:right="92"/>
              <w:jc w:val="center"/>
              <w:rPr>
                <w:rFonts w:ascii="Wingdings" w:eastAsia="Calibri" w:hAnsi="Wingdings" w:cs="Calibri"/>
              </w:rPr>
            </w:pPr>
            <w:r w:rsidRPr="00C06A4E">
              <w:rPr>
                <w:rFonts w:ascii="Wingdings" w:hAnsi="Wingdings" w:cs="Calibri"/>
              </w:rPr>
              <w:t>m</w:t>
            </w:r>
          </w:p>
        </w:tc>
        <w:tc>
          <w:tcPr>
            <w:tcW w:w="720" w:type="dxa"/>
            <w:tcBorders>
              <w:top w:val="single" w:sz="4" w:space="0" w:color="000000"/>
            </w:tcBorders>
            <w:vAlign w:val="center"/>
          </w:tcPr>
          <w:p w:rsidR="001B7076" w:rsidRPr="00C06A4E" w:rsidP="002E6D76" w14:paraId="67CD2D19" w14:textId="77777777">
            <w:pPr>
              <w:widowControl w:val="0"/>
              <w:autoSpaceDE w:val="0"/>
              <w:autoSpaceDN w:val="0"/>
              <w:spacing w:line="240" w:lineRule="auto"/>
              <w:ind w:right="32"/>
              <w:jc w:val="center"/>
              <w:rPr>
                <w:rFonts w:ascii="Wingdings" w:eastAsia="Calibri" w:hAnsi="Wingdings" w:cs="Calibri"/>
              </w:rPr>
            </w:pPr>
            <w:r w:rsidRPr="00C06A4E">
              <w:rPr>
                <w:rFonts w:ascii="Wingdings" w:hAnsi="Wingdings" w:cs="Calibri"/>
              </w:rPr>
              <w:t>m</w:t>
            </w:r>
          </w:p>
        </w:tc>
      </w:tr>
      <w:tr w14:paraId="0A60EAC6" w14:textId="77777777" w:rsidTr="002E6D76">
        <w:tblPrEx>
          <w:tblW w:w="9072" w:type="dxa"/>
          <w:tblInd w:w="527" w:type="dxa"/>
          <w:tblLayout w:type="fixed"/>
          <w:tblCellMar>
            <w:left w:w="0" w:type="dxa"/>
            <w:right w:w="0" w:type="dxa"/>
          </w:tblCellMar>
          <w:tblLook w:val="01E0"/>
        </w:tblPrEx>
        <w:trPr>
          <w:trHeight w:val="287"/>
        </w:trPr>
        <w:tc>
          <w:tcPr>
            <w:tcW w:w="7632" w:type="dxa"/>
            <w:vAlign w:val="center"/>
          </w:tcPr>
          <w:p w:rsidR="001B7076" w:rsidRPr="00E12FF4" w:rsidP="00AB30ED" w14:paraId="78404C8D" w14:textId="73F0D8D3">
            <w:pPr>
              <w:widowControl w:val="0"/>
              <w:autoSpaceDE w:val="0"/>
              <w:autoSpaceDN w:val="0"/>
              <w:spacing w:line="246" w:lineRule="exact"/>
              <w:ind w:right="-90"/>
              <w:rPr>
                <w:rFonts w:ascii="Calibri" w:eastAsia="Calibri" w:hAnsi="Calibri" w:cs="Calibri"/>
              </w:rPr>
            </w:pPr>
            <w:r w:rsidRPr="00E12FF4">
              <w:rPr>
                <w:rFonts w:ascii="Calibri" w:eastAsia="Calibri" w:hAnsi="Calibri" w:cs="Calibri"/>
              </w:rPr>
              <w:t>Financial fraud and exploitation (</w:t>
            </w:r>
            <w:r w:rsidRPr="00E12FF4">
              <w:rPr>
                <w:rFonts w:ascii="Calibri" w:eastAsia="Calibri" w:hAnsi="Calibri" w:cs="Calibri"/>
                <w:i/>
              </w:rPr>
              <w:t>excluding</w:t>
            </w:r>
            <w:r w:rsidRPr="00E12FF4">
              <w:rPr>
                <w:rFonts w:ascii="Calibri" w:eastAsia="Calibri" w:hAnsi="Calibri" w:cs="Calibri"/>
                <w:i/>
                <w:spacing w:val="-6"/>
              </w:rPr>
              <w:t xml:space="preserve"> </w:t>
            </w:r>
            <w:r w:rsidRPr="00E12FF4">
              <w:rPr>
                <w:rFonts w:ascii="Calibri" w:eastAsia="Calibri" w:hAnsi="Calibri" w:cs="Calibri"/>
                <w:i/>
              </w:rPr>
              <w:t>identity</w:t>
            </w:r>
            <w:r w:rsidRPr="00E12FF4">
              <w:rPr>
                <w:rFonts w:ascii="Calibri" w:eastAsia="Calibri" w:hAnsi="Calibri" w:cs="Calibri"/>
                <w:i/>
                <w:spacing w:val="-4"/>
              </w:rPr>
              <w:t xml:space="preserve"> </w:t>
            </w:r>
            <w:r w:rsidRPr="00E12FF4">
              <w:rPr>
                <w:rFonts w:ascii="Calibri" w:eastAsia="Calibri" w:hAnsi="Calibri" w:cs="Calibri"/>
                <w:i/>
              </w:rPr>
              <w:t>theft</w:t>
            </w:r>
            <w:r w:rsidRPr="00E12FF4">
              <w:rPr>
                <w:rFonts w:ascii="Calibri" w:eastAsia="Calibri" w:hAnsi="Calibri" w:cs="Calibri"/>
              </w:rPr>
              <w:t>)</w:t>
            </w:r>
            <w:r w:rsidRPr="00E12FF4">
              <w:rPr>
                <w:rFonts w:ascii="Calibri" w:eastAsia="Calibri" w:hAnsi="Calibri" w:cs="Calibri"/>
                <w:spacing w:val="-28"/>
              </w:rPr>
              <w:t xml:space="preserve"> </w:t>
            </w:r>
            <w:r w:rsidRPr="00E12FF4" w:rsidR="00AB30ED">
              <w:rPr>
                <w:rFonts w:ascii="Calibri" w:eastAsia="Calibri" w:hAnsi="Calibri" w:cs="Calibri"/>
                <w:spacing w:val="-2"/>
              </w:rPr>
              <w:t>………………….</w:t>
            </w:r>
            <w:r w:rsidRPr="00E12FF4">
              <w:rPr>
                <w:rFonts w:ascii="Calibri" w:eastAsia="Calibri" w:hAnsi="Calibri" w:cs="Calibri"/>
                <w:spacing w:val="-2"/>
              </w:rPr>
              <w:t>.......................</w:t>
            </w:r>
            <w:r w:rsidRPr="00E12FF4" w:rsidR="002E6D76">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B7076" w:rsidRPr="00C06A4E" w14:paraId="55C5C6B7" w14:textId="77777777">
            <w:pPr>
              <w:widowControl w:val="0"/>
              <w:tabs>
                <w:tab w:val="left" w:pos="877"/>
              </w:tabs>
              <w:autoSpaceDE w:val="0"/>
              <w:autoSpaceDN w:val="0"/>
              <w:spacing w:line="246" w:lineRule="exact"/>
              <w:ind w:right="92"/>
              <w:jc w:val="center"/>
              <w:rPr>
                <w:rFonts w:ascii="Wingdings" w:eastAsia="Calibri" w:hAnsi="Wingdings" w:cs="Calibri"/>
              </w:rPr>
            </w:pPr>
            <w:r w:rsidRPr="00C06A4E">
              <w:rPr>
                <w:rFonts w:ascii="Wingdings" w:hAnsi="Wingdings" w:cs="Calibri"/>
              </w:rPr>
              <w:t>m</w:t>
            </w:r>
          </w:p>
        </w:tc>
        <w:tc>
          <w:tcPr>
            <w:tcW w:w="720" w:type="dxa"/>
            <w:vAlign w:val="center"/>
          </w:tcPr>
          <w:p w:rsidR="001B7076" w:rsidRPr="00C06A4E" w:rsidP="002E6D76" w14:paraId="1F65404F" w14:textId="77777777">
            <w:pPr>
              <w:widowControl w:val="0"/>
              <w:autoSpaceDE w:val="0"/>
              <w:autoSpaceDN w:val="0"/>
              <w:spacing w:line="240" w:lineRule="auto"/>
              <w:ind w:right="32"/>
              <w:jc w:val="center"/>
              <w:rPr>
                <w:rFonts w:ascii="Wingdings" w:eastAsia="Calibri" w:hAnsi="Wingdings" w:cs="Calibri"/>
              </w:rPr>
            </w:pPr>
            <w:r w:rsidRPr="00C06A4E">
              <w:rPr>
                <w:rFonts w:ascii="Wingdings" w:hAnsi="Wingdings" w:cs="Calibri"/>
              </w:rPr>
              <w:t>m</w:t>
            </w:r>
          </w:p>
        </w:tc>
      </w:tr>
      <w:tr w14:paraId="00733917" w14:textId="77777777" w:rsidTr="002E6D76">
        <w:tblPrEx>
          <w:tblW w:w="9072" w:type="dxa"/>
          <w:tblInd w:w="527" w:type="dxa"/>
          <w:tblLayout w:type="fixed"/>
          <w:tblCellMar>
            <w:left w:w="0" w:type="dxa"/>
            <w:right w:w="0" w:type="dxa"/>
          </w:tblCellMar>
          <w:tblLook w:val="01E0"/>
        </w:tblPrEx>
        <w:trPr>
          <w:trHeight w:val="287"/>
        </w:trPr>
        <w:tc>
          <w:tcPr>
            <w:tcW w:w="7632" w:type="dxa"/>
            <w:vAlign w:val="center"/>
          </w:tcPr>
          <w:p w:rsidR="001B7076" w:rsidRPr="00E12FF4" w:rsidP="00AB30ED" w14:paraId="6AC9DCF7" w14:textId="11A47C57">
            <w:pPr>
              <w:widowControl w:val="0"/>
              <w:autoSpaceDE w:val="0"/>
              <w:autoSpaceDN w:val="0"/>
              <w:spacing w:line="246" w:lineRule="exact"/>
              <w:ind w:right="-90"/>
              <w:rPr>
                <w:rFonts w:ascii="Calibri" w:eastAsia="Calibri" w:hAnsi="Calibri" w:cs="Calibri"/>
              </w:rPr>
            </w:pPr>
            <w:r w:rsidRPr="00E12FF4">
              <w:rPr>
                <w:rFonts w:ascii="Calibri" w:eastAsia="Calibri" w:hAnsi="Calibri" w:cs="Calibri"/>
              </w:rPr>
              <w:t>Motor</w:t>
            </w:r>
            <w:r w:rsidRPr="00E12FF4">
              <w:rPr>
                <w:rFonts w:ascii="Calibri" w:eastAsia="Calibri" w:hAnsi="Calibri" w:cs="Calibri"/>
                <w:spacing w:val="-8"/>
              </w:rPr>
              <w:t xml:space="preserve"> </w:t>
            </w:r>
            <w:r w:rsidRPr="00E12FF4">
              <w:rPr>
                <w:rFonts w:ascii="Calibri" w:eastAsia="Calibri" w:hAnsi="Calibri" w:cs="Calibri"/>
              </w:rPr>
              <w:t>vehicle</w:t>
            </w:r>
            <w:r w:rsidRPr="00E12FF4">
              <w:rPr>
                <w:rFonts w:ascii="Calibri" w:eastAsia="Calibri" w:hAnsi="Calibri" w:cs="Calibri"/>
                <w:spacing w:val="-3"/>
              </w:rPr>
              <w:t xml:space="preserve"> </w:t>
            </w:r>
            <w:r w:rsidRPr="00E12FF4">
              <w:rPr>
                <w:rFonts w:ascii="Calibri" w:eastAsia="Calibri" w:hAnsi="Calibri" w:cs="Calibri"/>
              </w:rPr>
              <w:t>theft</w:t>
            </w:r>
            <w:r w:rsidRPr="00E12FF4">
              <w:rPr>
                <w:rFonts w:ascii="Calibri" w:eastAsia="Calibri" w:hAnsi="Calibri" w:cs="Calibri"/>
                <w:spacing w:val="-12"/>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r w:rsidRPr="00E12FF4" w:rsidR="002E6D76">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B7076" w:rsidRPr="00C06A4E" w14:paraId="5D2EF0D5" w14:textId="77777777">
            <w:pPr>
              <w:widowControl w:val="0"/>
              <w:tabs>
                <w:tab w:val="left" w:pos="877"/>
              </w:tabs>
              <w:autoSpaceDE w:val="0"/>
              <w:autoSpaceDN w:val="0"/>
              <w:spacing w:line="246" w:lineRule="exact"/>
              <w:ind w:right="92"/>
              <w:jc w:val="center"/>
              <w:rPr>
                <w:rFonts w:ascii="Wingdings" w:eastAsia="Calibri" w:hAnsi="Wingdings" w:cs="Calibri"/>
                <w:spacing w:val="-10"/>
              </w:rPr>
            </w:pPr>
            <w:r w:rsidRPr="00C06A4E">
              <w:rPr>
                <w:rFonts w:ascii="Wingdings" w:hAnsi="Wingdings" w:cs="Calibri"/>
              </w:rPr>
              <w:t>m</w:t>
            </w:r>
          </w:p>
        </w:tc>
        <w:tc>
          <w:tcPr>
            <w:tcW w:w="720" w:type="dxa"/>
            <w:vAlign w:val="center"/>
          </w:tcPr>
          <w:p w:rsidR="001B7076" w:rsidRPr="00C06A4E" w:rsidP="002E6D76" w14:paraId="6CD9F404" w14:textId="77777777">
            <w:pPr>
              <w:widowControl w:val="0"/>
              <w:autoSpaceDE w:val="0"/>
              <w:autoSpaceDN w:val="0"/>
              <w:spacing w:line="240" w:lineRule="auto"/>
              <w:ind w:right="32"/>
              <w:jc w:val="center"/>
              <w:rPr>
                <w:rFonts w:ascii="Wingdings" w:eastAsia="Calibri" w:hAnsi="Wingdings" w:cs="Calibri"/>
                <w:u w:val="single"/>
              </w:rPr>
            </w:pPr>
            <w:r w:rsidRPr="00C06A4E">
              <w:rPr>
                <w:rFonts w:ascii="Wingdings" w:hAnsi="Wingdings" w:cs="Calibri"/>
              </w:rPr>
              <w:t>m</w:t>
            </w:r>
          </w:p>
        </w:tc>
      </w:tr>
      <w:tr w14:paraId="193557F7" w14:textId="77777777" w:rsidTr="002E6D76">
        <w:tblPrEx>
          <w:tblW w:w="9072" w:type="dxa"/>
          <w:tblInd w:w="527" w:type="dxa"/>
          <w:tblLayout w:type="fixed"/>
          <w:tblCellMar>
            <w:left w:w="0" w:type="dxa"/>
            <w:right w:w="0" w:type="dxa"/>
          </w:tblCellMar>
          <w:tblLook w:val="01E0"/>
        </w:tblPrEx>
        <w:trPr>
          <w:trHeight w:val="287"/>
        </w:trPr>
        <w:tc>
          <w:tcPr>
            <w:tcW w:w="7632" w:type="dxa"/>
            <w:vAlign w:val="center"/>
          </w:tcPr>
          <w:p w:rsidR="001B7076" w:rsidRPr="00E12FF4" w:rsidP="00AB30ED" w14:paraId="5F61CFBD" w14:textId="63C0D35E">
            <w:pPr>
              <w:widowControl w:val="0"/>
              <w:autoSpaceDE w:val="0"/>
              <w:autoSpaceDN w:val="0"/>
              <w:spacing w:line="246" w:lineRule="exact"/>
              <w:ind w:right="-90"/>
              <w:rPr>
                <w:rFonts w:ascii="Calibri" w:eastAsia="Calibri" w:hAnsi="Calibri" w:cs="Calibri"/>
              </w:rPr>
            </w:pPr>
            <w:r w:rsidRPr="00E12FF4">
              <w:rPr>
                <w:rFonts w:ascii="Calibri" w:eastAsia="Calibri" w:hAnsi="Calibri" w:cs="Calibri"/>
                <w:spacing w:val="-2"/>
              </w:rPr>
              <w:t>Burglary</w:t>
            </w:r>
            <w:r w:rsidRPr="00E12FF4">
              <w:rPr>
                <w:rFonts w:ascii="Calibri" w:eastAsia="Calibri" w:hAnsi="Calibri" w:cs="Calibri"/>
                <w:spacing w:val="3"/>
              </w:rPr>
              <w:t xml:space="preserve"> </w:t>
            </w:r>
            <w:r w:rsidRPr="00E12FF4">
              <w:rPr>
                <w:rFonts w:ascii="Calibri" w:eastAsia="Calibri" w:hAnsi="Calibri" w:cs="Calibri"/>
                <w:spacing w:val="-2"/>
              </w:rPr>
              <w:t>.................................................................................</w:t>
            </w:r>
            <w:r w:rsidRPr="00E12FF4" w:rsidR="00AB30ED">
              <w:rPr>
                <w:rFonts w:ascii="Calibri" w:eastAsia="Calibri" w:hAnsi="Calibri" w:cs="Calibri"/>
                <w:spacing w:val="-2"/>
              </w:rPr>
              <w:t>...................</w:t>
            </w:r>
            <w:r w:rsidRPr="00E12FF4">
              <w:rPr>
                <w:rFonts w:ascii="Calibri" w:eastAsia="Calibri" w:hAnsi="Calibri" w:cs="Calibri"/>
                <w:spacing w:val="-2"/>
              </w:rPr>
              <w:t>.....................</w:t>
            </w:r>
            <w:r w:rsidRPr="00E12FF4" w:rsidR="002E6D76">
              <w:rPr>
                <w:rFonts w:ascii="Calibri" w:eastAsia="Calibri" w:hAnsi="Calibri" w:cs="Calibri"/>
                <w:spacing w:val="-2"/>
              </w:rPr>
              <w:t>.....</w:t>
            </w:r>
            <w:r w:rsidRPr="00E12FF4">
              <w:rPr>
                <w:rFonts w:ascii="Calibri" w:eastAsia="Calibri" w:hAnsi="Calibri" w:cs="Calibri"/>
                <w:spacing w:val="-2"/>
              </w:rPr>
              <w:t>................</w:t>
            </w:r>
          </w:p>
        </w:tc>
        <w:tc>
          <w:tcPr>
            <w:tcW w:w="720" w:type="dxa"/>
            <w:vAlign w:val="center"/>
          </w:tcPr>
          <w:p w:rsidR="001B7076" w:rsidRPr="00C06A4E" w14:paraId="466B8231" w14:textId="77777777">
            <w:pPr>
              <w:widowControl w:val="0"/>
              <w:tabs>
                <w:tab w:val="left" w:pos="877"/>
              </w:tabs>
              <w:autoSpaceDE w:val="0"/>
              <w:autoSpaceDN w:val="0"/>
              <w:spacing w:line="246" w:lineRule="exact"/>
              <w:ind w:right="92"/>
              <w:jc w:val="center"/>
              <w:rPr>
                <w:rFonts w:ascii="Wingdings" w:eastAsia="Calibri" w:hAnsi="Wingdings" w:cs="Calibri"/>
                <w:spacing w:val="-10"/>
              </w:rPr>
            </w:pPr>
            <w:r w:rsidRPr="00C06A4E">
              <w:rPr>
                <w:rFonts w:ascii="Wingdings" w:hAnsi="Wingdings" w:cs="Calibri"/>
              </w:rPr>
              <w:t>m</w:t>
            </w:r>
          </w:p>
        </w:tc>
        <w:tc>
          <w:tcPr>
            <w:tcW w:w="720" w:type="dxa"/>
            <w:vAlign w:val="center"/>
          </w:tcPr>
          <w:p w:rsidR="001B7076" w:rsidRPr="00C06A4E" w:rsidP="002E6D76" w14:paraId="256E72C3" w14:textId="77777777">
            <w:pPr>
              <w:widowControl w:val="0"/>
              <w:autoSpaceDE w:val="0"/>
              <w:autoSpaceDN w:val="0"/>
              <w:spacing w:line="240" w:lineRule="auto"/>
              <w:ind w:right="32"/>
              <w:jc w:val="center"/>
              <w:rPr>
                <w:rFonts w:ascii="Wingdings" w:eastAsia="Calibri" w:hAnsi="Wingdings" w:cs="Calibri"/>
                <w:u w:val="single"/>
              </w:rPr>
            </w:pPr>
            <w:r w:rsidRPr="00C06A4E">
              <w:rPr>
                <w:rFonts w:ascii="Wingdings" w:hAnsi="Wingdings" w:cs="Calibri"/>
              </w:rPr>
              <w:t>m</w:t>
            </w:r>
          </w:p>
        </w:tc>
      </w:tr>
      <w:tr w14:paraId="470CE018" w14:textId="77777777" w:rsidTr="002E6D76">
        <w:tblPrEx>
          <w:tblW w:w="9072" w:type="dxa"/>
          <w:tblInd w:w="527" w:type="dxa"/>
          <w:tblLayout w:type="fixed"/>
          <w:tblCellMar>
            <w:left w:w="0" w:type="dxa"/>
            <w:right w:w="0" w:type="dxa"/>
          </w:tblCellMar>
          <w:tblLook w:val="01E0"/>
        </w:tblPrEx>
        <w:trPr>
          <w:trHeight w:val="287"/>
        </w:trPr>
        <w:tc>
          <w:tcPr>
            <w:tcW w:w="7632" w:type="dxa"/>
            <w:vAlign w:val="center"/>
          </w:tcPr>
          <w:p w:rsidR="001B7076" w:rsidRPr="00E12FF4" w:rsidP="00AB30ED" w14:paraId="2E7C7041" w14:textId="1E212E56">
            <w:pPr>
              <w:widowControl w:val="0"/>
              <w:autoSpaceDE w:val="0"/>
              <w:autoSpaceDN w:val="0"/>
              <w:spacing w:line="246" w:lineRule="exact"/>
              <w:ind w:right="-90"/>
              <w:rPr>
                <w:rFonts w:ascii="Calibri" w:eastAsia="Calibri" w:hAnsi="Calibri" w:cs="Calibri"/>
              </w:rPr>
            </w:pPr>
            <w:r w:rsidRPr="00E12FF4">
              <w:rPr>
                <w:rFonts w:ascii="Calibri" w:eastAsia="Calibri" w:hAnsi="Calibri" w:cs="Calibri"/>
              </w:rPr>
              <w:t>Other</w:t>
            </w:r>
            <w:r w:rsidRPr="00E12FF4">
              <w:rPr>
                <w:rFonts w:ascii="Calibri" w:eastAsia="Calibri" w:hAnsi="Calibri" w:cs="Calibri"/>
              </w:rPr>
              <w:t xml:space="preserve"> (</w:t>
            </w:r>
            <w:r w:rsidRPr="00E12FF4">
              <w:rPr>
                <w:rFonts w:ascii="Calibri" w:eastAsia="Calibri" w:hAnsi="Calibri" w:cs="Calibri"/>
                <w:i/>
                <w:iCs/>
              </w:rPr>
              <w:t>P</w:t>
            </w:r>
            <w:r w:rsidRPr="00E12FF4">
              <w:rPr>
                <w:rFonts w:ascii="Calibri" w:eastAsia="Calibri" w:hAnsi="Calibri" w:cs="Calibri"/>
                <w:i/>
                <w:iCs/>
              </w:rPr>
              <w:t>lease specify</w:t>
            </w:r>
            <w:r w:rsidRPr="00E12FF4">
              <w:rPr>
                <w:rFonts w:ascii="Calibri" w:eastAsia="Calibri" w:hAnsi="Calibri" w:cs="Calibri"/>
              </w:rPr>
              <w:t>)</w:t>
            </w:r>
            <w:r w:rsidRPr="00E12FF4">
              <w:rPr>
                <w:rFonts w:ascii="Calibri" w:eastAsia="Calibri" w:hAnsi="Calibri" w:cs="Calibri"/>
              </w:rPr>
              <w:t xml:space="preserve">: [TEXT </w:t>
            </w:r>
            <w:r w:rsidRPr="00E12FF4">
              <w:rPr>
                <w:rFonts w:ascii="Calibri" w:eastAsia="Calibri" w:hAnsi="Calibri" w:cs="Calibri"/>
              </w:rPr>
              <w:t>BOX]…</w:t>
            </w:r>
            <w:r w:rsidRPr="00E12FF4">
              <w:rPr>
                <w:rFonts w:ascii="Calibri" w:eastAsia="Calibri" w:hAnsi="Calibri" w:cs="Calibri"/>
              </w:rPr>
              <w:t>…...............................</w:t>
            </w:r>
            <w:r w:rsidRPr="00E12FF4" w:rsidR="00AB30ED">
              <w:rPr>
                <w:rFonts w:ascii="Calibri" w:eastAsia="Calibri" w:hAnsi="Calibri" w:cs="Calibri"/>
              </w:rPr>
              <w:t>.................</w:t>
            </w:r>
            <w:r w:rsidRPr="00E12FF4">
              <w:rPr>
                <w:rFonts w:ascii="Calibri" w:eastAsia="Calibri" w:hAnsi="Calibri" w:cs="Calibri"/>
              </w:rPr>
              <w:t>....................</w:t>
            </w:r>
            <w:r w:rsidRPr="00E12FF4" w:rsidR="002E6D76">
              <w:rPr>
                <w:rFonts w:ascii="Calibri" w:eastAsia="Calibri" w:hAnsi="Calibri" w:cs="Calibri"/>
              </w:rPr>
              <w:t>.....</w:t>
            </w:r>
            <w:r w:rsidRPr="00E12FF4">
              <w:rPr>
                <w:rFonts w:ascii="Calibri" w:eastAsia="Calibri" w:hAnsi="Calibri" w:cs="Calibri"/>
              </w:rPr>
              <w:t>.................</w:t>
            </w:r>
          </w:p>
        </w:tc>
        <w:tc>
          <w:tcPr>
            <w:tcW w:w="720" w:type="dxa"/>
            <w:vAlign w:val="center"/>
          </w:tcPr>
          <w:p w:rsidR="001B7076" w:rsidRPr="00C06A4E" w14:paraId="76EB3910" w14:textId="77777777">
            <w:pPr>
              <w:widowControl w:val="0"/>
              <w:tabs>
                <w:tab w:val="left" w:pos="877"/>
              </w:tabs>
              <w:autoSpaceDE w:val="0"/>
              <w:autoSpaceDN w:val="0"/>
              <w:spacing w:line="246" w:lineRule="exact"/>
              <w:ind w:right="92"/>
              <w:jc w:val="center"/>
              <w:rPr>
                <w:rFonts w:ascii="Wingdings" w:eastAsia="Calibri" w:hAnsi="Wingdings" w:cs="Calibri"/>
              </w:rPr>
            </w:pPr>
            <w:r w:rsidRPr="00C06A4E">
              <w:rPr>
                <w:rFonts w:ascii="Wingdings" w:hAnsi="Wingdings" w:cs="Calibri"/>
              </w:rPr>
              <w:t>m</w:t>
            </w:r>
          </w:p>
        </w:tc>
        <w:tc>
          <w:tcPr>
            <w:tcW w:w="720" w:type="dxa"/>
            <w:vAlign w:val="center"/>
          </w:tcPr>
          <w:p w:rsidR="001B7076" w:rsidRPr="00C06A4E" w:rsidP="002E6D76" w14:paraId="38F917A5" w14:textId="77777777">
            <w:pPr>
              <w:widowControl w:val="0"/>
              <w:autoSpaceDE w:val="0"/>
              <w:autoSpaceDN w:val="0"/>
              <w:spacing w:line="240" w:lineRule="auto"/>
              <w:ind w:right="32"/>
              <w:jc w:val="center"/>
              <w:rPr>
                <w:rFonts w:ascii="Wingdings" w:eastAsia="Calibri" w:hAnsi="Wingdings" w:cs="Calibri"/>
              </w:rPr>
            </w:pPr>
            <w:r w:rsidRPr="00C06A4E">
              <w:rPr>
                <w:rFonts w:ascii="Wingdings" w:hAnsi="Wingdings" w:cs="Calibri"/>
              </w:rPr>
              <w:t>m</w:t>
            </w:r>
          </w:p>
        </w:tc>
      </w:tr>
    </w:tbl>
    <w:p w:rsidR="00C20106" w:rsidRPr="00E12FF4" w:rsidP="00C20106" w14:paraId="11C3AE9C" w14:textId="77777777">
      <w:pPr>
        <w:rPr>
          <w:rFonts w:ascii="Calibri" w:hAnsi="Calibri" w:cs="Calibri"/>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5"/>
      </w:tblGrid>
      <w:tr w14:paraId="5A8AE555" w14:textId="77777777" w:rsidTr="002E6D76">
        <w:tblPrEx>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345" w:type="dxa"/>
            <w:shd w:val="clear" w:color="auto" w:fill="808285" w:themeFill="background2"/>
            <w:vAlign w:val="center"/>
          </w:tcPr>
          <w:p w:rsidR="00C20106" w:rsidRPr="00E12FF4" w14:paraId="1B0E485A" w14:textId="77777777">
            <w:pPr>
              <w:rPr>
                <w:rFonts w:ascii="Calibri" w:hAnsi="Calibri" w:cs="Calibri"/>
                <w:b/>
                <w:bCs/>
              </w:rPr>
            </w:pPr>
            <w:r w:rsidRPr="00E12FF4">
              <w:rPr>
                <w:rFonts w:ascii="Calibri" w:hAnsi="Calibri" w:cs="Calibri"/>
                <w:b/>
                <w:bCs/>
              </w:rPr>
              <w:t>Question Testing Goals</w:t>
            </w:r>
          </w:p>
          <w:p w:rsidR="00C20106" w:rsidRPr="00E12FF4" w14:paraId="0DFA6895" w14:textId="77777777">
            <w:pPr>
              <w:rPr>
                <w:rFonts w:ascii="Calibri" w:hAnsi="Calibri" w:cs="Calibri"/>
              </w:rPr>
            </w:pPr>
            <w:r w:rsidRPr="00E12FF4">
              <w:rPr>
                <w:rFonts w:ascii="Calibri" w:hAnsi="Calibri" w:cs="Calibri"/>
              </w:rPr>
              <w:t>(i.e., concepts to cover/what we are hoping to learn)</w:t>
            </w:r>
          </w:p>
        </w:tc>
      </w:tr>
      <w:tr w14:paraId="3F7FF0DE" w14:textId="77777777" w:rsidTr="002E6D76">
        <w:tblPrEx>
          <w:tblW w:w="10345" w:type="dxa"/>
          <w:tblLayout w:type="fixed"/>
          <w:tblLook w:val="04A0"/>
        </w:tblPrEx>
        <w:trPr>
          <w:trHeight w:val="344"/>
        </w:trPr>
        <w:tc>
          <w:tcPr>
            <w:tcW w:w="10345" w:type="dxa"/>
          </w:tcPr>
          <w:p w:rsidR="0015334C" w:rsidRPr="00E12FF4" w:rsidP="009E1269" w14:paraId="4E7269D2" w14:textId="236E1DC2">
            <w:pPr>
              <w:pStyle w:val="ListParagraph"/>
              <w:numPr>
                <w:ilvl w:val="0"/>
                <w:numId w:val="5"/>
              </w:numPr>
              <w:spacing w:after="0"/>
              <w:ind w:left="428"/>
              <w:rPr>
                <w:rFonts w:ascii="Calibri" w:hAnsi="Calibri" w:cs="Calibri"/>
              </w:rPr>
            </w:pPr>
            <w:r w:rsidRPr="00E12FF4">
              <w:rPr>
                <w:rFonts w:ascii="Calibri" w:hAnsi="Calibri" w:cs="Calibri"/>
              </w:rPr>
              <w:t>General understanding of the question, including stem and response options and examples provided.</w:t>
            </w:r>
          </w:p>
          <w:p w:rsidR="0015334C" w:rsidRPr="00E12FF4" w:rsidP="009E1269" w14:paraId="165277F5" w14:textId="183FE0D9">
            <w:pPr>
              <w:pStyle w:val="ListParagraph"/>
              <w:numPr>
                <w:ilvl w:val="0"/>
                <w:numId w:val="5"/>
              </w:numPr>
              <w:spacing w:after="0"/>
              <w:ind w:left="428"/>
              <w:rPr>
                <w:rFonts w:ascii="Calibri" w:hAnsi="Calibri" w:cs="Calibri"/>
              </w:rPr>
            </w:pPr>
            <w:r w:rsidRPr="00E12FF4">
              <w:rPr>
                <w:rFonts w:ascii="Calibri" w:hAnsi="Calibri" w:cs="Calibri"/>
              </w:rPr>
              <w:t>Understand the e</w:t>
            </w:r>
            <w:r w:rsidRPr="00E12FF4">
              <w:rPr>
                <w:rFonts w:ascii="Calibri" w:hAnsi="Calibri" w:cs="Calibri"/>
              </w:rPr>
              <w:t>ase</w:t>
            </w:r>
            <w:r w:rsidRPr="00E12FF4">
              <w:rPr>
                <w:rFonts w:ascii="Calibri" w:hAnsi="Calibri" w:cs="Calibri"/>
              </w:rPr>
              <w:t xml:space="preserve"> or difficulty</w:t>
            </w:r>
            <w:r w:rsidRPr="00E12FF4">
              <w:rPr>
                <w:rFonts w:ascii="Calibri" w:hAnsi="Calibri" w:cs="Calibri"/>
              </w:rPr>
              <w:t xml:space="preserve"> of responding in the provided format.</w:t>
            </w:r>
          </w:p>
          <w:p w:rsidR="0015334C" w:rsidRPr="00E12FF4" w:rsidP="009E1269" w14:paraId="74D09D3C" w14:textId="65A19948">
            <w:pPr>
              <w:pStyle w:val="ListParagraph"/>
              <w:numPr>
                <w:ilvl w:val="0"/>
                <w:numId w:val="5"/>
              </w:numPr>
              <w:spacing w:after="0"/>
              <w:ind w:left="428"/>
              <w:rPr>
                <w:rFonts w:ascii="Calibri" w:hAnsi="Calibri" w:cs="Calibri"/>
              </w:rPr>
            </w:pPr>
            <w:r w:rsidRPr="00E12FF4">
              <w:rPr>
                <w:rFonts w:ascii="Calibri" w:hAnsi="Calibri" w:cs="Calibri"/>
              </w:rPr>
              <w:t>Understand the b</w:t>
            </w:r>
            <w:r w:rsidRPr="00E12FF4">
              <w:rPr>
                <w:rFonts w:ascii="Calibri" w:hAnsi="Calibri" w:cs="Calibri"/>
              </w:rPr>
              <w:t>urden associated with finding this information</w:t>
            </w:r>
            <w:r w:rsidRPr="00E12FF4">
              <w:rPr>
                <w:rFonts w:ascii="Calibri" w:hAnsi="Calibri" w:cs="Calibri"/>
              </w:rPr>
              <w:t>,</w:t>
            </w:r>
            <w:r w:rsidRPr="00E12FF4">
              <w:rPr>
                <w:rFonts w:ascii="Calibri" w:hAnsi="Calibri" w:cs="Calibri"/>
              </w:rPr>
              <w:t xml:space="preserve"> and confidence in response.</w:t>
            </w:r>
          </w:p>
          <w:p w:rsidR="00C20106" w:rsidRPr="00E12FF4" w:rsidP="009E1269" w14:paraId="718C9AFE" w14:textId="77777777">
            <w:pPr>
              <w:pStyle w:val="ListParagraph"/>
              <w:numPr>
                <w:ilvl w:val="0"/>
                <w:numId w:val="5"/>
              </w:numPr>
              <w:spacing w:after="0"/>
              <w:ind w:left="428"/>
              <w:rPr>
                <w:rFonts w:ascii="Calibri" w:hAnsi="Calibri" w:cs="Calibri"/>
              </w:rPr>
            </w:pPr>
            <w:r w:rsidRPr="00E12FF4">
              <w:rPr>
                <w:rFonts w:ascii="Calibri" w:hAnsi="Calibri" w:cs="Calibri"/>
              </w:rPr>
              <w:t xml:space="preserve">Evaluate the language provided in the response options. </w:t>
            </w:r>
          </w:p>
          <w:p w:rsidR="00E03284" w:rsidRPr="00E12FF4" w:rsidP="009E1269" w14:paraId="1D8CD97A" w14:textId="3A22E94D">
            <w:pPr>
              <w:pStyle w:val="ListParagraph"/>
              <w:numPr>
                <w:ilvl w:val="0"/>
                <w:numId w:val="5"/>
              </w:numPr>
              <w:spacing w:after="0"/>
              <w:ind w:left="428"/>
              <w:rPr>
                <w:rFonts w:ascii="Calibri" w:hAnsi="Calibri" w:cs="Calibri"/>
              </w:rPr>
            </w:pPr>
            <w:r w:rsidRPr="00E12FF4">
              <w:rPr>
                <w:rFonts w:ascii="Calibri" w:hAnsi="Calibri" w:cs="Calibri"/>
              </w:rPr>
              <w:t>Determine if the organization/categories of the tables in this section are logical to respondents.</w:t>
            </w:r>
          </w:p>
        </w:tc>
      </w:tr>
    </w:tbl>
    <w:p w:rsidR="00C20106" w:rsidRPr="00E12FF4" w:rsidP="00C20106" w14:paraId="2A483C6E" w14:textId="77777777">
      <w:pPr>
        <w:rPr>
          <w:rFonts w:ascii="Calibri" w:hAnsi="Calibri" w:cs="Calibri"/>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5"/>
      </w:tblGrid>
      <w:tr w14:paraId="1917EB2D" w14:textId="77777777" w:rsidTr="002E6D76">
        <w:tblPrEx>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345" w:type="dxa"/>
          </w:tcPr>
          <w:p w:rsidR="00C20106" w:rsidRPr="00E12FF4" w14:paraId="30432240" w14:textId="77777777">
            <w:pPr>
              <w:rPr>
                <w:rFonts w:ascii="Calibri" w:hAnsi="Calibri" w:cs="Calibri"/>
                <w:b/>
                <w:bCs/>
              </w:rPr>
            </w:pPr>
            <w:r w:rsidRPr="00E12FF4">
              <w:rPr>
                <w:rFonts w:ascii="Calibri" w:hAnsi="Calibri" w:cs="Calibri"/>
                <w:b/>
                <w:bCs/>
              </w:rPr>
              <w:t>Item Probes</w:t>
            </w:r>
          </w:p>
          <w:p w:rsidR="00C20106" w:rsidRPr="00E12FF4" w14:paraId="1A85C65F"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09A16E47" w14:textId="77777777" w:rsidTr="002E6D76">
        <w:tblPrEx>
          <w:tblW w:w="10345" w:type="dxa"/>
          <w:tblLayout w:type="fixed"/>
          <w:tblLook w:val="04A0"/>
        </w:tblPrEx>
        <w:trPr>
          <w:trHeight w:val="360"/>
        </w:trPr>
        <w:tc>
          <w:tcPr>
            <w:tcW w:w="10345" w:type="dxa"/>
          </w:tcPr>
          <w:p w:rsidR="00934256" w:rsidRPr="00E12FF4" w:rsidP="009E1269" w14:paraId="5D62236D"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15334C" w:rsidRPr="00E12FF4" w:rsidP="009E1269" w14:paraId="2AE32BDC" w14:textId="4EF42CB5">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Looking at each row, i</w:t>
            </w:r>
            <w:r w:rsidRPr="00E12FF4">
              <w:rPr>
                <w:rStyle w:val="cf01"/>
                <w:rFonts w:ascii="Calibri" w:hAnsi="Calibri" w:cs="Calibri"/>
              </w:rPr>
              <w:t>s any wording unclear or confusing?</w:t>
            </w:r>
          </w:p>
          <w:p w:rsidR="00A86E50" w:rsidRPr="00E12FF4" w:rsidP="009E1269" w14:paraId="793C0A0D" w14:textId="103E31EF">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“financial fraud and exploitation” mean to you?</w:t>
            </w:r>
          </w:p>
          <w:p w:rsidR="008661BF" w:rsidRPr="00E12FF4" w:rsidP="009E1269" w14:paraId="6AECEDCD" w14:textId="511E324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[If other is answered] What other types of crime or abuse does your organization provide services for?</w:t>
            </w:r>
          </w:p>
          <w:p w:rsidR="0015334C" w:rsidRPr="00E12FF4" w:rsidP="009E1269" w14:paraId="6816696A"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answers? Walk me through your thought process.</w:t>
            </w:r>
          </w:p>
          <w:p w:rsidR="0015334C" w:rsidRPr="00E12FF4" w:rsidP="009E1269" w14:paraId="3ED70730"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information did you use to determine your answer?</w:t>
            </w:r>
          </w:p>
          <w:p w:rsidR="0015334C" w:rsidRPr="00E12FF4" w:rsidP="009E1269" w14:paraId="5A3B83B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these questions?</w:t>
            </w:r>
          </w:p>
          <w:p w:rsidR="0015334C" w:rsidP="009E1269" w14:paraId="3838138A"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 Did you guess on any responses?</w:t>
            </w:r>
          </w:p>
          <w:p w:rsidR="00834465" w:rsidRPr="00834465" w:rsidP="00834465" w14:paraId="1382C4E6" w14:textId="58082853">
            <w:pPr>
              <w:pStyle w:val="ICFTabletext"/>
              <w:numPr>
                <w:ilvl w:val="1"/>
                <w:numId w:val="4"/>
              </w:numPr>
              <w:spacing w:before="120" w:after="120"/>
              <w:jc w:val="left"/>
              <w:rPr>
                <w:rFonts w:ascii="Calibri" w:hAnsi="Calibri" w:cs="Calibri"/>
                <w:sz w:val="18"/>
                <w:szCs w:val="18"/>
              </w:rPr>
            </w:pPr>
            <w:r>
              <w:rPr>
                <w:rFonts w:ascii="Calibri" w:hAnsi="Calibri" w:cs="Calibri"/>
                <w:sz w:val="18"/>
                <w:szCs w:val="18"/>
              </w:rPr>
              <w:t>Did you answer all crime or abuse types including victims of all ages?</w:t>
            </w:r>
          </w:p>
          <w:p w:rsidR="00C20106" w:rsidRPr="00E12FF4" w:rsidP="009E1269" w14:paraId="6FF1CB61"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any rows unclear about what it is asking, or particularly challenging to answer?</w:t>
            </w:r>
            <w:r w:rsidRPr="00E12FF4">
              <w:rPr>
                <w:rStyle w:val="cf01"/>
                <w:rFonts w:ascii="Calibri" w:hAnsi="Calibri" w:cs="Calibri"/>
              </w:rPr>
              <w:t xml:space="preserve"> </w:t>
            </w:r>
            <w:r w:rsidRPr="00E12FF4">
              <w:rPr>
                <w:rFonts w:ascii="Calibri" w:hAnsi="Calibri" w:cs="Calibri"/>
                <w:sz w:val="18"/>
                <w:szCs w:val="18"/>
              </w:rPr>
              <w:t xml:space="preserve"> </w:t>
            </w:r>
          </w:p>
          <w:p w:rsidR="00D93E2A" w:rsidRPr="00E12FF4" w:rsidP="009E1269" w14:paraId="45A5EDD2" w14:textId="02FB9720">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Were you thinking about any of these crimes in the previous questions when you answered about youth, adults, or targeted crimes?  Tell me about that.</w:t>
            </w:r>
          </w:p>
        </w:tc>
      </w:tr>
    </w:tbl>
    <w:p w:rsidR="002E6D76" w:rsidRPr="00E12FF4" w14:paraId="59B4080E" w14:textId="77777777">
      <w:pPr>
        <w:spacing w:line="240" w:lineRule="auto"/>
        <w:rPr>
          <w:rFonts w:ascii="Calibri" w:hAnsi="Calibri" w:cs="Calibri"/>
        </w:rPr>
      </w:pPr>
      <w:r w:rsidRPr="00E12FF4">
        <w:rPr>
          <w:rFonts w:ascii="Calibri" w:hAnsi="Calibri" w:cs="Calibri"/>
          <w:b/>
          <w:bCs/>
        </w:rPr>
        <w:br w:type="page"/>
      </w:r>
    </w:p>
    <w:p w:rsidR="00E847C9" w:rsidRPr="00E12FF4" w:rsidP="00B96027" w14:paraId="3E54917D" w14:textId="493CEDB7">
      <w:pPr>
        <w:pStyle w:val="ICFHeading1"/>
        <w:pBdr>
          <w:bottom w:val="single" w:sz="6" w:space="1" w:color="auto"/>
        </w:pBdr>
        <w:outlineLvl w:val="0"/>
        <w:rPr>
          <w:rFonts w:ascii="Calibri" w:hAnsi="Calibri" w:cs="Calibri"/>
        </w:rPr>
      </w:pPr>
      <w:r w:rsidRPr="00E12FF4">
        <w:rPr>
          <w:rFonts w:ascii="Calibri" w:hAnsi="Calibri" w:cs="Calibri"/>
        </w:rPr>
        <w:t xml:space="preserve">Track 1 - </w:t>
      </w:r>
      <w:r w:rsidRPr="00E12FF4">
        <w:rPr>
          <w:rFonts w:ascii="Calibri" w:hAnsi="Calibri" w:cs="Calibri"/>
        </w:rPr>
        <w:t xml:space="preserve">Section D: </w:t>
      </w:r>
      <w:r w:rsidRPr="00E12FF4" w:rsidR="00AE63C5">
        <w:rPr>
          <w:rFonts w:ascii="Calibri" w:hAnsi="Calibri" w:cs="Calibri"/>
        </w:rPr>
        <w:t>Victim Characteristics</w:t>
      </w:r>
      <w:r w:rsidRPr="00E12FF4">
        <w:rPr>
          <w:rFonts w:ascii="Calibri" w:hAnsi="Calibri" w:cs="Calibri"/>
        </w:rPr>
        <w:t xml:space="preserve"> </w:t>
      </w:r>
    </w:p>
    <w:p w:rsidR="00E847C9" w:rsidRPr="00E12FF4" w:rsidP="00E847C9" w14:paraId="68F52BD9" w14:textId="50090203">
      <w:pPr>
        <w:pStyle w:val="QuestionHeader"/>
        <w:ind w:left="720" w:hanging="720"/>
        <w:rPr>
          <w:rFonts w:ascii="Calibri" w:hAnsi="Calibri" w:cs="Calibri"/>
        </w:rPr>
      </w:pPr>
      <w:r w:rsidRPr="00E12FF4">
        <w:rPr>
          <w:rFonts w:ascii="Calibri" w:hAnsi="Calibri" w:cs="Calibri"/>
        </w:rPr>
        <w:t>Section D Instructions/</w:t>
      </w:r>
      <w:r w:rsidRPr="00E12FF4" w:rsidR="00A11E8C">
        <w:rPr>
          <w:rFonts w:ascii="Calibri" w:hAnsi="Calibri" w:cs="Calibri"/>
        </w:rPr>
        <w:t>D3</w:t>
      </w:r>
      <w:r w:rsidRPr="00E12FF4">
        <w:rPr>
          <w:rFonts w:ascii="Calibri" w:hAnsi="Calibri" w:cs="Calibri"/>
        </w:rPr>
        <w:t xml:space="preserve"> – Race/ethnicities served</w:t>
      </w:r>
      <w:r w:rsidRPr="00E12FF4">
        <w:rPr>
          <w:rFonts w:ascii="Calibri" w:hAnsi="Calibri" w:cs="Calibri"/>
        </w:rPr>
        <w:t>: ASK ALL</w:t>
      </w:r>
      <w:r w:rsidRPr="00E12FF4" w:rsidR="005B3E1D">
        <w:rPr>
          <w:rFonts w:ascii="Calibri" w:hAnsi="Calibri" w:cs="Calibri"/>
        </w:rPr>
        <w:t xml:space="preserve"> </w:t>
      </w:r>
      <w:r w:rsidRPr="00E12FF4" w:rsidR="00B94B6F">
        <w:rPr>
          <w:rFonts w:ascii="Calibri" w:hAnsi="Calibri" w:cs="Calibri"/>
          <w:b w:val="0"/>
          <w:bCs w:val="0"/>
          <w:i/>
          <w:color w:val="0070C0"/>
          <w:sz w:val="20"/>
        </w:rPr>
        <w:t>[LOWER PRIORITY/AS TIME ALLOWS]</w:t>
      </w:r>
    </w:p>
    <w:p w:rsidR="00286D49" w:rsidRPr="00E12FF4" w:rsidP="00286D49" w14:paraId="07D068B3" w14:textId="01BE7EE1">
      <w:pPr>
        <w:widowControl w:val="0"/>
        <w:autoSpaceDE w:val="0"/>
        <w:autoSpaceDN w:val="0"/>
        <w:spacing w:before="240" w:after="120" w:line="276" w:lineRule="auto"/>
        <w:rPr>
          <w:rFonts w:ascii="Calibri" w:eastAsia="Calibri" w:hAnsi="Calibri" w:cs="Calibri"/>
          <w:b/>
          <w:sz w:val="24"/>
        </w:rPr>
      </w:pPr>
      <w:r w:rsidRPr="00E12FF4">
        <w:rPr>
          <w:rFonts w:ascii="Calibri" w:eastAsia="Calibri" w:hAnsi="Calibri" w:cs="Calibri"/>
          <w:b/>
          <w:bCs/>
          <w:sz w:val="24"/>
          <w:szCs w:val="24"/>
        </w:rPr>
        <w:t>This section</w:t>
      </w:r>
      <w:r w:rsidRPr="00E12FF4">
        <w:rPr>
          <w:rFonts w:ascii="Calibri" w:eastAsia="Calibri" w:hAnsi="Calibri" w:cs="Calibri"/>
          <w:b/>
          <w:bCs/>
          <w:spacing w:val="-4"/>
          <w:sz w:val="24"/>
          <w:szCs w:val="24"/>
        </w:rPr>
        <w:t xml:space="preserve"> </w:t>
      </w:r>
      <w:r w:rsidRPr="00E12FF4">
        <w:rPr>
          <w:rFonts w:ascii="Calibri" w:eastAsia="Calibri" w:hAnsi="Calibri" w:cs="Calibri"/>
          <w:b/>
          <w:bCs/>
          <w:sz w:val="24"/>
          <w:szCs w:val="24"/>
        </w:rPr>
        <w:t>asks</w:t>
      </w:r>
      <w:r w:rsidRPr="00E12FF4">
        <w:rPr>
          <w:rFonts w:ascii="Calibri" w:eastAsia="Calibri" w:hAnsi="Calibri" w:cs="Calibri"/>
          <w:b/>
          <w:bCs/>
          <w:spacing w:val="-2"/>
          <w:sz w:val="24"/>
          <w:szCs w:val="24"/>
        </w:rPr>
        <w:t xml:space="preserve"> </w:t>
      </w:r>
      <w:r w:rsidRPr="00E12FF4">
        <w:rPr>
          <w:rFonts w:ascii="Calibri" w:eastAsia="Calibri" w:hAnsi="Calibri" w:cs="Calibri"/>
          <w:b/>
          <w:bCs/>
          <w:sz w:val="24"/>
          <w:szCs w:val="24"/>
        </w:rPr>
        <w:t>about</w:t>
      </w:r>
      <w:r w:rsidRPr="00E12FF4">
        <w:rPr>
          <w:rFonts w:ascii="Calibri" w:eastAsia="Calibri" w:hAnsi="Calibri" w:cs="Calibri"/>
          <w:b/>
          <w:bCs/>
          <w:spacing w:val="-3"/>
          <w:sz w:val="24"/>
          <w:szCs w:val="24"/>
        </w:rPr>
        <w:t xml:space="preserve"> </w:t>
      </w:r>
      <w:r w:rsidRPr="00E12FF4">
        <w:rPr>
          <w:rFonts w:ascii="Calibri" w:eastAsia="Calibri" w:hAnsi="Calibri" w:cs="Calibri"/>
          <w:b/>
          <w:bCs/>
          <w:sz w:val="24"/>
          <w:szCs w:val="24"/>
        </w:rPr>
        <w:t>the</w:t>
      </w:r>
      <w:r w:rsidRPr="00E12FF4">
        <w:rPr>
          <w:rFonts w:ascii="Calibri" w:eastAsia="Calibri" w:hAnsi="Calibri" w:cs="Calibri"/>
          <w:b/>
          <w:bCs/>
          <w:spacing w:val="-2"/>
          <w:sz w:val="24"/>
          <w:szCs w:val="24"/>
        </w:rPr>
        <w:t xml:space="preserve"> characteristics of the </w:t>
      </w:r>
      <w:r w:rsidRPr="00E12FF4">
        <w:rPr>
          <w:rFonts w:ascii="Calibri" w:eastAsia="Calibri" w:hAnsi="Calibri" w:cs="Calibri"/>
          <w:b/>
          <w:bCs/>
          <w:sz w:val="24"/>
          <w:szCs w:val="24"/>
        </w:rPr>
        <w:t xml:space="preserve">individuals </w:t>
      </w:r>
      <w:r w:rsidRPr="00E12FF4">
        <w:rPr>
          <w:rFonts w:ascii="Calibri" w:eastAsia="Calibri" w:hAnsi="Calibri" w:cs="Calibri"/>
          <w:b/>
          <w:bCs/>
          <w:spacing w:val="-2"/>
          <w:sz w:val="24"/>
          <w:szCs w:val="24"/>
        </w:rPr>
        <w:t>your organization provided services</w:t>
      </w:r>
      <w:r w:rsidRPr="00E12FF4">
        <w:rPr>
          <w:rFonts w:ascii="Calibri" w:eastAsia="Calibri" w:hAnsi="Calibri" w:cs="Calibri"/>
          <w:b/>
          <w:bCs/>
          <w:sz w:val="24"/>
          <w:szCs w:val="24"/>
        </w:rPr>
        <w:t xml:space="preserve"> </w:t>
      </w:r>
      <w:r w:rsidR="00834465">
        <w:rPr>
          <w:rFonts w:ascii="Calibri" w:eastAsia="Calibri" w:hAnsi="Calibri" w:cs="Calibri"/>
          <w:b/>
          <w:bCs/>
          <w:sz w:val="24"/>
          <w:szCs w:val="24"/>
        </w:rPr>
        <w:t xml:space="preserve">to </w:t>
      </w:r>
      <w:r w:rsidRPr="00E12FF4">
        <w:rPr>
          <w:rFonts w:ascii="Calibri" w:eastAsia="Calibri" w:hAnsi="Calibri" w:cs="Calibri"/>
          <w:b/>
          <w:bCs/>
          <w:sz w:val="24"/>
          <w:szCs w:val="24"/>
        </w:rPr>
        <w:t xml:space="preserve">during the [calendar/fiscal] year that included </w:t>
      </w:r>
      <w:r w:rsidRPr="00E12FF4">
        <w:rPr>
          <w:rFonts w:ascii="Calibri" w:eastAsia="Calibri" w:hAnsi="Calibri" w:cs="Calibri"/>
          <w:b/>
          <w:bCs/>
          <w:sz w:val="24"/>
          <w:szCs w:val="24"/>
          <w:u w:val="single"/>
        </w:rPr>
        <w:t>January 1, 2025</w:t>
      </w:r>
      <w:r w:rsidRPr="00E12FF4">
        <w:rPr>
          <w:rFonts w:ascii="Calibri" w:eastAsia="Calibri" w:hAnsi="Calibri" w:cs="Calibri"/>
          <w:b/>
          <w:bCs/>
          <w:sz w:val="24"/>
          <w:szCs w:val="24"/>
        </w:rPr>
        <w:t xml:space="preserve">. </w:t>
      </w:r>
    </w:p>
    <w:p w:rsidR="002A052C" w:rsidRPr="00E12FF4" w:rsidP="002A052C" w14:paraId="5FAF403A" w14:textId="7B3F9845">
      <w:pPr>
        <w:widowControl w:val="0"/>
        <w:autoSpaceDE w:val="0"/>
        <w:autoSpaceDN w:val="0"/>
        <w:spacing w:before="240" w:after="240" w:line="240" w:lineRule="auto"/>
        <w:ind w:left="432" w:hanging="432"/>
        <w:rPr>
          <w:rFonts w:ascii="Calibri" w:eastAsia="Calibri" w:hAnsi="Calibri" w:cs="Calibri"/>
          <w:b/>
          <w:sz w:val="24"/>
        </w:rPr>
      </w:pPr>
      <w:r w:rsidRPr="00E12FF4">
        <w:rPr>
          <w:rFonts w:ascii="Calibri" w:eastAsia="Calibri" w:hAnsi="Calibri" w:cs="Calibri"/>
          <w:b/>
          <w:bCs/>
          <w:sz w:val="24"/>
          <w:szCs w:val="24"/>
        </w:rPr>
        <w:t>D3</w:t>
      </w:r>
      <w:r w:rsidRPr="00E12FF4">
        <w:rPr>
          <w:rFonts w:ascii="Calibri" w:eastAsia="Calibri" w:hAnsi="Calibri" w:cs="Calibri"/>
          <w:b/>
          <w:bCs/>
          <w:sz w:val="24"/>
          <w:szCs w:val="24"/>
        </w:rPr>
        <w:t>.</w:t>
      </w:r>
      <w:r w:rsidRPr="00E12FF4">
        <w:rPr>
          <w:rFonts w:ascii="Calibri" w:eastAsia="Calibri" w:hAnsi="Calibri" w:cs="Calibri"/>
          <w:b/>
          <w:bCs/>
          <w:spacing w:val="40"/>
          <w:sz w:val="24"/>
          <w:szCs w:val="24"/>
        </w:rPr>
        <w:t xml:space="preserve"> </w:t>
      </w:r>
      <w:r w:rsidRPr="00E12FF4">
        <w:rPr>
          <w:rFonts w:ascii="Calibri" w:eastAsia="Calibri" w:hAnsi="Calibri" w:cs="Calibri"/>
          <w:b/>
          <w:sz w:val="24"/>
        </w:rPr>
        <w:t xml:space="preserve">Did your organization provide services to the following races or ethnicities? </w:t>
      </w:r>
      <w:r w:rsidRPr="00E12FF4">
        <w:rPr>
          <w:rFonts w:ascii="Calibri" w:eastAsia="Calibri" w:hAnsi="Calibri" w:cs="Calibri"/>
          <w:bCs/>
          <w:i/>
          <w:iCs/>
          <w:sz w:val="24"/>
        </w:rPr>
        <w:t>Select all that apply.</w:t>
      </w:r>
    </w:p>
    <w:p w:rsidR="002A052C" w:rsidRPr="00E12FF4" w:rsidP="009E1269" w14:paraId="613FCC55"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American Indian or Alaska Native</w:t>
      </w:r>
    </w:p>
    <w:p w:rsidR="002A052C" w:rsidRPr="00E12FF4" w:rsidP="009E1269" w14:paraId="678EBBDB"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Asian</w:t>
      </w:r>
    </w:p>
    <w:p w:rsidR="002A052C" w:rsidRPr="00E12FF4" w:rsidP="009E1269" w14:paraId="69C9BEBC"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 xml:space="preserve">Black or African American </w:t>
      </w:r>
    </w:p>
    <w:p w:rsidR="002A052C" w:rsidRPr="00E12FF4" w:rsidP="009E1269" w14:paraId="7BA72E00"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Hispanic or Latino</w:t>
      </w:r>
    </w:p>
    <w:p w:rsidR="002A052C" w:rsidRPr="00E12FF4" w:rsidP="009E1269" w14:paraId="579CB1EE"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Middle Eastern or North African</w:t>
      </w:r>
    </w:p>
    <w:p w:rsidR="002A052C" w:rsidRPr="00E12FF4" w:rsidP="009E1269" w14:paraId="3162E216"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Native Hawaiian or Pacific Islander</w:t>
      </w:r>
    </w:p>
    <w:p w:rsidR="002A052C" w:rsidRPr="00E12FF4" w:rsidP="009E1269" w14:paraId="39882BAD"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White</w:t>
      </w:r>
    </w:p>
    <w:p w:rsidR="002A052C" w:rsidRPr="00E12FF4" w:rsidP="009E1269" w14:paraId="380062D7" w14:textId="77777777">
      <w:pPr>
        <w:widowControl w:val="0"/>
        <w:numPr>
          <w:ilvl w:val="1"/>
          <w:numId w:val="20"/>
        </w:numPr>
        <w:autoSpaceDE w:val="0"/>
        <w:autoSpaceDN w:val="0"/>
        <w:spacing w:line="293" w:lineRule="exact"/>
        <w:ind w:left="936"/>
        <w:rPr>
          <w:rFonts w:ascii="Calibri" w:eastAsia="Calibri" w:hAnsi="Calibri" w:cs="Calibri"/>
          <w:spacing w:val="-5"/>
          <w:sz w:val="24"/>
        </w:rPr>
      </w:pPr>
      <w:r w:rsidRPr="00E12FF4">
        <w:rPr>
          <w:rFonts w:ascii="Calibri" w:eastAsia="Calibri" w:hAnsi="Calibri" w:cs="Calibri"/>
          <w:spacing w:val="-5"/>
          <w:sz w:val="24"/>
        </w:rPr>
        <w:t>Not sure / Don’t track this information</w:t>
      </w:r>
    </w:p>
    <w:p w:rsidR="00E847C9" w:rsidRPr="00E12FF4" w:rsidP="00E847C9" w14:paraId="31EA18E7"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56E2E11D"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847C9" w:rsidRPr="00E12FF4" w14:paraId="7CCA1681" w14:textId="77777777">
            <w:pPr>
              <w:rPr>
                <w:rFonts w:ascii="Calibri" w:hAnsi="Calibri" w:cs="Calibri"/>
                <w:b/>
                <w:bCs/>
              </w:rPr>
            </w:pPr>
            <w:r w:rsidRPr="00E12FF4">
              <w:rPr>
                <w:rFonts w:ascii="Calibri" w:hAnsi="Calibri" w:cs="Calibri"/>
                <w:b/>
                <w:bCs/>
              </w:rPr>
              <w:t>Question Testing Goals</w:t>
            </w:r>
          </w:p>
          <w:p w:rsidR="00E847C9" w:rsidRPr="00E12FF4" w14:paraId="6FCE42BB" w14:textId="77777777">
            <w:pPr>
              <w:rPr>
                <w:rFonts w:ascii="Calibri" w:hAnsi="Calibri" w:cs="Calibri"/>
              </w:rPr>
            </w:pPr>
            <w:r w:rsidRPr="00E12FF4">
              <w:rPr>
                <w:rFonts w:ascii="Calibri" w:hAnsi="Calibri" w:cs="Calibri"/>
              </w:rPr>
              <w:t>(i.e., concepts to cover/what we are hoping to learn)</w:t>
            </w:r>
          </w:p>
        </w:tc>
      </w:tr>
      <w:tr w14:paraId="186A207E" w14:textId="77777777">
        <w:tblPrEx>
          <w:tblW w:w="10075" w:type="dxa"/>
          <w:tblLayout w:type="fixed"/>
          <w:tblLook w:val="04A0"/>
        </w:tblPrEx>
        <w:trPr>
          <w:trHeight w:val="344"/>
        </w:trPr>
        <w:tc>
          <w:tcPr>
            <w:tcW w:w="10075" w:type="dxa"/>
          </w:tcPr>
          <w:p w:rsidR="009D6550" w:rsidRPr="00E12FF4" w:rsidP="009E1269" w14:paraId="1B07785D" w14:textId="273CA68E">
            <w:pPr>
              <w:pStyle w:val="ListParagraph"/>
              <w:numPr>
                <w:ilvl w:val="0"/>
                <w:numId w:val="5"/>
              </w:numPr>
              <w:spacing w:after="0"/>
              <w:ind w:left="428"/>
              <w:rPr>
                <w:rFonts w:ascii="Calibri" w:hAnsi="Calibri" w:cs="Calibri"/>
              </w:rPr>
            </w:pPr>
            <w:r w:rsidRPr="00E12FF4">
              <w:rPr>
                <w:rFonts w:ascii="Calibri" w:hAnsi="Calibri" w:cs="Calibri"/>
                <w:sz w:val="20"/>
                <w:szCs w:val="20"/>
              </w:rPr>
              <w:t>Examine participants</w:t>
            </w:r>
            <w:r w:rsidR="00834465">
              <w:rPr>
                <w:rFonts w:ascii="Calibri" w:hAnsi="Calibri" w:cs="Calibri"/>
                <w:sz w:val="20"/>
                <w:szCs w:val="20"/>
              </w:rPr>
              <w:t>’</w:t>
            </w:r>
            <w:r w:rsidRPr="00E12FF4">
              <w:rPr>
                <w:rFonts w:ascii="Calibri" w:hAnsi="Calibri" w:cs="Calibri"/>
                <w:sz w:val="20"/>
                <w:szCs w:val="20"/>
              </w:rPr>
              <w:t xml:space="preserve"> interpretation of </w:t>
            </w:r>
            <w:r w:rsidRPr="00E12FF4">
              <w:rPr>
                <w:rFonts w:ascii="Calibri" w:hAnsi="Calibri" w:cs="Calibri"/>
                <w:sz w:val="20"/>
                <w:szCs w:val="20"/>
              </w:rPr>
              <w:t xml:space="preserve">section </w:t>
            </w:r>
            <w:r w:rsidRPr="00E12FF4">
              <w:rPr>
                <w:rFonts w:ascii="Calibri" w:hAnsi="Calibri" w:cs="Calibri"/>
                <w:sz w:val="20"/>
                <w:szCs w:val="20"/>
              </w:rPr>
              <w:t>instructions</w:t>
            </w:r>
            <w:r w:rsidRPr="00E12FF4">
              <w:rPr>
                <w:rFonts w:ascii="Calibri" w:hAnsi="Calibri" w:cs="Calibri"/>
                <w:sz w:val="20"/>
                <w:szCs w:val="20"/>
              </w:rPr>
              <w:t>.</w:t>
            </w:r>
          </w:p>
          <w:p w:rsidR="00423257" w:rsidRPr="00E12FF4" w:rsidP="009E1269" w14:paraId="370E84A1" w14:textId="3FDFFB5C">
            <w:pPr>
              <w:pStyle w:val="ListParagraph"/>
              <w:numPr>
                <w:ilvl w:val="0"/>
                <w:numId w:val="5"/>
              </w:numPr>
              <w:spacing w:after="0"/>
              <w:ind w:left="428"/>
              <w:rPr>
                <w:rFonts w:ascii="Calibri" w:hAnsi="Calibri" w:cs="Calibri"/>
              </w:rPr>
            </w:pPr>
            <w:r w:rsidRPr="00E12FF4">
              <w:rPr>
                <w:rFonts w:ascii="Calibri" w:hAnsi="Calibri" w:cs="Calibri"/>
                <w:sz w:val="20"/>
                <w:szCs w:val="20"/>
              </w:rPr>
              <w:t>Examine</w:t>
            </w:r>
            <w:r w:rsidRPr="00E12FF4" w:rsidR="00212FC5">
              <w:rPr>
                <w:rFonts w:ascii="Calibri" w:hAnsi="Calibri" w:cs="Calibri"/>
                <w:sz w:val="20"/>
                <w:szCs w:val="20"/>
              </w:rPr>
              <w:t xml:space="preserve"> use of the “not sure/don’t track” response option. </w:t>
            </w:r>
          </w:p>
          <w:p w:rsidR="00E847C9" w:rsidRPr="00E12FF4" w:rsidP="009E1269" w14:paraId="26809EEC" w14:textId="77777777">
            <w:pPr>
              <w:pStyle w:val="ListParagraph"/>
              <w:numPr>
                <w:ilvl w:val="0"/>
                <w:numId w:val="5"/>
              </w:numPr>
              <w:spacing w:after="0"/>
              <w:ind w:left="428"/>
              <w:rPr>
                <w:rFonts w:ascii="Calibri" w:hAnsi="Calibri" w:cs="Calibri"/>
              </w:rPr>
            </w:pPr>
            <w:r w:rsidRPr="00E12FF4">
              <w:rPr>
                <w:rFonts w:ascii="Calibri" w:hAnsi="Calibri" w:cs="Calibri"/>
                <w:sz w:val="20"/>
                <w:szCs w:val="20"/>
              </w:rPr>
              <w:t>Gauge the extent to which this information is tracked (</w:t>
            </w:r>
            <w:r w:rsidRPr="00E12FF4" w:rsidR="00DB6E6D">
              <w:rPr>
                <w:rFonts w:ascii="Calibri" w:hAnsi="Calibri" w:cs="Calibri"/>
                <w:sz w:val="20"/>
                <w:szCs w:val="20"/>
              </w:rPr>
              <w:t xml:space="preserve">for example, if survey providers </w:t>
            </w:r>
            <w:r w:rsidRPr="00E12FF4">
              <w:rPr>
                <w:rFonts w:ascii="Calibri" w:hAnsi="Calibri" w:cs="Calibri"/>
                <w:sz w:val="20"/>
                <w:szCs w:val="20"/>
              </w:rPr>
              <w:t>are reporting proxy responses based on experience</w:t>
            </w:r>
            <w:r w:rsidRPr="00E12FF4" w:rsidR="0084054C">
              <w:rPr>
                <w:rFonts w:ascii="Calibri" w:hAnsi="Calibri" w:cs="Calibri"/>
                <w:sz w:val="20"/>
                <w:szCs w:val="20"/>
              </w:rPr>
              <w:t>,</w:t>
            </w:r>
            <w:r w:rsidRPr="00E12FF4">
              <w:rPr>
                <w:rFonts w:ascii="Calibri" w:hAnsi="Calibri" w:cs="Calibri"/>
                <w:sz w:val="20"/>
                <w:szCs w:val="20"/>
              </w:rPr>
              <w:t xml:space="preserve"> or if data are self-reported by victims and recorded by VSPs).</w:t>
            </w:r>
          </w:p>
          <w:p w:rsidR="00DA5260" w:rsidRPr="00E12FF4" w:rsidP="009E1269" w14:paraId="58E30600" w14:textId="29D5E081">
            <w:pPr>
              <w:pStyle w:val="ListParagraph"/>
              <w:numPr>
                <w:ilvl w:val="0"/>
                <w:numId w:val="5"/>
              </w:numPr>
              <w:spacing w:after="0"/>
              <w:ind w:left="428"/>
              <w:rPr>
                <w:rFonts w:ascii="Calibri" w:hAnsi="Calibri" w:cs="Calibri"/>
              </w:rPr>
            </w:pPr>
            <w:r w:rsidRPr="00E12FF4">
              <w:rPr>
                <w:rFonts w:ascii="Calibri" w:hAnsi="Calibri" w:cs="Calibri"/>
                <w:sz w:val="20"/>
                <w:szCs w:val="20"/>
              </w:rPr>
              <w:t xml:space="preserve">Ease or difficulty of providing this information. </w:t>
            </w:r>
          </w:p>
        </w:tc>
      </w:tr>
    </w:tbl>
    <w:p w:rsidR="00E847C9" w:rsidRPr="00E12FF4" w:rsidP="00E847C9" w14:paraId="3A6D4A3B"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4B20FEA0"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847C9" w:rsidRPr="00E12FF4" w14:paraId="0DC585B7" w14:textId="77777777">
            <w:pPr>
              <w:rPr>
                <w:rFonts w:ascii="Calibri" w:hAnsi="Calibri" w:cs="Calibri"/>
                <w:b/>
                <w:bCs/>
              </w:rPr>
            </w:pPr>
            <w:r w:rsidRPr="00E12FF4">
              <w:rPr>
                <w:rFonts w:ascii="Calibri" w:hAnsi="Calibri" w:cs="Calibri"/>
                <w:b/>
                <w:bCs/>
              </w:rPr>
              <w:t>Item Probes</w:t>
            </w:r>
          </w:p>
          <w:p w:rsidR="00E847C9" w:rsidRPr="00E12FF4" w14:paraId="6DA76D82"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48EA6F0F" w14:textId="77777777">
        <w:tblPrEx>
          <w:tblW w:w="10080" w:type="dxa"/>
          <w:tblLayout w:type="fixed"/>
          <w:tblLook w:val="04A0"/>
        </w:tblPrEx>
        <w:trPr>
          <w:trHeight w:val="360"/>
        </w:trPr>
        <w:tc>
          <w:tcPr>
            <w:tcW w:w="10080" w:type="dxa"/>
          </w:tcPr>
          <w:p w:rsidR="00A26D81" w:rsidRPr="00E12FF4" w:rsidP="009E1269" w14:paraId="32FE5391"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w:t>
            </w:r>
            <w:r w:rsidRPr="00E12FF4">
              <w:rPr>
                <w:rStyle w:val="cf01"/>
                <w:rFonts w:ascii="Calibri" w:hAnsi="Calibri" w:cs="Calibri"/>
              </w:rPr>
              <w:t xml:space="preserve"> tell me what the section instructions mean to you.</w:t>
            </w:r>
          </w:p>
          <w:p w:rsidR="00DB6E6D" w:rsidRPr="00E12FF4" w:rsidP="009E1269" w14:paraId="167D32B2" w14:textId="2F7A5318">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 xml:space="preserve">How easy or hard is it for you to </w:t>
            </w:r>
            <w:r w:rsidRPr="00E12FF4" w:rsidR="00022C17">
              <w:rPr>
                <w:rStyle w:val="cf01"/>
                <w:rFonts w:ascii="Calibri" w:hAnsi="Calibri" w:cs="Calibri"/>
              </w:rPr>
              <w:t xml:space="preserve">report information </w:t>
            </w:r>
            <w:r w:rsidRPr="00E12FF4" w:rsidR="006D17B6">
              <w:rPr>
                <w:rStyle w:val="cf01"/>
                <w:rFonts w:ascii="Calibri" w:hAnsi="Calibri" w:cs="Calibri"/>
              </w:rPr>
              <w:t>during</w:t>
            </w:r>
            <w:r w:rsidRPr="00E12FF4">
              <w:rPr>
                <w:rStyle w:val="cf01"/>
                <w:rFonts w:ascii="Calibri" w:hAnsi="Calibri" w:cs="Calibri"/>
              </w:rPr>
              <w:t xml:space="preserve"> the calendar or fiscal year that includes January 1, 2025?</w:t>
            </w:r>
          </w:p>
          <w:p w:rsidR="008E207F" w:rsidRPr="00E12FF4" w:rsidP="009E1269" w14:paraId="5EC99860" w14:textId="793B097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w:t>
            </w:r>
            <w:r w:rsidRPr="00E12FF4">
              <w:rPr>
                <w:rStyle w:val="cf01"/>
                <w:rFonts w:ascii="Calibri" w:hAnsi="Calibri" w:cs="Calibri"/>
              </w:rPr>
              <w:t xml:space="preserve"> is this question asking?</w:t>
            </w:r>
          </w:p>
          <w:p w:rsidR="008E207F" w:rsidRPr="00E12FF4" w:rsidP="009E1269" w14:paraId="0C92FC88"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did you come up with your answers? Walk me through your thought process.</w:t>
            </w:r>
          </w:p>
          <w:p w:rsidR="008E207F" w:rsidRPr="00E12FF4" w:rsidP="009E1269" w14:paraId="7DEEA5E6" w14:textId="2994EEAB">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 you have access to this data at your organization that you could reference to answer the question?</w:t>
            </w:r>
          </w:p>
          <w:p w:rsidR="008E207F" w:rsidRPr="00E12FF4" w:rsidP="009E1269" w14:paraId="475F671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is it to answer these questions?</w:t>
            </w:r>
          </w:p>
          <w:p w:rsidR="008E207F" w:rsidRPr="00E12FF4" w:rsidP="009E1269" w14:paraId="32036F12"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 Did you guess on any responses?</w:t>
            </w:r>
          </w:p>
          <w:p w:rsidR="0084054C" w:rsidRPr="00E12FF4" w:rsidP="009E1269" w14:paraId="0E1EEB14" w14:textId="2872D12F">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Describe for me how your organization tracks victim race/ethnicity data. </w:t>
            </w:r>
          </w:p>
          <w:p w:rsidR="00E847C9" w:rsidRPr="00E12FF4" w:rsidP="009E1269" w14:paraId="4BD51744" w14:textId="7081687F">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[If not sure/don’t track] </w:t>
            </w:r>
            <w:r w:rsidRPr="00E12FF4" w:rsidR="004C1411">
              <w:rPr>
                <w:rFonts w:ascii="Calibri" w:hAnsi="Calibri" w:cs="Calibri"/>
                <w:sz w:val="18"/>
                <w:szCs w:val="18"/>
              </w:rPr>
              <w:t>Explain to me your response choice. Are you unsure, or does your organization not formally track</w:t>
            </w:r>
            <w:r w:rsidRPr="00E12FF4" w:rsidR="006F3E7D">
              <w:rPr>
                <w:rFonts w:ascii="Calibri" w:hAnsi="Calibri" w:cs="Calibri"/>
                <w:sz w:val="18"/>
                <w:szCs w:val="18"/>
              </w:rPr>
              <w:t xml:space="preserve"> race and ethnicity data?</w:t>
            </w:r>
          </w:p>
        </w:tc>
      </w:tr>
    </w:tbl>
    <w:p w:rsidR="00D542BD" w:rsidRPr="00E12FF4" w:rsidP="009E1269" w14:paraId="5E5084BF" w14:textId="77777777">
      <w:pPr>
        <w:pStyle w:val="QuestionHeader"/>
        <w:ind w:left="720" w:hanging="720"/>
        <w:rPr>
          <w:rFonts w:ascii="Calibri" w:hAnsi="Calibri" w:cs="Calibri"/>
        </w:rPr>
        <w:sectPr w:rsidSect="002A2E83">
          <w:headerReference w:type="default" r:id="rId11"/>
          <w:pgSz w:w="12240" w:h="15840"/>
          <w:pgMar w:top="1080" w:right="1080" w:bottom="1080" w:left="1080" w:header="720" w:footer="720" w:gutter="0"/>
          <w:cols w:space="720"/>
          <w:docGrid w:linePitch="360"/>
        </w:sectPr>
      </w:pPr>
    </w:p>
    <w:p w:rsidR="00E847C9" w:rsidRPr="00E12FF4" w:rsidP="00E847C9" w14:paraId="3A829911" w14:textId="1958E878">
      <w:pPr>
        <w:pStyle w:val="QuestionHeader"/>
        <w:ind w:left="720" w:hanging="720"/>
        <w:rPr>
          <w:rFonts w:ascii="Calibri" w:hAnsi="Calibri" w:cs="Calibri"/>
        </w:rPr>
      </w:pPr>
      <w:r w:rsidRPr="00E12FF4">
        <w:rPr>
          <w:rFonts w:ascii="Calibri" w:hAnsi="Calibri" w:cs="Calibri"/>
        </w:rPr>
        <w:t>D4</w:t>
      </w:r>
      <w:r w:rsidRPr="00E12FF4" w:rsidR="00E173C9">
        <w:rPr>
          <w:rFonts w:ascii="Calibri" w:hAnsi="Calibri" w:cs="Calibri"/>
        </w:rPr>
        <w:t xml:space="preserve"> – Victim types (non-demographic)</w:t>
      </w:r>
      <w:r w:rsidRPr="00E12FF4">
        <w:rPr>
          <w:rFonts w:ascii="Calibri" w:hAnsi="Calibri" w:cs="Calibri"/>
        </w:rPr>
        <w:t>: ASK ALL</w:t>
      </w:r>
    </w:p>
    <w:p w:rsidR="009327D7" w:rsidRPr="00E12FF4" w:rsidP="009327D7" w14:paraId="0F195C9C" w14:textId="02DB1472">
      <w:pPr>
        <w:widowControl w:val="0"/>
        <w:autoSpaceDE w:val="0"/>
        <w:autoSpaceDN w:val="0"/>
        <w:spacing w:before="240" w:after="240" w:line="240" w:lineRule="auto"/>
        <w:ind w:left="432" w:hanging="432"/>
        <w:rPr>
          <w:rFonts w:ascii="Calibri" w:eastAsia="Calibri" w:hAnsi="Calibri" w:cs="Calibri"/>
          <w:bCs/>
          <w:i/>
          <w:iCs/>
          <w:sz w:val="24"/>
        </w:rPr>
      </w:pPr>
      <w:r w:rsidRPr="00E12FF4">
        <w:rPr>
          <w:rFonts w:ascii="Calibri" w:eastAsia="Calibri" w:hAnsi="Calibri" w:cs="Calibri"/>
          <w:b/>
          <w:bCs/>
          <w:sz w:val="24"/>
          <w:szCs w:val="24"/>
        </w:rPr>
        <w:t>D4</w:t>
      </w:r>
      <w:r w:rsidRPr="00E12FF4">
        <w:rPr>
          <w:rFonts w:ascii="Calibri" w:eastAsia="Calibri" w:hAnsi="Calibri" w:cs="Calibri"/>
          <w:b/>
          <w:bCs/>
          <w:sz w:val="24"/>
          <w:szCs w:val="24"/>
        </w:rPr>
        <w:t>.</w:t>
      </w:r>
      <w:r w:rsidRPr="00E12FF4">
        <w:rPr>
          <w:rFonts w:ascii="Calibri" w:eastAsia="Calibri" w:hAnsi="Calibri" w:cs="Calibri"/>
          <w:b/>
          <w:bCs/>
          <w:spacing w:val="40"/>
          <w:sz w:val="24"/>
          <w:szCs w:val="24"/>
        </w:rPr>
        <w:t xml:space="preserve"> </w:t>
      </w:r>
      <w:r w:rsidRPr="00E12FF4">
        <w:rPr>
          <w:rFonts w:ascii="Calibri" w:eastAsia="Calibri" w:hAnsi="Calibri" w:cs="Calibri"/>
          <w:b/>
          <w:sz w:val="24"/>
        </w:rPr>
        <w:t xml:space="preserve">Did your organization provide services to the following types of victims? </w:t>
      </w:r>
    </w:p>
    <w:tbl>
      <w:tblPr>
        <w:tblStyle w:val="TableGrid"/>
        <w:tblW w:w="0" w:type="auto"/>
        <w:tblInd w:w="432" w:type="dxa"/>
        <w:tblCellMar>
          <w:left w:w="72" w:type="dxa"/>
          <w:right w:w="72" w:type="dxa"/>
        </w:tblCellMar>
        <w:tblLook w:val="04A0"/>
      </w:tblPr>
      <w:tblGrid>
        <w:gridCol w:w="5472"/>
        <w:gridCol w:w="720"/>
        <w:gridCol w:w="720"/>
        <w:gridCol w:w="1336"/>
      </w:tblGrid>
      <w:tr w14:paraId="72986815" w14:textId="77777777" w:rsidTr="001D007E">
        <w:tblPrEx>
          <w:tblW w:w="0" w:type="auto"/>
          <w:tblInd w:w="432" w:type="dxa"/>
          <w:tblCellMar>
            <w:left w:w="72" w:type="dxa"/>
            <w:right w:w="72" w:type="dxa"/>
          </w:tblCellMar>
          <w:tblLook w:val="04A0"/>
        </w:tblPrEx>
        <w:tc>
          <w:tcPr>
            <w:tcW w:w="5472" w:type="dxa"/>
            <w:vAlign w:val="center"/>
          </w:tcPr>
          <w:p w:rsidR="009327D7" w:rsidRPr="00E12FF4" w:rsidP="007B7D65" w14:paraId="5B027881" w14:textId="77777777">
            <w:pPr>
              <w:widowControl w:val="0"/>
              <w:autoSpaceDE w:val="0"/>
              <w:autoSpaceDN w:val="0"/>
              <w:jc w:val="center"/>
              <w:rPr>
                <w:rFonts w:ascii="Calibri" w:eastAsia="Calibri" w:hAnsi="Calibri" w:cs="Calibri"/>
                <w:b/>
                <w:sz w:val="24"/>
              </w:rPr>
            </w:pPr>
          </w:p>
        </w:tc>
        <w:tc>
          <w:tcPr>
            <w:tcW w:w="720" w:type="dxa"/>
            <w:vAlign w:val="center"/>
          </w:tcPr>
          <w:p w:rsidR="009327D7" w:rsidRPr="00E12FF4" w:rsidP="007B7D65" w14:paraId="08D5D0AC"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Yes</w:t>
            </w:r>
          </w:p>
        </w:tc>
        <w:tc>
          <w:tcPr>
            <w:tcW w:w="720" w:type="dxa"/>
            <w:vAlign w:val="center"/>
          </w:tcPr>
          <w:p w:rsidR="009327D7" w:rsidRPr="00E12FF4" w:rsidP="007B7D65" w14:paraId="0DB307DE"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No</w:t>
            </w:r>
          </w:p>
        </w:tc>
        <w:tc>
          <w:tcPr>
            <w:tcW w:w="1296" w:type="dxa"/>
            <w:vAlign w:val="center"/>
          </w:tcPr>
          <w:p w:rsidR="001D007E" w:rsidRPr="00E12FF4" w:rsidP="007B7D65" w14:paraId="2F6E98C4" w14:textId="77777777">
            <w:pPr>
              <w:widowControl w:val="0"/>
              <w:autoSpaceDE w:val="0"/>
              <w:autoSpaceDN w:val="0"/>
              <w:spacing w:line="240" w:lineRule="auto"/>
              <w:jc w:val="center"/>
              <w:rPr>
                <w:rFonts w:ascii="Calibri" w:eastAsia="Calibri" w:hAnsi="Calibri" w:cs="Calibri"/>
                <w:b/>
                <w:sz w:val="24"/>
              </w:rPr>
            </w:pPr>
            <w:r w:rsidRPr="00E12FF4">
              <w:rPr>
                <w:rFonts w:ascii="Calibri" w:eastAsia="Calibri" w:hAnsi="Calibri" w:cs="Calibri"/>
                <w:b/>
                <w:sz w:val="24"/>
              </w:rPr>
              <w:t>Not sure /</w:t>
            </w:r>
          </w:p>
          <w:p w:rsidR="009327D7" w:rsidRPr="00E12FF4" w:rsidP="007B7D65" w14:paraId="284177A9" w14:textId="0AF346A7">
            <w:pPr>
              <w:widowControl w:val="0"/>
              <w:autoSpaceDE w:val="0"/>
              <w:autoSpaceDN w:val="0"/>
              <w:spacing w:line="240" w:lineRule="auto"/>
              <w:jc w:val="center"/>
              <w:rPr>
                <w:rFonts w:ascii="Calibri" w:eastAsia="Calibri" w:hAnsi="Calibri" w:cs="Calibri"/>
                <w:b/>
                <w:sz w:val="24"/>
              </w:rPr>
            </w:pPr>
            <w:r>
              <w:rPr>
                <w:rFonts w:ascii="Calibri" w:eastAsia="Calibri" w:hAnsi="Calibri" w:cs="Calibri"/>
                <w:b/>
                <w:sz w:val="24"/>
              </w:rPr>
              <w:t>d</w:t>
            </w:r>
            <w:r w:rsidRPr="00E12FF4">
              <w:rPr>
                <w:rFonts w:ascii="Calibri" w:eastAsia="Calibri" w:hAnsi="Calibri" w:cs="Calibri"/>
                <w:b/>
                <w:sz w:val="24"/>
              </w:rPr>
              <w:t>on’t track</w:t>
            </w:r>
            <w:r>
              <w:rPr>
                <w:rFonts w:ascii="Calibri" w:eastAsia="Calibri" w:hAnsi="Calibri" w:cs="Calibri"/>
                <w:b/>
                <w:sz w:val="24"/>
              </w:rPr>
              <w:t xml:space="preserve"> this information</w:t>
            </w:r>
          </w:p>
        </w:tc>
      </w:tr>
      <w:tr w14:paraId="64FBFEBD"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5BDDD7BA" w14:textId="689B65E7">
            <w:pPr>
              <w:widowControl w:val="0"/>
              <w:autoSpaceDE w:val="0"/>
              <w:autoSpaceDN w:val="0"/>
              <w:rPr>
                <w:rFonts w:ascii="Calibri" w:eastAsia="Calibri" w:hAnsi="Calibri" w:cs="Calibri"/>
                <w:b/>
                <w:bCs/>
                <w:sz w:val="24"/>
              </w:rPr>
            </w:pPr>
            <w:r w:rsidRPr="00834465">
              <w:rPr>
                <w:rFonts w:ascii="Calibri" w:eastAsia="Calibri" w:hAnsi="Calibri" w:cs="Calibri"/>
                <w:b/>
                <w:bCs/>
                <w:spacing w:val="-5"/>
                <w:sz w:val="24"/>
              </w:rPr>
              <w:t xml:space="preserve">Victims with </w:t>
            </w:r>
            <w:r w:rsidRPr="00834465" w:rsidR="00795329">
              <w:rPr>
                <w:rFonts w:ascii="Calibri" w:eastAsia="Calibri" w:hAnsi="Calibri" w:cs="Calibri"/>
                <w:b/>
                <w:bCs/>
                <w:spacing w:val="-5"/>
                <w:sz w:val="24"/>
              </w:rPr>
              <w:t>l</w:t>
            </w:r>
            <w:r w:rsidRPr="00834465">
              <w:rPr>
                <w:rFonts w:ascii="Calibri" w:eastAsia="Calibri" w:hAnsi="Calibri" w:cs="Calibri"/>
                <w:b/>
                <w:bCs/>
                <w:spacing w:val="-5"/>
                <w:sz w:val="24"/>
              </w:rPr>
              <w:t>imited or no English proficiency</w:t>
            </w:r>
          </w:p>
        </w:tc>
        <w:tc>
          <w:tcPr>
            <w:tcW w:w="720" w:type="dxa"/>
            <w:vAlign w:val="center"/>
          </w:tcPr>
          <w:p w:rsidR="00CC4E22" w:rsidRPr="00E12FF4" w:rsidP="00CC4E22" w14:paraId="68A9DC33" w14:textId="11B79109">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5771845E" w14:textId="25646D1A">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38EFDCF2" w14:textId="3B928B77">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01532D4F"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326875CC" w14:textId="77777777">
            <w:pPr>
              <w:widowControl w:val="0"/>
              <w:autoSpaceDE w:val="0"/>
              <w:autoSpaceDN w:val="0"/>
              <w:rPr>
                <w:rFonts w:ascii="Calibri" w:eastAsia="Calibri" w:hAnsi="Calibri" w:cs="Calibri"/>
                <w:b/>
                <w:bCs/>
                <w:sz w:val="24"/>
              </w:rPr>
            </w:pPr>
            <w:r w:rsidRPr="00834465">
              <w:rPr>
                <w:rFonts w:ascii="Calibri" w:eastAsia="Calibri" w:hAnsi="Calibri" w:cs="Calibri"/>
                <w:b/>
                <w:bCs/>
                <w:sz w:val="24"/>
              </w:rPr>
              <w:t>Incarcerated</w:t>
            </w:r>
          </w:p>
        </w:tc>
        <w:tc>
          <w:tcPr>
            <w:tcW w:w="720" w:type="dxa"/>
            <w:vAlign w:val="center"/>
          </w:tcPr>
          <w:p w:rsidR="00CC4E22" w:rsidRPr="00E12FF4" w:rsidP="00CC4E22" w14:paraId="6C7BE47B" w14:textId="2E619FC6">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67F92690" w14:textId="6524991A">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5C494118" w14:textId="04F5A6A4">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15D1D56A"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6EFDDF47" w14:textId="77777777">
            <w:pPr>
              <w:widowControl w:val="0"/>
              <w:autoSpaceDE w:val="0"/>
              <w:autoSpaceDN w:val="0"/>
              <w:rPr>
                <w:rFonts w:ascii="Calibri" w:eastAsia="Calibri" w:hAnsi="Calibri" w:cs="Calibri"/>
                <w:b/>
                <w:bCs/>
                <w:sz w:val="24"/>
              </w:rPr>
            </w:pPr>
            <w:r w:rsidRPr="00834465">
              <w:rPr>
                <w:rFonts w:ascii="Calibri" w:eastAsia="Calibri" w:hAnsi="Calibri" w:cs="Calibri"/>
                <w:b/>
                <w:bCs/>
                <w:sz w:val="24"/>
              </w:rPr>
              <w:t>Formerly incarcerated</w:t>
            </w:r>
          </w:p>
        </w:tc>
        <w:tc>
          <w:tcPr>
            <w:tcW w:w="720" w:type="dxa"/>
            <w:vAlign w:val="center"/>
          </w:tcPr>
          <w:p w:rsidR="00CC4E22" w:rsidRPr="00E12FF4" w:rsidP="00CC4E22" w14:paraId="1C6B8DC0" w14:textId="19495A81">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6529AD6E" w14:textId="604F5DC2">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0AEF3506" w14:textId="4BE46FA2">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27707716"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2DF4F9C2" w14:textId="6D654AFF">
            <w:pPr>
              <w:widowControl w:val="0"/>
              <w:autoSpaceDE w:val="0"/>
              <w:autoSpaceDN w:val="0"/>
              <w:rPr>
                <w:rFonts w:ascii="Calibri" w:eastAsia="Calibri" w:hAnsi="Calibri" w:cs="Calibri"/>
                <w:b/>
                <w:bCs/>
                <w:sz w:val="24"/>
              </w:rPr>
            </w:pPr>
            <w:r w:rsidRPr="00834465">
              <w:rPr>
                <w:rFonts w:ascii="Calibri" w:eastAsia="Calibri" w:hAnsi="Calibri" w:cs="Calibri"/>
                <w:b/>
                <w:bCs/>
                <w:sz w:val="24"/>
              </w:rPr>
              <w:t>Indigenous or tribal affiliation</w:t>
            </w:r>
          </w:p>
        </w:tc>
        <w:tc>
          <w:tcPr>
            <w:tcW w:w="720" w:type="dxa"/>
            <w:vAlign w:val="center"/>
          </w:tcPr>
          <w:p w:rsidR="00CC4E22" w:rsidRPr="00E12FF4" w:rsidP="00CC4E22" w14:paraId="2A1E4E6F" w14:textId="057EB853">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67B3D2B0" w14:textId="550E5E50">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78A68605" w14:textId="2C3ED235">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35F91B50"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209557D8" w14:textId="77777777">
            <w:pPr>
              <w:widowControl w:val="0"/>
              <w:autoSpaceDE w:val="0"/>
              <w:autoSpaceDN w:val="0"/>
              <w:rPr>
                <w:rFonts w:ascii="Calibri" w:eastAsia="Calibri" w:hAnsi="Calibri" w:cs="Calibri"/>
                <w:b/>
                <w:bCs/>
                <w:sz w:val="24"/>
              </w:rPr>
            </w:pPr>
            <w:r w:rsidRPr="00834465">
              <w:rPr>
                <w:rFonts w:ascii="Calibri" w:eastAsia="Calibri" w:hAnsi="Calibri" w:cs="Calibri"/>
                <w:b/>
                <w:bCs/>
                <w:sz w:val="24"/>
              </w:rPr>
              <w:t>Homeless/houseless</w:t>
            </w:r>
          </w:p>
        </w:tc>
        <w:tc>
          <w:tcPr>
            <w:tcW w:w="720" w:type="dxa"/>
            <w:vAlign w:val="center"/>
          </w:tcPr>
          <w:p w:rsidR="00CC4E22" w:rsidRPr="00E12FF4" w:rsidP="00CC4E22" w14:paraId="1C57AC93" w14:textId="51E3E4FF">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6A84323B" w14:textId="39C96863">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6C87EF6D" w14:textId="36D1A605">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360D1300"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3099A980" w14:textId="02126296">
            <w:pPr>
              <w:widowControl w:val="0"/>
              <w:autoSpaceDE w:val="0"/>
              <w:autoSpaceDN w:val="0"/>
              <w:rPr>
                <w:rFonts w:ascii="Calibri" w:eastAsia="Calibri" w:hAnsi="Calibri" w:cs="Calibri"/>
                <w:b/>
                <w:bCs/>
                <w:sz w:val="24"/>
              </w:rPr>
            </w:pPr>
            <w:r w:rsidRPr="00834465">
              <w:rPr>
                <w:rFonts w:ascii="Calibri" w:eastAsia="Calibri" w:hAnsi="Calibri" w:cs="Calibri"/>
                <w:b/>
                <w:bCs/>
                <w:sz w:val="24"/>
              </w:rPr>
              <w:t>Deaf/</w:t>
            </w:r>
            <w:r w:rsidR="00834465">
              <w:rPr>
                <w:rFonts w:ascii="Calibri" w:eastAsia="Calibri" w:hAnsi="Calibri" w:cs="Calibri"/>
                <w:b/>
                <w:bCs/>
                <w:sz w:val="24"/>
              </w:rPr>
              <w:t>h</w:t>
            </w:r>
            <w:r w:rsidRPr="00834465">
              <w:rPr>
                <w:rFonts w:ascii="Calibri" w:eastAsia="Calibri" w:hAnsi="Calibri" w:cs="Calibri"/>
                <w:b/>
                <w:bCs/>
                <w:sz w:val="24"/>
              </w:rPr>
              <w:t>ard of hearing</w:t>
            </w:r>
          </w:p>
        </w:tc>
        <w:tc>
          <w:tcPr>
            <w:tcW w:w="720" w:type="dxa"/>
            <w:vAlign w:val="center"/>
          </w:tcPr>
          <w:p w:rsidR="00CC4E22" w:rsidRPr="00E12FF4" w:rsidP="00CC4E22" w14:paraId="12085A63" w14:textId="200728EE">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658034FF" w14:textId="71B0E318">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027DFAD9" w14:textId="1FB95D0D">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4E8D038A"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2E9EBB5F" w14:textId="7558E474">
            <w:pPr>
              <w:widowControl w:val="0"/>
              <w:autoSpaceDE w:val="0"/>
              <w:autoSpaceDN w:val="0"/>
              <w:rPr>
                <w:rFonts w:ascii="Calibri" w:eastAsia="Calibri" w:hAnsi="Calibri" w:cs="Calibri"/>
                <w:b/>
                <w:bCs/>
                <w:sz w:val="24"/>
              </w:rPr>
            </w:pPr>
            <w:r w:rsidRPr="00834465">
              <w:rPr>
                <w:rFonts w:ascii="Calibri" w:eastAsia="Calibri" w:hAnsi="Calibri" w:cs="Calibri"/>
                <w:b/>
                <w:bCs/>
                <w:sz w:val="24"/>
              </w:rPr>
              <w:t xml:space="preserve">Victims with disabilities: </w:t>
            </w:r>
            <w:r w:rsidR="00834465">
              <w:rPr>
                <w:rFonts w:ascii="Calibri" w:eastAsia="Calibri" w:hAnsi="Calibri" w:cs="Calibri"/>
                <w:b/>
                <w:bCs/>
                <w:sz w:val="24"/>
              </w:rPr>
              <w:t>c</w:t>
            </w:r>
            <w:r w:rsidRPr="00834465">
              <w:rPr>
                <w:rFonts w:ascii="Calibri" w:eastAsia="Calibri" w:hAnsi="Calibri" w:cs="Calibri"/>
                <w:b/>
                <w:bCs/>
                <w:sz w:val="24"/>
              </w:rPr>
              <w:t>ognitive/</w:t>
            </w:r>
            <w:r w:rsidR="00834465">
              <w:rPr>
                <w:rFonts w:ascii="Calibri" w:eastAsia="Calibri" w:hAnsi="Calibri" w:cs="Calibri"/>
                <w:b/>
                <w:bCs/>
                <w:sz w:val="24"/>
              </w:rPr>
              <w:t>p</w:t>
            </w:r>
            <w:r w:rsidRPr="00834465">
              <w:rPr>
                <w:rFonts w:ascii="Calibri" w:eastAsia="Calibri" w:hAnsi="Calibri" w:cs="Calibri"/>
                <w:b/>
                <w:bCs/>
                <w:sz w:val="24"/>
              </w:rPr>
              <w:t>hysical/</w:t>
            </w:r>
            <w:r w:rsidR="00834465">
              <w:rPr>
                <w:rFonts w:ascii="Calibri" w:eastAsia="Calibri" w:hAnsi="Calibri" w:cs="Calibri"/>
                <w:b/>
                <w:bCs/>
                <w:sz w:val="24"/>
              </w:rPr>
              <w:t>m</w:t>
            </w:r>
            <w:r w:rsidRPr="00834465">
              <w:rPr>
                <w:rFonts w:ascii="Calibri" w:eastAsia="Calibri" w:hAnsi="Calibri" w:cs="Calibri"/>
                <w:b/>
                <w:bCs/>
                <w:sz w:val="24"/>
              </w:rPr>
              <w:t>ental</w:t>
            </w:r>
          </w:p>
        </w:tc>
        <w:tc>
          <w:tcPr>
            <w:tcW w:w="720" w:type="dxa"/>
            <w:vAlign w:val="center"/>
          </w:tcPr>
          <w:p w:rsidR="00CC4E22" w:rsidRPr="00E12FF4" w:rsidP="00CC4E22" w14:paraId="1A870A39" w14:textId="45067D9E">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499FF6F6" w14:textId="218CD3EE">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18D2156F" w14:textId="69EB6EB0">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r w14:paraId="7B5F2A9F" w14:textId="77777777" w:rsidTr="001D007E">
        <w:tblPrEx>
          <w:tblW w:w="0" w:type="auto"/>
          <w:tblInd w:w="432" w:type="dxa"/>
          <w:tblCellMar>
            <w:left w:w="72" w:type="dxa"/>
            <w:right w:w="72" w:type="dxa"/>
          </w:tblCellMar>
          <w:tblLook w:val="04A0"/>
        </w:tblPrEx>
        <w:trPr>
          <w:trHeight w:val="288"/>
        </w:trPr>
        <w:tc>
          <w:tcPr>
            <w:tcW w:w="5472" w:type="dxa"/>
            <w:vAlign w:val="center"/>
          </w:tcPr>
          <w:p w:rsidR="00CC4E22" w:rsidRPr="00834465" w:rsidP="00CC4E22" w14:paraId="12CD922A" w14:textId="77777777">
            <w:pPr>
              <w:widowControl w:val="0"/>
              <w:autoSpaceDE w:val="0"/>
              <w:autoSpaceDN w:val="0"/>
              <w:rPr>
                <w:rFonts w:ascii="Calibri" w:eastAsia="Calibri" w:hAnsi="Calibri" w:cs="Calibri"/>
                <w:b/>
                <w:bCs/>
                <w:sz w:val="24"/>
              </w:rPr>
            </w:pPr>
            <w:r w:rsidRPr="00834465">
              <w:rPr>
                <w:rFonts w:ascii="Calibri" w:eastAsia="Calibri" w:hAnsi="Calibri" w:cs="Calibri"/>
                <w:b/>
                <w:bCs/>
                <w:sz w:val="24"/>
              </w:rPr>
              <w:t>Veterans</w:t>
            </w:r>
          </w:p>
        </w:tc>
        <w:tc>
          <w:tcPr>
            <w:tcW w:w="720" w:type="dxa"/>
            <w:vAlign w:val="center"/>
          </w:tcPr>
          <w:p w:rsidR="00CC4E22" w:rsidRPr="00E12FF4" w:rsidP="00CC4E22" w14:paraId="736CFE3E" w14:textId="5A9BACAD">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720" w:type="dxa"/>
            <w:vAlign w:val="center"/>
          </w:tcPr>
          <w:p w:rsidR="00CC4E22" w:rsidRPr="00E12FF4" w:rsidP="00CC4E22" w14:paraId="37627813" w14:textId="1F0B14CB">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c>
          <w:tcPr>
            <w:tcW w:w="1296" w:type="dxa"/>
            <w:vAlign w:val="center"/>
          </w:tcPr>
          <w:p w:rsidR="00CC4E22" w:rsidRPr="00E12FF4" w:rsidP="00CC4E22" w14:paraId="57A54BF0" w14:textId="5D59CAA4">
            <w:pPr>
              <w:widowControl w:val="0"/>
              <w:autoSpaceDE w:val="0"/>
              <w:autoSpaceDN w:val="0"/>
              <w:jc w:val="center"/>
              <w:rPr>
                <w:rFonts w:ascii="Calibri" w:eastAsia="Calibri" w:hAnsi="Calibri" w:cs="Calibri"/>
                <w:b/>
                <w:sz w:val="24"/>
              </w:rPr>
            </w:pPr>
            <w:r w:rsidRPr="008D6750">
              <w:rPr>
                <w:rFonts w:ascii="Wingdings" w:hAnsi="Wingdings"/>
                <w:sz w:val="24"/>
                <w:szCs w:val="28"/>
              </w:rPr>
              <w:t>m</w:t>
            </w:r>
          </w:p>
        </w:tc>
      </w:tr>
    </w:tbl>
    <w:p w:rsidR="00E847C9" w:rsidRPr="00E12FF4" w:rsidP="00E847C9" w14:paraId="6FC7300A" w14:textId="77777777">
      <w:pPr>
        <w:rPr>
          <w:rFonts w:ascii="Calibri" w:hAnsi="Calibri" w:cs="Calibri"/>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5"/>
      </w:tblGrid>
      <w:tr w14:paraId="5D30C95E" w14:textId="77777777" w:rsidTr="00D03FA0">
        <w:tblPrEx>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165" w:type="dxa"/>
            <w:shd w:val="clear" w:color="auto" w:fill="808285" w:themeFill="background2"/>
            <w:vAlign w:val="center"/>
          </w:tcPr>
          <w:p w:rsidR="00E847C9" w:rsidRPr="00E12FF4" w14:paraId="478AE92B" w14:textId="77777777">
            <w:pPr>
              <w:rPr>
                <w:rFonts w:ascii="Calibri" w:hAnsi="Calibri" w:cs="Calibri"/>
                <w:b/>
                <w:bCs/>
              </w:rPr>
            </w:pPr>
            <w:r w:rsidRPr="00E12FF4">
              <w:rPr>
                <w:rFonts w:ascii="Calibri" w:hAnsi="Calibri" w:cs="Calibri"/>
                <w:b/>
                <w:bCs/>
              </w:rPr>
              <w:t>Question Testing Goals</w:t>
            </w:r>
          </w:p>
          <w:p w:rsidR="00E847C9" w:rsidRPr="00E12FF4" w14:paraId="371FE213" w14:textId="77777777">
            <w:pPr>
              <w:rPr>
                <w:rFonts w:ascii="Calibri" w:hAnsi="Calibri" w:cs="Calibri"/>
              </w:rPr>
            </w:pPr>
            <w:r w:rsidRPr="00E12FF4">
              <w:rPr>
                <w:rFonts w:ascii="Calibri" w:hAnsi="Calibri" w:cs="Calibri"/>
              </w:rPr>
              <w:t>(i.e., concepts to cover/what we are hoping to learn)</w:t>
            </w:r>
          </w:p>
        </w:tc>
      </w:tr>
      <w:tr w14:paraId="1DAEF6FA" w14:textId="77777777" w:rsidTr="00D03FA0">
        <w:tblPrEx>
          <w:tblW w:w="10165" w:type="dxa"/>
          <w:tblLayout w:type="fixed"/>
          <w:tblLook w:val="04A0"/>
        </w:tblPrEx>
        <w:trPr>
          <w:trHeight w:val="344"/>
        </w:trPr>
        <w:tc>
          <w:tcPr>
            <w:tcW w:w="10165" w:type="dxa"/>
          </w:tcPr>
          <w:p w:rsidR="00DE15C4" w:rsidRPr="00834465" w:rsidP="009E1269" w14:paraId="0334D664" w14:textId="52136B6D">
            <w:pPr>
              <w:pStyle w:val="ListParagraph"/>
              <w:numPr>
                <w:ilvl w:val="0"/>
                <w:numId w:val="5"/>
              </w:numPr>
              <w:spacing w:after="0"/>
              <w:ind w:left="428"/>
              <w:rPr>
                <w:rFonts w:ascii="Calibri" w:hAnsi="Calibri" w:cs="Calibri"/>
              </w:rPr>
            </w:pPr>
            <w:r w:rsidRPr="00834465">
              <w:rPr>
                <w:rFonts w:ascii="Calibri" w:hAnsi="Calibri" w:cs="Calibri"/>
              </w:rPr>
              <w:t>Examine participants</w:t>
            </w:r>
            <w:r w:rsidRPr="00834465" w:rsidR="00834465">
              <w:rPr>
                <w:rFonts w:ascii="Calibri" w:hAnsi="Calibri" w:cs="Calibri"/>
              </w:rPr>
              <w:t>’</w:t>
            </w:r>
            <w:r w:rsidRPr="00834465">
              <w:rPr>
                <w:rFonts w:ascii="Calibri" w:hAnsi="Calibri" w:cs="Calibri"/>
              </w:rPr>
              <w:t xml:space="preserve"> understanding of the question</w:t>
            </w:r>
            <w:r w:rsidRPr="00834465">
              <w:rPr>
                <w:rFonts w:ascii="Calibri" w:hAnsi="Calibri" w:cs="Calibri"/>
              </w:rPr>
              <w:t xml:space="preserve">, including the </w:t>
            </w:r>
            <w:r w:rsidRPr="00834465" w:rsidR="007511B8">
              <w:rPr>
                <w:rFonts w:ascii="Calibri" w:hAnsi="Calibri" w:cs="Calibri"/>
              </w:rPr>
              <w:t xml:space="preserve">categories listed and </w:t>
            </w:r>
            <w:r w:rsidRPr="00834465">
              <w:rPr>
                <w:rFonts w:ascii="Calibri" w:hAnsi="Calibri" w:cs="Calibri"/>
              </w:rPr>
              <w:t>response options offered.</w:t>
            </w:r>
          </w:p>
          <w:p w:rsidR="00A1656A" w:rsidRPr="00834465" w:rsidP="009E1269" w14:paraId="0833DD19" w14:textId="77777777">
            <w:pPr>
              <w:pStyle w:val="ListParagraph"/>
              <w:numPr>
                <w:ilvl w:val="0"/>
                <w:numId w:val="5"/>
              </w:numPr>
              <w:spacing w:after="0"/>
              <w:ind w:left="428"/>
              <w:rPr>
                <w:rFonts w:ascii="Calibri" w:hAnsi="Calibri" w:cs="Calibri"/>
              </w:rPr>
            </w:pPr>
            <w:r w:rsidRPr="00834465">
              <w:rPr>
                <w:rFonts w:ascii="Calibri" w:hAnsi="Calibri" w:cs="Calibri"/>
              </w:rPr>
              <w:t>Understand participant interpretation of “limited or no English proficiency” and if this is an official tracked data point or based on</w:t>
            </w:r>
            <w:r w:rsidRPr="00834465" w:rsidR="00E847C9">
              <w:rPr>
                <w:rFonts w:ascii="Calibri" w:hAnsi="Calibri" w:cs="Calibri"/>
              </w:rPr>
              <w:t xml:space="preserve"> </w:t>
            </w:r>
            <w:r w:rsidRPr="00834465">
              <w:rPr>
                <w:rFonts w:ascii="Calibri" w:hAnsi="Calibri" w:cs="Calibri"/>
              </w:rPr>
              <w:t>experience.</w:t>
            </w:r>
          </w:p>
          <w:p w:rsidR="00A1656A" w:rsidRPr="00834465" w:rsidP="009E1269" w14:paraId="371D461D" w14:textId="611F9B97">
            <w:pPr>
              <w:pStyle w:val="ListParagraph"/>
              <w:numPr>
                <w:ilvl w:val="0"/>
                <w:numId w:val="5"/>
              </w:numPr>
              <w:spacing w:after="0"/>
              <w:ind w:left="428"/>
              <w:rPr>
                <w:rFonts w:ascii="Calibri" w:hAnsi="Calibri" w:cs="Calibri"/>
              </w:rPr>
            </w:pPr>
            <w:r w:rsidRPr="00834465">
              <w:rPr>
                <w:rFonts w:ascii="Calibri" w:hAnsi="Calibri" w:cs="Calibri"/>
              </w:rPr>
              <w:t>Understand participant interpretation of “</w:t>
            </w:r>
            <w:r w:rsidRPr="00834465" w:rsidR="00862F77">
              <w:rPr>
                <w:rFonts w:ascii="Calibri" w:hAnsi="Calibri" w:cs="Calibri"/>
              </w:rPr>
              <w:t>indigenous or tribal affiliation.”</w:t>
            </w:r>
          </w:p>
          <w:p w:rsidR="00A1656A" w:rsidRPr="00834465" w:rsidP="009E1269" w14:paraId="3814134A" w14:textId="77777777">
            <w:pPr>
              <w:pStyle w:val="ListParagraph"/>
              <w:numPr>
                <w:ilvl w:val="0"/>
                <w:numId w:val="5"/>
              </w:numPr>
              <w:spacing w:after="0"/>
              <w:ind w:left="428"/>
              <w:rPr>
                <w:rFonts w:ascii="Calibri" w:hAnsi="Calibri" w:cs="Calibri"/>
              </w:rPr>
            </w:pPr>
            <w:r w:rsidRPr="00834465">
              <w:rPr>
                <w:rFonts w:ascii="Calibri" w:hAnsi="Calibri" w:cs="Calibri"/>
              </w:rPr>
              <w:t xml:space="preserve">Understand the </w:t>
            </w:r>
            <w:r w:rsidRPr="00834465" w:rsidR="006B703E">
              <w:rPr>
                <w:rFonts w:ascii="Calibri" w:hAnsi="Calibri" w:cs="Calibri"/>
              </w:rPr>
              <w:t>ease</w:t>
            </w:r>
            <w:r w:rsidRPr="00834465">
              <w:rPr>
                <w:rFonts w:ascii="Calibri" w:hAnsi="Calibri" w:cs="Calibri"/>
              </w:rPr>
              <w:t xml:space="preserve"> or difficulty of responding in the provided format.</w:t>
            </w:r>
          </w:p>
          <w:p w:rsidR="00E847C9" w:rsidRPr="00E12FF4" w:rsidP="009E1269" w14:paraId="33AA0C84" w14:textId="30D51EC0">
            <w:pPr>
              <w:pStyle w:val="ListParagraph"/>
              <w:numPr>
                <w:ilvl w:val="0"/>
                <w:numId w:val="5"/>
              </w:numPr>
              <w:spacing w:after="0"/>
              <w:ind w:left="428"/>
              <w:rPr>
                <w:rFonts w:ascii="Calibri" w:hAnsi="Calibri" w:cs="Calibri"/>
              </w:rPr>
            </w:pPr>
            <w:r w:rsidRPr="00834465">
              <w:rPr>
                <w:rFonts w:ascii="Calibri" w:hAnsi="Calibri" w:cs="Calibri"/>
              </w:rPr>
              <w:t xml:space="preserve">Understand the </w:t>
            </w:r>
            <w:r w:rsidRPr="00834465" w:rsidR="006B703E">
              <w:rPr>
                <w:rFonts w:ascii="Calibri" w:hAnsi="Calibri" w:cs="Calibri"/>
              </w:rPr>
              <w:t xml:space="preserve">burden </w:t>
            </w:r>
            <w:r w:rsidRPr="00834465">
              <w:rPr>
                <w:rFonts w:ascii="Calibri" w:hAnsi="Calibri" w:cs="Calibri"/>
              </w:rPr>
              <w:t>associated with finding this information,</w:t>
            </w:r>
            <w:r w:rsidRPr="00834465" w:rsidR="006B703E">
              <w:rPr>
                <w:rFonts w:ascii="Calibri" w:hAnsi="Calibri" w:cs="Calibri"/>
              </w:rPr>
              <w:t xml:space="preserve"> and confidence in </w:t>
            </w:r>
            <w:r w:rsidRPr="00834465">
              <w:rPr>
                <w:rFonts w:ascii="Calibri" w:hAnsi="Calibri" w:cs="Calibri"/>
              </w:rPr>
              <w:t>response.</w:t>
            </w:r>
          </w:p>
        </w:tc>
      </w:tr>
    </w:tbl>
    <w:p w:rsidR="00E847C9" w:rsidRPr="00E12FF4" w:rsidP="00E847C9" w14:paraId="5C45922F" w14:textId="77777777">
      <w:pPr>
        <w:rPr>
          <w:rFonts w:ascii="Calibri" w:hAnsi="Calibri" w:cs="Calibri"/>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5"/>
      </w:tblGrid>
      <w:tr w14:paraId="10019FEE" w14:textId="77777777" w:rsidTr="00D03FA0">
        <w:tblPrEx>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165" w:type="dxa"/>
          </w:tcPr>
          <w:p w:rsidR="00E847C9" w:rsidRPr="00E12FF4" w14:paraId="74060C35" w14:textId="77777777">
            <w:pPr>
              <w:rPr>
                <w:rFonts w:ascii="Calibri" w:hAnsi="Calibri" w:cs="Calibri"/>
                <w:b/>
                <w:bCs/>
              </w:rPr>
            </w:pPr>
            <w:r w:rsidRPr="00E12FF4">
              <w:rPr>
                <w:rFonts w:ascii="Calibri" w:hAnsi="Calibri" w:cs="Calibri"/>
                <w:b/>
                <w:bCs/>
              </w:rPr>
              <w:t>Item Probes</w:t>
            </w:r>
          </w:p>
          <w:p w:rsidR="00E847C9" w:rsidRPr="00E12FF4" w14:paraId="270F461D"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0C7BDCE9" w14:textId="77777777" w:rsidTr="00D03FA0">
        <w:tblPrEx>
          <w:tblW w:w="10165" w:type="dxa"/>
          <w:tblLayout w:type="fixed"/>
          <w:tblLook w:val="04A0"/>
        </w:tblPrEx>
        <w:trPr>
          <w:trHeight w:val="360"/>
        </w:trPr>
        <w:tc>
          <w:tcPr>
            <w:tcW w:w="10165" w:type="dxa"/>
          </w:tcPr>
          <w:p w:rsidR="00F85B7C" w:rsidRPr="00E12FF4" w:rsidP="009E1269" w14:paraId="1C547962" w14:textId="77777777">
            <w:pPr>
              <w:pStyle w:val="ICFTabletext"/>
              <w:numPr>
                <w:ilvl w:val="0"/>
                <w:numId w:val="4"/>
              </w:numPr>
              <w:spacing w:after="60"/>
              <w:jc w:val="left"/>
              <w:rPr>
                <w:rStyle w:val="cf01"/>
                <w:rFonts w:ascii="Calibri" w:hAnsi="Calibri" w:cs="Calibri"/>
              </w:rPr>
            </w:pPr>
            <w:r w:rsidRPr="00E12FF4">
              <w:rPr>
                <w:rStyle w:val="cf01"/>
                <w:rFonts w:ascii="Calibri" w:hAnsi="Calibri" w:cs="Calibri"/>
              </w:rPr>
              <w:t>In your own words, what is this question asking?</w:t>
            </w:r>
          </w:p>
          <w:p w:rsidR="003803FB" w:rsidRPr="00E12FF4" w:rsidP="009E1269" w14:paraId="7FCDC8FC" w14:textId="2565EB3A">
            <w:pPr>
              <w:pStyle w:val="ICFTabletext"/>
              <w:numPr>
                <w:ilvl w:val="1"/>
                <w:numId w:val="4"/>
              </w:numPr>
              <w:spacing w:after="60"/>
              <w:jc w:val="left"/>
              <w:rPr>
                <w:rStyle w:val="cf01"/>
                <w:rFonts w:ascii="Calibri" w:hAnsi="Calibri" w:cs="Calibri"/>
              </w:rPr>
            </w:pPr>
            <w:r w:rsidRPr="00E12FF4">
              <w:rPr>
                <w:rStyle w:val="cf01"/>
                <w:rFonts w:ascii="Calibri" w:hAnsi="Calibri" w:cs="Calibri"/>
              </w:rPr>
              <w:t>Are there any groups on this listed that you are unsure</w:t>
            </w:r>
            <w:r w:rsidRPr="00E12FF4" w:rsidR="001C06A4">
              <w:rPr>
                <w:rStyle w:val="cf01"/>
                <w:rFonts w:ascii="Calibri" w:hAnsi="Calibri" w:cs="Calibri"/>
              </w:rPr>
              <w:t xml:space="preserve"> of </w:t>
            </w:r>
            <w:r w:rsidRPr="00E12FF4" w:rsidR="00050144">
              <w:rPr>
                <w:rStyle w:val="cf01"/>
                <w:rFonts w:ascii="Calibri" w:hAnsi="Calibri" w:cs="Calibri"/>
              </w:rPr>
              <w:t>who</w:t>
            </w:r>
            <w:r w:rsidRPr="00E12FF4" w:rsidR="001C06A4">
              <w:rPr>
                <w:rStyle w:val="cf01"/>
                <w:rFonts w:ascii="Calibri" w:hAnsi="Calibri" w:cs="Calibri"/>
              </w:rPr>
              <w:t xml:space="preserve"> to include?  </w:t>
            </w:r>
            <w:r w:rsidRPr="00E12FF4" w:rsidR="00D751A4">
              <w:rPr>
                <w:rStyle w:val="cf01"/>
                <w:rFonts w:ascii="Calibri" w:hAnsi="Calibri" w:cs="Calibri"/>
              </w:rPr>
              <w:t>Or that you w</w:t>
            </w:r>
            <w:r w:rsidRPr="00E12FF4" w:rsidR="00606C61">
              <w:rPr>
                <w:rStyle w:val="cf01"/>
                <w:rFonts w:ascii="Calibri" w:hAnsi="Calibri" w:cs="Calibri"/>
              </w:rPr>
              <w:t>ould describe using any</w:t>
            </w:r>
            <w:r w:rsidRPr="00E12FF4" w:rsidR="00D751A4">
              <w:rPr>
                <w:rStyle w:val="cf01"/>
                <w:rFonts w:ascii="Calibri" w:hAnsi="Calibri" w:cs="Calibri"/>
              </w:rPr>
              <w:t xml:space="preserve"> different words or phrases?</w:t>
            </w:r>
          </w:p>
          <w:p w:rsidR="00814BA3" w:rsidRPr="00E12FF4" w:rsidP="009E1269" w14:paraId="6FC172AD" w14:textId="77777777">
            <w:pPr>
              <w:pStyle w:val="ICFTabletext"/>
              <w:numPr>
                <w:ilvl w:val="0"/>
                <w:numId w:val="4"/>
              </w:numPr>
              <w:spacing w:after="60"/>
              <w:jc w:val="left"/>
              <w:rPr>
                <w:rFonts w:ascii="Calibri" w:hAnsi="Calibri" w:cs="Calibri"/>
                <w:sz w:val="18"/>
                <w:szCs w:val="18"/>
              </w:rPr>
            </w:pPr>
            <w:r w:rsidRPr="00E12FF4">
              <w:rPr>
                <w:rFonts w:ascii="Calibri" w:hAnsi="Calibri" w:cs="Calibri"/>
                <w:sz w:val="18"/>
                <w:szCs w:val="18"/>
              </w:rPr>
              <w:t>How did you come up with your answers? Walk me through your thought process.</w:t>
            </w:r>
          </w:p>
          <w:p w:rsidR="00814BA3" w:rsidRPr="00E12FF4" w:rsidP="009E1269" w14:paraId="6B593B06" w14:textId="77777777">
            <w:pPr>
              <w:pStyle w:val="ICFTabletext"/>
              <w:numPr>
                <w:ilvl w:val="1"/>
                <w:numId w:val="4"/>
              </w:numPr>
              <w:spacing w:after="60"/>
              <w:jc w:val="left"/>
              <w:rPr>
                <w:rFonts w:ascii="Calibri" w:hAnsi="Calibri" w:cs="Calibri"/>
                <w:sz w:val="18"/>
                <w:szCs w:val="18"/>
              </w:rPr>
            </w:pPr>
            <w:r w:rsidRPr="00E12FF4">
              <w:rPr>
                <w:rFonts w:ascii="Calibri" w:hAnsi="Calibri" w:cs="Calibri"/>
                <w:sz w:val="18"/>
                <w:szCs w:val="18"/>
              </w:rPr>
              <w:t>Do you have access to this data at your organization that you could reference to answer the question?</w:t>
            </w:r>
          </w:p>
          <w:p w:rsidR="00814BA3" w:rsidRPr="00E12FF4" w:rsidP="009E1269" w14:paraId="593A4FD6" w14:textId="77777777">
            <w:pPr>
              <w:pStyle w:val="ICFTabletext"/>
              <w:numPr>
                <w:ilvl w:val="1"/>
                <w:numId w:val="4"/>
              </w:numPr>
              <w:spacing w:after="60"/>
              <w:jc w:val="left"/>
              <w:rPr>
                <w:rFonts w:ascii="Calibri" w:hAnsi="Calibri" w:cs="Calibri"/>
                <w:sz w:val="18"/>
                <w:szCs w:val="18"/>
              </w:rPr>
            </w:pPr>
            <w:r w:rsidRPr="00E12FF4">
              <w:rPr>
                <w:rFonts w:ascii="Calibri" w:hAnsi="Calibri" w:cs="Calibri"/>
                <w:sz w:val="18"/>
                <w:szCs w:val="18"/>
              </w:rPr>
              <w:t>How easy or difficult is it to answer these questions?</w:t>
            </w:r>
          </w:p>
          <w:p w:rsidR="00814BA3" w:rsidRPr="00E12FF4" w:rsidP="009E1269" w14:paraId="2D15ABEC" w14:textId="77777777">
            <w:pPr>
              <w:pStyle w:val="ICFTabletext"/>
              <w:numPr>
                <w:ilvl w:val="1"/>
                <w:numId w:val="4"/>
              </w:numPr>
              <w:spacing w:after="60"/>
              <w:jc w:val="left"/>
              <w:rPr>
                <w:rFonts w:ascii="Calibri" w:hAnsi="Calibri" w:cs="Calibri"/>
                <w:sz w:val="18"/>
                <w:szCs w:val="18"/>
              </w:rPr>
            </w:pPr>
            <w:r w:rsidRPr="00E12FF4">
              <w:rPr>
                <w:rFonts w:ascii="Calibri" w:hAnsi="Calibri" w:cs="Calibri"/>
                <w:sz w:val="18"/>
                <w:szCs w:val="18"/>
              </w:rPr>
              <w:t>How confident are you in your response? Did you guess on any responses?</w:t>
            </w:r>
          </w:p>
          <w:p w:rsidR="00F85B7C" w:rsidRPr="00E12FF4" w:rsidP="009E1269" w14:paraId="3BAE9CB3" w14:textId="06F5ADB5">
            <w:pPr>
              <w:pStyle w:val="ICFTabletext"/>
              <w:numPr>
                <w:ilvl w:val="0"/>
                <w:numId w:val="4"/>
              </w:numPr>
              <w:spacing w:after="60"/>
              <w:jc w:val="left"/>
              <w:rPr>
                <w:rFonts w:ascii="Calibri" w:hAnsi="Calibri" w:cs="Calibri"/>
                <w:sz w:val="18"/>
                <w:szCs w:val="18"/>
              </w:rPr>
            </w:pPr>
            <w:r w:rsidRPr="00E12FF4">
              <w:rPr>
                <w:rFonts w:ascii="Calibri" w:hAnsi="Calibri" w:cs="Calibri"/>
                <w:sz w:val="18"/>
                <w:szCs w:val="18"/>
              </w:rPr>
              <w:t>Are any groups missing</w:t>
            </w:r>
            <w:r w:rsidRPr="00E12FF4" w:rsidR="00D12BEB">
              <w:rPr>
                <w:rFonts w:ascii="Calibri" w:hAnsi="Calibri" w:cs="Calibri"/>
                <w:sz w:val="18"/>
                <w:szCs w:val="18"/>
              </w:rPr>
              <w:t xml:space="preserve"> from this list?</w:t>
            </w:r>
          </w:p>
          <w:p w:rsidR="00F85B7C" w:rsidRPr="00E12FF4" w:rsidP="009E1269" w14:paraId="08623C43" w14:textId="6C451A2F">
            <w:pPr>
              <w:pStyle w:val="ICFTabletext"/>
              <w:numPr>
                <w:ilvl w:val="0"/>
                <w:numId w:val="4"/>
              </w:numPr>
              <w:spacing w:after="60"/>
              <w:jc w:val="left"/>
              <w:rPr>
                <w:rFonts w:ascii="Calibri" w:hAnsi="Calibri" w:cs="Calibri"/>
                <w:sz w:val="18"/>
                <w:szCs w:val="18"/>
              </w:rPr>
            </w:pPr>
            <w:r w:rsidRPr="00E12FF4">
              <w:rPr>
                <w:rFonts w:ascii="Calibri" w:hAnsi="Calibri" w:cs="Calibri"/>
                <w:sz w:val="18"/>
                <w:szCs w:val="18"/>
              </w:rPr>
              <w:t>[If victims with limited or no English proficiency selected] Does your organization formally track information about languages spoken, or is your response based on your experience working with victims?</w:t>
            </w:r>
          </w:p>
          <w:p w:rsidR="00D12BEB" w:rsidRPr="00E12FF4" w:rsidP="009E1269" w14:paraId="7CDAFC64" w14:textId="4B92ECE4">
            <w:pPr>
              <w:pStyle w:val="ICFTabletext"/>
              <w:numPr>
                <w:ilvl w:val="0"/>
                <w:numId w:val="4"/>
              </w:numPr>
              <w:spacing w:after="60"/>
              <w:jc w:val="left"/>
              <w:rPr>
                <w:rFonts w:ascii="Calibri" w:hAnsi="Calibri" w:cs="Calibri"/>
                <w:sz w:val="18"/>
                <w:szCs w:val="18"/>
              </w:rPr>
            </w:pPr>
            <w:r w:rsidRPr="00E12FF4">
              <w:rPr>
                <w:rFonts w:ascii="Calibri" w:hAnsi="Calibri" w:cs="Calibri"/>
                <w:sz w:val="18"/>
                <w:szCs w:val="18"/>
              </w:rPr>
              <w:t>Describe to me in your own words what “indigenous or tribal affiliation” means.</w:t>
            </w:r>
          </w:p>
          <w:p w:rsidR="000A11AF" w:rsidRPr="00E12FF4" w:rsidP="009E1269" w14:paraId="338BD73D" w14:textId="16B60441">
            <w:pPr>
              <w:pStyle w:val="ICFTabletext"/>
              <w:numPr>
                <w:ilvl w:val="1"/>
                <w:numId w:val="4"/>
              </w:numPr>
              <w:spacing w:after="60"/>
              <w:jc w:val="left"/>
              <w:rPr>
                <w:rFonts w:ascii="Calibri" w:hAnsi="Calibri" w:cs="Calibri"/>
                <w:sz w:val="18"/>
                <w:szCs w:val="18"/>
              </w:rPr>
            </w:pPr>
            <w:r w:rsidRPr="00E12FF4">
              <w:rPr>
                <w:rFonts w:ascii="Calibri" w:hAnsi="Calibri" w:cs="Calibri"/>
                <w:sz w:val="18"/>
                <w:szCs w:val="18"/>
              </w:rPr>
              <w:t>How is your response here the same or different relative to the previous question that asked about race</w:t>
            </w:r>
            <w:r w:rsidRPr="00E12FF4" w:rsidR="0099286A">
              <w:rPr>
                <w:rFonts w:ascii="Calibri" w:hAnsi="Calibri" w:cs="Calibri"/>
                <w:sz w:val="18"/>
                <w:szCs w:val="18"/>
              </w:rPr>
              <w:t xml:space="preserve"> and ethnicity?</w:t>
            </w:r>
          </w:p>
          <w:p w:rsidR="00E847C9" w:rsidRPr="00E12FF4" w:rsidP="009E1269" w14:paraId="29611553" w14:textId="5F174586">
            <w:pPr>
              <w:pStyle w:val="ICFTabletext"/>
              <w:numPr>
                <w:ilvl w:val="0"/>
                <w:numId w:val="4"/>
              </w:numPr>
              <w:spacing w:after="60"/>
              <w:jc w:val="left"/>
              <w:rPr>
                <w:rFonts w:ascii="Calibri" w:hAnsi="Calibri" w:cs="Calibri"/>
                <w:sz w:val="18"/>
                <w:szCs w:val="18"/>
              </w:rPr>
            </w:pPr>
            <w:r w:rsidRPr="00E12FF4">
              <w:rPr>
                <w:rFonts w:ascii="Calibri" w:hAnsi="Calibri" w:cs="Calibri"/>
                <w:sz w:val="18"/>
                <w:szCs w:val="18"/>
              </w:rPr>
              <w:t>[If not sure/don’t track</w:t>
            </w:r>
            <w:r w:rsidR="00834465">
              <w:rPr>
                <w:rFonts w:ascii="Calibri" w:hAnsi="Calibri" w:cs="Calibri"/>
                <w:sz w:val="18"/>
                <w:szCs w:val="18"/>
              </w:rPr>
              <w:t xml:space="preserve"> this information</w:t>
            </w:r>
            <w:r w:rsidRPr="00E12FF4">
              <w:rPr>
                <w:rFonts w:ascii="Calibri" w:hAnsi="Calibri" w:cs="Calibri"/>
                <w:sz w:val="18"/>
                <w:szCs w:val="18"/>
              </w:rPr>
              <w:t>] Explain to me your response choice. Are you unsure, or does your organization not formally track this type of information?</w:t>
            </w:r>
          </w:p>
        </w:tc>
      </w:tr>
    </w:tbl>
    <w:p w:rsidR="00D542BD" w:rsidRPr="00E12FF4" w:rsidP="00F613BC" w14:paraId="5201777E" w14:textId="77777777">
      <w:pPr>
        <w:rPr>
          <w:rFonts w:ascii="Calibri" w:hAnsi="Calibri" w:cs="Calibri"/>
        </w:rPr>
        <w:sectPr w:rsidSect="00B477B0">
          <w:pgSz w:w="12240" w:h="15840"/>
          <w:pgMar w:top="1008" w:right="1080" w:bottom="720" w:left="1080" w:header="720" w:footer="720" w:gutter="0"/>
          <w:cols w:space="720"/>
          <w:docGrid w:linePitch="360"/>
        </w:sectPr>
      </w:pPr>
    </w:p>
    <w:p w:rsidR="00821B19" w:rsidRPr="00E12FF4" w:rsidP="00821B19" w14:paraId="1B2D99C2" w14:textId="0B4DD480">
      <w:pPr>
        <w:rPr>
          <w:rFonts w:ascii="Calibri" w:hAnsi="Calibri" w:cs="Calibri"/>
        </w:rPr>
      </w:pPr>
      <w:r w:rsidRPr="00E12FF4">
        <w:rPr>
          <w:rFonts w:ascii="Calibri" w:hAnsi="Calibri" w:cs="Calibri"/>
          <w:noProof/>
        </w:rPr>
        <mc:AlternateContent>
          <mc:Choice Requires="wps">
            <w:drawing>
              <wp:anchor distT="0" distB="0" distL="114300" distR="114300" simplePos="0" relativeHeight="251661312" behindDoc="0" locked="1" layoutInCell="1" allowOverlap="1">
                <wp:simplePos x="0" y="0"/>
                <wp:positionH relativeFrom="margin">
                  <wp:align>right</wp:align>
                </wp:positionH>
                <wp:positionV relativeFrom="margin">
                  <wp:posOffset>229235</wp:posOffset>
                </wp:positionV>
                <wp:extent cx="5907405" cy="8336915"/>
                <wp:effectExtent l="0" t="0" r="17145" b="26035"/>
                <wp:wrapNone/>
                <wp:docPr id="1428175857" name="Text Box 14281758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7405" cy="8336915"/>
                        </a:xfrm>
                        <a:prstGeom prst="rect">
                          <a:avLst/>
                        </a:prstGeom>
                        <a:noFill/>
                        <a:ln w="6350">
                          <a:solidFill>
                            <a:prstClr val="black"/>
                          </a:solidFill>
                        </a:ln>
                      </wps:spPr>
                      <wps:txbx>
                        <w:txbxContent>
                          <w:p w:rsidR="00821B19" w:rsidRPr="00957107" w:rsidP="00821B19" w14:textId="77777777">
                            <w:pPr>
                              <w:jc w:val="right"/>
                              <w:rPr>
                                <w:b/>
                                <w:bCs/>
                              </w:rPr>
                            </w:pPr>
                            <w:r w:rsidRPr="00957107">
                              <w:rPr>
                                <w:noProof/>
                              </w:rPr>
                              <w:drawing>
                                <wp:inline distT="0" distB="0" distL="0" distR="0">
                                  <wp:extent cx="977900" cy="1828800"/>
                                  <wp:effectExtent l="0" t="0" r="0" b="0"/>
                                  <wp:docPr id="149796638" name="Picture 211562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6638"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r>
                          </w:p>
                          <w:p w:rsidR="005E011E" w:rsidP="00821B19" w14:textId="77777777">
                            <w:pPr>
                              <w:jc w:val="right"/>
                              <w:rPr>
                                <w:rFonts w:ascii="Calibri" w:hAnsi="Calibri" w:cs="Calibri"/>
                                <w:b/>
                                <w:bCs/>
                                <w:sz w:val="70"/>
                                <w:szCs w:val="70"/>
                              </w:rPr>
                            </w:pPr>
                            <w:r w:rsidRPr="005E011E">
                              <w:rPr>
                                <w:rFonts w:ascii="Calibri" w:hAnsi="Calibri" w:cs="Calibri"/>
                                <w:b/>
                                <w:bCs/>
                                <w:sz w:val="70"/>
                                <w:szCs w:val="70"/>
                              </w:rPr>
                              <w:t xml:space="preserve">Cognitive Interview             Survey Items - Track 2 </w:t>
                            </w:r>
                          </w:p>
                          <w:p w:rsidR="00821B19" w:rsidRPr="005E011E" w:rsidP="00821B19" w14:textId="35577FF6">
                            <w:pPr>
                              <w:jc w:val="right"/>
                              <w:rPr>
                                <w:rFonts w:ascii="Calibri" w:hAnsi="Calibri" w:cs="Calibri"/>
                                <w:b/>
                                <w:bCs/>
                                <w:sz w:val="70"/>
                                <w:szCs w:val="70"/>
                              </w:rPr>
                            </w:pPr>
                            <w:r w:rsidRPr="005E011E">
                              <w:rPr>
                                <w:rFonts w:ascii="Calibri" w:hAnsi="Calibri" w:cs="Calibri"/>
                                <w:b/>
                                <w:bCs/>
                                <w:i/>
                                <w:iCs/>
                                <w:sz w:val="66"/>
                                <w:szCs w:val="52"/>
                              </w:rPr>
                              <w:t>(</w:t>
                            </w:r>
                            <w:r w:rsidRPr="005E011E" w:rsidR="00B64B86">
                              <w:rPr>
                                <w:rFonts w:ascii="Calibri" w:hAnsi="Calibri" w:cs="Calibri"/>
                                <w:b/>
                                <w:bCs/>
                                <w:i/>
                                <w:iCs/>
                                <w:sz w:val="66"/>
                                <w:szCs w:val="52"/>
                              </w:rPr>
                              <w:t xml:space="preserve">Services </w:t>
                            </w:r>
                            <w:r w:rsidR="00834465">
                              <w:rPr>
                                <w:rFonts w:ascii="Calibri" w:hAnsi="Calibri" w:cs="Calibri"/>
                                <w:b/>
                                <w:bCs/>
                                <w:i/>
                                <w:iCs/>
                                <w:sz w:val="66"/>
                                <w:szCs w:val="52"/>
                              </w:rPr>
                              <w:t xml:space="preserve">/ </w:t>
                            </w:r>
                            <w:r w:rsidRPr="005E011E" w:rsidR="00B64B86">
                              <w:rPr>
                                <w:rFonts w:ascii="Calibri" w:hAnsi="Calibri" w:cs="Calibri"/>
                                <w:b/>
                                <w:bCs/>
                                <w:i/>
                                <w:iCs/>
                                <w:sz w:val="66"/>
                                <w:szCs w:val="52"/>
                              </w:rPr>
                              <w:t>Mass Violence</w:t>
                            </w:r>
                            <w:r w:rsidRPr="005E011E">
                              <w:rPr>
                                <w:rFonts w:ascii="Calibri" w:hAnsi="Calibri" w:cs="Calibri"/>
                                <w:b/>
                                <w:bCs/>
                                <w:i/>
                                <w:iCs/>
                                <w:sz w:val="66"/>
                                <w:szCs w:val="52"/>
                              </w:rPr>
                              <w:t>)</w:t>
                            </w:r>
                          </w:p>
                          <w:p w:rsidR="00821B19" w:rsidRPr="005E0F6C" w:rsidP="00821B19" w14:textId="77777777">
                            <w:pPr>
                              <w:jc w:val="right"/>
                              <w:rPr>
                                <w:sz w:val="30"/>
                                <w:szCs w:val="30"/>
                                <w:highlight w:val="yellow"/>
                              </w:rPr>
                            </w:pPr>
                          </w:p>
                          <w:p w:rsidR="00821B19" w:rsidRPr="005851FA" w:rsidP="00821B19" w14:textId="77777777">
                            <w:pPr>
                              <w:jc w:val="right"/>
                              <w:rPr>
                                <w:b/>
                                <w:bCs/>
                                <w:i/>
                                <w:iCs/>
                                <w:sz w:val="72"/>
                                <w:szCs w:val="96"/>
                                <w:highlight w:val="yellow"/>
                              </w:rPr>
                            </w:pPr>
                          </w:p>
                          <w:p w:rsidR="00821B19" w:rsidRPr="001A4086" w:rsidP="00821B19" w14:textId="77777777">
                            <w:pPr>
                              <w:jc w:val="right"/>
                              <w:rPr>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28175857" o:spid="_x0000_s1026" type="#_x0000_t202" style="width:465.15pt;height:656.45pt;margin-top:18.05pt;margin-left:413.95pt;mso-height-percent:0;mso-height-relative:margin;mso-position-horizontal:right;mso-position-horizontal-relative:margin;mso-position-vertical-relative:margin;mso-width-percent:0;mso-width-relative:margin;mso-wrap-distance-bottom:0;mso-wrap-distance-left:9pt;mso-wrap-distance-right:9pt;mso-wrap-distance-top:0;mso-wrap-style:square;position:absolute;visibility:visible;v-text-anchor:middle;z-index:251662336" filled="f" strokeweight="0.5pt">
                <v:textbox>
                  <w:txbxContent>
                    <w:p w:rsidR="00821B19" w:rsidRPr="00957107" w:rsidP="00821B19" w14:paraId="4FD05A67" w14:textId="77777777">
                      <w:pPr>
                        <w:jc w:val="right"/>
                        <w:rPr>
                          <w:b/>
                          <w:bCs/>
                        </w:rPr>
                      </w:pPr>
                      <w:drawing>
                        <wp:inline distT="0" distB="0" distL="0" distR="0">
                          <wp:extent cx="977900" cy="1828800"/>
                          <wp:effectExtent l="0" t="0" r="0" b="0"/>
                          <wp:docPr id="2115629407" name="Picture 211562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9407"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p>
                    <w:p w:rsidR="005E011E" w:rsidP="00821B19" w14:paraId="00DD39BF" w14:textId="77777777">
                      <w:pPr>
                        <w:jc w:val="right"/>
                        <w:rPr>
                          <w:rFonts w:ascii="Calibri" w:hAnsi="Calibri" w:cs="Calibri"/>
                          <w:b/>
                          <w:bCs/>
                          <w:sz w:val="70"/>
                          <w:szCs w:val="70"/>
                        </w:rPr>
                      </w:pPr>
                      <w:r w:rsidRPr="005E011E">
                        <w:rPr>
                          <w:rFonts w:ascii="Calibri" w:hAnsi="Calibri" w:cs="Calibri"/>
                          <w:b/>
                          <w:bCs/>
                          <w:sz w:val="70"/>
                          <w:szCs w:val="70"/>
                        </w:rPr>
                        <w:t xml:space="preserve">Cognitive Interview             Survey Items - Track 2 </w:t>
                      </w:r>
                    </w:p>
                    <w:p w:rsidR="00821B19" w:rsidRPr="005E011E" w:rsidP="00821B19" w14:paraId="07290DEB" w14:textId="35577FF6">
                      <w:pPr>
                        <w:jc w:val="right"/>
                        <w:rPr>
                          <w:rFonts w:ascii="Calibri" w:hAnsi="Calibri" w:cs="Calibri"/>
                          <w:b/>
                          <w:bCs/>
                          <w:sz w:val="70"/>
                          <w:szCs w:val="70"/>
                        </w:rPr>
                      </w:pPr>
                      <w:r w:rsidRPr="005E011E">
                        <w:rPr>
                          <w:rFonts w:ascii="Calibri" w:hAnsi="Calibri" w:cs="Calibri"/>
                          <w:b/>
                          <w:bCs/>
                          <w:i/>
                          <w:iCs/>
                          <w:sz w:val="66"/>
                          <w:szCs w:val="52"/>
                        </w:rPr>
                        <w:t>(</w:t>
                      </w:r>
                      <w:r w:rsidRPr="005E011E" w:rsidR="00B64B86">
                        <w:rPr>
                          <w:rFonts w:ascii="Calibri" w:hAnsi="Calibri" w:cs="Calibri"/>
                          <w:b/>
                          <w:bCs/>
                          <w:i/>
                          <w:iCs/>
                          <w:sz w:val="66"/>
                          <w:szCs w:val="52"/>
                        </w:rPr>
                        <w:t xml:space="preserve">Services </w:t>
                      </w:r>
                      <w:r w:rsidR="00834465">
                        <w:rPr>
                          <w:rFonts w:ascii="Calibri" w:hAnsi="Calibri" w:cs="Calibri"/>
                          <w:b/>
                          <w:bCs/>
                          <w:i/>
                          <w:iCs/>
                          <w:sz w:val="66"/>
                          <w:szCs w:val="52"/>
                        </w:rPr>
                        <w:t xml:space="preserve">/ </w:t>
                      </w:r>
                      <w:r w:rsidRPr="005E011E" w:rsidR="00B64B86">
                        <w:rPr>
                          <w:rFonts w:ascii="Calibri" w:hAnsi="Calibri" w:cs="Calibri"/>
                          <w:b/>
                          <w:bCs/>
                          <w:i/>
                          <w:iCs/>
                          <w:sz w:val="66"/>
                          <w:szCs w:val="52"/>
                        </w:rPr>
                        <w:t>Mass Violence</w:t>
                      </w:r>
                      <w:r w:rsidRPr="005E011E">
                        <w:rPr>
                          <w:rFonts w:ascii="Calibri" w:hAnsi="Calibri" w:cs="Calibri"/>
                          <w:b/>
                          <w:bCs/>
                          <w:i/>
                          <w:iCs/>
                          <w:sz w:val="66"/>
                          <w:szCs w:val="52"/>
                        </w:rPr>
                        <w:t>)</w:t>
                      </w:r>
                    </w:p>
                    <w:p w:rsidR="00821B19" w:rsidRPr="005E0F6C" w:rsidP="00821B19" w14:paraId="4D07A472" w14:textId="77777777">
                      <w:pPr>
                        <w:jc w:val="right"/>
                        <w:rPr>
                          <w:sz w:val="30"/>
                          <w:szCs w:val="30"/>
                          <w:highlight w:val="yellow"/>
                        </w:rPr>
                      </w:pPr>
                    </w:p>
                    <w:p w:rsidR="00821B19" w:rsidRPr="005851FA" w:rsidP="00821B19" w14:paraId="393C8C78" w14:textId="77777777">
                      <w:pPr>
                        <w:jc w:val="right"/>
                        <w:rPr>
                          <w:b/>
                          <w:bCs/>
                          <w:i/>
                          <w:iCs/>
                          <w:sz w:val="72"/>
                          <w:szCs w:val="96"/>
                          <w:highlight w:val="yellow"/>
                        </w:rPr>
                      </w:pPr>
                    </w:p>
                    <w:p w:rsidR="00821B19" w:rsidRPr="001A4086" w:rsidP="00821B19" w14:paraId="62E5B660" w14:textId="77777777">
                      <w:pPr>
                        <w:jc w:val="right"/>
                        <w:rPr>
                          <w:sz w:val="72"/>
                          <w:szCs w:val="96"/>
                        </w:rPr>
                      </w:pPr>
                    </w:p>
                  </w:txbxContent>
                </v:textbox>
                <w10:wrap anchorx="margin" anchory="margin"/>
                <w10:anchorlock/>
              </v:shape>
            </w:pict>
          </mc:Fallback>
        </mc:AlternateContent>
      </w:r>
      <w:r w:rsidRPr="00E12FF4">
        <w:rPr>
          <w:rFonts w:ascii="Calibri" w:hAnsi="Calibri" w:cs="Calibri"/>
        </w:rPr>
        <w:br w:type="page"/>
      </w:r>
    </w:p>
    <w:p w:rsidR="00821B19" w:rsidRPr="00E12FF4" w:rsidP="00821B19" w14:paraId="53725EEB" w14:textId="77777777">
      <w:pPr>
        <w:pStyle w:val="Instruction"/>
        <w:rPr>
          <w:rFonts w:ascii="Calibri" w:hAnsi="Calibri" w:cs="Calibri"/>
        </w:rPr>
      </w:pPr>
      <w:r w:rsidRPr="00E12FF4">
        <w:rPr>
          <w:rFonts w:ascii="Calibri" w:hAnsi="Calibri" w:cs="Calibri"/>
        </w:rPr>
        <w:t xml:space="preserve">Throughout the item-by-item guide, continually remind participants to think-aloud as they are reading and answering questions. If needed, use additional general probes or clarifying probes. We want to gather overall feedback and experiences broadly, as well as capture details that address the identified question testing goals. </w:t>
      </w:r>
    </w:p>
    <w:p w:rsidR="00E847C9" w:rsidRPr="00E12FF4" w:rsidP="00821B19" w14:paraId="2EE2965C" w14:textId="77777777">
      <w:pPr>
        <w:pStyle w:val="Instruction"/>
        <w:rPr>
          <w:rFonts w:ascii="Calibri" w:hAnsi="Calibri" w:cs="Calibri"/>
        </w:rPr>
      </w:pPr>
    </w:p>
    <w:p w:rsidR="00E847C9" w:rsidRPr="00E12FF4" w:rsidP="00B96027" w14:paraId="1FBDA75D" w14:textId="2EE1C582">
      <w:pPr>
        <w:pStyle w:val="ICFHeading1"/>
        <w:pBdr>
          <w:bottom w:val="single" w:sz="6" w:space="1" w:color="auto"/>
        </w:pBdr>
        <w:outlineLvl w:val="0"/>
        <w:rPr>
          <w:rFonts w:ascii="Calibri" w:hAnsi="Calibri" w:cs="Calibri"/>
        </w:rPr>
      </w:pPr>
      <w:r w:rsidRPr="00E12FF4">
        <w:rPr>
          <w:rFonts w:ascii="Calibri" w:hAnsi="Calibri" w:cs="Calibri"/>
        </w:rPr>
        <w:t xml:space="preserve">Track 2 - </w:t>
      </w:r>
      <w:r w:rsidRPr="00E12FF4">
        <w:rPr>
          <w:rFonts w:ascii="Calibri" w:hAnsi="Calibri" w:cs="Calibri"/>
        </w:rPr>
        <w:t xml:space="preserve">Section E: </w:t>
      </w:r>
      <w:r w:rsidRPr="00E12FF4" w:rsidR="00AE63C5">
        <w:rPr>
          <w:rFonts w:ascii="Calibri" w:hAnsi="Calibri" w:cs="Calibri"/>
        </w:rPr>
        <w:t>Services</w:t>
      </w:r>
      <w:r w:rsidRPr="00E12FF4">
        <w:rPr>
          <w:rFonts w:ascii="Calibri" w:hAnsi="Calibri" w:cs="Calibri"/>
        </w:rPr>
        <w:t xml:space="preserve"> </w:t>
      </w:r>
    </w:p>
    <w:p w:rsidR="00821B19" w:rsidRPr="00E12FF4" w:rsidP="009E1269" w14:paraId="3317F1BD" w14:textId="6F15216A">
      <w:pPr>
        <w:pStyle w:val="QuestionHeader"/>
        <w:numPr>
          <w:ilvl w:val="0"/>
          <w:numId w:val="6"/>
        </w:numPr>
        <w:rPr>
          <w:rFonts w:ascii="Calibri" w:hAnsi="Calibri" w:cs="Calibri"/>
        </w:rPr>
      </w:pPr>
      <w:r w:rsidRPr="00E12FF4">
        <w:rPr>
          <w:rFonts w:ascii="Calibri" w:hAnsi="Calibri" w:cs="Calibri"/>
        </w:rPr>
        <w:t>E1</w:t>
      </w:r>
      <w:r w:rsidRPr="00E12FF4" w:rsidR="00DE51B7">
        <w:rPr>
          <w:rFonts w:ascii="Calibri" w:hAnsi="Calibri" w:cs="Calibri"/>
        </w:rPr>
        <w:t xml:space="preserve"> </w:t>
      </w:r>
      <w:r w:rsidRPr="00E12FF4" w:rsidR="00211E27">
        <w:rPr>
          <w:rFonts w:ascii="Calibri" w:hAnsi="Calibri" w:cs="Calibri"/>
        </w:rPr>
        <w:t xml:space="preserve">- Information and </w:t>
      </w:r>
      <w:r w:rsidRPr="00E12FF4" w:rsidR="00DB24EA">
        <w:rPr>
          <w:rFonts w:ascii="Calibri" w:hAnsi="Calibri" w:cs="Calibri"/>
        </w:rPr>
        <w:t>referral services</w:t>
      </w:r>
      <w:r w:rsidRPr="00E12FF4">
        <w:rPr>
          <w:rFonts w:ascii="Calibri" w:hAnsi="Calibri" w:cs="Calibri"/>
        </w:rPr>
        <w:t xml:space="preserve">: </w:t>
      </w:r>
      <w:r w:rsidRPr="00E12FF4" w:rsidR="00F507C6">
        <w:rPr>
          <w:rFonts w:ascii="Calibri" w:hAnsi="Calibri" w:cs="Calibri"/>
        </w:rPr>
        <w:t>Rows</w:t>
      </w:r>
      <w:r w:rsidRPr="00E12FF4" w:rsidR="00704890">
        <w:rPr>
          <w:rFonts w:ascii="Calibri" w:hAnsi="Calibri" w:cs="Calibri"/>
        </w:rPr>
        <w:t xml:space="preserve"> 3 and </w:t>
      </w:r>
      <w:r w:rsidRPr="00E12FF4" w:rsidR="0049604E">
        <w:rPr>
          <w:rFonts w:ascii="Calibri" w:hAnsi="Calibri" w:cs="Calibri"/>
        </w:rPr>
        <w:t>6</w:t>
      </w:r>
      <w:r w:rsidRPr="00E12FF4" w:rsidR="003D1277">
        <w:rPr>
          <w:rFonts w:ascii="Calibri" w:hAnsi="Calibri" w:cs="Calibri"/>
        </w:rPr>
        <w:t xml:space="preserve"> </w:t>
      </w:r>
      <w:r w:rsidRPr="00E12FF4" w:rsidR="00466F9F">
        <w:rPr>
          <w:rFonts w:ascii="Calibri" w:hAnsi="Calibri" w:cs="Calibri"/>
        </w:rPr>
        <w:t xml:space="preserve">ASK ALL </w:t>
      </w:r>
      <w:r w:rsidRPr="00E12FF4" w:rsidR="003D1277">
        <w:rPr>
          <w:rFonts w:ascii="Calibri" w:hAnsi="Calibri" w:cs="Calibri"/>
          <w:b w:val="0"/>
          <w:bCs w:val="0"/>
        </w:rPr>
        <w:t>(</w:t>
      </w:r>
      <w:r w:rsidRPr="00E12FF4" w:rsidR="007E080E">
        <w:rPr>
          <w:rFonts w:ascii="Calibri" w:hAnsi="Calibri" w:cs="Calibri"/>
          <w:b w:val="0"/>
          <w:bCs w:val="0"/>
          <w:i/>
          <w:iCs/>
        </w:rPr>
        <w:t xml:space="preserve">Test </w:t>
      </w:r>
      <w:r w:rsidRPr="00E12FF4" w:rsidR="007E080E">
        <w:rPr>
          <w:rFonts w:ascii="Calibri" w:hAnsi="Calibri" w:cs="Calibri"/>
          <w:i/>
          <w:iCs/>
        </w:rPr>
        <w:t>bolded</w:t>
      </w:r>
      <w:r w:rsidRPr="00E12FF4" w:rsidR="007E080E">
        <w:rPr>
          <w:rFonts w:ascii="Calibri" w:hAnsi="Calibri" w:cs="Calibri"/>
          <w:b w:val="0"/>
          <w:bCs w:val="0"/>
          <w:i/>
          <w:iCs/>
        </w:rPr>
        <w:t xml:space="preserve"> items only</w:t>
      </w:r>
      <w:r w:rsidRPr="00E12FF4" w:rsidR="00127648">
        <w:rPr>
          <w:rFonts w:ascii="Calibri" w:hAnsi="Calibri" w:cs="Calibri"/>
          <w:b w:val="0"/>
          <w:bCs w:val="0"/>
          <w:i/>
          <w:iCs/>
        </w:rPr>
        <w:t xml:space="preserve">, </w:t>
      </w:r>
      <w:r w:rsidRPr="00E12FF4" w:rsidR="003D1277">
        <w:rPr>
          <w:rFonts w:ascii="Calibri" w:hAnsi="Calibri" w:cs="Calibri"/>
          <w:b w:val="0"/>
          <w:bCs w:val="0"/>
          <w:i/>
          <w:iCs/>
        </w:rPr>
        <w:t>other rows shown for context only and will not be explicitly tested</w:t>
      </w:r>
      <w:r w:rsidRPr="00E12FF4" w:rsidR="003D1277">
        <w:rPr>
          <w:rFonts w:ascii="Calibri" w:hAnsi="Calibri" w:cs="Calibri"/>
          <w:b w:val="0"/>
          <w:bCs w:val="0"/>
        </w:rPr>
        <w:t>)</w:t>
      </w:r>
    </w:p>
    <w:p w:rsidR="00FF0528" w:rsidRPr="00E12FF4" w:rsidP="00127648" w14:paraId="29FD015C" w14:textId="62C956D4">
      <w:pPr>
        <w:widowControl w:val="0"/>
        <w:autoSpaceDE w:val="0"/>
        <w:autoSpaceDN w:val="0"/>
        <w:spacing w:after="120" w:line="240" w:lineRule="auto"/>
        <w:rPr>
          <w:rFonts w:ascii="Calibri" w:eastAsia="Calibri" w:hAnsi="Calibri" w:cs="Calibri"/>
          <w:b/>
          <w:bCs/>
          <w:sz w:val="24"/>
          <w:szCs w:val="24"/>
        </w:rPr>
      </w:pPr>
      <w:r w:rsidRPr="00E12FF4">
        <w:rPr>
          <w:rFonts w:ascii="Calibri" w:eastAsia="Calibri" w:hAnsi="Calibri" w:cs="Calibri"/>
          <w:b/>
          <w:bCs/>
          <w:sz w:val="24"/>
          <w:szCs w:val="24"/>
        </w:rPr>
        <w:t xml:space="preserve">E1. </w:t>
      </w:r>
      <w:r w:rsidRPr="00E12FF4">
        <w:rPr>
          <w:rFonts w:ascii="Calibri" w:eastAsia="Calibri" w:hAnsi="Calibri" w:cs="Calibri"/>
          <w:b/>
          <w:bCs/>
          <w:sz w:val="24"/>
          <w:szCs w:val="24"/>
        </w:rPr>
        <w:t>Information and referral services</w:t>
      </w:r>
    </w:p>
    <w:tbl>
      <w:tblPr>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632"/>
        <w:gridCol w:w="720"/>
        <w:gridCol w:w="720"/>
      </w:tblGrid>
      <w:tr w14:paraId="2BADFEFE" w14:textId="77777777" w:rsidTr="00127648">
        <w:tblPrEx>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709"/>
        </w:trPr>
        <w:tc>
          <w:tcPr>
            <w:tcW w:w="7632" w:type="dxa"/>
            <w:tcBorders>
              <w:left w:val="single" w:sz="4" w:space="0" w:color="000000"/>
              <w:bottom w:val="single" w:sz="4" w:space="0" w:color="000000"/>
              <w:right w:val="nil"/>
            </w:tcBorders>
            <w:vAlign w:val="center"/>
          </w:tcPr>
          <w:p w:rsidR="00FF0528" w:rsidRPr="00E12FF4" w:rsidP="00FF0528" w14:paraId="6A29F23F" w14:textId="367AFC00">
            <w:pPr>
              <w:widowControl w:val="0"/>
              <w:autoSpaceDE w:val="0"/>
              <w:autoSpaceDN w:val="0"/>
              <w:spacing w:line="276" w:lineRule="auto"/>
              <w:ind w:left="537" w:hanging="360"/>
              <w:rPr>
                <w:rFonts w:ascii="Calibri" w:eastAsia="Calibri" w:hAnsi="Calibri" w:cs="Calibri"/>
                <w:b/>
                <w:sz w:val="24"/>
              </w:rPr>
            </w:pPr>
            <w:r w:rsidRPr="00E12FF4">
              <w:rPr>
                <w:rFonts w:ascii="Calibri" w:eastAsia="Calibri" w:hAnsi="Calibri" w:cs="Calibri"/>
                <w:b/>
                <w:sz w:val="24"/>
              </w:rPr>
              <w:t>Did your victim services include…</w:t>
            </w:r>
          </w:p>
        </w:tc>
        <w:tc>
          <w:tcPr>
            <w:tcW w:w="720" w:type="dxa"/>
            <w:tcBorders>
              <w:left w:val="nil"/>
              <w:bottom w:val="single" w:sz="4" w:space="0" w:color="000000"/>
              <w:right w:val="nil"/>
            </w:tcBorders>
            <w:vAlign w:val="center"/>
          </w:tcPr>
          <w:p w:rsidR="00FF0528" w:rsidRPr="00E12FF4" w:rsidP="007B7D65" w14:paraId="663F5432" w14:textId="77777777">
            <w:pPr>
              <w:widowControl w:val="0"/>
              <w:autoSpaceDE w:val="0"/>
              <w:autoSpaceDN w:val="0"/>
              <w:spacing w:line="223" w:lineRule="exact"/>
              <w:ind w:left="16"/>
              <w:jc w:val="center"/>
              <w:rPr>
                <w:rFonts w:ascii="Calibri" w:eastAsia="Calibri" w:hAnsi="Calibri" w:cs="Calibri"/>
                <w:b/>
                <w:spacing w:val="-5"/>
                <w:sz w:val="24"/>
                <w:szCs w:val="28"/>
              </w:rPr>
            </w:pPr>
            <w:r w:rsidRPr="00E12FF4">
              <w:rPr>
                <w:rFonts w:ascii="Calibri" w:eastAsia="Calibri" w:hAnsi="Calibri" w:cs="Calibri"/>
                <w:b/>
                <w:spacing w:val="-5"/>
                <w:sz w:val="24"/>
                <w:szCs w:val="28"/>
              </w:rPr>
              <w:t>Yes</w:t>
            </w:r>
          </w:p>
        </w:tc>
        <w:tc>
          <w:tcPr>
            <w:tcW w:w="720" w:type="dxa"/>
            <w:tcBorders>
              <w:left w:val="nil"/>
              <w:bottom w:val="single" w:sz="4" w:space="0" w:color="000000"/>
              <w:right w:val="single" w:sz="4" w:space="0" w:color="000000"/>
            </w:tcBorders>
            <w:vAlign w:val="center"/>
          </w:tcPr>
          <w:p w:rsidR="00FF0528" w:rsidRPr="00E12FF4" w:rsidP="00FF0528" w14:paraId="268DDEED" w14:textId="77777777">
            <w:pPr>
              <w:widowControl w:val="0"/>
              <w:autoSpaceDE w:val="0"/>
              <w:autoSpaceDN w:val="0"/>
              <w:spacing w:line="223" w:lineRule="exact"/>
              <w:ind w:left="7"/>
              <w:jc w:val="center"/>
              <w:rPr>
                <w:rFonts w:ascii="Calibri" w:eastAsia="Calibri" w:hAnsi="Calibri" w:cs="Calibri"/>
                <w:b/>
                <w:sz w:val="24"/>
                <w:szCs w:val="28"/>
              </w:rPr>
            </w:pPr>
            <w:r w:rsidRPr="00E12FF4">
              <w:rPr>
                <w:rFonts w:ascii="Calibri" w:eastAsia="Calibri" w:hAnsi="Calibri" w:cs="Calibri"/>
                <w:b/>
                <w:spacing w:val="-5"/>
                <w:sz w:val="24"/>
                <w:szCs w:val="28"/>
              </w:rPr>
              <w:t>No</w:t>
            </w:r>
          </w:p>
        </w:tc>
      </w:tr>
      <w:tr w14:paraId="0D838F49"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shd w:val="clear" w:color="auto" w:fill="767070"/>
          </w:tcPr>
          <w:p w:rsidR="00FF0528" w:rsidRPr="00E12FF4" w:rsidP="00FF0528" w14:paraId="4D1C2865" w14:textId="77777777">
            <w:pPr>
              <w:widowControl w:val="0"/>
              <w:autoSpaceDE w:val="0"/>
              <w:autoSpaceDN w:val="0"/>
              <w:spacing w:line="258" w:lineRule="exact"/>
              <w:ind w:left="112"/>
              <w:rPr>
                <w:rFonts w:ascii="Calibri" w:eastAsia="Calibri" w:hAnsi="Calibri" w:cs="Calibri"/>
                <w:b/>
                <w:sz w:val="22"/>
              </w:rPr>
            </w:pPr>
            <w:r w:rsidRPr="00E12FF4">
              <w:rPr>
                <w:rFonts w:ascii="Calibri" w:eastAsia="Calibri" w:hAnsi="Calibri" w:cs="Calibri"/>
                <w:b/>
                <w:color w:val="FFFFFF"/>
                <w:spacing w:val="-2"/>
                <w:sz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FF0528" w:rsidRPr="00E12FF4" w:rsidP="007B7D65" w14:paraId="4C468787" w14:textId="77777777">
            <w:pPr>
              <w:widowControl w:val="0"/>
              <w:autoSpaceDE w:val="0"/>
              <w:autoSpaceDN w:val="0"/>
              <w:spacing w:line="240" w:lineRule="auto"/>
              <w:ind w:left="16"/>
              <w:jc w:val="center"/>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FF0528" w:rsidRPr="00E12FF4" w:rsidP="00FF0528" w14:paraId="48CA21E8" w14:textId="77777777">
            <w:pPr>
              <w:widowControl w:val="0"/>
              <w:autoSpaceDE w:val="0"/>
              <w:autoSpaceDN w:val="0"/>
              <w:spacing w:line="240" w:lineRule="auto"/>
              <w:jc w:val="center"/>
              <w:rPr>
                <w:rFonts w:ascii="Calibri" w:eastAsia="Calibri" w:hAnsi="Calibri" w:cs="Calibri"/>
              </w:rPr>
            </w:pPr>
          </w:p>
        </w:tc>
      </w:tr>
      <w:tr w14:paraId="604A7FB4"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shd w:val="clear" w:color="auto" w:fill="ADAAAA"/>
          </w:tcPr>
          <w:p w:rsidR="00FF0528" w:rsidRPr="00E12FF4" w:rsidP="00FF0528" w14:paraId="0B1C9A5F" w14:textId="05D0E9BB">
            <w:pPr>
              <w:widowControl w:val="0"/>
              <w:autoSpaceDE w:val="0"/>
              <w:autoSpaceDN w:val="0"/>
              <w:spacing w:line="258" w:lineRule="exact"/>
              <w:ind w:left="144"/>
              <w:rPr>
                <w:rFonts w:ascii="Calibri" w:eastAsia="Calibri" w:hAnsi="Calibri" w:cs="Calibri"/>
                <w:b/>
                <w:i/>
                <w:color w:val="FFFFFF"/>
                <w:sz w:val="22"/>
              </w:rPr>
            </w:pPr>
            <w:r w:rsidRPr="00E12FF4">
              <w:rPr>
                <w:rFonts w:ascii="Calibri" w:eastAsia="Calibri" w:hAnsi="Calibri" w:cs="Calibri"/>
                <w:b/>
                <w:i/>
                <w:color w:val="FFFFFF"/>
                <w:sz w:val="22"/>
              </w:rPr>
              <w:t xml:space="preserve">Justice-related information and referrals </w:t>
            </w:r>
            <w:r w:rsidRPr="00E12FF4">
              <w:rPr>
                <w:rFonts w:ascii="Calibri" w:eastAsia="Calibri" w:hAnsi="Calibri" w:cs="Calibri"/>
                <w:bCs/>
                <w:i/>
                <w:color w:val="FFFFFF"/>
                <w:sz w:val="22"/>
              </w:rPr>
              <w:t>(for example, information about the justice system and the victim’s role, of events and proceedings, and justice referrals)</w:t>
            </w: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FF0528" w:rsidRPr="00E12FF4" w:rsidP="007B7D65" w14:paraId="635AE07D" w14:textId="77777777">
            <w:pPr>
              <w:widowControl w:val="0"/>
              <w:autoSpaceDE w:val="0"/>
              <w:autoSpaceDN w:val="0"/>
              <w:spacing w:line="240" w:lineRule="auto"/>
              <w:ind w:left="16"/>
              <w:jc w:val="center"/>
              <w:rPr>
                <w:rFonts w:ascii="Calibri" w:eastAsia="Calibri" w:hAnsi="Calibri" w:cs="Calibri"/>
                <w:b/>
                <w:i/>
                <w:color w:val="FFFFFF"/>
                <w:sz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FF0528" w:rsidRPr="00E12FF4" w:rsidP="00FF0528" w14:paraId="3062FB2B" w14:textId="77777777">
            <w:pPr>
              <w:widowControl w:val="0"/>
              <w:autoSpaceDE w:val="0"/>
              <w:autoSpaceDN w:val="0"/>
              <w:spacing w:line="240" w:lineRule="auto"/>
              <w:ind w:left="144"/>
              <w:jc w:val="center"/>
              <w:rPr>
                <w:rFonts w:ascii="Calibri" w:eastAsia="Calibri" w:hAnsi="Calibri" w:cs="Calibri"/>
                <w:b/>
                <w:i/>
                <w:color w:val="FFFFFF"/>
                <w:sz w:val="22"/>
              </w:rPr>
            </w:pPr>
          </w:p>
        </w:tc>
      </w:tr>
      <w:tr w14:paraId="1E22A6DE"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E12FF4" w:rsidP="00FF0528" w14:paraId="2512097D" w14:textId="74003E00">
            <w:pPr>
              <w:widowControl w:val="0"/>
              <w:autoSpaceDE w:val="0"/>
              <w:autoSpaceDN w:val="0"/>
              <w:spacing w:line="258" w:lineRule="exact"/>
              <w:ind w:left="112"/>
              <w:rPr>
                <w:rFonts w:ascii="Calibri" w:eastAsia="Calibri" w:hAnsi="Calibri" w:cs="Calibri"/>
                <w:b/>
                <w:color w:val="FFFFFF"/>
                <w:spacing w:val="-2"/>
                <w:sz w:val="22"/>
              </w:rPr>
            </w:pPr>
            <w:r w:rsidRPr="00E12FF4">
              <w:rPr>
                <w:rFonts w:ascii="Calibri" w:eastAsia="Calibri" w:hAnsi="Calibri" w:cs="Calibri"/>
                <w:spacing w:val="-8"/>
                <w:sz w:val="22"/>
              </w:rPr>
              <w:t>Information on</w:t>
            </w:r>
            <w:r w:rsidRPr="00E12FF4">
              <w:rPr>
                <w:rFonts w:ascii="Calibri" w:eastAsia="Calibri" w:hAnsi="Calibri" w:cs="Calibri"/>
                <w:spacing w:val="-3"/>
                <w:sz w:val="22"/>
              </w:rPr>
              <w:t xml:space="preserve"> victim</w:t>
            </w:r>
            <w:r w:rsidRPr="00E12FF4">
              <w:rPr>
                <w:rFonts w:ascii="Calibri" w:eastAsia="Calibri" w:hAnsi="Calibri" w:cs="Calibri"/>
                <w:spacing w:val="-5"/>
                <w:sz w:val="22"/>
              </w:rPr>
              <w:t xml:space="preserve"> </w:t>
            </w:r>
            <w:r w:rsidRPr="00E12FF4">
              <w:rPr>
                <w:rFonts w:ascii="Calibri" w:eastAsia="Calibri" w:hAnsi="Calibri" w:cs="Calibri"/>
                <w:spacing w:val="-2"/>
                <w:sz w:val="22"/>
              </w:rPr>
              <w:t>rights/how to obtain notifications</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4002C5DE" w14:textId="0DDA94E8">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456DBE19" w14:textId="7A4FB2C3">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5AA22E7B"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E12FF4" w:rsidP="00FF0528" w14:paraId="326847B3" w14:textId="104A3997">
            <w:pPr>
              <w:widowControl w:val="0"/>
              <w:autoSpaceDE w:val="0"/>
              <w:autoSpaceDN w:val="0"/>
              <w:spacing w:line="258" w:lineRule="exact"/>
              <w:ind w:left="112"/>
              <w:rPr>
                <w:rFonts w:ascii="Calibri" w:eastAsia="Calibri" w:hAnsi="Calibri" w:cs="Calibri"/>
                <w:sz w:val="22"/>
              </w:rPr>
            </w:pPr>
            <w:r w:rsidRPr="00E12FF4">
              <w:rPr>
                <w:rFonts w:ascii="Calibri" w:eastAsia="Calibri" w:hAnsi="Calibri" w:cs="Calibri"/>
                <w:sz w:val="22"/>
              </w:rPr>
              <w:t>Information about the criminal justice process</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65936894" w14:textId="2044A75F">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631FEBB3" w14:textId="5E89D195">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026AFD6C"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42412D" w:rsidP="00FF0528" w14:paraId="1ADE1993" w14:textId="1EB8B6D5">
            <w:pPr>
              <w:widowControl w:val="0"/>
              <w:autoSpaceDE w:val="0"/>
              <w:autoSpaceDN w:val="0"/>
              <w:spacing w:line="258" w:lineRule="exact"/>
              <w:ind w:left="112"/>
              <w:rPr>
                <w:rFonts w:ascii="Calibri" w:eastAsia="Calibri" w:hAnsi="Calibri" w:cs="Calibri"/>
                <w:b/>
                <w:bCs/>
                <w:color w:val="FFFFFF"/>
                <w:spacing w:val="-2"/>
                <w:sz w:val="22"/>
              </w:rPr>
            </w:pPr>
            <w:r w:rsidRPr="0042412D">
              <w:rPr>
                <w:rFonts w:ascii="Calibri" w:eastAsia="Calibri" w:hAnsi="Calibri" w:cs="Calibri"/>
                <w:b/>
                <w:bCs/>
                <w:spacing w:val="-2"/>
                <w:sz w:val="22"/>
              </w:rPr>
              <w:t>Information on how to report crimes or abuse to law enforcement</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5587DDAA" w14:textId="04D5A7CE">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584FA49D" w14:textId="683A2CF3">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253EB9F0"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E12FF4" w:rsidP="00FF0528" w14:paraId="5D88B84D" w14:textId="299C4874">
            <w:pPr>
              <w:widowControl w:val="0"/>
              <w:autoSpaceDE w:val="0"/>
              <w:autoSpaceDN w:val="0"/>
              <w:spacing w:line="258" w:lineRule="exact"/>
              <w:ind w:left="112"/>
              <w:rPr>
                <w:rFonts w:ascii="Calibri" w:eastAsia="Calibri" w:hAnsi="Calibri" w:cs="Calibri"/>
                <w:b/>
                <w:color w:val="FFFFFF"/>
                <w:spacing w:val="-2"/>
                <w:sz w:val="22"/>
              </w:rPr>
            </w:pPr>
            <w:r w:rsidRPr="00E12FF4">
              <w:rPr>
                <w:rFonts w:ascii="Calibri" w:eastAsia="Calibri" w:hAnsi="Calibri" w:cs="Calibri"/>
                <w:sz w:val="22"/>
              </w:rPr>
              <w:t>Updates on case</w:t>
            </w:r>
            <w:r w:rsidRPr="00E12FF4">
              <w:rPr>
                <w:rFonts w:ascii="Calibri" w:eastAsia="Calibri" w:hAnsi="Calibri" w:cs="Calibri"/>
                <w:spacing w:val="-5"/>
                <w:sz w:val="22"/>
              </w:rPr>
              <w:t xml:space="preserve"> </w:t>
            </w:r>
            <w:r w:rsidRPr="00E12FF4">
              <w:rPr>
                <w:rFonts w:ascii="Calibri" w:eastAsia="Calibri" w:hAnsi="Calibri" w:cs="Calibri"/>
                <w:sz w:val="22"/>
              </w:rPr>
              <w:t>status (e.g., investigation and other case processing updates that are not tied to court proceeding)</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61135849" w14:textId="13933778">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3E2ED218" w14:textId="1ADB4EBB">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1FD21646"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E12FF4" w:rsidP="00FF0528" w14:paraId="726FF025" w14:textId="6B945524">
            <w:pPr>
              <w:widowControl w:val="0"/>
              <w:autoSpaceDE w:val="0"/>
              <w:autoSpaceDN w:val="0"/>
              <w:spacing w:line="267" w:lineRule="exact"/>
              <w:ind w:left="144"/>
              <w:rPr>
                <w:rFonts w:ascii="Calibri" w:eastAsia="Calibri" w:hAnsi="Calibri" w:cs="Calibri"/>
                <w:b/>
                <w:color w:val="FFFFFF"/>
                <w:spacing w:val="-2"/>
                <w:sz w:val="22"/>
              </w:rPr>
            </w:pPr>
            <w:r w:rsidRPr="00E12FF4">
              <w:rPr>
                <w:rFonts w:ascii="Calibri" w:eastAsia="Calibri" w:hAnsi="Calibri" w:cs="Calibri"/>
                <w:sz w:val="22"/>
              </w:rPr>
              <w:t>Referrals for</w:t>
            </w:r>
            <w:r w:rsidRPr="00E12FF4">
              <w:rPr>
                <w:rFonts w:ascii="Calibri" w:eastAsia="Calibri" w:hAnsi="Calibri" w:cs="Calibri"/>
                <w:spacing w:val="-7"/>
                <w:sz w:val="22"/>
              </w:rPr>
              <w:t xml:space="preserve"> </w:t>
            </w:r>
            <w:r w:rsidRPr="00E12FF4">
              <w:rPr>
                <w:rFonts w:ascii="Calibri" w:eastAsia="Calibri" w:hAnsi="Calibri" w:cs="Calibri"/>
                <w:sz w:val="22"/>
              </w:rPr>
              <w:t>reentry-related</w:t>
            </w:r>
            <w:r w:rsidRPr="00E12FF4">
              <w:rPr>
                <w:rFonts w:ascii="Calibri" w:eastAsia="Calibri" w:hAnsi="Calibri" w:cs="Calibri"/>
                <w:spacing w:val="-5"/>
                <w:sz w:val="22"/>
              </w:rPr>
              <w:t xml:space="preserve"> </w:t>
            </w:r>
            <w:r w:rsidRPr="00E12FF4">
              <w:rPr>
                <w:rFonts w:ascii="Calibri" w:eastAsia="Calibri" w:hAnsi="Calibri" w:cs="Calibri"/>
                <w:sz w:val="22"/>
              </w:rPr>
              <w:t>needs, terms and conditions of probation for victims with a criminal history, probation, or expungement</w:t>
            </w:r>
            <w:r w:rsidRPr="00E12FF4">
              <w:rPr>
                <w:rFonts w:ascii="Calibri" w:eastAsia="Calibri" w:hAnsi="Calibri" w:cs="Calibri"/>
                <w:spacing w:val="-4"/>
                <w:sz w:val="22"/>
              </w:rPr>
              <w:t xml:space="preserve"> or vacatur </w:t>
            </w:r>
            <w:r w:rsidRPr="00E12FF4">
              <w:rPr>
                <w:rFonts w:ascii="Calibri" w:eastAsia="Calibri" w:hAnsi="Calibri" w:cs="Calibri"/>
                <w:sz w:val="22"/>
              </w:rPr>
              <w:t>for</w:t>
            </w:r>
            <w:r w:rsidRPr="00E12FF4">
              <w:rPr>
                <w:rFonts w:ascii="Calibri" w:eastAsia="Calibri" w:hAnsi="Calibri" w:cs="Calibri"/>
                <w:spacing w:val="-4"/>
                <w:sz w:val="22"/>
              </w:rPr>
              <w:t xml:space="preserve"> </w:t>
            </w:r>
            <w:r w:rsidRPr="00E12FF4">
              <w:rPr>
                <w:rFonts w:ascii="Calibri" w:eastAsia="Calibri" w:hAnsi="Calibri" w:cs="Calibri"/>
                <w:sz w:val="22"/>
              </w:rPr>
              <w:t>victims</w:t>
            </w:r>
            <w:r w:rsidRPr="00E12FF4">
              <w:rPr>
                <w:rFonts w:ascii="Calibri" w:eastAsia="Calibri" w:hAnsi="Calibri" w:cs="Calibri"/>
                <w:spacing w:val="-4"/>
                <w:sz w:val="22"/>
              </w:rPr>
              <w:t xml:space="preserve"> </w:t>
            </w:r>
            <w:r w:rsidRPr="00E12FF4">
              <w:rPr>
                <w:rFonts w:ascii="Calibri" w:eastAsia="Calibri" w:hAnsi="Calibri" w:cs="Calibri"/>
                <w:sz w:val="22"/>
              </w:rPr>
              <w:t>with</w:t>
            </w:r>
            <w:r w:rsidRPr="00E12FF4">
              <w:rPr>
                <w:rFonts w:ascii="Calibri" w:eastAsia="Calibri" w:hAnsi="Calibri" w:cs="Calibri"/>
                <w:spacing w:val="-7"/>
                <w:sz w:val="22"/>
              </w:rPr>
              <w:t xml:space="preserve"> </w:t>
            </w:r>
            <w:r w:rsidRPr="00E12FF4">
              <w:rPr>
                <w:rFonts w:ascii="Calibri" w:eastAsia="Calibri" w:hAnsi="Calibri" w:cs="Calibri"/>
                <w:sz w:val="22"/>
              </w:rPr>
              <w:t>a</w:t>
            </w:r>
            <w:r w:rsidRPr="00E12FF4">
              <w:rPr>
                <w:rFonts w:ascii="Calibri" w:eastAsia="Calibri" w:hAnsi="Calibri" w:cs="Calibri"/>
                <w:spacing w:val="-2"/>
                <w:sz w:val="22"/>
              </w:rPr>
              <w:t xml:space="preserve"> </w:t>
            </w:r>
            <w:r w:rsidRPr="00E12FF4">
              <w:rPr>
                <w:rFonts w:ascii="Calibri" w:eastAsia="Calibri" w:hAnsi="Calibri" w:cs="Calibri"/>
                <w:sz w:val="22"/>
              </w:rPr>
              <w:t>criminal</w:t>
            </w:r>
            <w:r w:rsidRPr="00E12FF4">
              <w:rPr>
                <w:rFonts w:ascii="Calibri" w:eastAsia="Calibri" w:hAnsi="Calibri" w:cs="Calibri"/>
                <w:spacing w:val="-2"/>
                <w:sz w:val="22"/>
              </w:rPr>
              <w:t xml:space="preserve"> history</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4B5CB1FA" w14:textId="11C3C1D3">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3E24AB72" w14:textId="6A681759">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64681D3F"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tcPr>
          <w:p w:rsidR="00FF0528" w:rsidRPr="0042412D" w:rsidP="00FF0528" w14:paraId="59AD3772" w14:textId="2F4ADA87">
            <w:pPr>
              <w:widowControl w:val="0"/>
              <w:autoSpaceDE w:val="0"/>
              <w:autoSpaceDN w:val="0"/>
              <w:spacing w:line="267" w:lineRule="exact"/>
              <w:ind w:left="144"/>
              <w:rPr>
                <w:rFonts w:ascii="Calibri" w:eastAsia="Calibri" w:hAnsi="Calibri" w:cs="Calibri"/>
                <w:b/>
                <w:bCs/>
                <w:sz w:val="22"/>
              </w:rPr>
            </w:pPr>
            <w:r w:rsidRPr="0042412D">
              <w:rPr>
                <w:rFonts w:ascii="Calibri" w:eastAsia="Calibri" w:hAnsi="Calibri" w:cs="Calibri"/>
                <w:b/>
                <w:bCs/>
                <w:sz w:val="22"/>
              </w:rPr>
              <w:t>Referrals for basic needs other than housing (e.g., food, clothing, hygiene)</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6534FD35" w14:textId="1DEF7D38">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3CE2D091" w14:textId="3654B31C">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r w14:paraId="2F999FAC" w14:textId="77777777" w:rsidTr="00127648">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FF0528" w:rsidRPr="00E12FF4" w:rsidP="00FF0528" w14:paraId="0936DA2C" w14:textId="3A8CD23C">
            <w:pPr>
              <w:widowControl w:val="0"/>
              <w:autoSpaceDE w:val="0"/>
              <w:autoSpaceDN w:val="0"/>
              <w:spacing w:line="258" w:lineRule="exact"/>
              <w:ind w:left="112"/>
              <w:rPr>
                <w:rFonts w:ascii="Calibri" w:eastAsia="Calibri" w:hAnsi="Calibri" w:cs="Calibri"/>
                <w:b/>
                <w:color w:val="FFFFFF"/>
                <w:spacing w:val="-2"/>
                <w:sz w:val="22"/>
              </w:rPr>
            </w:pPr>
            <w:r w:rsidRPr="00E12FF4">
              <w:rPr>
                <w:rFonts w:ascii="Calibri" w:eastAsia="Calibri" w:hAnsi="Calibri" w:cs="Calibri"/>
                <w:sz w:val="22"/>
              </w:rPr>
              <w:t>Referral to other services, supports, and resources (e.g., legal, medical, faith-based organizations, address-confidentiality programs)</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185C8D1F" w14:textId="07A37E5A">
            <w:pPr>
              <w:widowControl w:val="0"/>
              <w:autoSpaceDE w:val="0"/>
              <w:autoSpaceDN w:val="0"/>
              <w:spacing w:line="223" w:lineRule="exact"/>
              <w:ind w:left="16"/>
              <w:jc w:val="center"/>
              <w:rPr>
                <w:rFonts w:ascii="Wingdings" w:eastAsia="Calibri" w:hAnsi="Wingdings" w:cs="Calibri"/>
                <w:sz w:val="24"/>
                <w:szCs w:val="28"/>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FF0528" w:rsidRPr="00C06A4E" w:rsidP="00F97A4E" w14:paraId="319EAE83" w14:textId="6A6803B9">
            <w:pPr>
              <w:widowControl w:val="0"/>
              <w:autoSpaceDE w:val="0"/>
              <w:autoSpaceDN w:val="0"/>
              <w:spacing w:line="223" w:lineRule="exact"/>
              <w:ind w:left="-30"/>
              <w:jc w:val="center"/>
              <w:rPr>
                <w:rFonts w:ascii="Wingdings" w:eastAsia="Calibri" w:hAnsi="Wingdings" w:cs="Calibri"/>
                <w:sz w:val="22"/>
              </w:rPr>
            </w:pPr>
            <w:r w:rsidRPr="00C06A4E">
              <w:rPr>
                <w:rFonts w:ascii="Wingdings" w:hAnsi="Wingdings" w:cs="Calibri"/>
                <w:sz w:val="24"/>
                <w:szCs w:val="28"/>
              </w:rPr>
              <w:t>m</w:t>
            </w:r>
          </w:p>
        </w:tc>
      </w:tr>
    </w:tbl>
    <w:p w:rsidR="00821B19" w:rsidRPr="00E12FF4" w:rsidP="00821B19" w14:paraId="3D338BBA"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43088658"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821B19" w:rsidRPr="00E12FF4" w14:paraId="7D843C9A" w14:textId="77777777">
            <w:pPr>
              <w:rPr>
                <w:rFonts w:ascii="Calibri" w:hAnsi="Calibri" w:cs="Calibri"/>
                <w:b/>
                <w:bCs/>
              </w:rPr>
            </w:pPr>
            <w:r w:rsidRPr="00E12FF4">
              <w:rPr>
                <w:rFonts w:ascii="Calibri" w:hAnsi="Calibri" w:cs="Calibri"/>
                <w:b/>
                <w:bCs/>
              </w:rPr>
              <w:t>Question Testing Goals</w:t>
            </w:r>
          </w:p>
          <w:p w:rsidR="00821B19" w:rsidRPr="00E12FF4" w14:paraId="5515DE93" w14:textId="77777777">
            <w:pPr>
              <w:rPr>
                <w:rFonts w:ascii="Calibri" w:hAnsi="Calibri" w:cs="Calibri"/>
              </w:rPr>
            </w:pPr>
            <w:r w:rsidRPr="00E12FF4">
              <w:rPr>
                <w:rFonts w:ascii="Calibri" w:hAnsi="Calibri" w:cs="Calibri"/>
              </w:rPr>
              <w:t>(i.e., concepts to cover/what we are hoping to learn)</w:t>
            </w:r>
          </w:p>
        </w:tc>
      </w:tr>
      <w:tr w14:paraId="35548BDE" w14:textId="77777777">
        <w:tblPrEx>
          <w:tblW w:w="10075" w:type="dxa"/>
          <w:tblLayout w:type="fixed"/>
          <w:tblLook w:val="04A0"/>
        </w:tblPrEx>
        <w:trPr>
          <w:trHeight w:val="344"/>
        </w:trPr>
        <w:tc>
          <w:tcPr>
            <w:tcW w:w="10075" w:type="dxa"/>
          </w:tcPr>
          <w:p w:rsidR="00AA6025" w:rsidRPr="00E12FF4" w:rsidP="009E1269" w14:paraId="6FB70930" w14:textId="13789F55">
            <w:pPr>
              <w:pStyle w:val="ListParagraph"/>
              <w:numPr>
                <w:ilvl w:val="0"/>
                <w:numId w:val="5"/>
              </w:numPr>
              <w:rPr>
                <w:rFonts w:ascii="Calibri" w:hAnsi="Calibri" w:cs="Calibri"/>
                <w:b/>
                <w:bCs/>
              </w:rPr>
            </w:pPr>
            <w:r w:rsidRPr="00E12FF4">
              <w:rPr>
                <w:rFonts w:ascii="Calibri" w:hAnsi="Calibri" w:cs="Calibri"/>
                <w:b/>
                <w:bCs/>
              </w:rPr>
              <w:t xml:space="preserve">Row </w:t>
            </w:r>
            <w:r w:rsidRPr="00E12FF4">
              <w:rPr>
                <w:rFonts w:ascii="Calibri" w:hAnsi="Calibri" w:cs="Calibri"/>
                <w:b/>
                <w:bCs/>
              </w:rPr>
              <w:t>3</w:t>
            </w:r>
            <w:r w:rsidRPr="00E12FF4" w:rsidR="00642CDB">
              <w:rPr>
                <w:rFonts w:ascii="Calibri" w:hAnsi="Calibri" w:cs="Calibri"/>
                <w:b/>
                <w:bCs/>
              </w:rPr>
              <w:t>: Information on how to report crimes or abuse to law enforcement</w:t>
            </w:r>
          </w:p>
          <w:p w:rsidR="00EA7268" w:rsidRPr="00E12FF4" w:rsidP="009E1269" w14:paraId="479DE663" w14:textId="77777777">
            <w:pPr>
              <w:pStyle w:val="ListParagraph"/>
              <w:numPr>
                <w:ilvl w:val="1"/>
                <w:numId w:val="5"/>
              </w:numPr>
              <w:rPr>
                <w:rFonts w:ascii="Calibri" w:hAnsi="Calibri" w:cs="Calibri"/>
                <w:sz w:val="20"/>
                <w:szCs w:val="20"/>
              </w:rPr>
            </w:pPr>
            <w:r w:rsidRPr="00E12FF4">
              <w:rPr>
                <w:rFonts w:ascii="Calibri" w:hAnsi="Calibri" w:cs="Calibri"/>
                <w:sz w:val="20"/>
                <w:szCs w:val="20"/>
              </w:rPr>
              <w:t>Assess clarity of the phrase “how to report crimes or abuse to law enforcement.”</w:t>
            </w:r>
          </w:p>
          <w:p w:rsidR="00EA7268" w:rsidRPr="00E12FF4" w:rsidP="009E1269" w14:paraId="0F9C3497" w14:textId="77777777">
            <w:pPr>
              <w:pStyle w:val="ListParagraph"/>
              <w:numPr>
                <w:ilvl w:val="1"/>
                <w:numId w:val="5"/>
              </w:numPr>
              <w:rPr>
                <w:rFonts w:ascii="Calibri" w:hAnsi="Calibri" w:cs="Calibri"/>
                <w:sz w:val="20"/>
                <w:szCs w:val="20"/>
              </w:rPr>
            </w:pPr>
            <w:r w:rsidRPr="00E12FF4">
              <w:rPr>
                <w:rFonts w:ascii="Calibri" w:hAnsi="Calibri" w:cs="Calibri"/>
                <w:sz w:val="20"/>
                <w:szCs w:val="20"/>
              </w:rPr>
              <w:t>Understand what types of information or support VSPs consider relevant to this item.</w:t>
            </w:r>
          </w:p>
          <w:p w:rsidR="00821B19" w:rsidRPr="00E12FF4" w:rsidP="009E1269" w14:paraId="2095210D" w14:textId="77777777">
            <w:pPr>
              <w:pStyle w:val="ListParagraph"/>
              <w:numPr>
                <w:ilvl w:val="1"/>
                <w:numId w:val="5"/>
              </w:numPr>
              <w:rPr>
                <w:rFonts w:ascii="Calibri" w:hAnsi="Calibri" w:cs="Calibri"/>
              </w:rPr>
            </w:pPr>
            <w:r w:rsidRPr="00E12FF4">
              <w:rPr>
                <w:rFonts w:ascii="Calibri" w:hAnsi="Calibri" w:cs="Calibri"/>
                <w:sz w:val="20"/>
                <w:szCs w:val="20"/>
              </w:rPr>
              <w:t>Determine if respondents distinguish this from legal advocacy or accompaniment.</w:t>
            </w:r>
          </w:p>
          <w:p w:rsidR="00EA7268" w:rsidRPr="00E12FF4" w:rsidP="009E1269" w14:paraId="042E57AE" w14:textId="581A0C9A">
            <w:pPr>
              <w:pStyle w:val="ListParagraph"/>
              <w:numPr>
                <w:ilvl w:val="0"/>
                <w:numId w:val="5"/>
              </w:numPr>
              <w:rPr>
                <w:rFonts w:ascii="Calibri" w:hAnsi="Calibri" w:cs="Calibri"/>
                <w:b/>
                <w:bCs/>
              </w:rPr>
            </w:pPr>
            <w:r w:rsidRPr="00E12FF4">
              <w:rPr>
                <w:rFonts w:ascii="Calibri" w:hAnsi="Calibri" w:cs="Calibri"/>
                <w:b/>
                <w:bCs/>
              </w:rPr>
              <w:t>Row 6</w:t>
            </w:r>
            <w:r w:rsidRPr="00E12FF4" w:rsidR="00CB2A07">
              <w:rPr>
                <w:rFonts w:ascii="Calibri" w:hAnsi="Calibri" w:cs="Calibri"/>
                <w:b/>
                <w:bCs/>
              </w:rPr>
              <w:t>: Referrals for basic needs other than housing</w:t>
            </w:r>
            <w:r w:rsidR="00FB5441">
              <w:rPr>
                <w:rFonts w:ascii="Calibri" w:hAnsi="Calibri" w:cs="Calibri"/>
                <w:b/>
                <w:bCs/>
              </w:rPr>
              <w:t xml:space="preserve"> (e.g., food, clothing, hygiene)</w:t>
            </w:r>
          </w:p>
          <w:p w:rsidR="003E7240" w:rsidRPr="00E12FF4" w:rsidP="009E1269" w14:paraId="0AD1263A" w14:textId="77777777">
            <w:pPr>
              <w:pStyle w:val="ListParagraph"/>
              <w:numPr>
                <w:ilvl w:val="1"/>
                <w:numId w:val="5"/>
              </w:numPr>
              <w:rPr>
                <w:rFonts w:ascii="Calibri" w:hAnsi="Calibri" w:cs="Calibri"/>
                <w:sz w:val="20"/>
                <w:szCs w:val="20"/>
              </w:rPr>
            </w:pPr>
            <w:r w:rsidRPr="00E12FF4">
              <w:rPr>
                <w:rFonts w:ascii="Calibri" w:hAnsi="Calibri" w:cs="Calibri"/>
                <w:sz w:val="20"/>
                <w:szCs w:val="20"/>
              </w:rPr>
              <w:t>Clarify what respondents include under “basic needs.”</w:t>
            </w:r>
          </w:p>
          <w:p w:rsidR="003E7240" w:rsidRPr="00E12FF4" w:rsidP="009E1269" w14:paraId="14B430D3" w14:textId="77777777">
            <w:pPr>
              <w:pStyle w:val="ListParagraph"/>
              <w:numPr>
                <w:ilvl w:val="1"/>
                <w:numId w:val="5"/>
              </w:numPr>
              <w:rPr>
                <w:rFonts w:ascii="Calibri" w:hAnsi="Calibri" w:cs="Calibri"/>
                <w:sz w:val="20"/>
                <w:szCs w:val="20"/>
              </w:rPr>
            </w:pPr>
            <w:r w:rsidRPr="00E12FF4">
              <w:rPr>
                <w:rFonts w:ascii="Calibri" w:hAnsi="Calibri" w:cs="Calibri"/>
                <w:sz w:val="20"/>
                <w:szCs w:val="20"/>
              </w:rPr>
              <w:t>Evaluate whether examples (food, clothing, hygiene) are sufficient or limiting.</w:t>
            </w:r>
          </w:p>
          <w:p w:rsidR="00821B19" w:rsidRPr="00E12FF4" w:rsidP="009E1269" w14:paraId="3916A8BF" w14:textId="5FC1D981">
            <w:pPr>
              <w:pStyle w:val="ListParagraph"/>
              <w:numPr>
                <w:ilvl w:val="1"/>
                <w:numId w:val="5"/>
              </w:numPr>
              <w:rPr>
                <w:rFonts w:ascii="Calibri" w:hAnsi="Calibri" w:cs="Calibri"/>
              </w:rPr>
            </w:pPr>
            <w:r w:rsidRPr="00E12FF4">
              <w:rPr>
                <w:rFonts w:ascii="Calibri" w:hAnsi="Calibri" w:cs="Calibri"/>
                <w:sz w:val="20"/>
                <w:szCs w:val="20"/>
              </w:rPr>
              <w:t>Understand how referrals are tracked or remembered.</w:t>
            </w:r>
          </w:p>
        </w:tc>
      </w:tr>
    </w:tbl>
    <w:p w:rsidR="00821B19" w:rsidRPr="00E12FF4" w:rsidP="00821B19" w14:paraId="07868D62"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0BC79B7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821B19" w:rsidRPr="00E12FF4" w14:paraId="4FEA91E3" w14:textId="77777777">
            <w:pPr>
              <w:rPr>
                <w:rFonts w:ascii="Calibri" w:hAnsi="Calibri" w:cs="Calibri"/>
                <w:b/>
                <w:bCs/>
              </w:rPr>
            </w:pPr>
            <w:r w:rsidRPr="00E12FF4">
              <w:rPr>
                <w:rFonts w:ascii="Calibri" w:hAnsi="Calibri" w:cs="Calibri"/>
                <w:b/>
                <w:bCs/>
              </w:rPr>
              <w:t>Item Probes</w:t>
            </w:r>
          </w:p>
          <w:p w:rsidR="00821B19" w:rsidRPr="00E12FF4" w14:paraId="74EB8E86"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ABA3CB7" w14:textId="77777777">
        <w:tblPrEx>
          <w:tblW w:w="10080" w:type="dxa"/>
          <w:tblLayout w:type="fixed"/>
          <w:tblLook w:val="04A0"/>
        </w:tblPrEx>
        <w:trPr>
          <w:trHeight w:val="360"/>
        </w:trPr>
        <w:tc>
          <w:tcPr>
            <w:tcW w:w="10080" w:type="dxa"/>
          </w:tcPr>
          <w:p w:rsidR="003E7240" w:rsidRPr="00E12FF4" w:rsidP="009E1269" w14:paraId="67EAF841" w14:textId="1AF765FE">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3</w:t>
            </w:r>
            <w:r w:rsidRPr="00E12FF4" w:rsidR="00642CDB">
              <w:rPr>
                <w:rFonts w:ascii="Calibri" w:hAnsi="Calibri" w:cs="Calibri"/>
                <w:b/>
                <w:bCs/>
                <w:sz w:val="18"/>
                <w:szCs w:val="18"/>
              </w:rPr>
              <w:t>: Information on how to report crimes or abuse to law enforcement</w:t>
            </w:r>
          </w:p>
          <w:p w:rsidR="00034195" w:rsidRPr="00E12FF4" w:rsidP="009E1269" w14:paraId="61C48DE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In your own words, what does this item mean to you?</w:t>
            </w:r>
          </w:p>
          <w:p w:rsidR="00034195" w:rsidRPr="00E12FF4" w:rsidP="009E1269" w14:paraId="4C84B94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kinds of information or support were you thinking about when answering this?</w:t>
            </w:r>
          </w:p>
          <w:p w:rsidR="00034195" w:rsidRPr="00E12FF4" w:rsidP="009E1269" w14:paraId="1AC5856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provide this type of information directly, or refer clients elsewhere?</w:t>
            </w:r>
          </w:p>
          <w:p w:rsidR="00034195" w:rsidRPr="00E12FF4" w:rsidP="009E1269" w14:paraId="269BB6BB"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is this different from other legal or justice-related services you offer?</w:t>
            </w:r>
          </w:p>
          <w:p w:rsidR="00034195" w:rsidRPr="00E12FF4" w:rsidP="009E1269" w14:paraId="3EBDF68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p w:rsidR="003E7240" w:rsidRPr="00E12FF4" w:rsidP="009E1269" w14:paraId="237AA6F4" w14:textId="5561B697">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6</w:t>
            </w:r>
            <w:r w:rsidRPr="00E12FF4" w:rsidR="00CB2A07">
              <w:rPr>
                <w:rFonts w:ascii="Calibri" w:hAnsi="Calibri" w:cs="Calibri"/>
                <w:b/>
                <w:bCs/>
                <w:sz w:val="18"/>
                <w:szCs w:val="18"/>
              </w:rPr>
              <w:t>: Referrals for basic needs other than housing</w:t>
            </w:r>
            <w:r w:rsidR="00FB5441">
              <w:rPr>
                <w:rFonts w:ascii="Calibri" w:hAnsi="Calibri" w:cs="Calibri"/>
                <w:b/>
                <w:bCs/>
                <w:sz w:val="18"/>
                <w:szCs w:val="18"/>
              </w:rPr>
              <w:t xml:space="preserve"> (e.g., food, clothing, hygiene)</w:t>
            </w:r>
          </w:p>
          <w:p w:rsidR="00BC447F" w:rsidRPr="00E12FF4" w:rsidP="009E1269" w14:paraId="33193A75"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In your own words, what does this item mean to you?</w:t>
            </w:r>
          </w:p>
          <w:p w:rsidR="00BC447F" w:rsidRPr="00E12FF4" w:rsidP="009E1269" w14:paraId="69E46714"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kinds of information or support were you thinking about when answering this?</w:t>
            </w:r>
          </w:p>
          <w:p w:rsidR="00BC447F" w:rsidRPr="00E12FF4" w:rsidP="009E1269" w14:paraId="7A535C8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provide this type of information directly, or refer clients elsewhere?</w:t>
            </w:r>
          </w:p>
          <w:p w:rsidR="00BC447F" w:rsidRPr="00E12FF4" w:rsidP="009E1269" w14:paraId="6B11A75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is this different from other legal or justice-related services you offer?</w:t>
            </w:r>
          </w:p>
          <w:p w:rsidR="00821B19" w:rsidRPr="00E12FF4" w:rsidP="009E1269" w14:paraId="03A34C7E" w14:textId="6EEE59FE">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tc>
      </w:tr>
    </w:tbl>
    <w:p w:rsidR="00821B19" w:rsidRPr="00E12FF4" w14:paraId="4F7BDD91" w14:textId="77777777">
      <w:pPr>
        <w:spacing w:line="240" w:lineRule="auto"/>
        <w:rPr>
          <w:rFonts w:ascii="Calibri" w:hAnsi="Calibri" w:cs="Calibri"/>
        </w:rPr>
      </w:pPr>
      <w:r w:rsidRPr="00E12FF4">
        <w:rPr>
          <w:rFonts w:ascii="Calibri" w:hAnsi="Calibri" w:cs="Calibri"/>
          <w:b/>
        </w:rPr>
        <w:br w:type="page"/>
      </w:r>
    </w:p>
    <w:p w:rsidR="00FD13C6" w:rsidRPr="00E12FF4" w:rsidP="009E1269" w14:paraId="31DEFB9C" w14:textId="65500C3D">
      <w:pPr>
        <w:pStyle w:val="QuestionHeader"/>
        <w:ind w:left="720" w:hanging="720"/>
        <w:rPr>
          <w:rFonts w:ascii="Calibri" w:eastAsia="Calibri" w:hAnsi="Calibri" w:cs="Calibri"/>
          <w:b w:val="0"/>
          <w:bCs w:val="0"/>
          <w:sz w:val="24"/>
          <w:szCs w:val="24"/>
        </w:rPr>
      </w:pPr>
      <w:r w:rsidRPr="00E12FF4">
        <w:rPr>
          <w:rFonts w:ascii="Calibri" w:hAnsi="Calibri" w:cs="Calibri"/>
        </w:rPr>
        <w:t>E3</w:t>
      </w:r>
      <w:r w:rsidRPr="00E12FF4" w:rsidR="000A5C08">
        <w:rPr>
          <w:rFonts w:ascii="Calibri" w:hAnsi="Calibri" w:cs="Calibri"/>
        </w:rPr>
        <w:t xml:space="preserve"> </w:t>
      </w:r>
      <w:r w:rsidRPr="00E12FF4" w:rsidR="00211E27">
        <w:rPr>
          <w:rFonts w:ascii="Calibri" w:hAnsi="Calibri" w:cs="Calibri"/>
        </w:rPr>
        <w:t xml:space="preserve">- </w:t>
      </w:r>
      <w:r w:rsidRPr="00E12FF4" w:rsidR="00211E27">
        <w:rPr>
          <w:rFonts w:ascii="Calibri" w:eastAsia="Calibri" w:hAnsi="Calibri" w:cs="Calibri"/>
          <w:sz w:val="24"/>
          <w:szCs w:val="24"/>
        </w:rPr>
        <w:t>Mental health support and safety services</w:t>
      </w:r>
      <w:r w:rsidRPr="00E12FF4" w:rsidR="00821B19">
        <w:rPr>
          <w:rFonts w:ascii="Calibri" w:hAnsi="Calibri" w:cs="Calibri"/>
        </w:rPr>
        <w:t xml:space="preserve">: </w:t>
      </w:r>
      <w:r w:rsidRPr="00E12FF4" w:rsidR="00C21DDE">
        <w:rPr>
          <w:rFonts w:ascii="Calibri" w:hAnsi="Calibri" w:cs="Calibri"/>
        </w:rPr>
        <w:t xml:space="preserve">Rows 1-5 </w:t>
      </w:r>
      <w:r w:rsidRPr="00E12FF4" w:rsidR="00630BE7">
        <w:rPr>
          <w:rFonts w:ascii="Calibri" w:hAnsi="Calibri" w:cs="Calibri"/>
        </w:rPr>
        <w:t xml:space="preserve">(as a group) and </w:t>
      </w:r>
      <w:r w:rsidRPr="00E12FF4" w:rsidR="00F12B83">
        <w:rPr>
          <w:rFonts w:ascii="Calibri" w:hAnsi="Calibri" w:cs="Calibri"/>
        </w:rPr>
        <w:t>12</w:t>
      </w:r>
      <w:r w:rsidRPr="00E12FF4" w:rsidR="00630BE7">
        <w:rPr>
          <w:rFonts w:ascii="Calibri" w:hAnsi="Calibri" w:cs="Calibri"/>
        </w:rPr>
        <w:t xml:space="preserve">, 13, and </w:t>
      </w:r>
      <w:r w:rsidRPr="00E12FF4" w:rsidR="00F12B83">
        <w:rPr>
          <w:rFonts w:ascii="Calibri" w:hAnsi="Calibri" w:cs="Calibri"/>
        </w:rPr>
        <w:t>14</w:t>
      </w:r>
      <w:r w:rsidRPr="00E12FF4" w:rsidR="00630BE7">
        <w:rPr>
          <w:rFonts w:ascii="Calibri" w:hAnsi="Calibri" w:cs="Calibri"/>
        </w:rPr>
        <w:t xml:space="preserve"> individually</w:t>
      </w:r>
      <w:r w:rsidRPr="00E12FF4" w:rsidR="0076221A">
        <w:rPr>
          <w:rFonts w:ascii="Calibri" w:hAnsi="Calibri" w:cs="Calibri"/>
        </w:rPr>
        <w:t xml:space="preserve"> </w:t>
      </w:r>
      <w:r w:rsidRPr="00E12FF4" w:rsidR="0091793C">
        <w:rPr>
          <w:rFonts w:ascii="Calibri" w:hAnsi="Calibri" w:cs="Calibri"/>
        </w:rPr>
        <w:t xml:space="preserve">ASK ALL </w:t>
      </w:r>
      <w:r w:rsidRPr="00E12FF4" w:rsidR="0091793C">
        <w:rPr>
          <w:rFonts w:ascii="Calibri" w:hAnsi="Calibri" w:cs="Calibri"/>
          <w:b w:val="0"/>
          <w:bCs w:val="0"/>
        </w:rPr>
        <w:t>(</w:t>
      </w:r>
      <w:r w:rsidRPr="00E12FF4" w:rsidR="0091793C">
        <w:rPr>
          <w:rFonts w:ascii="Calibri" w:hAnsi="Calibri" w:cs="Calibri"/>
          <w:b w:val="0"/>
          <w:bCs w:val="0"/>
          <w:i/>
          <w:iCs/>
        </w:rPr>
        <w:t xml:space="preserve">Test </w:t>
      </w:r>
      <w:r w:rsidRPr="00E12FF4" w:rsidR="0091793C">
        <w:rPr>
          <w:rFonts w:ascii="Calibri" w:hAnsi="Calibri" w:cs="Calibri"/>
          <w:i/>
          <w:iCs/>
        </w:rPr>
        <w:t>bolded</w:t>
      </w:r>
      <w:r w:rsidRPr="00E12FF4" w:rsidR="0091793C">
        <w:rPr>
          <w:rFonts w:ascii="Calibri" w:hAnsi="Calibri" w:cs="Calibri"/>
          <w:b w:val="0"/>
          <w:bCs w:val="0"/>
          <w:i/>
          <w:iCs/>
        </w:rPr>
        <w:t xml:space="preserve"> items only, other rows shown for context only and will not be explicitly tested</w:t>
      </w:r>
      <w:r w:rsidRPr="00E12FF4" w:rsidR="0091793C">
        <w:rPr>
          <w:rFonts w:ascii="Calibri" w:hAnsi="Calibri" w:cs="Calibri"/>
          <w:b w:val="0"/>
          <w:bCs w:val="0"/>
        </w:rPr>
        <w:t>)</w:t>
      </w:r>
    </w:p>
    <w:p w:rsidR="00946607" w:rsidRPr="00E12FF4" w:rsidP="00FD13C6" w14:paraId="36F2C927" w14:textId="4315AEC8">
      <w:pPr>
        <w:pStyle w:val="QuestionHeader"/>
        <w:numPr>
          <w:ilvl w:val="0"/>
          <w:numId w:val="0"/>
        </w:numPr>
        <w:ind w:left="274"/>
        <w:outlineLvl w:val="9"/>
        <w:rPr>
          <w:rFonts w:ascii="Calibri" w:eastAsia="Calibri" w:hAnsi="Calibri" w:cs="Calibri"/>
          <w:b w:val="0"/>
          <w:bCs w:val="0"/>
          <w:sz w:val="24"/>
          <w:szCs w:val="24"/>
        </w:rPr>
      </w:pPr>
      <w:r w:rsidRPr="00E12FF4">
        <w:rPr>
          <w:rFonts w:ascii="Calibri" w:hAnsi="Calibri" w:cs="Calibri"/>
        </w:rPr>
        <w:t xml:space="preserve">E3. </w:t>
      </w:r>
      <w:r w:rsidRPr="00E12FF4">
        <w:rPr>
          <w:rFonts w:ascii="Calibri" w:eastAsia="Calibri" w:hAnsi="Calibri" w:cs="Calibri"/>
          <w:sz w:val="24"/>
          <w:szCs w:val="24"/>
        </w:rPr>
        <w:t xml:space="preserve">Mental health support and safety services </w:t>
      </w:r>
    </w:p>
    <w:tbl>
      <w:tblPr>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632"/>
        <w:gridCol w:w="720"/>
        <w:gridCol w:w="720"/>
      </w:tblGrid>
      <w:tr w14:paraId="1FCE526B" w14:textId="77777777" w:rsidTr="00FD13C6">
        <w:tblPrEx>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488"/>
        </w:trPr>
        <w:tc>
          <w:tcPr>
            <w:tcW w:w="7632" w:type="dxa"/>
            <w:tcBorders>
              <w:left w:val="single" w:sz="4" w:space="0" w:color="000000"/>
              <w:bottom w:val="single" w:sz="4" w:space="0" w:color="000000"/>
              <w:right w:val="nil"/>
            </w:tcBorders>
          </w:tcPr>
          <w:p w:rsidR="00946607" w:rsidRPr="00E12FF4" w:rsidP="00946607" w14:paraId="1B1BA0C2" w14:textId="4DCB093F">
            <w:pPr>
              <w:widowControl w:val="0"/>
              <w:autoSpaceDE w:val="0"/>
              <w:autoSpaceDN w:val="0"/>
              <w:spacing w:line="276" w:lineRule="auto"/>
              <w:ind w:left="537" w:hanging="360"/>
              <w:rPr>
                <w:rFonts w:ascii="Calibri" w:eastAsia="Calibri" w:hAnsi="Calibri" w:cs="Calibri"/>
                <w:b/>
                <w:sz w:val="24"/>
              </w:rPr>
            </w:pPr>
            <w:r w:rsidRPr="00E12FF4">
              <w:rPr>
                <w:rFonts w:ascii="Calibri" w:eastAsia="Calibri" w:hAnsi="Calibri" w:cs="Calibri"/>
                <w:b/>
                <w:sz w:val="24"/>
              </w:rPr>
              <w:t>Did your victim services include…</w:t>
            </w:r>
          </w:p>
        </w:tc>
        <w:tc>
          <w:tcPr>
            <w:tcW w:w="720" w:type="dxa"/>
            <w:tcBorders>
              <w:left w:val="nil"/>
              <w:bottom w:val="single" w:sz="4" w:space="0" w:color="000000"/>
              <w:right w:val="nil"/>
            </w:tcBorders>
            <w:vAlign w:val="center"/>
          </w:tcPr>
          <w:p w:rsidR="00946607" w:rsidRPr="00E12FF4" w:rsidP="00946607" w14:paraId="0DF2DFD0" w14:textId="77777777">
            <w:pPr>
              <w:widowControl w:val="0"/>
              <w:autoSpaceDE w:val="0"/>
              <w:autoSpaceDN w:val="0"/>
              <w:spacing w:line="240" w:lineRule="atLeast"/>
              <w:ind w:left="100" w:firstLine="19"/>
              <w:jc w:val="center"/>
              <w:rPr>
                <w:rFonts w:ascii="Calibri" w:eastAsia="Calibri" w:hAnsi="Calibri" w:cs="Calibri"/>
                <w:b/>
              </w:rPr>
            </w:pPr>
            <w:r w:rsidRPr="00E12FF4">
              <w:rPr>
                <w:rFonts w:ascii="Calibri" w:eastAsia="Calibri" w:hAnsi="Calibri" w:cs="Calibri"/>
                <w:b/>
                <w:spacing w:val="-5"/>
                <w:sz w:val="24"/>
                <w:szCs w:val="28"/>
              </w:rPr>
              <w:t>Yes</w:t>
            </w:r>
          </w:p>
        </w:tc>
        <w:tc>
          <w:tcPr>
            <w:tcW w:w="720" w:type="dxa"/>
            <w:tcBorders>
              <w:left w:val="nil"/>
              <w:bottom w:val="single" w:sz="4" w:space="0" w:color="000000"/>
              <w:right w:val="single" w:sz="4" w:space="0" w:color="000000"/>
            </w:tcBorders>
            <w:vAlign w:val="center"/>
          </w:tcPr>
          <w:p w:rsidR="00946607" w:rsidRPr="00E12FF4" w:rsidP="00946607" w14:paraId="3980DDEB" w14:textId="77777777">
            <w:pPr>
              <w:widowControl w:val="0"/>
              <w:autoSpaceDE w:val="0"/>
              <w:autoSpaceDN w:val="0"/>
              <w:spacing w:line="223" w:lineRule="exact"/>
              <w:ind w:left="8" w:right="2"/>
              <w:jc w:val="center"/>
              <w:rPr>
                <w:rFonts w:ascii="Calibri" w:eastAsia="Calibri" w:hAnsi="Calibri" w:cs="Calibri"/>
                <w:b/>
              </w:rPr>
            </w:pPr>
            <w:r w:rsidRPr="00E12FF4">
              <w:rPr>
                <w:rFonts w:ascii="Calibri" w:eastAsia="Calibri" w:hAnsi="Calibri" w:cs="Calibri"/>
                <w:b/>
                <w:spacing w:val="-5"/>
                <w:sz w:val="24"/>
                <w:szCs w:val="28"/>
              </w:rPr>
              <w:t>No</w:t>
            </w:r>
          </w:p>
        </w:tc>
      </w:tr>
      <w:tr w14:paraId="5E803068"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shd w:val="clear" w:color="auto" w:fill="767070"/>
          </w:tcPr>
          <w:p w:rsidR="00946607" w:rsidRPr="00E12FF4" w:rsidP="00946607" w14:paraId="493CA8BD" w14:textId="77777777">
            <w:pPr>
              <w:widowControl w:val="0"/>
              <w:autoSpaceDE w:val="0"/>
              <w:autoSpaceDN w:val="0"/>
              <w:spacing w:line="258" w:lineRule="exact"/>
              <w:ind w:left="112"/>
              <w:rPr>
                <w:rFonts w:ascii="Calibri" w:eastAsia="Calibri" w:hAnsi="Calibri" w:cs="Calibri"/>
                <w:b/>
                <w:sz w:val="22"/>
              </w:rPr>
            </w:pPr>
            <w:r w:rsidRPr="00E12FF4">
              <w:rPr>
                <w:rFonts w:ascii="Calibri" w:eastAsia="Calibri" w:hAnsi="Calibri" w:cs="Calibri"/>
                <w:b/>
                <w:color w:val="FFFFFF"/>
                <w:sz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767070"/>
          </w:tcPr>
          <w:p w:rsidR="00946607" w:rsidRPr="00E12FF4" w:rsidP="00946607" w14:paraId="37223AA5" w14:textId="77777777">
            <w:pPr>
              <w:widowControl w:val="0"/>
              <w:autoSpaceDE w:val="0"/>
              <w:autoSpaceDN w:val="0"/>
              <w:spacing w:line="223" w:lineRule="exact"/>
              <w:ind w:left="360"/>
              <w:jc w:val="both"/>
              <w:rPr>
                <w:rFonts w:ascii="Calibri" w:eastAsia="Calibri" w:hAnsi="Calibri" w:cs="Calibri"/>
                <w:sz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767070"/>
          </w:tcPr>
          <w:p w:rsidR="00946607" w:rsidRPr="00E12FF4" w:rsidP="00946607" w14:paraId="37309991" w14:textId="77777777">
            <w:pPr>
              <w:widowControl w:val="0"/>
              <w:autoSpaceDE w:val="0"/>
              <w:autoSpaceDN w:val="0"/>
              <w:spacing w:line="223" w:lineRule="exact"/>
              <w:ind w:left="360"/>
              <w:jc w:val="both"/>
              <w:rPr>
                <w:rFonts w:ascii="Calibri" w:eastAsia="Calibri" w:hAnsi="Calibri" w:cs="Calibri"/>
                <w:sz w:val="22"/>
              </w:rPr>
            </w:pPr>
          </w:p>
        </w:tc>
      </w:tr>
      <w:tr w14:paraId="0BFA9549"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946607" w14:paraId="76CDF2B9" w14:textId="33D27391">
            <w:pPr>
              <w:widowControl w:val="0"/>
              <w:autoSpaceDE w:val="0"/>
              <w:autoSpaceDN w:val="0"/>
              <w:spacing w:line="258" w:lineRule="exact"/>
              <w:ind w:left="112"/>
              <w:rPr>
                <w:rFonts w:ascii="Calibri" w:eastAsia="Calibri" w:hAnsi="Calibri" w:cs="Calibri"/>
                <w:b/>
                <w:color w:val="FFFFFF"/>
                <w:sz w:val="22"/>
              </w:rPr>
            </w:pPr>
            <w:r w:rsidRPr="00E12FF4">
              <w:rPr>
                <w:rFonts w:ascii="Calibri" w:eastAsia="Calibri" w:hAnsi="Calibri" w:cs="Calibri"/>
                <w:b/>
                <w:i/>
                <w:color w:val="FFFFFF"/>
                <w:sz w:val="22"/>
              </w:rPr>
              <w:t>Treatment</w:t>
            </w:r>
            <w:r w:rsidRPr="00E12FF4">
              <w:rPr>
                <w:rFonts w:ascii="Calibri" w:eastAsia="Calibri" w:hAnsi="Calibri" w:cs="Calibri"/>
                <w:b/>
                <w:i/>
                <w:color w:val="FFFFFF"/>
                <w:spacing w:val="-5"/>
                <w:sz w:val="22"/>
              </w:rPr>
              <w:t xml:space="preserve"> </w:t>
            </w:r>
            <w:r w:rsidRPr="00E12FF4">
              <w:rPr>
                <w:rFonts w:ascii="Calibri" w:eastAsia="Calibri" w:hAnsi="Calibri" w:cs="Calibri"/>
                <w:b/>
                <w:i/>
                <w:color w:val="FFFFFF"/>
                <w:sz w:val="22"/>
              </w:rPr>
              <w:t>or</w:t>
            </w:r>
            <w:r w:rsidRPr="00E12FF4">
              <w:rPr>
                <w:rFonts w:ascii="Calibri" w:eastAsia="Calibri" w:hAnsi="Calibri" w:cs="Calibri"/>
                <w:b/>
                <w:i/>
                <w:color w:val="FFFFFF"/>
                <w:spacing w:val="-4"/>
                <w:sz w:val="22"/>
              </w:rPr>
              <w:t xml:space="preserve"> </w:t>
            </w:r>
            <w:r w:rsidRPr="00E12FF4">
              <w:rPr>
                <w:rFonts w:ascii="Calibri" w:eastAsia="Calibri" w:hAnsi="Calibri" w:cs="Calibri"/>
                <w:b/>
                <w:i/>
                <w:color w:val="FFFFFF"/>
                <w:sz w:val="22"/>
              </w:rPr>
              <w:t>support</w:t>
            </w:r>
            <w:r w:rsidRPr="00E12FF4">
              <w:rPr>
                <w:rFonts w:ascii="Calibri" w:eastAsia="Calibri" w:hAnsi="Calibri" w:cs="Calibri"/>
                <w:b/>
                <w:i/>
                <w:color w:val="FFFFFF"/>
                <w:spacing w:val="-2"/>
                <w:sz w:val="22"/>
              </w:rPr>
              <w:t xml:space="preserve"> services</w:t>
            </w: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946607" w14:paraId="55E5A774" w14:textId="77777777">
            <w:pPr>
              <w:widowControl w:val="0"/>
              <w:autoSpaceDE w:val="0"/>
              <w:autoSpaceDN w:val="0"/>
              <w:spacing w:line="223" w:lineRule="exact"/>
              <w:ind w:left="360"/>
              <w:jc w:val="both"/>
              <w:rPr>
                <w:rFonts w:ascii="Calibri" w:eastAsia="Calibri" w:hAnsi="Calibri" w:cs="Calibri"/>
                <w:sz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946607" w14:paraId="6655FDE8" w14:textId="77777777">
            <w:pPr>
              <w:widowControl w:val="0"/>
              <w:autoSpaceDE w:val="0"/>
              <w:autoSpaceDN w:val="0"/>
              <w:spacing w:line="223" w:lineRule="exact"/>
              <w:ind w:left="360"/>
              <w:jc w:val="both"/>
              <w:rPr>
                <w:rFonts w:ascii="Calibri" w:eastAsia="Calibri" w:hAnsi="Calibri" w:cs="Calibri"/>
                <w:sz w:val="22"/>
              </w:rPr>
            </w:pPr>
          </w:p>
        </w:tc>
      </w:tr>
      <w:tr w14:paraId="745918BE"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273DC97E" w14:textId="2BA85A05">
            <w:pPr>
              <w:widowControl w:val="0"/>
              <w:autoSpaceDE w:val="0"/>
              <w:autoSpaceDN w:val="0"/>
              <w:spacing w:line="258" w:lineRule="exact"/>
              <w:ind w:left="112"/>
              <w:rPr>
                <w:rFonts w:ascii="Calibri" w:eastAsia="Calibri" w:hAnsi="Calibri" w:cs="Calibri"/>
                <w:b/>
                <w:bCs/>
                <w:i/>
                <w:color w:val="FFFFFF"/>
                <w:sz w:val="22"/>
              </w:rPr>
            </w:pPr>
            <w:r w:rsidRPr="00E12FF4">
              <w:rPr>
                <w:rFonts w:ascii="Calibri" w:eastAsia="Calibri" w:hAnsi="Calibri" w:cs="Calibri"/>
                <w:b/>
                <w:bCs/>
                <w:sz w:val="22"/>
              </w:rPr>
              <w:t>Crisis counseling (by a licensed professional, advocate, or peer)</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0867B48D" w14:textId="701DCE87">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0D864D88" w14:textId="4288F958">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50D3FCDE"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19173606" w14:textId="77777777">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Emotional support</w:t>
            </w:r>
            <w:r w:rsidRPr="00E12FF4">
              <w:rPr>
                <w:rFonts w:ascii="Calibri" w:eastAsia="Calibri" w:hAnsi="Calibri" w:cs="Calibri"/>
                <w:b/>
                <w:bCs/>
                <w:spacing w:val="-3"/>
                <w:sz w:val="22"/>
              </w:rPr>
              <w:t xml:space="preserve"> </w:t>
            </w:r>
            <w:r w:rsidRPr="00E12FF4">
              <w:rPr>
                <w:rFonts w:ascii="Calibri" w:eastAsia="Calibri" w:hAnsi="Calibri" w:cs="Calibri"/>
                <w:b/>
                <w:bCs/>
                <w:sz w:val="22"/>
              </w:rPr>
              <w:t xml:space="preserve">services (e.g., peer or advocate-led support </w:t>
            </w:r>
          </w:p>
          <w:p w:rsidR="00946607" w:rsidRPr="00E12FF4" w:rsidP="00946607" w14:paraId="2A80478B" w14:textId="77777777">
            <w:pPr>
              <w:widowControl w:val="0"/>
              <w:autoSpaceDE w:val="0"/>
              <w:autoSpaceDN w:val="0"/>
              <w:spacing w:line="258" w:lineRule="exact"/>
              <w:ind w:left="112"/>
              <w:rPr>
                <w:rFonts w:ascii="Calibri" w:eastAsia="Calibri" w:hAnsi="Calibri" w:cs="Calibri"/>
                <w:b/>
                <w:bCs/>
                <w:color w:val="FFFFFF"/>
                <w:sz w:val="22"/>
              </w:rPr>
            </w:pPr>
            <w:r w:rsidRPr="00E12FF4">
              <w:rPr>
                <w:rFonts w:ascii="Calibri" w:eastAsia="Calibri" w:hAnsi="Calibri" w:cs="Calibri"/>
                <w:b/>
                <w:bCs/>
                <w:sz w:val="22"/>
              </w:rPr>
              <w:t>groups, social programming for children)</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16455E4A" w14:textId="1BD278D1">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E3EF899" w14:textId="7471A737">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529B36E6"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6F98B114" w14:textId="77777777">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Mental health services provided by a clinician (e.g., individual</w:t>
            </w:r>
          </w:p>
          <w:p w:rsidR="00946607" w:rsidRPr="00E12FF4" w:rsidP="00946607" w14:paraId="4FCE43B3" w14:textId="77777777">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or group counseling or other therapy services by a licensed professional</w:t>
            </w:r>
          </w:p>
          <w:p w:rsidR="00946607" w:rsidRPr="00E12FF4" w:rsidP="00946607" w14:paraId="3708188C" w14:textId="77777777">
            <w:pPr>
              <w:widowControl w:val="0"/>
              <w:autoSpaceDE w:val="0"/>
              <w:autoSpaceDN w:val="0"/>
              <w:spacing w:line="258" w:lineRule="exact"/>
              <w:ind w:left="112"/>
              <w:rPr>
                <w:rFonts w:ascii="Calibri" w:eastAsia="Calibri" w:hAnsi="Calibri" w:cs="Calibri"/>
                <w:b/>
                <w:bCs/>
                <w:color w:val="FFFFFF"/>
                <w:sz w:val="22"/>
              </w:rPr>
            </w:pPr>
            <w:r w:rsidRPr="00E12FF4">
              <w:rPr>
                <w:rFonts w:ascii="Calibri" w:eastAsia="Calibri" w:hAnsi="Calibri" w:cs="Calibri"/>
                <w:b/>
                <w:bCs/>
                <w:sz w:val="22"/>
              </w:rPr>
              <w:t>counselor)</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4CA289A0" w14:textId="4728D926">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1286A601" w14:textId="051F5D80">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40B06F65"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2795FAC9" w14:textId="77777777">
            <w:pPr>
              <w:widowControl w:val="0"/>
              <w:autoSpaceDE w:val="0"/>
              <w:autoSpaceDN w:val="0"/>
              <w:spacing w:line="258" w:lineRule="exact"/>
              <w:ind w:left="112"/>
              <w:rPr>
                <w:rFonts w:ascii="Calibri" w:eastAsia="Calibri" w:hAnsi="Calibri" w:cs="Calibri"/>
                <w:b/>
                <w:bCs/>
                <w:color w:val="FFFFFF"/>
                <w:sz w:val="22"/>
              </w:rPr>
            </w:pPr>
            <w:r w:rsidRPr="00E12FF4">
              <w:rPr>
                <w:rFonts w:ascii="Calibri" w:eastAsia="Calibri" w:hAnsi="Calibri" w:cs="Calibri"/>
                <w:b/>
                <w:bCs/>
                <w:sz w:val="22"/>
              </w:rPr>
              <w:t>Substance</w:t>
            </w:r>
            <w:r w:rsidRPr="00E12FF4">
              <w:rPr>
                <w:rFonts w:ascii="Calibri" w:eastAsia="Calibri" w:hAnsi="Calibri" w:cs="Calibri"/>
                <w:b/>
                <w:bCs/>
                <w:spacing w:val="-4"/>
                <w:sz w:val="22"/>
              </w:rPr>
              <w:t xml:space="preserve"> </w:t>
            </w:r>
            <w:r w:rsidRPr="00E12FF4">
              <w:rPr>
                <w:rFonts w:ascii="Calibri" w:eastAsia="Calibri" w:hAnsi="Calibri" w:cs="Calibri"/>
                <w:b/>
                <w:bCs/>
                <w:sz w:val="22"/>
              </w:rPr>
              <w:t>use</w:t>
            </w:r>
            <w:r w:rsidRPr="00E12FF4">
              <w:rPr>
                <w:rFonts w:ascii="Calibri" w:eastAsia="Calibri" w:hAnsi="Calibri" w:cs="Calibri"/>
                <w:b/>
                <w:bCs/>
                <w:spacing w:val="-6"/>
                <w:sz w:val="22"/>
              </w:rPr>
              <w:t xml:space="preserve"> </w:t>
            </w:r>
            <w:r w:rsidRPr="00E12FF4">
              <w:rPr>
                <w:rFonts w:ascii="Calibri" w:eastAsia="Calibri" w:hAnsi="Calibri" w:cs="Calibri"/>
                <w:b/>
                <w:bCs/>
                <w:sz w:val="22"/>
              </w:rPr>
              <w:t>treatment</w:t>
            </w:r>
            <w:r w:rsidRPr="00E12FF4">
              <w:rPr>
                <w:rFonts w:ascii="Calibri" w:eastAsia="Calibri" w:hAnsi="Calibri" w:cs="Calibri"/>
                <w:b/>
                <w:bCs/>
                <w:spacing w:val="-7"/>
                <w:sz w:val="22"/>
              </w:rPr>
              <w:t xml:space="preserve"> </w:t>
            </w:r>
            <w:r w:rsidRPr="00E12FF4">
              <w:rPr>
                <w:rFonts w:ascii="Calibri" w:eastAsia="Calibri" w:hAnsi="Calibri" w:cs="Calibri"/>
                <w:b/>
                <w:bCs/>
                <w:sz w:val="22"/>
              </w:rPr>
              <w:t>(assessment,</w:t>
            </w:r>
            <w:r w:rsidRPr="00E12FF4">
              <w:rPr>
                <w:rFonts w:ascii="Calibri" w:eastAsia="Calibri" w:hAnsi="Calibri" w:cs="Calibri"/>
                <w:b/>
                <w:bCs/>
                <w:spacing w:val="-6"/>
                <w:sz w:val="22"/>
              </w:rPr>
              <w:t xml:space="preserve"> </w:t>
            </w:r>
            <w:r w:rsidRPr="00E12FF4">
              <w:rPr>
                <w:rFonts w:ascii="Calibri" w:eastAsia="Calibri" w:hAnsi="Calibri" w:cs="Calibri"/>
                <w:b/>
                <w:bCs/>
                <w:sz w:val="22"/>
              </w:rPr>
              <w:t>prevention,</w:t>
            </w:r>
            <w:r w:rsidRPr="00E12FF4">
              <w:rPr>
                <w:rFonts w:ascii="Calibri" w:eastAsia="Calibri" w:hAnsi="Calibri" w:cs="Calibri"/>
                <w:b/>
                <w:bCs/>
                <w:spacing w:val="-5"/>
                <w:sz w:val="22"/>
              </w:rPr>
              <w:t xml:space="preserve"> </w:t>
            </w:r>
            <w:r w:rsidRPr="00E12FF4">
              <w:rPr>
                <w:rFonts w:ascii="Calibri" w:eastAsia="Calibri" w:hAnsi="Calibri" w:cs="Calibri"/>
                <w:b/>
                <w:bCs/>
                <w:sz w:val="22"/>
              </w:rPr>
              <w:t>or</w:t>
            </w:r>
            <w:r w:rsidRPr="00E12FF4">
              <w:rPr>
                <w:rFonts w:ascii="Calibri" w:eastAsia="Calibri" w:hAnsi="Calibri" w:cs="Calibri"/>
                <w:b/>
                <w:bCs/>
                <w:spacing w:val="-6"/>
                <w:sz w:val="22"/>
              </w:rPr>
              <w:t xml:space="preserve"> </w:t>
            </w:r>
            <w:r w:rsidRPr="00E12FF4">
              <w:rPr>
                <w:rFonts w:ascii="Calibri" w:eastAsia="Calibri" w:hAnsi="Calibri" w:cs="Calibri"/>
                <w:b/>
                <w:bCs/>
                <w:spacing w:val="-2"/>
                <w:sz w:val="22"/>
              </w:rPr>
              <w:t>treatment)</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3FC2B3B5" w14:textId="1F52B10C">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2B74F38F" w14:textId="425EE004">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4EEBA814"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4BAE433E" w14:textId="77777777">
            <w:pPr>
              <w:widowControl w:val="0"/>
              <w:autoSpaceDE w:val="0"/>
              <w:autoSpaceDN w:val="0"/>
              <w:spacing w:line="258" w:lineRule="exact"/>
              <w:ind w:left="112"/>
              <w:rPr>
                <w:rFonts w:ascii="Calibri" w:eastAsia="Calibri" w:hAnsi="Calibri" w:cs="Calibri"/>
                <w:b/>
                <w:bCs/>
                <w:color w:val="FFFFFF"/>
                <w:sz w:val="22"/>
              </w:rPr>
            </w:pPr>
            <w:r w:rsidRPr="00E12FF4">
              <w:rPr>
                <w:rFonts w:ascii="Calibri" w:eastAsia="Calibri" w:hAnsi="Calibri" w:cs="Calibri"/>
                <w:b/>
                <w:bCs/>
                <w:sz w:val="22"/>
              </w:rPr>
              <w:t xml:space="preserve">Other treatment or support services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7567B49" w14:textId="4CC4DE4E">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4BC49096" w14:textId="379142E8">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7C91AC44"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946607" w14:paraId="419BDC16" w14:textId="2ADCBE46">
            <w:pPr>
              <w:widowControl w:val="0"/>
              <w:autoSpaceDE w:val="0"/>
              <w:autoSpaceDN w:val="0"/>
              <w:spacing w:line="258" w:lineRule="exact"/>
              <w:ind w:left="144"/>
              <w:rPr>
                <w:rFonts w:ascii="Calibri" w:eastAsia="Calibri" w:hAnsi="Calibri" w:cs="Calibri"/>
                <w:bCs/>
                <w:i/>
                <w:color w:val="FFFFFF"/>
                <w:spacing w:val="-2"/>
                <w:sz w:val="22"/>
              </w:rPr>
            </w:pPr>
            <w:r w:rsidRPr="00E12FF4">
              <w:rPr>
                <w:rFonts w:ascii="Calibri" w:eastAsia="Calibri" w:hAnsi="Calibri" w:cs="Calibri"/>
                <w:b/>
                <w:i/>
                <w:color w:val="FFFFFF"/>
                <w:spacing w:val="-2"/>
                <w:sz w:val="22"/>
              </w:rPr>
              <w:t xml:space="preserve">Safety services </w:t>
            </w:r>
            <w:r w:rsidRPr="00E12FF4">
              <w:rPr>
                <w:rFonts w:ascii="Calibri" w:eastAsia="Calibri" w:hAnsi="Calibri" w:cs="Calibri"/>
                <w:bCs/>
                <w:i/>
                <w:color w:val="FFFFFF"/>
                <w:spacing w:val="-2"/>
                <w:sz w:val="22"/>
              </w:rPr>
              <w:t>(for example, safety planning, witness protection,</w:t>
            </w:r>
          </w:p>
          <w:p w:rsidR="00946607" w:rsidRPr="00E12FF4" w:rsidP="00946607" w14:paraId="13570326" w14:textId="77777777">
            <w:pPr>
              <w:widowControl w:val="0"/>
              <w:autoSpaceDE w:val="0"/>
              <w:autoSpaceDN w:val="0"/>
              <w:spacing w:line="258" w:lineRule="exact"/>
              <w:ind w:left="144"/>
              <w:rPr>
                <w:rFonts w:ascii="Calibri" w:eastAsia="Calibri" w:hAnsi="Calibri" w:cs="Calibri"/>
                <w:bCs/>
                <w:i/>
                <w:color w:val="FFFFFF"/>
                <w:spacing w:val="-2"/>
                <w:sz w:val="22"/>
              </w:rPr>
            </w:pPr>
            <w:r w:rsidRPr="00E12FF4">
              <w:rPr>
                <w:rFonts w:ascii="Calibri" w:eastAsia="Calibri" w:hAnsi="Calibri" w:cs="Calibri"/>
                <w:bCs/>
                <w:i/>
                <w:color w:val="FFFFFF"/>
                <w:spacing w:val="-2"/>
                <w:sz w:val="22"/>
              </w:rPr>
              <w:t xml:space="preserve">address confidentiality, and self-defense) (Does NOT include protective </w:t>
            </w:r>
          </w:p>
          <w:p w:rsidR="00946607" w:rsidRPr="00E12FF4" w:rsidP="00946607" w14:paraId="0C208367" w14:textId="77777777">
            <w:pPr>
              <w:widowControl w:val="0"/>
              <w:autoSpaceDE w:val="0"/>
              <w:autoSpaceDN w:val="0"/>
              <w:spacing w:line="258" w:lineRule="exact"/>
              <w:ind w:left="144"/>
              <w:rPr>
                <w:rFonts w:ascii="Calibri" w:eastAsia="Calibri" w:hAnsi="Calibri" w:cs="Calibri"/>
                <w:b/>
                <w:i/>
                <w:sz w:val="22"/>
              </w:rPr>
            </w:pPr>
            <w:r w:rsidRPr="00E12FF4">
              <w:rPr>
                <w:rFonts w:ascii="Calibri" w:eastAsia="Calibri" w:hAnsi="Calibri" w:cs="Calibri"/>
                <w:bCs/>
                <w:i/>
                <w:color w:val="FFFFFF"/>
                <w:spacing w:val="-2"/>
                <w:sz w:val="22"/>
              </w:rPr>
              <w:t>orders)</w:t>
            </w: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FD13C6" w14:paraId="565DBB8B" w14:textId="77777777">
            <w:pPr>
              <w:widowControl w:val="0"/>
              <w:autoSpaceDE w:val="0"/>
              <w:autoSpaceDN w:val="0"/>
              <w:spacing w:line="240" w:lineRule="auto"/>
              <w:ind w:left="25"/>
              <w:jc w:val="center"/>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946607" w:rsidRPr="00E12FF4" w:rsidP="00FD13C6" w14:paraId="64F09504" w14:textId="77777777">
            <w:pPr>
              <w:widowControl w:val="0"/>
              <w:autoSpaceDE w:val="0"/>
              <w:autoSpaceDN w:val="0"/>
              <w:spacing w:line="240" w:lineRule="auto"/>
              <w:ind w:left="15"/>
              <w:jc w:val="center"/>
              <w:rPr>
                <w:rFonts w:ascii="Calibri" w:eastAsia="Calibri" w:hAnsi="Calibri" w:cs="Calibri"/>
              </w:rPr>
            </w:pPr>
          </w:p>
        </w:tc>
      </w:tr>
      <w:tr w14:paraId="425576A9"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7B8AA988"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 xml:space="preserve">General information about crime and victimization prevention or risk reduction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1196B7ED" w14:textId="461F2198">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5E1AB9C4" w14:textId="3358A015">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707A521C"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63B5FECB"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Immediate</w:t>
            </w:r>
            <w:r w:rsidRPr="00E12FF4">
              <w:rPr>
                <w:rFonts w:ascii="Calibri" w:eastAsia="Calibri" w:hAnsi="Calibri" w:cs="Calibri"/>
                <w:spacing w:val="-6"/>
                <w:sz w:val="22"/>
              </w:rPr>
              <w:t xml:space="preserve"> </w:t>
            </w:r>
            <w:r w:rsidRPr="00E12FF4">
              <w:rPr>
                <w:rFonts w:ascii="Calibri" w:eastAsia="Calibri" w:hAnsi="Calibri" w:cs="Calibri"/>
                <w:sz w:val="22"/>
              </w:rPr>
              <w:t>or</w:t>
            </w:r>
            <w:r w:rsidRPr="00E12FF4">
              <w:rPr>
                <w:rFonts w:ascii="Calibri" w:eastAsia="Calibri" w:hAnsi="Calibri" w:cs="Calibri"/>
                <w:spacing w:val="-6"/>
                <w:sz w:val="22"/>
              </w:rPr>
              <w:t xml:space="preserve"> </w:t>
            </w:r>
            <w:r w:rsidRPr="00E12FF4">
              <w:rPr>
                <w:rFonts w:ascii="Calibri" w:eastAsia="Calibri" w:hAnsi="Calibri" w:cs="Calibri"/>
                <w:sz w:val="22"/>
              </w:rPr>
              <w:t>emergency</w:t>
            </w:r>
            <w:r w:rsidRPr="00E12FF4">
              <w:rPr>
                <w:rFonts w:ascii="Calibri" w:eastAsia="Calibri" w:hAnsi="Calibri" w:cs="Calibri"/>
                <w:spacing w:val="-3"/>
                <w:sz w:val="22"/>
              </w:rPr>
              <w:t xml:space="preserve"> </w:t>
            </w:r>
            <w:r w:rsidRPr="00E12FF4">
              <w:rPr>
                <w:rFonts w:ascii="Calibri" w:eastAsia="Calibri" w:hAnsi="Calibri" w:cs="Calibri"/>
                <w:sz w:val="22"/>
              </w:rPr>
              <w:t>safety</w:t>
            </w:r>
            <w:r w:rsidRPr="00E12FF4">
              <w:rPr>
                <w:rFonts w:ascii="Calibri" w:eastAsia="Calibri" w:hAnsi="Calibri" w:cs="Calibri"/>
                <w:spacing w:val="-5"/>
                <w:sz w:val="22"/>
              </w:rPr>
              <w:t xml:space="preserve"> </w:t>
            </w:r>
            <w:r w:rsidRPr="00E12FF4">
              <w:rPr>
                <w:rFonts w:ascii="Calibri" w:eastAsia="Calibri" w:hAnsi="Calibri" w:cs="Calibri"/>
                <w:spacing w:val="-2"/>
                <w:sz w:val="22"/>
              </w:rPr>
              <w:t xml:space="preserve">planning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57FCA3F0" w14:textId="6A0213A1">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122A0123" w14:textId="6CB7E4B2">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3172E5FC"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1FACF76E"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Long</w:t>
            </w:r>
            <w:r w:rsidRPr="00E12FF4">
              <w:rPr>
                <w:rFonts w:ascii="Calibri" w:eastAsia="Calibri" w:hAnsi="Calibri" w:cs="Calibri"/>
                <w:spacing w:val="-4"/>
                <w:sz w:val="22"/>
              </w:rPr>
              <w:t>-</w:t>
            </w:r>
            <w:r w:rsidRPr="00E12FF4">
              <w:rPr>
                <w:rFonts w:ascii="Calibri" w:eastAsia="Calibri" w:hAnsi="Calibri" w:cs="Calibri"/>
                <w:sz w:val="22"/>
              </w:rPr>
              <w:t>term</w:t>
            </w:r>
            <w:r w:rsidRPr="00E12FF4">
              <w:rPr>
                <w:rFonts w:ascii="Calibri" w:eastAsia="Calibri" w:hAnsi="Calibri" w:cs="Calibri"/>
                <w:spacing w:val="-3"/>
                <w:sz w:val="22"/>
              </w:rPr>
              <w:t xml:space="preserve"> </w:t>
            </w:r>
            <w:r w:rsidRPr="00E12FF4">
              <w:rPr>
                <w:rFonts w:ascii="Calibri" w:eastAsia="Calibri" w:hAnsi="Calibri" w:cs="Calibri"/>
                <w:sz w:val="22"/>
              </w:rPr>
              <w:t>safety</w:t>
            </w:r>
            <w:r w:rsidRPr="00E12FF4">
              <w:rPr>
                <w:rFonts w:ascii="Calibri" w:eastAsia="Calibri" w:hAnsi="Calibri" w:cs="Calibri"/>
                <w:spacing w:val="-3"/>
                <w:sz w:val="22"/>
              </w:rPr>
              <w:t xml:space="preserve"> </w:t>
            </w:r>
            <w:r w:rsidRPr="00E12FF4">
              <w:rPr>
                <w:rFonts w:ascii="Calibri" w:eastAsia="Calibri" w:hAnsi="Calibri" w:cs="Calibri"/>
                <w:spacing w:val="-2"/>
                <w:sz w:val="22"/>
              </w:rPr>
              <w:t xml:space="preserve">planning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499D0928" w14:textId="65CD7F5E">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28752756" w14:textId="179C18FC">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060CAC84" w14:textId="77777777" w:rsidTr="00FD13C6">
        <w:tblPrEx>
          <w:tblW w:w="9072" w:type="dxa"/>
          <w:tblInd w:w="355" w:type="dxa"/>
          <w:tblLayout w:type="fixed"/>
          <w:tblCellMar>
            <w:left w:w="0" w:type="dxa"/>
            <w:right w:w="0" w:type="dxa"/>
          </w:tblCellMar>
          <w:tblLook w:val="01E0"/>
        </w:tblPrEx>
        <w:trPr>
          <w:trHeight w:val="242"/>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1FEDC2ED" w14:textId="77777777">
            <w:pPr>
              <w:widowControl w:val="0"/>
              <w:autoSpaceDE w:val="0"/>
              <w:autoSpaceDN w:val="0"/>
              <w:spacing w:line="267" w:lineRule="exact"/>
              <w:ind w:left="144"/>
              <w:rPr>
                <w:rFonts w:ascii="Calibri" w:eastAsia="Calibri" w:hAnsi="Calibri" w:cs="Calibri"/>
                <w:sz w:val="22"/>
              </w:rPr>
            </w:pPr>
            <w:r w:rsidRPr="00E12FF4">
              <w:rPr>
                <w:rFonts w:ascii="Calibri" w:eastAsia="Calibri" w:hAnsi="Calibri" w:cs="Calibri"/>
                <w:sz w:val="22"/>
              </w:rPr>
              <w:t>Conduct</w:t>
            </w:r>
            <w:r w:rsidRPr="00E12FF4">
              <w:rPr>
                <w:rFonts w:ascii="Calibri" w:eastAsia="Calibri" w:hAnsi="Calibri" w:cs="Calibri"/>
                <w:spacing w:val="-6"/>
                <w:sz w:val="22"/>
              </w:rPr>
              <w:t xml:space="preserve"> </w:t>
            </w:r>
            <w:r w:rsidRPr="00E12FF4">
              <w:rPr>
                <w:rFonts w:ascii="Calibri" w:eastAsia="Calibri" w:hAnsi="Calibri" w:cs="Calibri"/>
                <w:sz w:val="22"/>
              </w:rPr>
              <w:t>or</w:t>
            </w:r>
            <w:r w:rsidRPr="00E12FF4">
              <w:rPr>
                <w:rFonts w:ascii="Calibri" w:eastAsia="Calibri" w:hAnsi="Calibri" w:cs="Calibri"/>
                <w:spacing w:val="-4"/>
                <w:sz w:val="22"/>
              </w:rPr>
              <w:t xml:space="preserve"> </w:t>
            </w:r>
            <w:r w:rsidRPr="00E12FF4">
              <w:rPr>
                <w:rFonts w:ascii="Calibri" w:eastAsia="Calibri" w:hAnsi="Calibri" w:cs="Calibri"/>
                <w:sz w:val="22"/>
              </w:rPr>
              <w:t>coordinate</w:t>
            </w:r>
            <w:r w:rsidRPr="00E12FF4">
              <w:rPr>
                <w:rFonts w:ascii="Calibri" w:eastAsia="Calibri" w:hAnsi="Calibri" w:cs="Calibri"/>
                <w:spacing w:val="-4"/>
                <w:sz w:val="22"/>
              </w:rPr>
              <w:t xml:space="preserve"> </w:t>
            </w:r>
            <w:r w:rsidRPr="00E12FF4">
              <w:rPr>
                <w:rFonts w:ascii="Calibri" w:eastAsia="Calibri" w:hAnsi="Calibri" w:cs="Calibri"/>
                <w:sz w:val="22"/>
              </w:rPr>
              <w:t>risk/threat</w:t>
            </w:r>
            <w:r w:rsidRPr="00E12FF4">
              <w:rPr>
                <w:rFonts w:ascii="Calibri" w:eastAsia="Calibri" w:hAnsi="Calibri" w:cs="Calibri"/>
                <w:spacing w:val="-5"/>
                <w:sz w:val="22"/>
              </w:rPr>
              <w:t xml:space="preserve"> </w:t>
            </w:r>
            <w:r w:rsidRPr="00E12FF4">
              <w:rPr>
                <w:rFonts w:ascii="Calibri" w:eastAsia="Calibri" w:hAnsi="Calibri" w:cs="Calibri"/>
                <w:spacing w:val="-2"/>
                <w:sz w:val="22"/>
              </w:rPr>
              <w:t xml:space="preserve">assessments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F5BB16C" w14:textId="5A773B3C">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BB26654" w14:textId="2B2855C6">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0E909F80"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2F42EB24" w14:textId="74922B35">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Crisis</w:t>
            </w:r>
            <w:r w:rsidRPr="00E12FF4">
              <w:rPr>
                <w:rFonts w:ascii="Calibri" w:eastAsia="Calibri" w:hAnsi="Calibri" w:cs="Calibri"/>
                <w:spacing w:val="-4"/>
                <w:sz w:val="22"/>
              </w:rPr>
              <w:t xml:space="preserve"> </w:t>
            </w:r>
            <w:r w:rsidRPr="00E12FF4">
              <w:rPr>
                <w:rFonts w:ascii="Calibri" w:eastAsia="Calibri" w:hAnsi="Calibri" w:cs="Calibri"/>
                <w:spacing w:val="-2"/>
                <w:sz w:val="22"/>
              </w:rPr>
              <w:t xml:space="preserve">intervention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35439DD8" w14:textId="456F52C3">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E0B322B" w14:textId="5AC6E7C4">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23BEA40B" w14:textId="77777777" w:rsidTr="00FD13C6">
        <w:tblPrEx>
          <w:tblW w:w="9072" w:type="dxa"/>
          <w:tblInd w:w="355" w:type="dxa"/>
          <w:tblLayout w:type="fixed"/>
          <w:tblCellMar>
            <w:left w:w="0" w:type="dxa"/>
            <w:right w:w="0" w:type="dxa"/>
          </w:tblCellMar>
          <w:tblLook w:val="01E0"/>
        </w:tblPrEx>
        <w:trPr>
          <w:trHeight w:val="290"/>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5D4398FC" w14:textId="77777777">
            <w:pPr>
              <w:widowControl w:val="0"/>
              <w:autoSpaceDE w:val="0"/>
              <w:autoSpaceDN w:val="0"/>
              <w:spacing w:line="260" w:lineRule="exact"/>
              <w:ind w:left="144"/>
              <w:rPr>
                <w:rFonts w:ascii="Calibri" w:eastAsia="Calibri" w:hAnsi="Calibri" w:cs="Calibri"/>
                <w:sz w:val="22"/>
              </w:rPr>
            </w:pPr>
            <w:r w:rsidRPr="00E12FF4">
              <w:rPr>
                <w:rFonts w:ascii="Calibri" w:eastAsia="Calibri" w:hAnsi="Calibri" w:cs="Calibri"/>
                <w:sz w:val="22"/>
              </w:rPr>
              <w:t>Conflict</w:t>
            </w:r>
            <w:r w:rsidRPr="00E12FF4">
              <w:rPr>
                <w:rFonts w:ascii="Calibri" w:eastAsia="Calibri" w:hAnsi="Calibri" w:cs="Calibri"/>
                <w:spacing w:val="-6"/>
                <w:sz w:val="22"/>
              </w:rPr>
              <w:t xml:space="preserve"> </w:t>
            </w:r>
            <w:r w:rsidRPr="00E12FF4">
              <w:rPr>
                <w:rFonts w:ascii="Calibri" w:eastAsia="Calibri" w:hAnsi="Calibri" w:cs="Calibri"/>
                <w:sz w:val="22"/>
              </w:rPr>
              <w:t>resolution,</w:t>
            </w:r>
            <w:r w:rsidRPr="00E12FF4">
              <w:rPr>
                <w:rFonts w:ascii="Calibri" w:eastAsia="Calibri" w:hAnsi="Calibri" w:cs="Calibri"/>
                <w:spacing w:val="-9"/>
                <w:sz w:val="22"/>
              </w:rPr>
              <w:t xml:space="preserve"> </w:t>
            </w:r>
            <w:r w:rsidRPr="00E12FF4">
              <w:rPr>
                <w:rFonts w:ascii="Calibri" w:eastAsia="Calibri" w:hAnsi="Calibri" w:cs="Calibri"/>
                <w:sz w:val="22"/>
              </w:rPr>
              <w:t>mediation,</w:t>
            </w:r>
            <w:r w:rsidRPr="00E12FF4">
              <w:rPr>
                <w:rFonts w:ascii="Calibri" w:eastAsia="Calibri" w:hAnsi="Calibri" w:cs="Calibri"/>
                <w:spacing w:val="-6"/>
                <w:sz w:val="22"/>
              </w:rPr>
              <w:t xml:space="preserve"> </w:t>
            </w:r>
            <w:r w:rsidRPr="00E12FF4">
              <w:rPr>
                <w:rFonts w:ascii="Calibri" w:eastAsia="Calibri" w:hAnsi="Calibri" w:cs="Calibri"/>
                <w:spacing w:val="-2"/>
                <w:sz w:val="22"/>
              </w:rPr>
              <w:t>negotiation</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0550F130" w14:textId="1BB63DBF">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0D4178A9" w14:textId="396B7F4F">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7D99C837"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63A7F9C2" w14:textId="3513F59E">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pacing w:val="-2"/>
                <w:sz w:val="22"/>
              </w:rPr>
              <w:t>Crime/</w:t>
            </w:r>
            <w:r w:rsidR="00FB5441">
              <w:rPr>
                <w:rFonts w:ascii="Calibri" w:eastAsia="Calibri" w:hAnsi="Calibri" w:cs="Calibri"/>
                <w:b/>
                <w:bCs/>
                <w:spacing w:val="-2"/>
                <w:sz w:val="22"/>
              </w:rPr>
              <w:t>v</w:t>
            </w:r>
            <w:r w:rsidRPr="00E12FF4">
              <w:rPr>
                <w:rFonts w:ascii="Calibri" w:eastAsia="Calibri" w:hAnsi="Calibri" w:cs="Calibri"/>
                <w:b/>
                <w:bCs/>
                <w:spacing w:val="-2"/>
                <w:sz w:val="22"/>
              </w:rPr>
              <w:t>iolence</w:t>
            </w:r>
            <w:r w:rsidRPr="00E12FF4">
              <w:rPr>
                <w:rFonts w:ascii="Calibri" w:eastAsia="Calibri" w:hAnsi="Calibri" w:cs="Calibri"/>
                <w:b/>
                <w:bCs/>
                <w:spacing w:val="-8"/>
                <w:sz w:val="22"/>
              </w:rPr>
              <w:t xml:space="preserve"> </w:t>
            </w:r>
            <w:r w:rsidRPr="00E12FF4">
              <w:rPr>
                <w:rFonts w:ascii="Calibri" w:eastAsia="Calibri" w:hAnsi="Calibri" w:cs="Calibri"/>
                <w:b/>
                <w:bCs/>
                <w:spacing w:val="-2"/>
                <w:sz w:val="22"/>
              </w:rPr>
              <w:t>de-escalation</w:t>
            </w:r>
            <w:r w:rsidRPr="00E12FF4">
              <w:rPr>
                <w:rFonts w:ascii="Calibri" w:eastAsia="Calibri" w:hAnsi="Calibri" w:cs="Calibri"/>
                <w:b/>
                <w:bCs/>
                <w:spacing w:val="-3"/>
                <w:sz w:val="22"/>
              </w:rPr>
              <w:t xml:space="preserve"> </w:t>
            </w:r>
            <w:r w:rsidRPr="00E12FF4">
              <w:rPr>
                <w:rFonts w:ascii="Calibri" w:eastAsia="Calibri" w:hAnsi="Calibri" w:cs="Calibri"/>
                <w:b/>
                <w:bCs/>
                <w:spacing w:val="-2"/>
                <w:sz w:val="22"/>
              </w:rPr>
              <w:t>support</w:t>
            </w:r>
            <w:r w:rsidRPr="00E12FF4">
              <w:rPr>
                <w:rFonts w:ascii="Calibri" w:eastAsia="Calibri" w:hAnsi="Calibri" w:cs="Calibri"/>
                <w:b/>
                <w:bCs/>
                <w:spacing w:val="-4"/>
                <w:sz w:val="22"/>
              </w:rPr>
              <w:t xml:space="preserve"> </w:t>
            </w:r>
            <w:r w:rsidRPr="00E12FF4">
              <w:rPr>
                <w:rFonts w:ascii="Calibri" w:eastAsia="Calibri" w:hAnsi="Calibri" w:cs="Calibri"/>
                <w:b/>
                <w:bCs/>
                <w:spacing w:val="-2"/>
                <w:sz w:val="22"/>
              </w:rPr>
              <w:t>(e.g.,</w:t>
            </w:r>
            <w:r w:rsidRPr="00E12FF4">
              <w:rPr>
                <w:rFonts w:ascii="Calibri" w:eastAsia="Calibri" w:hAnsi="Calibri" w:cs="Calibri"/>
                <w:b/>
                <w:bCs/>
                <w:spacing w:val="-11"/>
                <w:sz w:val="22"/>
              </w:rPr>
              <w:t xml:space="preserve"> </w:t>
            </w:r>
            <w:r w:rsidRPr="00E12FF4">
              <w:rPr>
                <w:rFonts w:ascii="Calibri" w:eastAsia="Calibri" w:hAnsi="Calibri" w:cs="Calibri"/>
                <w:b/>
                <w:bCs/>
                <w:spacing w:val="-2"/>
                <w:sz w:val="22"/>
              </w:rPr>
              <w:t>calming</w:t>
            </w:r>
            <w:r w:rsidRPr="00E12FF4">
              <w:rPr>
                <w:rFonts w:ascii="Calibri" w:eastAsia="Calibri" w:hAnsi="Calibri" w:cs="Calibri"/>
                <w:b/>
                <w:bCs/>
                <w:spacing w:val="-10"/>
                <w:sz w:val="22"/>
              </w:rPr>
              <w:t xml:space="preserve"> </w:t>
            </w:r>
            <w:r w:rsidRPr="00E12FF4">
              <w:rPr>
                <w:rFonts w:ascii="Calibri" w:eastAsia="Calibri" w:hAnsi="Calibri" w:cs="Calibri"/>
                <w:b/>
                <w:bCs/>
                <w:spacing w:val="-2"/>
                <w:sz w:val="22"/>
              </w:rPr>
              <w:t>the</w:t>
            </w:r>
            <w:r w:rsidRPr="00E12FF4">
              <w:rPr>
                <w:rFonts w:ascii="Calibri" w:eastAsia="Calibri" w:hAnsi="Calibri" w:cs="Calibri"/>
                <w:b/>
                <w:bCs/>
                <w:spacing w:val="-11"/>
                <w:sz w:val="22"/>
              </w:rPr>
              <w:t xml:space="preserve"> </w:t>
            </w:r>
            <w:r w:rsidRPr="00E12FF4">
              <w:rPr>
                <w:rFonts w:ascii="Calibri" w:eastAsia="Calibri" w:hAnsi="Calibri" w:cs="Calibri"/>
                <w:b/>
                <w:bCs/>
                <w:spacing w:val="-2"/>
                <w:sz w:val="22"/>
              </w:rPr>
              <w:t>victim,</w:t>
            </w:r>
            <w:r w:rsidRPr="00E12FF4">
              <w:rPr>
                <w:rFonts w:ascii="Calibri" w:eastAsia="Calibri" w:hAnsi="Calibri" w:cs="Calibri"/>
                <w:b/>
                <w:bCs/>
                <w:spacing w:val="-10"/>
                <w:sz w:val="22"/>
              </w:rPr>
              <w:t xml:space="preserve"> </w:t>
            </w:r>
            <w:r w:rsidRPr="00E12FF4">
              <w:rPr>
                <w:rFonts w:ascii="Calibri" w:eastAsia="Calibri" w:hAnsi="Calibri" w:cs="Calibri"/>
                <w:b/>
                <w:bCs/>
                <w:spacing w:val="-2"/>
                <w:sz w:val="22"/>
              </w:rPr>
              <w:t>family</w:t>
            </w:r>
            <w:r w:rsidRPr="00E12FF4">
              <w:rPr>
                <w:rFonts w:ascii="Calibri" w:eastAsia="Calibri" w:hAnsi="Calibri" w:cs="Calibri"/>
                <w:b/>
                <w:bCs/>
                <w:spacing w:val="-10"/>
                <w:sz w:val="22"/>
              </w:rPr>
              <w:t xml:space="preserve"> </w:t>
            </w:r>
            <w:r w:rsidRPr="00E12FF4">
              <w:rPr>
                <w:rFonts w:ascii="Calibri" w:eastAsia="Calibri" w:hAnsi="Calibri" w:cs="Calibri"/>
                <w:b/>
                <w:bCs/>
                <w:spacing w:val="-2"/>
                <w:sz w:val="22"/>
              </w:rPr>
              <w:t xml:space="preserve">members, </w:t>
            </w:r>
            <w:r w:rsidRPr="00E12FF4">
              <w:rPr>
                <w:rFonts w:ascii="Calibri" w:eastAsia="Calibri" w:hAnsi="Calibri" w:cs="Calibri"/>
                <w:b/>
                <w:bCs/>
                <w:spacing w:val="-4"/>
                <w:sz w:val="22"/>
              </w:rPr>
              <w:t>or</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witnesses</w:t>
            </w:r>
            <w:r w:rsidRPr="00E12FF4">
              <w:rPr>
                <w:rFonts w:ascii="Calibri" w:eastAsia="Calibri" w:hAnsi="Calibri" w:cs="Calibri"/>
                <w:b/>
                <w:bCs/>
                <w:spacing w:val="-8"/>
                <w:sz w:val="22"/>
              </w:rPr>
              <w:t xml:space="preserve"> </w:t>
            </w:r>
            <w:r w:rsidRPr="00E12FF4">
              <w:rPr>
                <w:rFonts w:ascii="Calibri" w:eastAsia="Calibri" w:hAnsi="Calibri" w:cs="Calibri"/>
                <w:b/>
                <w:bCs/>
                <w:spacing w:val="-4"/>
                <w:sz w:val="22"/>
              </w:rPr>
              <w:t>down</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on</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scene</w:t>
            </w:r>
            <w:r w:rsidRPr="00E12FF4">
              <w:rPr>
                <w:rFonts w:ascii="Calibri" w:eastAsia="Calibri" w:hAnsi="Calibri" w:cs="Calibri"/>
                <w:b/>
                <w:bCs/>
                <w:spacing w:val="-6"/>
                <w:sz w:val="22"/>
              </w:rPr>
              <w:t xml:space="preserve"> </w:t>
            </w:r>
            <w:r w:rsidRPr="00E12FF4">
              <w:rPr>
                <w:rFonts w:ascii="Calibri" w:eastAsia="Calibri" w:hAnsi="Calibri" w:cs="Calibri"/>
                <w:b/>
                <w:bCs/>
                <w:spacing w:val="-4"/>
                <w:sz w:val="22"/>
              </w:rPr>
              <w:t>or</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during</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intervention,</w:t>
            </w:r>
            <w:r w:rsidRPr="00E12FF4">
              <w:rPr>
                <w:rFonts w:ascii="Calibri" w:eastAsia="Calibri" w:hAnsi="Calibri" w:cs="Calibri"/>
                <w:b/>
                <w:bCs/>
                <w:spacing w:val="-9"/>
                <w:sz w:val="22"/>
              </w:rPr>
              <w:t xml:space="preserve"> </w:t>
            </w:r>
            <w:r w:rsidRPr="00E12FF4">
              <w:rPr>
                <w:rFonts w:ascii="Calibri" w:eastAsia="Calibri" w:hAnsi="Calibri" w:cs="Calibri"/>
                <w:b/>
                <w:bCs/>
                <w:spacing w:val="-4"/>
                <w:sz w:val="22"/>
              </w:rPr>
              <w:t>preventing</w:t>
            </w:r>
            <w:r w:rsidRPr="00E12FF4">
              <w:rPr>
                <w:rFonts w:ascii="Calibri" w:eastAsia="Calibri" w:hAnsi="Calibri" w:cs="Calibri"/>
                <w:b/>
                <w:bCs/>
                <w:spacing w:val="-10"/>
                <w:sz w:val="22"/>
              </w:rPr>
              <w:t xml:space="preserve"> </w:t>
            </w:r>
            <w:r w:rsidRPr="00E12FF4">
              <w:rPr>
                <w:rFonts w:ascii="Calibri" w:eastAsia="Calibri" w:hAnsi="Calibri" w:cs="Calibri"/>
                <w:b/>
                <w:bCs/>
                <w:spacing w:val="-4"/>
                <w:sz w:val="22"/>
              </w:rPr>
              <w:t xml:space="preserve">retaliation)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3E25776B" w14:textId="6BFFD901">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3E632BF2" w14:textId="5134FD5D">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7AD030C2"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0FA2D600" w14:textId="13CBE133">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 xml:space="preserve">Witness protection or address confidentiality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4F886C1" w14:textId="78E8B851">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D568243" w14:textId="12F3EBF9">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2A84D1DC"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1FEB7C63" w14:textId="0F8B2DF5">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 xml:space="preserve">Self-defense preparation services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280FA9D3" w14:textId="32B05C57">
            <w:pPr>
              <w:widowControl w:val="0"/>
              <w:autoSpaceDE w:val="0"/>
              <w:autoSpaceDN w:val="0"/>
              <w:spacing w:line="223" w:lineRule="exact"/>
              <w:ind w:left="25"/>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7BF2BE8B" w14:textId="32D347E1">
            <w:pPr>
              <w:widowControl w:val="0"/>
              <w:autoSpaceDE w:val="0"/>
              <w:autoSpaceDN w:val="0"/>
              <w:spacing w:line="223" w:lineRule="exact"/>
              <w:ind w:left="15"/>
              <w:jc w:val="center"/>
              <w:rPr>
                <w:rFonts w:ascii="Wingdings" w:eastAsia="Calibri" w:hAnsi="Wingdings" w:cs="Calibri"/>
                <w:sz w:val="22"/>
              </w:rPr>
            </w:pPr>
            <w:r w:rsidRPr="00C06A4E">
              <w:rPr>
                <w:rFonts w:ascii="Wingdings" w:hAnsi="Wingdings" w:cs="Calibri"/>
                <w:sz w:val="24"/>
                <w:szCs w:val="28"/>
              </w:rPr>
              <w:t>m</w:t>
            </w:r>
          </w:p>
        </w:tc>
      </w:tr>
      <w:tr w14:paraId="37D1EA7F" w14:textId="77777777" w:rsidTr="00FD13C6">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946607" w:rsidRPr="00E12FF4" w:rsidP="00946607" w14:paraId="4473A609"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 xml:space="preserve">Other safety services </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23B57B31" w14:textId="6E794725">
            <w:pPr>
              <w:widowControl w:val="0"/>
              <w:autoSpaceDE w:val="0"/>
              <w:autoSpaceDN w:val="0"/>
              <w:spacing w:line="223" w:lineRule="exact"/>
              <w:ind w:left="25"/>
              <w:jc w:val="center"/>
              <w:rPr>
                <w:rFonts w:ascii="Wingdings" w:eastAsia="Calibri" w:hAnsi="Wingdings" w:cs="Calibri"/>
                <w:spacing w:val="-10"/>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946607" w:rsidRPr="00C06A4E" w:rsidP="00FD13C6" w14:paraId="0443CB10" w14:textId="3DAB506D">
            <w:pPr>
              <w:widowControl w:val="0"/>
              <w:autoSpaceDE w:val="0"/>
              <w:autoSpaceDN w:val="0"/>
              <w:spacing w:line="223" w:lineRule="exact"/>
              <w:ind w:left="15"/>
              <w:jc w:val="center"/>
              <w:rPr>
                <w:rFonts w:ascii="Wingdings" w:eastAsia="Calibri" w:hAnsi="Wingdings" w:cs="Calibri"/>
                <w:spacing w:val="-10"/>
                <w:sz w:val="22"/>
              </w:rPr>
            </w:pPr>
            <w:r w:rsidRPr="00C06A4E">
              <w:rPr>
                <w:rFonts w:ascii="Wingdings" w:hAnsi="Wingdings" w:cs="Calibri"/>
                <w:sz w:val="24"/>
                <w:szCs w:val="28"/>
              </w:rPr>
              <w:t>m</w:t>
            </w:r>
          </w:p>
        </w:tc>
      </w:tr>
    </w:tbl>
    <w:p w:rsidR="00821B19" w:rsidRPr="00E12FF4" w:rsidP="00821B19" w14:paraId="0CC750E5"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0B717008"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821B19" w:rsidRPr="00E12FF4" w14:paraId="557714BE" w14:textId="77777777">
            <w:pPr>
              <w:rPr>
                <w:rFonts w:ascii="Calibri" w:hAnsi="Calibri" w:cs="Calibri"/>
                <w:b/>
                <w:bCs/>
              </w:rPr>
            </w:pPr>
            <w:r w:rsidRPr="00E12FF4">
              <w:rPr>
                <w:rFonts w:ascii="Calibri" w:hAnsi="Calibri" w:cs="Calibri"/>
                <w:b/>
                <w:bCs/>
              </w:rPr>
              <w:t>Question Testing Goals</w:t>
            </w:r>
          </w:p>
          <w:p w:rsidR="00821B19" w:rsidRPr="00E12FF4" w14:paraId="546395AA" w14:textId="77777777">
            <w:pPr>
              <w:rPr>
                <w:rFonts w:ascii="Calibri" w:hAnsi="Calibri" w:cs="Calibri"/>
              </w:rPr>
            </w:pPr>
            <w:r w:rsidRPr="00E12FF4">
              <w:rPr>
                <w:rFonts w:ascii="Calibri" w:hAnsi="Calibri" w:cs="Calibri"/>
              </w:rPr>
              <w:t>(i.e., concepts to cover/what we are hoping to learn)</w:t>
            </w:r>
          </w:p>
        </w:tc>
      </w:tr>
      <w:tr w14:paraId="495DD2AC" w14:textId="77777777">
        <w:tblPrEx>
          <w:tblW w:w="10075" w:type="dxa"/>
          <w:tblLayout w:type="fixed"/>
          <w:tblLook w:val="04A0"/>
        </w:tblPrEx>
        <w:trPr>
          <w:trHeight w:val="344"/>
        </w:trPr>
        <w:tc>
          <w:tcPr>
            <w:tcW w:w="10075" w:type="dxa"/>
          </w:tcPr>
          <w:p w:rsidR="005A0264" w:rsidRPr="00E12FF4" w:rsidP="009E1269" w14:paraId="6D0EEC7D" w14:textId="493F836C">
            <w:pPr>
              <w:pStyle w:val="ListParagraph"/>
              <w:numPr>
                <w:ilvl w:val="0"/>
                <w:numId w:val="5"/>
              </w:numPr>
              <w:rPr>
                <w:rFonts w:ascii="Calibri" w:hAnsi="Calibri" w:cs="Calibri"/>
                <w:b/>
                <w:bCs/>
              </w:rPr>
            </w:pPr>
            <w:r w:rsidRPr="00E12FF4">
              <w:rPr>
                <w:rFonts w:ascii="Calibri" w:hAnsi="Calibri" w:cs="Calibri"/>
                <w:b/>
                <w:bCs/>
              </w:rPr>
              <w:t>Row</w:t>
            </w:r>
            <w:r w:rsidRPr="00E12FF4" w:rsidR="009A56B3">
              <w:rPr>
                <w:rFonts w:ascii="Calibri" w:hAnsi="Calibri" w:cs="Calibri"/>
                <w:b/>
                <w:bCs/>
              </w:rPr>
              <w:t>s</w:t>
            </w:r>
            <w:r w:rsidRPr="00E12FF4">
              <w:rPr>
                <w:rFonts w:ascii="Calibri" w:hAnsi="Calibri" w:cs="Calibri"/>
                <w:b/>
                <w:bCs/>
              </w:rPr>
              <w:t xml:space="preserve"> </w:t>
            </w:r>
            <w:r w:rsidRPr="00E12FF4" w:rsidR="009A56B3">
              <w:rPr>
                <w:rFonts w:ascii="Calibri" w:hAnsi="Calibri" w:cs="Calibri"/>
                <w:b/>
                <w:bCs/>
              </w:rPr>
              <w:t>1-5</w:t>
            </w:r>
            <w:r w:rsidRPr="00E12FF4" w:rsidR="00CB2A07">
              <w:rPr>
                <w:rFonts w:ascii="Calibri" w:hAnsi="Calibri" w:cs="Calibri"/>
                <w:b/>
                <w:bCs/>
              </w:rPr>
              <w:t>: Treatment or support services</w:t>
            </w:r>
            <w:r w:rsidRPr="00E12FF4" w:rsidR="00B31739">
              <w:rPr>
                <w:rFonts w:ascii="Calibri" w:hAnsi="Calibri" w:cs="Calibri"/>
                <w:b/>
                <w:bCs/>
              </w:rPr>
              <w:t xml:space="preserve"> (Crisis Counseling, Emotional Support, Mental Health, Substance Use, Other)</w:t>
            </w:r>
          </w:p>
          <w:p w:rsidR="009A56B3" w:rsidRPr="00E12FF4" w:rsidP="009E1269" w14:paraId="3B4FDB59"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Explore how respondents distinguish between types of emotional/mental health services.</w:t>
            </w:r>
          </w:p>
          <w:p w:rsidR="009A56B3" w:rsidRPr="00E12FF4" w:rsidP="009E1269" w14:paraId="019EC685"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Understand whether the distinction between provider type (peer vs. clinician) or format (group vs. individual) is meaningful.</w:t>
            </w:r>
          </w:p>
          <w:p w:rsidR="009A56B3" w:rsidRPr="00E12FF4" w:rsidP="009E1269" w14:paraId="4C278E53" w14:textId="77777777">
            <w:pPr>
              <w:pStyle w:val="ListParagraph"/>
              <w:numPr>
                <w:ilvl w:val="1"/>
                <w:numId w:val="5"/>
              </w:numPr>
              <w:ind w:left="1058"/>
              <w:rPr>
                <w:rFonts w:ascii="Calibri" w:hAnsi="Calibri" w:cs="Calibri"/>
                <w:b/>
                <w:bCs/>
              </w:rPr>
            </w:pPr>
            <w:r w:rsidRPr="00E12FF4">
              <w:rPr>
                <w:rFonts w:ascii="Calibri" w:hAnsi="Calibri" w:cs="Calibri"/>
                <w:sz w:val="20"/>
                <w:szCs w:val="20"/>
              </w:rPr>
              <w:t>Assess whether the categories align with how services are structured or tracked in practice.</w:t>
            </w:r>
          </w:p>
          <w:p w:rsidR="005A0264" w:rsidRPr="00E12FF4" w:rsidP="009E1269" w14:paraId="4C21E12C" w14:textId="2312621D">
            <w:pPr>
              <w:pStyle w:val="ListParagraph"/>
              <w:numPr>
                <w:ilvl w:val="0"/>
                <w:numId w:val="5"/>
              </w:numPr>
              <w:rPr>
                <w:rFonts w:ascii="Calibri" w:hAnsi="Calibri" w:cs="Calibri"/>
                <w:b/>
                <w:bCs/>
              </w:rPr>
            </w:pPr>
            <w:r w:rsidRPr="00E12FF4">
              <w:rPr>
                <w:rFonts w:ascii="Calibri" w:hAnsi="Calibri" w:cs="Calibri"/>
                <w:b/>
                <w:bCs/>
              </w:rPr>
              <w:t xml:space="preserve">Row </w:t>
            </w:r>
            <w:r w:rsidRPr="00E12FF4" w:rsidR="000E0362">
              <w:rPr>
                <w:rFonts w:ascii="Calibri" w:hAnsi="Calibri" w:cs="Calibri"/>
                <w:b/>
                <w:bCs/>
              </w:rPr>
              <w:t>12</w:t>
            </w:r>
            <w:r w:rsidRPr="00E12FF4" w:rsidR="006159E5">
              <w:rPr>
                <w:rFonts w:ascii="Calibri" w:hAnsi="Calibri" w:cs="Calibri"/>
                <w:b/>
                <w:bCs/>
              </w:rPr>
              <w:t>: Crime/</w:t>
            </w:r>
            <w:r w:rsidR="00FB5441">
              <w:rPr>
                <w:rFonts w:ascii="Calibri" w:hAnsi="Calibri" w:cs="Calibri"/>
                <w:b/>
                <w:bCs/>
              </w:rPr>
              <w:t>v</w:t>
            </w:r>
            <w:r w:rsidRPr="00E12FF4" w:rsidR="006159E5">
              <w:rPr>
                <w:rFonts w:ascii="Calibri" w:hAnsi="Calibri" w:cs="Calibri"/>
                <w:b/>
                <w:bCs/>
              </w:rPr>
              <w:t xml:space="preserve">iolence </w:t>
            </w:r>
            <w:r w:rsidR="00FB5441">
              <w:rPr>
                <w:rFonts w:ascii="Calibri" w:hAnsi="Calibri" w:cs="Calibri"/>
                <w:b/>
                <w:bCs/>
              </w:rPr>
              <w:t>d</w:t>
            </w:r>
            <w:r w:rsidRPr="00E12FF4" w:rsidR="006159E5">
              <w:rPr>
                <w:rFonts w:ascii="Calibri" w:hAnsi="Calibri" w:cs="Calibri"/>
                <w:b/>
                <w:bCs/>
              </w:rPr>
              <w:t xml:space="preserve">e-escalation </w:t>
            </w:r>
            <w:r w:rsidR="00FB5441">
              <w:rPr>
                <w:rFonts w:ascii="Calibri" w:hAnsi="Calibri" w:cs="Calibri"/>
                <w:b/>
                <w:bCs/>
              </w:rPr>
              <w:t>s</w:t>
            </w:r>
            <w:r w:rsidRPr="00E12FF4" w:rsidR="006159E5">
              <w:rPr>
                <w:rFonts w:ascii="Calibri" w:hAnsi="Calibri" w:cs="Calibri"/>
                <w:b/>
                <w:bCs/>
              </w:rPr>
              <w:t>upport</w:t>
            </w:r>
          </w:p>
          <w:p w:rsidR="0095713A" w:rsidRPr="00E12FF4" w:rsidP="009E1269" w14:paraId="57B074B8"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Clarify how respondents interpret “de-escalation support.”</w:t>
            </w:r>
          </w:p>
          <w:p w:rsidR="0095713A" w:rsidRPr="00E12FF4" w:rsidP="009E1269" w14:paraId="277A92A2"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 xml:space="preserve">Assess whether the examples provided are clear and </w:t>
            </w:r>
            <w:r w:rsidRPr="00E12FF4">
              <w:rPr>
                <w:rFonts w:ascii="Calibri" w:hAnsi="Calibri" w:cs="Calibri"/>
                <w:sz w:val="20"/>
                <w:szCs w:val="20"/>
              </w:rPr>
              <w:t>trauma-informed</w:t>
            </w:r>
            <w:r w:rsidRPr="00E12FF4">
              <w:rPr>
                <w:rFonts w:ascii="Calibri" w:hAnsi="Calibri" w:cs="Calibri"/>
                <w:sz w:val="20"/>
                <w:szCs w:val="20"/>
              </w:rPr>
              <w:t>.</w:t>
            </w:r>
          </w:p>
          <w:p w:rsidR="00821B19" w:rsidRPr="00E12FF4" w:rsidP="009E1269" w14:paraId="24479888"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Determine if this is a service VSPs recognize as part of their role.</w:t>
            </w:r>
          </w:p>
          <w:p w:rsidR="0029454C" w:rsidRPr="00E12FF4" w:rsidP="009E1269" w14:paraId="69B3708C" w14:textId="6C0D4735">
            <w:pPr>
              <w:pStyle w:val="ListParagraph"/>
              <w:numPr>
                <w:ilvl w:val="0"/>
                <w:numId w:val="5"/>
              </w:numPr>
              <w:rPr>
                <w:rFonts w:ascii="Calibri" w:hAnsi="Calibri" w:cs="Calibri"/>
                <w:b/>
                <w:bCs/>
              </w:rPr>
            </w:pPr>
            <w:r w:rsidRPr="00E12FF4">
              <w:rPr>
                <w:rFonts w:ascii="Calibri" w:hAnsi="Calibri" w:cs="Calibri"/>
                <w:b/>
                <w:bCs/>
              </w:rPr>
              <w:t>Row 13</w:t>
            </w:r>
            <w:r w:rsidRPr="00E12FF4" w:rsidR="00AE29AE">
              <w:rPr>
                <w:rFonts w:ascii="Calibri" w:hAnsi="Calibri" w:cs="Calibri"/>
                <w:b/>
                <w:bCs/>
              </w:rPr>
              <w:t xml:space="preserve">: Witness </w:t>
            </w:r>
            <w:r w:rsidR="00FB5441">
              <w:rPr>
                <w:rFonts w:ascii="Calibri" w:hAnsi="Calibri" w:cs="Calibri"/>
                <w:b/>
                <w:bCs/>
              </w:rPr>
              <w:t>p</w:t>
            </w:r>
            <w:r w:rsidRPr="00E12FF4" w:rsidR="00AE29AE">
              <w:rPr>
                <w:rFonts w:ascii="Calibri" w:hAnsi="Calibri" w:cs="Calibri"/>
                <w:b/>
                <w:bCs/>
              </w:rPr>
              <w:t xml:space="preserve">rotection or </w:t>
            </w:r>
            <w:r w:rsidR="00FB5441">
              <w:rPr>
                <w:rFonts w:ascii="Calibri" w:hAnsi="Calibri" w:cs="Calibri"/>
                <w:b/>
                <w:bCs/>
              </w:rPr>
              <w:t>a</w:t>
            </w:r>
            <w:r w:rsidRPr="00E12FF4" w:rsidR="00AE29AE">
              <w:rPr>
                <w:rFonts w:ascii="Calibri" w:hAnsi="Calibri" w:cs="Calibri"/>
                <w:b/>
                <w:bCs/>
              </w:rPr>
              <w:t xml:space="preserve">ddress </w:t>
            </w:r>
            <w:r w:rsidR="00FB5441">
              <w:rPr>
                <w:rFonts w:ascii="Calibri" w:hAnsi="Calibri" w:cs="Calibri"/>
                <w:b/>
                <w:bCs/>
              </w:rPr>
              <w:t>c</w:t>
            </w:r>
            <w:r w:rsidRPr="00E12FF4" w:rsidR="00AE29AE">
              <w:rPr>
                <w:rFonts w:ascii="Calibri" w:hAnsi="Calibri" w:cs="Calibri"/>
                <w:b/>
                <w:bCs/>
              </w:rPr>
              <w:t>onfidentiality</w:t>
            </w:r>
          </w:p>
          <w:p w:rsidR="000F1AC3" w:rsidRPr="00E12FF4" w:rsidP="009E1269" w14:paraId="2385F11C"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Understand whether VSPs provide or support these services directly.</w:t>
            </w:r>
          </w:p>
          <w:p w:rsidR="000F1AC3" w:rsidRPr="00E12FF4" w:rsidP="009E1269" w14:paraId="647F8813"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Clarify what “address confidentiality” means to respondents.</w:t>
            </w:r>
          </w:p>
          <w:p w:rsidR="000F1AC3" w:rsidRPr="00E12FF4" w:rsidP="009E1269" w14:paraId="3148FF1B"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Identify any confusion between legal vs. support roles in these services.</w:t>
            </w:r>
          </w:p>
          <w:p w:rsidR="0029454C" w:rsidRPr="00E12FF4" w:rsidP="009E1269" w14:paraId="2B26EAAC" w14:textId="5444D1F2">
            <w:pPr>
              <w:pStyle w:val="ListParagraph"/>
              <w:numPr>
                <w:ilvl w:val="0"/>
                <w:numId w:val="5"/>
              </w:numPr>
              <w:rPr>
                <w:rFonts w:ascii="Calibri" w:hAnsi="Calibri" w:cs="Calibri"/>
                <w:b/>
                <w:bCs/>
              </w:rPr>
            </w:pPr>
            <w:r w:rsidRPr="00E12FF4">
              <w:rPr>
                <w:rFonts w:ascii="Calibri" w:hAnsi="Calibri" w:cs="Calibri"/>
                <w:b/>
                <w:bCs/>
              </w:rPr>
              <w:t>Row 14</w:t>
            </w:r>
            <w:r w:rsidRPr="00E12FF4" w:rsidR="001F289F">
              <w:rPr>
                <w:rFonts w:ascii="Calibri" w:hAnsi="Calibri" w:cs="Calibri"/>
                <w:b/>
                <w:bCs/>
              </w:rPr>
              <w:t>: Self-</w:t>
            </w:r>
            <w:r w:rsidR="00FB5441">
              <w:rPr>
                <w:rFonts w:ascii="Calibri" w:hAnsi="Calibri" w:cs="Calibri"/>
                <w:b/>
                <w:bCs/>
              </w:rPr>
              <w:t>d</w:t>
            </w:r>
            <w:r w:rsidRPr="00E12FF4" w:rsidR="001F289F">
              <w:rPr>
                <w:rFonts w:ascii="Calibri" w:hAnsi="Calibri" w:cs="Calibri"/>
                <w:b/>
                <w:bCs/>
              </w:rPr>
              <w:t xml:space="preserve">efense </w:t>
            </w:r>
            <w:r w:rsidR="00FB5441">
              <w:rPr>
                <w:rFonts w:ascii="Calibri" w:hAnsi="Calibri" w:cs="Calibri"/>
                <w:b/>
                <w:bCs/>
              </w:rPr>
              <w:t>p</w:t>
            </w:r>
            <w:r w:rsidRPr="00E12FF4" w:rsidR="001F289F">
              <w:rPr>
                <w:rFonts w:ascii="Calibri" w:hAnsi="Calibri" w:cs="Calibri"/>
                <w:b/>
                <w:bCs/>
              </w:rPr>
              <w:t xml:space="preserve">reparation </w:t>
            </w:r>
            <w:r w:rsidR="00FB5441">
              <w:rPr>
                <w:rFonts w:ascii="Calibri" w:hAnsi="Calibri" w:cs="Calibri"/>
                <w:b/>
                <w:bCs/>
              </w:rPr>
              <w:t>s</w:t>
            </w:r>
            <w:r w:rsidRPr="00E12FF4" w:rsidR="001F289F">
              <w:rPr>
                <w:rFonts w:ascii="Calibri" w:hAnsi="Calibri" w:cs="Calibri"/>
                <w:b/>
                <w:bCs/>
              </w:rPr>
              <w:t>ervices</w:t>
            </w:r>
          </w:p>
          <w:p w:rsidR="00D85B69" w:rsidRPr="00E12FF4" w:rsidP="009E1269" w14:paraId="3674F70F"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Determine whether VSPs consider self-defense training a victim service.</w:t>
            </w:r>
          </w:p>
          <w:p w:rsidR="00D85B69" w:rsidRPr="00E12FF4" w:rsidP="009E1269" w14:paraId="4036CF42"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Understand what types of services or programs are included under this label.</w:t>
            </w:r>
          </w:p>
          <w:p w:rsidR="00821B19" w:rsidRPr="00E12FF4" w:rsidP="009E1269" w14:paraId="19E38B25" w14:textId="11B9F936">
            <w:pPr>
              <w:pStyle w:val="ListParagraph"/>
              <w:numPr>
                <w:ilvl w:val="1"/>
                <w:numId w:val="5"/>
              </w:numPr>
              <w:ind w:left="1058"/>
              <w:rPr>
                <w:rFonts w:ascii="Calibri" w:hAnsi="Calibri" w:cs="Calibri"/>
              </w:rPr>
            </w:pPr>
            <w:r w:rsidRPr="00E12FF4">
              <w:rPr>
                <w:rFonts w:ascii="Calibri" w:hAnsi="Calibri" w:cs="Calibri"/>
                <w:sz w:val="20"/>
                <w:szCs w:val="20"/>
              </w:rPr>
              <w:t>Assess whether this is a common or rare offering.</w:t>
            </w:r>
          </w:p>
        </w:tc>
      </w:tr>
    </w:tbl>
    <w:p w:rsidR="00821B19" w:rsidRPr="00E12FF4" w:rsidP="00821B19" w14:paraId="2F67EE39"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242EF1C4"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821B19" w:rsidRPr="00E12FF4" w14:paraId="412ABD19" w14:textId="77777777">
            <w:pPr>
              <w:rPr>
                <w:rFonts w:ascii="Calibri" w:hAnsi="Calibri" w:cs="Calibri"/>
                <w:b/>
                <w:bCs/>
              </w:rPr>
            </w:pPr>
            <w:r w:rsidRPr="00E12FF4">
              <w:rPr>
                <w:rFonts w:ascii="Calibri" w:hAnsi="Calibri" w:cs="Calibri"/>
                <w:b/>
                <w:bCs/>
              </w:rPr>
              <w:t>Item Probes</w:t>
            </w:r>
          </w:p>
          <w:p w:rsidR="00821B19" w:rsidRPr="00E12FF4" w14:paraId="1FA5515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CD46EFB" w14:textId="77777777">
        <w:tblPrEx>
          <w:tblW w:w="10080" w:type="dxa"/>
          <w:tblLayout w:type="fixed"/>
          <w:tblLook w:val="04A0"/>
        </w:tblPrEx>
        <w:trPr>
          <w:trHeight w:val="360"/>
        </w:trPr>
        <w:tc>
          <w:tcPr>
            <w:tcW w:w="10080" w:type="dxa"/>
          </w:tcPr>
          <w:p w:rsidR="00D85B69" w:rsidRPr="00E12FF4" w:rsidP="009E1269" w14:paraId="44E564B0" w14:textId="43519955">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Rows 1-5</w:t>
            </w:r>
            <w:r w:rsidRPr="00E12FF4" w:rsidR="00CB2A07">
              <w:rPr>
                <w:rFonts w:ascii="Calibri" w:hAnsi="Calibri" w:cs="Calibri"/>
                <w:b/>
                <w:bCs/>
                <w:sz w:val="18"/>
                <w:szCs w:val="18"/>
              </w:rPr>
              <w:t>: Treatment or support services</w:t>
            </w:r>
            <w:r w:rsidRPr="00E12FF4" w:rsidR="00B31739">
              <w:rPr>
                <w:rFonts w:ascii="Calibri" w:hAnsi="Calibri" w:cs="Calibri"/>
                <w:b/>
                <w:bCs/>
                <w:sz w:val="18"/>
                <w:szCs w:val="18"/>
              </w:rPr>
              <w:t xml:space="preserve"> (Crisis Counseling, Emotional Support, Mental Health, Substance Use, Other)</w:t>
            </w:r>
          </w:p>
          <w:p w:rsidR="00000976" w:rsidRPr="00E12FF4" w:rsidP="009E1269" w14:paraId="74E0DFD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comes to mind when you first read this question?</w:t>
            </w:r>
          </w:p>
          <w:p w:rsidR="008436E7" w:rsidRPr="00E12FF4" w:rsidP="009E1269" w14:paraId="69574D12" w14:textId="245F3E2C">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do you differentiate between crisis counseling, emotional support, and mental health services?</w:t>
            </w:r>
          </w:p>
          <w:p w:rsidR="008436E7" w:rsidRPr="00E12FF4" w:rsidP="009E1269" w14:paraId="55348E25"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“crisis counseling” mean to you? How is it different from “crisis intervention”?</w:t>
            </w:r>
          </w:p>
          <w:p w:rsidR="008436E7" w:rsidRPr="00E12FF4" w:rsidP="009E1269" w14:paraId="5C3DFCC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Who typically provides these services in your organization (e.g., peer, advocate, clinician)?</w:t>
            </w:r>
          </w:p>
          <w:p w:rsidR="008436E7" w:rsidRPr="00E12FF4" w:rsidP="009E1269" w14:paraId="5117483E"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there any services you offer that didn’t clearly fit into one of these categories?</w:t>
            </w:r>
          </w:p>
          <w:p w:rsidR="008436E7" w:rsidRPr="00E12FF4" w:rsidP="009E1269" w14:paraId="4546BFFF" w14:textId="77777777">
            <w:pPr>
              <w:pStyle w:val="ICFTabletext"/>
              <w:numPr>
                <w:ilvl w:val="1"/>
                <w:numId w:val="4"/>
              </w:numPr>
              <w:spacing w:before="120" w:after="120"/>
              <w:jc w:val="left"/>
              <w:rPr>
                <w:rFonts w:ascii="Calibri" w:hAnsi="Calibri" w:cs="Calibri"/>
                <w:b/>
                <w:bCs/>
                <w:sz w:val="18"/>
                <w:szCs w:val="18"/>
              </w:rPr>
            </w:pPr>
            <w:r w:rsidRPr="00E12FF4">
              <w:rPr>
                <w:rFonts w:ascii="Calibri" w:hAnsi="Calibri" w:cs="Calibri"/>
                <w:sz w:val="18"/>
                <w:szCs w:val="18"/>
              </w:rPr>
              <w:t>How confident are you in your responses for each of these rows?</w:t>
            </w:r>
          </w:p>
          <w:p w:rsidR="00D85B69" w:rsidRPr="00E12FF4" w:rsidP="009E1269" w14:paraId="715159C4" w14:textId="7BF461D4">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 xml:space="preserve">Row </w:t>
            </w:r>
            <w:r w:rsidRPr="00E12FF4" w:rsidR="008436E7">
              <w:rPr>
                <w:rFonts w:ascii="Calibri" w:hAnsi="Calibri" w:cs="Calibri"/>
                <w:b/>
                <w:bCs/>
                <w:sz w:val="18"/>
                <w:szCs w:val="18"/>
              </w:rPr>
              <w:t>12</w:t>
            </w:r>
            <w:r w:rsidRPr="00E12FF4" w:rsidR="006159E5">
              <w:rPr>
                <w:rFonts w:ascii="Calibri" w:hAnsi="Calibri" w:cs="Calibri"/>
                <w:b/>
                <w:bCs/>
                <w:sz w:val="18"/>
                <w:szCs w:val="18"/>
              </w:rPr>
              <w:t>: Crime/</w:t>
            </w:r>
            <w:r w:rsidR="00FB5441">
              <w:rPr>
                <w:rFonts w:ascii="Calibri" w:hAnsi="Calibri" w:cs="Calibri"/>
                <w:b/>
                <w:bCs/>
                <w:sz w:val="18"/>
                <w:szCs w:val="18"/>
              </w:rPr>
              <w:t>v</w:t>
            </w:r>
            <w:r w:rsidRPr="00E12FF4" w:rsidR="006159E5">
              <w:rPr>
                <w:rFonts w:ascii="Calibri" w:hAnsi="Calibri" w:cs="Calibri"/>
                <w:b/>
                <w:bCs/>
                <w:sz w:val="18"/>
                <w:szCs w:val="18"/>
              </w:rPr>
              <w:t xml:space="preserve">iolence </w:t>
            </w:r>
            <w:r w:rsidR="00FB5441">
              <w:rPr>
                <w:rFonts w:ascii="Calibri" w:hAnsi="Calibri" w:cs="Calibri"/>
                <w:b/>
                <w:bCs/>
                <w:sz w:val="18"/>
                <w:szCs w:val="18"/>
              </w:rPr>
              <w:t>d</w:t>
            </w:r>
            <w:r w:rsidRPr="00E12FF4" w:rsidR="006159E5">
              <w:rPr>
                <w:rFonts w:ascii="Calibri" w:hAnsi="Calibri" w:cs="Calibri"/>
                <w:b/>
                <w:bCs/>
                <w:sz w:val="18"/>
                <w:szCs w:val="18"/>
              </w:rPr>
              <w:t xml:space="preserve">e-escalation </w:t>
            </w:r>
            <w:r w:rsidR="00FB5441">
              <w:rPr>
                <w:rFonts w:ascii="Calibri" w:hAnsi="Calibri" w:cs="Calibri"/>
                <w:b/>
                <w:bCs/>
                <w:sz w:val="18"/>
                <w:szCs w:val="18"/>
              </w:rPr>
              <w:t>s</w:t>
            </w:r>
            <w:r w:rsidRPr="00E12FF4" w:rsidR="006159E5">
              <w:rPr>
                <w:rFonts w:ascii="Calibri" w:hAnsi="Calibri" w:cs="Calibri"/>
                <w:b/>
                <w:bCs/>
                <w:sz w:val="18"/>
                <w:szCs w:val="18"/>
              </w:rPr>
              <w:t>upport</w:t>
            </w:r>
          </w:p>
          <w:p w:rsidR="00B24F12" w:rsidRPr="00E12FF4" w:rsidP="009E1269" w14:paraId="2C10B81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“crime/violence de-escalation support” mean to you?</w:t>
            </w:r>
          </w:p>
          <w:p w:rsidR="00B24F12" w:rsidRPr="00E12FF4" w:rsidP="009E1269" w14:paraId="18732BEA"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Can you describe a situation where your organization provided this kind of support?</w:t>
            </w:r>
          </w:p>
          <w:p w:rsidR="00B24F12" w:rsidRPr="00E12FF4" w:rsidP="009E1269" w14:paraId="15687685"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 the examples in parentheses help clarify the item? Why or why not?</w:t>
            </w:r>
          </w:p>
          <w:p w:rsidR="00B24F12" w:rsidRPr="00E12FF4" w:rsidP="009E1269" w14:paraId="63977CDE"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Would you describe this as a trauma-informed service? Why or why not?</w:t>
            </w:r>
          </w:p>
          <w:p w:rsidR="00821B19" w:rsidRPr="00E12FF4" w:rsidP="009E1269" w14:paraId="35CEE802" w14:textId="459E4576">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Is this something your organization tracks or reports on?</w:t>
            </w:r>
          </w:p>
          <w:p w:rsidR="008436E7" w:rsidRPr="00E12FF4" w:rsidP="009E1269" w14:paraId="5DA7742F" w14:textId="18C57DC8">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13</w:t>
            </w:r>
            <w:r w:rsidRPr="00E12FF4" w:rsidR="00AE29AE">
              <w:rPr>
                <w:rFonts w:ascii="Calibri" w:hAnsi="Calibri" w:cs="Calibri"/>
                <w:b/>
                <w:bCs/>
                <w:sz w:val="18"/>
                <w:szCs w:val="18"/>
              </w:rPr>
              <w:t xml:space="preserve">: Witness </w:t>
            </w:r>
            <w:r w:rsidR="00FB5441">
              <w:rPr>
                <w:rFonts w:ascii="Calibri" w:hAnsi="Calibri" w:cs="Calibri"/>
                <w:b/>
                <w:bCs/>
                <w:sz w:val="18"/>
                <w:szCs w:val="18"/>
              </w:rPr>
              <w:t>p</w:t>
            </w:r>
            <w:r w:rsidRPr="00E12FF4" w:rsidR="00AE29AE">
              <w:rPr>
                <w:rFonts w:ascii="Calibri" w:hAnsi="Calibri" w:cs="Calibri"/>
                <w:b/>
                <w:bCs/>
                <w:sz w:val="18"/>
                <w:szCs w:val="18"/>
              </w:rPr>
              <w:t xml:space="preserve">rotection or </w:t>
            </w:r>
            <w:r w:rsidR="00FB5441">
              <w:rPr>
                <w:rFonts w:ascii="Calibri" w:hAnsi="Calibri" w:cs="Calibri"/>
                <w:b/>
                <w:bCs/>
                <w:sz w:val="18"/>
                <w:szCs w:val="18"/>
              </w:rPr>
              <w:t>a</w:t>
            </w:r>
            <w:r w:rsidRPr="00E12FF4" w:rsidR="00AE29AE">
              <w:rPr>
                <w:rFonts w:ascii="Calibri" w:hAnsi="Calibri" w:cs="Calibri"/>
                <w:b/>
                <w:bCs/>
                <w:sz w:val="18"/>
                <w:szCs w:val="18"/>
              </w:rPr>
              <w:t xml:space="preserve">ddress </w:t>
            </w:r>
            <w:r w:rsidR="00FB5441">
              <w:rPr>
                <w:rFonts w:ascii="Calibri" w:hAnsi="Calibri" w:cs="Calibri"/>
                <w:b/>
                <w:bCs/>
                <w:sz w:val="18"/>
                <w:szCs w:val="18"/>
              </w:rPr>
              <w:t>c</w:t>
            </w:r>
            <w:r w:rsidRPr="00E12FF4" w:rsidR="00AE29AE">
              <w:rPr>
                <w:rFonts w:ascii="Calibri" w:hAnsi="Calibri" w:cs="Calibri"/>
                <w:b/>
                <w:bCs/>
                <w:sz w:val="18"/>
                <w:szCs w:val="18"/>
              </w:rPr>
              <w:t>onfidentiality</w:t>
            </w:r>
          </w:p>
          <w:p w:rsidR="008567F6" w:rsidRPr="00E12FF4" w:rsidP="009E1269" w14:paraId="7F892773"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“witness protection” mean in the context of your organization?</w:t>
            </w:r>
          </w:p>
          <w:p w:rsidR="008567F6" w:rsidRPr="00E12FF4" w:rsidP="009E1269" w14:paraId="4BBB65C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assist with “address confidentiality”? What does that involve?</w:t>
            </w:r>
          </w:p>
          <w:p w:rsidR="008567F6" w:rsidRPr="00E12FF4" w:rsidP="009E1269" w14:paraId="6F3C7EFF"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these services you provide directly, or do you refer clients elsewhere?</w:t>
            </w:r>
          </w:p>
          <w:p w:rsidR="008567F6" w:rsidRPr="00E12FF4" w:rsidP="009E1269" w14:paraId="7EE0F89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Was anything about this item confusing or unclear?</w:t>
            </w:r>
          </w:p>
          <w:p w:rsidR="008436E7" w:rsidRPr="00E12FF4" w:rsidP="009E1269" w14:paraId="757CB8F4"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p w:rsidR="008436E7" w:rsidRPr="00E12FF4" w:rsidP="009E1269" w14:paraId="4CD054E9" w14:textId="61C873C2">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14</w:t>
            </w:r>
            <w:r w:rsidRPr="00E12FF4" w:rsidR="00A361C5">
              <w:rPr>
                <w:rFonts w:ascii="Calibri" w:hAnsi="Calibri" w:cs="Calibri"/>
                <w:b/>
                <w:bCs/>
                <w:sz w:val="18"/>
                <w:szCs w:val="18"/>
              </w:rPr>
              <w:t>: Self-</w:t>
            </w:r>
            <w:r w:rsidR="00FB5441">
              <w:rPr>
                <w:rFonts w:ascii="Calibri" w:hAnsi="Calibri" w:cs="Calibri"/>
                <w:b/>
                <w:bCs/>
                <w:sz w:val="18"/>
                <w:szCs w:val="18"/>
              </w:rPr>
              <w:t>d</w:t>
            </w:r>
            <w:r w:rsidRPr="00E12FF4" w:rsidR="00A361C5">
              <w:rPr>
                <w:rFonts w:ascii="Calibri" w:hAnsi="Calibri" w:cs="Calibri"/>
                <w:b/>
                <w:bCs/>
                <w:sz w:val="18"/>
                <w:szCs w:val="18"/>
              </w:rPr>
              <w:t xml:space="preserve">efense </w:t>
            </w:r>
            <w:r w:rsidR="00FB5441">
              <w:rPr>
                <w:rFonts w:ascii="Calibri" w:hAnsi="Calibri" w:cs="Calibri"/>
                <w:b/>
                <w:bCs/>
                <w:sz w:val="18"/>
                <w:szCs w:val="18"/>
              </w:rPr>
              <w:t>p</w:t>
            </w:r>
            <w:r w:rsidRPr="00E12FF4" w:rsidR="00A361C5">
              <w:rPr>
                <w:rFonts w:ascii="Calibri" w:hAnsi="Calibri" w:cs="Calibri"/>
                <w:b/>
                <w:bCs/>
                <w:sz w:val="18"/>
                <w:szCs w:val="18"/>
              </w:rPr>
              <w:t xml:space="preserve">reparation </w:t>
            </w:r>
            <w:r w:rsidR="00FB5441">
              <w:rPr>
                <w:rFonts w:ascii="Calibri" w:hAnsi="Calibri" w:cs="Calibri"/>
                <w:b/>
                <w:bCs/>
                <w:sz w:val="18"/>
                <w:szCs w:val="18"/>
              </w:rPr>
              <w:t>s</w:t>
            </w:r>
            <w:r w:rsidRPr="00E12FF4" w:rsidR="00A361C5">
              <w:rPr>
                <w:rFonts w:ascii="Calibri" w:hAnsi="Calibri" w:cs="Calibri"/>
                <w:b/>
                <w:bCs/>
                <w:sz w:val="18"/>
                <w:szCs w:val="18"/>
              </w:rPr>
              <w:t>ervices</w:t>
            </w:r>
          </w:p>
          <w:p w:rsidR="002519AA" w:rsidRPr="00E12FF4" w:rsidP="009E1269" w14:paraId="1A1889E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“self-defense preparation services” mean to you?</w:t>
            </w:r>
          </w:p>
          <w:p w:rsidR="002519AA" w:rsidRPr="00E12FF4" w:rsidP="009E1269" w14:paraId="3A6E3B2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offer or refer clients to these types of services?</w:t>
            </w:r>
          </w:p>
          <w:p w:rsidR="002519AA" w:rsidRPr="00E12FF4" w:rsidP="009E1269" w14:paraId="31E02CC6"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Would you consider this a core part of victim services? Why or why not?</w:t>
            </w:r>
          </w:p>
          <w:p w:rsidR="002519AA" w:rsidRPr="00E12FF4" w:rsidP="009E1269" w14:paraId="00226719"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there any concerns or limitations around offering this type of service?</w:t>
            </w:r>
          </w:p>
          <w:p w:rsidR="00821B19" w:rsidRPr="00E12FF4" w:rsidP="009E1269" w14:paraId="37FDC0A6" w14:textId="42D9E24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easy or difficult was it to answer this item?</w:t>
            </w:r>
          </w:p>
        </w:tc>
      </w:tr>
    </w:tbl>
    <w:p w:rsidR="001248E9" w:rsidRPr="00E12FF4" w:rsidP="00811CAE" w14:paraId="4388F116" w14:textId="36D0C3FE">
      <w:pPr>
        <w:pStyle w:val="QuestionHeader"/>
        <w:ind w:left="720" w:hanging="720"/>
        <w:rPr>
          <w:rFonts w:ascii="Calibri" w:hAnsi="Calibri" w:cs="Calibri"/>
        </w:rPr>
      </w:pPr>
      <w:r w:rsidRPr="00E12FF4">
        <w:rPr>
          <w:rFonts w:ascii="Calibri" w:hAnsi="Calibri" w:cs="Calibri"/>
        </w:rPr>
        <w:t>E5</w:t>
      </w:r>
      <w:r w:rsidRPr="00E12FF4" w:rsidR="00211E27">
        <w:rPr>
          <w:rFonts w:ascii="Calibri" w:hAnsi="Calibri" w:cs="Calibri"/>
        </w:rPr>
        <w:t xml:space="preserve"> - </w:t>
      </w:r>
      <w:r w:rsidRPr="00E12FF4" w:rsidR="00211E27">
        <w:rPr>
          <w:rFonts w:ascii="Calibri" w:eastAsia="Calibri" w:hAnsi="Calibri" w:cs="Calibri"/>
          <w:sz w:val="24"/>
          <w:szCs w:val="24"/>
        </w:rPr>
        <w:t>Legal and victims’ rights assistance</w:t>
      </w:r>
      <w:r w:rsidRPr="00E12FF4">
        <w:rPr>
          <w:rFonts w:ascii="Calibri" w:hAnsi="Calibri" w:cs="Calibri"/>
        </w:rPr>
        <w:t xml:space="preserve">: </w:t>
      </w:r>
      <w:r w:rsidRPr="00E12FF4" w:rsidR="001C2560">
        <w:rPr>
          <w:rFonts w:ascii="Calibri" w:hAnsi="Calibri" w:cs="Calibri"/>
        </w:rPr>
        <w:t>Rows 1 and 5</w:t>
      </w:r>
      <w:r w:rsidRPr="00E12FF4" w:rsidR="00E00363">
        <w:rPr>
          <w:rFonts w:ascii="Calibri" w:hAnsi="Calibri" w:cs="Calibri"/>
        </w:rPr>
        <w:t xml:space="preserve"> </w:t>
      </w:r>
      <w:r w:rsidRPr="00E12FF4">
        <w:rPr>
          <w:rFonts w:ascii="Calibri" w:hAnsi="Calibri" w:cs="Calibri"/>
        </w:rPr>
        <w:t xml:space="preserve">ASK ALL </w:t>
      </w:r>
      <w:r w:rsidRPr="00E12FF4" w:rsidR="00811CAE">
        <w:rPr>
          <w:rFonts w:ascii="Calibri" w:hAnsi="Calibri" w:cs="Calibri"/>
          <w:b w:val="0"/>
          <w:bCs w:val="0"/>
        </w:rPr>
        <w:t>(</w:t>
      </w:r>
      <w:r w:rsidRPr="00E12FF4" w:rsidR="00811CAE">
        <w:rPr>
          <w:rFonts w:ascii="Calibri" w:hAnsi="Calibri" w:cs="Calibri"/>
          <w:b w:val="0"/>
          <w:bCs w:val="0"/>
          <w:i/>
          <w:iCs/>
        </w:rPr>
        <w:t xml:space="preserve">Test </w:t>
      </w:r>
      <w:r w:rsidRPr="00E12FF4" w:rsidR="00811CAE">
        <w:rPr>
          <w:rFonts w:ascii="Calibri" w:hAnsi="Calibri" w:cs="Calibri"/>
          <w:i/>
          <w:iCs/>
        </w:rPr>
        <w:t>bolded</w:t>
      </w:r>
      <w:r w:rsidRPr="00E12FF4" w:rsidR="00811CAE">
        <w:rPr>
          <w:rFonts w:ascii="Calibri" w:hAnsi="Calibri" w:cs="Calibri"/>
          <w:b w:val="0"/>
          <w:bCs w:val="0"/>
          <w:i/>
          <w:iCs/>
        </w:rPr>
        <w:t xml:space="preserve"> items only, other rows shown for context only and will not be explicitly tested</w:t>
      </w:r>
      <w:r w:rsidRPr="00E12FF4" w:rsidR="00811CAE">
        <w:rPr>
          <w:rFonts w:ascii="Calibri" w:hAnsi="Calibri" w:cs="Calibri"/>
          <w:b w:val="0"/>
          <w:bCs w:val="0"/>
        </w:rPr>
        <w:t>)</w:t>
      </w:r>
    </w:p>
    <w:p w:rsidR="00BA3EF7" w:rsidRPr="00E12FF4" w:rsidP="00BA3EF7" w14:paraId="6FA601CA" w14:textId="52A71F51">
      <w:pPr>
        <w:widowControl w:val="0"/>
        <w:autoSpaceDE w:val="0"/>
        <w:autoSpaceDN w:val="0"/>
        <w:spacing w:after="120" w:line="240" w:lineRule="auto"/>
        <w:ind w:right="497"/>
        <w:rPr>
          <w:rFonts w:ascii="Calibri" w:eastAsia="Calibri" w:hAnsi="Calibri" w:cs="Calibri"/>
          <w:b/>
          <w:bCs/>
          <w:sz w:val="24"/>
          <w:szCs w:val="24"/>
        </w:rPr>
      </w:pPr>
      <w:r w:rsidRPr="00E12FF4">
        <w:rPr>
          <w:rFonts w:ascii="Calibri" w:eastAsia="Calibri" w:hAnsi="Calibri" w:cs="Calibri"/>
          <w:b/>
          <w:bCs/>
          <w:sz w:val="24"/>
          <w:szCs w:val="24"/>
        </w:rPr>
        <w:t xml:space="preserve">E5. </w:t>
      </w:r>
      <w:r w:rsidRPr="00E12FF4">
        <w:rPr>
          <w:rFonts w:ascii="Calibri" w:eastAsia="Calibri" w:hAnsi="Calibri" w:cs="Calibri"/>
          <w:b/>
          <w:bCs/>
          <w:sz w:val="24"/>
          <w:szCs w:val="24"/>
        </w:rPr>
        <w:t>Legal and victims</w:t>
      </w:r>
      <w:r w:rsidRPr="00E12FF4">
        <w:rPr>
          <w:rFonts w:ascii="Calibri" w:eastAsia="Calibri" w:hAnsi="Calibri" w:cs="Calibri"/>
          <w:b/>
          <w:sz w:val="24"/>
          <w:szCs w:val="24"/>
        </w:rPr>
        <w:t xml:space="preserve">’ </w:t>
      </w:r>
      <w:r w:rsidRPr="00E12FF4">
        <w:rPr>
          <w:rFonts w:ascii="Calibri" w:eastAsia="Calibri" w:hAnsi="Calibri" w:cs="Calibri"/>
          <w:b/>
          <w:bCs/>
          <w:sz w:val="24"/>
          <w:szCs w:val="24"/>
        </w:rPr>
        <w:t>rights</w:t>
      </w:r>
      <w:r w:rsidRPr="00E12FF4">
        <w:rPr>
          <w:rFonts w:ascii="Calibri" w:eastAsia="Calibri" w:hAnsi="Calibri" w:cs="Calibri"/>
          <w:b/>
          <w:sz w:val="24"/>
          <w:szCs w:val="24"/>
        </w:rPr>
        <w:t xml:space="preserve"> </w:t>
      </w:r>
      <w:r w:rsidRPr="00E12FF4">
        <w:rPr>
          <w:rFonts w:ascii="Calibri" w:eastAsia="Calibri" w:hAnsi="Calibri" w:cs="Calibri"/>
          <w:b/>
          <w:bCs/>
          <w:sz w:val="24"/>
          <w:szCs w:val="24"/>
        </w:rPr>
        <w:t>assistance</w:t>
      </w:r>
      <w:r w:rsidRPr="00E12FF4">
        <w:rPr>
          <w:rFonts w:ascii="Calibri" w:eastAsia="Calibri" w:hAnsi="Calibri" w:cs="Calibri"/>
          <w:b/>
          <w:sz w:val="24"/>
          <w:szCs w:val="24"/>
        </w:rPr>
        <w:t xml:space="preserve"> </w:t>
      </w:r>
    </w:p>
    <w:tbl>
      <w:tblPr>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632"/>
        <w:gridCol w:w="720"/>
        <w:gridCol w:w="720"/>
      </w:tblGrid>
      <w:tr w14:paraId="55830C58" w14:textId="77777777" w:rsidTr="00811CAE">
        <w:tblPrEx>
          <w:tblW w:w="9072"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Ex>
        <w:trPr>
          <w:trHeight w:val="488"/>
        </w:trPr>
        <w:tc>
          <w:tcPr>
            <w:tcW w:w="7632" w:type="dxa"/>
            <w:tcBorders>
              <w:left w:val="single" w:sz="4" w:space="0" w:color="000000"/>
              <w:bottom w:val="single" w:sz="4" w:space="0" w:color="000000"/>
              <w:right w:val="single" w:sz="4" w:space="0" w:color="000000"/>
            </w:tcBorders>
            <w:vAlign w:val="center"/>
          </w:tcPr>
          <w:p w:rsidR="00BA3EF7" w:rsidRPr="00E12FF4" w:rsidP="00BA3EF7" w14:paraId="4E9F982B" w14:textId="4F05CA7D">
            <w:pPr>
              <w:widowControl w:val="0"/>
              <w:autoSpaceDE w:val="0"/>
              <w:autoSpaceDN w:val="0"/>
              <w:spacing w:line="276" w:lineRule="auto"/>
              <w:ind w:left="537" w:hanging="360"/>
              <w:rPr>
                <w:rFonts w:ascii="Calibri" w:eastAsia="Calibri" w:hAnsi="Calibri" w:cs="Calibri"/>
                <w:b/>
                <w:sz w:val="24"/>
              </w:rPr>
            </w:pPr>
            <w:r w:rsidRPr="00E12FF4">
              <w:rPr>
                <w:rFonts w:ascii="Calibri" w:eastAsia="Calibri" w:hAnsi="Calibri" w:cs="Calibri"/>
                <w:b/>
                <w:sz w:val="24"/>
              </w:rPr>
              <w:t>Did your victim services include…</w:t>
            </w:r>
          </w:p>
        </w:tc>
        <w:tc>
          <w:tcPr>
            <w:tcW w:w="720" w:type="dxa"/>
            <w:tcBorders>
              <w:left w:val="single" w:sz="4" w:space="0" w:color="000000"/>
              <w:bottom w:val="single" w:sz="4" w:space="0" w:color="000000"/>
              <w:right w:val="single" w:sz="4" w:space="0" w:color="000000"/>
            </w:tcBorders>
            <w:vAlign w:val="center"/>
          </w:tcPr>
          <w:p w:rsidR="00BA3EF7" w:rsidRPr="00E12FF4" w:rsidP="00DA4F23" w14:paraId="5B9D9824" w14:textId="77777777">
            <w:pPr>
              <w:widowControl w:val="0"/>
              <w:autoSpaceDE w:val="0"/>
              <w:autoSpaceDN w:val="0"/>
              <w:spacing w:line="242" w:lineRule="exact"/>
              <w:ind w:left="16"/>
              <w:jc w:val="center"/>
              <w:rPr>
                <w:rFonts w:ascii="Calibri" w:eastAsia="Calibri" w:hAnsi="Calibri" w:cs="Calibri"/>
                <w:b/>
              </w:rPr>
            </w:pPr>
            <w:r w:rsidRPr="00E12FF4">
              <w:rPr>
                <w:rFonts w:ascii="Calibri" w:eastAsia="Calibri" w:hAnsi="Calibri" w:cs="Calibri"/>
                <w:b/>
                <w:spacing w:val="-5"/>
                <w:sz w:val="24"/>
                <w:szCs w:val="28"/>
              </w:rPr>
              <w:t>Yes</w:t>
            </w:r>
          </w:p>
        </w:tc>
        <w:tc>
          <w:tcPr>
            <w:tcW w:w="720" w:type="dxa"/>
            <w:tcBorders>
              <w:left w:val="single" w:sz="4" w:space="0" w:color="000000"/>
              <w:bottom w:val="single" w:sz="4" w:space="0" w:color="000000"/>
              <w:right w:val="single" w:sz="4" w:space="0" w:color="000000"/>
            </w:tcBorders>
            <w:vAlign w:val="center"/>
          </w:tcPr>
          <w:p w:rsidR="00BA3EF7" w:rsidRPr="00E12FF4" w:rsidP="00BA3EF7" w14:paraId="47E273D8" w14:textId="77777777">
            <w:pPr>
              <w:widowControl w:val="0"/>
              <w:autoSpaceDE w:val="0"/>
              <w:autoSpaceDN w:val="0"/>
              <w:spacing w:line="223" w:lineRule="exact"/>
              <w:ind w:left="3"/>
              <w:jc w:val="center"/>
              <w:rPr>
                <w:rFonts w:ascii="Calibri" w:eastAsia="Calibri" w:hAnsi="Calibri" w:cs="Calibri"/>
                <w:b/>
              </w:rPr>
            </w:pPr>
            <w:r w:rsidRPr="00E12FF4">
              <w:rPr>
                <w:rFonts w:ascii="Calibri" w:eastAsia="Calibri" w:hAnsi="Calibri" w:cs="Calibri"/>
                <w:b/>
                <w:spacing w:val="-5"/>
                <w:sz w:val="24"/>
                <w:szCs w:val="28"/>
              </w:rPr>
              <w:t>No</w:t>
            </w:r>
          </w:p>
        </w:tc>
      </w:tr>
      <w:tr w14:paraId="1FB1E967" w14:textId="77777777" w:rsidTr="00811CAE">
        <w:tblPrEx>
          <w:tblW w:w="9072" w:type="dxa"/>
          <w:tblInd w:w="355" w:type="dxa"/>
          <w:tblLayout w:type="fixed"/>
          <w:tblCellMar>
            <w:left w:w="0" w:type="dxa"/>
            <w:right w:w="0" w:type="dxa"/>
          </w:tblCellMar>
          <w:tblLook w:val="01E0"/>
        </w:tblPrEx>
        <w:trPr>
          <w:trHeight w:val="290"/>
        </w:trPr>
        <w:tc>
          <w:tcPr>
            <w:tcW w:w="7632"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BA3EF7" w:rsidRPr="00E12FF4" w:rsidP="00BA3EF7" w14:paraId="1F7D74DF" w14:textId="77777777">
            <w:pPr>
              <w:widowControl w:val="0"/>
              <w:autoSpaceDE w:val="0"/>
              <w:autoSpaceDN w:val="0"/>
              <w:spacing w:line="260" w:lineRule="exact"/>
              <w:rPr>
                <w:rFonts w:ascii="Calibri" w:eastAsia="Calibri" w:hAnsi="Calibri" w:cs="Calibri"/>
                <w:b/>
                <w:sz w:val="22"/>
              </w:rPr>
            </w:pPr>
            <w:r w:rsidRPr="00E12FF4">
              <w:rPr>
                <w:rFonts w:ascii="Calibri" w:eastAsia="Calibri" w:hAnsi="Calibri" w:cs="Calibri"/>
                <w:b/>
                <w:color w:val="FFFFFF"/>
                <w:sz w:val="22"/>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BA3EF7" w:rsidRPr="00E12FF4" w:rsidP="00DA4F23" w14:paraId="2AF94DE1" w14:textId="77777777">
            <w:pPr>
              <w:widowControl w:val="0"/>
              <w:autoSpaceDE w:val="0"/>
              <w:autoSpaceDN w:val="0"/>
              <w:spacing w:line="240" w:lineRule="auto"/>
              <w:jc w:val="center"/>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BA3EF7" w:rsidRPr="00E12FF4" w:rsidP="00DA4F23" w14:paraId="392D736D" w14:textId="77777777">
            <w:pPr>
              <w:widowControl w:val="0"/>
              <w:autoSpaceDE w:val="0"/>
              <w:autoSpaceDN w:val="0"/>
              <w:spacing w:line="240" w:lineRule="auto"/>
              <w:jc w:val="center"/>
              <w:rPr>
                <w:rFonts w:ascii="Calibri" w:eastAsia="Calibri" w:hAnsi="Calibri" w:cs="Calibri"/>
              </w:rPr>
            </w:pPr>
          </w:p>
        </w:tc>
      </w:tr>
      <w:tr w14:paraId="1F732DEF"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0753CEDE" w14:textId="52F567A2">
            <w:pPr>
              <w:widowControl w:val="0"/>
              <w:autoSpaceDE w:val="0"/>
              <w:autoSpaceDN w:val="0"/>
              <w:spacing w:line="258" w:lineRule="exact"/>
              <w:ind w:left="144"/>
              <w:rPr>
                <w:rFonts w:ascii="Calibri" w:eastAsia="Calibri" w:hAnsi="Calibri" w:cs="Calibri"/>
                <w:b/>
                <w:bCs/>
                <w:sz w:val="22"/>
              </w:rPr>
            </w:pPr>
            <w:r w:rsidRPr="00E12FF4">
              <w:rPr>
                <w:rFonts w:ascii="Calibri" w:eastAsia="Calibri" w:hAnsi="Calibri" w:cs="Calibri"/>
                <w:b/>
                <w:bCs/>
                <w:sz w:val="22"/>
              </w:rPr>
              <w:t>Assistance navigating the justice system from a victim’s perspective (e.g., representation, advocacy, accompaniment, or assistance in exercising victims’ rights)</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3533C1D6" w14:textId="423EC0D3">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1DA00882" w14:textId="7C78272E">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32B11031"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20B5E0F9"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Criminal legal assistance to victims who are defendants, including representation</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7C847E4E" w14:textId="2884095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01EE6BFA" w14:textId="6C66612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4D58DC20"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4DC6EE63" w14:textId="2B95A6E4">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Civil</w:t>
            </w:r>
            <w:r w:rsidRPr="00E12FF4">
              <w:rPr>
                <w:rFonts w:ascii="Calibri" w:eastAsia="Calibri" w:hAnsi="Calibri" w:cs="Calibri"/>
                <w:spacing w:val="-3"/>
                <w:sz w:val="22"/>
              </w:rPr>
              <w:t xml:space="preserve"> </w:t>
            </w:r>
            <w:r w:rsidRPr="00E12FF4">
              <w:rPr>
                <w:rFonts w:ascii="Calibri" w:eastAsia="Calibri" w:hAnsi="Calibri" w:cs="Calibri"/>
                <w:sz w:val="22"/>
              </w:rPr>
              <w:t>legal</w:t>
            </w:r>
            <w:r w:rsidRPr="00E12FF4">
              <w:rPr>
                <w:rFonts w:ascii="Calibri" w:eastAsia="Calibri" w:hAnsi="Calibri" w:cs="Calibri"/>
                <w:spacing w:val="-5"/>
                <w:sz w:val="22"/>
              </w:rPr>
              <w:t xml:space="preserve"> assistance for a victim </w:t>
            </w:r>
            <w:r w:rsidRPr="00E12FF4">
              <w:rPr>
                <w:rFonts w:ascii="Calibri" w:eastAsia="Calibri" w:hAnsi="Calibri" w:cs="Calibri"/>
                <w:sz w:val="22"/>
              </w:rPr>
              <w:t>(e.g.,</w:t>
            </w:r>
            <w:r w:rsidRPr="00E12FF4">
              <w:rPr>
                <w:rFonts w:ascii="Calibri" w:eastAsia="Calibri" w:hAnsi="Calibri" w:cs="Calibri"/>
                <w:spacing w:val="-4"/>
                <w:sz w:val="22"/>
              </w:rPr>
              <w:t xml:space="preserve"> </w:t>
            </w:r>
            <w:r w:rsidRPr="00E12FF4">
              <w:rPr>
                <w:rFonts w:ascii="Calibri" w:eastAsia="Calibri" w:hAnsi="Calibri" w:cs="Calibri"/>
                <w:sz w:val="22"/>
              </w:rPr>
              <w:t>family</w:t>
            </w:r>
            <w:r w:rsidRPr="00E12FF4">
              <w:rPr>
                <w:rFonts w:ascii="Calibri" w:eastAsia="Calibri" w:hAnsi="Calibri" w:cs="Calibri"/>
                <w:spacing w:val="-4"/>
                <w:sz w:val="22"/>
              </w:rPr>
              <w:t xml:space="preserve"> </w:t>
            </w:r>
            <w:r w:rsidRPr="00E12FF4">
              <w:rPr>
                <w:rFonts w:ascii="Calibri" w:eastAsia="Calibri" w:hAnsi="Calibri" w:cs="Calibri"/>
                <w:sz w:val="22"/>
              </w:rPr>
              <w:t>law</w:t>
            </w:r>
            <w:r w:rsidRPr="00E12FF4">
              <w:rPr>
                <w:rFonts w:ascii="Calibri" w:eastAsia="Calibri" w:hAnsi="Calibri" w:cs="Calibri"/>
                <w:spacing w:val="-2"/>
                <w:sz w:val="22"/>
              </w:rPr>
              <w:t xml:space="preserve"> </w:t>
            </w:r>
            <w:r w:rsidRPr="00E12FF4">
              <w:rPr>
                <w:rFonts w:ascii="Calibri" w:eastAsia="Calibri" w:hAnsi="Calibri" w:cs="Calibri"/>
                <w:sz w:val="22"/>
              </w:rPr>
              <w:t>such</w:t>
            </w:r>
            <w:r w:rsidRPr="00E12FF4">
              <w:rPr>
                <w:rFonts w:ascii="Calibri" w:eastAsia="Calibri" w:hAnsi="Calibri" w:cs="Calibri"/>
                <w:spacing w:val="-4"/>
                <w:sz w:val="22"/>
              </w:rPr>
              <w:t xml:space="preserve"> </w:t>
            </w:r>
            <w:r w:rsidRPr="00E12FF4">
              <w:rPr>
                <w:rFonts w:ascii="Calibri" w:eastAsia="Calibri" w:hAnsi="Calibri" w:cs="Calibri"/>
                <w:sz w:val="22"/>
              </w:rPr>
              <w:t>as</w:t>
            </w:r>
            <w:r w:rsidRPr="00E12FF4">
              <w:rPr>
                <w:rFonts w:ascii="Calibri" w:eastAsia="Calibri" w:hAnsi="Calibri" w:cs="Calibri"/>
                <w:spacing w:val="-3"/>
                <w:sz w:val="22"/>
              </w:rPr>
              <w:t xml:space="preserve"> </w:t>
            </w:r>
            <w:r w:rsidRPr="00E12FF4">
              <w:rPr>
                <w:rFonts w:ascii="Calibri" w:eastAsia="Calibri" w:hAnsi="Calibri" w:cs="Calibri"/>
                <w:sz w:val="22"/>
              </w:rPr>
              <w:t>custody,</w:t>
            </w:r>
            <w:r w:rsidRPr="00E12FF4">
              <w:rPr>
                <w:rFonts w:ascii="Calibri" w:eastAsia="Calibri" w:hAnsi="Calibri" w:cs="Calibri"/>
                <w:spacing w:val="-4"/>
                <w:sz w:val="22"/>
              </w:rPr>
              <w:t xml:space="preserve"> </w:t>
            </w:r>
            <w:r w:rsidRPr="00E12FF4">
              <w:rPr>
                <w:rFonts w:ascii="Calibri" w:eastAsia="Calibri" w:hAnsi="Calibri" w:cs="Calibri"/>
                <w:sz w:val="22"/>
              </w:rPr>
              <w:t xml:space="preserve">visitation, or support; housing; landlord or tenant; consumer protection; or employment matters) </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63B41A7D" w14:textId="2EA94718">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0F69150A" w14:textId="2F19335E">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79EAC209" w14:textId="77777777" w:rsidTr="00811CAE">
        <w:tblPrEx>
          <w:tblW w:w="9072" w:type="dxa"/>
          <w:tblInd w:w="355" w:type="dxa"/>
          <w:tblLayout w:type="fixed"/>
          <w:tblCellMar>
            <w:left w:w="0" w:type="dxa"/>
            <w:right w:w="0" w:type="dxa"/>
          </w:tblCellMar>
          <w:tblLook w:val="01E0"/>
        </w:tblPrEx>
        <w:trPr>
          <w:trHeight w:val="242"/>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65019A01" w14:textId="77777777">
            <w:pPr>
              <w:widowControl w:val="0"/>
              <w:autoSpaceDE w:val="0"/>
              <w:autoSpaceDN w:val="0"/>
              <w:spacing w:line="266" w:lineRule="exact"/>
              <w:ind w:left="144"/>
              <w:rPr>
                <w:rFonts w:ascii="Calibri" w:eastAsia="Calibri" w:hAnsi="Calibri" w:cs="Calibri"/>
                <w:sz w:val="22"/>
              </w:rPr>
            </w:pPr>
            <w:r w:rsidRPr="00E12FF4">
              <w:rPr>
                <w:rFonts w:ascii="Calibri" w:eastAsia="Calibri" w:hAnsi="Calibri" w:cs="Calibri"/>
                <w:sz w:val="22"/>
              </w:rPr>
              <w:t>Legal assistance</w:t>
            </w:r>
            <w:r w:rsidRPr="00E12FF4">
              <w:rPr>
                <w:rFonts w:ascii="Calibri" w:eastAsia="Calibri" w:hAnsi="Calibri" w:cs="Calibri"/>
                <w:spacing w:val="-5"/>
                <w:sz w:val="22"/>
              </w:rPr>
              <w:t xml:space="preserve"> </w:t>
            </w:r>
            <w:r w:rsidRPr="00E12FF4">
              <w:rPr>
                <w:rFonts w:ascii="Calibri" w:eastAsia="Calibri" w:hAnsi="Calibri" w:cs="Calibri"/>
                <w:sz w:val="22"/>
              </w:rPr>
              <w:t>with protective, restraining,</w:t>
            </w:r>
            <w:r w:rsidRPr="00E12FF4">
              <w:rPr>
                <w:rFonts w:ascii="Calibri" w:eastAsia="Calibri" w:hAnsi="Calibri" w:cs="Calibri"/>
                <w:spacing w:val="-4"/>
                <w:sz w:val="22"/>
              </w:rPr>
              <w:t xml:space="preserve"> </w:t>
            </w:r>
            <w:r w:rsidRPr="00E12FF4">
              <w:rPr>
                <w:rFonts w:ascii="Calibri" w:eastAsia="Calibri" w:hAnsi="Calibri" w:cs="Calibri"/>
                <w:sz w:val="22"/>
              </w:rPr>
              <w:t>or</w:t>
            </w:r>
            <w:r w:rsidRPr="00E12FF4">
              <w:rPr>
                <w:rFonts w:ascii="Calibri" w:eastAsia="Calibri" w:hAnsi="Calibri" w:cs="Calibri"/>
                <w:spacing w:val="-4"/>
                <w:sz w:val="22"/>
              </w:rPr>
              <w:t xml:space="preserve"> </w:t>
            </w:r>
            <w:r w:rsidRPr="00E12FF4">
              <w:rPr>
                <w:rFonts w:ascii="Calibri" w:eastAsia="Calibri" w:hAnsi="Calibri" w:cs="Calibri"/>
                <w:sz w:val="22"/>
              </w:rPr>
              <w:t>no-contact</w:t>
            </w:r>
            <w:r w:rsidRPr="00E12FF4">
              <w:rPr>
                <w:rFonts w:ascii="Calibri" w:eastAsia="Calibri" w:hAnsi="Calibri" w:cs="Calibri"/>
                <w:spacing w:val="-5"/>
                <w:sz w:val="22"/>
              </w:rPr>
              <w:t xml:space="preserve"> </w:t>
            </w:r>
            <w:r w:rsidRPr="00E12FF4">
              <w:rPr>
                <w:rFonts w:ascii="Calibri" w:eastAsia="Calibri" w:hAnsi="Calibri" w:cs="Calibri"/>
                <w:spacing w:val="-2"/>
                <w:sz w:val="22"/>
              </w:rPr>
              <w:t xml:space="preserve">orders </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097E052A" w14:textId="74D47A35">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4298C5D8" w14:textId="16613406">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44B6404B" w14:textId="77777777" w:rsidTr="00811CAE">
        <w:tblPrEx>
          <w:tblW w:w="9072" w:type="dxa"/>
          <w:tblInd w:w="355" w:type="dxa"/>
          <w:tblLayout w:type="fixed"/>
          <w:tblCellMar>
            <w:left w:w="0" w:type="dxa"/>
            <w:right w:w="0" w:type="dxa"/>
          </w:tblCellMar>
          <w:tblLook w:val="01E0"/>
        </w:tblPrEx>
        <w:trPr>
          <w:trHeight w:val="289"/>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3E22D9EB" w14:textId="27304807">
            <w:pPr>
              <w:widowControl w:val="0"/>
              <w:autoSpaceDE w:val="0"/>
              <w:autoSpaceDN w:val="0"/>
              <w:spacing w:line="260" w:lineRule="exact"/>
              <w:ind w:left="144"/>
              <w:rPr>
                <w:rFonts w:ascii="Calibri" w:eastAsia="Calibri" w:hAnsi="Calibri" w:cs="Calibri"/>
                <w:b/>
                <w:bCs/>
                <w:sz w:val="22"/>
              </w:rPr>
            </w:pPr>
            <w:r w:rsidRPr="00E12FF4">
              <w:rPr>
                <w:rFonts w:ascii="Calibri" w:eastAsia="Calibri" w:hAnsi="Calibri" w:cs="Calibri"/>
                <w:b/>
                <w:bCs/>
                <w:sz w:val="22"/>
              </w:rPr>
              <w:t>Court</w:t>
            </w:r>
            <w:r w:rsidRPr="00E12FF4">
              <w:rPr>
                <w:rFonts w:ascii="Calibri" w:eastAsia="Calibri" w:hAnsi="Calibri" w:cs="Calibri"/>
                <w:b/>
                <w:bCs/>
                <w:spacing w:val="-4"/>
                <w:sz w:val="22"/>
              </w:rPr>
              <w:t xml:space="preserve"> </w:t>
            </w:r>
            <w:r w:rsidRPr="00E12FF4">
              <w:rPr>
                <w:rFonts w:ascii="Calibri" w:eastAsia="Calibri" w:hAnsi="Calibri" w:cs="Calibri"/>
                <w:b/>
                <w:bCs/>
                <w:sz w:val="22"/>
              </w:rPr>
              <w:t>accompaniment</w:t>
            </w:r>
            <w:r w:rsidRPr="00E12FF4">
              <w:rPr>
                <w:rFonts w:ascii="Calibri" w:eastAsia="Calibri" w:hAnsi="Calibri" w:cs="Calibri"/>
                <w:b/>
                <w:bCs/>
                <w:spacing w:val="-6"/>
                <w:sz w:val="22"/>
              </w:rPr>
              <w:t xml:space="preserve"> </w:t>
            </w:r>
            <w:r w:rsidRPr="00E12FF4">
              <w:rPr>
                <w:rFonts w:ascii="Calibri" w:eastAsia="Calibri" w:hAnsi="Calibri" w:cs="Calibri"/>
                <w:b/>
                <w:bCs/>
                <w:sz w:val="22"/>
              </w:rPr>
              <w:t>–</w:t>
            </w:r>
            <w:r w:rsidRPr="00E12FF4">
              <w:rPr>
                <w:rFonts w:ascii="Calibri" w:eastAsia="Calibri" w:hAnsi="Calibri" w:cs="Calibri"/>
                <w:b/>
                <w:bCs/>
                <w:spacing w:val="-4"/>
                <w:sz w:val="22"/>
              </w:rPr>
              <w:t xml:space="preserve"> </w:t>
            </w:r>
            <w:r w:rsidRPr="00E12FF4">
              <w:rPr>
                <w:rFonts w:ascii="Calibri" w:eastAsia="Calibri" w:hAnsi="Calibri" w:cs="Calibri"/>
                <w:b/>
                <w:bCs/>
                <w:sz w:val="22"/>
              </w:rPr>
              <w:t>civil</w:t>
            </w:r>
            <w:r w:rsidRPr="00E12FF4">
              <w:rPr>
                <w:rFonts w:ascii="Calibri" w:eastAsia="Calibri" w:hAnsi="Calibri" w:cs="Calibri"/>
                <w:b/>
                <w:bCs/>
                <w:spacing w:val="-4"/>
                <w:sz w:val="22"/>
              </w:rPr>
              <w:t xml:space="preserve"> or criminal </w:t>
            </w:r>
            <w:r w:rsidRPr="00E12FF4">
              <w:rPr>
                <w:rFonts w:ascii="Calibri" w:eastAsia="Calibri" w:hAnsi="Calibri" w:cs="Calibri"/>
                <w:b/>
                <w:bCs/>
                <w:spacing w:val="-2"/>
                <w:sz w:val="22"/>
              </w:rPr>
              <w:t>court</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5A0ECF95" w14:textId="2A158BE5">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053E5E59" w14:textId="17A48F2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01E6B4E1"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1ECD4D6C"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Parole</w:t>
            </w:r>
            <w:r w:rsidRPr="00E12FF4">
              <w:rPr>
                <w:rFonts w:ascii="Calibri" w:eastAsia="Calibri" w:hAnsi="Calibri" w:cs="Calibri"/>
                <w:spacing w:val="-7"/>
                <w:sz w:val="22"/>
              </w:rPr>
              <w:t xml:space="preserve"> </w:t>
            </w:r>
            <w:r w:rsidRPr="00E12FF4">
              <w:rPr>
                <w:rFonts w:ascii="Calibri" w:eastAsia="Calibri" w:hAnsi="Calibri" w:cs="Calibri"/>
                <w:sz w:val="22"/>
              </w:rPr>
              <w:t>board</w:t>
            </w:r>
            <w:r w:rsidRPr="00E12FF4">
              <w:rPr>
                <w:rFonts w:ascii="Calibri" w:eastAsia="Calibri" w:hAnsi="Calibri" w:cs="Calibri"/>
                <w:spacing w:val="-8"/>
                <w:sz w:val="22"/>
              </w:rPr>
              <w:t xml:space="preserve"> </w:t>
            </w:r>
            <w:r w:rsidRPr="00E12FF4">
              <w:rPr>
                <w:rFonts w:ascii="Calibri" w:eastAsia="Calibri" w:hAnsi="Calibri" w:cs="Calibri"/>
                <w:sz w:val="22"/>
              </w:rPr>
              <w:t>accompaniment/parole</w:t>
            </w:r>
            <w:r w:rsidRPr="00E12FF4">
              <w:rPr>
                <w:rFonts w:ascii="Calibri" w:eastAsia="Calibri" w:hAnsi="Calibri" w:cs="Calibri"/>
                <w:spacing w:val="-6"/>
                <w:sz w:val="22"/>
              </w:rPr>
              <w:t xml:space="preserve"> </w:t>
            </w:r>
            <w:r w:rsidRPr="00E12FF4">
              <w:rPr>
                <w:rFonts w:ascii="Calibri" w:eastAsia="Calibri" w:hAnsi="Calibri" w:cs="Calibri"/>
                <w:sz w:val="22"/>
              </w:rPr>
              <w:t>board</w:t>
            </w:r>
            <w:r w:rsidRPr="00E12FF4">
              <w:rPr>
                <w:rFonts w:ascii="Calibri" w:eastAsia="Calibri" w:hAnsi="Calibri" w:cs="Calibri"/>
                <w:spacing w:val="-8"/>
                <w:sz w:val="22"/>
              </w:rPr>
              <w:t xml:space="preserve"> </w:t>
            </w:r>
            <w:r w:rsidRPr="00E12FF4">
              <w:rPr>
                <w:rFonts w:ascii="Calibri" w:eastAsia="Calibri" w:hAnsi="Calibri" w:cs="Calibri"/>
                <w:sz w:val="22"/>
              </w:rPr>
              <w:t>related</w:t>
            </w:r>
            <w:r w:rsidRPr="00E12FF4">
              <w:rPr>
                <w:rFonts w:ascii="Calibri" w:eastAsia="Calibri" w:hAnsi="Calibri" w:cs="Calibri"/>
                <w:spacing w:val="-8"/>
                <w:sz w:val="22"/>
              </w:rPr>
              <w:t xml:space="preserve"> </w:t>
            </w:r>
            <w:r w:rsidRPr="00E12FF4">
              <w:rPr>
                <w:rFonts w:ascii="Calibri" w:eastAsia="Calibri" w:hAnsi="Calibri" w:cs="Calibri"/>
                <w:spacing w:val="-2"/>
                <w:sz w:val="22"/>
              </w:rPr>
              <w:t>services</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451FE959" w14:textId="1F13D50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7447CF40" w14:textId="56DF7668">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038065C6"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0AB5BB23" w14:textId="02480E29">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Victim/witness</w:t>
            </w:r>
            <w:r w:rsidRPr="00E12FF4">
              <w:rPr>
                <w:rFonts w:ascii="Calibri" w:eastAsia="Calibri" w:hAnsi="Calibri" w:cs="Calibri"/>
                <w:spacing w:val="-7"/>
                <w:sz w:val="22"/>
              </w:rPr>
              <w:t xml:space="preserve"> support (e.g., witness </w:t>
            </w:r>
            <w:r w:rsidRPr="00E12FF4">
              <w:rPr>
                <w:rFonts w:ascii="Calibri" w:eastAsia="Calibri" w:hAnsi="Calibri" w:cs="Calibri"/>
                <w:spacing w:val="-2"/>
                <w:sz w:val="22"/>
              </w:rPr>
              <w:t>preparation, impact statement assistance, prosecution accompaniment)</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78D8E550" w14:textId="55CE54F6">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33E2165B" w14:textId="679E51C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4040D049"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6FCCFFB2"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Law</w:t>
            </w:r>
            <w:r w:rsidRPr="00E12FF4">
              <w:rPr>
                <w:rFonts w:ascii="Calibri" w:eastAsia="Calibri" w:hAnsi="Calibri" w:cs="Calibri"/>
                <w:spacing w:val="-10"/>
                <w:sz w:val="22"/>
              </w:rPr>
              <w:t xml:space="preserve"> </w:t>
            </w:r>
            <w:r w:rsidRPr="00E12FF4">
              <w:rPr>
                <w:rFonts w:ascii="Calibri" w:eastAsia="Calibri" w:hAnsi="Calibri" w:cs="Calibri"/>
                <w:sz w:val="22"/>
              </w:rPr>
              <w:t>enforcement</w:t>
            </w:r>
            <w:r w:rsidRPr="00E12FF4">
              <w:rPr>
                <w:rFonts w:ascii="Calibri" w:eastAsia="Calibri" w:hAnsi="Calibri" w:cs="Calibri"/>
                <w:spacing w:val="-6"/>
                <w:sz w:val="22"/>
              </w:rPr>
              <w:t xml:space="preserve"> </w:t>
            </w:r>
            <w:r w:rsidRPr="00E12FF4">
              <w:rPr>
                <w:rFonts w:ascii="Calibri" w:eastAsia="Calibri" w:hAnsi="Calibri" w:cs="Calibri"/>
                <w:sz w:val="22"/>
              </w:rPr>
              <w:t>interview</w:t>
            </w:r>
            <w:r w:rsidRPr="00E12FF4">
              <w:rPr>
                <w:rFonts w:ascii="Calibri" w:eastAsia="Calibri" w:hAnsi="Calibri" w:cs="Calibri"/>
                <w:spacing w:val="-7"/>
                <w:sz w:val="22"/>
              </w:rPr>
              <w:t xml:space="preserve"> </w:t>
            </w:r>
            <w:r w:rsidRPr="00E12FF4">
              <w:rPr>
                <w:rFonts w:ascii="Calibri" w:eastAsia="Calibri" w:hAnsi="Calibri" w:cs="Calibri"/>
                <w:sz w:val="22"/>
              </w:rPr>
              <w:t>accompaniment</w:t>
            </w:r>
            <w:r w:rsidRPr="00E12FF4">
              <w:rPr>
                <w:rFonts w:ascii="Calibri" w:eastAsia="Calibri" w:hAnsi="Calibri" w:cs="Calibri"/>
                <w:spacing w:val="-9"/>
                <w:sz w:val="22"/>
              </w:rPr>
              <w:t xml:space="preserve"> </w:t>
            </w:r>
            <w:r w:rsidRPr="00E12FF4">
              <w:rPr>
                <w:rFonts w:ascii="Calibri" w:eastAsia="Calibri" w:hAnsi="Calibri" w:cs="Calibri"/>
                <w:spacing w:val="-2"/>
                <w:sz w:val="22"/>
              </w:rPr>
              <w:t>/advocacy</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267A344B" w14:textId="3FB36B00">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3934F8FD" w14:textId="611CAB93">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522D48F0" w14:textId="77777777" w:rsidTr="00811CAE">
        <w:tblPrEx>
          <w:tblW w:w="9072" w:type="dxa"/>
          <w:tblInd w:w="355" w:type="dxa"/>
          <w:tblLayout w:type="fixed"/>
          <w:tblCellMar>
            <w:left w:w="0" w:type="dxa"/>
            <w:right w:w="0" w:type="dxa"/>
          </w:tblCellMar>
          <w:tblLook w:val="01E0"/>
        </w:tblPrEx>
        <w:trPr>
          <w:trHeight w:val="290"/>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11835A36" w14:textId="77777777">
            <w:pPr>
              <w:widowControl w:val="0"/>
              <w:autoSpaceDE w:val="0"/>
              <w:autoSpaceDN w:val="0"/>
              <w:spacing w:line="260" w:lineRule="exact"/>
              <w:ind w:left="144"/>
              <w:rPr>
                <w:rFonts w:ascii="Calibri" w:eastAsia="Calibri" w:hAnsi="Calibri" w:cs="Calibri"/>
                <w:sz w:val="22"/>
              </w:rPr>
            </w:pPr>
            <w:r w:rsidRPr="00E12FF4">
              <w:rPr>
                <w:rFonts w:ascii="Calibri" w:eastAsia="Calibri" w:hAnsi="Calibri" w:cs="Calibri"/>
                <w:sz w:val="22"/>
              </w:rPr>
              <w:t>Immigration</w:t>
            </w:r>
            <w:r w:rsidRPr="00E12FF4">
              <w:rPr>
                <w:rFonts w:ascii="Calibri" w:eastAsia="Calibri" w:hAnsi="Calibri" w:cs="Calibri"/>
                <w:spacing w:val="-8"/>
                <w:sz w:val="22"/>
              </w:rPr>
              <w:t xml:space="preserve"> </w:t>
            </w:r>
            <w:r w:rsidRPr="00E12FF4">
              <w:rPr>
                <w:rFonts w:ascii="Calibri" w:eastAsia="Calibri" w:hAnsi="Calibri" w:cs="Calibri"/>
                <w:sz w:val="22"/>
              </w:rPr>
              <w:t>assistance</w:t>
            </w:r>
            <w:r w:rsidRPr="00E12FF4">
              <w:rPr>
                <w:rFonts w:ascii="Calibri" w:eastAsia="Calibri" w:hAnsi="Calibri" w:cs="Calibri"/>
                <w:spacing w:val="-4"/>
                <w:sz w:val="22"/>
              </w:rPr>
              <w:t xml:space="preserve"> </w:t>
            </w:r>
            <w:r w:rsidRPr="00E12FF4">
              <w:rPr>
                <w:rFonts w:ascii="Calibri" w:eastAsia="Calibri" w:hAnsi="Calibri" w:cs="Calibri"/>
                <w:sz w:val="22"/>
              </w:rPr>
              <w:t>(e.g., assistance seeking special visas,</w:t>
            </w:r>
          </w:p>
          <w:p w:rsidR="00BA3EF7" w:rsidRPr="00E12FF4" w:rsidP="00BA3EF7" w14:paraId="77288D59" w14:textId="77777777">
            <w:pPr>
              <w:widowControl w:val="0"/>
              <w:autoSpaceDE w:val="0"/>
              <w:autoSpaceDN w:val="0"/>
              <w:spacing w:line="260" w:lineRule="exact"/>
              <w:ind w:left="144"/>
              <w:rPr>
                <w:rFonts w:ascii="Calibri" w:eastAsia="Calibri" w:hAnsi="Calibri" w:cs="Calibri"/>
                <w:sz w:val="22"/>
              </w:rPr>
            </w:pPr>
            <w:r w:rsidRPr="00E12FF4">
              <w:rPr>
                <w:rFonts w:ascii="Calibri" w:eastAsia="Calibri" w:hAnsi="Calibri" w:cs="Calibri"/>
                <w:sz w:val="22"/>
              </w:rPr>
              <w:t>continued presence application, services for refugees or asylum seekers, other immigration relief)</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69C39753" w14:textId="23EF18AC">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0F913F12" w14:textId="26923209">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6B8CAF98" w14:textId="77777777" w:rsidTr="00811CAE">
        <w:tblPrEx>
          <w:tblW w:w="9072" w:type="dxa"/>
          <w:tblInd w:w="355" w:type="dxa"/>
          <w:tblLayout w:type="fixed"/>
          <w:tblCellMar>
            <w:left w:w="0" w:type="dxa"/>
            <w:right w:w="0" w:type="dxa"/>
          </w:tblCellMar>
          <w:tblLook w:val="01E0"/>
        </w:tblPrEx>
        <w:trPr>
          <w:trHeight w:val="290"/>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2E541041" w14:textId="77777777">
            <w:pPr>
              <w:widowControl w:val="0"/>
              <w:autoSpaceDE w:val="0"/>
              <w:autoSpaceDN w:val="0"/>
              <w:spacing w:line="260" w:lineRule="exact"/>
              <w:ind w:left="144"/>
              <w:rPr>
                <w:rFonts w:ascii="Calibri" w:eastAsia="Calibri" w:hAnsi="Calibri" w:cs="Calibri"/>
                <w:sz w:val="22"/>
              </w:rPr>
            </w:pPr>
            <w:r w:rsidRPr="00E12FF4">
              <w:rPr>
                <w:rFonts w:ascii="Calibri" w:eastAsia="Calibri" w:hAnsi="Calibri" w:cs="Calibri"/>
                <w:sz w:val="22"/>
              </w:rPr>
              <w:t>Notification of criminal justice events (e.g., case status, arrest, court proceedings, case disposition, release)</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6A006B1F" w14:textId="51965BE9">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2D1A787A" w14:textId="1050CEEB">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066E9409" w14:textId="77777777" w:rsidTr="00811CAE">
        <w:tblPrEx>
          <w:tblW w:w="9072" w:type="dxa"/>
          <w:tblInd w:w="355" w:type="dxa"/>
          <w:tblLayout w:type="fixed"/>
          <w:tblCellMar>
            <w:left w:w="0" w:type="dxa"/>
            <w:right w:w="0" w:type="dxa"/>
          </w:tblCellMar>
          <w:tblLook w:val="01E0"/>
        </w:tblPrEx>
        <w:trPr>
          <w:trHeight w:val="287"/>
        </w:trPr>
        <w:tc>
          <w:tcPr>
            <w:tcW w:w="7632" w:type="dxa"/>
            <w:tcBorders>
              <w:top w:val="single" w:sz="4" w:space="0" w:color="000000"/>
              <w:left w:val="single" w:sz="4" w:space="0" w:color="000000"/>
              <w:bottom w:val="single" w:sz="4" w:space="0" w:color="000000"/>
              <w:right w:val="single" w:sz="4" w:space="0" w:color="000000"/>
            </w:tcBorders>
            <w:vAlign w:val="center"/>
          </w:tcPr>
          <w:p w:rsidR="00BA3EF7" w:rsidRPr="00E12FF4" w:rsidP="00BA3EF7" w14:paraId="0F393ACE" w14:textId="77777777">
            <w:pPr>
              <w:widowControl w:val="0"/>
              <w:autoSpaceDE w:val="0"/>
              <w:autoSpaceDN w:val="0"/>
              <w:spacing w:line="258" w:lineRule="exact"/>
              <w:ind w:left="144"/>
              <w:rPr>
                <w:rFonts w:ascii="Calibri" w:eastAsia="Calibri" w:hAnsi="Calibri" w:cs="Calibri"/>
                <w:sz w:val="22"/>
              </w:rPr>
            </w:pPr>
            <w:r w:rsidRPr="00E12FF4">
              <w:rPr>
                <w:rFonts w:ascii="Calibri" w:eastAsia="Calibri" w:hAnsi="Calibri" w:cs="Calibri"/>
                <w:sz w:val="22"/>
              </w:rPr>
              <w:t xml:space="preserve">Other legal and victims’ rights assistance </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2191A98F" w14:textId="071EB59D">
            <w:pPr>
              <w:widowControl w:val="0"/>
              <w:autoSpaceDE w:val="0"/>
              <w:autoSpaceDN w:val="0"/>
              <w:spacing w:line="223" w:lineRule="exact"/>
              <w:jc w:val="center"/>
              <w:rPr>
                <w:rFonts w:ascii="Wingdings" w:eastAsia="Calibri" w:hAnsi="Wingdings" w:cs="Calibri"/>
                <w:spacing w:val="-10"/>
                <w:sz w:val="22"/>
              </w:rPr>
            </w:pPr>
            <w:r w:rsidRPr="00C06A4E">
              <w:rPr>
                <w:rFonts w:ascii="Wingdings" w:hAnsi="Wingdings" w:cs="Calibri"/>
                <w:sz w:val="24"/>
                <w:szCs w:val="28"/>
              </w:rPr>
              <w:t>m</w:t>
            </w:r>
          </w:p>
        </w:tc>
        <w:tc>
          <w:tcPr>
            <w:tcW w:w="720" w:type="dxa"/>
            <w:tcBorders>
              <w:top w:val="single" w:sz="4" w:space="0" w:color="000000"/>
              <w:left w:val="single" w:sz="4" w:space="0" w:color="000000"/>
              <w:bottom w:val="single" w:sz="4" w:space="0" w:color="000000"/>
              <w:right w:val="single" w:sz="4" w:space="0" w:color="000000"/>
            </w:tcBorders>
            <w:vAlign w:val="center"/>
          </w:tcPr>
          <w:p w:rsidR="00BA3EF7" w:rsidRPr="00C06A4E" w:rsidP="009A37A7" w14:paraId="6C2299AE" w14:textId="4029E9E7">
            <w:pPr>
              <w:widowControl w:val="0"/>
              <w:autoSpaceDE w:val="0"/>
              <w:autoSpaceDN w:val="0"/>
              <w:spacing w:line="223" w:lineRule="exact"/>
              <w:jc w:val="center"/>
              <w:rPr>
                <w:rFonts w:ascii="Wingdings" w:eastAsia="Calibri" w:hAnsi="Wingdings" w:cs="Calibri"/>
                <w:spacing w:val="-10"/>
                <w:sz w:val="22"/>
              </w:rPr>
            </w:pPr>
            <w:r w:rsidRPr="00C06A4E">
              <w:rPr>
                <w:rFonts w:ascii="Wingdings" w:hAnsi="Wingdings" w:cs="Calibri"/>
                <w:sz w:val="24"/>
                <w:szCs w:val="28"/>
              </w:rPr>
              <w:t>m</w:t>
            </w:r>
          </w:p>
        </w:tc>
      </w:tr>
    </w:tbl>
    <w:p w:rsidR="001248E9" w:rsidRPr="00E12FF4" w:rsidP="001248E9" w14:paraId="6AEEE7FD"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0F44229A"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1248E9" w:rsidRPr="00E12FF4" w14:paraId="6A46C12E" w14:textId="77777777">
            <w:pPr>
              <w:rPr>
                <w:rFonts w:ascii="Calibri" w:hAnsi="Calibri" w:cs="Calibri"/>
                <w:b/>
                <w:bCs/>
              </w:rPr>
            </w:pPr>
            <w:r w:rsidRPr="00E12FF4">
              <w:rPr>
                <w:rFonts w:ascii="Calibri" w:hAnsi="Calibri" w:cs="Calibri"/>
                <w:b/>
                <w:bCs/>
              </w:rPr>
              <w:t>Question Testing Goals</w:t>
            </w:r>
          </w:p>
          <w:p w:rsidR="001248E9" w:rsidRPr="00E12FF4" w14:paraId="376DEDAF" w14:textId="77777777">
            <w:pPr>
              <w:rPr>
                <w:rFonts w:ascii="Calibri" w:hAnsi="Calibri" w:cs="Calibri"/>
              </w:rPr>
            </w:pPr>
            <w:r w:rsidRPr="00E12FF4">
              <w:rPr>
                <w:rFonts w:ascii="Calibri" w:hAnsi="Calibri" w:cs="Calibri"/>
              </w:rPr>
              <w:t>(i.e., concepts to cover/what we are hoping to learn)</w:t>
            </w:r>
          </w:p>
        </w:tc>
      </w:tr>
      <w:tr w14:paraId="6E337E6C" w14:textId="77777777">
        <w:tblPrEx>
          <w:tblW w:w="10075" w:type="dxa"/>
          <w:tblLayout w:type="fixed"/>
          <w:tblLook w:val="04A0"/>
        </w:tblPrEx>
        <w:trPr>
          <w:trHeight w:val="344"/>
        </w:trPr>
        <w:tc>
          <w:tcPr>
            <w:tcW w:w="10075" w:type="dxa"/>
          </w:tcPr>
          <w:p w:rsidR="00FF5B1A" w:rsidRPr="00E12FF4" w:rsidP="009E1269" w14:paraId="104F7E8D" w14:textId="4889CD6D">
            <w:pPr>
              <w:pStyle w:val="ListParagraph"/>
              <w:numPr>
                <w:ilvl w:val="0"/>
                <w:numId w:val="5"/>
              </w:numPr>
              <w:rPr>
                <w:rFonts w:ascii="Calibri" w:hAnsi="Calibri" w:cs="Calibri"/>
                <w:b/>
                <w:bCs/>
              </w:rPr>
            </w:pPr>
            <w:r w:rsidRPr="00E12FF4">
              <w:rPr>
                <w:rFonts w:ascii="Calibri" w:hAnsi="Calibri" w:cs="Calibri"/>
                <w:b/>
                <w:bCs/>
              </w:rPr>
              <w:t>Row 1</w:t>
            </w:r>
            <w:r w:rsidRPr="00E12FF4" w:rsidR="00064E34">
              <w:rPr>
                <w:rFonts w:ascii="Calibri" w:hAnsi="Calibri" w:cs="Calibri"/>
                <w:b/>
                <w:bCs/>
              </w:rPr>
              <w:t xml:space="preserve">: Navigating the </w:t>
            </w:r>
            <w:r w:rsidR="00212381">
              <w:rPr>
                <w:rFonts w:ascii="Calibri" w:hAnsi="Calibri" w:cs="Calibri"/>
                <w:b/>
                <w:bCs/>
              </w:rPr>
              <w:t>j</w:t>
            </w:r>
            <w:r w:rsidRPr="00E12FF4" w:rsidR="00064E34">
              <w:rPr>
                <w:rFonts w:ascii="Calibri" w:hAnsi="Calibri" w:cs="Calibri"/>
                <w:b/>
                <w:bCs/>
              </w:rPr>
              <w:t xml:space="preserve">ustice </w:t>
            </w:r>
            <w:r w:rsidR="00212381">
              <w:rPr>
                <w:rFonts w:ascii="Calibri" w:hAnsi="Calibri" w:cs="Calibri"/>
                <w:b/>
                <w:bCs/>
              </w:rPr>
              <w:t>s</w:t>
            </w:r>
            <w:r w:rsidRPr="00E12FF4" w:rsidR="00064E34">
              <w:rPr>
                <w:rFonts w:ascii="Calibri" w:hAnsi="Calibri" w:cs="Calibri"/>
                <w:b/>
                <w:bCs/>
              </w:rPr>
              <w:t>ystem</w:t>
            </w:r>
          </w:p>
          <w:p w:rsidR="00C1383E" w:rsidRPr="00E12FF4" w:rsidP="009E1269" w14:paraId="47AD1C2C"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Clarify how respondents interpret “navigating the justice system.”</w:t>
            </w:r>
          </w:p>
          <w:p w:rsidR="00C1383E" w:rsidRPr="00E12FF4" w:rsidP="009E1269" w14:paraId="571EAF21"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Evaluate whether examples (representation, advocacy, accompaniment) are clear and distinct.</w:t>
            </w:r>
          </w:p>
          <w:p w:rsidR="00FF5B1A" w:rsidRPr="00E12FF4" w:rsidP="009E1269" w14:paraId="1210465B" w14:textId="4F317B73">
            <w:pPr>
              <w:pStyle w:val="ListParagraph"/>
              <w:numPr>
                <w:ilvl w:val="1"/>
                <w:numId w:val="5"/>
              </w:numPr>
              <w:ind w:left="1058"/>
              <w:rPr>
                <w:rFonts w:ascii="Calibri" w:hAnsi="Calibri" w:cs="Calibri"/>
                <w:sz w:val="20"/>
                <w:szCs w:val="20"/>
              </w:rPr>
            </w:pPr>
            <w:r w:rsidRPr="00E12FF4">
              <w:rPr>
                <w:rFonts w:ascii="Calibri" w:hAnsi="Calibri" w:cs="Calibri"/>
                <w:sz w:val="20"/>
                <w:szCs w:val="20"/>
              </w:rPr>
              <w:t>Understand if this item overlaps with other legal service items.</w:t>
            </w:r>
          </w:p>
          <w:p w:rsidR="00FF5B1A" w:rsidRPr="00E12FF4" w:rsidP="009E1269" w14:paraId="1567D1E0" w14:textId="2DDCBF60">
            <w:pPr>
              <w:pStyle w:val="ListParagraph"/>
              <w:numPr>
                <w:ilvl w:val="0"/>
                <w:numId w:val="5"/>
              </w:numPr>
              <w:rPr>
                <w:rFonts w:ascii="Calibri" w:hAnsi="Calibri" w:cs="Calibri"/>
                <w:b/>
                <w:bCs/>
              </w:rPr>
            </w:pPr>
            <w:r w:rsidRPr="00E12FF4">
              <w:rPr>
                <w:rFonts w:ascii="Calibri" w:hAnsi="Calibri" w:cs="Calibri"/>
                <w:b/>
                <w:bCs/>
              </w:rPr>
              <w:t>Row 5</w:t>
            </w:r>
            <w:r w:rsidRPr="00E12FF4" w:rsidR="00E709D6">
              <w:rPr>
                <w:rFonts w:ascii="Calibri" w:hAnsi="Calibri" w:cs="Calibri"/>
                <w:b/>
                <w:bCs/>
              </w:rPr>
              <w:t xml:space="preserve">: Court </w:t>
            </w:r>
            <w:r w:rsidR="00212381">
              <w:rPr>
                <w:rFonts w:ascii="Calibri" w:hAnsi="Calibri" w:cs="Calibri"/>
                <w:b/>
                <w:bCs/>
              </w:rPr>
              <w:t>a</w:t>
            </w:r>
            <w:r w:rsidRPr="00E12FF4" w:rsidR="00E709D6">
              <w:rPr>
                <w:rFonts w:ascii="Calibri" w:hAnsi="Calibri" w:cs="Calibri"/>
                <w:b/>
                <w:bCs/>
              </w:rPr>
              <w:t xml:space="preserve">ccompaniment – </w:t>
            </w:r>
            <w:r w:rsidR="00212381">
              <w:rPr>
                <w:rFonts w:ascii="Calibri" w:hAnsi="Calibri" w:cs="Calibri"/>
                <w:b/>
                <w:bCs/>
              </w:rPr>
              <w:t>c</w:t>
            </w:r>
            <w:r w:rsidRPr="00E12FF4" w:rsidR="00E709D6">
              <w:rPr>
                <w:rFonts w:ascii="Calibri" w:hAnsi="Calibri" w:cs="Calibri"/>
                <w:b/>
                <w:bCs/>
              </w:rPr>
              <w:t xml:space="preserve">ivil or </w:t>
            </w:r>
            <w:r w:rsidR="00212381">
              <w:rPr>
                <w:rFonts w:ascii="Calibri" w:hAnsi="Calibri" w:cs="Calibri"/>
                <w:b/>
                <w:bCs/>
              </w:rPr>
              <w:t>c</w:t>
            </w:r>
            <w:r w:rsidRPr="00E12FF4" w:rsidR="00E709D6">
              <w:rPr>
                <w:rFonts w:ascii="Calibri" w:hAnsi="Calibri" w:cs="Calibri"/>
                <w:b/>
                <w:bCs/>
              </w:rPr>
              <w:t>riminal</w:t>
            </w:r>
          </w:p>
          <w:p w:rsidR="00E55E15" w:rsidRPr="00E12FF4" w:rsidP="009E1269" w14:paraId="4CA67059"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Determine if respondents distinguish between civil and criminal court accompaniment.</w:t>
            </w:r>
          </w:p>
          <w:p w:rsidR="00E55E15" w:rsidRPr="00E12FF4" w:rsidP="009E1269" w14:paraId="2830DB74" w14:textId="77777777">
            <w:pPr>
              <w:pStyle w:val="ListParagraph"/>
              <w:numPr>
                <w:ilvl w:val="1"/>
                <w:numId w:val="5"/>
              </w:numPr>
              <w:ind w:left="1058"/>
              <w:rPr>
                <w:rFonts w:ascii="Calibri" w:hAnsi="Calibri" w:cs="Calibri"/>
                <w:sz w:val="20"/>
                <w:szCs w:val="20"/>
              </w:rPr>
            </w:pPr>
            <w:r w:rsidRPr="00E12FF4">
              <w:rPr>
                <w:rFonts w:ascii="Calibri" w:hAnsi="Calibri" w:cs="Calibri"/>
                <w:sz w:val="20"/>
                <w:szCs w:val="20"/>
              </w:rPr>
              <w:t>Assess whether combining both types in one item is appropriate.</w:t>
            </w:r>
          </w:p>
          <w:p w:rsidR="001248E9" w:rsidRPr="00E12FF4" w:rsidP="009E1269" w14:paraId="43F0211F" w14:textId="755FB1CD">
            <w:pPr>
              <w:pStyle w:val="ListParagraph"/>
              <w:numPr>
                <w:ilvl w:val="1"/>
                <w:numId w:val="5"/>
              </w:numPr>
              <w:ind w:left="1058"/>
              <w:rPr>
                <w:rFonts w:ascii="Calibri" w:hAnsi="Calibri" w:cs="Calibri"/>
              </w:rPr>
            </w:pPr>
            <w:r w:rsidRPr="00E12FF4">
              <w:rPr>
                <w:rFonts w:ascii="Calibri" w:hAnsi="Calibri" w:cs="Calibri"/>
                <w:sz w:val="20"/>
                <w:szCs w:val="20"/>
              </w:rPr>
              <w:t>Understand how common each type of accompaniment is.</w:t>
            </w:r>
          </w:p>
        </w:tc>
      </w:tr>
    </w:tbl>
    <w:p w:rsidR="001248E9" w:rsidRPr="00E12FF4" w:rsidP="001248E9" w14:paraId="4885DF1C"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0B4B9442"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1248E9" w:rsidRPr="00E12FF4" w14:paraId="52CD01F9" w14:textId="77777777">
            <w:pPr>
              <w:rPr>
                <w:rFonts w:ascii="Calibri" w:hAnsi="Calibri" w:cs="Calibri"/>
                <w:b/>
                <w:bCs/>
              </w:rPr>
            </w:pPr>
            <w:r w:rsidRPr="00E12FF4">
              <w:rPr>
                <w:rFonts w:ascii="Calibri" w:hAnsi="Calibri" w:cs="Calibri"/>
                <w:b/>
                <w:bCs/>
              </w:rPr>
              <w:t>Item Probes</w:t>
            </w:r>
          </w:p>
          <w:p w:rsidR="001248E9" w:rsidRPr="00E12FF4" w14:paraId="1DD18E44"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635562F1" w14:textId="77777777">
        <w:tblPrEx>
          <w:tblW w:w="10080" w:type="dxa"/>
          <w:tblLayout w:type="fixed"/>
          <w:tblLook w:val="04A0"/>
        </w:tblPrEx>
        <w:trPr>
          <w:trHeight w:val="360"/>
        </w:trPr>
        <w:tc>
          <w:tcPr>
            <w:tcW w:w="10080" w:type="dxa"/>
          </w:tcPr>
          <w:p w:rsidR="00E55E15" w:rsidRPr="00E12FF4" w:rsidP="009E1269" w14:paraId="04A71618" w14:textId="1D7B6DCA">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1</w:t>
            </w:r>
            <w:r w:rsidRPr="00E12FF4" w:rsidR="00064E34">
              <w:rPr>
                <w:rFonts w:ascii="Calibri" w:hAnsi="Calibri" w:cs="Calibri"/>
                <w:b/>
                <w:bCs/>
                <w:sz w:val="18"/>
                <w:szCs w:val="18"/>
              </w:rPr>
              <w:t xml:space="preserve">: Navigating the </w:t>
            </w:r>
            <w:r w:rsidR="00212381">
              <w:rPr>
                <w:rFonts w:ascii="Calibri" w:hAnsi="Calibri" w:cs="Calibri"/>
                <w:b/>
                <w:bCs/>
                <w:sz w:val="18"/>
                <w:szCs w:val="18"/>
              </w:rPr>
              <w:t>j</w:t>
            </w:r>
            <w:r w:rsidRPr="00E12FF4" w:rsidR="00064E34">
              <w:rPr>
                <w:rFonts w:ascii="Calibri" w:hAnsi="Calibri" w:cs="Calibri"/>
                <w:b/>
                <w:bCs/>
                <w:sz w:val="18"/>
                <w:szCs w:val="18"/>
              </w:rPr>
              <w:t xml:space="preserve">ustice </w:t>
            </w:r>
            <w:r w:rsidR="00212381">
              <w:rPr>
                <w:rFonts w:ascii="Calibri" w:hAnsi="Calibri" w:cs="Calibri"/>
                <w:b/>
                <w:bCs/>
                <w:sz w:val="18"/>
                <w:szCs w:val="18"/>
              </w:rPr>
              <w:t>s</w:t>
            </w:r>
            <w:r w:rsidRPr="00E12FF4" w:rsidR="00064E34">
              <w:rPr>
                <w:rFonts w:ascii="Calibri" w:hAnsi="Calibri" w:cs="Calibri"/>
                <w:b/>
                <w:bCs/>
                <w:sz w:val="18"/>
                <w:szCs w:val="18"/>
              </w:rPr>
              <w:t>ystem</w:t>
            </w:r>
          </w:p>
          <w:p w:rsidR="000E438E" w:rsidRPr="00E12FF4" w:rsidP="009E1269" w14:paraId="318FD5C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In your own words, what is this </w:t>
            </w:r>
            <w:r w:rsidRPr="00E12FF4">
              <w:rPr>
                <w:rFonts w:ascii="Calibri" w:hAnsi="Calibri" w:cs="Calibri"/>
                <w:sz w:val="18"/>
                <w:szCs w:val="18"/>
              </w:rPr>
              <w:t>item asking about?</w:t>
            </w:r>
          </w:p>
          <w:p w:rsidR="00C2778C" w:rsidRPr="00E12FF4" w:rsidP="009E1269" w14:paraId="313E21AC"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“assistance navigating the justice system” mean to you?</w:t>
            </w:r>
          </w:p>
          <w:p w:rsidR="00C2778C" w:rsidRPr="00E12FF4" w:rsidP="009E1269" w14:paraId="379E9F7F"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Which of the examples listed (representation, advocacy, etc.) apply to your organization?</w:t>
            </w:r>
          </w:p>
          <w:p w:rsidR="00C2778C" w:rsidRPr="00E12FF4" w:rsidP="009E1269" w14:paraId="5B59A713"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there any services you provide that you weren’t sure belonged here?</w:t>
            </w:r>
          </w:p>
          <w:p w:rsidR="00C2778C" w:rsidRPr="00E12FF4" w:rsidP="009E1269" w14:paraId="196B58E0"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is this different from other legal or court-related services you offer?</w:t>
            </w:r>
          </w:p>
          <w:p w:rsidR="00E55E15" w:rsidRPr="00E12FF4" w:rsidP="009E1269" w14:paraId="190475AC" w14:textId="463D3C1A">
            <w:pPr>
              <w:pStyle w:val="ICFTabletext"/>
              <w:numPr>
                <w:ilvl w:val="1"/>
                <w:numId w:val="4"/>
              </w:numPr>
              <w:spacing w:before="120" w:after="120"/>
              <w:jc w:val="left"/>
              <w:rPr>
                <w:rFonts w:ascii="Calibri" w:hAnsi="Calibri" w:cs="Calibri"/>
                <w:b/>
                <w:bCs/>
                <w:sz w:val="18"/>
                <w:szCs w:val="18"/>
              </w:rPr>
            </w:pPr>
            <w:r w:rsidRPr="00E12FF4">
              <w:rPr>
                <w:rFonts w:ascii="Calibri" w:hAnsi="Calibri" w:cs="Calibri"/>
                <w:sz w:val="18"/>
                <w:szCs w:val="18"/>
              </w:rPr>
              <w:t>Was this item easy or difficult to interpret?</w:t>
            </w:r>
          </w:p>
          <w:p w:rsidR="00E55E15" w:rsidRPr="00E12FF4" w:rsidP="009E1269" w14:paraId="5B2302E7" w14:textId="219D26BB">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5</w:t>
            </w:r>
            <w:r w:rsidRPr="00E12FF4" w:rsidR="00E709D6">
              <w:rPr>
                <w:rFonts w:ascii="Calibri" w:hAnsi="Calibri" w:cs="Calibri"/>
                <w:b/>
                <w:bCs/>
                <w:sz w:val="18"/>
                <w:szCs w:val="18"/>
              </w:rPr>
              <w:t xml:space="preserve">: Court </w:t>
            </w:r>
            <w:r w:rsidR="00212381">
              <w:rPr>
                <w:rFonts w:ascii="Calibri" w:hAnsi="Calibri" w:cs="Calibri"/>
                <w:b/>
                <w:bCs/>
                <w:sz w:val="18"/>
                <w:szCs w:val="18"/>
              </w:rPr>
              <w:t>a</w:t>
            </w:r>
            <w:r w:rsidRPr="00E12FF4" w:rsidR="00E709D6">
              <w:rPr>
                <w:rFonts w:ascii="Calibri" w:hAnsi="Calibri" w:cs="Calibri"/>
                <w:b/>
                <w:bCs/>
                <w:sz w:val="18"/>
                <w:szCs w:val="18"/>
              </w:rPr>
              <w:t xml:space="preserve">ccompaniment – </w:t>
            </w:r>
            <w:r w:rsidR="00212381">
              <w:rPr>
                <w:rFonts w:ascii="Calibri" w:hAnsi="Calibri" w:cs="Calibri"/>
                <w:b/>
                <w:bCs/>
                <w:sz w:val="18"/>
                <w:szCs w:val="18"/>
              </w:rPr>
              <w:t>c</w:t>
            </w:r>
            <w:r w:rsidRPr="00E12FF4" w:rsidR="00E709D6">
              <w:rPr>
                <w:rFonts w:ascii="Calibri" w:hAnsi="Calibri" w:cs="Calibri"/>
                <w:b/>
                <w:bCs/>
                <w:sz w:val="18"/>
                <w:szCs w:val="18"/>
              </w:rPr>
              <w:t xml:space="preserve">ivil or </w:t>
            </w:r>
            <w:r w:rsidR="00212381">
              <w:rPr>
                <w:rFonts w:ascii="Calibri" w:hAnsi="Calibri" w:cs="Calibri"/>
                <w:b/>
                <w:bCs/>
                <w:sz w:val="18"/>
                <w:szCs w:val="18"/>
              </w:rPr>
              <w:t>c</w:t>
            </w:r>
            <w:r w:rsidRPr="00E12FF4" w:rsidR="00E709D6">
              <w:rPr>
                <w:rFonts w:ascii="Calibri" w:hAnsi="Calibri" w:cs="Calibri"/>
                <w:b/>
                <w:bCs/>
                <w:sz w:val="18"/>
                <w:szCs w:val="18"/>
              </w:rPr>
              <w:t>riminal</w:t>
            </w:r>
          </w:p>
          <w:p w:rsidR="002F3D85" w:rsidRPr="00E12FF4" w:rsidP="009E1269" w14:paraId="052911E6"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“court accompaniment” mean to you?</w:t>
            </w:r>
          </w:p>
          <w:p w:rsidR="002F3D85" w:rsidRPr="00E12FF4" w:rsidP="009E1269" w14:paraId="13A048F9"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provide accompaniment for civil court, criminal court, or both?</w:t>
            </w:r>
          </w:p>
          <w:p w:rsidR="002F3D85" w:rsidRPr="00E12FF4" w:rsidP="009E1269" w14:paraId="071C3694"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Was it clear that this item includes both types of court? Would you prefer they be separated?</w:t>
            </w:r>
          </w:p>
          <w:p w:rsidR="002F3D85" w:rsidRPr="00E12FF4" w:rsidP="009E1269" w14:paraId="60666F2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do you track or report on this type of service?</w:t>
            </w:r>
          </w:p>
          <w:p w:rsidR="001248E9" w:rsidRPr="00E12FF4" w:rsidP="009E1269" w14:paraId="6D835B60" w14:textId="19C38441">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tc>
      </w:tr>
    </w:tbl>
    <w:p w:rsidR="009A37A7" w:rsidRPr="00E12FF4" w14:paraId="43D3004A" w14:textId="77777777">
      <w:pPr>
        <w:spacing w:line="240" w:lineRule="auto"/>
        <w:rPr>
          <w:rFonts w:ascii="Calibri" w:hAnsi="Calibri" w:cs="Calibri"/>
        </w:rPr>
      </w:pPr>
      <w:r w:rsidRPr="00E12FF4">
        <w:rPr>
          <w:rFonts w:ascii="Calibri" w:hAnsi="Calibri" w:cs="Calibri"/>
          <w:b/>
          <w:bCs/>
        </w:rPr>
        <w:br w:type="page"/>
      </w:r>
    </w:p>
    <w:p w:rsidR="00821B19" w:rsidRPr="00E12FF4" w:rsidP="009A37A7" w14:paraId="02752338" w14:textId="01BDA82B">
      <w:pPr>
        <w:pStyle w:val="QuestionHeader"/>
        <w:ind w:left="720" w:hanging="720"/>
        <w:rPr>
          <w:rFonts w:ascii="Calibri" w:hAnsi="Calibri" w:cs="Calibri"/>
        </w:rPr>
      </w:pPr>
      <w:r w:rsidRPr="00E12FF4">
        <w:rPr>
          <w:rFonts w:ascii="Calibri" w:hAnsi="Calibri" w:cs="Calibri"/>
        </w:rPr>
        <w:t>E6</w:t>
      </w:r>
      <w:r w:rsidRPr="00E12FF4" w:rsidR="001248E9">
        <w:rPr>
          <w:rFonts w:ascii="Calibri" w:hAnsi="Calibri" w:cs="Calibri"/>
        </w:rPr>
        <w:t xml:space="preserve"> – </w:t>
      </w:r>
      <w:r w:rsidRPr="00E12FF4" w:rsidR="0074388C">
        <w:rPr>
          <w:rFonts w:ascii="Calibri" w:eastAsia="Calibri" w:hAnsi="Calibri" w:cs="Calibri"/>
          <w:sz w:val="24"/>
          <w:szCs w:val="24"/>
        </w:rPr>
        <w:t>Other types of</w:t>
      </w:r>
      <w:r w:rsidRPr="00E12FF4" w:rsidR="001248E9">
        <w:rPr>
          <w:rFonts w:ascii="Calibri" w:eastAsia="Calibri" w:hAnsi="Calibri" w:cs="Calibri"/>
          <w:sz w:val="24"/>
          <w:szCs w:val="24"/>
        </w:rPr>
        <w:t xml:space="preserve"> services</w:t>
      </w:r>
      <w:r w:rsidRPr="00E12FF4">
        <w:rPr>
          <w:rFonts w:ascii="Calibri" w:hAnsi="Calibri" w:cs="Calibri"/>
        </w:rPr>
        <w:t xml:space="preserve">: </w:t>
      </w:r>
      <w:r w:rsidRPr="00E12FF4" w:rsidR="007408A1">
        <w:rPr>
          <w:rFonts w:ascii="Calibri" w:hAnsi="Calibri" w:cs="Calibri"/>
        </w:rPr>
        <w:t>Rows 3, 4, and 8</w:t>
      </w:r>
      <w:r w:rsidRPr="00E12FF4" w:rsidR="00852185">
        <w:rPr>
          <w:rFonts w:ascii="Calibri" w:hAnsi="Calibri" w:cs="Calibri"/>
        </w:rPr>
        <w:t xml:space="preserve"> </w:t>
      </w:r>
      <w:r w:rsidRPr="00E12FF4" w:rsidR="009A37A7">
        <w:rPr>
          <w:rFonts w:ascii="Calibri" w:hAnsi="Calibri" w:cs="Calibri"/>
        </w:rPr>
        <w:t xml:space="preserve">ASK ALL </w:t>
      </w:r>
      <w:r w:rsidRPr="00E12FF4" w:rsidR="009A37A7">
        <w:rPr>
          <w:rFonts w:ascii="Calibri" w:hAnsi="Calibri" w:cs="Calibri"/>
          <w:b w:val="0"/>
          <w:bCs w:val="0"/>
        </w:rPr>
        <w:t>(</w:t>
      </w:r>
      <w:r w:rsidRPr="00E12FF4" w:rsidR="009A37A7">
        <w:rPr>
          <w:rFonts w:ascii="Calibri" w:hAnsi="Calibri" w:cs="Calibri"/>
          <w:b w:val="0"/>
          <w:bCs w:val="0"/>
          <w:i/>
          <w:iCs/>
        </w:rPr>
        <w:t xml:space="preserve">Test </w:t>
      </w:r>
      <w:r w:rsidRPr="00E12FF4" w:rsidR="009A37A7">
        <w:rPr>
          <w:rFonts w:ascii="Calibri" w:hAnsi="Calibri" w:cs="Calibri"/>
          <w:i/>
          <w:iCs/>
        </w:rPr>
        <w:t>bolded</w:t>
      </w:r>
      <w:r w:rsidRPr="00E12FF4" w:rsidR="009A37A7">
        <w:rPr>
          <w:rFonts w:ascii="Calibri" w:hAnsi="Calibri" w:cs="Calibri"/>
          <w:b w:val="0"/>
          <w:bCs w:val="0"/>
          <w:i/>
          <w:iCs/>
        </w:rPr>
        <w:t xml:space="preserve"> items only, other rows shown for context only and will not be explicitly tested</w:t>
      </w:r>
      <w:r w:rsidRPr="00E12FF4" w:rsidR="009A37A7">
        <w:rPr>
          <w:rFonts w:ascii="Calibri" w:hAnsi="Calibri" w:cs="Calibri"/>
          <w:b w:val="0"/>
          <w:bCs w:val="0"/>
        </w:rPr>
        <w:t>)</w:t>
      </w:r>
      <w:r w:rsidRPr="00E12FF4" w:rsidR="001248E9">
        <w:rPr>
          <w:rFonts w:ascii="Calibri" w:hAnsi="Calibri" w:cs="Calibri"/>
          <w:b w:val="0"/>
          <w:bCs w:val="0"/>
          <w:i/>
          <w:color w:val="0070C0"/>
          <w:sz w:val="20"/>
        </w:rPr>
        <w:t xml:space="preserve"> </w:t>
      </w:r>
    </w:p>
    <w:p w:rsidR="00B7707E" w:rsidRPr="00E12FF4" w:rsidP="00A21A5D" w14:paraId="169D8225" w14:textId="16E2A35D">
      <w:pPr>
        <w:widowControl w:val="0"/>
        <w:autoSpaceDE w:val="0"/>
        <w:autoSpaceDN w:val="0"/>
        <w:spacing w:before="240" w:after="120" w:line="240" w:lineRule="auto"/>
        <w:rPr>
          <w:rFonts w:ascii="Calibri" w:eastAsia="Calibri" w:hAnsi="Calibri" w:cs="Calibri"/>
          <w:b/>
          <w:bCs/>
          <w:sz w:val="24"/>
          <w:szCs w:val="24"/>
        </w:rPr>
      </w:pPr>
      <w:r w:rsidRPr="00E12FF4">
        <w:rPr>
          <w:rFonts w:ascii="Calibri" w:eastAsia="Calibri" w:hAnsi="Calibri" w:cs="Calibri"/>
          <w:b/>
          <w:bCs/>
          <w:sz w:val="24"/>
          <w:szCs w:val="24"/>
        </w:rPr>
        <w:t xml:space="preserve">E6. </w:t>
      </w:r>
      <w:r w:rsidRPr="00E12FF4">
        <w:rPr>
          <w:rFonts w:ascii="Calibri" w:eastAsia="Calibri" w:hAnsi="Calibri" w:cs="Calibri"/>
          <w:b/>
          <w:bCs/>
          <w:sz w:val="24"/>
          <w:szCs w:val="24"/>
        </w:rPr>
        <w:t xml:space="preserve">Other types of services </w:t>
      </w:r>
    </w:p>
    <w:tbl>
      <w:tblPr>
        <w:tblW w:w="9360"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29" w:type="dxa"/>
          <w:left w:w="0" w:type="dxa"/>
          <w:bottom w:w="29" w:type="dxa"/>
          <w:right w:w="0" w:type="dxa"/>
        </w:tblCellMar>
        <w:tblLook w:val="01E0"/>
      </w:tblPr>
      <w:tblGrid>
        <w:gridCol w:w="7632"/>
        <w:gridCol w:w="864"/>
        <w:gridCol w:w="864"/>
      </w:tblGrid>
      <w:tr w14:paraId="559C3C56" w14:textId="77777777" w:rsidTr="009810CA">
        <w:tblPrEx>
          <w:tblW w:w="9360" w:type="dxa"/>
          <w:tblInd w:w="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29" w:type="dxa"/>
            <w:left w:w="0" w:type="dxa"/>
            <w:bottom w:w="29" w:type="dxa"/>
            <w:right w:w="0" w:type="dxa"/>
          </w:tblCellMar>
          <w:tblLook w:val="01E0"/>
        </w:tblPrEx>
        <w:trPr>
          <w:trHeight w:val="20"/>
        </w:trPr>
        <w:tc>
          <w:tcPr>
            <w:tcW w:w="7632" w:type="dxa"/>
            <w:tcBorders>
              <w:left w:val="single" w:sz="4" w:space="0" w:color="000000"/>
              <w:bottom w:val="single" w:sz="4" w:space="0" w:color="000000"/>
              <w:right w:val="nil"/>
            </w:tcBorders>
            <w:vAlign w:val="center"/>
          </w:tcPr>
          <w:p w:rsidR="00B7707E" w:rsidRPr="00E12FF4" w:rsidP="00B7707E" w14:paraId="3396777F" w14:textId="78801479">
            <w:pPr>
              <w:widowControl w:val="0"/>
              <w:autoSpaceDE w:val="0"/>
              <w:autoSpaceDN w:val="0"/>
              <w:spacing w:line="276" w:lineRule="auto"/>
              <w:ind w:left="537" w:hanging="360"/>
              <w:rPr>
                <w:rFonts w:ascii="Calibri" w:eastAsia="Calibri" w:hAnsi="Calibri" w:cs="Calibri"/>
                <w:b/>
                <w:sz w:val="24"/>
              </w:rPr>
            </w:pPr>
            <w:r w:rsidRPr="00E12FF4">
              <w:rPr>
                <w:rFonts w:ascii="Calibri" w:eastAsia="Calibri" w:hAnsi="Calibri" w:cs="Calibri"/>
                <w:b/>
                <w:sz w:val="24"/>
              </w:rPr>
              <w:t>Did your victim services include…</w:t>
            </w:r>
          </w:p>
        </w:tc>
        <w:tc>
          <w:tcPr>
            <w:tcW w:w="864" w:type="dxa"/>
            <w:tcBorders>
              <w:left w:val="nil"/>
              <w:bottom w:val="single" w:sz="4" w:space="0" w:color="000000"/>
              <w:right w:val="nil"/>
            </w:tcBorders>
            <w:vAlign w:val="center"/>
          </w:tcPr>
          <w:p w:rsidR="00B7707E" w:rsidRPr="00E12FF4" w:rsidP="00B7707E" w14:paraId="2E730380" w14:textId="77777777">
            <w:pPr>
              <w:widowControl w:val="0"/>
              <w:autoSpaceDE w:val="0"/>
              <w:autoSpaceDN w:val="0"/>
              <w:spacing w:line="240" w:lineRule="atLeast"/>
              <w:ind w:left="100" w:right="119" w:firstLine="19"/>
              <w:jc w:val="center"/>
              <w:rPr>
                <w:rFonts w:ascii="Calibri" w:eastAsia="Calibri" w:hAnsi="Calibri" w:cs="Calibri"/>
                <w:b/>
              </w:rPr>
            </w:pPr>
            <w:r w:rsidRPr="00E12FF4">
              <w:rPr>
                <w:rFonts w:ascii="Calibri" w:eastAsia="Calibri" w:hAnsi="Calibri" w:cs="Calibri"/>
                <w:b/>
                <w:spacing w:val="-5"/>
                <w:sz w:val="24"/>
                <w:szCs w:val="28"/>
              </w:rPr>
              <w:t>Yes</w:t>
            </w:r>
          </w:p>
        </w:tc>
        <w:tc>
          <w:tcPr>
            <w:tcW w:w="864" w:type="dxa"/>
            <w:tcBorders>
              <w:left w:val="nil"/>
              <w:bottom w:val="single" w:sz="4" w:space="0" w:color="000000"/>
              <w:right w:val="single" w:sz="4" w:space="0" w:color="000000"/>
            </w:tcBorders>
            <w:vAlign w:val="center"/>
          </w:tcPr>
          <w:p w:rsidR="00B7707E" w:rsidRPr="00E12FF4" w:rsidP="00B7707E" w14:paraId="0D5A2077" w14:textId="77777777">
            <w:pPr>
              <w:widowControl w:val="0"/>
              <w:autoSpaceDE w:val="0"/>
              <w:autoSpaceDN w:val="0"/>
              <w:spacing w:line="223" w:lineRule="exact"/>
              <w:ind w:right="20"/>
              <w:jc w:val="center"/>
              <w:rPr>
                <w:rFonts w:ascii="Calibri" w:eastAsia="Calibri" w:hAnsi="Calibri" w:cs="Calibri"/>
                <w:b/>
              </w:rPr>
            </w:pPr>
            <w:r w:rsidRPr="00E12FF4">
              <w:rPr>
                <w:rFonts w:ascii="Calibri" w:eastAsia="Calibri" w:hAnsi="Calibri" w:cs="Calibri"/>
                <w:b/>
                <w:spacing w:val="-5"/>
                <w:sz w:val="24"/>
                <w:szCs w:val="28"/>
              </w:rPr>
              <w:t>No</w:t>
            </w:r>
          </w:p>
        </w:tc>
      </w:tr>
      <w:tr w14:paraId="0AEEC826"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shd w:val="clear" w:color="auto" w:fill="767070"/>
            <w:vAlign w:val="center"/>
          </w:tcPr>
          <w:p w:rsidR="00B7707E" w:rsidRPr="00E12FF4" w:rsidP="00B7707E" w14:paraId="65C3978A" w14:textId="77777777">
            <w:pPr>
              <w:widowControl w:val="0"/>
              <w:autoSpaceDE w:val="0"/>
              <w:autoSpaceDN w:val="0"/>
              <w:spacing w:line="248" w:lineRule="exact"/>
              <w:ind w:left="144"/>
              <w:rPr>
                <w:rFonts w:ascii="Calibri" w:eastAsia="Calibri" w:hAnsi="Calibri" w:cs="Calibri"/>
                <w:b/>
                <w:sz w:val="22"/>
              </w:rPr>
            </w:pPr>
            <w:r w:rsidRPr="00E12FF4">
              <w:rPr>
                <w:rFonts w:ascii="Calibri" w:eastAsia="Calibri" w:hAnsi="Calibri" w:cs="Calibri"/>
                <w:b/>
                <w:color w:val="FFFFFF"/>
                <w:sz w:val="22"/>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767070"/>
          </w:tcPr>
          <w:p w:rsidR="00B7707E" w:rsidRPr="00E12FF4" w:rsidP="00B7707E" w14:paraId="1B998358" w14:textId="77777777">
            <w:pPr>
              <w:widowControl w:val="0"/>
              <w:autoSpaceDE w:val="0"/>
              <w:autoSpaceDN w:val="0"/>
              <w:spacing w:line="240" w:lineRule="auto"/>
              <w:rPr>
                <w:rFonts w:ascii="Calibri" w:eastAsia="Calibri" w:hAnsi="Calibri" w:cs="Calibri"/>
                <w:sz w:val="18"/>
              </w:rPr>
            </w:pPr>
          </w:p>
        </w:tc>
        <w:tc>
          <w:tcPr>
            <w:tcW w:w="864" w:type="dxa"/>
            <w:tcBorders>
              <w:top w:val="single" w:sz="4" w:space="0" w:color="000000"/>
              <w:left w:val="single" w:sz="4" w:space="0" w:color="000000"/>
              <w:bottom w:val="single" w:sz="4" w:space="0" w:color="000000"/>
              <w:right w:val="single" w:sz="4" w:space="0" w:color="000000"/>
            </w:tcBorders>
            <w:shd w:val="clear" w:color="auto" w:fill="767070"/>
          </w:tcPr>
          <w:p w:rsidR="00B7707E" w:rsidRPr="00E12FF4" w:rsidP="00B7707E" w14:paraId="6B508442" w14:textId="77777777">
            <w:pPr>
              <w:widowControl w:val="0"/>
              <w:autoSpaceDE w:val="0"/>
              <w:autoSpaceDN w:val="0"/>
              <w:spacing w:line="240" w:lineRule="auto"/>
              <w:rPr>
                <w:rFonts w:ascii="Calibri" w:eastAsia="Calibri" w:hAnsi="Calibri" w:cs="Calibri"/>
                <w:sz w:val="18"/>
              </w:rPr>
            </w:pPr>
          </w:p>
        </w:tc>
      </w:tr>
      <w:tr w14:paraId="0BE5957E"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05810A23" w14:textId="040FC80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Case</w:t>
            </w:r>
            <w:r w:rsidRPr="00E12FF4">
              <w:rPr>
                <w:rFonts w:ascii="Calibri" w:eastAsia="Calibri" w:hAnsi="Calibri" w:cs="Calibri"/>
                <w:spacing w:val="-4"/>
                <w:sz w:val="22"/>
              </w:rPr>
              <w:t xml:space="preserve"> </w:t>
            </w:r>
            <w:r w:rsidRPr="00E12FF4">
              <w:rPr>
                <w:rFonts w:ascii="Calibri" w:eastAsia="Calibri" w:hAnsi="Calibri" w:cs="Calibri"/>
                <w:spacing w:val="-2"/>
                <w:sz w:val="22"/>
              </w:rPr>
              <w:t>management (</w:t>
            </w:r>
            <w:r w:rsidR="00212381">
              <w:rPr>
                <w:rFonts w:ascii="Calibri" w:eastAsia="Calibri" w:hAnsi="Calibri" w:cs="Calibri"/>
                <w:spacing w:val="-2"/>
                <w:sz w:val="22"/>
              </w:rPr>
              <w:t xml:space="preserve">i.e., </w:t>
            </w:r>
            <w:r w:rsidRPr="00E12FF4">
              <w:rPr>
                <w:rFonts w:ascii="Calibri" w:eastAsia="Calibri" w:hAnsi="Calibri" w:cs="Calibri"/>
                <w:spacing w:val="-2"/>
                <w:sz w:val="22"/>
              </w:rPr>
              <w:t>working individually with victims to assess their needs and create a service plan and then support them in that plan)</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26E9A43" w14:textId="6F45CD88">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2820C300" w14:textId="63EACA0C">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7C0D290A"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01A4C8FC" w14:textId="7777777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Supervised</w:t>
            </w:r>
            <w:r w:rsidRPr="00E12FF4">
              <w:rPr>
                <w:rFonts w:ascii="Calibri" w:eastAsia="Calibri" w:hAnsi="Calibri" w:cs="Calibri"/>
                <w:spacing w:val="-8"/>
                <w:sz w:val="22"/>
              </w:rPr>
              <w:t xml:space="preserve"> </w:t>
            </w:r>
            <w:r w:rsidRPr="00E12FF4">
              <w:rPr>
                <w:rFonts w:ascii="Calibri" w:eastAsia="Calibri" w:hAnsi="Calibri" w:cs="Calibri"/>
                <w:sz w:val="22"/>
              </w:rPr>
              <w:t>child</w:t>
            </w:r>
            <w:r w:rsidRPr="00E12FF4">
              <w:rPr>
                <w:rFonts w:ascii="Calibri" w:eastAsia="Calibri" w:hAnsi="Calibri" w:cs="Calibri"/>
                <w:spacing w:val="-9"/>
                <w:sz w:val="22"/>
              </w:rPr>
              <w:t xml:space="preserve"> </w:t>
            </w:r>
            <w:r w:rsidRPr="00E12FF4">
              <w:rPr>
                <w:rFonts w:ascii="Calibri" w:eastAsia="Calibri" w:hAnsi="Calibri" w:cs="Calibri"/>
                <w:sz w:val="22"/>
              </w:rPr>
              <w:t>visitation/safe</w:t>
            </w:r>
            <w:r w:rsidRPr="00E12FF4">
              <w:rPr>
                <w:rFonts w:ascii="Calibri" w:eastAsia="Calibri" w:hAnsi="Calibri" w:cs="Calibri"/>
                <w:spacing w:val="-5"/>
                <w:sz w:val="22"/>
              </w:rPr>
              <w:t xml:space="preserve"> </w:t>
            </w:r>
            <w:r w:rsidRPr="00E12FF4">
              <w:rPr>
                <w:rFonts w:ascii="Calibri" w:eastAsia="Calibri" w:hAnsi="Calibri" w:cs="Calibri"/>
                <w:spacing w:val="-2"/>
                <w:sz w:val="22"/>
              </w:rPr>
              <w:t>exchange</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29BF2698" w14:textId="41562113">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25384DCB" w14:textId="203FB344">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1CDA8169"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1FEC6759" w14:textId="3A2F531C">
            <w:pPr>
              <w:widowControl w:val="0"/>
              <w:autoSpaceDE w:val="0"/>
              <w:autoSpaceDN w:val="0"/>
              <w:spacing w:line="220" w:lineRule="auto"/>
              <w:ind w:left="144"/>
              <w:rPr>
                <w:rFonts w:ascii="Calibri" w:eastAsia="Calibri" w:hAnsi="Calibri" w:cs="Calibri"/>
                <w:b/>
                <w:bCs/>
                <w:sz w:val="22"/>
              </w:rPr>
            </w:pPr>
            <w:r w:rsidRPr="00E12FF4">
              <w:rPr>
                <w:rFonts w:ascii="Calibri" w:eastAsia="Calibri" w:hAnsi="Calibri" w:cs="Calibri"/>
                <w:b/>
                <w:bCs/>
                <w:sz w:val="22"/>
              </w:rPr>
              <w:t>Responding to the scene of the crime or abuse in coordination with other organizations</w:t>
            </w:r>
            <w:r w:rsidRPr="00E12FF4">
              <w:rPr>
                <w:rFonts w:ascii="Calibri" w:eastAsia="Calibri" w:hAnsi="Calibri" w:cs="Calibri"/>
                <w:b/>
                <w:bCs/>
                <w:spacing w:val="-7"/>
                <w:sz w:val="22"/>
              </w:rPr>
              <w:t xml:space="preserve"> </w:t>
            </w:r>
            <w:r w:rsidRPr="00E12FF4">
              <w:rPr>
                <w:rFonts w:ascii="Calibri" w:eastAsia="Calibri" w:hAnsi="Calibri" w:cs="Calibri"/>
                <w:b/>
                <w:bCs/>
                <w:sz w:val="22"/>
              </w:rPr>
              <w:t>(e.g.,</w:t>
            </w:r>
            <w:r w:rsidRPr="00E12FF4">
              <w:rPr>
                <w:rFonts w:ascii="Calibri" w:eastAsia="Calibri" w:hAnsi="Calibri" w:cs="Calibri"/>
                <w:b/>
                <w:bCs/>
                <w:spacing w:val="-5"/>
                <w:sz w:val="22"/>
              </w:rPr>
              <w:t xml:space="preserve"> </w:t>
            </w:r>
            <w:r w:rsidRPr="00E12FF4">
              <w:rPr>
                <w:rFonts w:ascii="Calibri" w:eastAsia="Calibri" w:hAnsi="Calibri" w:cs="Calibri"/>
                <w:b/>
                <w:bCs/>
                <w:sz w:val="22"/>
              </w:rPr>
              <w:t>community</w:t>
            </w:r>
            <w:r w:rsidRPr="00E12FF4">
              <w:rPr>
                <w:rFonts w:ascii="Calibri" w:eastAsia="Calibri" w:hAnsi="Calibri" w:cs="Calibri"/>
                <w:b/>
                <w:bCs/>
                <w:spacing w:val="-4"/>
                <w:sz w:val="22"/>
              </w:rPr>
              <w:t xml:space="preserve"> </w:t>
            </w:r>
            <w:r w:rsidRPr="00E12FF4">
              <w:rPr>
                <w:rFonts w:ascii="Calibri" w:eastAsia="Calibri" w:hAnsi="Calibri" w:cs="Calibri"/>
                <w:b/>
                <w:bCs/>
                <w:sz w:val="22"/>
              </w:rPr>
              <w:t>crisis</w:t>
            </w:r>
            <w:r w:rsidRPr="00E12FF4">
              <w:rPr>
                <w:rFonts w:ascii="Calibri" w:eastAsia="Calibri" w:hAnsi="Calibri" w:cs="Calibri"/>
                <w:b/>
                <w:bCs/>
                <w:spacing w:val="-5"/>
                <w:sz w:val="22"/>
              </w:rPr>
              <w:t xml:space="preserve"> </w:t>
            </w:r>
            <w:r w:rsidRPr="00E12FF4">
              <w:rPr>
                <w:rFonts w:ascii="Calibri" w:eastAsia="Calibri" w:hAnsi="Calibri" w:cs="Calibri"/>
                <w:b/>
                <w:bCs/>
                <w:sz w:val="22"/>
              </w:rPr>
              <w:t>response</w:t>
            </w:r>
            <w:r w:rsidR="00212381">
              <w:rPr>
                <w:rFonts w:ascii="Calibri" w:eastAsia="Calibri" w:hAnsi="Calibri" w:cs="Calibri"/>
                <w:b/>
                <w:bCs/>
                <w:sz w:val="22"/>
              </w:rPr>
              <w:t>,</w:t>
            </w:r>
            <w:r w:rsidRPr="00E12FF4">
              <w:rPr>
                <w:rFonts w:ascii="Calibri" w:eastAsia="Calibri" w:hAnsi="Calibri" w:cs="Calibri"/>
                <w:b/>
                <w:bCs/>
                <w:spacing w:val="-6"/>
                <w:sz w:val="22"/>
              </w:rPr>
              <w:t xml:space="preserve"> </w:t>
            </w:r>
            <w:r w:rsidRPr="00E12FF4">
              <w:rPr>
                <w:rFonts w:ascii="Calibri" w:eastAsia="Calibri" w:hAnsi="Calibri" w:cs="Calibri"/>
                <w:b/>
                <w:bCs/>
                <w:sz w:val="22"/>
              </w:rPr>
              <w:t>helping assist at the crime scene)</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B458332" w14:textId="46CCF79E">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4C6E20A" w14:textId="40443FEA">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679EBE1D"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05A36294" w14:textId="625F86CA">
            <w:pPr>
              <w:widowControl w:val="0"/>
              <w:autoSpaceDE w:val="0"/>
              <w:autoSpaceDN w:val="0"/>
              <w:spacing w:line="220" w:lineRule="auto"/>
              <w:ind w:left="144"/>
              <w:rPr>
                <w:rFonts w:ascii="Calibri" w:eastAsia="Calibri" w:hAnsi="Calibri" w:cs="Calibri"/>
                <w:b/>
                <w:bCs/>
                <w:sz w:val="22"/>
              </w:rPr>
            </w:pPr>
            <w:r w:rsidRPr="00E12FF4">
              <w:rPr>
                <w:rFonts w:ascii="Calibri" w:eastAsia="Calibri" w:hAnsi="Calibri" w:cs="Calibri"/>
                <w:b/>
                <w:bCs/>
                <w:sz w:val="22"/>
              </w:rPr>
              <w:t>Educating</w:t>
            </w:r>
            <w:r w:rsidRPr="00E12FF4">
              <w:rPr>
                <w:rFonts w:ascii="Calibri" w:eastAsia="Calibri" w:hAnsi="Calibri" w:cs="Calibri"/>
                <w:b/>
                <w:bCs/>
                <w:spacing w:val="-5"/>
                <w:sz w:val="22"/>
              </w:rPr>
              <w:t xml:space="preserve"> victims </w:t>
            </w:r>
            <w:r w:rsidRPr="00E12FF4">
              <w:rPr>
                <w:rFonts w:ascii="Calibri" w:eastAsia="Calibri" w:hAnsi="Calibri" w:cs="Calibri"/>
                <w:b/>
                <w:bCs/>
                <w:sz w:val="22"/>
              </w:rPr>
              <w:t>about</w:t>
            </w:r>
            <w:r w:rsidRPr="00E12FF4">
              <w:rPr>
                <w:rFonts w:ascii="Calibri" w:eastAsia="Calibri" w:hAnsi="Calibri" w:cs="Calibri"/>
                <w:b/>
                <w:bCs/>
                <w:spacing w:val="-6"/>
                <w:sz w:val="22"/>
              </w:rPr>
              <w:t xml:space="preserve"> </w:t>
            </w:r>
            <w:r w:rsidRPr="00E12FF4">
              <w:rPr>
                <w:rFonts w:ascii="Calibri" w:eastAsia="Calibri" w:hAnsi="Calibri" w:cs="Calibri"/>
                <w:b/>
                <w:bCs/>
                <w:sz w:val="22"/>
              </w:rPr>
              <w:t>victimization</w:t>
            </w:r>
            <w:r w:rsidRPr="00E12FF4">
              <w:rPr>
                <w:rFonts w:ascii="Calibri" w:eastAsia="Calibri" w:hAnsi="Calibri" w:cs="Calibri"/>
                <w:b/>
                <w:bCs/>
                <w:spacing w:val="-7"/>
                <w:sz w:val="22"/>
              </w:rPr>
              <w:t xml:space="preserve"> </w:t>
            </w:r>
            <w:r w:rsidRPr="00E12FF4">
              <w:rPr>
                <w:rFonts w:ascii="Calibri" w:eastAsia="Calibri" w:hAnsi="Calibri" w:cs="Calibri"/>
                <w:b/>
                <w:bCs/>
                <w:spacing w:val="-2"/>
                <w:sz w:val="22"/>
              </w:rPr>
              <w:t>dynamics (one-on-one or in group settings)</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68097B8A" w14:textId="1554D3D8">
            <w:pPr>
              <w:widowControl w:val="0"/>
              <w:autoSpaceDE w:val="0"/>
              <w:autoSpaceDN w:val="0"/>
              <w:spacing w:line="223" w:lineRule="exact"/>
              <w:jc w:val="center"/>
              <w:rPr>
                <w:rFonts w:ascii="Wingdings" w:eastAsia="Calibri" w:hAnsi="Wingdings" w:cs="Calibri"/>
                <w:b/>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ED54AAD" w14:textId="724FC528">
            <w:pPr>
              <w:widowControl w:val="0"/>
              <w:autoSpaceDE w:val="0"/>
              <w:autoSpaceDN w:val="0"/>
              <w:spacing w:line="223" w:lineRule="exact"/>
              <w:jc w:val="center"/>
              <w:rPr>
                <w:rFonts w:ascii="Wingdings" w:eastAsia="Calibri" w:hAnsi="Wingdings" w:cs="Calibri"/>
                <w:b/>
                <w:sz w:val="22"/>
              </w:rPr>
            </w:pPr>
            <w:r w:rsidRPr="00C06A4E">
              <w:rPr>
                <w:rFonts w:ascii="Wingdings" w:hAnsi="Wingdings" w:cs="Calibri"/>
                <w:sz w:val="24"/>
                <w:szCs w:val="28"/>
              </w:rPr>
              <w:t>m</w:t>
            </w:r>
          </w:p>
        </w:tc>
      </w:tr>
      <w:tr w14:paraId="646B71EB"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4FF0549F" w14:textId="60E14A15">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Language</w:t>
            </w:r>
            <w:r w:rsidRPr="00E12FF4">
              <w:rPr>
                <w:rFonts w:ascii="Calibri" w:eastAsia="Calibri" w:hAnsi="Calibri" w:cs="Calibri"/>
                <w:spacing w:val="-8"/>
                <w:sz w:val="22"/>
              </w:rPr>
              <w:t xml:space="preserve"> and accessibility </w:t>
            </w:r>
            <w:r w:rsidRPr="00E12FF4">
              <w:rPr>
                <w:rFonts w:ascii="Calibri" w:eastAsia="Calibri" w:hAnsi="Calibri" w:cs="Calibri"/>
                <w:sz w:val="22"/>
              </w:rPr>
              <w:t>(</w:t>
            </w:r>
            <w:r w:rsidR="00212381">
              <w:rPr>
                <w:rFonts w:ascii="Calibri" w:eastAsia="Calibri" w:hAnsi="Calibri" w:cs="Calibri"/>
                <w:sz w:val="22"/>
              </w:rPr>
              <w:t xml:space="preserve">e.g., </w:t>
            </w:r>
            <w:r w:rsidRPr="00E12FF4">
              <w:rPr>
                <w:rFonts w:ascii="Calibri" w:eastAsia="Calibri" w:hAnsi="Calibri" w:cs="Calibri"/>
                <w:sz w:val="22"/>
              </w:rPr>
              <w:t>providing or arranging translation or interpretation services, use of language line, hiring bilingual staff, services for deaf and hard of hearing</w:t>
            </w:r>
            <w:r w:rsidRPr="00E12FF4">
              <w:rPr>
                <w:rFonts w:ascii="Calibri" w:eastAsia="Calibri" w:hAnsi="Calibri" w:cs="Calibri"/>
                <w:spacing w:val="-2"/>
                <w:sz w:val="22"/>
              </w:rPr>
              <w:t>)</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51EB3BCA" w14:textId="794B7881">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861A107" w14:textId="5F5AD92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2420154B"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08FE1F30" w14:textId="7777777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 xml:space="preserve">Assistance making funeral, burial, cremation, memorial, or other related arrangements for people who died </w:t>
            </w:r>
            <w:r w:rsidRPr="00E12FF4">
              <w:rPr>
                <w:rFonts w:ascii="Calibri" w:eastAsia="Calibri" w:hAnsi="Calibri" w:cs="Calibri"/>
                <w:sz w:val="22"/>
              </w:rPr>
              <w:t>as a result of</w:t>
            </w:r>
            <w:r w:rsidRPr="00E12FF4">
              <w:rPr>
                <w:rFonts w:ascii="Calibri" w:eastAsia="Calibri" w:hAnsi="Calibri" w:cs="Calibri"/>
                <w:sz w:val="22"/>
              </w:rPr>
              <w:t xml:space="preserve"> violence</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17FF2D9C" w14:textId="3B48D953">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338583DA" w14:textId="74C6152C">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12E9F9B6"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7DDDA294" w14:textId="7777777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Services designed and targeted specifically to meet the needs of culturally</w:t>
            </w:r>
            <w:r w:rsidRPr="00E12FF4">
              <w:rPr>
                <w:rFonts w:ascii="Calibri" w:eastAsia="Calibri" w:hAnsi="Calibri" w:cs="Calibri"/>
                <w:spacing w:val="-9"/>
                <w:sz w:val="22"/>
              </w:rPr>
              <w:t xml:space="preserve"> </w:t>
            </w:r>
            <w:r w:rsidRPr="00E12FF4">
              <w:rPr>
                <w:rFonts w:ascii="Calibri" w:eastAsia="Calibri" w:hAnsi="Calibri" w:cs="Calibri"/>
                <w:sz w:val="22"/>
              </w:rPr>
              <w:t>or</w:t>
            </w:r>
            <w:r w:rsidRPr="00E12FF4">
              <w:rPr>
                <w:rFonts w:ascii="Calibri" w:eastAsia="Calibri" w:hAnsi="Calibri" w:cs="Calibri"/>
                <w:spacing w:val="-6"/>
                <w:sz w:val="22"/>
              </w:rPr>
              <w:t xml:space="preserve"> </w:t>
            </w:r>
            <w:r w:rsidRPr="00E12FF4">
              <w:rPr>
                <w:rFonts w:ascii="Calibri" w:eastAsia="Calibri" w:hAnsi="Calibri" w:cs="Calibri"/>
                <w:sz w:val="22"/>
              </w:rPr>
              <w:t>ethnically</w:t>
            </w:r>
            <w:r w:rsidRPr="00E12FF4">
              <w:rPr>
                <w:rFonts w:ascii="Calibri" w:eastAsia="Calibri" w:hAnsi="Calibri" w:cs="Calibri"/>
                <w:spacing w:val="-6"/>
                <w:sz w:val="22"/>
              </w:rPr>
              <w:t xml:space="preserve"> </w:t>
            </w:r>
            <w:r w:rsidRPr="00E12FF4">
              <w:rPr>
                <w:rFonts w:ascii="Calibri" w:eastAsia="Calibri" w:hAnsi="Calibri" w:cs="Calibri"/>
                <w:sz w:val="22"/>
              </w:rPr>
              <w:t>specific</w:t>
            </w:r>
            <w:r w:rsidRPr="00E12FF4">
              <w:rPr>
                <w:rFonts w:ascii="Calibri" w:eastAsia="Calibri" w:hAnsi="Calibri" w:cs="Calibri"/>
                <w:spacing w:val="-6"/>
                <w:sz w:val="22"/>
              </w:rPr>
              <w:t xml:space="preserve"> </w:t>
            </w:r>
            <w:r w:rsidRPr="00E12FF4">
              <w:rPr>
                <w:rFonts w:ascii="Calibri" w:eastAsia="Calibri" w:hAnsi="Calibri" w:cs="Calibri"/>
                <w:sz w:val="22"/>
              </w:rPr>
              <w:t>populations</w:t>
            </w:r>
            <w:r w:rsidRPr="00E12FF4">
              <w:rPr>
                <w:rFonts w:ascii="Calibri" w:eastAsia="Calibri" w:hAnsi="Calibri" w:cs="Calibri"/>
                <w:spacing w:val="-6"/>
                <w:sz w:val="22"/>
              </w:rPr>
              <w:t xml:space="preserve"> </w:t>
            </w:r>
            <w:r w:rsidRPr="00E12FF4">
              <w:rPr>
                <w:rFonts w:ascii="Calibri" w:eastAsia="Calibri" w:hAnsi="Calibri" w:cs="Calibri"/>
                <w:sz w:val="22"/>
              </w:rPr>
              <w:t>(</w:t>
            </w:r>
            <w:r w:rsidRPr="00E12FF4">
              <w:rPr>
                <w:rFonts w:ascii="Calibri" w:eastAsia="Calibri" w:hAnsi="Calibri" w:cs="Calibri"/>
                <w:b/>
                <w:i/>
                <w:sz w:val="22"/>
              </w:rPr>
              <w:t>not</w:t>
            </w:r>
            <w:r w:rsidRPr="00E12FF4">
              <w:rPr>
                <w:rFonts w:ascii="Calibri" w:eastAsia="Calibri" w:hAnsi="Calibri" w:cs="Calibri"/>
                <w:b/>
                <w:i/>
                <w:spacing w:val="-6"/>
                <w:sz w:val="22"/>
              </w:rPr>
              <w:t xml:space="preserve"> </w:t>
            </w:r>
            <w:r w:rsidRPr="00E12FF4">
              <w:rPr>
                <w:rFonts w:ascii="Calibri" w:eastAsia="Calibri" w:hAnsi="Calibri" w:cs="Calibri"/>
                <w:i/>
                <w:sz w:val="22"/>
              </w:rPr>
              <w:t>including</w:t>
            </w:r>
            <w:r w:rsidRPr="00E12FF4">
              <w:rPr>
                <w:rFonts w:ascii="Calibri" w:eastAsia="Calibri" w:hAnsi="Calibri" w:cs="Calibri"/>
                <w:i/>
                <w:spacing w:val="-6"/>
                <w:sz w:val="22"/>
              </w:rPr>
              <w:t xml:space="preserve"> </w:t>
            </w:r>
            <w:r w:rsidRPr="00E12FF4">
              <w:rPr>
                <w:rFonts w:ascii="Calibri" w:eastAsia="Calibri" w:hAnsi="Calibri" w:cs="Calibri"/>
                <w:i/>
                <w:sz w:val="22"/>
              </w:rPr>
              <w:t>language</w:t>
            </w:r>
            <w:r w:rsidRPr="00E12FF4">
              <w:rPr>
                <w:rFonts w:ascii="Calibri" w:eastAsia="Calibri" w:hAnsi="Calibri" w:cs="Calibri"/>
                <w:i/>
                <w:spacing w:val="-6"/>
                <w:sz w:val="22"/>
              </w:rPr>
              <w:t xml:space="preserve"> </w:t>
            </w:r>
            <w:r w:rsidRPr="00E12FF4">
              <w:rPr>
                <w:rFonts w:ascii="Calibri" w:eastAsia="Calibri" w:hAnsi="Calibri" w:cs="Calibri"/>
                <w:i/>
                <w:spacing w:val="-2"/>
                <w:sz w:val="22"/>
              </w:rPr>
              <w:t>services</w:t>
            </w:r>
            <w:r w:rsidRPr="00E12FF4">
              <w:rPr>
                <w:rFonts w:ascii="Calibri" w:eastAsia="Calibri" w:hAnsi="Calibri" w:cs="Calibri"/>
                <w:spacing w:val="-2"/>
                <w:sz w:val="22"/>
              </w:rPr>
              <w:t>)</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3AB2FAC8" w14:textId="6E2738E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7F4B9D99" w14:textId="71BE38B3">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525B1797"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351D69CC" w14:textId="7D354204">
            <w:pPr>
              <w:widowControl w:val="0"/>
              <w:autoSpaceDE w:val="0"/>
              <w:autoSpaceDN w:val="0"/>
              <w:spacing w:line="248" w:lineRule="exact"/>
              <w:ind w:left="144"/>
              <w:rPr>
                <w:rFonts w:ascii="Calibri" w:eastAsia="Calibri" w:hAnsi="Calibri" w:cs="Calibri"/>
                <w:b/>
                <w:bCs/>
                <w:sz w:val="22"/>
              </w:rPr>
            </w:pPr>
            <w:r w:rsidRPr="00E12FF4">
              <w:rPr>
                <w:rFonts w:ascii="Calibri" w:eastAsia="Calibri" w:hAnsi="Calibri" w:cs="Calibri"/>
                <w:b/>
                <w:bCs/>
                <w:sz w:val="22"/>
              </w:rPr>
              <w:t>Forensic</w:t>
            </w:r>
            <w:r w:rsidRPr="00E12FF4">
              <w:rPr>
                <w:rFonts w:ascii="Calibri" w:eastAsia="Calibri" w:hAnsi="Calibri" w:cs="Calibri"/>
                <w:b/>
                <w:bCs/>
                <w:spacing w:val="-3"/>
                <w:sz w:val="22"/>
              </w:rPr>
              <w:t xml:space="preserve"> </w:t>
            </w:r>
            <w:r w:rsidRPr="00E12FF4">
              <w:rPr>
                <w:rFonts w:ascii="Calibri" w:eastAsia="Calibri" w:hAnsi="Calibri" w:cs="Calibri"/>
                <w:b/>
                <w:bCs/>
                <w:spacing w:val="-2"/>
                <w:sz w:val="22"/>
              </w:rPr>
              <w:t>interviews</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4470972B" w14:textId="29921BF2">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2E642137" w14:textId="6546E290">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2A8FECCC"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0BA4E92E" w14:textId="7777777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Restorative</w:t>
            </w:r>
            <w:r w:rsidRPr="00E12FF4">
              <w:rPr>
                <w:rFonts w:ascii="Calibri" w:eastAsia="Calibri" w:hAnsi="Calibri" w:cs="Calibri"/>
                <w:spacing w:val="-7"/>
                <w:sz w:val="22"/>
              </w:rPr>
              <w:t xml:space="preserve"> </w:t>
            </w:r>
            <w:r w:rsidRPr="00E12FF4">
              <w:rPr>
                <w:rFonts w:ascii="Calibri" w:eastAsia="Calibri" w:hAnsi="Calibri" w:cs="Calibri"/>
                <w:sz w:val="22"/>
              </w:rPr>
              <w:t>justice/victim</w:t>
            </w:r>
            <w:r w:rsidRPr="00E12FF4">
              <w:rPr>
                <w:rFonts w:ascii="Calibri" w:eastAsia="Calibri" w:hAnsi="Calibri" w:cs="Calibri"/>
                <w:spacing w:val="-9"/>
                <w:sz w:val="22"/>
              </w:rPr>
              <w:t xml:space="preserve"> </w:t>
            </w:r>
            <w:r w:rsidRPr="00E12FF4">
              <w:rPr>
                <w:rFonts w:ascii="Calibri" w:eastAsia="Calibri" w:hAnsi="Calibri" w:cs="Calibri"/>
                <w:sz w:val="22"/>
              </w:rPr>
              <w:t>offender</w:t>
            </w:r>
            <w:r w:rsidRPr="00E12FF4">
              <w:rPr>
                <w:rFonts w:ascii="Calibri" w:eastAsia="Calibri" w:hAnsi="Calibri" w:cs="Calibri"/>
                <w:spacing w:val="-7"/>
                <w:sz w:val="22"/>
              </w:rPr>
              <w:t xml:space="preserve"> </w:t>
            </w:r>
            <w:r w:rsidRPr="00E12FF4">
              <w:rPr>
                <w:rFonts w:ascii="Calibri" w:eastAsia="Calibri" w:hAnsi="Calibri" w:cs="Calibri"/>
                <w:spacing w:val="-2"/>
                <w:sz w:val="22"/>
              </w:rPr>
              <w:t>dialogue</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50923DB6" w14:textId="6B6E8B5F">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15564B35" w14:textId="0AE5AC48">
            <w:pPr>
              <w:widowControl w:val="0"/>
              <w:autoSpaceDE w:val="0"/>
              <w:autoSpaceDN w:val="0"/>
              <w:spacing w:line="223" w:lineRule="exact"/>
              <w:jc w:val="center"/>
              <w:rPr>
                <w:rFonts w:ascii="Wingdings" w:eastAsia="Calibri" w:hAnsi="Wingdings" w:cs="Calibri"/>
                <w:sz w:val="22"/>
              </w:rPr>
            </w:pPr>
            <w:r w:rsidRPr="00C06A4E">
              <w:rPr>
                <w:rFonts w:ascii="Wingdings" w:hAnsi="Wingdings" w:cs="Calibri"/>
                <w:sz w:val="24"/>
                <w:szCs w:val="28"/>
              </w:rPr>
              <w:t>m</w:t>
            </w:r>
          </w:p>
        </w:tc>
      </w:tr>
      <w:tr w14:paraId="435902C1" w14:textId="77777777" w:rsidTr="009810CA">
        <w:tblPrEx>
          <w:tblW w:w="9360" w:type="dxa"/>
          <w:tblInd w:w="355" w:type="dxa"/>
          <w:tblLayout w:type="fixed"/>
          <w:tblCellMar>
            <w:top w:w="29" w:type="dxa"/>
            <w:left w:w="0" w:type="dxa"/>
            <w:bottom w:w="29" w:type="dxa"/>
            <w:right w:w="0" w:type="dxa"/>
          </w:tblCellMar>
          <w:tblLook w:val="01E0"/>
        </w:tblPrEx>
        <w:trPr>
          <w:trHeight w:val="20"/>
        </w:trPr>
        <w:tc>
          <w:tcPr>
            <w:tcW w:w="7632" w:type="dxa"/>
            <w:tcBorders>
              <w:top w:val="single" w:sz="4" w:space="0" w:color="000000"/>
              <w:left w:val="single" w:sz="4" w:space="0" w:color="000000"/>
              <w:bottom w:val="single" w:sz="4" w:space="0" w:color="000000"/>
              <w:right w:val="single" w:sz="4" w:space="0" w:color="000000"/>
            </w:tcBorders>
            <w:vAlign w:val="center"/>
          </w:tcPr>
          <w:p w:rsidR="00B7707E" w:rsidRPr="00E12FF4" w:rsidP="00B7707E" w14:paraId="6E7C1EF4" w14:textId="77777777">
            <w:pPr>
              <w:widowControl w:val="0"/>
              <w:autoSpaceDE w:val="0"/>
              <w:autoSpaceDN w:val="0"/>
              <w:spacing w:line="248" w:lineRule="exact"/>
              <w:ind w:left="144"/>
              <w:rPr>
                <w:rFonts w:ascii="Calibri" w:eastAsia="Calibri" w:hAnsi="Calibri" w:cs="Calibri"/>
                <w:sz w:val="22"/>
              </w:rPr>
            </w:pPr>
            <w:r w:rsidRPr="00E12FF4">
              <w:rPr>
                <w:rFonts w:ascii="Calibri" w:eastAsia="Calibri" w:hAnsi="Calibri" w:cs="Calibri"/>
                <w:sz w:val="22"/>
              </w:rPr>
              <w:t xml:space="preserve">Other services </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2ABC7678" w14:textId="280F07DF">
            <w:pPr>
              <w:widowControl w:val="0"/>
              <w:autoSpaceDE w:val="0"/>
              <w:autoSpaceDN w:val="0"/>
              <w:spacing w:line="223" w:lineRule="exact"/>
              <w:jc w:val="center"/>
              <w:rPr>
                <w:rFonts w:ascii="Wingdings" w:eastAsia="Calibri" w:hAnsi="Wingdings" w:cs="Calibri"/>
                <w:spacing w:val="-10"/>
                <w:sz w:val="22"/>
              </w:rPr>
            </w:pPr>
            <w:r w:rsidRPr="00C06A4E">
              <w:rPr>
                <w:rFonts w:ascii="Wingdings" w:hAnsi="Wingdings" w:cs="Calibri"/>
                <w:sz w:val="24"/>
                <w:szCs w:val="28"/>
              </w:rPr>
              <w:t>m</w:t>
            </w:r>
          </w:p>
        </w:tc>
        <w:tc>
          <w:tcPr>
            <w:tcW w:w="864" w:type="dxa"/>
            <w:tcBorders>
              <w:top w:val="single" w:sz="4" w:space="0" w:color="000000"/>
              <w:left w:val="single" w:sz="4" w:space="0" w:color="000000"/>
              <w:bottom w:val="single" w:sz="4" w:space="0" w:color="000000"/>
              <w:right w:val="single" w:sz="4" w:space="0" w:color="000000"/>
            </w:tcBorders>
            <w:vAlign w:val="center"/>
          </w:tcPr>
          <w:p w:rsidR="00B7707E" w:rsidRPr="00C06A4E" w:rsidP="009810CA" w14:paraId="1B19AEF1" w14:textId="63ADB4F3">
            <w:pPr>
              <w:widowControl w:val="0"/>
              <w:autoSpaceDE w:val="0"/>
              <w:autoSpaceDN w:val="0"/>
              <w:spacing w:line="223" w:lineRule="exact"/>
              <w:jc w:val="center"/>
              <w:rPr>
                <w:rFonts w:ascii="Wingdings" w:eastAsia="Calibri" w:hAnsi="Wingdings" w:cs="Calibri"/>
                <w:spacing w:val="-10"/>
                <w:sz w:val="22"/>
              </w:rPr>
            </w:pPr>
            <w:r w:rsidRPr="00C06A4E">
              <w:rPr>
                <w:rFonts w:ascii="Wingdings" w:hAnsi="Wingdings" w:cs="Calibri"/>
                <w:sz w:val="24"/>
                <w:szCs w:val="28"/>
              </w:rPr>
              <w:t>m</w:t>
            </w:r>
          </w:p>
        </w:tc>
      </w:tr>
    </w:tbl>
    <w:p w:rsidR="00821B19" w:rsidRPr="00E12FF4" w:rsidP="00821B19" w14:paraId="7168A724"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6B4F3EF"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821B19" w:rsidRPr="00E12FF4" w14:paraId="56E0F455" w14:textId="77777777">
            <w:pPr>
              <w:rPr>
                <w:rFonts w:ascii="Calibri" w:hAnsi="Calibri" w:cs="Calibri"/>
                <w:b/>
                <w:bCs/>
              </w:rPr>
            </w:pPr>
            <w:r w:rsidRPr="00E12FF4">
              <w:rPr>
                <w:rFonts w:ascii="Calibri" w:hAnsi="Calibri" w:cs="Calibri"/>
                <w:b/>
                <w:bCs/>
              </w:rPr>
              <w:t>Question Testing Goals</w:t>
            </w:r>
          </w:p>
          <w:p w:rsidR="00821B19" w:rsidRPr="00E12FF4" w14:paraId="0F0A3C38" w14:textId="77777777">
            <w:pPr>
              <w:rPr>
                <w:rFonts w:ascii="Calibri" w:hAnsi="Calibri" w:cs="Calibri"/>
              </w:rPr>
            </w:pPr>
            <w:r w:rsidRPr="00E12FF4">
              <w:rPr>
                <w:rFonts w:ascii="Calibri" w:hAnsi="Calibri" w:cs="Calibri"/>
              </w:rPr>
              <w:t>(i.e., concepts to cover/what we are hoping to learn)</w:t>
            </w:r>
          </w:p>
        </w:tc>
      </w:tr>
      <w:tr w14:paraId="66DE653F" w14:textId="77777777">
        <w:tblPrEx>
          <w:tblW w:w="10075" w:type="dxa"/>
          <w:tblLayout w:type="fixed"/>
          <w:tblLook w:val="04A0"/>
        </w:tblPrEx>
        <w:trPr>
          <w:trHeight w:val="344"/>
        </w:trPr>
        <w:tc>
          <w:tcPr>
            <w:tcW w:w="10075" w:type="dxa"/>
          </w:tcPr>
          <w:p w:rsidR="007408A1" w:rsidRPr="00E12FF4" w:rsidP="009E1269" w14:paraId="4139BE85" w14:textId="0D2E67D8">
            <w:pPr>
              <w:pStyle w:val="ListParagraph"/>
              <w:numPr>
                <w:ilvl w:val="0"/>
                <w:numId w:val="5"/>
              </w:numPr>
              <w:rPr>
                <w:rFonts w:ascii="Calibri" w:hAnsi="Calibri" w:cs="Calibri"/>
                <w:b/>
                <w:bCs/>
              </w:rPr>
            </w:pPr>
            <w:r w:rsidRPr="00E12FF4">
              <w:rPr>
                <w:rFonts w:ascii="Calibri" w:hAnsi="Calibri" w:cs="Calibri"/>
                <w:b/>
                <w:bCs/>
              </w:rPr>
              <w:t xml:space="preserve">Row </w:t>
            </w:r>
            <w:r w:rsidRPr="00E12FF4" w:rsidR="000E7D11">
              <w:rPr>
                <w:rFonts w:ascii="Calibri" w:hAnsi="Calibri" w:cs="Calibri"/>
                <w:b/>
                <w:bCs/>
              </w:rPr>
              <w:t xml:space="preserve">3: </w:t>
            </w:r>
            <w:r w:rsidRPr="00E12FF4" w:rsidR="007F6CC4">
              <w:rPr>
                <w:rFonts w:ascii="Calibri" w:hAnsi="Calibri" w:cs="Calibri"/>
                <w:b/>
                <w:bCs/>
              </w:rPr>
              <w:t xml:space="preserve">Responding to the </w:t>
            </w:r>
            <w:r w:rsidR="007B7E56">
              <w:rPr>
                <w:rFonts w:ascii="Calibri" w:hAnsi="Calibri" w:cs="Calibri"/>
                <w:b/>
                <w:bCs/>
              </w:rPr>
              <w:t>s</w:t>
            </w:r>
            <w:r w:rsidRPr="00E12FF4" w:rsidR="007F6CC4">
              <w:rPr>
                <w:rFonts w:ascii="Calibri" w:hAnsi="Calibri" w:cs="Calibri"/>
                <w:b/>
                <w:bCs/>
              </w:rPr>
              <w:t xml:space="preserve">cene of the </w:t>
            </w:r>
            <w:r w:rsidR="007B7E56">
              <w:rPr>
                <w:rFonts w:ascii="Calibri" w:hAnsi="Calibri" w:cs="Calibri"/>
                <w:b/>
                <w:bCs/>
              </w:rPr>
              <w:t>c</w:t>
            </w:r>
            <w:r w:rsidRPr="00E12FF4" w:rsidR="007F6CC4">
              <w:rPr>
                <w:rFonts w:ascii="Calibri" w:hAnsi="Calibri" w:cs="Calibri"/>
                <w:b/>
                <w:bCs/>
              </w:rPr>
              <w:t>rime</w:t>
            </w:r>
          </w:p>
          <w:p w:rsidR="00385511" w:rsidRPr="00E12FF4" w:rsidP="009E1269" w14:paraId="06A46824" w14:textId="77777777">
            <w:pPr>
              <w:pStyle w:val="ListParagraph"/>
              <w:numPr>
                <w:ilvl w:val="1"/>
                <w:numId w:val="5"/>
              </w:numPr>
              <w:rPr>
                <w:rFonts w:ascii="Calibri" w:hAnsi="Calibri" w:cs="Calibri"/>
                <w:sz w:val="20"/>
                <w:szCs w:val="20"/>
              </w:rPr>
            </w:pPr>
            <w:r w:rsidRPr="00E12FF4">
              <w:rPr>
                <w:rFonts w:ascii="Calibri" w:hAnsi="Calibri" w:cs="Calibri"/>
                <w:sz w:val="20"/>
                <w:szCs w:val="20"/>
              </w:rPr>
              <w:t>Clarify what “responding to the scene” means to respondents.</w:t>
            </w:r>
          </w:p>
          <w:p w:rsidR="00385511" w:rsidRPr="00E12FF4" w:rsidP="009E1269" w14:paraId="6C3BE57F" w14:textId="77777777">
            <w:pPr>
              <w:pStyle w:val="ListParagraph"/>
              <w:numPr>
                <w:ilvl w:val="1"/>
                <w:numId w:val="5"/>
              </w:numPr>
              <w:rPr>
                <w:rFonts w:ascii="Calibri" w:hAnsi="Calibri" w:cs="Calibri"/>
                <w:sz w:val="20"/>
                <w:szCs w:val="20"/>
              </w:rPr>
            </w:pPr>
            <w:r w:rsidRPr="00E12FF4">
              <w:rPr>
                <w:rFonts w:ascii="Calibri" w:hAnsi="Calibri" w:cs="Calibri"/>
                <w:sz w:val="20"/>
                <w:szCs w:val="20"/>
              </w:rPr>
              <w:t xml:space="preserve">Determine if this </w:t>
            </w:r>
            <w:r w:rsidRPr="00E12FF4">
              <w:rPr>
                <w:rFonts w:ascii="Calibri" w:hAnsi="Calibri" w:cs="Calibri"/>
                <w:sz w:val="20"/>
                <w:szCs w:val="20"/>
              </w:rPr>
              <w:t>overlaps with crisis intervention or other services.</w:t>
            </w:r>
          </w:p>
          <w:p w:rsidR="007408A1" w:rsidRPr="00E12FF4" w:rsidP="009E1269" w14:paraId="6AEC28FB" w14:textId="50E030B9">
            <w:pPr>
              <w:pStyle w:val="ListParagraph"/>
              <w:numPr>
                <w:ilvl w:val="1"/>
                <w:numId w:val="5"/>
              </w:numPr>
              <w:rPr>
                <w:rFonts w:ascii="Calibri" w:hAnsi="Calibri" w:cs="Calibri"/>
              </w:rPr>
            </w:pPr>
            <w:r w:rsidRPr="00E12FF4">
              <w:rPr>
                <w:rFonts w:ascii="Calibri" w:hAnsi="Calibri" w:cs="Calibri"/>
                <w:sz w:val="20"/>
                <w:szCs w:val="20"/>
              </w:rPr>
              <w:t>Understand how common this</w:t>
            </w:r>
            <w:r w:rsidRPr="00E12FF4">
              <w:rPr>
                <w:rFonts w:ascii="Calibri" w:hAnsi="Calibri" w:cs="Calibri"/>
                <w:sz w:val="20"/>
                <w:szCs w:val="20"/>
              </w:rPr>
              <w:t xml:space="preserve"> service </w:t>
            </w:r>
            <w:r w:rsidRPr="00E12FF4">
              <w:rPr>
                <w:rFonts w:ascii="Calibri" w:hAnsi="Calibri" w:cs="Calibri"/>
                <w:sz w:val="20"/>
                <w:szCs w:val="20"/>
              </w:rPr>
              <w:t>is and how it’s coordinated</w:t>
            </w:r>
            <w:r w:rsidRPr="00E12FF4">
              <w:rPr>
                <w:rFonts w:ascii="Calibri" w:hAnsi="Calibri" w:cs="Calibri"/>
                <w:sz w:val="20"/>
                <w:szCs w:val="20"/>
              </w:rPr>
              <w:t>.</w:t>
            </w:r>
          </w:p>
          <w:p w:rsidR="007408A1" w:rsidRPr="00E12FF4" w:rsidP="009E1269" w14:paraId="00ED09D1" w14:textId="60E5EBA9">
            <w:pPr>
              <w:pStyle w:val="ListParagraph"/>
              <w:numPr>
                <w:ilvl w:val="0"/>
                <w:numId w:val="5"/>
              </w:numPr>
              <w:rPr>
                <w:rFonts w:ascii="Calibri" w:hAnsi="Calibri" w:cs="Calibri"/>
                <w:b/>
                <w:bCs/>
              </w:rPr>
            </w:pPr>
            <w:r w:rsidRPr="00E12FF4">
              <w:rPr>
                <w:rFonts w:ascii="Calibri" w:hAnsi="Calibri" w:cs="Calibri"/>
                <w:b/>
                <w:bCs/>
              </w:rPr>
              <w:t xml:space="preserve">Row </w:t>
            </w:r>
            <w:r w:rsidRPr="00E12FF4" w:rsidR="000E7D11">
              <w:rPr>
                <w:rFonts w:ascii="Calibri" w:hAnsi="Calibri" w:cs="Calibri"/>
                <w:b/>
                <w:bCs/>
              </w:rPr>
              <w:t xml:space="preserve">4: Educating </w:t>
            </w:r>
            <w:r w:rsidR="007B7E56">
              <w:rPr>
                <w:rFonts w:ascii="Calibri" w:hAnsi="Calibri" w:cs="Calibri"/>
                <w:b/>
                <w:bCs/>
              </w:rPr>
              <w:t>v</w:t>
            </w:r>
            <w:r w:rsidRPr="00E12FF4" w:rsidR="000E7D11">
              <w:rPr>
                <w:rFonts w:ascii="Calibri" w:hAnsi="Calibri" w:cs="Calibri"/>
                <w:b/>
                <w:bCs/>
              </w:rPr>
              <w:t xml:space="preserve">ictims </w:t>
            </w:r>
            <w:r w:rsidR="007B7E56">
              <w:rPr>
                <w:rFonts w:ascii="Calibri" w:hAnsi="Calibri" w:cs="Calibri"/>
                <w:b/>
                <w:bCs/>
              </w:rPr>
              <w:t>a</w:t>
            </w:r>
            <w:r w:rsidRPr="00E12FF4" w:rsidR="000E7D11">
              <w:rPr>
                <w:rFonts w:ascii="Calibri" w:hAnsi="Calibri" w:cs="Calibri"/>
                <w:b/>
                <w:bCs/>
              </w:rPr>
              <w:t xml:space="preserve">bout </w:t>
            </w:r>
            <w:r w:rsidR="007B7E56">
              <w:rPr>
                <w:rFonts w:ascii="Calibri" w:hAnsi="Calibri" w:cs="Calibri"/>
                <w:b/>
                <w:bCs/>
              </w:rPr>
              <w:t>v</w:t>
            </w:r>
            <w:r w:rsidRPr="00E12FF4" w:rsidR="000E7D11">
              <w:rPr>
                <w:rFonts w:ascii="Calibri" w:hAnsi="Calibri" w:cs="Calibri"/>
                <w:b/>
                <w:bCs/>
              </w:rPr>
              <w:t xml:space="preserve">ictimization </w:t>
            </w:r>
            <w:r w:rsidR="007B7E56">
              <w:rPr>
                <w:rFonts w:ascii="Calibri" w:hAnsi="Calibri" w:cs="Calibri"/>
                <w:b/>
                <w:bCs/>
              </w:rPr>
              <w:t>d</w:t>
            </w:r>
            <w:r w:rsidRPr="00E12FF4" w:rsidR="000E7D11">
              <w:rPr>
                <w:rFonts w:ascii="Calibri" w:hAnsi="Calibri" w:cs="Calibri"/>
                <w:b/>
                <w:bCs/>
              </w:rPr>
              <w:t>ynamics</w:t>
            </w:r>
          </w:p>
          <w:p w:rsidR="00D421C8" w:rsidRPr="00E12FF4" w:rsidP="009E1269" w14:paraId="753D9D96" w14:textId="77777777">
            <w:pPr>
              <w:pStyle w:val="ListParagraph"/>
              <w:numPr>
                <w:ilvl w:val="1"/>
                <w:numId w:val="5"/>
              </w:numPr>
              <w:rPr>
                <w:rFonts w:ascii="Calibri" w:hAnsi="Calibri" w:cs="Calibri"/>
                <w:sz w:val="20"/>
                <w:szCs w:val="20"/>
              </w:rPr>
            </w:pPr>
            <w:r w:rsidRPr="00E12FF4">
              <w:rPr>
                <w:rFonts w:ascii="Calibri" w:hAnsi="Calibri" w:cs="Calibri"/>
                <w:sz w:val="20"/>
                <w:szCs w:val="20"/>
              </w:rPr>
              <w:t>Understand how respondents interpret “victimization dynamics.”</w:t>
            </w:r>
          </w:p>
          <w:p w:rsidR="00D421C8" w:rsidRPr="00E12FF4" w:rsidP="009E1269" w14:paraId="57D38066" w14:textId="77777777">
            <w:pPr>
              <w:pStyle w:val="ListParagraph"/>
              <w:numPr>
                <w:ilvl w:val="1"/>
                <w:numId w:val="5"/>
              </w:numPr>
              <w:rPr>
                <w:rFonts w:ascii="Calibri" w:hAnsi="Calibri" w:cs="Calibri"/>
                <w:sz w:val="20"/>
                <w:szCs w:val="20"/>
              </w:rPr>
            </w:pPr>
            <w:r w:rsidRPr="00E12FF4">
              <w:rPr>
                <w:rFonts w:ascii="Calibri" w:hAnsi="Calibri" w:cs="Calibri"/>
                <w:sz w:val="20"/>
                <w:szCs w:val="20"/>
              </w:rPr>
              <w:t>Determine if this is a recognized and distinct service.</w:t>
            </w:r>
          </w:p>
          <w:p w:rsidR="007408A1" w:rsidRPr="00E12FF4" w:rsidP="009E1269" w14:paraId="4530794F" w14:textId="67F19B19">
            <w:pPr>
              <w:pStyle w:val="ListParagraph"/>
              <w:numPr>
                <w:ilvl w:val="1"/>
                <w:numId w:val="5"/>
              </w:numPr>
              <w:rPr>
                <w:rFonts w:ascii="Calibri" w:hAnsi="Calibri" w:cs="Calibri"/>
                <w:b/>
                <w:bCs/>
              </w:rPr>
            </w:pPr>
            <w:r w:rsidRPr="00E12FF4">
              <w:rPr>
                <w:rFonts w:ascii="Calibri" w:hAnsi="Calibri" w:cs="Calibri"/>
                <w:sz w:val="20"/>
                <w:szCs w:val="20"/>
              </w:rPr>
              <w:t>Assess whether this is delivered one-on-one, in groups, or both.</w:t>
            </w:r>
          </w:p>
          <w:p w:rsidR="007408A1" w:rsidRPr="00E12FF4" w:rsidP="009E1269" w14:paraId="6FAA9E31" w14:textId="4BB4DF50">
            <w:pPr>
              <w:pStyle w:val="ListParagraph"/>
              <w:numPr>
                <w:ilvl w:val="0"/>
                <w:numId w:val="5"/>
              </w:numPr>
              <w:rPr>
                <w:rFonts w:ascii="Calibri" w:hAnsi="Calibri" w:cs="Calibri"/>
                <w:b/>
                <w:bCs/>
              </w:rPr>
            </w:pPr>
            <w:r w:rsidRPr="00E12FF4">
              <w:rPr>
                <w:rFonts w:ascii="Calibri" w:hAnsi="Calibri" w:cs="Calibri"/>
                <w:b/>
                <w:bCs/>
              </w:rPr>
              <w:t>Row 8</w:t>
            </w:r>
            <w:r w:rsidRPr="00E12FF4" w:rsidR="00ED232A">
              <w:rPr>
                <w:rFonts w:ascii="Calibri" w:hAnsi="Calibri" w:cs="Calibri"/>
                <w:b/>
                <w:bCs/>
              </w:rPr>
              <w:t xml:space="preserve">: Forensic </w:t>
            </w:r>
            <w:r w:rsidR="007B7E56">
              <w:rPr>
                <w:rFonts w:ascii="Calibri" w:hAnsi="Calibri" w:cs="Calibri"/>
                <w:b/>
                <w:bCs/>
              </w:rPr>
              <w:t>i</w:t>
            </w:r>
            <w:r w:rsidRPr="00E12FF4" w:rsidR="00ED232A">
              <w:rPr>
                <w:rFonts w:ascii="Calibri" w:hAnsi="Calibri" w:cs="Calibri"/>
                <w:b/>
                <w:bCs/>
              </w:rPr>
              <w:t>nterviews</w:t>
            </w:r>
          </w:p>
          <w:p w:rsidR="00E75113" w:rsidRPr="00E12FF4" w:rsidP="009E1269" w14:paraId="380DB1EF" w14:textId="77777777">
            <w:pPr>
              <w:pStyle w:val="ListParagraph"/>
              <w:numPr>
                <w:ilvl w:val="1"/>
                <w:numId w:val="5"/>
              </w:numPr>
              <w:rPr>
                <w:rFonts w:ascii="Calibri" w:hAnsi="Calibri" w:cs="Calibri"/>
                <w:sz w:val="20"/>
                <w:szCs w:val="20"/>
              </w:rPr>
            </w:pPr>
            <w:r w:rsidRPr="00E12FF4">
              <w:rPr>
                <w:rFonts w:ascii="Calibri" w:hAnsi="Calibri" w:cs="Calibri"/>
                <w:sz w:val="20"/>
                <w:szCs w:val="20"/>
              </w:rPr>
              <w:t>Clarify what respondents understand by “forensic interviews.”</w:t>
            </w:r>
          </w:p>
          <w:p w:rsidR="00E75113" w:rsidRPr="00E12FF4" w:rsidP="009E1269" w14:paraId="006FEA8E" w14:textId="77777777">
            <w:pPr>
              <w:pStyle w:val="ListParagraph"/>
              <w:numPr>
                <w:ilvl w:val="1"/>
                <w:numId w:val="5"/>
              </w:numPr>
              <w:rPr>
                <w:rFonts w:ascii="Calibri" w:hAnsi="Calibri" w:cs="Calibri"/>
                <w:sz w:val="20"/>
                <w:szCs w:val="20"/>
              </w:rPr>
            </w:pPr>
            <w:r w:rsidRPr="00E12FF4">
              <w:rPr>
                <w:rFonts w:ascii="Calibri" w:hAnsi="Calibri" w:cs="Calibri"/>
                <w:sz w:val="20"/>
                <w:szCs w:val="20"/>
              </w:rPr>
              <w:t>Determine whether VSPs provide, coordinate, or refer for this service.</w:t>
            </w:r>
          </w:p>
          <w:p w:rsidR="00821B19" w:rsidRPr="00E12FF4" w:rsidP="009E1269" w14:paraId="36FEC528" w14:textId="6085FD0F">
            <w:pPr>
              <w:pStyle w:val="ListParagraph"/>
              <w:numPr>
                <w:ilvl w:val="1"/>
                <w:numId w:val="5"/>
              </w:numPr>
              <w:rPr>
                <w:rFonts w:ascii="Calibri" w:hAnsi="Calibri" w:cs="Calibri"/>
              </w:rPr>
            </w:pPr>
            <w:r w:rsidRPr="00E12FF4">
              <w:rPr>
                <w:rFonts w:ascii="Calibri" w:hAnsi="Calibri" w:cs="Calibri"/>
                <w:sz w:val="20"/>
                <w:szCs w:val="20"/>
              </w:rPr>
              <w:t xml:space="preserve">Assess whether this is a common or </w:t>
            </w:r>
            <w:r w:rsidRPr="00E12FF4" w:rsidR="00E75113">
              <w:rPr>
                <w:rFonts w:ascii="Calibri" w:hAnsi="Calibri" w:cs="Calibri"/>
                <w:sz w:val="20"/>
                <w:szCs w:val="20"/>
              </w:rPr>
              <w:t>specialized service</w:t>
            </w:r>
            <w:r w:rsidRPr="00E12FF4">
              <w:rPr>
                <w:rFonts w:ascii="Calibri" w:hAnsi="Calibri" w:cs="Calibri"/>
                <w:sz w:val="20"/>
                <w:szCs w:val="20"/>
              </w:rPr>
              <w:t>.</w:t>
            </w:r>
          </w:p>
        </w:tc>
      </w:tr>
    </w:tbl>
    <w:p w:rsidR="00821B19" w:rsidRPr="00E12FF4" w:rsidP="00821B19" w14:paraId="7CDF1A4B"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F2508B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821B19" w:rsidRPr="00E12FF4" w14:paraId="1600AB7B" w14:textId="77777777">
            <w:pPr>
              <w:rPr>
                <w:rFonts w:ascii="Calibri" w:hAnsi="Calibri" w:cs="Calibri"/>
                <w:b/>
                <w:bCs/>
              </w:rPr>
            </w:pPr>
            <w:r w:rsidRPr="00E12FF4">
              <w:rPr>
                <w:rFonts w:ascii="Calibri" w:hAnsi="Calibri" w:cs="Calibri"/>
                <w:b/>
                <w:bCs/>
              </w:rPr>
              <w:t>Item Probes</w:t>
            </w:r>
          </w:p>
          <w:p w:rsidR="00821B19" w:rsidRPr="00E12FF4" w14:paraId="32BF4774"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74A6DA81" w14:textId="77777777">
        <w:tblPrEx>
          <w:tblW w:w="10080" w:type="dxa"/>
          <w:tblLayout w:type="fixed"/>
          <w:tblLook w:val="04A0"/>
        </w:tblPrEx>
        <w:trPr>
          <w:trHeight w:val="360"/>
        </w:trPr>
        <w:tc>
          <w:tcPr>
            <w:tcW w:w="10080" w:type="dxa"/>
          </w:tcPr>
          <w:p w:rsidR="00E75113" w:rsidRPr="00E12FF4" w:rsidP="009E1269" w14:paraId="0B1FE673" w14:textId="75AA2992">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Row 3</w:t>
            </w:r>
            <w:r w:rsidRPr="00E12FF4" w:rsidR="008612A3">
              <w:rPr>
                <w:rFonts w:ascii="Calibri" w:hAnsi="Calibri" w:cs="Calibri"/>
                <w:b/>
                <w:bCs/>
                <w:sz w:val="18"/>
                <w:szCs w:val="18"/>
              </w:rPr>
              <w:t xml:space="preserve">: Responding to the </w:t>
            </w:r>
            <w:r w:rsidR="007B7E56">
              <w:rPr>
                <w:rFonts w:ascii="Calibri" w:hAnsi="Calibri" w:cs="Calibri"/>
                <w:b/>
                <w:bCs/>
                <w:sz w:val="18"/>
                <w:szCs w:val="18"/>
              </w:rPr>
              <w:t>s</w:t>
            </w:r>
            <w:r w:rsidRPr="00E12FF4" w:rsidR="008612A3">
              <w:rPr>
                <w:rFonts w:ascii="Calibri" w:hAnsi="Calibri" w:cs="Calibri"/>
                <w:b/>
                <w:bCs/>
                <w:sz w:val="18"/>
                <w:szCs w:val="18"/>
              </w:rPr>
              <w:t xml:space="preserve">cene of the </w:t>
            </w:r>
            <w:r w:rsidR="007B7E56">
              <w:rPr>
                <w:rFonts w:ascii="Calibri" w:hAnsi="Calibri" w:cs="Calibri"/>
                <w:b/>
                <w:bCs/>
                <w:sz w:val="18"/>
                <w:szCs w:val="18"/>
              </w:rPr>
              <w:t>c</w:t>
            </w:r>
            <w:r w:rsidRPr="00E12FF4" w:rsidR="008612A3">
              <w:rPr>
                <w:rFonts w:ascii="Calibri" w:hAnsi="Calibri" w:cs="Calibri"/>
                <w:b/>
                <w:bCs/>
                <w:sz w:val="18"/>
                <w:szCs w:val="18"/>
              </w:rPr>
              <w:t>rime</w:t>
            </w:r>
          </w:p>
          <w:p w:rsidR="00CD3B1C" w:rsidRPr="00E12FF4" w:rsidP="009E1269" w14:paraId="5B30A013"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comes to mind when you read this question?</w:t>
            </w:r>
          </w:p>
          <w:p w:rsidR="00CE1BD1" w:rsidRPr="00E12FF4" w:rsidP="009E1269" w14:paraId="52A06B2D" w14:textId="2B5446E6">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“responding to the scene of the crime” mean to you?</w:t>
            </w:r>
          </w:p>
          <w:p w:rsidR="00CE1BD1" w:rsidRPr="00E12FF4" w:rsidP="009E1269" w14:paraId="6F3C83D9"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Can you describe a situation where your organization did this?</w:t>
            </w:r>
          </w:p>
          <w:p w:rsidR="00CE1BD1" w:rsidRPr="00E12FF4" w:rsidP="009E1269" w14:paraId="7F9B0840"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is this different from crisis intervention or other emergency services?</w:t>
            </w:r>
          </w:p>
          <w:p w:rsidR="00CE1BD1" w:rsidRPr="00E12FF4" w:rsidP="009E1269" w14:paraId="7998792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 you coordinate with other organizations for this? How?</w:t>
            </w:r>
          </w:p>
          <w:p w:rsidR="00E75113" w:rsidRPr="00E12FF4" w:rsidP="009E1269" w14:paraId="1A1BE4A2" w14:textId="696CE1C0">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Was this item clear and easy to answer?</w:t>
            </w:r>
          </w:p>
          <w:p w:rsidR="00E75113" w:rsidRPr="00E12FF4" w:rsidP="009E1269" w14:paraId="3B1EE328" w14:textId="2EEF3C2E">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 xml:space="preserve">Row 4: </w:t>
            </w:r>
            <w:r w:rsidRPr="00E12FF4" w:rsidR="00D60037">
              <w:rPr>
                <w:rFonts w:ascii="Calibri" w:hAnsi="Calibri" w:cs="Calibri"/>
                <w:b/>
                <w:bCs/>
                <w:sz w:val="18"/>
                <w:szCs w:val="18"/>
              </w:rPr>
              <w:t xml:space="preserve">Educating </w:t>
            </w:r>
            <w:r w:rsidR="007B7E56">
              <w:rPr>
                <w:rFonts w:ascii="Calibri" w:hAnsi="Calibri" w:cs="Calibri"/>
                <w:b/>
                <w:bCs/>
                <w:sz w:val="18"/>
                <w:szCs w:val="18"/>
              </w:rPr>
              <w:t>v</w:t>
            </w:r>
            <w:r w:rsidRPr="00E12FF4" w:rsidR="00D60037">
              <w:rPr>
                <w:rFonts w:ascii="Calibri" w:hAnsi="Calibri" w:cs="Calibri"/>
                <w:b/>
                <w:bCs/>
                <w:sz w:val="18"/>
                <w:szCs w:val="18"/>
              </w:rPr>
              <w:t xml:space="preserve">ictims </w:t>
            </w:r>
            <w:r w:rsidR="007B7E56">
              <w:rPr>
                <w:rFonts w:ascii="Calibri" w:hAnsi="Calibri" w:cs="Calibri"/>
                <w:b/>
                <w:bCs/>
                <w:sz w:val="18"/>
                <w:szCs w:val="18"/>
              </w:rPr>
              <w:t>a</w:t>
            </w:r>
            <w:r w:rsidRPr="00E12FF4" w:rsidR="00D60037">
              <w:rPr>
                <w:rFonts w:ascii="Calibri" w:hAnsi="Calibri" w:cs="Calibri"/>
                <w:b/>
                <w:bCs/>
                <w:sz w:val="18"/>
                <w:szCs w:val="18"/>
              </w:rPr>
              <w:t xml:space="preserve">bout </w:t>
            </w:r>
            <w:r w:rsidR="007B7E56">
              <w:rPr>
                <w:rFonts w:ascii="Calibri" w:hAnsi="Calibri" w:cs="Calibri"/>
                <w:b/>
                <w:bCs/>
                <w:sz w:val="18"/>
                <w:szCs w:val="18"/>
              </w:rPr>
              <w:t>v</w:t>
            </w:r>
            <w:r w:rsidRPr="00E12FF4" w:rsidR="00D60037">
              <w:rPr>
                <w:rFonts w:ascii="Calibri" w:hAnsi="Calibri" w:cs="Calibri"/>
                <w:b/>
                <w:bCs/>
                <w:sz w:val="18"/>
                <w:szCs w:val="18"/>
              </w:rPr>
              <w:t xml:space="preserve">ictimization </w:t>
            </w:r>
            <w:r w:rsidR="007B7E56">
              <w:rPr>
                <w:rFonts w:ascii="Calibri" w:hAnsi="Calibri" w:cs="Calibri"/>
                <w:b/>
                <w:bCs/>
                <w:sz w:val="18"/>
                <w:szCs w:val="18"/>
              </w:rPr>
              <w:t>d</w:t>
            </w:r>
            <w:r w:rsidRPr="00E12FF4" w:rsidR="00D60037">
              <w:rPr>
                <w:rFonts w:ascii="Calibri" w:hAnsi="Calibri" w:cs="Calibri"/>
                <w:b/>
                <w:bCs/>
                <w:sz w:val="18"/>
                <w:szCs w:val="18"/>
              </w:rPr>
              <w:t>ynamics</w:t>
            </w:r>
          </w:p>
          <w:p w:rsidR="00FF73E1" w:rsidRPr="00E12FF4" w:rsidP="009E1269" w14:paraId="116DAFDF"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“educating victims about victimization dynamics” mean to you?</w:t>
            </w:r>
          </w:p>
          <w:p w:rsidR="00FF73E1" w:rsidRPr="00E12FF4" w:rsidP="009E1269" w14:paraId="3800BB0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Can you give an example of how your organization provides this service?</w:t>
            </w:r>
          </w:p>
          <w:p w:rsidR="00FF73E1" w:rsidRPr="00E12FF4" w:rsidP="009E1269" w14:paraId="0F12E9A9"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Is this typically done one-on-one, in groups, or both?</w:t>
            </w:r>
          </w:p>
          <w:p w:rsidR="00FF73E1" w:rsidRPr="00E12FF4" w:rsidP="009E1269" w14:paraId="639AB92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Was the wording of this item clear to you?</w:t>
            </w:r>
          </w:p>
          <w:p w:rsidR="00E75113" w:rsidRPr="00E12FF4" w:rsidP="009E1269" w14:paraId="688B50C2"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p w:rsidR="00E75113" w:rsidRPr="00E12FF4" w:rsidP="009E1269" w14:paraId="43A61963" w14:textId="19D85519">
            <w:pPr>
              <w:pStyle w:val="ICFTabletext"/>
              <w:numPr>
                <w:ilvl w:val="0"/>
                <w:numId w:val="4"/>
              </w:numPr>
              <w:spacing w:before="120" w:after="120"/>
              <w:jc w:val="left"/>
              <w:rPr>
                <w:rFonts w:ascii="Calibri" w:hAnsi="Calibri" w:cs="Calibri"/>
                <w:b/>
                <w:bCs/>
                <w:sz w:val="18"/>
                <w:szCs w:val="18"/>
              </w:rPr>
            </w:pPr>
            <w:r w:rsidRPr="00E12FF4">
              <w:rPr>
                <w:rFonts w:ascii="Calibri" w:hAnsi="Calibri" w:cs="Calibri"/>
                <w:b/>
                <w:bCs/>
                <w:sz w:val="18"/>
                <w:szCs w:val="18"/>
              </w:rPr>
              <w:t xml:space="preserve">Row 8: </w:t>
            </w:r>
            <w:r w:rsidRPr="00E12FF4" w:rsidR="00FF73E1">
              <w:rPr>
                <w:rFonts w:ascii="Calibri" w:hAnsi="Calibri" w:cs="Calibri"/>
                <w:b/>
                <w:bCs/>
                <w:sz w:val="18"/>
                <w:szCs w:val="18"/>
              </w:rPr>
              <w:t xml:space="preserve">Forensic </w:t>
            </w:r>
            <w:r w:rsidR="007B7E56">
              <w:rPr>
                <w:rFonts w:ascii="Calibri" w:hAnsi="Calibri" w:cs="Calibri"/>
                <w:b/>
                <w:bCs/>
                <w:sz w:val="18"/>
                <w:szCs w:val="18"/>
              </w:rPr>
              <w:t>i</w:t>
            </w:r>
            <w:r w:rsidRPr="00E12FF4" w:rsidR="00FF73E1">
              <w:rPr>
                <w:rFonts w:ascii="Calibri" w:hAnsi="Calibri" w:cs="Calibri"/>
                <w:b/>
                <w:bCs/>
                <w:sz w:val="18"/>
                <w:szCs w:val="18"/>
              </w:rPr>
              <w:t>nterviews</w:t>
            </w:r>
          </w:p>
          <w:p w:rsidR="008E5E4D" w:rsidRPr="00E12FF4" w:rsidP="009E1269" w14:paraId="029ABF08"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does “forensic interview” mean to you?</w:t>
            </w:r>
          </w:p>
          <w:p w:rsidR="008E5E4D" w:rsidRPr="00E12FF4" w:rsidP="009E1269" w14:paraId="059F50CE"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Does your organization conduct these interviews, or refer clients elsewhere?</w:t>
            </w:r>
          </w:p>
          <w:p w:rsidR="008E5E4D" w:rsidRPr="00E12FF4" w:rsidP="009E1269" w14:paraId="4BEB9979"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Who typically performs these interviews in your area?</w:t>
            </w:r>
          </w:p>
          <w:p w:rsidR="008E5E4D" w:rsidRPr="00E12FF4" w:rsidP="009E1269" w14:paraId="286B8EFD"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Was this item clear and easy to interpret?</w:t>
            </w:r>
          </w:p>
          <w:p w:rsidR="00821B19" w:rsidRPr="00E12FF4" w:rsidP="009E1269" w14:paraId="7ACBB9E1" w14:textId="41595AE0">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How confident are you in your response?</w:t>
            </w:r>
          </w:p>
        </w:tc>
      </w:tr>
    </w:tbl>
    <w:p w:rsidR="009810CA" w:rsidRPr="00E12FF4" w14:paraId="7F5686CE" w14:textId="77777777">
      <w:pPr>
        <w:spacing w:line="240" w:lineRule="auto"/>
        <w:rPr>
          <w:rFonts w:ascii="Calibri" w:hAnsi="Calibri" w:cs="Calibri"/>
          <w:szCs w:val="20"/>
        </w:rPr>
      </w:pPr>
      <w:r w:rsidRPr="00E12FF4">
        <w:rPr>
          <w:rFonts w:ascii="Calibri" w:hAnsi="Calibri" w:cs="Calibri"/>
          <w:b/>
          <w:bCs/>
          <w:szCs w:val="20"/>
        </w:rPr>
        <w:br w:type="page"/>
      </w:r>
    </w:p>
    <w:p w:rsidR="003D6567" w:rsidRPr="00E12FF4" w:rsidP="001248E9" w14:paraId="2ACA9286" w14:textId="63C1E55E">
      <w:pPr>
        <w:pStyle w:val="QuestionHeader"/>
        <w:ind w:left="720" w:hanging="720"/>
        <w:rPr>
          <w:rFonts w:ascii="Calibri" w:hAnsi="Calibri" w:cs="Calibri"/>
          <w:b w:val="0"/>
          <w:bCs w:val="0"/>
          <w:i/>
          <w:color w:val="0070C0"/>
          <w:sz w:val="20"/>
        </w:rPr>
      </w:pPr>
      <w:r w:rsidRPr="00E12FF4">
        <w:rPr>
          <w:rFonts w:ascii="Calibri" w:hAnsi="Calibri" w:cs="Calibri"/>
        </w:rPr>
        <w:t>E7</w:t>
      </w:r>
      <w:r w:rsidRPr="00E12FF4" w:rsidR="0074388C">
        <w:rPr>
          <w:rFonts w:ascii="Calibri" w:hAnsi="Calibri" w:cs="Calibri"/>
        </w:rPr>
        <w:t xml:space="preserve"> – Five most common services </w:t>
      </w:r>
      <w:r w:rsidRPr="00E12FF4" w:rsidR="001F217D">
        <w:rPr>
          <w:rFonts w:ascii="Calibri" w:hAnsi="Calibri" w:cs="Calibri"/>
          <w:b w:val="0"/>
          <w:bCs w:val="0"/>
          <w:i/>
          <w:color w:val="0070C0"/>
          <w:sz w:val="20"/>
        </w:rPr>
        <w:t>[LOWER PRIORITY/AS TIME ALLOWS]</w:t>
      </w:r>
      <w:r w:rsidRPr="00E12FF4" w:rsidR="009810CA">
        <w:rPr>
          <w:rFonts w:ascii="Calibri" w:hAnsi="Calibri" w:cs="Calibri"/>
          <w:b w:val="0"/>
          <w:bCs w:val="0"/>
          <w:i/>
          <w:color w:val="0070C0"/>
          <w:sz w:val="20"/>
        </w:rPr>
        <w:t xml:space="preserve"> </w:t>
      </w:r>
      <w:r w:rsidRPr="00E12FF4" w:rsidR="009810CA">
        <w:rPr>
          <w:rFonts w:ascii="Calibri" w:hAnsi="Calibri" w:cs="Calibri"/>
        </w:rPr>
        <w:t xml:space="preserve">ASK ALL </w:t>
      </w:r>
      <w:r w:rsidRPr="00E12FF4" w:rsidR="009810CA">
        <w:rPr>
          <w:rFonts w:ascii="Calibri" w:hAnsi="Calibri" w:cs="Calibri"/>
          <w:b w:val="0"/>
          <w:bCs w:val="0"/>
          <w:i/>
          <w:iCs/>
        </w:rPr>
        <w:t>[IN SURVEY, THIS ITEM WOULD ONLY GO TO THOSE WHO MARKED MORE THAN 5 SERVICES IN THE PRIOR TABLES, BUT TEST WITH ALL PARTICIPANTS FOR GENERAL REACTIONS]</w:t>
      </w:r>
    </w:p>
    <w:p w:rsidR="006D26A1" w:rsidRPr="00E12FF4" w:rsidP="006D26A1" w14:paraId="54DB03F6" w14:textId="4031F10E">
      <w:pPr>
        <w:pStyle w:val="QuestionText"/>
        <w:rPr>
          <w:rFonts w:ascii="Calibri" w:eastAsia="Calibri" w:hAnsi="Calibri" w:cs="Calibri"/>
          <w:b/>
          <w:sz w:val="24"/>
          <w:szCs w:val="24"/>
        </w:rPr>
      </w:pPr>
      <w:r w:rsidRPr="00E12FF4">
        <w:rPr>
          <w:rFonts w:ascii="Calibri" w:eastAsia="Calibri" w:hAnsi="Calibri" w:cs="Calibri"/>
          <w:b/>
          <w:sz w:val="24"/>
          <w:szCs w:val="24"/>
        </w:rPr>
        <w:t>E7</w:t>
      </w:r>
      <w:r w:rsidRPr="00E12FF4" w:rsidR="002130FE">
        <w:rPr>
          <w:rFonts w:ascii="Calibri" w:eastAsia="Calibri" w:hAnsi="Calibri" w:cs="Calibri"/>
          <w:b/>
          <w:sz w:val="24"/>
          <w:szCs w:val="24"/>
        </w:rPr>
        <w:t xml:space="preserve">. </w:t>
      </w:r>
      <w:r w:rsidRPr="00E12FF4" w:rsidR="009E182F">
        <w:rPr>
          <w:rFonts w:ascii="Calibri" w:eastAsia="Calibri" w:hAnsi="Calibri" w:cs="Calibri"/>
          <w:b/>
          <w:sz w:val="24"/>
          <w:szCs w:val="24"/>
        </w:rPr>
        <w:t xml:space="preserve">What were the five </w:t>
      </w:r>
      <w:r w:rsidRPr="00E12FF4" w:rsidR="009E182F">
        <w:rPr>
          <w:rFonts w:ascii="Calibri" w:eastAsia="Calibri" w:hAnsi="Calibri" w:cs="Calibri"/>
          <w:b/>
          <w:sz w:val="24"/>
          <w:szCs w:val="24"/>
          <w:u w:val="single"/>
        </w:rPr>
        <w:t>most common</w:t>
      </w:r>
      <w:r w:rsidRPr="00E12FF4" w:rsidR="009E182F">
        <w:rPr>
          <w:rFonts w:ascii="Calibri" w:eastAsia="Calibri" w:hAnsi="Calibri" w:cs="Calibri"/>
          <w:b/>
          <w:sz w:val="24"/>
          <w:szCs w:val="24"/>
        </w:rPr>
        <w:t xml:space="preserve"> types of direct victim services your organization provided, in terms of the </w:t>
      </w:r>
      <w:r w:rsidRPr="00E12FF4" w:rsidR="009E182F">
        <w:rPr>
          <w:rFonts w:ascii="Calibri" w:eastAsia="Calibri" w:hAnsi="Calibri" w:cs="Calibri"/>
          <w:b/>
          <w:bCs/>
          <w:sz w:val="24"/>
          <w:szCs w:val="24"/>
        </w:rPr>
        <w:t xml:space="preserve">greatest </w:t>
      </w:r>
      <w:r w:rsidRPr="00E12FF4" w:rsidR="009E182F">
        <w:rPr>
          <w:rFonts w:ascii="Calibri" w:eastAsia="Calibri" w:hAnsi="Calibri" w:cs="Calibri"/>
          <w:b/>
          <w:sz w:val="24"/>
          <w:szCs w:val="24"/>
        </w:rPr>
        <w:t>number of victims who were served?</w:t>
      </w:r>
    </w:p>
    <w:p w:rsidR="00AB5E72" w:rsidRPr="00E12FF4" w:rsidP="006D26A1" w14:paraId="5483F1A3" w14:textId="481557DB">
      <w:pPr>
        <w:pStyle w:val="QuestionText"/>
        <w:rPr>
          <w:rFonts w:ascii="Calibri" w:eastAsia="Calibri" w:hAnsi="Calibri" w:cs="Calibri"/>
          <w:bCs/>
          <w:i/>
          <w:iCs/>
          <w:sz w:val="24"/>
          <w:szCs w:val="24"/>
        </w:rPr>
      </w:pPr>
      <w:r w:rsidRPr="00E12FF4">
        <w:rPr>
          <w:rFonts w:ascii="Calibri" w:eastAsia="Calibri" w:hAnsi="Calibri" w:cs="Calibri"/>
          <w:bCs/>
          <w:i/>
          <w:iCs/>
          <w:sz w:val="24"/>
          <w:szCs w:val="24"/>
        </w:rPr>
        <w:t xml:space="preserve">[NOTE: This item </w:t>
      </w:r>
      <w:r w:rsidRPr="00E12FF4" w:rsidR="003C221C">
        <w:rPr>
          <w:rFonts w:ascii="Calibri" w:eastAsia="Calibri" w:hAnsi="Calibri" w:cs="Calibri"/>
          <w:bCs/>
          <w:i/>
          <w:iCs/>
          <w:sz w:val="24"/>
          <w:szCs w:val="24"/>
        </w:rPr>
        <w:t>would</w:t>
      </w:r>
      <w:r w:rsidRPr="00E12FF4">
        <w:rPr>
          <w:rFonts w:ascii="Calibri" w:eastAsia="Calibri" w:hAnsi="Calibri" w:cs="Calibri"/>
          <w:bCs/>
          <w:i/>
          <w:iCs/>
          <w:sz w:val="24"/>
          <w:szCs w:val="24"/>
        </w:rPr>
        <w:t xml:space="preserve"> display a multi-select drop down list of all items marked as “yes” in </w:t>
      </w:r>
      <w:r w:rsidRPr="00E12FF4" w:rsidR="009810CA">
        <w:rPr>
          <w:rFonts w:ascii="Calibri" w:eastAsia="Calibri" w:hAnsi="Calibri" w:cs="Calibri"/>
          <w:bCs/>
          <w:i/>
          <w:iCs/>
          <w:sz w:val="24"/>
          <w:szCs w:val="24"/>
        </w:rPr>
        <w:t>E1</w:t>
      </w:r>
      <w:r w:rsidRPr="00E12FF4" w:rsidR="000020F8">
        <w:rPr>
          <w:rFonts w:ascii="Calibri" w:eastAsia="Calibri" w:hAnsi="Calibri" w:cs="Calibri"/>
          <w:bCs/>
          <w:i/>
          <w:iCs/>
          <w:sz w:val="24"/>
          <w:szCs w:val="24"/>
        </w:rPr>
        <w:t>-E6</w:t>
      </w:r>
      <w:r w:rsidRPr="00E12FF4" w:rsidR="003C221C">
        <w:rPr>
          <w:rFonts w:ascii="Calibri" w:eastAsia="Calibri" w:hAnsi="Calibri" w:cs="Calibri"/>
          <w:bCs/>
          <w:i/>
          <w:iCs/>
          <w:sz w:val="24"/>
          <w:szCs w:val="24"/>
        </w:rPr>
        <w:t xml:space="preserve"> in the survey; for testing will show placeholders but refer to the </w:t>
      </w:r>
      <w:r w:rsidRPr="00E12FF4" w:rsidR="00B42EA0">
        <w:rPr>
          <w:rFonts w:ascii="Calibri" w:eastAsia="Calibri" w:hAnsi="Calibri" w:cs="Calibri"/>
          <w:bCs/>
          <w:i/>
          <w:iCs/>
          <w:sz w:val="24"/>
          <w:szCs w:val="24"/>
        </w:rPr>
        <w:t>previous question service lists</w:t>
      </w:r>
      <w:r w:rsidRPr="00E12FF4">
        <w:rPr>
          <w:rFonts w:ascii="Calibri" w:eastAsia="Calibri" w:hAnsi="Calibri" w:cs="Calibri"/>
          <w:bCs/>
          <w:i/>
          <w:iCs/>
          <w:sz w:val="24"/>
          <w:szCs w:val="24"/>
        </w:rPr>
        <w:t>.]</w:t>
      </w:r>
    </w:p>
    <w:p w:rsidR="00993EAC" w:rsidRPr="00E12FF4" w:rsidP="006D26A1" w14:paraId="0ACBB268" w14:textId="1FBE9129">
      <w:pPr>
        <w:pStyle w:val="QuestionText"/>
        <w:rPr>
          <w:rFonts w:ascii="Calibri" w:hAnsi="Calibri" w:cs="Calibri"/>
        </w:rPr>
      </w:pPr>
      <w:r w:rsidRPr="00E12FF4">
        <w:rPr>
          <w:rFonts w:ascii="Calibri" w:eastAsia="Calibri" w:hAnsi="Calibri" w:cs="Calibri"/>
          <w:b/>
          <w:sz w:val="24"/>
          <w:szCs w:val="24"/>
        </w:rPr>
        <w:t>Choose 5:</w:t>
      </w:r>
    </w:p>
    <w:p w:rsidR="00EE7E48" w:rsidRPr="00E12FF4" w:rsidP="009E1269" w14:paraId="40E39CF5" w14:textId="77777777">
      <w:pPr>
        <w:pStyle w:val="ResponseOption"/>
        <w:numPr>
          <w:ilvl w:val="0"/>
          <w:numId w:val="8"/>
        </w:numPr>
        <w:rPr>
          <w:rFonts w:ascii="Calibri" w:hAnsi="Calibri" w:cs="Calibri"/>
        </w:rPr>
      </w:pPr>
      <w:r w:rsidRPr="00E12FF4">
        <w:rPr>
          <w:rFonts w:ascii="Calibri" w:hAnsi="Calibri" w:cs="Calibri"/>
        </w:rPr>
        <w:t xml:space="preserve">Response #1 </w:t>
      </w:r>
    </w:p>
    <w:p w:rsidR="00EE7E48" w:rsidRPr="00E12FF4" w:rsidP="009E1269" w14:paraId="77092B15" w14:textId="77777777">
      <w:pPr>
        <w:pStyle w:val="ResponseOption"/>
        <w:numPr>
          <w:ilvl w:val="0"/>
          <w:numId w:val="8"/>
        </w:numPr>
        <w:rPr>
          <w:rFonts w:ascii="Calibri" w:hAnsi="Calibri" w:cs="Calibri"/>
        </w:rPr>
      </w:pPr>
      <w:r w:rsidRPr="00E12FF4">
        <w:rPr>
          <w:rFonts w:ascii="Calibri" w:hAnsi="Calibri" w:cs="Calibri"/>
        </w:rPr>
        <w:t xml:space="preserve">Response #2 </w:t>
      </w:r>
    </w:p>
    <w:p w:rsidR="00EE7E48" w:rsidRPr="00E12FF4" w:rsidP="009E1269" w14:paraId="35C6BACB" w14:textId="77777777">
      <w:pPr>
        <w:pStyle w:val="ResponseOption"/>
        <w:numPr>
          <w:ilvl w:val="0"/>
          <w:numId w:val="8"/>
        </w:numPr>
        <w:rPr>
          <w:rFonts w:ascii="Calibri" w:hAnsi="Calibri" w:cs="Calibri"/>
        </w:rPr>
      </w:pPr>
      <w:r w:rsidRPr="00E12FF4">
        <w:rPr>
          <w:rFonts w:ascii="Calibri" w:hAnsi="Calibri" w:cs="Calibri"/>
        </w:rPr>
        <w:t xml:space="preserve">Response #3 </w:t>
      </w:r>
    </w:p>
    <w:p w:rsidR="00EE7E48" w:rsidRPr="00E12FF4" w:rsidP="009E1269" w14:paraId="23F8C275" w14:textId="77777777">
      <w:pPr>
        <w:pStyle w:val="ResponseOption"/>
        <w:numPr>
          <w:ilvl w:val="0"/>
          <w:numId w:val="8"/>
        </w:numPr>
        <w:rPr>
          <w:rFonts w:ascii="Calibri" w:hAnsi="Calibri" w:cs="Calibri"/>
        </w:rPr>
      </w:pPr>
      <w:r w:rsidRPr="00E12FF4">
        <w:rPr>
          <w:rFonts w:ascii="Calibri" w:hAnsi="Calibri" w:cs="Calibri"/>
        </w:rPr>
        <w:t xml:space="preserve">Response #4 </w:t>
      </w:r>
    </w:p>
    <w:p w:rsidR="006D26A1" w:rsidRPr="00E12FF4" w:rsidP="009E1269" w14:paraId="6B46DB40" w14:textId="1948CBA3">
      <w:pPr>
        <w:pStyle w:val="ResponseOption"/>
        <w:numPr>
          <w:ilvl w:val="0"/>
          <w:numId w:val="8"/>
        </w:numPr>
        <w:rPr>
          <w:rFonts w:ascii="Calibri" w:hAnsi="Calibri" w:cs="Calibri"/>
        </w:rPr>
      </w:pPr>
      <w:r w:rsidRPr="00E12FF4">
        <w:rPr>
          <w:rFonts w:ascii="Calibri" w:hAnsi="Calibri" w:cs="Calibri"/>
        </w:rPr>
        <w:t>Response #5</w:t>
      </w:r>
    </w:p>
    <w:p w:rsidR="006D26A1" w:rsidRPr="00E12FF4" w:rsidP="006D26A1" w14:paraId="18562375"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9DC7DA6"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6D26A1" w:rsidRPr="00E12FF4" w14:paraId="3B9B0710" w14:textId="77777777">
            <w:pPr>
              <w:rPr>
                <w:rFonts w:ascii="Calibri" w:hAnsi="Calibri" w:cs="Calibri"/>
                <w:b/>
                <w:bCs/>
              </w:rPr>
            </w:pPr>
            <w:r w:rsidRPr="00E12FF4">
              <w:rPr>
                <w:rFonts w:ascii="Calibri" w:hAnsi="Calibri" w:cs="Calibri"/>
                <w:b/>
                <w:bCs/>
              </w:rPr>
              <w:t>Question Testing Goals</w:t>
            </w:r>
          </w:p>
          <w:p w:rsidR="006D26A1" w:rsidRPr="00E12FF4" w14:paraId="456AB632" w14:textId="77777777">
            <w:pPr>
              <w:rPr>
                <w:rFonts w:ascii="Calibri" w:hAnsi="Calibri" w:cs="Calibri"/>
              </w:rPr>
            </w:pPr>
            <w:r w:rsidRPr="00E12FF4">
              <w:rPr>
                <w:rFonts w:ascii="Calibri" w:hAnsi="Calibri" w:cs="Calibri"/>
              </w:rPr>
              <w:t>(i.e., concepts to cover/what we are hoping to learn)</w:t>
            </w:r>
          </w:p>
        </w:tc>
      </w:tr>
      <w:tr w14:paraId="76D92181" w14:textId="77777777">
        <w:tblPrEx>
          <w:tblW w:w="10075" w:type="dxa"/>
          <w:tblLayout w:type="fixed"/>
          <w:tblLook w:val="04A0"/>
        </w:tblPrEx>
        <w:trPr>
          <w:trHeight w:val="344"/>
        </w:trPr>
        <w:tc>
          <w:tcPr>
            <w:tcW w:w="10075" w:type="dxa"/>
          </w:tcPr>
          <w:p w:rsidR="00CE4D61" w:rsidRPr="00E12FF4" w:rsidP="009E1269" w14:paraId="06642329" w14:textId="77777777">
            <w:pPr>
              <w:pStyle w:val="ListParagraph"/>
              <w:numPr>
                <w:ilvl w:val="0"/>
                <w:numId w:val="5"/>
              </w:numPr>
              <w:rPr>
                <w:rFonts w:ascii="Calibri" w:hAnsi="Calibri" w:cs="Calibri"/>
              </w:rPr>
            </w:pPr>
            <w:r w:rsidRPr="00E12FF4">
              <w:rPr>
                <w:rFonts w:ascii="Calibri" w:hAnsi="Calibri" w:cs="Calibri"/>
              </w:rPr>
              <w:t>Understand how respondents interpret “most common” services (e.g., by volume, frequency, or importance).</w:t>
            </w:r>
          </w:p>
          <w:p w:rsidR="00CE4D61" w:rsidRPr="00E12FF4" w:rsidP="009E1269" w14:paraId="4AA5869A" w14:textId="77777777">
            <w:pPr>
              <w:pStyle w:val="ListParagraph"/>
              <w:numPr>
                <w:ilvl w:val="0"/>
                <w:numId w:val="5"/>
              </w:numPr>
              <w:rPr>
                <w:rFonts w:ascii="Calibri" w:hAnsi="Calibri" w:cs="Calibri"/>
              </w:rPr>
            </w:pPr>
            <w:r w:rsidRPr="00E12FF4">
              <w:rPr>
                <w:rFonts w:ascii="Calibri" w:hAnsi="Calibri" w:cs="Calibri"/>
              </w:rPr>
              <w:t>Assess the burden of selecting five services and how they prioritize them.</w:t>
            </w:r>
          </w:p>
          <w:p w:rsidR="006D26A1" w:rsidRPr="00E12FF4" w:rsidP="009E1269" w14:paraId="0ACD08D9" w14:textId="4B29B050">
            <w:pPr>
              <w:pStyle w:val="ListParagraph"/>
              <w:numPr>
                <w:ilvl w:val="0"/>
                <w:numId w:val="5"/>
              </w:numPr>
              <w:rPr>
                <w:rFonts w:ascii="Calibri" w:hAnsi="Calibri" w:cs="Calibri"/>
              </w:rPr>
            </w:pPr>
            <w:r w:rsidRPr="00E12FF4">
              <w:rPr>
                <w:rFonts w:ascii="Calibri" w:hAnsi="Calibri" w:cs="Calibri"/>
              </w:rPr>
              <w:t>Evaluate confidence in responses and whether they rely on data or estimation.</w:t>
            </w:r>
          </w:p>
        </w:tc>
      </w:tr>
    </w:tbl>
    <w:p w:rsidR="006D26A1" w:rsidRPr="00E12FF4" w:rsidP="006D26A1" w14:paraId="02E7464E"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391D8F5"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6D26A1" w:rsidRPr="00E12FF4" w14:paraId="7D80DC4C" w14:textId="77777777">
            <w:pPr>
              <w:rPr>
                <w:rFonts w:ascii="Calibri" w:hAnsi="Calibri" w:cs="Calibri"/>
                <w:b/>
                <w:bCs/>
              </w:rPr>
            </w:pPr>
            <w:r w:rsidRPr="00E12FF4">
              <w:rPr>
                <w:rFonts w:ascii="Calibri" w:hAnsi="Calibri" w:cs="Calibri"/>
                <w:b/>
                <w:bCs/>
              </w:rPr>
              <w:t>Item Probes</w:t>
            </w:r>
          </w:p>
          <w:p w:rsidR="006D26A1" w:rsidRPr="00E12FF4" w14:paraId="53905821"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5997777E" w14:textId="77777777">
        <w:tblPrEx>
          <w:tblW w:w="10080" w:type="dxa"/>
          <w:tblLayout w:type="fixed"/>
          <w:tblLook w:val="04A0"/>
        </w:tblPrEx>
        <w:trPr>
          <w:trHeight w:val="360"/>
        </w:trPr>
        <w:tc>
          <w:tcPr>
            <w:tcW w:w="10080" w:type="dxa"/>
          </w:tcPr>
          <w:p w:rsidR="007C2D1A" w:rsidRPr="00E12FF4" w:rsidP="009E1269" w14:paraId="252C6C03"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A248FE" w:rsidRPr="00E12FF4" w:rsidP="009E1269" w14:paraId="65F20BC6"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“most common” mean to you in this context?</w:t>
            </w:r>
          </w:p>
          <w:p w:rsidR="00A248FE" w:rsidRPr="00E12FF4" w:rsidP="009E1269" w14:paraId="11BAA571"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decide which five services to include?</w:t>
            </w:r>
          </w:p>
          <w:p w:rsidR="00A248FE" w:rsidRPr="00E12FF4" w:rsidP="009E1269" w14:paraId="406992DA" w14:textId="588FF2D8">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Would</w:t>
            </w:r>
            <w:r w:rsidRPr="00E12FF4">
              <w:rPr>
                <w:rStyle w:val="cf01"/>
                <w:rFonts w:ascii="Calibri" w:hAnsi="Calibri" w:cs="Calibri"/>
              </w:rPr>
              <w:t xml:space="preserve"> you use any data or records to help you answer, or </w:t>
            </w:r>
            <w:r w:rsidRPr="00E12FF4">
              <w:rPr>
                <w:rStyle w:val="cf01"/>
                <w:rFonts w:ascii="Calibri" w:hAnsi="Calibri" w:cs="Calibri"/>
              </w:rPr>
              <w:t>would you</w:t>
            </w:r>
            <w:r w:rsidRPr="00E12FF4">
              <w:rPr>
                <w:rStyle w:val="cf01"/>
                <w:rFonts w:ascii="Calibri" w:hAnsi="Calibri" w:cs="Calibri"/>
              </w:rPr>
              <w:t xml:space="preserve"> base it on your experience?</w:t>
            </w:r>
            <w:r w:rsidRPr="00E12FF4">
              <w:rPr>
                <w:rStyle w:val="cf01"/>
                <w:rFonts w:ascii="Calibri" w:hAnsi="Calibri" w:cs="Calibri"/>
              </w:rPr>
              <w:t xml:space="preserve"> Where would you </w:t>
            </w:r>
            <w:r w:rsidRPr="00E12FF4" w:rsidR="00623369">
              <w:rPr>
                <w:rStyle w:val="cf01"/>
                <w:rFonts w:ascii="Calibri" w:hAnsi="Calibri" w:cs="Calibri"/>
              </w:rPr>
              <w:t>look for this information?</w:t>
            </w:r>
          </w:p>
          <w:p w:rsidR="00A248FE" w:rsidRPr="00E12FF4" w:rsidP="009E1269" w14:paraId="2D3394E1" w14:textId="735D8C89">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Is</w:t>
            </w:r>
            <w:r w:rsidRPr="00E12FF4">
              <w:rPr>
                <w:rStyle w:val="cf01"/>
                <w:rFonts w:ascii="Calibri" w:hAnsi="Calibri" w:cs="Calibri"/>
              </w:rPr>
              <w:t xml:space="preserve"> it difficult to narrow it down to five? Why or why not?</w:t>
            </w:r>
          </w:p>
          <w:p w:rsidR="006D26A1" w:rsidRPr="00E12FF4" w:rsidP="009E1269" w14:paraId="6D3D0937" w14:textId="2EE353DB">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selections?</w:t>
            </w:r>
          </w:p>
        </w:tc>
      </w:tr>
    </w:tbl>
    <w:p w:rsidR="000020F8" w:rsidRPr="00E12FF4" w14:paraId="3F05AF47" w14:textId="77777777">
      <w:pPr>
        <w:spacing w:line="240" w:lineRule="auto"/>
        <w:rPr>
          <w:rFonts w:ascii="Calibri" w:hAnsi="Calibri" w:cs="Calibri"/>
        </w:rPr>
      </w:pPr>
      <w:r w:rsidRPr="00E12FF4">
        <w:rPr>
          <w:rFonts w:ascii="Calibri" w:hAnsi="Calibri" w:cs="Calibri"/>
          <w:b/>
          <w:bCs/>
        </w:rPr>
        <w:br w:type="page"/>
      </w:r>
    </w:p>
    <w:p w:rsidR="003D6567" w:rsidRPr="00E12FF4" w:rsidP="001248E9" w14:paraId="7AF94C38" w14:textId="277A6329">
      <w:pPr>
        <w:pStyle w:val="QuestionHeader"/>
        <w:ind w:left="720" w:hanging="720"/>
        <w:rPr>
          <w:rFonts w:ascii="Calibri" w:hAnsi="Calibri" w:cs="Calibri"/>
        </w:rPr>
      </w:pPr>
      <w:r w:rsidRPr="00E12FF4">
        <w:rPr>
          <w:rFonts w:ascii="Calibri" w:hAnsi="Calibri" w:cs="Calibri"/>
        </w:rPr>
        <w:t>E8</w:t>
      </w:r>
      <w:r w:rsidRPr="00E12FF4" w:rsidR="001248E9">
        <w:rPr>
          <w:rFonts w:ascii="Calibri" w:hAnsi="Calibri" w:cs="Calibri"/>
        </w:rPr>
        <w:t xml:space="preserve"> – </w:t>
      </w:r>
      <w:r w:rsidRPr="00E12FF4" w:rsidR="00BF4C10">
        <w:rPr>
          <w:rFonts w:ascii="Calibri" w:hAnsi="Calibri" w:cs="Calibri"/>
        </w:rPr>
        <w:t>Multi-disciplinary</w:t>
      </w:r>
      <w:r w:rsidRPr="00E12FF4" w:rsidR="00BF4C10">
        <w:rPr>
          <w:rFonts w:ascii="Calibri" w:hAnsi="Calibri" w:cs="Calibri"/>
        </w:rPr>
        <w:t xml:space="preserve"> teams</w:t>
      </w:r>
      <w:r w:rsidRPr="00E12FF4" w:rsidR="000020F8">
        <w:rPr>
          <w:rFonts w:ascii="Calibri" w:hAnsi="Calibri" w:cs="Calibri"/>
        </w:rPr>
        <w:t>: ASK ALL</w:t>
      </w:r>
      <w:r w:rsidRPr="00E12FF4" w:rsidR="000429E9">
        <w:rPr>
          <w:rFonts w:ascii="Calibri" w:hAnsi="Calibri" w:cs="Calibri"/>
        </w:rPr>
        <w:t xml:space="preserve"> </w:t>
      </w:r>
      <w:r w:rsidRPr="00E12FF4" w:rsidR="000429E9">
        <w:rPr>
          <w:rFonts w:ascii="Calibri" w:hAnsi="Calibri" w:cs="Calibri"/>
          <w:b w:val="0"/>
          <w:bCs w:val="0"/>
          <w:i/>
          <w:color w:val="0070C0"/>
          <w:sz w:val="20"/>
        </w:rPr>
        <w:t>[LOWER PRIORITY/AS TIME ALLOWS]</w:t>
      </w:r>
    </w:p>
    <w:p w:rsidR="001248E9" w:rsidRPr="00E12FF4" w:rsidP="001248E9" w14:paraId="33E6E6F6" w14:textId="0AC5CD06">
      <w:pPr>
        <w:pStyle w:val="QuestionText"/>
        <w:rPr>
          <w:rFonts w:ascii="Calibri" w:hAnsi="Calibri" w:cs="Calibri"/>
        </w:rPr>
      </w:pPr>
      <w:r w:rsidRPr="00E12FF4">
        <w:rPr>
          <w:rFonts w:ascii="Calibri" w:eastAsia="Calibri" w:hAnsi="Calibri" w:cs="Calibri"/>
          <w:b/>
          <w:bCs/>
          <w:sz w:val="24"/>
          <w:szCs w:val="24"/>
        </w:rPr>
        <w:t>E8</w:t>
      </w:r>
      <w:r w:rsidRPr="00E12FF4" w:rsidR="002130FE">
        <w:rPr>
          <w:rFonts w:ascii="Calibri" w:eastAsia="Calibri" w:hAnsi="Calibri" w:cs="Calibri"/>
          <w:b/>
          <w:bCs/>
          <w:sz w:val="24"/>
          <w:szCs w:val="24"/>
        </w:rPr>
        <w:t xml:space="preserve">. </w:t>
      </w:r>
      <w:r w:rsidRPr="00E12FF4" w:rsidR="00FF41B7">
        <w:rPr>
          <w:rFonts w:ascii="Calibri" w:eastAsia="Calibri" w:hAnsi="Calibri" w:cs="Calibri"/>
          <w:b/>
          <w:bCs/>
          <w:sz w:val="24"/>
          <w:szCs w:val="24"/>
        </w:rPr>
        <w:t xml:space="preserve">Is your organization part of a </w:t>
      </w:r>
      <w:r w:rsidRPr="00E12FF4" w:rsidR="00FF41B7">
        <w:rPr>
          <w:rFonts w:ascii="Calibri" w:eastAsia="Calibri" w:hAnsi="Calibri" w:cs="Calibri"/>
          <w:b/>
          <w:bCs/>
          <w:sz w:val="24"/>
          <w:szCs w:val="24"/>
          <w:u w:val="single"/>
        </w:rPr>
        <w:t>multi-disciplinary team (MDT)</w:t>
      </w:r>
      <w:r w:rsidRPr="00E12FF4" w:rsidR="00FF41B7">
        <w:rPr>
          <w:rFonts w:ascii="Calibri" w:eastAsia="Calibri" w:hAnsi="Calibri" w:cs="Calibri"/>
          <w:b/>
          <w:bCs/>
          <w:sz w:val="24"/>
          <w:szCs w:val="24"/>
        </w:rPr>
        <w:t xml:space="preserve"> focused on crime victimization or victim services? </w:t>
      </w:r>
      <w:r w:rsidRPr="00E12FF4" w:rsidR="00FF41B7">
        <w:rPr>
          <w:rFonts w:ascii="Calibri" w:eastAsia="Calibri" w:hAnsi="Calibri" w:cs="Calibri"/>
          <w:i/>
          <w:iCs/>
          <w:sz w:val="22"/>
          <w:szCs w:val="22"/>
        </w:rPr>
        <w:t>MDTs are defined as a group of people (comprised of representatives from three or more disciplines who work collaboratively), bound by a common purpose (the MDT has a shared goal and shared definition of the problem they are addressing).</w:t>
      </w:r>
      <w:r w:rsidRPr="00E12FF4" w:rsidR="00FF41B7">
        <w:rPr>
          <w:rFonts w:ascii="Calibri" w:eastAsia="Calibri" w:hAnsi="Calibri" w:cs="Calibri"/>
          <w:i/>
          <w:iCs/>
          <w:sz w:val="24"/>
          <w:szCs w:val="24"/>
        </w:rPr>
        <w:t xml:space="preserve"> </w:t>
      </w:r>
    </w:p>
    <w:p w:rsidR="002130FE" w:rsidRPr="00E12FF4" w:rsidP="009E1269" w14:paraId="7CD467C1" w14:textId="77777777">
      <w:pPr>
        <w:pStyle w:val="ResponseOption"/>
        <w:numPr>
          <w:ilvl w:val="0"/>
          <w:numId w:val="22"/>
        </w:numPr>
        <w:rPr>
          <w:rFonts w:ascii="Calibri" w:hAnsi="Calibri" w:cs="Calibri"/>
        </w:rPr>
      </w:pPr>
      <w:r w:rsidRPr="00E12FF4">
        <w:rPr>
          <w:rFonts w:ascii="Calibri" w:hAnsi="Calibri" w:cs="Calibri"/>
        </w:rPr>
        <w:t>Yes</w:t>
      </w:r>
    </w:p>
    <w:p w:rsidR="002130FE" w:rsidRPr="00E12FF4" w:rsidP="009E1269" w14:paraId="7B9D573D" w14:textId="77777777">
      <w:pPr>
        <w:pStyle w:val="ResponseOption"/>
        <w:numPr>
          <w:ilvl w:val="0"/>
          <w:numId w:val="22"/>
        </w:numPr>
        <w:rPr>
          <w:rFonts w:ascii="Calibri" w:hAnsi="Calibri" w:cs="Calibri"/>
        </w:rPr>
      </w:pPr>
      <w:r w:rsidRPr="00E12FF4">
        <w:rPr>
          <w:rFonts w:ascii="Calibri" w:hAnsi="Calibri" w:cs="Calibri"/>
        </w:rPr>
        <w:t>No</w:t>
      </w:r>
    </w:p>
    <w:p w:rsidR="001248E9" w:rsidRPr="00E12FF4" w:rsidP="009E1269" w14:paraId="2B1FA533" w14:textId="5E28B060">
      <w:pPr>
        <w:pStyle w:val="ResponseOption"/>
        <w:numPr>
          <w:ilvl w:val="0"/>
          <w:numId w:val="22"/>
        </w:numPr>
        <w:rPr>
          <w:rFonts w:ascii="Calibri" w:hAnsi="Calibri" w:cs="Calibri"/>
        </w:rPr>
      </w:pPr>
      <w:r w:rsidRPr="00E12FF4">
        <w:rPr>
          <w:rFonts w:ascii="Calibri" w:hAnsi="Calibri" w:cs="Calibri"/>
        </w:rPr>
        <w:t>Not sure</w:t>
      </w:r>
    </w:p>
    <w:p w:rsidR="001248E9" w:rsidRPr="00E12FF4" w:rsidP="001248E9" w14:paraId="78116C24"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72313F96"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1248E9" w:rsidRPr="00E12FF4" w14:paraId="4F6EA061" w14:textId="77777777">
            <w:pPr>
              <w:rPr>
                <w:rFonts w:ascii="Calibri" w:hAnsi="Calibri" w:cs="Calibri"/>
                <w:b/>
                <w:bCs/>
              </w:rPr>
            </w:pPr>
            <w:r w:rsidRPr="00E12FF4">
              <w:rPr>
                <w:rFonts w:ascii="Calibri" w:hAnsi="Calibri" w:cs="Calibri"/>
                <w:b/>
                <w:bCs/>
              </w:rPr>
              <w:t>Question Testing Goals</w:t>
            </w:r>
          </w:p>
          <w:p w:rsidR="001248E9" w:rsidRPr="00E12FF4" w14:paraId="620B9A74" w14:textId="77777777">
            <w:pPr>
              <w:rPr>
                <w:rFonts w:ascii="Calibri" w:hAnsi="Calibri" w:cs="Calibri"/>
              </w:rPr>
            </w:pPr>
            <w:r w:rsidRPr="00E12FF4">
              <w:rPr>
                <w:rFonts w:ascii="Calibri" w:hAnsi="Calibri" w:cs="Calibri"/>
              </w:rPr>
              <w:t>(i.e., concepts to cover/what we are hoping to learn)</w:t>
            </w:r>
          </w:p>
        </w:tc>
      </w:tr>
      <w:tr w14:paraId="3D4C2A54" w14:textId="77777777">
        <w:tblPrEx>
          <w:tblW w:w="10075" w:type="dxa"/>
          <w:tblLayout w:type="fixed"/>
          <w:tblLook w:val="04A0"/>
        </w:tblPrEx>
        <w:trPr>
          <w:trHeight w:val="344"/>
        </w:trPr>
        <w:tc>
          <w:tcPr>
            <w:tcW w:w="10075" w:type="dxa"/>
          </w:tcPr>
          <w:p w:rsidR="0069202D" w:rsidRPr="00E12FF4" w:rsidP="009E1269" w14:paraId="21070CA5" w14:textId="77777777">
            <w:pPr>
              <w:pStyle w:val="ListParagraph"/>
              <w:numPr>
                <w:ilvl w:val="0"/>
                <w:numId w:val="5"/>
              </w:numPr>
              <w:rPr>
                <w:rFonts w:ascii="Calibri" w:hAnsi="Calibri" w:cs="Calibri"/>
              </w:rPr>
            </w:pPr>
            <w:r w:rsidRPr="00E12FF4">
              <w:rPr>
                <w:rFonts w:ascii="Calibri" w:hAnsi="Calibri" w:cs="Calibri"/>
              </w:rPr>
              <w:t>Evaluate understanding of “multi-disciplinary team (MDT)” and whether the definition is clear.</w:t>
            </w:r>
          </w:p>
          <w:p w:rsidR="0069202D" w:rsidRPr="00E12FF4" w:rsidP="009E1269" w14:paraId="267CEBE3" w14:textId="77777777">
            <w:pPr>
              <w:pStyle w:val="ListParagraph"/>
              <w:numPr>
                <w:ilvl w:val="0"/>
                <w:numId w:val="5"/>
              </w:numPr>
              <w:rPr>
                <w:rFonts w:ascii="Calibri" w:hAnsi="Calibri" w:cs="Calibri"/>
              </w:rPr>
            </w:pPr>
            <w:r w:rsidRPr="00E12FF4">
              <w:rPr>
                <w:rFonts w:ascii="Calibri" w:hAnsi="Calibri" w:cs="Calibri"/>
              </w:rPr>
              <w:t>Determine if respondents consider informal collaborations or only formal MDTs.</w:t>
            </w:r>
          </w:p>
          <w:p w:rsidR="001248E9" w:rsidRPr="00E12FF4" w:rsidP="009E1269" w14:paraId="66614976" w14:textId="2172240E">
            <w:pPr>
              <w:pStyle w:val="ListParagraph"/>
              <w:numPr>
                <w:ilvl w:val="0"/>
                <w:numId w:val="5"/>
              </w:numPr>
              <w:rPr>
                <w:rFonts w:ascii="Calibri" w:hAnsi="Calibri" w:cs="Calibri"/>
              </w:rPr>
            </w:pPr>
            <w:r w:rsidRPr="00E12FF4">
              <w:rPr>
                <w:rFonts w:ascii="Calibri" w:hAnsi="Calibri" w:cs="Calibri"/>
              </w:rPr>
              <w:t>Assess whether response categories (Yes/No/Not sure) are sufficient.</w:t>
            </w:r>
          </w:p>
        </w:tc>
      </w:tr>
    </w:tbl>
    <w:p w:rsidR="001248E9" w:rsidRPr="00E12FF4" w:rsidP="001248E9" w14:paraId="2E00B906"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3210B19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1248E9" w:rsidRPr="00E12FF4" w14:paraId="6CC6F338" w14:textId="77777777">
            <w:pPr>
              <w:rPr>
                <w:rFonts w:ascii="Calibri" w:hAnsi="Calibri" w:cs="Calibri"/>
                <w:b/>
                <w:bCs/>
              </w:rPr>
            </w:pPr>
            <w:r w:rsidRPr="00E12FF4">
              <w:rPr>
                <w:rFonts w:ascii="Calibri" w:hAnsi="Calibri" w:cs="Calibri"/>
                <w:b/>
                <w:bCs/>
              </w:rPr>
              <w:t>Item Probes</w:t>
            </w:r>
          </w:p>
          <w:p w:rsidR="001248E9" w:rsidRPr="00E12FF4" w14:paraId="276D9598"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53EFFDB4" w14:textId="77777777">
        <w:tblPrEx>
          <w:tblW w:w="10080" w:type="dxa"/>
          <w:tblLayout w:type="fixed"/>
          <w:tblLook w:val="04A0"/>
        </w:tblPrEx>
        <w:trPr>
          <w:trHeight w:val="360"/>
        </w:trPr>
        <w:tc>
          <w:tcPr>
            <w:tcW w:w="10080" w:type="dxa"/>
          </w:tcPr>
          <w:p w:rsidR="00E66E66" w:rsidRPr="00E12FF4" w:rsidP="009E1269" w14:paraId="1C7B7FE0"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 about?</w:t>
            </w:r>
          </w:p>
          <w:p w:rsidR="00841DCB" w:rsidRPr="00E12FF4" w:rsidP="009E1269" w14:paraId="24ADBC34" w14:textId="23D145F3">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“multi-disciplinary team” mean to you?</w:t>
            </w:r>
            <w:r w:rsidRPr="00E12FF4" w:rsidR="00FB2B18">
              <w:rPr>
                <w:rStyle w:val="cf01"/>
                <w:rFonts w:ascii="Calibri" w:hAnsi="Calibri" w:cs="Calibri"/>
              </w:rPr>
              <w:t xml:space="preserve"> How familiar are you with the abbreviation MDT?</w:t>
            </w:r>
          </w:p>
          <w:p w:rsidR="00841DCB" w:rsidRPr="00E12FF4" w:rsidP="009E1269" w14:paraId="3819DFCC"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Does your organization participate in any teams like this? Can you describe them?</w:t>
            </w:r>
          </w:p>
          <w:p w:rsidR="00841DCB" w:rsidRPr="00E12FF4" w:rsidP="009E1269" w14:paraId="53AB64D5" w14:textId="22F65A39">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the definition provided in the question helpful or confusing?</w:t>
            </w:r>
            <w:r w:rsidRPr="00E12FF4" w:rsidR="009700B8">
              <w:rPr>
                <w:rStyle w:val="cf01"/>
                <w:rFonts w:ascii="Calibri" w:hAnsi="Calibri" w:cs="Calibri"/>
              </w:rPr>
              <w:t xml:space="preserve"> Is there any other </w:t>
            </w:r>
            <w:r w:rsidRPr="00E12FF4" w:rsidR="00972BD5">
              <w:rPr>
                <w:rStyle w:val="cf01"/>
                <w:rFonts w:ascii="Calibri" w:hAnsi="Calibri" w:cs="Calibri"/>
              </w:rPr>
              <w:t>words or phrase you’d use for this?</w:t>
            </w:r>
          </w:p>
          <w:p w:rsidR="00841DCB" w:rsidRPr="00E12FF4" w:rsidP="009E1269" w14:paraId="71482368"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Did you consider any informal collaborations when answering?</w:t>
            </w:r>
          </w:p>
          <w:p w:rsidR="001248E9" w:rsidRPr="00E12FF4" w:rsidP="009E1269" w14:paraId="45792793" w14:textId="7524DBE2">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r w:rsidRPr="00E12FF4" w:rsidR="002A7F59">
              <w:rPr>
                <w:rStyle w:val="cf01"/>
                <w:rFonts w:ascii="Calibri" w:hAnsi="Calibri" w:cs="Calibri"/>
              </w:rPr>
              <w:t xml:space="preserve"> Did you consider giving a different response?  Why or why not?</w:t>
            </w:r>
          </w:p>
        </w:tc>
      </w:tr>
    </w:tbl>
    <w:p w:rsidR="000020F8" w:rsidRPr="00E12FF4" w14:paraId="5885478E" w14:textId="77777777">
      <w:pPr>
        <w:spacing w:line="240" w:lineRule="auto"/>
        <w:rPr>
          <w:rFonts w:ascii="Calibri" w:hAnsi="Calibri" w:cs="Calibri"/>
        </w:rPr>
      </w:pPr>
      <w:r w:rsidRPr="00E12FF4">
        <w:rPr>
          <w:rFonts w:ascii="Calibri" w:hAnsi="Calibri" w:cs="Calibri"/>
          <w:b/>
          <w:bCs/>
        </w:rPr>
        <w:br w:type="page"/>
      </w:r>
    </w:p>
    <w:p w:rsidR="003D6567" w:rsidRPr="00E12FF4" w:rsidP="007529CA" w14:paraId="7F0BDA06" w14:textId="51D07104">
      <w:pPr>
        <w:pStyle w:val="QuestionHeader"/>
        <w:ind w:left="720" w:hanging="720"/>
        <w:rPr>
          <w:rFonts w:ascii="Calibri" w:hAnsi="Calibri" w:cs="Calibri"/>
        </w:rPr>
      </w:pPr>
      <w:r w:rsidRPr="00E12FF4">
        <w:rPr>
          <w:rFonts w:ascii="Calibri" w:hAnsi="Calibri" w:cs="Calibri"/>
        </w:rPr>
        <w:t>E9</w:t>
      </w:r>
      <w:r w:rsidRPr="00E12FF4" w:rsidR="007529CA">
        <w:rPr>
          <w:rFonts w:ascii="Calibri" w:hAnsi="Calibri" w:cs="Calibri"/>
        </w:rPr>
        <w:t xml:space="preserve"> – Partnerships/collaboration</w:t>
      </w:r>
      <w:r w:rsidRPr="00E12FF4" w:rsidR="000020F8">
        <w:rPr>
          <w:rFonts w:ascii="Calibri" w:hAnsi="Calibri" w:cs="Calibri"/>
        </w:rPr>
        <w:t>: ASK ALL</w:t>
      </w:r>
    </w:p>
    <w:p w:rsidR="007529CA" w:rsidRPr="00E12FF4" w:rsidP="00420C11" w14:paraId="3D427629" w14:textId="6A143DFC">
      <w:pPr>
        <w:pStyle w:val="QuestionText"/>
        <w:rPr>
          <w:rFonts w:ascii="Calibri" w:hAnsi="Calibri" w:cs="Calibri"/>
        </w:rPr>
      </w:pPr>
      <w:r w:rsidRPr="00E12FF4">
        <w:rPr>
          <w:rFonts w:ascii="Calibri" w:eastAsia="Calibri" w:hAnsi="Calibri" w:cs="Calibri"/>
          <w:b/>
          <w:bCs/>
          <w:sz w:val="24"/>
          <w:szCs w:val="24"/>
        </w:rPr>
        <w:t>E9</w:t>
      </w:r>
      <w:r w:rsidRPr="00E12FF4">
        <w:rPr>
          <w:rFonts w:ascii="Calibri" w:eastAsia="Calibri" w:hAnsi="Calibri" w:cs="Calibri"/>
          <w:b/>
          <w:bCs/>
          <w:sz w:val="24"/>
          <w:szCs w:val="24"/>
        </w:rPr>
        <w:t xml:space="preserve">. </w:t>
      </w:r>
      <w:r w:rsidRPr="00E12FF4" w:rsidR="00420C11">
        <w:rPr>
          <w:rFonts w:ascii="Calibri" w:eastAsia="Calibri" w:hAnsi="Calibri" w:cs="Calibri"/>
          <w:b/>
          <w:sz w:val="24"/>
          <w:szCs w:val="22"/>
        </w:rPr>
        <w:t>W</w:t>
      </w:r>
      <w:r w:rsidRPr="00E12FF4" w:rsidR="00420C11">
        <w:rPr>
          <w:rFonts w:ascii="Calibri" w:eastAsia="Calibri" w:hAnsi="Calibri" w:cs="Calibri"/>
          <w:b/>
          <w:spacing w:val="-2"/>
          <w:sz w:val="24"/>
          <w:szCs w:val="22"/>
        </w:rPr>
        <w:t xml:space="preserve">ith </w:t>
      </w:r>
      <w:r w:rsidRPr="00E12FF4" w:rsidR="00420C11">
        <w:rPr>
          <w:rFonts w:ascii="Calibri" w:eastAsia="Calibri" w:hAnsi="Calibri" w:cs="Calibri"/>
          <w:b/>
          <w:sz w:val="24"/>
          <w:szCs w:val="22"/>
        </w:rPr>
        <w:t>how</w:t>
      </w:r>
      <w:r w:rsidRPr="00E12FF4" w:rsidR="00420C11">
        <w:rPr>
          <w:rFonts w:ascii="Calibri" w:eastAsia="Calibri" w:hAnsi="Calibri" w:cs="Calibri"/>
          <w:b/>
          <w:spacing w:val="-1"/>
          <w:sz w:val="24"/>
          <w:szCs w:val="22"/>
        </w:rPr>
        <w:t xml:space="preserve"> </w:t>
      </w:r>
      <w:r w:rsidRPr="00E12FF4" w:rsidR="00420C11">
        <w:rPr>
          <w:rFonts w:ascii="Calibri" w:eastAsia="Calibri" w:hAnsi="Calibri" w:cs="Calibri"/>
          <w:b/>
          <w:sz w:val="24"/>
          <w:szCs w:val="22"/>
        </w:rPr>
        <w:t>many</w:t>
      </w:r>
      <w:r w:rsidRPr="00E12FF4" w:rsidR="00420C11">
        <w:rPr>
          <w:rFonts w:ascii="Calibri" w:eastAsia="Calibri" w:hAnsi="Calibri" w:cs="Calibri"/>
          <w:b/>
          <w:spacing w:val="-3"/>
          <w:sz w:val="24"/>
          <w:szCs w:val="22"/>
        </w:rPr>
        <w:t xml:space="preserve"> </w:t>
      </w:r>
      <w:r w:rsidRPr="00E12FF4" w:rsidR="00420C11">
        <w:rPr>
          <w:rFonts w:ascii="Calibri" w:eastAsia="Calibri" w:hAnsi="Calibri" w:cs="Calibri"/>
          <w:b/>
          <w:sz w:val="24"/>
          <w:szCs w:val="22"/>
        </w:rPr>
        <w:t>different</w:t>
      </w:r>
      <w:r w:rsidRPr="00E12FF4" w:rsidR="00420C11">
        <w:rPr>
          <w:rFonts w:ascii="Calibri" w:eastAsia="Calibri" w:hAnsi="Calibri" w:cs="Calibri"/>
          <w:b/>
          <w:spacing w:val="-2"/>
          <w:sz w:val="24"/>
          <w:szCs w:val="22"/>
        </w:rPr>
        <w:t xml:space="preserve"> </w:t>
      </w:r>
      <w:r w:rsidRPr="00E12FF4" w:rsidR="00420C11">
        <w:rPr>
          <w:rFonts w:ascii="Calibri" w:eastAsia="Calibri" w:hAnsi="Calibri" w:cs="Calibri"/>
          <w:b/>
          <w:sz w:val="24"/>
          <w:szCs w:val="22"/>
        </w:rPr>
        <w:t>entities</w:t>
      </w:r>
      <w:r w:rsidRPr="00E12FF4" w:rsidR="00420C11">
        <w:rPr>
          <w:rFonts w:ascii="Calibri" w:eastAsia="Calibri" w:hAnsi="Calibri" w:cs="Calibri"/>
          <w:b/>
          <w:spacing w:val="-2"/>
          <w:sz w:val="24"/>
          <w:szCs w:val="22"/>
        </w:rPr>
        <w:t xml:space="preserve"> </w:t>
      </w:r>
      <w:r w:rsidRPr="00E12FF4" w:rsidR="00420C11">
        <w:rPr>
          <w:rFonts w:ascii="Calibri" w:eastAsia="Calibri" w:hAnsi="Calibri" w:cs="Calibri"/>
          <w:b/>
          <w:sz w:val="24"/>
          <w:szCs w:val="22"/>
        </w:rPr>
        <w:t>does</w:t>
      </w:r>
      <w:r w:rsidRPr="00E12FF4" w:rsidR="00420C11">
        <w:rPr>
          <w:rFonts w:ascii="Calibri" w:eastAsia="Calibri" w:hAnsi="Calibri" w:cs="Calibri"/>
          <w:b/>
          <w:spacing w:val="-2"/>
          <w:sz w:val="24"/>
          <w:szCs w:val="22"/>
        </w:rPr>
        <w:t xml:space="preserve"> </w:t>
      </w:r>
      <w:r w:rsidRPr="00E12FF4" w:rsidR="00420C11">
        <w:rPr>
          <w:rFonts w:ascii="Calibri" w:eastAsia="Calibri" w:hAnsi="Calibri" w:cs="Calibri"/>
          <w:b/>
          <w:sz w:val="24"/>
          <w:szCs w:val="22"/>
        </w:rPr>
        <w:t>your</w:t>
      </w:r>
      <w:r w:rsidRPr="00E12FF4" w:rsidR="00420C11">
        <w:rPr>
          <w:rFonts w:ascii="Calibri" w:eastAsia="Calibri" w:hAnsi="Calibri" w:cs="Calibri"/>
          <w:b/>
          <w:spacing w:val="-4"/>
          <w:sz w:val="24"/>
          <w:szCs w:val="22"/>
        </w:rPr>
        <w:t xml:space="preserve"> </w:t>
      </w:r>
      <w:r w:rsidRPr="00E12FF4" w:rsidR="00420C11">
        <w:rPr>
          <w:rFonts w:ascii="Calibri" w:eastAsia="Calibri" w:hAnsi="Calibri" w:cs="Calibri"/>
          <w:b/>
          <w:sz w:val="24"/>
          <w:szCs w:val="22"/>
        </w:rPr>
        <w:t>organization currently</w:t>
      </w:r>
      <w:r w:rsidRPr="00E12FF4" w:rsidR="00420C11">
        <w:rPr>
          <w:rFonts w:ascii="Calibri" w:eastAsia="Calibri" w:hAnsi="Calibri" w:cs="Calibri"/>
          <w:b/>
          <w:spacing w:val="-4"/>
          <w:sz w:val="24"/>
          <w:szCs w:val="22"/>
        </w:rPr>
        <w:t xml:space="preserve"> </w:t>
      </w:r>
      <w:r w:rsidRPr="00E12FF4" w:rsidR="00420C11">
        <w:rPr>
          <w:rFonts w:ascii="Calibri" w:eastAsia="Calibri" w:hAnsi="Calibri" w:cs="Calibri"/>
          <w:b/>
          <w:sz w:val="24"/>
          <w:szCs w:val="22"/>
        </w:rPr>
        <w:t>have a</w:t>
      </w:r>
      <w:r w:rsidRPr="00E12FF4" w:rsidR="00420C11">
        <w:rPr>
          <w:rFonts w:ascii="Calibri" w:eastAsia="Calibri" w:hAnsi="Calibri" w:cs="Calibri"/>
          <w:b/>
          <w:spacing w:val="-3"/>
          <w:sz w:val="24"/>
          <w:szCs w:val="22"/>
        </w:rPr>
        <w:t xml:space="preserve"> </w:t>
      </w:r>
      <w:r w:rsidRPr="00E12FF4" w:rsidR="00420C11">
        <w:rPr>
          <w:rFonts w:ascii="Calibri" w:eastAsia="Calibri" w:hAnsi="Calibri" w:cs="Calibri"/>
          <w:b/>
          <w:sz w:val="24"/>
          <w:szCs w:val="22"/>
        </w:rPr>
        <w:t>Memorandum of Understanding (MOU) to assist victims?</w:t>
      </w:r>
    </w:p>
    <w:p w:rsidR="004D7E30" w:rsidRPr="00E12FF4" w:rsidP="009E1269" w14:paraId="4E1E923E" w14:textId="77777777">
      <w:pPr>
        <w:pStyle w:val="ResponseOption"/>
        <w:numPr>
          <w:ilvl w:val="0"/>
          <w:numId w:val="23"/>
        </w:numPr>
        <w:rPr>
          <w:rFonts w:ascii="Calibri" w:hAnsi="Calibri" w:cs="Calibri"/>
        </w:rPr>
      </w:pPr>
      <w:r w:rsidRPr="00E12FF4">
        <w:rPr>
          <w:rFonts w:ascii="Calibri" w:hAnsi="Calibri" w:cs="Calibri"/>
        </w:rPr>
        <w:t>None</w:t>
      </w:r>
    </w:p>
    <w:p w:rsidR="004D7E30" w:rsidRPr="00E12FF4" w:rsidP="009E1269" w14:paraId="05DD33FC" w14:textId="77777777">
      <w:pPr>
        <w:pStyle w:val="ResponseOption"/>
        <w:numPr>
          <w:ilvl w:val="0"/>
          <w:numId w:val="23"/>
        </w:numPr>
        <w:rPr>
          <w:rFonts w:ascii="Calibri" w:hAnsi="Calibri" w:cs="Calibri"/>
        </w:rPr>
      </w:pPr>
      <w:r w:rsidRPr="00E12FF4">
        <w:rPr>
          <w:rFonts w:ascii="Calibri" w:hAnsi="Calibri" w:cs="Calibri"/>
        </w:rPr>
        <w:t xml:space="preserve">1 </w:t>
      </w:r>
    </w:p>
    <w:p w:rsidR="004D7E30" w:rsidRPr="00E12FF4" w:rsidP="009E1269" w14:paraId="12200DC3" w14:textId="77777777">
      <w:pPr>
        <w:pStyle w:val="ResponseOption"/>
        <w:numPr>
          <w:ilvl w:val="0"/>
          <w:numId w:val="23"/>
        </w:numPr>
        <w:rPr>
          <w:rFonts w:ascii="Calibri" w:hAnsi="Calibri" w:cs="Calibri"/>
        </w:rPr>
      </w:pPr>
      <w:r w:rsidRPr="00E12FF4">
        <w:rPr>
          <w:rFonts w:ascii="Calibri" w:hAnsi="Calibri" w:cs="Calibri"/>
        </w:rPr>
        <w:t>2 to 3</w:t>
      </w:r>
    </w:p>
    <w:p w:rsidR="004D7E30" w:rsidRPr="00E12FF4" w:rsidP="009E1269" w14:paraId="72BCA2B1" w14:textId="77777777">
      <w:pPr>
        <w:pStyle w:val="ResponseOption"/>
        <w:numPr>
          <w:ilvl w:val="0"/>
          <w:numId w:val="23"/>
        </w:numPr>
        <w:rPr>
          <w:rFonts w:ascii="Calibri" w:hAnsi="Calibri" w:cs="Calibri"/>
        </w:rPr>
      </w:pPr>
      <w:r w:rsidRPr="00E12FF4">
        <w:rPr>
          <w:rFonts w:ascii="Calibri" w:hAnsi="Calibri" w:cs="Calibri"/>
        </w:rPr>
        <w:t>4 to 6</w:t>
      </w:r>
    </w:p>
    <w:p w:rsidR="004D7E30" w:rsidRPr="00E12FF4" w:rsidP="009E1269" w14:paraId="49BA4AA0" w14:textId="77777777">
      <w:pPr>
        <w:pStyle w:val="ResponseOption"/>
        <w:numPr>
          <w:ilvl w:val="0"/>
          <w:numId w:val="23"/>
        </w:numPr>
        <w:rPr>
          <w:rFonts w:ascii="Calibri" w:hAnsi="Calibri" w:cs="Calibri"/>
        </w:rPr>
      </w:pPr>
      <w:r w:rsidRPr="00E12FF4">
        <w:rPr>
          <w:rFonts w:ascii="Calibri" w:hAnsi="Calibri" w:cs="Calibri"/>
        </w:rPr>
        <w:t>7 to 10</w:t>
      </w:r>
    </w:p>
    <w:p w:rsidR="004D7E30" w:rsidRPr="00E12FF4" w:rsidP="009E1269" w14:paraId="0ACDAC60" w14:textId="77777777">
      <w:pPr>
        <w:pStyle w:val="ResponseOption"/>
        <w:numPr>
          <w:ilvl w:val="0"/>
          <w:numId w:val="23"/>
        </w:numPr>
        <w:rPr>
          <w:rFonts w:ascii="Calibri" w:hAnsi="Calibri" w:cs="Calibri"/>
        </w:rPr>
      </w:pPr>
      <w:r w:rsidRPr="00E12FF4">
        <w:rPr>
          <w:rFonts w:ascii="Calibri" w:hAnsi="Calibri" w:cs="Calibri"/>
        </w:rPr>
        <w:t>11 to 15</w:t>
      </w:r>
    </w:p>
    <w:p w:rsidR="007529CA" w:rsidRPr="00E12FF4" w:rsidP="009E1269" w14:paraId="7435CAD1" w14:textId="1EB6F980">
      <w:pPr>
        <w:pStyle w:val="ResponseOption"/>
        <w:numPr>
          <w:ilvl w:val="0"/>
          <w:numId w:val="23"/>
        </w:numPr>
        <w:rPr>
          <w:rFonts w:ascii="Calibri" w:hAnsi="Calibri" w:cs="Calibri"/>
        </w:rPr>
      </w:pPr>
      <w:r w:rsidRPr="00E12FF4">
        <w:rPr>
          <w:rFonts w:ascii="Calibri" w:hAnsi="Calibri" w:cs="Calibri"/>
        </w:rPr>
        <w:t>More than 15</w:t>
      </w:r>
    </w:p>
    <w:p w:rsidR="007529CA" w:rsidRPr="00E12FF4" w:rsidP="007529CA" w14:paraId="4EB29841"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2F966B5"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7529CA" w:rsidRPr="00E12FF4" w14:paraId="3487D7D8" w14:textId="77777777">
            <w:pPr>
              <w:rPr>
                <w:rFonts w:ascii="Calibri" w:hAnsi="Calibri" w:cs="Calibri"/>
                <w:b/>
                <w:bCs/>
              </w:rPr>
            </w:pPr>
            <w:r w:rsidRPr="00E12FF4">
              <w:rPr>
                <w:rFonts w:ascii="Calibri" w:hAnsi="Calibri" w:cs="Calibri"/>
                <w:b/>
                <w:bCs/>
              </w:rPr>
              <w:t>Question Testing Goals</w:t>
            </w:r>
          </w:p>
          <w:p w:rsidR="007529CA" w:rsidRPr="00E12FF4" w14:paraId="5A705854" w14:textId="77777777">
            <w:pPr>
              <w:rPr>
                <w:rFonts w:ascii="Calibri" w:hAnsi="Calibri" w:cs="Calibri"/>
              </w:rPr>
            </w:pPr>
            <w:r w:rsidRPr="00E12FF4">
              <w:rPr>
                <w:rFonts w:ascii="Calibri" w:hAnsi="Calibri" w:cs="Calibri"/>
              </w:rPr>
              <w:t>(i.e., concepts to cover/what we are hoping to learn)</w:t>
            </w:r>
          </w:p>
        </w:tc>
      </w:tr>
      <w:tr w14:paraId="168A91BB" w14:textId="77777777">
        <w:tblPrEx>
          <w:tblW w:w="10075" w:type="dxa"/>
          <w:tblLayout w:type="fixed"/>
          <w:tblLook w:val="04A0"/>
        </w:tblPrEx>
        <w:trPr>
          <w:trHeight w:val="344"/>
        </w:trPr>
        <w:tc>
          <w:tcPr>
            <w:tcW w:w="10075" w:type="dxa"/>
          </w:tcPr>
          <w:p w:rsidR="001B78D7" w:rsidRPr="00E12FF4" w:rsidP="009E1269" w14:paraId="2E9035EA" w14:textId="77777777">
            <w:pPr>
              <w:pStyle w:val="ListParagraph"/>
              <w:numPr>
                <w:ilvl w:val="0"/>
                <w:numId w:val="5"/>
              </w:numPr>
              <w:rPr>
                <w:rFonts w:ascii="Calibri" w:hAnsi="Calibri" w:cs="Calibri"/>
              </w:rPr>
            </w:pPr>
            <w:r w:rsidRPr="00E12FF4">
              <w:rPr>
                <w:rFonts w:ascii="Calibri" w:hAnsi="Calibri" w:cs="Calibri"/>
              </w:rPr>
              <w:t>Clarify what respondents understand by “Memorandum of Understanding (MOU).”</w:t>
            </w:r>
          </w:p>
          <w:p w:rsidR="001B78D7" w:rsidRPr="00E12FF4" w:rsidP="009E1269" w14:paraId="6D711118" w14:textId="77777777">
            <w:pPr>
              <w:pStyle w:val="ListParagraph"/>
              <w:numPr>
                <w:ilvl w:val="0"/>
                <w:numId w:val="5"/>
              </w:numPr>
              <w:rPr>
                <w:rFonts w:ascii="Calibri" w:hAnsi="Calibri" w:cs="Calibri"/>
              </w:rPr>
            </w:pPr>
            <w:r w:rsidRPr="00E12FF4">
              <w:rPr>
                <w:rFonts w:ascii="Calibri" w:hAnsi="Calibri" w:cs="Calibri"/>
              </w:rPr>
              <w:t>Assess ease of estimating the number of MOUs and where this information comes from.</w:t>
            </w:r>
          </w:p>
          <w:p w:rsidR="007529CA" w:rsidRPr="00E12FF4" w:rsidP="009E1269" w14:paraId="54E5FF93" w14:textId="25A9C3AD">
            <w:pPr>
              <w:pStyle w:val="ListParagraph"/>
              <w:numPr>
                <w:ilvl w:val="0"/>
                <w:numId w:val="5"/>
              </w:numPr>
              <w:rPr>
                <w:rFonts w:ascii="Calibri" w:hAnsi="Calibri" w:cs="Calibri"/>
              </w:rPr>
            </w:pPr>
            <w:r w:rsidRPr="00E12FF4">
              <w:rPr>
                <w:rFonts w:ascii="Calibri" w:hAnsi="Calibri" w:cs="Calibri"/>
              </w:rPr>
              <w:t>Determine if the response categories are appropriate and comprehensive.</w:t>
            </w:r>
          </w:p>
        </w:tc>
      </w:tr>
    </w:tbl>
    <w:p w:rsidR="007529CA" w:rsidRPr="00E12FF4" w:rsidP="007529CA" w14:paraId="5D0578EA"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276A5BC"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7529CA" w:rsidRPr="00E12FF4" w14:paraId="35FC9BE0" w14:textId="77777777">
            <w:pPr>
              <w:rPr>
                <w:rFonts w:ascii="Calibri" w:hAnsi="Calibri" w:cs="Calibri"/>
                <w:b/>
                <w:bCs/>
              </w:rPr>
            </w:pPr>
            <w:r w:rsidRPr="00E12FF4">
              <w:rPr>
                <w:rFonts w:ascii="Calibri" w:hAnsi="Calibri" w:cs="Calibri"/>
                <w:b/>
                <w:bCs/>
              </w:rPr>
              <w:t>Item Probes</w:t>
            </w:r>
          </w:p>
          <w:p w:rsidR="007529CA" w:rsidRPr="00E12FF4" w14:paraId="36F4A54F"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1996E1B" w14:textId="77777777">
        <w:tblPrEx>
          <w:tblW w:w="10080" w:type="dxa"/>
          <w:tblLayout w:type="fixed"/>
          <w:tblLook w:val="04A0"/>
        </w:tblPrEx>
        <w:trPr>
          <w:trHeight w:val="360"/>
        </w:trPr>
        <w:tc>
          <w:tcPr>
            <w:tcW w:w="10080" w:type="dxa"/>
          </w:tcPr>
          <w:p w:rsidR="00FB7EF2" w:rsidRPr="00E12FF4" w:rsidP="009E1269" w14:paraId="7B7A090F"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comes to mind when you first read this question?</w:t>
            </w:r>
          </w:p>
          <w:p w:rsidR="00ED09D0" w:rsidRPr="00E12FF4" w:rsidP="009E1269" w14:paraId="7A23E7A7" w14:textId="1E366930">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“MOU” mean to you in this context?</w:t>
            </w:r>
            <w:r w:rsidRPr="00E12FF4" w:rsidR="0055280E">
              <w:rPr>
                <w:rStyle w:val="cf01"/>
                <w:rFonts w:ascii="Calibri" w:hAnsi="Calibri" w:cs="Calibri"/>
              </w:rPr>
              <w:t xml:space="preserve"> Is that a term you are familiar with?  Would you call it this or something else?</w:t>
            </w:r>
          </w:p>
          <w:p w:rsidR="00ED09D0" w:rsidRPr="00E12FF4" w:rsidP="009E1269" w14:paraId="4E7AE4AF"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determine the number of MOUs your organization has?</w:t>
            </w:r>
          </w:p>
          <w:p w:rsidR="00ED09D0" w:rsidRPr="00E12FF4" w:rsidP="009E1269" w14:paraId="5BA3E085"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partnerships you were unsure whether to count?</w:t>
            </w:r>
          </w:p>
          <w:p w:rsidR="00ED09D0" w:rsidRPr="00E12FF4" w:rsidP="009E1269" w14:paraId="38E92B14"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Were the response options clear and easy to use?</w:t>
            </w:r>
          </w:p>
          <w:p w:rsidR="007529CA" w:rsidRPr="00E12FF4" w:rsidP="009E1269" w14:paraId="7CC0F58F" w14:textId="64267328">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p>
        </w:tc>
      </w:tr>
    </w:tbl>
    <w:p w:rsidR="00F41324" w:rsidRPr="00E12FF4" w14:paraId="0B138323" w14:textId="77777777">
      <w:pPr>
        <w:spacing w:line="240" w:lineRule="auto"/>
        <w:rPr>
          <w:rFonts w:ascii="Calibri" w:hAnsi="Calibri" w:cs="Calibri"/>
        </w:rPr>
      </w:pPr>
      <w:r w:rsidRPr="00E12FF4">
        <w:rPr>
          <w:rFonts w:ascii="Calibri" w:hAnsi="Calibri" w:cs="Calibri"/>
          <w:b/>
        </w:rPr>
        <w:br w:type="page"/>
      </w:r>
    </w:p>
    <w:p w:rsidR="00E847C9" w:rsidRPr="00E12FF4" w:rsidP="00B96027" w14:paraId="618B20E7" w14:textId="074A2168">
      <w:pPr>
        <w:pStyle w:val="ICFHeading1"/>
        <w:pBdr>
          <w:bottom w:val="single" w:sz="6" w:space="1" w:color="auto"/>
        </w:pBdr>
        <w:outlineLvl w:val="0"/>
        <w:rPr>
          <w:rFonts w:ascii="Calibri" w:hAnsi="Calibri" w:cs="Calibri"/>
        </w:rPr>
      </w:pPr>
      <w:r w:rsidRPr="00E12FF4">
        <w:rPr>
          <w:rFonts w:ascii="Calibri" w:hAnsi="Calibri" w:cs="Calibri"/>
        </w:rPr>
        <w:t xml:space="preserve">Track 2 </w:t>
      </w:r>
      <w:r w:rsidRPr="00E12FF4" w:rsidR="0029704A">
        <w:rPr>
          <w:rFonts w:ascii="Calibri" w:hAnsi="Calibri" w:cs="Calibri"/>
        </w:rPr>
        <w:t>–</w:t>
      </w:r>
      <w:r w:rsidRPr="00E12FF4">
        <w:rPr>
          <w:rFonts w:ascii="Calibri" w:hAnsi="Calibri" w:cs="Calibri"/>
        </w:rPr>
        <w:t xml:space="preserve"> </w:t>
      </w:r>
      <w:r w:rsidRPr="00E12FF4" w:rsidR="0029704A">
        <w:rPr>
          <w:rFonts w:ascii="Calibri" w:hAnsi="Calibri" w:cs="Calibri"/>
        </w:rPr>
        <w:t>Section G:</w:t>
      </w:r>
      <w:r w:rsidRPr="00E12FF4">
        <w:rPr>
          <w:rFonts w:ascii="Calibri" w:hAnsi="Calibri" w:cs="Calibri"/>
        </w:rPr>
        <w:t xml:space="preserve"> </w:t>
      </w:r>
      <w:r w:rsidRPr="00E12FF4">
        <w:rPr>
          <w:rFonts w:ascii="Calibri" w:hAnsi="Calibri" w:cs="Calibri"/>
        </w:rPr>
        <w:t>Mass Violence</w:t>
      </w:r>
    </w:p>
    <w:p w:rsidR="00153B53" w:rsidRPr="00E12FF4" w:rsidP="00BF4F91" w14:paraId="3BB6BA38" w14:textId="0E8112AC">
      <w:pPr>
        <w:pStyle w:val="QuestionHeader"/>
        <w:rPr>
          <w:rFonts w:ascii="Calibri" w:hAnsi="Calibri" w:cs="Calibri"/>
        </w:rPr>
      </w:pPr>
      <w:r w:rsidRPr="00E12FF4">
        <w:rPr>
          <w:rFonts w:ascii="Calibri" w:hAnsi="Calibri" w:cs="Calibri"/>
        </w:rPr>
        <w:t>Definition language</w:t>
      </w:r>
      <w:r w:rsidRPr="00E12FF4" w:rsidR="000020F8">
        <w:rPr>
          <w:rFonts w:ascii="Calibri" w:hAnsi="Calibri" w:cs="Calibri"/>
        </w:rPr>
        <w:t>: ASK ALL</w:t>
      </w:r>
      <w:r w:rsidRPr="00E12FF4" w:rsidR="00E847C9">
        <w:rPr>
          <w:rFonts w:ascii="Calibri" w:hAnsi="Calibri" w:cs="Calibri"/>
        </w:rPr>
        <w:t xml:space="preserve"> </w:t>
      </w:r>
    </w:p>
    <w:p w:rsidR="00B6307C" w:rsidRPr="00E12FF4" w:rsidP="00B6307C" w14:paraId="35E47045" w14:textId="4108A3D0">
      <w:pPr>
        <w:widowControl w:val="0"/>
        <w:autoSpaceDE w:val="0"/>
        <w:autoSpaceDN w:val="0"/>
        <w:spacing w:line="322" w:lineRule="exact"/>
        <w:ind w:left="20"/>
        <w:rPr>
          <w:rFonts w:ascii="Calibri" w:eastAsia="Calibri" w:hAnsi="Calibri" w:cs="Calibri"/>
          <w:i/>
          <w:iCs/>
          <w:spacing w:val="-5"/>
          <w:sz w:val="24"/>
        </w:rPr>
      </w:pPr>
      <w:r w:rsidRPr="00E12FF4">
        <w:rPr>
          <w:rFonts w:ascii="Calibri" w:eastAsia="Calibri" w:hAnsi="Calibri" w:cs="Calibri"/>
          <w:i/>
          <w:iCs/>
          <w:sz w:val="24"/>
          <w:szCs w:val="24"/>
        </w:rPr>
        <w:t>For the purpose of</w:t>
      </w:r>
      <w:r w:rsidRPr="00E12FF4">
        <w:rPr>
          <w:rFonts w:ascii="Calibri" w:eastAsia="Calibri" w:hAnsi="Calibri" w:cs="Calibri"/>
          <w:i/>
          <w:iCs/>
          <w:sz w:val="24"/>
          <w:szCs w:val="24"/>
        </w:rPr>
        <w:t xml:space="preserve"> this survey, </w:t>
      </w:r>
      <w:r w:rsidRPr="00E12FF4">
        <w:rPr>
          <w:rFonts w:ascii="Calibri" w:eastAsia="Calibri" w:hAnsi="Calibri" w:cs="Calibri"/>
          <w:b/>
          <w:bCs/>
          <w:i/>
          <w:iCs/>
          <w:sz w:val="24"/>
          <w:szCs w:val="24"/>
        </w:rPr>
        <w:t>mass violence is defined as</w:t>
      </w:r>
      <w:r w:rsidRPr="00E12FF4">
        <w:rPr>
          <w:rFonts w:ascii="Calibri" w:eastAsia="Calibri" w:hAnsi="Calibri" w:cs="Calibri"/>
          <w:i/>
          <w:iCs/>
          <w:sz w:val="24"/>
          <w:szCs w:val="24"/>
        </w:rPr>
        <w:t xml:space="preserve"> </w:t>
      </w:r>
      <w:r w:rsidRPr="00E12FF4">
        <w:rPr>
          <w:rFonts w:ascii="Calibri" w:eastAsia="Calibri" w:hAnsi="Calibri" w:cs="Calibri"/>
          <w:i/>
          <w:iCs/>
          <w:spacing w:val="-5"/>
          <w:sz w:val="24"/>
        </w:rPr>
        <w:t>an intentional, violent, criminal act that results in physical, emotional, or psychological injury to a large number of people, significantly increasing the burden of victim assistance and compensation for the responding jurisdiction (the area or region where your organization has authority or responsibility to act).</w:t>
      </w:r>
    </w:p>
    <w:p w:rsidR="00E847C9" w:rsidRPr="00E12FF4" w:rsidP="00E847C9" w14:paraId="4EF4F700"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722A1907"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847C9" w:rsidRPr="00E12FF4" w14:paraId="26B49A16" w14:textId="77777777">
            <w:pPr>
              <w:rPr>
                <w:rFonts w:ascii="Calibri" w:hAnsi="Calibri" w:cs="Calibri"/>
                <w:b/>
                <w:bCs/>
              </w:rPr>
            </w:pPr>
            <w:r w:rsidRPr="00E12FF4">
              <w:rPr>
                <w:rFonts w:ascii="Calibri" w:hAnsi="Calibri" w:cs="Calibri"/>
                <w:b/>
                <w:bCs/>
              </w:rPr>
              <w:t>Question Testing Goals</w:t>
            </w:r>
          </w:p>
          <w:p w:rsidR="00E847C9" w:rsidRPr="00E12FF4" w14:paraId="798804B9" w14:textId="77777777">
            <w:pPr>
              <w:rPr>
                <w:rFonts w:ascii="Calibri" w:hAnsi="Calibri" w:cs="Calibri"/>
              </w:rPr>
            </w:pPr>
            <w:r w:rsidRPr="00E12FF4">
              <w:rPr>
                <w:rFonts w:ascii="Calibri" w:hAnsi="Calibri" w:cs="Calibri"/>
              </w:rPr>
              <w:t>(i.e., concepts to cover/what we are hoping to learn)</w:t>
            </w:r>
          </w:p>
        </w:tc>
      </w:tr>
      <w:tr w14:paraId="60021700" w14:textId="77777777">
        <w:tblPrEx>
          <w:tblW w:w="10075" w:type="dxa"/>
          <w:tblLayout w:type="fixed"/>
          <w:tblLook w:val="04A0"/>
        </w:tblPrEx>
        <w:trPr>
          <w:trHeight w:val="344"/>
        </w:trPr>
        <w:tc>
          <w:tcPr>
            <w:tcW w:w="10075" w:type="dxa"/>
          </w:tcPr>
          <w:p w:rsidR="008E6B31" w:rsidRPr="00E12FF4" w:rsidP="009E1269" w14:paraId="79236059" w14:textId="77777777">
            <w:pPr>
              <w:pStyle w:val="ListParagraph"/>
              <w:numPr>
                <w:ilvl w:val="0"/>
                <w:numId w:val="5"/>
              </w:numPr>
              <w:rPr>
                <w:rFonts w:ascii="Calibri" w:hAnsi="Calibri" w:cs="Calibri"/>
              </w:rPr>
            </w:pPr>
            <w:r w:rsidRPr="00E12FF4">
              <w:rPr>
                <w:rFonts w:ascii="Calibri" w:hAnsi="Calibri" w:cs="Calibri"/>
              </w:rPr>
              <w:t>Assess clarity and usefulness of the definition of mass violence.</w:t>
            </w:r>
          </w:p>
          <w:p w:rsidR="008E6B31" w:rsidRPr="00E12FF4" w:rsidP="009E1269" w14:paraId="5D341CE8" w14:textId="77777777">
            <w:pPr>
              <w:pStyle w:val="ListParagraph"/>
              <w:numPr>
                <w:ilvl w:val="0"/>
                <w:numId w:val="5"/>
              </w:numPr>
              <w:rPr>
                <w:rFonts w:ascii="Calibri" w:hAnsi="Calibri" w:cs="Calibri"/>
              </w:rPr>
            </w:pPr>
            <w:r w:rsidRPr="00E12FF4">
              <w:rPr>
                <w:rFonts w:ascii="Calibri" w:hAnsi="Calibri" w:cs="Calibri"/>
              </w:rPr>
              <w:t>Understand how organizations determine whether an incident qualifies.</w:t>
            </w:r>
          </w:p>
          <w:p w:rsidR="00E847C9" w:rsidRPr="00E12FF4" w:rsidP="009E1269" w14:paraId="540F0A11" w14:textId="3345E3BF">
            <w:pPr>
              <w:pStyle w:val="ListParagraph"/>
              <w:numPr>
                <w:ilvl w:val="0"/>
                <w:numId w:val="5"/>
              </w:numPr>
              <w:rPr>
                <w:rFonts w:ascii="Calibri" w:hAnsi="Calibri" w:cs="Calibri"/>
              </w:rPr>
            </w:pPr>
            <w:r w:rsidRPr="00E12FF4">
              <w:rPr>
                <w:rFonts w:ascii="Calibri" w:hAnsi="Calibri" w:cs="Calibri"/>
              </w:rPr>
              <w:t>Evaluate whether the listed criteria are relevant and comprehensive.</w:t>
            </w:r>
          </w:p>
        </w:tc>
      </w:tr>
    </w:tbl>
    <w:p w:rsidR="00E847C9" w:rsidRPr="00E12FF4" w:rsidP="00E847C9" w14:paraId="4B393942"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35EB7C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847C9" w:rsidRPr="00E12FF4" w14:paraId="6D568625" w14:textId="77777777">
            <w:pPr>
              <w:rPr>
                <w:rFonts w:ascii="Calibri" w:hAnsi="Calibri" w:cs="Calibri"/>
                <w:b/>
                <w:bCs/>
              </w:rPr>
            </w:pPr>
            <w:r w:rsidRPr="00E12FF4">
              <w:rPr>
                <w:rFonts w:ascii="Calibri" w:hAnsi="Calibri" w:cs="Calibri"/>
                <w:b/>
                <w:bCs/>
              </w:rPr>
              <w:t>Item Probes</w:t>
            </w:r>
          </w:p>
          <w:p w:rsidR="00E847C9" w:rsidRPr="00E12FF4" w14:paraId="2B652C3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34D32F87" w14:textId="77777777">
        <w:tblPrEx>
          <w:tblW w:w="10080" w:type="dxa"/>
          <w:tblLayout w:type="fixed"/>
          <w:tblLook w:val="04A0"/>
        </w:tblPrEx>
        <w:trPr>
          <w:trHeight w:val="360"/>
        </w:trPr>
        <w:tc>
          <w:tcPr>
            <w:tcW w:w="10080" w:type="dxa"/>
          </w:tcPr>
          <w:p w:rsidR="00047B52" w:rsidRPr="00E12FF4" w:rsidP="009E1269" w14:paraId="01469770"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is your initial reaction to reading this definition?</w:t>
            </w:r>
          </w:p>
          <w:p w:rsidR="00545C30" w:rsidRPr="00E12FF4" w:rsidP="009E1269" w14:paraId="1E5B6B2B" w14:textId="53766D29">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does “mass violence” mean to you?</w:t>
            </w:r>
          </w:p>
          <w:p w:rsidR="00545C30" w:rsidRPr="00E12FF4" w:rsidP="009E1269" w14:paraId="342B0B71" w14:textId="6E06398F">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well does this description align with how</w:t>
            </w:r>
            <w:r w:rsidRPr="00E12FF4">
              <w:rPr>
                <w:rStyle w:val="cf01"/>
                <w:rFonts w:ascii="Calibri" w:hAnsi="Calibri" w:cs="Calibri"/>
              </w:rPr>
              <w:t xml:space="preserve"> your organization </w:t>
            </w:r>
            <w:r w:rsidRPr="00E12FF4">
              <w:rPr>
                <w:rStyle w:val="cf01"/>
                <w:rFonts w:ascii="Calibri" w:hAnsi="Calibri" w:cs="Calibri"/>
              </w:rPr>
              <w:t>thinks</w:t>
            </w:r>
            <w:r w:rsidRPr="00E12FF4">
              <w:rPr>
                <w:rStyle w:val="cf01"/>
                <w:rFonts w:ascii="Calibri" w:hAnsi="Calibri" w:cs="Calibri"/>
              </w:rPr>
              <w:t xml:space="preserve"> of mass violence? </w:t>
            </w:r>
            <w:r w:rsidRPr="00E12FF4" w:rsidR="00E2424F">
              <w:rPr>
                <w:rStyle w:val="cf01"/>
                <w:rFonts w:ascii="Calibri" w:hAnsi="Calibri" w:cs="Calibri"/>
              </w:rPr>
              <w:t xml:space="preserve">What about it </w:t>
            </w:r>
            <w:r w:rsidRPr="00E12FF4" w:rsidR="000D638B">
              <w:rPr>
                <w:rStyle w:val="cf01"/>
                <w:rFonts w:ascii="Calibri" w:hAnsi="Calibri" w:cs="Calibri"/>
              </w:rPr>
              <w:t>would you change to be more helpful or clear, if anything?</w:t>
            </w:r>
          </w:p>
          <w:p w:rsidR="00E847C9" w:rsidRPr="00E12FF4" w:rsidP="009E1269" w14:paraId="43BC95FF" w14:textId="5C5B640F">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 xml:space="preserve">How easy or difficult is it </w:t>
            </w:r>
            <w:r w:rsidRPr="00E12FF4" w:rsidR="00335DA9">
              <w:rPr>
                <w:rStyle w:val="cf01"/>
                <w:rFonts w:ascii="Calibri" w:hAnsi="Calibri" w:cs="Calibri"/>
              </w:rPr>
              <w:t xml:space="preserve">for you to understand what this survey is </w:t>
            </w:r>
            <w:r w:rsidRPr="00E12FF4" w:rsidR="00B62321">
              <w:rPr>
                <w:rStyle w:val="cf01"/>
                <w:rFonts w:ascii="Calibri" w:hAnsi="Calibri" w:cs="Calibri"/>
              </w:rPr>
              <w:t>asking about when it mentions mass violence?</w:t>
            </w:r>
          </w:p>
        </w:tc>
      </w:tr>
    </w:tbl>
    <w:p w:rsidR="00E847C9" w:rsidRPr="00E12FF4" w:rsidP="00E847C9" w14:paraId="24D32A5B" w14:textId="77777777">
      <w:pPr>
        <w:rPr>
          <w:rFonts w:ascii="Calibri" w:hAnsi="Calibri" w:cs="Calibri"/>
        </w:rPr>
      </w:pPr>
      <w:r w:rsidRPr="00E12FF4">
        <w:rPr>
          <w:rFonts w:ascii="Calibri" w:hAnsi="Calibri" w:cs="Calibri"/>
        </w:rPr>
        <w:br w:type="page"/>
      </w:r>
    </w:p>
    <w:p w:rsidR="009D5091" w:rsidRPr="00E12FF4" w:rsidP="00E847C9" w14:paraId="77689414" w14:textId="61349DAE">
      <w:pPr>
        <w:pStyle w:val="QuestionHeader"/>
        <w:ind w:left="720" w:hanging="720"/>
        <w:rPr>
          <w:rFonts w:ascii="Calibri" w:hAnsi="Calibri" w:cs="Calibri"/>
        </w:rPr>
      </w:pPr>
      <w:r w:rsidRPr="00E12FF4">
        <w:rPr>
          <w:rFonts w:ascii="Calibri" w:hAnsi="Calibri" w:cs="Calibri"/>
        </w:rPr>
        <w:t xml:space="preserve">G1 - </w:t>
      </w:r>
      <w:r w:rsidRPr="00E12FF4">
        <w:rPr>
          <w:rFonts w:ascii="Calibri" w:hAnsi="Calibri" w:cs="Calibri"/>
        </w:rPr>
        <w:t>Criteria for Identifying</w:t>
      </w:r>
      <w:r w:rsidRPr="00E12FF4" w:rsidR="00A94B0C">
        <w:rPr>
          <w:rFonts w:ascii="Calibri" w:hAnsi="Calibri" w:cs="Calibri"/>
        </w:rPr>
        <w:t xml:space="preserve"> Mass </w:t>
      </w:r>
      <w:r w:rsidRPr="00E12FF4">
        <w:rPr>
          <w:rFonts w:ascii="Calibri" w:hAnsi="Calibri" w:cs="Calibri"/>
        </w:rPr>
        <w:t>Violence</w:t>
      </w:r>
      <w:r w:rsidRPr="00E12FF4" w:rsidR="000020F8">
        <w:rPr>
          <w:rFonts w:ascii="Calibri" w:hAnsi="Calibri" w:cs="Calibri"/>
        </w:rPr>
        <w:t>: ASK ALL</w:t>
      </w:r>
    </w:p>
    <w:p w:rsidR="00E847C9" w:rsidRPr="00E12FF4" w:rsidP="00E847C9" w14:paraId="6991E9B4" w14:textId="1B1D4A67">
      <w:pPr>
        <w:pStyle w:val="QuestionText"/>
        <w:rPr>
          <w:rFonts w:ascii="Calibri" w:hAnsi="Calibri" w:cs="Calibri"/>
        </w:rPr>
      </w:pPr>
      <w:r w:rsidRPr="00E12FF4">
        <w:rPr>
          <w:rFonts w:ascii="Calibri" w:eastAsia="Calibri" w:hAnsi="Calibri" w:cs="Calibri"/>
          <w:b/>
          <w:bCs/>
          <w:sz w:val="24"/>
          <w:szCs w:val="24"/>
        </w:rPr>
        <w:t xml:space="preserve">G1. </w:t>
      </w:r>
      <w:r w:rsidRPr="00E12FF4" w:rsidR="00535A04">
        <w:rPr>
          <w:rFonts w:ascii="Calibri" w:eastAsia="Calibri" w:hAnsi="Calibri" w:cs="Calibri"/>
          <w:b/>
          <w:bCs/>
          <w:sz w:val="24"/>
          <w:szCs w:val="24"/>
        </w:rPr>
        <w:t>Which, if any, of the following criteria does your organization use to identify an incident as mass violence?</w:t>
      </w:r>
      <w:r w:rsidRPr="00E12FF4" w:rsidR="00535A04">
        <w:rPr>
          <w:rFonts w:ascii="Calibri" w:eastAsia="Calibri" w:hAnsi="Calibri" w:cs="Calibri"/>
          <w:sz w:val="24"/>
          <w:szCs w:val="24"/>
        </w:rPr>
        <w:t xml:space="preserve"> </w:t>
      </w:r>
      <w:r w:rsidRPr="00E12FF4" w:rsidR="00535A04">
        <w:rPr>
          <w:rFonts w:ascii="Calibri" w:eastAsia="Calibri" w:hAnsi="Calibri" w:cs="Calibri"/>
          <w:i/>
          <w:iCs/>
          <w:sz w:val="24"/>
          <w:szCs w:val="24"/>
        </w:rPr>
        <w:t>Select all that apply.</w:t>
      </w:r>
    </w:p>
    <w:p w:rsidR="004B3A5E" w:rsidRPr="00E12FF4" w:rsidP="009E1269" w14:paraId="744FA0E8" w14:textId="77777777">
      <w:pPr>
        <w:pStyle w:val="ResponseOption"/>
        <w:numPr>
          <w:ilvl w:val="0"/>
          <w:numId w:val="10"/>
        </w:numPr>
        <w:rPr>
          <w:rFonts w:ascii="Calibri" w:hAnsi="Calibri" w:cs="Calibri"/>
        </w:rPr>
      </w:pPr>
      <w:r w:rsidRPr="00E12FF4">
        <w:rPr>
          <w:rFonts w:ascii="Calibri" w:hAnsi="Calibri" w:cs="Calibri"/>
        </w:rPr>
        <w:t xml:space="preserve">Number of people killed and/or injured  </w:t>
      </w:r>
    </w:p>
    <w:p w:rsidR="004B3A5E" w:rsidRPr="00E12FF4" w:rsidP="009E1269" w14:paraId="2DDCECCD" w14:textId="77777777">
      <w:pPr>
        <w:pStyle w:val="ResponseOption"/>
        <w:numPr>
          <w:ilvl w:val="0"/>
          <w:numId w:val="10"/>
        </w:numPr>
        <w:rPr>
          <w:rFonts w:ascii="Calibri" w:hAnsi="Calibri" w:cs="Calibri"/>
        </w:rPr>
      </w:pPr>
      <w:r w:rsidRPr="00E12FF4">
        <w:rPr>
          <w:rFonts w:ascii="Calibri" w:hAnsi="Calibri" w:cs="Calibri"/>
        </w:rPr>
        <w:t>Incident is related to terrorism</w:t>
      </w:r>
    </w:p>
    <w:p w:rsidR="004B3A5E" w:rsidRPr="00E12FF4" w:rsidP="009E1269" w14:paraId="0F754C84" w14:textId="77777777">
      <w:pPr>
        <w:pStyle w:val="ResponseOption"/>
        <w:numPr>
          <w:ilvl w:val="0"/>
          <w:numId w:val="10"/>
        </w:numPr>
        <w:rPr>
          <w:rFonts w:ascii="Calibri" w:hAnsi="Calibri" w:cs="Calibri"/>
        </w:rPr>
      </w:pPr>
      <w:r w:rsidRPr="00E12FF4">
        <w:rPr>
          <w:rFonts w:ascii="Calibri" w:hAnsi="Calibri" w:cs="Calibri"/>
        </w:rPr>
        <w:t>Incident is related to drugs</w:t>
      </w:r>
    </w:p>
    <w:p w:rsidR="004B3A5E" w:rsidRPr="00E12FF4" w:rsidP="009E1269" w14:paraId="220527D7" w14:textId="77777777">
      <w:pPr>
        <w:pStyle w:val="ResponseOption"/>
        <w:numPr>
          <w:ilvl w:val="0"/>
          <w:numId w:val="10"/>
        </w:numPr>
        <w:rPr>
          <w:rFonts w:ascii="Calibri" w:hAnsi="Calibri" w:cs="Calibri"/>
        </w:rPr>
      </w:pPr>
      <w:r w:rsidRPr="00E12FF4">
        <w:rPr>
          <w:rFonts w:ascii="Calibri" w:hAnsi="Calibri" w:cs="Calibri"/>
        </w:rPr>
        <w:t>Incident is related to crime (e.g., domestic violence, robbery)</w:t>
      </w:r>
    </w:p>
    <w:p w:rsidR="004B3A5E" w:rsidRPr="00E12FF4" w:rsidP="009E1269" w14:paraId="3AD62C50" w14:textId="77777777">
      <w:pPr>
        <w:pStyle w:val="ResponseOption"/>
        <w:numPr>
          <w:ilvl w:val="0"/>
          <w:numId w:val="10"/>
        </w:numPr>
        <w:rPr>
          <w:rFonts w:ascii="Calibri" w:hAnsi="Calibri" w:cs="Calibri"/>
        </w:rPr>
      </w:pPr>
      <w:r w:rsidRPr="00E12FF4">
        <w:rPr>
          <w:rFonts w:ascii="Calibri" w:hAnsi="Calibri" w:cs="Calibri"/>
        </w:rPr>
        <w:t>Incident is related to gangs or organized crime</w:t>
      </w:r>
    </w:p>
    <w:p w:rsidR="004B3A5E" w:rsidRPr="00E12FF4" w:rsidP="009E1269" w14:paraId="456EBE4C" w14:textId="77777777">
      <w:pPr>
        <w:pStyle w:val="ResponseOption"/>
        <w:numPr>
          <w:ilvl w:val="0"/>
          <w:numId w:val="10"/>
        </w:numPr>
        <w:rPr>
          <w:rFonts w:ascii="Calibri" w:hAnsi="Calibri" w:cs="Calibri"/>
        </w:rPr>
      </w:pPr>
      <w:r w:rsidRPr="00E12FF4">
        <w:rPr>
          <w:rFonts w:ascii="Calibri" w:hAnsi="Calibri" w:cs="Calibri"/>
        </w:rPr>
        <w:t>Location and duration (e.g., public or private setting)</w:t>
      </w:r>
    </w:p>
    <w:p w:rsidR="004B3A5E" w:rsidRPr="00E12FF4" w:rsidP="009E1269" w14:paraId="44873D28" w14:textId="77777777">
      <w:pPr>
        <w:pStyle w:val="ResponseOption"/>
        <w:numPr>
          <w:ilvl w:val="0"/>
          <w:numId w:val="10"/>
        </w:numPr>
        <w:rPr>
          <w:rFonts w:ascii="Calibri" w:hAnsi="Calibri" w:cs="Calibri"/>
        </w:rPr>
      </w:pPr>
      <w:r w:rsidRPr="00E12FF4">
        <w:rPr>
          <w:rFonts w:ascii="Calibri" w:hAnsi="Calibri" w:cs="Calibri"/>
        </w:rPr>
        <w:t>Number of perpetrators/criminals involved</w:t>
      </w:r>
    </w:p>
    <w:p w:rsidR="004B3A5E" w:rsidRPr="00E12FF4" w:rsidP="009E1269" w14:paraId="1341EF51" w14:textId="77777777">
      <w:pPr>
        <w:pStyle w:val="ResponseOption"/>
        <w:numPr>
          <w:ilvl w:val="0"/>
          <w:numId w:val="10"/>
        </w:numPr>
        <w:rPr>
          <w:rFonts w:ascii="Calibri" w:hAnsi="Calibri" w:cs="Calibri"/>
        </w:rPr>
      </w:pPr>
      <w:r w:rsidRPr="00E12FF4">
        <w:rPr>
          <w:rFonts w:ascii="Calibri" w:hAnsi="Calibri" w:cs="Calibri"/>
        </w:rPr>
        <w:t>Type of weapon used</w:t>
      </w:r>
    </w:p>
    <w:p w:rsidR="004B3A5E" w:rsidRPr="00E12FF4" w:rsidP="009E1269" w14:paraId="6386AA59" w14:textId="77777777">
      <w:pPr>
        <w:pStyle w:val="ResponseOption"/>
        <w:numPr>
          <w:ilvl w:val="0"/>
          <w:numId w:val="10"/>
        </w:numPr>
        <w:rPr>
          <w:rFonts w:ascii="Calibri" w:hAnsi="Calibri" w:cs="Calibri"/>
        </w:rPr>
      </w:pPr>
      <w:r w:rsidRPr="00E12FF4">
        <w:rPr>
          <w:rFonts w:ascii="Calibri" w:hAnsi="Calibri" w:cs="Calibri"/>
        </w:rPr>
        <w:t>Other (Please specify): [TEXT BOX]</w:t>
      </w:r>
    </w:p>
    <w:p w:rsidR="00E847C9" w:rsidRPr="00E12FF4" w:rsidP="009E1269" w14:paraId="58EC7924" w14:textId="404213D0">
      <w:pPr>
        <w:pStyle w:val="ResponseOption"/>
        <w:numPr>
          <w:ilvl w:val="0"/>
          <w:numId w:val="10"/>
        </w:numPr>
        <w:rPr>
          <w:rFonts w:ascii="Calibri" w:hAnsi="Calibri" w:cs="Calibri"/>
        </w:rPr>
      </w:pPr>
      <w:r w:rsidRPr="00E12FF4">
        <w:rPr>
          <w:rFonts w:ascii="Calibri" w:hAnsi="Calibri" w:cs="Calibri"/>
        </w:rPr>
        <w:t>None, my organization does not use any specific criteria to identify mass violence incidents</w:t>
      </w:r>
    </w:p>
    <w:p w:rsidR="00E847C9" w:rsidRPr="00E12FF4" w:rsidP="00E847C9" w14:paraId="02F0526B"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A7270B9"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847C9" w:rsidRPr="00E12FF4" w14:paraId="58967B68" w14:textId="77777777">
            <w:pPr>
              <w:rPr>
                <w:rFonts w:ascii="Calibri" w:hAnsi="Calibri" w:cs="Calibri"/>
                <w:b/>
                <w:bCs/>
              </w:rPr>
            </w:pPr>
            <w:r w:rsidRPr="00E12FF4">
              <w:rPr>
                <w:rFonts w:ascii="Calibri" w:hAnsi="Calibri" w:cs="Calibri"/>
                <w:b/>
                <w:bCs/>
              </w:rPr>
              <w:t>Question Testing Goals</w:t>
            </w:r>
          </w:p>
          <w:p w:rsidR="00E847C9" w:rsidRPr="00E12FF4" w14:paraId="200928E4" w14:textId="77777777">
            <w:pPr>
              <w:rPr>
                <w:rFonts w:ascii="Calibri" w:hAnsi="Calibri" w:cs="Calibri"/>
              </w:rPr>
            </w:pPr>
            <w:r w:rsidRPr="00E12FF4">
              <w:rPr>
                <w:rFonts w:ascii="Calibri" w:hAnsi="Calibri" w:cs="Calibri"/>
              </w:rPr>
              <w:t>(i.e., concepts to cover/what we are hoping to learn)</w:t>
            </w:r>
          </w:p>
        </w:tc>
      </w:tr>
      <w:tr w14:paraId="499BF4EB" w14:textId="77777777">
        <w:tblPrEx>
          <w:tblW w:w="10075" w:type="dxa"/>
          <w:tblLayout w:type="fixed"/>
          <w:tblLook w:val="04A0"/>
        </w:tblPrEx>
        <w:trPr>
          <w:trHeight w:val="344"/>
        </w:trPr>
        <w:tc>
          <w:tcPr>
            <w:tcW w:w="10075" w:type="dxa"/>
          </w:tcPr>
          <w:p w:rsidR="004915B9" w:rsidRPr="00E12FF4" w:rsidP="009E1269" w14:paraId="63AA5ED4" w14:textId="77777777">
            <w:pPr>
              <w:pStyle w:val="ListParagraph"/>
              <w:numPr>
                <w:ilvl w:val="0"/>
                <w:numId w:val="5"/>
              </w:numPr>
              <w:rPr>
                <w:rFonts w:ascii="Calibri" w:hAnsi="Calibri" w:cs="Calibri"/>
              </w:rPr>
            </w:pPr>
            <w:r w:rsidRPr="00E12FF4">
              <w:rPr>
                <w:rFonts w:ascii="Calibri" w:hAnsi="Calibri" w:cs="Calibri"/>
              </w:rPr>
              <w:t>Understand how VSPs determine whether an incident qualifies as mass violence.</w:t>
            </w:r>
          </w:p>
          <w:p w:rsidR="004915B9" w:rsidRPr="00E12FF4" w:rsidP="009E1269" w14:paraId="1A04D0B2" w14:textId="77777777">
            <w:pPr>
              <w:pStyle w:val="ListParagraph"/>
              <w:numPr>
                <w:ilvl w:val="0"/>
                <w:numId w:val="5"/>
              </w:numPr>
              <w:rPr>
                <w:rFonts w:ascii="Calibri" w:hAnsi="Calibri" w:cs="Calibri"/>
              </w:rPr>
            </w:pPr>
            <w:r w:rsidRPr="00E12FF4">
              <w:rPr>
                <w:rFonts w:ascii="Calibri" w:hAnsi="Calibri" w:cs="Calibri"/>
              </w:rPr>
              <w:t>Evaluate the relevance and clarity of the listed criteria.</w:t>
            </w:r>
          </w:p>
          <w:p w:rsidR="00A31F6A" w:rsidRPr="00E12FF4" w:rsidP="009E1269" w14:paraId="335B1E08" w14:textId="45C702CC">
            <w:pPr>
              <w:pStyle w:val="ListParagraph"/>
              <w:numPr>
                <w:ilvl w:val="0"/>
                <w:numId w:val="5"/>
              </w:numPr>
              <w:rPr>
                <w:rFonts w:ascii="Calibri" w:hAnsi="Calibri" w:cs="Calibri"/>
              </w:rPr>
            </w:pPr>
            <w:r w:rsidRPr="00E12FF4">
              <w:rPr>
                <w:rFonts w:ascii="Calibri" w:hAnsi="Calibri" w:cs="Calibri"/>
              </w:rPr>
              <w:t>Identify any missing or redundant criteria.</w:t>
            </w:r>
          </w:p>
        </w:tc>
      </w:tr>
    </w:tbl>
    <w:p w:rsidR="00E847C9" w:rsidRPr="00E12FF4" w:rsidP="00E847C9" w14:paraId="7F0FB74E"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56EE7B13"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847C9" w:rsidRPr="00E12FF4" w14:paraId="18F826AC" w14:textId="77777777">
            <w:pPr>
              <w:rPr>
                <w:rFonts w:ascii="Calibri" w:hAnsi="Calibri" w:cs="Calibri"/>
                <w:b/>
                <w:bCs/>
              </w:rPr>
            </w:pPr>
            <w:r w:rsidRPr="00E12FF4">
              <w:rPr>
                <w:rFonts w:ascii="Calibri" w:hAnsi="Calibri" w:cs="Calibri"/>
                <w:b/>
                <w:bCs/>
              </w:rPr>
              <w:t>Item Probes</w:t>
            </w:r>
          </w:p>
          <w:p w:rsidR="00E847C9" w:rsidRPr="00E12FF4" w14:paraId="02F0475D"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5A7668C9" w14:textId="77777777">
        <w:tblPrEx>
          <w:tblW w:w="10080" w:type="dxa"/>
          <w:tblLayout w:type="fixed"/>
          <w:tblLook w:val="04A0"/>
        </w:tblPrEx>
        <w:trPr>
          <w:trHeight w:val="360"/>
        </w:trPr>
        <w:tc>
          <w:tcPr>
            <w:tcW w:w="10080" w:type="dxa"/>
          </w:tcPr>
          <w:p w:rsidR="00740780" w:rsidRPr="00E12FF4" w:rsidP="009E1269" w14:paraId="36793ECF"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 about?</w:t>
            </w:r>
          </w:p>
          <w:p w:rsidR="00B17999" w:rsidRPr="00E12FF4" w:rsidP="009E1269" w14:paraId="44AB3EC8" w14:textId="01E7D8E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does your organization decide whether an incident qualifies as mass violence?</w:t>
            </w:r>
          </w:p>
          <w:p w:rsidR="00B17999" w:rsidRPr="00E12FF4" w:rsidP="009E1269" w14:paraId="7894495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Which of these criteria do you use, and why?</w:t>
            </w:r>
          </w:p>
          <w:p w:rsidR="00070BBF" w:rsidRPr="00E12FF4" w:rsidP="009E1269" w14:paraId="34B0E717" w14:textId="4E05715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come up with</w:t>
            </w:r>
            <w:r w:rsidRPr="00E12FF4" w:rsidR="00DC7039">
              <w:rPr>
                <w:rStyle w:val="cf01"/>
                <w:rFonts w:ascii="Calibri" w:hAnsi="Calibri" w:cs="Calibri"/>
              </w:rPr>
              <w:t xml:space="preserve"> your answers? Is this </w:t>
            </w:r>
            <w:r w:rsidRPr="00E12FF4" w:rsidR="00424334">
              <w:rPr>
                <w:rStyle w:val="cf01"/>
                <w:rFonts w:ascii="Calibri" w:hAnsi="Calibri" w:cs="Calibri"/>
              </w:rPr>
              <w:t>information documented somewhere or was it based on your experience?</w:t>
            </w:r>
          </w:p>
          <w:p w:rsidR="00B17999" w:rsidRPr="00E12FF4" w:rsidP="009E1269" w14:paraId="6BCF2BEE" w14:textId="2E9222BE">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criteria listed that you found confusing or unnecessary?</w:t>
            </w:r>
            <w:r w:rsidRPr="00E12FF4" w:rsidR="00C8311A">
              <w:rPr>
                <w:rStyle w:val="cf01"/>
                <w:rFonts w:ascii="Calibri" w:hAnsi="Calibri" w:cs="Calibri"/>
              </w:rPr>
              <w:t xml:space="preserve"> Any that you considered select</w:t>
            </w:r>
            <w:r w:rsidRPr="00E12FF4" w:rsidR="00001AED">
              <w:rPr>
                <w:rStyle w:val="cf01"/>
                <w:rFonts w:ascii="Calibri" w:hAnsi="Calibri" w:cs="Calibri"/>
              </w:rPr>
              <w:t xml:space="preserve">ing </w:t>
            </w:r>
            <w:r w:rsidRPr="00E12FF4" w:rsidR="00C8311A">
              <w:rPr>
                <w:rStyle w:val="cf01"/>
                <w:rFonts w:ascii="Calibri" w:hAnsi="Calibri" w:cs="Calibri"/>
              </w:rPr>
              <w:t>but then did not?  Tell me about that.</w:t>
            </w:r>
          </w:p>
          <w:p w:rsidR="00B17999" w:rsidRPr="00E12FF4" w:rsidP="009E1269" w14:paraId="05D53DAE" w14:textId="453FBEB5">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important criteria missing from this list?</w:t>
            </w:r>
            <w:r w:rsidRPr="00E12FF4" w:rsidR="00060C16">
              <w:rPr>
                <w:rStyle w:val="cf01"/>
                <w:rFonts w:ascii="Calibri" w:hAnsi="Calibri" w:cs="Calibri"/>
              </w:rPr>
              <w:t xml:space="preserve"> What are they?</w:t>
            </w:r>
          </w:p>
          <w:p w:rsidR="00E847C9" w:rsidRPr="00E12FF4" w:rsidP="009E1269" w14:paraId="15F45BE7" w14:textId="60ABE532">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p>
        </w:tc>
      </w:tr>
    </w:tbl>
    <w:p w:rsidR="00E847C9" w:rsidRPr="00E12FF4" w14:paraId="1844661B" w14:textId="77777777">
      <w:pPr>
        <w:spacing w:line="240" w:lineRule="auto"/>
        <w:rPr>
          <w:rFonts w:ascii="Calibri" w:hAnsi="Calibri" w:cs="Calibri"/>
        </w:rPr>
      </w:pPr>
      <w:r w:rsidRPr="00E12FF4">
        <w:rPr>
          <w:rFonts w:ascii="Calibri" w:hAnsi="Calibri" w:cs="Calibri"/>
          <w:b/>
        </w:rPr>
        <w:br w:type="page"/>
      </w:r>
    </w:p>
    <w:p w:rsidR="00C06F99" w:rsidRPr="00E12FF4" w:rsidP="00E847C9" w14:paraId="539D35E6" w14:textId="23CCD99B">
      <w:pPr>
        <w:pStyle w:val="QuestionHeader"/>
        <w:ind w:left="720" w:hanging="720"/>
        <w:rPr>
          <w:rFonts w:ascii="Calibri" w:hAnsi="Calibri" w:cs="Calibri"/>
        </w:rPr>
      </w:pPr>
      <w:r w:rsidRPr="00E12FF4">
        <w:rPr>
          <w:rFonts w:ascii="Calibri" w:hAnsi="Calibri" w:cs="Calibri"/>
        </w:rPr>
        <w:t>G2</w:t>
      </w:r>
      <w:r w:rsidRPr="00E12FF4" w:rsidR="00A94B0C">
        <w:rPr>
          <w:rFonts w:ascii="Calibri" w:hAnsi="Calibri" w:cs="Calibri"/>
        </w:rPr>
        <w:t xml:space="preserve"> – Mass violence </w:t>
      </w:r>
      <w:r w:rsidRPr="00E12FF4" w:rsidR="002550C0">
        <w:rPr>
          <w:rFonts w:ascii="Calibri" w:hAnsi="Calibri" w:cs="Calibri"/>
        </w:rPr>
        <w:t>planning</w:t>
      </w:r>
      <w:r w:rsidRPr="00E12FF4" w:rsidR="000020F8">
        <w:rPr>
          <w:rFonts w:ascii="Calibri" w:hAnsi="Calibri" w:cs="Calibri"/>
        </w:rPr>
        <w:t>: ASK ALL</w:t>
      </w:r>
    </w:p>
    <w:p w:rsidR="00E847C9" w:rsidRPr="00E12FF4" w:rsidP="00E847C9" w14:paraId="366E1C49" w14:textId="6536D9D6">
      <w:pPr>
        <w:pStyle w:val="QuestionText"/>
        <w:rPr>
          <w:rFonts w:ascii="Calibri" w:hAnsi="Calibri" w:cs="Calibri"/>
        </w:rPr>
      </w:pPr>
      <w:r w:rsidRPr="00E12FF4">
        <w:rPr>
          <w:rFonts w:ascii="Calibri" w:eastAsia="Calibri" w:hAnsi="Calibri" w:cs="Calibri"/>
          <w:b/>
          <w:bCs/>
          <w:sz w:val="24"/>
          <w:szCs w:val="24"/>
        </w:rPr>
        <w:t>G2</w:t>
      </w:r>
      <w:r w:rsidRPr="00E12FF4" w:rsidR="002D7538">
        <w:rPr>
          <w:rFonts w:ascii="Calibri" w:eastAsia="Calibri" w:hAnsi="Calibri" w:cs="Calibri"/>
          <w:b/>
          <w:bCs/>
          <w:sz w:val="24"/>
          <w:szCs w:val="24"/>
        </w:rPr>
        <w:t xml:space="preserve">. </w:t>
      </w:r>
      <w:r w:rsidRPr="00E12FF4" w:rsidR="002550C0">
        <w:rPr>
          <w:rFonts w:ascii="Calibri" w:eastAsia="Calibri" w:hAnsi="Calibri" w:cs="Calibri"/>
          <w:b/>
          <w:bCs/>
          <w:sz w:val="24"/>
          <w:szCs w:val="24"/>
        </w:rPr>
        <w:t xml:space="preserve">Does your organization have a </w:t>
      </w:r>
      <w:r w:rsidRPr="00E12FF4" w:rsidR="002550C0">
        <w:rPr>
          <w:rFonts w:ascii="Calibri" w:eastAsia="Calibri" w:hAnsi="Calibri" w:cs="Calibri"/>
          <w:b/>
          <w:sz w:val="24"/>
          <w:szCs w:val="24"/>
        </w:rPr>
        <w:t xml:space="preserve">documented </w:t>
      </w:r>
      <w:r w:rsidRPr="00E12FF4" w:rsidR="002550C0">
        <w:rPr>
          <w:rFonts w:ascii="Calibri" w:eastAsia="Calibri" w:hAnsi="Calibri" w:cs="Calibri"/>
          <w:b/>
          <w:bCs/>
          <w:sz w:val="24"/>
          <w:szCs w:val="24"/>
        </w:rPr>
        <w:t xml:space="preserve">plan in place to support </w:t>
      </w:r>
      <w:r w:rsidR="00243930">
        <w:rPr>
          <w:rFonts w:ascii="Calibri" w:eastAsia="Calibri" w:hAnsi="Calibri" w:cs="Calibri"/>
          <w:b/>
          <w:bCs/>
          <w:sz w:val="24"/>
          <w:szCs w:val="24"/>
        </w:rPr>
        <w:t xml:space="preserve">mass violence </w:t>
      </w:r>
      <w:r w:rsidRPr="00E12FF4" w:rsidR="002550C0">
        <w:rPr>
          <w:rFonts w:ascii="Calibri" w:eastAsia="Calibri" w:hAnsi="Calibri" w:cs="Calibri"/>
          <w:b/>
          <w:bCs/>
          <w:sz w:val="24"/>
          <w:szCs w:val="24"/>
        </w:rPr>
        <w:t>incidents?</w:t>
      </w:r>
    </w:p>
    <w:p w:rsidR="002D7538" w:rsidRPr="00E12FF4" w:rsidP="009E1269" w14:paraId="2DD64549" w14:textId="77777777">
      <w:pPr>
        <w:pStyle w:val="ResponseOption"/>
        <w:numPr>
          <w:ilvl w:val="0"/>
          <w:numId w:val="9"/>
        </w:numPr>
        <w:rPr>
          <w:rFonts w:ascii="Calibri" w:hAnsi="Calibri" w:cs="Calibri"/>
        </w:rPr>
      </w:pPr>
      <w:r w:rsidRPr="00E12FF4">
        <w:rPr>
          <w:rFonts w:ascii="Calibri" w:hAnsi="Calibri" w:cs="Calibri"/>
        </w:rPr>
        <w:t>Yes</w:t>
      </w:r>
    </w:p>
    <w:p w:rsidR="002D7538" w:rsidRPr="00E12FF4" w:rsidP="009E1269" w14:paraId="102CDFB5" w14:textId="77777777">
      <w:pPr>
        <w:pStyle w:val="ResponseOption"/>
        <w:numPr>
          <w:ilvl w:val="0"/>
          <w:numId w:val="9"/>
        </w:numPr>
        <w:rPr>
          <w:rFonts w:ascii="Calibri" w:hAnsi="Calibri" w:cs="Calibri"/>
        </w:rPr>
      </w:pPr>
      <w:r w:rsidRPr="00E12FF4">
        <w:rPr>
          <w:rFonts w:ascii="Calibri" w:hAnsi="Calibri" w:cs="Calibri"/>
        </w:rPr>
        <w:t>No</w:t>
      </w:r>
    </w:p>
    <w:p w:rsidR="00E847C9" w:rsidRPr="00E12FF4" w:rsidP="009E1269" w14:paraId="6220A407" w14:textId="1C63C72C">
      <w:pPr>
        <w:pStyle w:val="ResponseOption"/>
        <w:numPr>
          <w:ilvl w:val="0"/>
          <w:numId w:val="9"/>
        </w:numPr>
        <w:rPr>
          <w:rFonts w:ascii="Calibri" w:hAnsi="Calibri" w:cs="Calibri"/>
        </w:rPr>
      </w:pPr>
      <w:r w:rsidRPr="00E12FF4">
        <w:rPr>
          <w:rFonts w:ascii="Calibri" w:hAnsi="Calibri" w:cs="Calibri"/>
        </w:rPr>
        <w:t>Not sure</w:t>
      </w:r>
    </w:p>
    <w:p w:rsidR="00E847C9" w:rsidRPr="00E12FF4" w:rsidP="00E847C9" w14:paraId="19419369"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4067D33D"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E847C9" w:rsidRPr="00E12FF4" w14:paraId="03C0E815" w14:textId="77777777">
            <w:pPr>
              <w:rPr>
                <w:rFonts w:ascii="Calibri" w:hAnsi="Calibri" w:cs="Calibri"/>
                <w:b/>
                <w:bCs/>
              </w:rPr>
            </w:pPr>
            <w:r w:rsidRPr="00E12FF4">
              <w:rPr>
                <w:rFonts w:ascii="Calibri" w:hAnsi="Calibri" w:cs="Calibri"/>
                <w:b/>
                <w:bCs/>
              </w:rPr>
              <w:t>Question Testing Goals</w:t>
            </w:r>
          </w:p>
          <w:p w:rsidR="00E847C9" w:rsidRPr="00E12FF4" w14:paraId="1A94254E" w14:textId="77777777">
            <w:pPr>
              <w:rPr>
                <w:rFonts w:ascii="Calibri" w:hAnsi="Calibri" w:cs="Calibri"/>
              </w:rPr>
            </w:pPr>
            <w:r w:rsidRPr="00E12FF4">
              <w:rPr>
                <w:rFonts w:ascii="Calibri" w:hAnsi="Calibri" w:cs="Calibri"/>
              </w:rPr>
              <w:t>(i.e., concepts to cover/what we are hoping to learn)</w:t>
            </w:r>
          </w:p>
        </w:tc>
      </w:tr>
      <w:tr w14:paraId="5AE1847B" w14:textId="77777777">
        <w:tblPrEx>
          <w:tblW w:w="10075" w:type="dxa"/>
          <w:tblLayout w:type="fixed"/>
          <w:tblLook w:val="04A0"/>
        </w:tblPrEx>
        <w:trPr>
          <w:trHeight w:val="344"/>
        </w:trPr>
        <w:tc>
          <w:tcPr>
            <w:tcW w:w="10075" w:type="dxa"/>
          </w:tcPr>
          <w:p w:rsidR="00BE11F5" w:rsidRPr="00E12FF4" w:rsidP="009E1269" w14:paraId="2AC85E52" w14:textId="555A1308">
            <w:pPr>
              <w:pStyle w:val="ListParagraph"/>
              <w:numPr>
                <w:ilvl w:val="0"/>
                <w:numId w:val="5"/>
              </w:numPr>
              <w:rPr>
                <w:rFonts w:ascii="Calibri" w:hAnsi="Calibri" w:cs="Calibri"/>
              </w:rPr>
            </w:pPr>
            <w:r w:rsidRPr="00E12FF4">
              <w:rPr>
                <w:rFonts w:ascii="Calibri" w:hAnsi="Calibri" w:cs="Calibri"/>
              </w:rPr>
              <w:t xml:space="preserve">Clarify how respondents interpret “documented plan” and “support </w:t>
            </w:r>
            <w:r w:rsidR="00243930">
              <w:rPr>
                <w:rFonts w:ascii="Calibri" w:hAnsi="Calibri" w:cs="Calibri"/>
              </w:rPr>
              <w:t xml:space="preserve">mass violence </w:t>
            </w:r>
            <w:r w:rsidRPr="00E12FF4">
              <w:rPr>
                <w:rFonts w:ascii="Calibri" w:hAnsi="Calibri" w:cs="Calibri"/>
              </w:rPr>
              <w:t>incidents.”</w:t>
            </w:r>
          </w:p>
          <w:p w:rsidR="00BE11F5" w:rsidRPr="00E12FF4" w:rsidP="009E1269" w14:paraId="63D73459" w14:textId="77777777">
            <w:pPr>
              <w:pStyle w:val="ListParagraph"/>
              <w:numPr>
                <w:ilvl w:val="0"/>
                <w:numId w:val="5"/>
              </w:numPr>
              <w:rPr>
                <w:rFonts w:ascii="Calibri" w:hAnsi="Calibri" w:cs="Calibri"/>
              </w:rPr>
            </w:pPr>
            <w:r w:rsidRPr="00E12FF4">
              <w:rPr>
                <w:rFonts w:ascii="Calibri" w:hAnsi="Calibri" w:cs="Calibri"/>
              </w:rPr>
              <w:t>Understand what types of plans (e.g., emergency response, continuity of operations) are considered relevant.</w:t>
            </w:r>
          </w:p>
          <w:p w:rsidR="00E847C9" w:rsidRPr="00E12FF4" w:rsidP="009E1269" w14:paraId="6A1FA3F3" w14:textId="52001BE3">
            <w:pPr>
              <w:pStyle w:val="ListParagraph"/>
              <w:numPr>
                <w:ilvl w:val="0"/>
                <w:numId w:val="5"/>
              </w:numPr>
              <w:rPr>
                <w:rFonts w:ascii="Calibri" w:hAnsi="Calibri" w:cs="Calibri"/>
              </w:rPr>
            </w:pPr>
            <w:r w:rsidRPr="00E12FF4">
              <w:rPr>
                <w:rFonts w:ascii="Calibri" w:hAnsi="Calibri" w:cs="Calibri"/>
              </w:rPr>
              <w:t>Assess whether organizations distinguish between general emergency preparedness and mass violence-specific planning.</w:t>
            </w:r>
          </w:p>
        </w:tc>
      </w:tr>
    </w:tbl>
    <w:p w:rsidR="00E847C9" w:rsidRPr="00E12FF4" w:rsidP="00E847C9" w14:paraId="18A44F68"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0A3C0D65"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E847C9" w:rsidRPr="00E12FF4" w14:paraId="728711C2" w14:textId="77777777">
            <w:pPr>
              <w:rPr>
                <w:rFonts w:ascii="Calibri" w:hAnsi="Calibri" w:cs="Calibri"/>
                <w:b/>
                <w:bCs/>
              </w:rPr>
            </w:pPr>
            <w:r w:rsidRPr="00E12FF4">
              <w:rPr>
                <w:rFonts w:ascii="Calibri" w:hAnsi="Calibri" w:cs="Calibri"/>
                <w:b/>
                <w:bCs/>
              </w:rPr>
              <w:t>Item Probes</w:t>
            </w:r>
          </w:p>
          <w:p w:rsidR="00E847C9" w:rsidRPr="00E12FF4" w14:paraId="42C13C88"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5DEAB60" w14:textId="77777777">
        <w:tblPrEx>
          <w:tblW w:w="10080" w:type="dxa"/>
          <w:tblLayout w:type="fixed"/>
          <w:tblLook w:val="04A0"/>
        </w:tblPrEx>
        <w:trPr>
          <w:trHeight w:val="360"/>
        </w:trPr>
        <w:tc>
          <w:tcPr>
            <w:tcW w:w="10080" w:type="dxa"/>
          </w:tcPr>
          <w:p w:rsidR="003A48A0" w:rsidRPr="00E12FF4" w:rsidP="009E1269" w14:paraId="175E89A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kinds of things come to mind when you first read this question?</w:t>
            </w:r>
          </w:p>
          <w:p w:rsidR="00A1690A" w:rsidRPr="00E12FF4" w:rsidP="009E1269" w14:paraId="1A258C01" w14:textId="24060E4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“documented plan” mean to you in this context?</w:t>
            </w:r>
          </w:p>
          <w:p w:rsidR="00A1690A" w:rsidRPr="00E12FF4" w:rsidP="009E1269" w14:paraId="2D78C07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Does your organization have a plan that would apply to mass violence incidents? Can you describe it?</w:t>
            </w:r>
          </w:p>
          <w:p w:rsidR="00524F5A" w:rsidRPr="00E12FF4" w:rsidP="009E1269" w14:paraId="2212B33A" w14:textId="0D37C060">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Does this plan apply to large number of casualties, fatalities, missing persons, or all three? How would you answer if it was only one or two but not all of these?</w:t>
            </w:r>
          </w:p>
          <w:p w:rsidR="00A1690A" w:rsidRPr="00E12FF4" w:rsidP="009E1269" w14:paraId="0C7CF86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Is this plan specific to mass violence, or part of a broader emergency response plan?</w:t>
            </w:r>
          </w:p>
          <w:p w:rsidR="00A1690A" w:rsidRPr="00E12FF4" w:rsidP="009E1269" w14:paraId="3152CA28" w14:textId="081EF83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anything about this question unclear or difficult to answer?</w:t>
            </w:r>
            <w:r w:rsidRPr="00E12FF4" w:rsidR="003A48A0">
              <w:rPr>
                <w:rStyle w:val="cf01"/>
                <w:rFonts w:ascii="Calibri" w:hAnsi="Calibri" w:cs="Calibri"/>
              </w:rPr>
              <w:t xml:space="preserve"> How did you come up with your answer?</w:t>
            </w:r>
          </w:p>
          <w:p w:rsidR="00E847C9" w:rsidRPr="00E12FF4" w:rsidP="009E1269" w14:paraId="3CDA82F4" w14:textId="50223D97">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p>
        </w:tc>
      </w:tr>
    </w:tbl>
    <w:p w:rsidR="000020F8" w:rsidRPr="00E12FF4" w14:paraId="71B606AF" w14:textId="77777777">
      <w:pPr>
        <w:spacing w:line="240" w:lineRule="auto"/>
        <w:rPr>
          <w:rFonts w:ascii="Calibri" w:hAnsi="Calibri" w:cs="Calibri"/>
        </w:rPr>
      </w:pPr>
      <w:r w:rsidRPr="00E12FF4">
        <w:rPr>
          <w:rFonts w:ascii="Calibri" w:hAnsi="Calibri" w:cs="Calibri"/>
          <w:b/>
          <w:bCs/>
        </w:rPr>
        <w:br w:type="page"/>
      </w:r>
    </w:p>
    <w:p w:rsidR="00CE7A8F" w:rsidRPr="00E12FF4" w:rsidP="00A94B0C" w14:paraId="5FC9AEE4" w14:textId="1692E7A1">
      <w:pPr>
        <w:pStyle w:val="QuestionHeader"/>
        <w:ind w:left="720" w:hanging="720"/>
        <w:rPr>
          <w:rFonts w:ascii="Calibri" w:hAnsi="Calibri" w:cs="Calibri"/>
        </w:rPr>
      </w:pPr>
      <w:r w:rsidRPr="00E12FF4">
        <w:rPr>
          <w:rFonts w:ascii="Calibri" w:hAnsi="Calibri" w:cs="Calibri"/>
        </w:rPr>
        <w:t>G</w:t>
      </w:r>
      <w:r w:rsidRPr="00E12FF4" w:rsidR="000F617E">
        <w:rPr>
          <w:rFonts w:ascii="Calibri" w:hAnsi="Calibri" w:cs="Calibri"/>
        </w:rPr>
        <w:t>4</w:t>
      </w:r>
      <w:r w:rsidRPr="00E12FF4" w:rsidR="00A94B0C">
        <w:rPr>
          <w:rFonts w:ascii="Calibri" w:hAnsi="Calibri" w:cs="Calibri"/>
        </w:rPr>
        <w:t xml:space="preserve"> – Mass violence </w:t>
      </w:r>
      <w:r w:rsidRPr="00E12FF4">
        <w:rPr>
          <w:rFonts w:ascii="Calibri" w:hAnsi="Calibri" w:cs="Calibri"/>
        </w:rPr>
        <w:t>communications</w:t>
      </w:r>
      <w:r w:rsidRPr="00E12FF4" w:rsidR="000020F8">
        <w:rPr>
          <w:rFonts w:ascii="Calibri" w:hAnsi="Calibri" w:cs="Calibri"/>
        </w:rPr>
        <w:t>: ASK ALL</w:t>
      </w:r>
      <w:r w:rsidRPr="00E12FF4" w:rsidR="00A94B0C">
        <w:rPr>
          <w:rFonts w:ascii="Calibri" w:hAnsi="Calibri" w:cs="Calibri"/>
        </w:rPr>
        <w:t xml:space="preserve"> </w:t>
      </w:r>
    </w:p>
    <w:p w:rsidR="00A94B0C" w:rsidRPr="00E12FF4" w:rsidP="00A94B0C" w14:paraId="2A7F9F58" w14:textId="3560549D">
      <w:pPr>
        <w:pStyle w:val="QuestionText"/>
        <w:rPr>
          <w:rFonts w:ascii="Calibri" w:hAnsi="Calibri" w:cs="Calibri"/>
        </w:rPr>
      </w:pPr>
      <w:r w:rsidRPr="00E12FF4">
        <w:rPr>
          <w:rFonts w:ascii="Calibri" w:hAnsi="Calibri" w:cs="Calibri"/>
          <w:b/>
          <w:bCs/>
        </w:rPr>
        <w:t>G</w:t>
      </w:r>
      <w:r w:rsidRPr="00E12FF4" w:rsidR="0021530B">
        <w:rPr>
          <w:rFonts w:ascii="Calibri" w:hAnsi="Calibri" w:cs="Calibri"/>
          <w:b/>
          <w:bCs/>
        </w:rPr>
        <w:t xml:space="preserve">4. Which, if any, communication methods </w:t>
      </w:r>
      <w:r w:rsidRPr="00E12FF4" w:rsidR="00F86958">
        <w:rPr>
          <w:rFonts w:ascii="Calibri" w:hAnsi="Calibri" w:cs="Calibri"/>
          <w:b/>
          <w:bCs/>
        </w:rPr>
        <w:t>do</w:t>
      </w:r>
      <w:r w:rsidRPr="00E12FF4" w:rsidR="0021530B">
        <w:rPr>
          <w:rFonts w:ascii="Calibri" w:hAnsi="Calibri" w:cs="Calibri"/>
          <w:b/>
          <w:bCs/>
        </w:rPr>
        <w:t xml:space="preserve"> your organization use to provide public information about a mass violence incident? </w:t>
      </w:r>
      <w:r w:rsidRPr="00E12FF4" w:rsidR="0021530B">
        <w:rPr>
          <w:rFonts w:ascii="Calibri" w:hAnsi="Calibri" w:cs="Calibri"/>
          <w:i/>
          <w:iCs/>
        </w:rPr>
        <w:t>Select all that apply.</w:t>
      </w:r>
    </w:p>
    <w:p w:rsidR="00A33E7B" w:rsidRPr="00E12FF4" w:rsidP="009E1269" w14:paraId="08F82340" w14:textId="77777777">
      <w:pPr>
        <w:pStyle w:val="ResponseOption"/>
        <w:numPr>
          <w:ilvl w:val="0"/>
          <w:numId w:val="12"/>
        </w:numPr>
        <w:rPr>
          <w:rFonts w:ascii="Calibri" w:hAnsi="Calibri" w:cs="Calibri"/>
        </w:rPr>
      </w:pPr>
      <w:r w:rsidRPr="00E12FF4">
        <w:rPr>
          <w:rFonts w:ascii="Calibri" w:hAnsi="Calibri" w:cs="Calibri"/>
        </w:rPr>
        <w:t>Bulletin or press release</w:t>
      </w:r>
    </w:p>
    <w:p w:rsidR="00A816D8" w:rsidRPr="00E12FF4" w:rsidP="009E1269" w14:paraId="56C6BD4D" w14:textId="58D94629">
      <w:pPr>
        <w:pStyle w:val="ResponseOption"/>
        <w:numPr>
          <w:ilvl w:val="0"/>
          <w:numId w:val="12"/>
        </w:numPr>
        <w:rPr>
          <w:rFonts w:ascii="Calibri" w:hAnsi="Calibri" w:cs="Calibri"/>
        </w:rPr>
      </w:pPr>
      <w:r w:rsidRPr="00E12FF4">
        <w:rPr>
          <w:rFonts w:ascii="Calibri" w:hAnsi="Calibri" w:cs="Calibri"/>
        </w:rPr>
        <w:t xml:space="preserve">Email, listserv, or </w:t>
      </w:r>
      <w:r w:rsidRPr="00E12FF4">
        <w:rPr>
          <w:rFonts w:ascii="Calibri" w:hAnsi="Calibri" w:cs="Calibri"/>
        </w:rPr>
        <w:t>eBlast</w:t>
      </w:r>
      <w:r w:rsidRPr="00E12FF4">
        <w:rPr>
          <w:rFonts w:ascii="Calibri" w:hAnsi="Calibri" w:cs="Calibri"/>
        </w:rPr>
        <w:t xml:space="preserve"> distribution</w:t>
      </w:r>
    </w:p>
    <w:p w:rsidR="00A33E7B" w:rsidRPr="00E12FF4" w:rsidP="009E1269" w14:paraId="326D0B2B" w14:textId="3D6C5C28">
      <w:pPr>
        <w:pStyle w:val="ResponseOption"/>
        <w:numPr>
          <w:ilvl w:val="0"/>
          <w:numId w:val="12"/>
        </w:numPr>
        <w:rPr>
          <w:rFonts w:ascii="Calibri" w:hAnsi="Calibri" w:cs="Calibri"/>
        </w:rPr>
      </w:pPr>
      <w:r w:rsidRPr="00E12FF4">
        <w:rPr>
          <w:rFonts w:ascii="Calibri" w:hAnsi="Calibri" w:cs="Calibri"/>
        </w:rPr>
        <w:t>Information center (</w:t>
      </w:r>
      <w:r w:rsidRPr="00E12FF4" w:rsidR="001A1AC5">
        <w:rPr>
          <w:rFonts w:ascii="Calibri" w:hAnsi="Calibri" w:cs="Calibri"/>
        </w:rPr>
        <w:t xml:space="preserve">e.g., </w:t>
      </w:r>
      <w:r w:rsidRPr="00E12FF4" w:rsidR="41434260">
        <w:rPr>
          <w:rFonts w:ascii="Calibri" w:hAnsi="Calibri" w:cs="Calibri"/>
        </w:rPr>
        <w:t>centralized incident response</w:t>
      </w:r>
      <w:r w:rsidRPr="00E12FF4" w:rsidR="00C2439F">
        <w:rPr>
          <w:rFonts w:ascii="Calibri" w:hAnsi="Calibri" w:cs="Calibri"/>
        </w:rPr>
        <w:t xml:space="preserve"> </w:t>
      </w:r>
      <w:r w:rsidRPr="00E12FF4" w:rsidR="02D1DBCB">
        <w:rPr>
          <w:rFonts w:ascii="Calibri" w:hAnsi="Calibri" w:cs="Calibri"/>
        </w:rPr>
        <w:t>c</w:t>
      </w:r>
      <w:r w:rsidRPr="00E12FF4" w:rsidR="00C2439F">
        <w:rPr>
          <w:rFonts w:ascii="Calibri" w:hAnsi="Calibri" w:cs="Calibri"/>
        </w:rPr>
        <w:t>enter, Family Assistance Center, Resiliency Center</w:t>
      </w:r>
      <w:r w:rsidRPr="00E12FF4">
        <w:rPr>
          <w:rFonts w:ascii="Calibri" w:hAnsi="Calibri" w:cs="Calibri"/>
        </w:rPr>
        <w:t>)</w:t>
      </w:r>
    </w:p>
    <w:p w:rsidR="00A33E7B" w:rsidRPr="00E12FF4" w:rsidP="009E1269" w14:paraId="1C523DF3" w14:textId="77777777">
      <w:pPr>
        <w:pStyle w:val="ResponseOption"/>
        <w:numPr>
          <w:ilvl w:val="0"/>
          <w:numId w:val="12"/>
        </w:numPr>
        <w:rPr>
          <w:rFonts w:ascii="Calibri" w:hAnsi="Calibri" w:cs="Calibri"/>
        </w:rPr>
      </w:pPr>
      <w:r w:rsidRPr="00E12FF4">
        <w:rPr>
          <w:rFonts w:ascii="Calibri" w:hAnsi="Calibri" w:cs="Calibri"/>
        </w:rPr>
        <w:t>Social media (e.g., Facebook, Twitter)</w:t>
      </w:r>
    </w:p>
    <w:p w:rsidR="00A33E7B" w:rsidRPr="00E12FF4" w:rsidP="009E1269" w14:paraId="1A1F5824" w14:textId="77777777">
      <w:pPr>
        <w:pStyle w:val="ResponseOption"/>
        <w:numPr>
          <w:ilvl w:val="0"/>
          <w:numId w:val="12"/>
        </w:numPr>
        <w:rPr>
          <w:rFonts w:ascii="Calibri" w:hAnsi="Calibri" w:cs="Calibri"/>
        </w:rPr>
      </w:pPr>
      <w:r w:rsidRPr="00E12FF4">
        <w:rPr>
          <w:rFonts w:ascii="Calibri" w:hAnsi="Calibri" w:cs="Calibri"/>
        </w:rPr>
        <w:t>Telephone</w:t>
      </w:r>
    </w:p>
    <w:p w:rsidR="00A33E7B" w:rsidRPr="00E12FF4" w:rsidP="009E1269" w14:paraId="3F850DC8" w14:textId="77777777">
      <w:pPr>
        <w:pStyle w:val="ResponseOption"/>
        <w:numPr>
          <w:ilvl w:val="0"/>
          <w:numId w:val="12"/>
        </w:numPr>
        <w:rPr>
          <w:rFonts w:ascii="Calibri" w:hAnsi="Calibri" w:cs="Calibri"/>
        </w:rPr>
      </w:pPr>
      <w:r w:rsidRPr="00E12FF4">
        <w:rPr>
          <w:rFonts w:ascii="Calibri" w:hAnsi="Calibri" w:cs="Calibri"/>
        </w:rPr>
        <w:t>Website</w:t>
      </w:r>
    </w:p>
    <w:p w:rsidR="00A33E7B" w:rsidRPr="00E12FF4" w:rsidP="009E1269" w14:paraId="6E6E8E0A" w14:textId="77777777">
      <w:pPr>
        <w:pStyle w:val="ResponseOption"/>
        <w:numPr>
          <w:ilvl w:val="0"/>
          <w:numId w:val="12"/>
        </w:numPr>
        <w:rPr>
          <w:rFonts w:ascii="Calibri" w:hAnsi="Calibri" w:cs="Calibri"/>
        </w:rPr>
      </w:pPr>
      <w:r w:rsidRPr="00E12FF4">
        <w:rPr>
          <w:rFonts w:ascii="Calibri" w:hAnsi="Calibri" w:cs="Calibri"/>
        </w:rPr>
        <w:t>Other (</w:t>
      </w:r>
      <w:r w:rsidRPr="00E12FF4">
        <w:rPr>
          <w:rFonts w:ascii="Calibri" w:hAnsi="Calibri" w:cs="Calibri"/>
          <w:i/>
        </w:rPr>
        <w:t>Please specify</w:t>
      </w:r>
      <w:r w:rsidRPr="00E12FF4">
        <w:rPr>
          <w:rFonts w:ascii="Calibri" w:hAnsi="Calibri" w:cs="Calibri"/>
        </w:rPr>
        <w:t>): [TEXT BOX]</w:t>
      </w:r>
    </w:p>
    <w:p w:rsidR="00A94B0C" w:rsidRPr="00E12FF4" w:rsidP="009E1269" w14:paraId="042445B3" w14:textId="7680D919">
      <w:pPr>
        <w:pStyle w:val="ResponseOption"/>
        <w:numPr>
          <w:ilvl w:val="0"/>
          <w:numId w:val="12"/>
        </w:numPr>
        <w:rPr>
          <w:rFonts w:ascii="Calibri" w:hAnsi="Calibri" w:cs="Calibri"/>
        </w:rPr>
      </w:pPr>
      <w:r w:rsidRPr="00E12FF4">
        <w:rPr>
          <w:rFonts w:ascii="Calibri" w:hAnsi="Calibri" w:cs="Calibri"/>
        </w:rPr>
        <w:t>None of these</w:t>
      </w:r>
    </w:p>
    <w:p w:rsidR="00A94B0C" w:rsidRPr="00E12FF4" w:rsidP="00A94B0C" w14:paraId="7E929F71"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E532E9E"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A94B0C" w:rsidRPr="00E12FF4" w14:paraId="59FBB3D3" w14:textId="77777777">
            <w:pPr>
              <w:rPr>
                <w:rFonts w:ascii="Calibri" w:hAnsi="Calibri" w:cs="Calibri"/>
                <w:b/>
                <w:bCs/>
              </w:rPr>
            </w:pPr>
            <w:r w:rsidRPr="00E12FF4">
              <w:rPr>
                <w:rFonts w:ascii="Calibri" w:hAnsi="Calibri" w:cs="Calibri"/>
                <w:b/>
                <w:bCs/>
              </w:rPr>
              <w:t>Question Testing Goals</w:t>
            </w:r>
          </w:p>
          <w:p w:rsidR="00A94B0C" w:rsidRPr="00E12FF4" w14:paraId="282E9692" w14:textId="77777777">
            <w:pPr>
              <w:rPr>
                <w:rFonts w:ascii="Calibri" w:hAnsi="Calibri" w:cs="Calibri"/>
              </w:rPr>
            </w:pPr>
            <w:r w:rsidRPr="00E12FF4">
              <w:rPr>
                <w:rFonts w:ascii="Calibri" w:hAnsi="Calibri" w:cs="Calibri"/>
              </w:rPr>
              <w:t>(i.e., concepts to cover/what we are hoping to learn)</w:t>
            </w:r>
          </w:p>
        </w:tc>
      </w:tr>
      <w:tr w14:paraId="675AA783" w14:textId="77777777">
        <w:tblPrEx>
          <w:tblW w:w="10075" w:type="dxa"/>
          <w:tblLayout w:type="fixed"/>
          <w:tblLook w:val="04A0"/>
        </w:tblPrEx>
        <w:trPr>
          <w:trHeight w:val="344"/>
        </w:trPr>
        <w:tc>
          <w:tcPr>
            <w:tcW w:w="10075" w:type="dxa"/>
          </w:tcPr>
          <w:p w:rsidR="00876919" w:rsidRPr="00E12FF4" w:rsidP="009E1269" w14:paraId="2E37AE6B" w14:textId="77777777">
            <w:pPr>
              <w:pStyle w:val="ListParagraph"/>
              <w:numPr>
                <w:ilvl w:val="0"/>
                <w:numId w:val="5"/>
              </w:numPr>
              <w:rPr>
                <w:rFonts w:ascii="Calibri" w:hAnsi="Calibri" w:cs="Calibri"/>
              </w:rPr>
            </w:pPr>
            <w:r w:rsidRPr="00E12FF4">
              <w:rPr>
                <w:rFonts w:ascii="Calibri" w:hAnsi="Calibri" w:cs="Calibri"/>
              </w:rPr>
              <w:t>Understand how VSPs interpret “public information” and “communication methods.”</w:t>
            </w:r>
          </w:p>
          <w:p w:rsidR="00876919" w:rsidRPr="00E12FF4" w:rsidP="009E1269" w14:paraId="292AFC2A" w14:textId="77777777">
            <w:pPr>
              <w:pStyle w:val="ListParagraph"/>
              <w:numPr>
                <w:ilvl w:val="0"/>
                <w:numId w:val="5"/>
              </w:numPr>
              <w:rPr>
                <w:rFonts w:ascii="Calibri" w:hAnsi="Calibri" w:cs="Calibri"/>
              </w:rPr>
            </w:pPr>
            <w:r w:rsidRPr="00E12FF4">
              <w:rPr>
                <w:rFonts w:ascii="Calibri" w:hAnsi="Calibri" w:cs="Calibri"/>
              </w:rPr>
              <w:t>Evaluate whether the listed methods are comprehensive and relevant.</w:t>
            </w:r>
          </w:p>
          <w:p w:rsidR="00A94B0C" w:rsidRPr="00E12FF4" w:rsidP="009E1269" w14:paraId="78301320" w14:textId="7118A10F">
            <w:pPr>
              <w:pStyle w:val="ListParagraph"/>
              <w:numPr>
                <w:ilvl w:val="0"/>
                <w:numId w:val="5"/>
              </w:numPr>
              <w:rPr>
                <w:rFonts w:ascii="Calibri" w:hAnsi="Calibri" w:cs="Calibri"/>
              </w:rPr>
            </w:pPr>
            <w:r w:rsidRPr="00E12FF4">
              <w:rPr>
                <w:rFonts w:ascii="Calibri" w:hAnsi="Calibri" w:cs="Calibri"/>
              </w:rPr>
              <w:t>Identify any confusion around terms like “information center” or “bulletin.”</w:t>
            </w:r>
          </w:p>
        </w:tc>
      </w:tr>
    </w:tbl>
    <w:p w:rsidR="00A94B0C" w:rsidRPr="00E12FF4" w:rsidP="00A94B0C" w14:paraId="1BD93438"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3AF49122"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A94B0C" w:rsidRPr="00E12FF4" w14:paraId="76B503D5" w14:textId="77777777">
            <w:pPr>
              <w:rPr>
                <w:rFonts w:ascii="Calibri" w:hAnsi="Calibri" w:cs="Calibri"/>
                <w:b/>
                <w:bCs/>
              </w:rPr>
            </w:pPr>
            <w:r w:rsidRPr="00E12FF4">
              <w:rPr>
                <w:rFonts w:ascii="Calibri" w:hAnsi="Calibri" w:cs="Calibri"/>
                <w:b/>
                <w:bCs/>
              </w:rPr>
              <w:t>Item Probes</w:t>
            </w:r>
          </w:p>
          <w:p w:rsidR="00A94B0C" w:rsidRPr="00E12FF4" w14:paraId="19610B20"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227D185" w14:textId="77777777">
        <w:tblPrEx>
          <w:tblW w:w="10080" w:type="dxa"/>
          <w:tblLayout w:type="fixed"/>
          <w:tblLook w:val="04A0"/>
        </w:tblPrEx>
        <w:trPr>
          <w:trHeight w:val="360"/>
        </w:trPr>
        <w:tc>
          <w:tcPr>
            <w:tcW w:w="10080" w:type="dxa"/>
          </w:tcPr>
          <w:p w:rsidR="008B5B6B" w:rsidRPr="00E12FF4" w:rsidP="009E1269" w14:paraId="14A9E2A6"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asking about?</w:t>
            </w:r>
          </w:p>
          <w:p w:rsidR="00D715CD" w:rsidRPr="00E12FF4" w:rsidP="009E1269" w14:paraId="4EEA432E" w14:textId="1FDF4F0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“public information” mean to you in this context?</w:t>
            </w:r>
            <w:r w:rsidRPr="00E12FF4" w:rsidR="008B5B6B">
              <w:rPr>
                <w:rStyle w:val="cf01"/>
                <w:rFonts w:ascii="Calibri" w:hAnsi="Calibri" w:cs="Calibri"/>
              </w:rPr>
              <w:t xml:space="preserve"> Who would your organization be communicating with?</w:t>
            </w:r>
          </w:p>
          <w:p w:rsidR="00D715CD" w:rsidRPr="00E12FF4" w:rsidP="009E1269" w14:paraId="0C201661"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Which of these communication methods does your organization use, and in what situations?</w:t>
            </w:r>
          </w:p>
          <w:p w:rsidR="00D715CD" w:rsidRPr="00E12FF4" w:rsidP="009E1269" w14:paraId="46073279" w14:textId="12AD96E8">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any term unclear or unfamiliar?</w:t>
            </w:r>
            <w:r w:rsidRPr="00E12FF4" w:rsidR="008A35BB">
              <w:rPr>
                <w:rStyle w:val="cf01"/>
                <w:rFonts w:ascii="Calibri" w:hAnsi="Calibri" w:cs="Calibri"/>
              </w:rPr>
              <w:t xml:space="preserve"> Were the examples included helpful?</w:t>
            </w:r>
          </w:p>
          <w:p w:rsidR="00D715CD" w:rsidRPr="00E12FF4" w:rsidP="009E1269" w14:paraId="1D281E61"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communication methods your organization uses that aren’t listed here?</w:t>
            </w:r>
          </w:p>
          <w:p w:rsidR="008B5B6B" w:rsidRPr="00E12FF4" w:rsidP="009E1269" w14:paraId="33F63293" w14:textId="7D5B43CC">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come up with your answer?</w:t>
            </w:r>
            <w:r w:rsidRPr="00E12FF4" w:rsidR="00E7600E">
              <w:rPr>
                <w:rStyle w:val="cf01"/>
                <w:rFonts w:ascii="Calibri" w:hAnsi="Calibri" w:cs="Calibri"/>
              </w:rPr>
              <w:t xml:space="preserve"> Was it based on your experiences or is this documented somewhere?</w:t>
            </w:r>
          </w:p>
          <w:p w:rsidR="00A94B0C" w:rsidRPr="00E12FF4" w:rsidP="009E1269" w14:paraId="53709C44" w14:textId="63043871">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p>
        </w:tc>
      </w:tr>
    </w:tbl>
    <w:p w:rsidR="00A94B0C" w:rsidRPr="00E12FF4" w:rsidP="00A94B0C" w14:paraId="6C9D959C" w14:textId="77777777">
      <w:pPr>
        <w:rPr>
          <w:rFonts w:ascii="Calibri" w:hAnsi="Calibri" w:cs="Calibri"/>
        </w:rPr>
      </w:pPr>
      <w:r w:rsidRPr="00E12FF4">
        <w:rPr>
          <w:rFonts w:ascii="Calibri" w:hAnsi="Calibri" w:cs="Calibri"/>
        </w:rPr>
        <w:br w:type="page"/>
      </w:r>
    </w:p>
    <w:p w:rsidR="00990BB7" w:rsidRPr="00E12FF4" w:rsidP="00A94B0C" w14:paraId="04418659" w14:textId="15A98051">
      <w:pPr>
        <w:pStyle w:val="QuestionHeader"/>
        <w:ind w:left="720" w:hanging="720"/>
        <w:rPr>
          <w:rFonts w:ascii="Calibri" w:hAnsi="Calibri" w:cs="Calibri"/>
        </w:rPr>
      </w:pPr>
      <w:r w:rsidRPr="00E12FF4">
        <w:rPr>
          <w:rFonts w:ascii="Calibri" w:hAnsi="Calibri" w:cs="Calibri"/>
        </w:rPr>
        <w:t>G</w:t>
      </w:r>
      <w:r w:rsidRPr="00E12FF4" w:rsidR="007F0519">
        <w:rPr>
          <w:rFonts w:ascii="Calibri" w:hAnsi="Calibri" w:cs="Calibri"/>
        </w:rPr>
        <w:t>5</w:t>
      </w:r>
      <w:r w:rsidRPr="00E12FF4" w:rsidR="00A94B0C">
        <w:rPr>
          <w:rFonts w:ascii="Calibri" w:hAnsi="Calibri" w:cs="Calibri"/>
        </w:rPr>
        <w:t xml:space="preserve"> – </w:t>
      </w:r>
      <w:r w:rsidRPr="00E12FF4" w:rsidR="00F74CA5">
        <w:rPr>
          <w:rFonts w:ascii="Calibri" w:hAnsi="Calibri" w:cs="Calibri"/>
        </w:rPr>
        <w:t>Trauma-informed care training</w:t>
      </w:r>
      <w:r w:rsidRPr="00E12FF4" w:rsidR="000020F8">
        <w:rPr>
          <w:rFonts w:ascii="Calibri" w:hAnsi="Calibri" w:cs="Calibri"/>
        </w:rPr>
        <w:t>: ASK ALL</w:t>
      </w:r>
    </w:p>
    <w:p w:rsidR="00A94B0C" w:rsidRPr="00E12FF4" w:rsidP="00A94B0C" w14:paraId="23722D63" w14:textId="3D0A4233">
      <w:pPr>
        <w:pStyle w:val="QuestionText"/>
        <w:rPr>
          <w:rFonts w:ascii="Calibri" w:hAnsi="Calibri" w:cs="Calibri"/>
        </w:rPr>
      </w:pPr>
      <w:r w:rsidRPr="00E12FF4">
        <w:rPr>
          <w:rFonts w:ascii="Calibri" w:hAnsi="Calibri" w:cs="Calibri"/>
          <w:b/>
          <w:bCs/>
        </w:rPr>
        <w:t>G</w:t>
      </w:r>
      <w:r w:rsidRPr="00E12FF4" w:rsidR="001F22C4">
        <w:rPr>
          <w:rFonts w:ascii="Calibri" w:hAnsi="Calibri" w:cs="Calibri"/>
          <w:b/>
          <w:bCs/>
        </w:rPr>
        <w:t xml:space="preserve">5. Does your organization offer trauma-informed care training to any of the following types of individuals outside of your organization? </w:t>
      </w:r>
      <w:r w:rsidRPr="00243930" w:rsidR="00243930">
        <w:rPr>
          <w:rFonts w:ascii="Calibri" w:hAnsi="Calibri" w:cs="Calibri"/>
          <w:i/>
          <w:iCs/>
        </w:rPr>
        <w:t>Exclude</w:t>
      </w:r>
      <w:r w:rsidRPr="00243930" w:rsidR="001F22C4">
        <w:rPr>
          <w:rFonts w:ascii="Calibri" w:hAnsi="Calibri" w:cs="Calibri"/>
          <w:i/>
          <w:iCs/>
        </w:rPr>
        <w:t xml:space="preserve"> training for internal staff.</w:t>
      </w:r>
      <w:r w:rsidRPr="00E12FF4" w:rsidR="001F22C4">
        <w:rPr>
          <w:rFonts w:ascii="Calibri" w:hAnsi="Calibri" w:cs="Calibri"/>
        </w:rPr>
        <w:t xml:space="preserve"> </w:t>
      </w:r>
      <w:r w:rsidRPr="00E12FF4" w:rsidR="001F22C4">
        <w:rPr>
          <w:rFonts w:ascii="Calibri" w:hAnsi="Calibri" w:cs="Calibri"/>
          <w:i/>
          <w:iCs/>
        </w:rPr>
        <w:t>Select all that apply.</w:t>
      </w:r>
    </w:p>
    <w:p w:rsidR="002E5088" w:rsidRPr="00E12FF4" w:rsidP="009E1269" w14:paraId="7E846029" w14:textId="77777777">
      <w:pPr>
        <w:pStyle w:val="ResponseOption"/>
        <w:numPr>
          <w:ilvl w:val="0"/>
          <w:numId w:val="11"/>
        </w:numPr>
        <w:rPr>
          <w:rFonts w:ascii="Calibri" w:hAnsi="Calibri" w:cs="Calibri"/>
        </w:rPr>
      </w:pPr>
      <w:r w:rsidRPr="00E12FF4">
        <w:rPr>
          <w:rFonts w:ascii="Calibri" w:hAnsi="Calibri" w:cs="Calibri"/>
        </w:rPr>
        <w:t>Behavioral health providers</w:t>
      </w:r>
    </w:p>
    <w:p w:rsidR="002E5088" w:rsidRPr="00E12FF4" w:rsidP="009E1269" w14:paraId="3769F06B" w14:textId="77777777">
      <w:pPr>
        <w:pStyle w:val="ResponseOption"/>
        <w:numPr>
          <w:ilvl w:val="0"/>
          <w:numId w:val="11"/>
        </w:numPr>
        <w:rPr>
          <w:rFonts w:ascii="Calibri" w:hAnsi="Calibri" w:cs="Calibri"/>
        </w:rPr>
      </w:pPr>
      <w:r w:rsidRPr="00E12FF4">
        <w:rPr>
          <w:rFonts w:ascii="Calibri" w:hAnsi="Calibri" w:cs="Calibri"/>
        </w:rPr>
        <w:t>Primary care providers</w:t>
      </w:r>
    </w:p>
    <w:p w:rsidR="002E5088" w:rsidRPr="00E12FF4" w:rsidP="009E1269" w14:paraId="76390585" w14:textId="77777777">
      <w:pPr>
        <w:pStyle w:val="ResponseOption"/>
        <w:numPr>
          <w:ilvl w:val="0"/>
          <w:numId w:val="11"/>
        </w:numPr>
        <w:rPr>
          <w:rFonts w:ascii="Calibri" w:hAnsi="Calibri" w:cs="Calibri"/>
        </w:rPr>
      </w:pPr>
      <w:r w:rsidRPr="00E12FF4">
        <w:rPr>
          <w:rFonts w:ascii="Calibri" w:hAnsi="Calibri" w:cs="Calibri"/>
        </w:rPr>
        <w:t>Emergency medical technicians (EMTs), paramedics, or firefighters</w:t>
      </w:r>
    </w:p>
    <w:p w:rsidR="002E5088" w:rsidRPr="00E12FF4" w:rsidP="009E1269" w14:paraId="0495B88E" w14:textId="77777777">
      <w:pPr>
        <w:pStyle w:val="ResponseOption"/>
        <w:numPr>
          <w:ilvl w:val="0"/>
          <w:numId w:val="11"/>
        </w:numPr>
        <w:rPr>
          <w:rFonts w:ascii="Calibri" w:hAnsi="Calibri" w:cs="Calibri"/>
        </w:rPr>
      </w:pPr>
      <w:r w:rsidRPr="00E12FF4">
        <w:rPr>
          <w:rFonts w:ascii="Calibri" w:hAnsi="Calibri" w:cs="Calibri"/>
        </w:rPr>
        <w:t>Courts (e.g., judges)</w:t>
      </w:r>
    </w:p>
    <w:p w:rsidR="002E5088" w:rsidRPr="00E12FF4" w:rsidP="009E1269" w14:paraId="7ED5CF29" w14:textId="77777777">
      <w:pPr>
        <w:pStyle w:val="ResponseOption"/>
        <w:numPr>
          <w:ilvl w:val="0"/>
          <w:numId w:val="11"/>
        </w:numPr>
        <w:rPr>
          <w:rFonts w:ascii="Calibri" w:hAnsi="Calibri" w:cs="Calibri"/>
        </w:rPr>
      </w:pPr>
      <w:r w:rsidRPr="00E12FF4">
        <w:rPr>
          <w:rFonts w:ascii="Calibri" w:hAnsi="Calibri" w:cs="Calibri"/>
        </w:rPr>
        <w:t xml:space="preserve">Law enforcement </w:t>
      </w:r>
    </w:p>
    <w:p w:rsidR="002E5088" w:rsidRPr="00E12FF4" w:rsidP="009E1269" w14:paraId="6B796535" w14:textId="77777777">
      <w:pPr>
        <w:pStyle w:val="ResponseOption"/>
        <w:numPr>
          <w:ilvl w:val="0"/>
          <w:numId w:val="11"/>
        </w:numPr>
        <w:rPr>
          <w:rFonts w:ascii="Calibri" w:hAnsi="Calibri" w:cs="Calibri"/>
        </w:rPr>
      </w:pPr>
      <w:r w:rsidRPr="00E12FF4">
        <w:rPr>
          <w:rFonts w:ascii="Calibri" w:hAnsi="Calibri" w:cs="Calibri"/>
        </w:rPr>
        <w:t>Lawyers and other legal assistance providers</w:t>
      </w:r>
    </w:p>
    <w:p w:rsidR="002E5088" w:rsidRPr="00E12FF4" w:rsidP="009E1269" w14:paraId="2B2C9246" w14:textId="77777777">
      <w:pPr>
        <w:pStyle w:val="ResponseOption"/>
        <w:numPr>
          <w:ilvl w:val="0"/>
          <w:numId w:val="11"/>
        </w:numPr>
        <w:rPr>
          <w:rFonts w:ascii="Calibri" w:hAnsi="Calibri" w:cs="Calibri"/>
        </w:rPr>
      </w:pPr>
      <w:r w:rsidRPr="00E12FF4">
        <w:rPr>
          <w:rFonts w:ascii="Calibri" w:hAnsi="Calibri" w:cs="Calibri"/>
        </w:rPr>
        <w:t>Community members</w:t>
      </w:r>
    </w:p>
    <w:p w:rsidR="002E5088" w:rsidRPr="00E12FF4" w:rsidP="009E1269" w14:paraId="67F4502F" w14:textId="77777777">
      <w:pPr>
        <w:pStyle w:val="ResponseOption"/>
        <w:numPr>
          <w:ilvl w:val="0"/>
          <w:numId w:val="11"/>
        </w:numPr>
        <w:rPr>
          <w:rFonts w:ascii="Calibri" w:hAnsi="Calibri" w:cs="Calibri"/>
        </w:rPr>
      </w:pPr>
      <w:r w:rsidRPr="00E12FF4">
        <w:rPr>
          <w:rFonts w:ascii="Calibri" w:hAnsi="Calibri" w:cs="Calibri"/>
        </w:rPr>
        <w:t xml:space="preserve">Faith-based organizations </w:t>
      </w:r>
    </w:p>
    <w:p w:rsidR="002E5088" w:rsidRPr="00E12FF4" w:rsidP="009E1269" w14:paraId="22B5033A" w14:textId="77777777">
      <w:pPr>
        <w:pStyle w:val="ResponseOption"/>
        <w:numPr>
          <w:ilvl w:val="0"/>
          <w:numId w:val="11"/>
        </w:numPr>
        <w:rPr>
          <w:rFonts w:ascii="Calibri" w:hAnsi="Calibri" w:cs="Calibri"/>
        </w:rPr>
      </w:pPr>
      <w:r w:rsidRPr="00E12FF4">
        <w:rPr>
          <w:rFonts w:ascii="Calibri" w:hAnsi="Calibri" w:cs="Calibri"/>
        </w:rPr>
        <w:t>Media/news staff or organizations</w:t>
      </w:r>
    </w:p>
    <w:p w:rsidR="002E5088" w:rsidRPr="00E12FF4" w:rsidP="009E1269" w14:paraId="15498DFB" w14:textId="77777777">
      <w:pPr>
        <w:pStyle w:val="ResponseOption"/>
        <w:numPr>
          <w:ilvl w:val="0"/>
          <w:numId w:val="11"/>
        </w:numPr>
        <w:rPr>
          <w:rFonts w:ascii="Calibri" w:hAnsi="Calibri" w:cs="Calibri"/>
        </w:rPr>
      </w:pPr>
      <w:r w:rsidRPr="00E12FF4">
        <w:rPr>
          <w:rFonts w:ascii="Calibri" w:hAnsi="Calibri" w:cs="Calibri"/>
        </w:rPr>
        <w:t>School staff or educational providers</w:t>
      </w:r>
    </w:p>
    <w:p w:rsidR="002E5088" w:rsidRPr="00E12FF4" w:rsidP="009E1269" w14:paraId="41D89BB8" w14:textId="77777777">
      <w:pPr>
        <w:pStyle w:val="ResponseOption"/>
        <w:numPr>
          <w:ilvl w:val="0"/>
          <w:numId w:val="11"/>
        </w:numPr>
        <w:rPr>
          <w:rFonts w:ascii="Calibri" w:hAnsi="Calibri" w:cs="Calibri"/>
        </w:rPr>
      </w:pPr>
      <w:r w:rsidRPr="00E12FF4">
        <w:rPr>
          <w:rFonts w:ascii="Calibri" w:hAnsi="Calibri" w:cs="Calibri"/>
        </w:rPr>
        <w:t>Other (</w:t>
      </w:r>
      <w:r w:rsidRPr="00E12FF4">
        <w:rPr>
          <w:rFonts w:ascii="Calibri" w:hAnsi="Calibri" w:cs="Calibri"/>
          <w:i/>
        </w:rPr>
        <w:t>Please specify</w:t>
      </w:r>
      <w:r w:rsidRPr="00E12FF4">
        <w:rPr>
          <w:rFonts w:ascii="Calibri" w:hAnsi="Calibri" w:cs="Calibri"/>
        </w:rPr>
        <w:t>): [TEXT BOX]</w:t>
      </w:r>
    </w:p>
    <w:p w:rsidR="00A94B0C" w:rsidRPr="00E12FF4" w:rsidP="009E1269" w14:paraId="41BF67C5" w14:textId="50BF3716">
      <w:pPr>
        <w:pStyle w:val="ResponseOption"/>
        <w:numPr>
          <w:ilvl w:val="0"/>
          <w:numId w:val="11"/>
        </w:numPr>
        <w:rPr>
          <w:rFonts w:ascii="Calibri" w:hAnsi="Calibri" w:cs="Calibri"/>
        </w:rPr>
      </w:pPr>
      <w:r w:rsidRPr="00E12FF4">
        <w:rPr>
          <w:rFonts w:ascii="Calibri" w:hAnsi="Calibri" w:cs="Calibri"/>
        </w:rPr>
        <w:t>None, my organization does not provide trauma-informed care training to anyone outside of the organization</w:t>
      </w:r>
    </w:p>
    <w:p w:rsidR="00A94B0C" w:rsidRPr="00E12FF4" w:rsidP="00A94B0C" w14:paraId="66FCBD84"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53B08CC1"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A94B0C" w:rsidRPr="00E12FF4" w14:paraId="08FF5FB3" w14:textId="77777777">
            <w:pPr>
              <w:rPr>
                <w:rFonts w:ascii="Calibri" w:hAnsi="Calibri" w:cs="Calibri"/>
                <w:b/>
                <w:bCs/>
              </w:rPr>
            </w:pPr>
            <w:r w:rsidRPr="00E12FF4">
              <w:rPr>
                <w:rFonts w:ascii="Calibri" w:hAnsi="Calibri" w:cs="Calibri"/>
                <w:b/>
                <w:bCs/>
              </w:rPr>
              <w:t>Question Testing Goals</w:t>
            </w:r>
          </w:p>
          <w:p w:rsidR="00A94B0C" w:rsidRPr="00E12FF4" w14:paraId="48071B56" w14:textId="77777777">
            <w:pPr>
              <w:rPr>
                <w:rFonts w:ascii="Calibri" w:hAnsi="Calibri" w:cs="Calibri"/>
              </w:rPr>
            </w:pPr>
            <w:r w:rsidRPr="00E12FF4">
              <w:rPr>
                <w:rFonts w:ascii="Calibri" w:hAnsi="Calibri" w:cs="Calibri"/>
              </w:rPr>
              <w:t>(i.e., concepts to cover/what we are hoping to learn)</w:t>
            </w:r>
          </w:p>
        </w:tc>
      </w:tr>
      <w:tr w14:paraId="3002C361" w14:textId="77777777">
        <w:tblPrEx>
          <w:tblW w:w="10075" w:type="dxa"/>
          <w:tblLayout w:type="fixed"/>
          <w:tblLook w:val="04A0"/>
        </w:tblPrEx>
        <w:trPr>
          <w:trHeight w:val="344"/>
        </w:trPr>
        <w:tc>
          <w:tcPr>
            <w:tcW w:w="10075" w:type="dxa"/>
          </w:tcPr>
          <w:p w:rsidR="000040FA" w:rsidRPr="00E12FF4" w:rsidP="009E1269" w14:paraId="555009A8" w14:textId="77777777">
            <w:pPr>
              <w:pStyle w:val="ListParagraph"/>
              <w:numPr>
                <w:ilvl w:val="0"/>
                <w:numId w:val="5"/>
              </w:numPr>
              <w:rPr>
                <w:rFonts w:ascii="Calibri" w:hAnsi="Calibri" w:cs="Calibri"/>
              </w:rPr>
            </w:pPr>
            <w:r w:rsidRPr="00E12FF4">
              <w:rPr>
                <w:rFonts w:ascii="Calibri" w:hAnsi="Calibri" w:cs="Calibri"/>
              </w:rPr>
              <w:t>Clarify how respondents interpret “trauma-informed care training” and “outside of your organization.”</w:t>
            </w:r>
          </w:p>
          <w:p w:rsidR="000040FA" w:rsidRPr="00E12FF4" w:rsidP="009E1269" w14:paraId="7A8F4905" w14:textId="77777777">
            <w:pPr>
              <w:pStyle w:val="ListParagraph"/>
              <w:numPr>
                <w:ilvl w:val="0"/>
                <w:numId w:val="5"/>
              </w:numPr>
              <w:rPr>
                <w:rFonts w:ascii="Calibri" w:hAnsi="Calibri" w:cs="Calibri"/>
              </w:rPr>
            </w:pPr>
            <w:r w:rsidRPr="00E12FF4">
              <w:rPr>
                <w:rFonts w:ascii="Calibri" w:hAnsi="Calibri" w:cs="Calibri"/>
              </w:rPr>
              <w:t>Understand the scope and audience of such training (e.g., formal vs. informal, one-time vs. ongoing).</w:t>
            </w:r>
          </w:p>
          <w:p w:rsidR="00A94B0C" w:rsidRPr="00E12FF4" w:rsidP="009E1269" w14:paraId="3714B223" w14:textId="65F14099">
            <w:pPr>
              <w:pStyle w:val="ListParagraph"/>
              <w:numPr>
                <w:ilvl w:val="0"/>
                <w:numId w:val="5"/>
              </w:numPr>
              <w:rPr>
                <w:rFonts w:ascii="Calibri" w:hAnsi="Calibri" w:cs="Calibri"/>
              </w:rPr>
            </w:pPr>
            <w:r w:rsidRPr="00E12FF4">
              <w:rPr>
                <w:rFonts w:ascii="Calibri" w:hAnsi="Calibri" w:cs="Calibri"/>
              </w:rPr>
              <w:t>Evaluate whether the list of recipient groups is comprehensive and relevant.</w:t>
            </w:r>
          </w:p>
        </w:tc>
      </w:tr>
    </w:tbl>
    <w:p w:rsidR="00A94B0C" w:rsidRPr="00E12FF4" w:rsidP="00A94B0C" w14:paraId="750E31D5"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208587B0"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A94B0C" w:rsidRPr="00E12FF4" w14:paraId="3C9AB12A" w14:textId="77777777">
            <w:pPr>
              <w:rPr>
                <w:rFonts w:ascii="Calibri" w:hAnsi="Calibri" w:cs="Calibri"/>
                <w:b/>
                <w:bCs/>
              </w:rPr>
            </w:pPr>
            <w:r w:rsidRPr="00E12FF4">
              <w:rPr>
                <w:rFonts w:ascii="Calibri" w:hAnsi="Calibri" w:cs="Calibri"/>
                <w:b/>
                <w:bCs/>
              </w:rPr>
              <w:t>Item Probes</w:t>
            </w:r>
          </w:p>
          <w:p w:rsidR="00A94B0C" w:rsidRPr="00E12FF4" w14:paraId="158B6A9B"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FD5A9D0" w14:textId="77777777">
        <w:tblPrEx>
          <w:tblW w:w="10080" w:type="dxa"/>
          <w:tblLayout w:type="fixed"/>
          <w:tblLook w:val="04A0"/>
        </w:tblPrEx>
        <w:trPr>
          <w:trHeight w:val="360"/>
        </w:trPr>
        <w:tc>
          <w:tcPr>
            <w:tcW w:w="10080" w:type="dxa"/>
          </w:tcPr>
          <w:p w:rsidR="00AF59DC" w:rsidRPr="00E12FF4" w:rsidP="009E1269" w14:paraId="6F46EE89"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this question make you think about?</w:t>
            </w:r>
          </w:p>
          <w:p w:rsidR="00DF0F54" w:rsidRPr="00E12FF4" w:rsidP="009E1269" w14:paraId="53E66E7E" w14:textId="405F7609">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“trauma-informed care training” mean to you?</w:t>
            </w:r>
            <w:r w:rsidRPr="00E12FF4" w:rsidR="00AF59DC">
              <w:rPr>
                <w:rStyle w:val="cf01"/>
                <w:rFonts w:ascii="Calibri" w:hAnsi="Calibri" w:cs="Calibri"/>
              </w:rPr>
              <w:t xml:space="preserve"> Is this a term that your organization uses?  Would you call it something else?</w:t>
            </w:r>
          </w:p>
          <w:p w:rsidR="00DF0F54" w:rsidRPr="00E12FF4" w:rsidP="009E1269" w14:paraId="4A29CD30"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Does your organization offer this training to any of the listed groups? Can you describe how?</w:t>
            </w:r>
          </w:p>
          <w:p w:rsidR="00DF0F54" w:rsidRPr="00E12FF4" w:rsidP="009E1269" w14:paraId="40B1761E"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groups listed that you were unsure about or would describe differently?</w:t>
            </w:r>
          </w:p>
          <w:p w:rsidR="00DF0F54" w:rsidRPr="00E12FF4" w:rsidP="009E1269" w14:paraId="730D21E8"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Are there any groups missing that your organization provides training to?</w:t>
            </w:r>
          </w:p>
          <w:p w:rsidR="00A94B0C" w:rsidRPr="00E12FF4" w:rsidP="009E1269" w14:paraId="3DB33A70" w14:textId="59DAA649">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How confident are you in your response?</w:t>
            </w:r>
          </w:p>
        </w:tc>
      </w:tr>
    </w:tbl>
    <w:p w:rsidR="00E847C9" w:rsidRPr="00E12FF4" w:rsidP="00E847C9" w14:paraId="6A614875" w14:textId="0FE3951F">
      <w:pPr>
        <w:rPr>
          <w:rFonts w:ascii="Calibri" w:hAnsi="Calibri" w:cs="Calibri"/>
        </w:rPr>
      </w:pPr>
    </w:p>
    <w:p w:rsidR="00821B19" w:rsidRPr="00E12FF4" w:rsidP="000020F8" w14:paraId="7812E815" w14:textId="77777777">
      <w:pPr>
        <w:pStyle w:val="ICFBullet1"/>
        <w:numPr>
          <w:ilvl w:val="0"/>
          <w:numId w:val="0"/>
        </w:numPr>
        <w:ind w:left="1080"/>
        <w:rPr>
          <w:rFonts w:ascii="Calibri" w:hAnsi="Calibri" w:cs="Calibri"/>
        </w:rPr>
        <w:sectPr w:rsidSect="00B477B0">
          <w:headerReference w:type="default" r:id="rId12"/>
          <w:pgSz w:w="12240" w:h="15840"/>
          <w:pgMar w:top="1080" w:right="1080" w:bottom="1080" w:left="1080" w:header="720" w:footer="720" w:gutter="0"/>
          <w:cols w:space="720"/>
          <w:docGrid w:linePitch="360"/>
        </w:sectPr>
      </w:pPr>
    </w:p>
    <w:p w:rsidR="00821B19" w:rsidRPr="00E12FF4" w:rsidP="00821B19" w14:paraId="2CB96F02" w14:textId="2112410E">
      <w:pPr>
        <w:rPr>
          <w:rFonts w:ascii="Calibri" w:hAnsi="Calibri" w:cs="Calibri"/>
        </w:rPr>
      </w:pPr>
      <w:r w:rsidRPr="00E12FF4">
        <w:rPr>
          <w:rFonts w:ascii="Calibri" w:hAnsi="Calibri" w:cs="Calibri"/>
          <w:noProof/>
        </w:rPr>
        <mc:AlternateContent>
          <mc:Choice Requires="wps">
            <w:drawing>
              <wp:anchor distT="0" distB="0" distL="114300" distR="114300" simplePos="0" relativeHeight="251663360" behindDoc="0" locked="1" layoutInCell="1" allowOverlap="1">
                <wp:simplePos x="0" y="0"/>
                <wp:positionH relativeFrom="margin">
                  <wp:align>right</wp:align>
                </wp:positionH>
                <wp:positionV relativeFrom="margin">
                  <wp:posOffset>229235</wp:posOffset>
                </wp:positionV>
                <wp:extent cx="5907405" cy="8336915"/>
                <wp:effectExtent l="0" t="0" r="17145" b="26035"/>
                <wp:wrapNone/>
                <wp:docPr id="1648964361" name="Text Box 164896436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7405" cy="8336915"/>
                        </a:xfrm>
                        <a:prstGeom prst="rect">
                          <a:avLst/>
                        </a:prstGeom>
                        <a:noFill/>
                        <a:ln w="6350">
                          <a:solidFill>
                            <a:prstClr val="black"/>
                          </a:solidFill>
                        </a:ln>
                      </wps:spPr>
                      <wps:txbx>
                        <w:txbxContent>
                          <w:p w:rsidR="00821B19" w:rsidRPr="00957107" w:rsidP="00821B19" w14:textId="77777777">
                            <w:pPr>
                              <w:jc w:val="right"/>
                              <w:rPr>
                                <w:b/>
                                <w:bCs/>
                              </w:rPr>
                            </w:pPr>
                            <w:r w:rsidRPr="00957107">
                              <w:rPr>
                                <w:noProof/>
                              </w:rPr>
                              <w:drawing>
                                <wp:inline distT="0" distB="0" distL="0" distR="0">
                                  <wp:extent cx="977900" cy="1828800"/>
                                  <wp:effectExtent l="0" t="0" r="0" b="0"/>
                                  <wp:docPr id="1151867364" name="Picture 175837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7364"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r>
                          </w:p>
                          <w:p w:rsidR="00821B19" w:rsidRPr="005E011E" w:rsidP="00821B19" w14:textId="5C810E43">
                            <w:pPr>
                              <w:jc w:val="right"/>
                              <w:rPr>
                                <w:rFonts w:ascii="Calibri" w:hAnsi="Calibri" w:cs="Calibri"/>
                                <w:b/>
                                <w:bCs/>
                                <w:sz w:val="70"/>
                                <w:szCs w:val="70"/>
                              </w:rPr>
                            </w:pPr>
                            <w:r w:rsidRPr="005E011E">
                              <w:rPr>
                                <w:rFonts w:ascii="Calibri" w:hAnsi="Calibri" w:cs="Calibri"/>
                                <w:b/>
                                <w:bCs/>
                                <w:sz w:val="70"/>
                                <w:szCs w:val="70"/>
                              </w:rPr>
                              <w:t xml:space="preserve">Cognitive Interview             Survey Items - Track </w:t>
                            </w:r>
                            <w:r w:rsidRPr="005E011E" w:rsidR="00B64B86">
                              <w:rPr>
                                <w:rFonts w:ascii="Calibri" w:hAnsi="Calibri" w:cs="Calibri"/>
                                <w:b/>
                                <w:bCs/>
                                <w:sz w:val="70"/>
                                <w:szCs w:val="70"/>
                              </w:rPr>
                              <w:t>3</w:t>
                            </w:r>
                            <w:r w:rsidRPr="005E011E">
                              <w:rPr>
                                <w:rFonts w:ascii="Calibri" w:hAnsi="Calibri" w:cs="Calibri"/>
                                <w:b/>
                                <w:bCs/>
                                <w:sz w:val="70"/>
                                <w:szCs w:val="70"/>
                              </w:rPr>
                              <w:t xml:space="preserve"> </w:t>
                            </w:r>
                            <w:r w:rsidRPr="005E011E">
                              <w:rPr>
                                <w:rFonts w:ascii="Calibri" w:hAnsi="Calibri" w:cs="Calibri"/>
                                <w:b/>
                                <w:bCs/>
                                <w:i/>
                                <w:iCs/>
                                <w:sz w:val="66"/>
                                <w:szCs w:val="52"/>
                              </w:rPr>
                              <w:t>(</w:t>
                            </w:r>
                            <w:r w:rsidRPr="005E011E" w:rsidR="005D261A">
                              <w:rPr>
                                <w:rFonts w:ascii="Calibri" w:hAnsi="Calibri" w:cs="Calibri"/>
                                <w:b/>
                                <w:bCs/>
                                <w:i/>
                                <w:iCs/>
                                <w:sz w:val="66"/>
                                <w:szCs w:val="52"/>
                              </w:rPr>
                              <w:t xml:space="preserve">Invitation &amp; </w:t>
                            </w:r>
                            <w:r w:rsidRPr="005E011E" w:rsidR="001A36DE">
                              <w:rPr>
                                <w:rFonts w:ascii="Calibri" w:hAnsi="Calibri" w:cs="Calibri"/>
                                <w:b/>
                                <w:bCs/>
                                <w:i/>
                                <w:iCs/>
                                <w:sz w:val="66"/>
                                <w:szCs w:val="52"/>
                              </w:rPr>
                              <w:t xml:space="preserve">                            </w:t>
                            </w:r>
                            <w:r w:rsidRPr="005E011E" w:rsidR="005D261A">
                              <w:rPr>
                                <w:rFonts w:ascii="Calibri" w:hAnsi="Calibri" w:cs="Calibri"/>
                                <w:b/>
                                <w:bCs/>
                                <w:i/>
                                <w:iCs/>
                                <w:sz w:val="66"/>
                                <w:szCs w:val="52"/>
                              </w:rPr>
                              <w:t>Message Testing</w:t>
                            </w:r>
                            <w:r w:rsidRPr="005E011E" w:rsidR="001A36DE">
                              <w:rPr>
                                <w:rFonts w:ascii="Calibri" w:hAnsi="Calibri" w:cs="Calibri"/>
                                <w:b/>
                                <w:bCs/>
                                <w:i/>
                                <w:iCs/>
                                <w:sz w:val="66"/>
                                <w:szCs w:val="52"/>
                              </w:rPr>
                              <w:t xml:space="preserve"> / Organizational &amp;                 Staffing Information</w:t>
                            </w:r>
                            <w:r w:rsidRPr="005E011E">
                              <w:rPr>
                                <w:rFonts w:ascii="Calibri" w:hAnsi="Calibri" w:cs="Calibri"/>
                                <w:b/>
                                <w:bCs/>
                                <w:i/>
                                <w:iCs/>
                                <w:sz w:val="66"/>
                                <w:szCs w:val="52"/>
                              </w:rPr>
                              <w:t>)</w:t>
                            </w:r>
                          </w:p>
                          <w:p w:rsidR="00821B19" w:rsidRPr="005E0F6C" w:rsidP="00821B19" w14:textId="77777777">
                            <w:pPr>
                              <w:jc w:val="right"/>
                              <w:rPr>
                                <w:sz w:val="30"/>
                                <w:szCs w:val="30"/>
                                <w:highlight w:val="yellow"/>
                              </w:rPr>
                            </w:pPr>
                          </w:p>
                          <w:p w:rsidR="00821B19" w:rsidRPr="005851FA" w:rsidP="00821B19" w14:textId="77777777">
                            <w:pPr>
                              <w:jc w:val="right"/>
                              <w:rPr>
                                <w:b/>
                                <w:bCs/>
                                <w:i/>
                                <w:iCs/>
                                <w:sz w:val="72"/>
                                <w:szCs w:val="96"/>
                                <w:highlight w:val="yellow"/>
                              </w:rPr>
                            </w:pPr>
                          </w:p>
                          <w:p w:rsidR="00821B19" w:rsidRPr="001A4086" w:rsidP="00821B19" w14:textId="77777777">
                            <w:pPr>
                              <w:jc w:val="right"/>
                              <w:rPr>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48964361" o:spid="_x0000_s1027" type="#_x0000_t202" style="width:465.15pt;height:656.45pt;margin-top:18.05pt;margin-left:413.95pt;mso-height-percent:0;mso-height-relative:margin;mso-position-horizontal:right;mso-position-horizontal-relative:margin;mso-position-vertical-relative:margin;mso-width-percent:0;mso-width-relative:margin;mso-wrap-distance-bottom:0;mso-wrap-distance-left:9pt;mso-wrap-distance-right:9pt;mso-wrap-distance-top:0;mso-wrap-style:square;position:absolute;visibility:visible;v-text-anchor:middle;z-index:251664384" filled="f" strokeweight="0.5pt">
                <v:textbox>
                  <w:txbxContent>
                    <w:p w:rsidR="00821B19" w:rsidRPr="00957107" w:rsidP="00821B19" w14:paraId="72DD8B60" w14:textId="77777777">
                      <w:pPr>
                        <w:jc w:val="right"/>
                        <w:rPr>
                          <w:b/>
                          <w:bCs/>
                        </w:rPr>
                      </w:pPr>
                      <w:drawing>
                        <wp:inline distT="0" distB="0" distL="0" distR="0">
                          <wp:extent cx="977900" cy="1828800"/>
                          <wp:effectExtent l="0" t="0" r="0" b="0"/>
                          <wp:docPr id="1758376367" name="Picture 175837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76367"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p>
                    <w:p w:rsidR="00821B19" w:rsidRPr="005E011E" w:rsidP="00821B19" w14:paraId="3838CB60" w14:textId="5C810E43">
                      <w:pPr>
                        <w:jc w:val="right"/>
                        <w:rPr>
                          <w:rFonts w:ascii="Calibri" w:hAnsi="Calibri" w:cs="Calibri"/>
                          <w:b/>
                          <w:bCs/>
                          <w:sz w:val="70"/>
                          <w:szCs w:val="70"/>
                        </w:rPr>
                      </w:pPr>
                      <w:r w:rsidRPr="005E011E">
                        <w:rPr>
                          <w:rFonts w:ascii="Calibri" w:hAnsi="Calibri" w:cs="Calibri"/>
                          <w:b/>
                          <w:bCs/>
                          <w:sz w:val="70"/>
                          <w:szCs w:val="70"/>
                        </w:rPr>
                        <w:t xml:space="preserve">Cognitive Interview             Survey Items - Track </w:t>
                      </w:r>
                      <w:r w:rsidRPr="005E011E" w:rsidR="00B64B86">
                        <w:rPr>
                          <w:rFonts w:ascii="Calibri" w:hAnsi="Calibri" w:cs="Calibri"/>
                          <w:b/>
                          <w:bCs/>
                          <w:sz w:val="70"/>
                          <w:szCs w:val="70"/>
                        </w:rPr>
                        <w:t>3</w:t>
                      </w:r>
                      <w:r w:rsidRPr="005E011E">
                        <w:rPr>
                          <w:rFonts w:ascii="Calibri" w:hAnsi="Calibri" w:cs="Calibri"/>
                          <w:b/>
                          <w:bCs/>
                          <w:sz w:val="70"/>
                          <w:szCs w:val="70"/>
                        </w:rPr>
                        <w:t xml:space="preserve"> </w:t>
                      </w:r>
                      <w:r w:rsidRPr="005E011E">
                        <w:rPr>
                          <w:rFonts w:ascii="Calibri" w:hAnsi="Calibri" w:cs="Calibri"/>
                          <w:b/>
                          <w:bCs/>
                          <w:i/>
                          <w:iCs/>
                          <w:sz w:val="66"/>
                          <w:szCs w:val="52"/>
                        </w:rPr>
                        <w:t>(</w:t>
                      </w:r>
                      <w:r w:rsidRPr="005E011E" w:rsidR="005D261A">
                        <w:rPr>
                          <w:rFonts w:ascii="Calibri" w:hAnsi="Calibri" w:cs="Calibri"/>
                          <w:b/>
                          <w:bCs/>
                          <w:i/>
                          <w:iCs/>
                          <w:sz w:val="66"/>
                          <w:szCs w:val="52"/>
                        </w:rPr>
                        <w:t xml:space="preserve">Invitation &amp; </w:t>
                      </w:r>
                      <w:r w:rsidRPr="005E011E" w:rsidR="001A36DE">
                        <w:rPr>
                          <w:rFonts w:ascii="Calibri" w:hAnsi="Calibri" w:cs="Calibri"/>
                          <w:b/>
                          <w:bCs/>
                          <w:i/>
                          <w:iCs/>
                          <w:sz w:val="66"/>
                          <w:szCs w:val="52"/>
                        </w:rPr>
                        <w:t xml:space="preserve">                            </w:t>
                      </w:r>
                      <w:r w:rsidRPr="005E011E" w:rsidR="005D261A">
                        <w:rPr>
                          <w:rFonts w:ascii="Calibri" w:hAnsi="Calibri" w:cs="Calibri"/>
                          <w:b/>
                          <w:bCs/>
                          <w:i/>
                          <w:iCs/>
                          <w:sz w:val="66"/>
                          <w:szCs w:val="52"/>
                        </w:rPr>
                        <w:t>Message Testing</w:t>
                      </w:r>
                      <w:r w:rsidRPr="005E011E" w:rsidR="001A36DE">
                        <w:rPr>
                          <w:rFonts w:ascii="Calibri" w:hAnsi="Calibri" w:cs="Calibri"/>
                          <w:b/>
                          <w:bCs/>
                          <w:i/>
                          <w:iCs/>
                          <w:sz w:val="66"/>
                          <w:szCs w:val="52"/>
                        </w:rPr>
                        <w:t xml:space="preserve"> / Organizational &amp;                 Staffing Information</w:t>
                      </w:r>
                      <w:r w:rsidRPr="005E011E">
                        <w:rPr>
                          <w:rFonts w:ascii="Calibri" w:hAnsi="Calibri" w:cs="Calibri"/>
                          <w:b/>
                          <w:bCs/>
                          <w:i/>
                          <w:iCs/>
                          <w:sz w:val="66"/>
                          <w:szCs w:val="52"/>
                        </w:rPr>
                        <w:t>)</w:t>
                      </w:r>
                    </w:p>
                    <w:p w:rsidR="00821B19" w:rsidRPr="005E0F6C" w:rsidP="00821B19" w14:paraId="75DEF21F" w14:textId="77777777">
                      <w:pPr>
                        <w:jc w:val="right"/>
                        <w:rPr>
                          <w:sz w:val="30"/>
                          <w:szCs w:val="30"/>
                          <w:highlight w:val="yellow"/>
                        </w:rPr>
                      </w:pPr>
                    </w:p>
                    <w:p w:rsidR="00821B19" w:rsidRPr="005851FA" w:rsidP="00821B19" w14:paraId="04FB7DB6" w14:textId="77777777">
                      <w:pPr>
                        <w:jc w:val="right"/>
                        <w:rPr>
                          <w:b/>
                          <w:bCs/>
                          <w:i/>
                          <w:iCs/>
                          <w:sz w:val="72"/>
                          <w:szCs w:val="96"/>
                          <w:highlight w:val="yellow"/>
                        </w:rPr>
                      </w:pPr>
                    </w:p>
                    <w:p w:rsidR="00821B19" w:rsidRPr="001A4086" w:rsidP="00821B19" w14:paraId="3F1258B4" w14:textId="77777777">
                      <w:pPr>
                        <w:jc w:val="right"/>
                        <w:rPr>
                          <w:sz w:val="72"/>
                          <w:szCs w:val="96"/>
                        </w:rPr>
                      </w:pPr>
                    </w:p>
                  </w:txbxContent>
                </v:textbox>
                <w10:wrap anchorx="margin" anchory="margin"/>
                <w10:anchorlock/>
              </v:shape>
            </w:pict>
          </mc:Fallback>
        </mc:AlternateContent>
      </w:r>
      <w:r w:rsidRPr="00E12FF4">
        <w:rPr>
          <w:rFonts w:ascii="Calibri" w:hAnsi="Calibri" w:cs="Calibri"/>
        </w:rPr>
        <w:br w:type="page"/>
      </w:r>
    </w:p>
    <w:p w:rsidR="00821B19" w:rsidRPr="00E12FF4" w:rsidP="00821B19" w14:paraId="3674D43B" w14:textId="41E22212">
      <w:pPr>
        <w:pStyle w:val="Instruction"/>
        <w:rPr>
          <w:rFonts w:ascii="Calibri" w:hAnsi="Calibri" w:cs="Calibri"/>
        </w:rPr>
      </w:pPr>
      <w:r w:rsidRPr="00E12FF4">
        <w:rPr>
          <w:rFonts w:ascii="Calibri" w:hAnsi="Calibri" w:cs="Calibri"/>
        </w:rPr>
        <w:t xml:space="preserve">Throughout the item-by-item guide, continually remind participants to think-aloud as they are reading and answering questions. If needed, use additional general probes or clarifying probes. We want to gather overall feedback and experiences broadly, as well as capture details that address the identified question testing goals. </w:t>
      </w:r>
    </w:p>
    <w:p w:rsidR="00A332C1" w:rsidRPr="00E12FF4" w:rsidP="00821B19" w14:paraId="7AE1EE98" w14:textId="77777777">
      <w:pPr>
        <w:pStyle w:val="Instruction"/>
        <w:rPr>
          <w:rFonts w:ascii="Calibri" w:hAnsi="Calibri" w:cs="Calibri"/>
        </w:rPr>
      </w:pPr>
    </w:p>
    <w:p w:rsidR="00915015" w:rsidRPr="00E12FF4" w:rsidP="009B3851" w14:paraId="02C3D256" w14:textId="2E61A3E6">
      <w:pPr>
        <w:pStyle w:val="ICFHeading1"/>
        <w:pBdr>
          <w:bottom w:val="single" w:sz="6" w:space="1" w:color="auto"/>
        </w:pBdr>
        <w:outlineLvl w:val="0"/>
        <w:rPr>
          <w:rFonts w:ascii="Calibri" w:hAnsi="Calibri" w:cs="Calibri"/>
        </w:rPr>
      </w:pPr>
      <w:r w:rsidRPr="00E12FF4">
        <w:rPr>
          <w:rFonts w:ascii="Calibri" w:hAnsi="Calibri" w:cs="Calibri"/>
        </w:rPr>
        <w:t xml:space="preserve">Track 3 - </w:t>
      </w:r>
      <w:r w:rsidRPr="00E12FF4">
        <w:rPr>
          <w:rFonts w:ascii="Calibri" w:hAnsi="Calibri" w:cs="Calibri"/>
        </w:rPr>
        <w:t xml:space="preserve">Invitation </w:t>
      </w:r>
      <w:r w:rsidRPr="00E12FF4" w:rsidR="003A1B77">
        <w:rPr>
          <w:rFonts w:ascii="Calibri" w:hAnsi="Calibri" w:cs="Calibri"/>
        </w:rPr>
        <w:t xml:space="preserve">/ Instructional </w:t>
      </w:r>
      <w:r w:rsidRPr="00E12FF4">
        <w:rPr>
          <w:rFonts w:ascii="Calibri" w:hAnsi="Calibri" w:cs="Calibri"/>
        </w:rPr>
        <w:t>Messages</w:t>
      </w:r>
    </w:p>
    <w:p w:rsidR="00027274" w:rsidRPr="00E12FF4" w:rsidP="00915015" w14:paraId="141918C0" w14:textId="2BD2C623">
      <w:pPr>
        <w:pStyle w:val="ICFTextwithspace"/>
        <w:rPr>
          <w:rFonts w:ascii="Calibri" w:hAnsi="Calibri" w:cs="Calibri"/>
          <w:i/>
          <w:iCs/>
          <w:sz w:val="19"/>
          <w:szCs w:val="19"/>
        </w:rPr>
      </w:pPr>
      <w:r w:rsidRPr="00E12FF4">
        <w:rPr>
          <w:rFonts w:ascii="Calibri" w:hAnsi="Calibri" w:cs="Calibri"/>
          <w:i/>
          <w:sz w:val="22"/>
          <w:szCs w:val="22"/>
        </w:rPr>
        <w:t xml:space="preserve">Note: This area of testing will follow a similar format as cognitive testing, in which participants read a small amount of text and react to their initial impressions and interpretation of </w:t>
      </w:r>
      <w:r w:rsidRPr="00E12FF4">
        <w:rPr>
          <w:rFonts w:ascii="Calibri" w:hAnsi="Calibri" w:cs="Calibri"/>
          <w:i/>
          <w:sz w:val="22"/>
          <w:szCs w:val="22"/>
        </w:rPr>
        <w:t>it, and</w:t>
      </w:r>
      <w:r w:rsidRPr="00E12FF4">
        <w:rPr>
          <w:rFonts w:ascii="Calibri" w:hAnsi="Calibri" w:cs="Calibri"/>
          <w:i/>
          <w:sz w:val="22"/>
          <w:szCs w:val="22"/>
        </w:rPr>
        <w:t xml:space="preserve"> then are probed about specific aspects of this messaging. </w:t>
      </w:r>
      <w:r w:rsidRPr="00E12FF4">
        <w:rPr>
          <w:rFonts w:ascii="Calibri" w:hAnsi="Calibri" w:cs="Calibri"/>
          <w:b/>
          <w:i/>
          <w:sz w:val="22"/>
          <w:szCs w:val="22"/>
          <w:u w:val="single"/>
        </w:rPr>
        <w:t>To get through the entire interview, some messages may be skipped or probed in less detail than others depending on participant reactions to each one.</w:t>
      </w:r>
      <w:r w:rsidRPr="00E12FF4">
        <w:rPr>
          <w:rFonts w:ascii="Calibri" w:hAnsi="Calibri" w:cs="Calibri"/>
          <w:i/>
          <w:iCs/>
          <w:sz w:val="19"/>
          <w:szCs w:val="19"/>
        </w:rPr>
        <w:t xml:space="preserve"> </w:t>
      </w:r>
    </w:p>
    <w:p w:rsidR="003F53E1" w:rsidRPr="00E12FF4" w:rsidP="009E1269" w14:paraId="23663893"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Landing Page:</w:t>
      </w:r>
    </w:p>
    <w:p w:rsidR="003F53E1" w:rsidRPr="00E12FF4" w:rsidP="003F53E1" w14:paraId="23951DF8" w14:textId="13F403AB">
      <w:pPr>
        <w:rPr>
          <w:rFonts w:ascii="Calibri" w:hAnsi="Calibri" w:cs="Calibri"/>
          <w:b/>
        </w:rPr>
      </w:pPr>
      <w:r w:rsidRPr="00E12FF4">
        <w:rPr>
          <w:rFonts w:ascii="Calibri" w:hAnsi="Calibri" w:cs="Calibri"/>
          <w:b/>
        </w:rPr>
        <w:t>"The National Survey of Victim Service Providers (NSVSP) is a coordinated effort between the Bureau of Justice Statistics</w:t>
      </w:r>
      <w:r w:rsidR="00F01A60">
        <w:rPr>
          <w:rFonts w:ascii="Calibri" w:hAnsi="Calibri" w:cs="Calibri"/>
          <w:b/>
        </w:rPr>
        <w:t xml:space="preserve"> (BJS)</w:t>
      </w:r>
      <w:r w:rsidRPr="00E12FF4">
        <w:rPr>
          <w:rFonts w:ascii="Calibri" w:hAnsi="Calibri" w:cs="Calibri"/>
          <w:b/>
        </w:rPr>
        <w:t xml:space="preserve"> and the Office for Victims of Crime</w:t>
      </w:r>
      <w:r w:rsidR="00F01A60">
        <w:rPr>
          <w:rFonts w:ascii="Calibri" w:hAnsi="Calibri" w:cs="Calibri"/>
          <w:b/>
        </w:rPr>
        <w:t xml:space="preserve"> (OVC)</w:t>
      </w:r>
      <w:r w:rsidRPr="00E12FF4">
        <w:rPr>
          <w:rFonts w:ascii="Calibri" w:hAnsi="Calibri" w:cs="Calibri"/>
          <w:b/>
        </w:rPr>
        <w:t xml:space="preserve"> at the U.S. Department of </w:t>
      </w:r>
      <w:r w:rsidRPr="00F01A60">
        <w:rPr>
          <w:rFonts w:ascii="Calibri" w:hAnsi="Calibri" w:cs="Calibri"/>
          <w:b/>
        </w:rPr>
        <w:t>Justice</w:t>
      </w:r>
      <w:r w:rsidR="00F01A60">
        <w:rPr>
          <w:rFonts w:ascii="Calibri" w:hAnsi="Calibri" w:cs="Calibri"/>
          <w:b/>
        </w:rPr>
        <w:t>…</w:t>
      </w:r>
      <w:r w:rsidRPr="00F01A60" w:rsidR="00F01A60">
        <w:rPr>
          <w:rFonts w:ascii="Calibri" w:eastAsia="Calibri" w:hAnsi="Calibri" w:cs="Calibri"/>
          <w:b/>
        </w:rPr>
        <w:t>Data collected by the NSVSP provide the most comprehensive information available on victim service providers, including the services they offer, the communities they serve, and how they manage the resources necessary to deliver vital programs to victims of crime and abuse. The results help policymakers, funders, practitioners, and their communities to understand the current landscape of victim services nationwide</w:t>
      </w:r>
      <w:r w:rsidRPr="00F01A60">
        <w:rPr>
          <w:rFonts w:ascii="Calibri" w:hAnsi="Calibri" w:cs="Calibri"/>
          <w:b/>
        </w:rPr>
        <w:t>."</w:t>
      </w:r>
    </w:p>
    <w:p w:rsidR="000B7D42" w:rsidRPr="00E12FF4" w:rsidP="000B7D42" w14:paraId="14914CA1"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3AD23155"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2535816D" w14:textId="4EB15971">
            <w:pPr>
              <w:rPr>
                <w:rFonts w:ascii="Calibri" w:hAnsi="Calibri" w:cs="Calibri"/>
                <w:b/>
                <w:bCs/>
              </w:rPr>
            </w:pPr>
            <w:r w:rsidRPr="00E12FF4">
              <w:rPr>
                <w:rFonts w:ascii="Calibri" w:hAnsi="Calibri" w:cs="Calibri"/>
                <w:b/>
                <w:bCs/>
              </w:rPr>
              <w:t>Message Testing Goals</w:t>
            </w:r>
          </w:p>
          <w:p w:rsidR="000B7D42" w:rsidRPr="00E12FF4" w:rsidP="00805918" w14:paraId="10B2EA46" w14:textId="77777777">
            <w:pPr>
              <w:rPr>
                <w:rFonts w:ascii="Calibri" w:hAnsi="Calibri" w:cs="Calibri"/>
              </w:rPr>
            </w:pPr>
            <w:r w:rsidRPr="00E12FF4">
              <w:rPr>
                <w:rFonts w:ascii="Calibri" w:hAnsi="Calibri" w:cs="Calibri"/>
              </w:rPr>
              <w:t>(i.e., concepts to cover/what we are hoping to learn)</w:t>
            </w:r>
          </w:p>
        </w:tc>
      </w:tr>
      <w:tr w14:paraId="3E398B5B" w14:textId="77777777" w:rsidTr="00805918">
        <w:tblPrEx>
          <w:tblW w:w="10075" w:type="dxa"/>
          <w:tblLayout w:type="fixed"/>
          <w:tblLook w:val="04A0"/>
        </w:tblPrEx>
        <w:trPr>
          <w:trHeight w:val="344"/>
        </w:trPr>
        <w:tc>
          <w:tcPr>
            <w:tcW w:w="10075" w:type="dxa"/>
          </w:tcPr>
          <w:p w:rsidR="00895774" w:rsidRPr="00E12FF4" w:rsidP="009E1269" w14:paraId="0E595B1F" w14:textId="77777777">
            <w:pPr>
              <w:pStyle w:val="ICFTabletext"/>
              <w:numPr>
                <w:ilvl w:val="0"/>
                <w:numId w:val="5"/>
              </w:numPr>
              <w:spacing w:before="120" w:after="120"/>
              <w:jc w:val="left"/>
              <w:rPr>
                <w:rFonts w:ascii="Calibri" w:hAnsi="Calibri" w:cs="Calibri"/>
                <w:sz w:val="18"/>
                <w:szCs w:val="18"/>
              </w:rPr>
            </w:pPr>
            <w:r w:rsidRPr="00E12FF4">
              <w:rPr>
                <w:rFonts w:ascii="Calibri" w:hAnsi="Calibri" w:cs="Calibri"/>
                <w:sz w:val="18"/>
                <w:szCs w:val="18"/>
              </w:rPr>
              <w:t xml:space="preserve">Understanding </w:t>
            </w:r>
            <w:r w:rsidRPr="00E12FF4" w:rsidR="003E4B32">
              <w:rPr>
                <w:rFonts w:ascii="Calibri" w:hAnsi="Calibri" w:cs="Calibri"/>
                <w:sz w:val="18"/>
                <w:szCs w:val="18"/>
              </w:rPr>
              <w:t>the impact of this message on interpretation of survey l</w:t>
            </w:r>
            <w:r w:rsidRPr="00E12FF4" w:rsidR="00F91DDA">
              <w:rPr>
                <w:rFonts w:ascii="Calibri" w:hAnsi="Calibri" w:cs="Calibri"/>
                <w:sz w:val="18"/>
                <w:szCs w:val="18"/>
              </w:rPr>
              <w:t>egitimacy</w:t>
            </w:r>
          </w:p>
          <w:p w:rsidR="00AA114D" w:rsidRPr="00E12FF4" w:rsidP="009E1269" w14:paraId="25DFB7DC" w14:textId="354E0B75">
            <w:pPr>
              <w:pStyle w:val="ICFTabletext"/>
              <w:numPr>
                <w:ilvl w:val="0"/>
                <w:numId w:val="5"/>
              </w:numPr>
              <w:spacing w:before="120" w:after="120"/>
              <w:jc w:val="left"/>
              <w:rPr>
                <w:rFonts w:ascii="Calibri" w:hAnsi="Calibri" w:cs="Calibri"/>
                <w:sz w:val="18"/>
                <w:szCs w:val="18"/>
              </w:rPr>
            </w:pPr>
            <w:r w:rsidRPr="00E12FF4">
              <w:rPr>
                <w:rFonts w:ascii="Calibri" w:hAnsi="Calibri" w:cs="Calibri"/>
                <w:sz w:val="18"/>
                <w:szCs w:val="18"/>
              </w:rPr>
              <w:t xml:space="preserve">Awareness of, familiarity with, and trust in BJS and OVC, and the extent to which its sponsorship of the survey encourages response </w:t>
            </w:r>
          </w:p>
          <w:p w:rsidR="000B7D42" w:rsidRPr="00E12FF4" w:rsidP="009E1269" w14:paraId="4402E5E0" w14:textId="3AA15F88">
            <w:pPr>
              <w:pStyle w:val="ListParagraph"/>
              <w:numPr>
                <w:ilvl w:val="0"/>
                <w:numId w:val="5"/>
              </w:numPr>
              <w:rPr>
                <w:rFonts w:ascii="Calibri" w:hAnsi="Calibri" w:cs="Calibri"/>
                <w:kern w:val="0"/>
                <w:sz w:val="18"/>
                <w:szCs w:val="18"/>
                <w14:ligatures w14:val="none"/>
              </w:rPr>
            </w:pPr>
            <w:r w:rsidRPr="00E12FF4">
              <w:rPr>
                <w:rFonts w:ascii="Calibri" w:hAnsi="Calibri" w:cs="Calibri"/>
                <w:kern w:val="0"/>
                <w:sz w:val="18"/>
                <w:szCs w:val="18"/>
                <w14:ligatures w14:val="none"/>
              </w:rPr>
              <w:t>Motivation to respond based on the descriptions used of the survey and information provided about the impact in the field</w:t>
            </w:r>
          </w:p>
        </w:tc>
      </w:tr>
    </w:tbl>
    <w:p w:rsidR="000B7D42" w:rsidRPr="00E12FF4" w:rsidP="000B7D42" w14:paraId="40A3F8C0"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1239AEA7"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6D8ABDA8" w14:textId="77777777">
            <w:pPr>
              <w:rPr>
                <w:rFonts w:ascii="Calibri" w:hAnsi="Calibri" w:cs="Calibri"/>
                <w:b/>
                <w:bCs/>
              </w:rPr>
            </w:pPr>
            <w:r w:rsidRPr="00E12FF4">
              <w:rPr>
                <w:rFonts w:ascii="Calibri" w:hAnsi="Calibri" w:cs="Calibri"/>
                <w:b/>
                <w:bCs/>
              </w:rPr>
              <w:t>Item Probes</w:t>
            </w:r>
          </w:p>
          <w:p w:rsidR="000B7D42" w:rsidRPr="00E12FF4" w:rsidP="00805918" w14:paraId="7E9AC30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728E5B12" w14:textId="77777777" w:rsidTr="00805918">
        <w:tblPrEx>
          <w:tblW w:w="10080" w:type="dxa"/>
          <w:tblLayout w:type="fixed"/>
          <w:tblLook w:val="04A0"/>
        </w:tblPrEx>
        <w:trPr>
          <w:trHeight w:val="360"/>
        </w:trPr>
        <w:tc>
          <w:tcPr>
            <w:tcW w:w="10080" w:type="dxa"/>
          </w:tcPr>
          <w:p w:rsidR="004F24FA" w:rsidRPr="00E12FF4" w:rsidP="009E1269" w14:paraId="2B1AE607" w14:textId="0F107532">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Before being invited to this interview, had you heard of BJS and OVC? Tell me a little about what you think they do.      </w:t>
            </w:r>
          </w:p>
          <w:p w:rsidR="000B7D42" w:rsidRPr="00E12FF4" w:rsidP="009E1269" w14:paraId="1D0C8DC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Is </w:t>
            </w:r>
            <w:r w:rsidRPr="00E12FF4" w:rsidR="00440133">
              <w:rPr>
                <w:rFonts w:ascii="Calibri" w:hAnsi="Calibri" w:cs="Calibri"/>
                <w:sz w:val="18"/>
                <w:szCs w:val="18"/>
              </w:rPr>
              <w:t>the information provided about who spon</w:t>
            </w:r>
            <w:r w:rsidRPr="00E12FF4" w:rsidR="00BE4731">
              <w:rPr>
                <w:rFonts w:ascii="Calibri" w:hAnsi="Calibri" w:cs="Calibri"/>
                <w:sz w:val="18"/>
                <w:szCs w:val="18"/>
              </w:rPr>
              <w:t>sors this survey</w:t>
            </w:r>
            <w:r w:rsidRPr="00E12FF4" w:rsidR="004F24FA">
              <w:rPr>
                <w:rFonts w:ascii="Calibri" w:hAnsi="Calibri" w:cs="Calibri"/>
                <w:sz w:val="18"/>
                <w:szCs w:val="18"/>
              </w:rPr>
              <w:t xml:space="preserve"> helpful or not helpful to you in deciding to participate in the </w:t>
            </w:r>
            <w:r w:rsidRPr="00E12FF4" w:rsidR="00BE4731">
              <w:rPr>
                <w:rFonts w:ascii="Calibri" w:hAnsi="Calibri" w:cs="Calibri"/>
                <w:sz w:val="18"/>
                <w:szCs w:val="18"/>
              </w:rPr>
              <w:t>NSVSP</w:t>
            </w:r>
            <w:r w:rsidRPr="00E12FF4" w:rsidR="004F24FA">
              <w:rPr>
                <w:rFonts w:ascii="Calibri" w:hAnsi="Calibri" w:cs="Calibri"/>
                <w:sz w:val="18"/>
                <w:szCs w:val="18"/>
              </w:rPr>
              <w:t>?</w:t>
            </w:r>
          </w:p>
          <w:p w:rsidR="006D42DC" w:rsidRPr="00E12FF4" w:rsidP="009E1269" w14:paraId="2AC3C792" w14:textId="19AF7D45">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What do you think when you read these statements about</w:t>
            </w:r>
            <w:r w:rsidRPr="00E12FF4" w:rsidR="00796125">
              <w:rPr>
                <w:rFonts w:ascii="Calibri" w:hAnsi="Calibri" w:cs="Calibri"/>
                <w:sz w:val="18"/>
                <w:szCs w:val="18"/>
              </w:rPr>
              <w:t xml:space="preserve"> </w:t>
            </w:r>
            <w:r w:rsidRPr="00E12FF4" w:rsidR="00783274">
              <w:rPr>
                <w:rFonts w:ascii="Calibri" w:hAnsi="Calibri" w:cs="Calibri"/>
                <w:sz w:val="18"/>
                <w:szCs w:val="18"/>
              </w:rPr>
              <w:t>how the data will help victim services</w:t>
            </w:r>
            <w:r w:rsidRPr="00E12FF4">
              <w:rPr>
                <w:rFonts w:ascii="Calibri" w:hAnsi="Calibri" w:cs="Calibri"/>
                <w:sz w:val="18"/>
                <w:szCs w:val="18"/>
              </w:rPr>
              <w:t xml:space="preserve">?  </w:t>
            </w:r>
          </w:p>
          <w:p w:rsidR="000B7D42" w:rsidRPr="00E12FF4" w:rsidP="009E1269" w14:paraId="2E75A6D7" w14:textId="33CBF3BF">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What do you like about it?  What do you not like about it?  Why do you say that?</w:t>
            </w:r>
          </w:p>
        </w:tc>
      </w:tr>
    </w:tbl>
    <w:p w:rsidR="003D4CC1" w:rsidRPr="00E12FF4" w14:paraId="2EC87F54" w14:textId="77777777">
      <w:pPr>
        <w:spacing w:line="240" w:lineRule="auto"/>
        <w:rPr>
          <w:rFonts w:ascii="Calibri" w:hAnsi="Calibri" w:cs="Calibri"/>
          <w:szCs w:val="20"/>
        </w:rPr>
      </w:pPr>
      <w:r w:rsidRPr="00E12FF4">
        <w:rPr>
          <w:rFonts w:ascii="Calibri" w:hAnsi="Calibri" w:cs="Calibri"/>
        </w:rPr>
        <w:br w:type="page"/>
      </w:r>
    </w:p>
    <w:p w:rsidR="003F53E1" w:rsidRPr="00E12FF4" w:rsidP="009E1269" w14:paraId="0267C002"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Invitation Letter:</w:t>
      </w:r>
    </w:p>
    <w:p w:rsidR="003F53E1" w:rsidRPr="00E12FF4" w:rsidP="003F53E1" w14:paraId="613DC200" w14:textId="77777777">
      <w:pPr>
        <w:rPr>
          <w:rFonts w:ascii="Calibri" w:hAnsi="Calibri" w:cs="Calibri"/>
        </w:rPr>
      </w:pPr>
      <w:r w:rsidRPr="00E12FF4">
        <w:rPr>
          <w:rFonts w:ascii="Calibri" w:hAnsi="Calibri" w:cs="Calibri"/>
        </w:rPr>
        <w:t>"Your participation is vital to the success of this effort. Every VSP is unique, and your input ensures your organization's critical work is represented in the survey results."</w:t>
      </w:r>
    </w:p>
    <w:p w:rsidR="000B7D42" w:rsidRPr="00E12FF4" w:rsidP="000B7D42" w14:paraId="2CB89A89"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4921DD37"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410D4D8A" w14:textId="77777777">
            <w:pPr>
              <w:rPr>
                <w:rFonts w:ascii="Calibri" w:hAnsi="Calibri" w:cs="Calibri"/>
                <w:b/>
                <w:bCs/>
              </w:rPr>
            </w:pPr>
            <w:r w:rsidRPr="00E12FF4">
              <w:rPr>
                <w:rFonts w:ascii="Calibri" w:hAnsi="Calibri" w:cs="Calibri"/>
                <w:b/>
                <w:bCs/>
              </w:rPr>
              <w:t>Message Testing Goals</w:t>
            </w:r>
          </w:p>
          <w:p w:rsidR="000B7D42" w:rsidRPr="00E12FF4" w:rsidP="00805918" w14:paraId="366483D2" w14:textId="77777777">
            <w:pPr>
              <w:rPr>
                <w:rFonts w:ascii="Calibri" w:hAnsi="Calibri" w:cs="Calibri"/>
              </w:rPr>
            </w:pPr>
            <w:r w:rsidRPr="00E12FF4">
              <w:rPr>
                <w:rFonts w:ascii="Calibri" w:hAnsi="Calibri" w:cs="Calibri"/>
              </w:rPr>
              <w:t>(i.e., concepts to cover/what we are hoping to learn)</w:t>
            </w:r>
          </w:p>
        </w:tc>
      </w:tr>
      <w:tr w14:paraId="6175302B" w14:textId="77777777" w:rsidTr="00805918">
        <w:tblPrEx>
          <w:tblW w:w="10075" w:type="dxa"/>
          <w:tblLayout w:type="fixed"/>
          <w:tblLook w:val="04A0"/>
        </w:tblPrEx>
        <w:trPr>
          <w:trHeight w:val="344"/>
        </w:trPr>
        <w:tc>
          <w:tcPr>
            <w:tcW w:w="10075" w:type="dxa"/>
          </w:tcPr>
          <w:p w:rsidR="00F8337F" w:rsidRPr="00E12FF4" w:rsidP="009E1269" w14:paraId="4D53C650" w14:textId="44AA9304">
            <w:pPr>
              <w:pStyle w:val="ICFTabletext"/>
              <w:numPr>
                <w:ilvl w:val="0"/>
                <w:numId w:val="5"/>
              </w:numPr>
              <w:spacing w:before="60" w:after="120"/>
              <w:jc w:val="left"/>
              <w:rPr>
                <w:rFonts w:ascii="Calibri" w:hAnsi="Calibri" w:cs="Calibri"/>
              </w:rPr>
            </w:pPr>
            <w:r w:rsidRPr="00E12FF4">
              <w:rPr>
                <w:rFonts w:ascii="Calibri" w:hAnsi="Calibri" w:cs="Calibri"/>
              </w:rPr>
              <w:t>Perceived importance and relevance of the NSVSP to a variety of organization types</w:t>
            </w:r>
          </w:p>
          <w:p w:rsidR="000B7D42" w:rsidRPr="00E12FF4" w:rsidP="009E1269" w14:paraId="33305D39" w14:textId="1FBE7592">
            <w:pPr>
              <w:pStyle w:val="ICFTabletext"/>
              <w:numPr>
                <w:ilvl w:val="0"/>
                <w:numId w:val="5"/>
              </w:numPr>
              <w:spacing w:before="60" w:after="120"/>
              <w:jc w:val="left"/>
              <w:rPr>
                <w:rFonts w:ascii="Calibri" w:hAnsi="Calibri" w:cs="Calibri"/>
              </w:rPr>
            </w:pPr>
            <w:r w:rsidRPr="00E12FF4">
              <w:rPr>
                <w:rFonts w:ascii="Calibri" w:hAnsi="Calibri" w:cs="Calibri"/>
              </w:rPr>
              <w:t>General reactions to the statement and impact on buy-in to participate</w:t>
            </w:r>
          </w:p>
        </w:tc>
      </w:tr>
    </w:tbl>
    <w:p w:rsidR="000B7D42" w:rsidRPr="00E12FF4" w:rsidP="000B7D42" w14:paraId="67C5C101"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55CF43E9"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288A25F8" w14:textId="77777777">
            <w:pPr>
              <w:rPr>
                <w:rFonts w:ascii="Calibri" w:hAnsi="Calibri" w:cs="Calibri"/>
                <w:b/>
                <w:bCs/>
              </w:rPr>
            </w:pPr>
            <w:r w:rsidRPr="00E12FF4">
              <w:rPr>
                <w:rFonts w:ascii="Calibri" w:hAnsi="Calibri" w:cs="Calibri"/>
                <w:b/>
                <w:bCs/>
              </w:rPr>
              <w:t>Item Probes</w:t>
            </w:r>
          </w:p>
          <w:p w:rsidR="000B7D42" w:rsidRPr="00E12FF4" w:rsidP="00805918" w14:paraId="56DF766E"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72D88052" w14:textId="77777777" w:rsidTr="00805918">
        <w:tblPrEx>
          <w:tblW w:w="10080" w:type="dxa"/>
          <w:tblLayout w:type="fixed"/>
          <w:tblLook w:val="04A0"/>
        </w:tblPrEx>
        <w:trPr>
          <w:trHeight w:val="360"/>
        </w:trPr>
        <w:tc>
          <w:tcPr>
            <w:tcW w:w="10080" w:type="dxa"/>
          </w:tcPr>
          <w:p w:rsidR="00705848" w:rsidRPr="00E12FF4" w:rsidP="009E1269" w14:paraId="63784E33" w14:textId="06BE9AA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 you think about when you read this statement?</w:t>
            </w:r>
            <w:r w:rsidRPr="00E12FF4">
              <w:rPr>
                <w:rStyle w:val="cf01"/>
                <w:rFonts w:ascii="Calibri" w:hAnsi="Calibri" w:cs="Calibri"/>
              </w:rPr>
              <w:t xml:space="preserve"> </w:t>
            </w:r>
            <w:r w:rsidRPr="00E12FF4" w:rsidR="004C1656">
              <w:rPr>
                <w:rStyle w:val="cf01"/>
                <w:rFonts w:ascii="Calibri" w:hAnsi="Calibri" w:cs="Calibri"/>
              </w:rPr>
              <w:t xml:space="preserve"> </w:t>
            </w:r>
          </w:p>
          <w:p w:rsidR="00D532B5" w:rsidRPr="00E12FF4" w:rsidP="009E1269" w14:paraId="1F568D3C"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Do you </w:t>
            </w:r>
            <w:r w:rsidRPr="00E12FF4" w:rsidR="00E63D83">
              <w:rPr>
                <w:rStyle w:val="cf01"/>
                <w:rFonts w:ascii="Calibri" w:hAnsi="Calibri" w:cs="Calibri"/>
              </w:rPr>
              <w:t xml:space="preserve">typically consider your organization as a VSP or something else?  Does this </w:t>
            </w:r>
            <w:r w:rsidRPr="00E12FF4" w:rsidR="002B13E7">
              <w:rPr>
                <w:rStyle w:val="cf01"/>
                <w:rFonts w:ascii="Calibri" w:hAnsi="Calibri" w:cs="Calibri"/>
              </w:rPr>
              <w:t>statement</w:t>
            </w:r>
            <w:r w:rsidRPr="00E12FF4">
              <w:rPr>
                <w:rStyle w:val="cf01"/>
                <w:rFonts w:ascii="Calibri" w:hAnsi="Calibri" w:cs="Calibri"/>
              </w:rPr>
              <w:t xml:space="preserve"> feel relevant to you?</w:t>
            </w:r>
          </w:p>
          <w:p w:rsidR="007A416D" w:rsidRPr="00E12FF4" w:rsidP="009E1269" w14:paraId="7181E28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does it mean in your own words for your work to be “represented” in the survey results?  </w:t>
            </w:r>
          </w:p>
          <w:p w:rsidR="000B7D42" w:rsidRPr="00E12FF4" w:rsidP="009E1269" w14:paraId="0B6D1558" w14:textId="08B70D32">
            <w:pPr>
              <w:pStyle w:val="ICFTabletext"/>
              <w:numPr>
                <w:ilvl w:val="1"/>
                <w:numId w:val="4"/>
              </w:numPr>
              <w:spacing w:before="120" w:after="120"/>
              <w:jc w:val="left"/>
              <w:rPr>
                <w:rFonts w:ascii="Calibri" w:hAnsi="Calibri" w:cs="Calibri"/>
                <w:sz w:val="18"/>
                <w:szCs w:val="18"/>
              </w:rPr>
            </w:pPr>
            <w:r w:rsidRPr="00E12FF4">
              <w:rPr>
                <w:rStyle w:val="cf01"/>
                <w:rFonts w:ascii="Calibri" w:hAnsi="Calibri" w:cs="Calibri"/>
              </w:rPr>
              <w:t xml:space="preserve">Does that make you feel </w:t>
            </w:r>
            <w:r w:rsidRPr="00E12FF4" w:rsidR="007A416D">
              <w:rPr>
                <w:rStyle w:val="cf01"/>
                <w:rFonts w:ascii="Calibri" w:hAnsi="Calibri" w:cs="Calibri"/>
              </w:rPr>
              <w:t>good about participating in the survey or does it not make a difference?</w:t>
            </w:r>
            <w:r w:rsidRPr="00E12FF4">
              <w:rPr>
                <w:rStyle w:val="cf01"/>
                <w:rFonts w:ascii="Calibri" w:hAnsi="Calibri" w:cs="Calibri"/>
              </w:rPr>
              <w:t xml:space="preserve"> </w:t>
            </w:r>
          </w:p>
        </w:tc>
      </w:tr>
    </w:tbl>
    <w:p w:rsidR="00B06DBA" w:rsidRPr="00E12FF4" w14:paraId="446708D9" w14:textId="77777777">
      <w:pPr>
        <w:spacing w:line="240" w:lineRule="auto"/>
        <w:rPr>
          <w:rFonts w:ascii="Calibri" w:hAnsi="Calibri" w:cs="Calibri"/>
        </w:rPr>
      </w:pPr>
      <w:r w:rsidRPr="00E12FF4">
        <w:rPr>
          <w:rFonts w:ascii="Calibri" w:hAnsi="Calibri" w:cs="Calibri"/>
        </w:rPr>
        <w:br w:type="page"/>
      </w:r>
    </w:p>
    <w:p w:rsidR="003F53E1" w:rsidRPr="00E12FF4" w:rsidP="009E1269" w14:paraId="280099C8"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Invitation Email:</w:t>
      </w:r>
    </w:p>
    <w:p w:rsidR="003F53E1" w:rsidRPr="00E12FF4" w:rsidP="003F53E1" w14:paraId="3A185271" w14:textId="77777777">
      <w:pPr>
        <w:rPr>
          <w:rFonts w:ascii="Calibri" w:hAnsi="Calibri" w:cs="Calibri"/>
        </w:rPr>
      </w:pPr>
      <w:r w:rsidRPr="00E12FF4">
        <w:rPr>
          <w:rFonts w:ascii="Calibri" w:hAnsi="Calibri" w:cs="Calibri"/>
        </w:rPr>
        <w:t>"The NSVSP is a nationwide data collection effort designed to address major gaps in knowledge about the victim service provider (VSP) field, including characteristics of victims served, types of services provided, and VSP staffing and resources."</w:t>
      </w:r>
    </w:p>
    <w:p w:rsidR="000B7D42" w:rsidRPr="00E12FF4" w:rsidP="000B7D42" w14:paraId="6C662891"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4D0B4B3F"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262F40EF" w14:textId="77777777">
            <w:pPr>
              <w:rPr>
                <w:rFonts w:ascii="Calibri" w:hAnsi="Calibri" w:cs="Calibri"/>
                <w:b/>
                <w:bCs/>
              </w:rPr>
            </w:pPr>
            <w:r w:rsidRPr="00E12FF4">
              <w:rPr>
                <w:rFonts w:ascii="Calibri" w:hAnsi="Calibri" w:cs="Calibri"/>
                <w:b/>
                <w:bCs/>
              </w:rPr>
              <w:t>Message Testing Goals</w:t>
            </w:r>
          </w:p>
          <w:p w:rsidR="000B7D42" w:rsidRPr="00E12FF4" w:rsidP="00805918" w14:paraId="7DDAC6D8" w14:textId="77777777">
            <w:pPr>
              <w:rPr>
                <w:rFonts w:ascii="Calibri" w:hAnsi="Calibri" w:cs="Calibri"/>
              </w:rPr>
            </w:pPr>
            <w:r w:rsidRPr="00E12FF4">
              <w:rPr>
                <w:rFonts w:ascii="Calibri" w:hAnsi="Calibri" w:cs="Calibri"/>
              </w:rPr>
              <w:t>(i.e., concepts to cover/what we are hoping to learn)</w:t>
            </w:r>
          </w:p>
        </w:tc>
      </w:tr>
      <w:tr w14:paraId="0C68E000" w14:textId="77777777" w:rsidTr="00805918">
        <w:tblPrEx>
          <w:tblW w:w="10075" w:type="dxa"/>
          <w:tblLayout w:type="fixed"/>
          <w:tblLook w:val="04A0"/>
        </w:tblPrEx>
        <w:trPr>
          <w:trHeight w:val="344"/>
        </w:trPr>
        <w:tc>
          <w:tcPr>
            <w:tcW w:w="10075" w:type="dxa"/>
          </w:tcPr>
          <w:p w:rsidR="005D4DD2" w:rsidRPr="003A5F75" w:rsidP="009E1269" w14:paraId="0EBE56CA" w14:textId="5C084F57">
            <w:pPr>
              <w:pStyle w:val="ICFTabletext"/>
              <w:numPr>
                <w:ilvl w:val="0"/>
                <w:numId w:val="5"/>
              </w:numPr>
              <w:spacing w:before="120" w:after="120"/>
              <w:jc w:val="left"/>
              <w:rPr>
                <w:rFonts w:ascii="Calibri" w:hAnsi="Calibri" w:cs="Calibri"/>
              </w:rPr>
            </w:pPr>
            <w:r w:rsidRPr="003A5F75">
              <w:rPr>
                <w:rFonts w:ascii="Calibri" w:hAnsi="Calibri" w:cs="Calibri"/>
              </w:rPr>
              <w:t xml:space="preserve">Motivation to respond based on the descriptions used of the survey  </w:t>
            </w:r>
          </w:p>
          <w:p w:rsidR="000B7D42" w:rsidRPr="00E12FF4" w:rsidP="009E1269" w14:paraId="4552969D" w14:textId="219388E9">
            <w:pPr>
              <w:pStyle w:val="ICFTabletext"/>
              <w:numPr>
                <w:ilvl w:val="0"/>
                <w:numId w:val="5"/>
              </w:numPr>
              <w:spacing w:before="120" w:after="120"/>
              <w:jc w:val="left"/>
              <w:rPr>
                <w:rFonts w:ascii="Calibri" w:hAnsi="Calibri" w:cs="Calibri"/>
              </w:rPr>
            </w:pPr>
            <w:r w:rsidRPr="003A5F75">
              <w:rPr>
                <w:rFonts w:ascii="Calibri" w:hAnsi="Calibri" w:cs="Calibri"/>
              </w:rPr>
              <w:t xml:space="preserve">Overall understanding and interpretation of the </w:t>
            </w:r>
            <w:r w:rsidRPr="003A5F75" w:rsidR="007A3F9C">
              <w:rPr>
                <w:rFonts w:ascii="Calibri" w:hAnsi="Calibri" w:cs="Calibri"/>
              </w:rPr>
              <w:t>topics covered</w:t>
            </w:r>
            <w:r w:rsidRPr="003A5F75" w:rsidR="00107493">
              <w:rPr>
                <w:rFonts w:ascii="Calibri" w:hAnsi="Calibri" w:cs="Calibri"/>
              </w:rPr>
              <w:t xml:space="preserve"> and goals of the survey</w:t>
            </w:r>
          </w:p>
        </w:tc>
      </w:tr>
    </w:tbl>
    <w:p w:rsidR="000B7D42" w:rsidRPr="00E12FF4" w:rsidP="000B7D42" w14:paraId="2E66271C"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230B021C"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1FF71F1C" w14:textId="77777777">
            <w:pPr>
              <w:rPr>
                <w:rFonts w:ascii="Calibri" w:hAnsi="Calibri" w:cs="Calibri"/>
                <w:b/>
                <w:bCs/>
              </w:rPr>
            </w:pPr>
            <w:r w:rsidRPr="00E12FF4">
              <w:rPr>
                <w:rFonts w:ascii="Calibri" w:hAnsi="Calibri" w:cs="Calibri"/>
                <w:b/>
                <w:bCs/>
              </w:rPr>
              <w:t>Item Probes</w:t>
            </w:r>
          </w:p>
          <w:p w:rsidR="000B7D42" w:rsidRPr="00E12FF4" w:rsidP="00805918" w14:paraId="66714904"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7BE0E71" w14:textId="77777777" w:rsidTr="00805918">
        <w:tblPrEx>
          <w:tblW w:w="10080" w:type="dxa"/>
          <w:tblLayout w:type="fixed"/>
          <w:tblLook w:val="04A0"/>
        </w:tblPrEx>
        <w:trPr>
          <w:trHeight w:val="360"/>
        </w:trPr>
        <w:tc>
          <w:tcPr>
            <w:tcW w:w="10080" w:type="dxa"/>
          </w:tcPr>
          <w:p w:rsidR="00E77CC5" w:rsidRPr="00E12FF4" w:rsidP="009E1269" w14:paraId="7C6FE7FE" w14:textId="77777777">
            <w:pPr>
              <w:pStyle w:val="ICFTabletext"/>
              <w:numPr>
                <w:ilvl w:val="0"/>
                <w:numId w:val="28"/>
              </w:numPr>
              <w:spacing w:before="120" w:after="120"/>
              <w:jc w:val="left"/>
              <w:rPr>
                <w:rFonts w:ascii="Calibri" w:hAnsi="Calibri" w:cs="Calibri"/>
                <w:sz w:val="18"/>
                <w:szCs w:val="18"/>
              </w:rPr>
            </w:pPr>
            <w:r w:rsidRPr="00E12FF4">
              <w:rPr>
                <w:rFonts w:ascii="Calibri" w:hAnsi="Calibri" w:cs="Calibri"/>
                <w:sz w:val="18"/>
                <w:szCs w:val="18"/>
              </w:rPr>
              <w:t xml:space="preserve">What stands out when you </w:t>
            </w:r>
            <w:r w:rsidRPr="00E12FF4">
              <w:rPr>
                <w:rFonts w:ascii="Calibri" w:hAnsi="Calibri" w:cs="Calibri"/>
                <w:sz w:val="18"/>
                <w:szCs w:val="18"/>
              </w:rPr>
              <w:t>read this?</w:t>
            </w:r>
          </w:p>
          <w:p w:rsidR="00B064AF" w:rsidRPr="00E12FF4" w:rsidP="009E1269" w14:paraId="195F5F86" w14:textId="4BEDCA1F">
            <w:pPr>
              <w:pStyle w:val="ICFTabletext"/>
              <w:numPr>
                <w:ilvl w:val="0"/>
                <w:numId w:val="28"/>
              </w:numPr>
              <w:spacing w:before="120" w:after="120"/>
              <w:jc w:val="left"/>
              <w:rPr>
                <w:rFonts w:ascii="Calibri" w:hAnsi="Calibri" w:cs="Calibri"/>
                <w:sz w:val="18"/>
                <w:szCs w:val="18"/>
              </w:rPr>
            </w:pPr>
            <w:r w:rsidRPr="00E12FF4">
              <w:rPr>
                <w:rFonts w:ascii="Calibri" w:hAnsi="Calibri" w:cs="Calibri"/>
                <w:sz w:val="18"/>
                <w:szCs w:val="18"/>
              </w:rPr>
              <w:t xml:space="preserve">Can you give me an example of something you think might be measured in this survey?    </w:t>
            </w:r>
          </w:p>
          <w:p w:rsidR="000B7D42" w:rsidRPr="00E12FF4" w:rsidP="009E1269" w14:paraId="37690417"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How sure or unsure are you about the types of questions to expect on this survey?    </w:t>
            </w:r>
          </w:p>
          <w:p w:rsidR="0056783C" w:rsidRPr="00E12FF4" w:rsidP="009E1269" w14:paraId="54EC472C" w14:textId="23C91713">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there certain topics that seem like they would be easiest to answer questions about? What about types of questions that might be more difficult?</w:t>
            </w:r>
          </w:p>
          <w:p w:rsidR="007D21A0" w:rsidRPr="00E12FF4" w:rsidP="009E1269" w14:paraId="4009EC68" w14:textId="129E3614">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In your own words, why do you think BJS is conducting this survey?</w:t>
            </w:r>
            <w:r w:rsidRPr="00E12FF4" w:rsidR="00CC46CD">
              <w:rPr>
                <w:rFonts w:ascii="Calibri" w:hAnsi="Calibri" w:cs="Calibri"/>
                <w:sz w:val="18"/>
                <w:szCs w:val="18"/>
              </w:rPr>
              <w:t xml:space="preserve"> </w:t>
            </w:r>
            <w:r w:rsidRPr="00E12FF4" w:rsidR="00D11E3F">
              <w:rPr>
                <w:rFonts w:ascii="Calibri" w:hAnsi="Calibri" w:cs="Calibri"/>
                <w:sz w:val="18"/>
                <w:szCs w:val="18"/>
              </w:rPr>
              <w:t>What do you think are potential benefits of participating?</w:t>
            </w:r>
          </w:p>
          <w:p w:rsidR="000B7D42" w:rsidRPr="00E12FF4" w:rsidP="009E1269" w14:paraId="785CB5F9" w14:textId="61A016C5">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Do you find this information helpful </w:t>
            </w:r>
            <w:r w:rsidRPr="00E12FF4" w:rsidR="00F35F50">
              <w:rPr>
                <w:rFonts w:ascii="Calibri" w:hAnsi="Calibri" w:cs="Calibri"/>
                <w:sz w:val="18"/>
                <w:szCs w:val="18"/>
              </w:rPr>
              <w:t>or not helpful</w:t>
            </w:r>
            <w:r w:rsidRPr="00E12FF4" w:rsidR="004A33A6">
              <w:rPr>
                <w:rFonts w:ascii="Calibri" w:hAnsi="Calibri" w:cs="Calibri"/>
                <w:sz w:val="18"/>
                <w:szCs w:val="18"/>
              </w:rPr>
              <w:t xml:space="preserve"> in deciding who would be the best respondent at your organization to complete the survey?</w:t>
            </w:r>
          </w:p>
        </w:tc>
      </w:tr>
    </w:tbl>
    <w:p w:rsidR="00B06DBA" w:rsidRPr="00E12FF4" w14:paraId="6B3D4B80" w14:textId="77777777">
      <w:pPr>
        <w:spacing w:line="240" w:lineRule="auto"/>
        <w:rPr>
          <w:rFonts w:ascii="Calibri" w:hAnsi="Calibri" w:cs="Calibri"/>
        </w:rPr>
      </w:pPr>
      <w:r w:rsidRPr="00E12FF4">
        <w:rPr>
          <w:rFonts w:ascii="Calibri" w:hAnsi="Calibri" w:cs="Calibri"/>
        </w:rPr>
        <w:br w:type="page"/>
      </w:r>
    </w:p>
    <w:p w:rsidR="003F53E1" w:rsidRPr="00E12FF4" w:rsidP="009E1269" w14:paraId="2C6B701B"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Reminder Email #2:</w:t>
      </w:r>
    </w:p>
    <w:p w:rsidR="003F53E1" w:rsidRPr="00E12FF4" w:rsidP="003F53E1" w14:paraId="30B87FB2" w14:textId="77777777">
      <w:pPr>
        <w:rPr>
          <w:rFonts w:ascii="Calibri" w:hAnsi="Calibri" w:cs="Calibri"/>
        </w:rPr>
      </w:pPr>
      <w:r w:rsidRPr="00E12FF4">
        <w:rPr>
          <w:rFonts w:ascii="Calibri" w:hAnsi="Calibri" w:cs="Calibri"/>
        </w:rPr>
        <w:t>"We need to hear from all types of organizations that support victims of crime and abuse to accurately reflect this broad and diverse field. Your participation is critical for the NSVSP to achieve this goal."</w:t>
      </w:r>
    </w:p>
    <w:p w:rsidR="000B7D42" w:rsidRPr="00E12FF4" w:rsidP="000B7D42" w14:paraId="08360A50"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08058A11"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1C364700" w14:textId="77777777">
            <w:pPr>
              <w:rPr>
                <w:rFonts w:ascii="Calibri" w:hAnsi="Calibri" w:cs="Calibri"/>
                <w:b/>
                <w:bCs/>
              </w:rPr>
            </w:pPr>
            <w:r w:rsidRPr="00E12FF4">
              <w:rPr>
                <w:rFonts w:ascii="Calibri" w:hAnsi="Calibri" w:cs="Calibri"/>
                <w:b/>
                <w:bCs/>
              </w:rPr>
              <w:t>Message Testing Goals</w:t>
            </w:r>
          </w:p>
          <w:p w:rsidR="000B7D42" w:rsidRPr="00E12FF4" w:rsidP="00805918" w14:paraId="694E9DB8" w14:textId="77777777">
            <w:pPr>
              <w:rPr>
                <w:rFonts w:ascii="Calibri" w:hAnsi="Calibri" w:cs="Calibri"/>
              </w:rPr>
            </w:pPr>
            <w:r w:rsidRPr="00E12FF4">
              <w:rPr>
                <w:rFonts w:ascii="Calibri" w:hAnsi="Calibri" w:cs="Calibri"/>
              </w:rPr>
              <w:t>(i.e., concepts to cover/what we are hoping to learn)</w:t>
            </w:r>
          </w:p>
        </w:tc>
      </w:tr>
      <w:tr w14:paraId="0D61A88A" w14:textId="77777777" w:rsidTr="00805918">
        <w:tblPrEx>
          <w:tblW w:w="10075" w:type="dxa"/>
          <w:tblLayout w:type="fixed"/>
          <w:tblLook w:val="04A0"/>
        </w:tblPrEx>
        <w:trPr>
          <w:trHeight w:val="344"/>
        </w:trPr>
        <w:tc>
          <w:tcPr>
            <w:tcW w:w="10075" w:type="dxa"/>
          </w:tcPr>
          <w:p w:rsidR="000732D8" w:rsidRPr="003A5F75" w:rsidP="009E1269" w14:paraId="5EEB185E" w14:textId="1E41F31C">
            <w:pPr>
              <w:pStyle w:val="ICFTabletext"/>
              <w:numPr>
                <w:ilvl w:val="0"/>
                <w:numId w:val="27"/>
              </w:numPr>
              <w:spacing w:before="120" w:after="120"/>
              <w:jc w:val="left"/>
              <w:rPr>
                <w:rFonts w:ascii="Calibri" w:hAnsi="Calibri" w:cs="Calibri"/>
              </w:rPr>
            </w:pPr>
            <w:r w:rsidRPr="003A5F75">
              <w:rPr>
                <w:rFonts w:ascii="Calibri" w:hAnsi="Calibri" w:cs="Calibri"/>
              </w:rPr>
              <w:t>Perceived importance and relevance of the NSVSP to a variety of organization types</w:t>
            </w:r>
          </w:p>
          <w:p w:rsidR="000B7D42" w:rsidRPr="00E12FF4" w:rsidP="009E1269" w14:paraId="578E6911" w14:textId="52DB3924">
            <w:pPr>
              <w:pStyle w:val="ICFTabletext"/>
              <w:numPr>
                <w:ilvl w:val="0"/>
                <w:numId w:val="27"/>
              </w:numPr>
              <w:spacing w:before="120" w:after="120"/>
              <w:jc w:val="left"/>
              <w:rPr>
                <w:rFonts w:ascii="Calibri" w:hAnsi="Calibri" w:cs="Calibri"/>
              </w:rPr>
            </w:pPr>
            <w:r w:rsidRPr="003A5F75">
              <w:rPr>
                <w:rFonts w:ascii="Calibri" w:hAnsi="Calibri" w:cs="Calibri"/>
              </w:rPr>
              <w:t>Understanding how different organizations interpret if they are eligible or not to participate</w:t>
            </w:r>
          </w:p>
        </w:tc>
      </w:tr>
    </w:tbl>
    <w:p w:rsidR="000B7D42" w:rsidRPr="00E12FF4" w:rsidP="000B7D42" w14:paraId="768B772B"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41F3C038"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5F679FEF" w14:textId="77777777">
            <w:pPr>
              <w:rPr>
                <w:rFonts w:ascii="Calibri" w:hAnsi="Calibri" w:cs="Calibri"/>
                <w:b/>
                <w:bCs/>
              </w:rPr>
            </w:pPr>
            <w:r w:rsidRPr="00E12FF4">
              <w:rPr>
                <w:rFonts w:ascii="Calibri" w:hAnsi="Calibri" w:cs="Calibri"/>
                <w:b/>
                <w:bCs/>
              </w:rPr>
              <w:t>Item Probes</w:t>
            </w:r>
          </w:p>
          <w:p w:rsidR="000B7D42" w:rsidRPr="00E12FF4" w:rsidP="00805918" w14:paraId="256F82A5"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159CE8B3" w14:textId="77777777" w:rsidTr="00805918">
        <w:tblPrEx>
          <w:tblW w:w="10080" w:type="dxa"/>
          <w:tblLayout w:type="fixed"/>
          <w:tblLook w:val="04A0"/>
        </w:tblPrEx>
        <w:trPr>
          <w:trHeight w:val="360"/>
        </w:trPr>
        <w:tc>
          <w:tcPr>
            <w:tcW w:w="10080" w:type="dxa"/>
          </w:tcPr>
          <w:p w:rsidR="00182861" w:rsidRPr="00E12FF4" w:rsidP="009E1269" w14:paraId="385CD5CA" w14:textId="77777777">
            <w:pPr>
              <w:pStyle w:val="ICFTabletext"/>
              <w:numPr>
                <w:ilvl w:val="0"/>
                <w:numId w:val="28"/>
              </w:numPr>
              <w:spacing w:before="120" w:after="120"/>
              <w:jc w:val="left"/>
              <w:rPr>
                <w:rFonts w:ascii="Calibri" w:hAnsi="Calibri" w:cs="Calibri"/>
                <w:sz w:val="18"/>
                <w:szCs w:val="18"/>
              </w:rPr>
            </w:pPr>
            <w:r w:rsidRPr="00E12FF4">
              <w:rPr>
                <w:rFonts w:ascii="Calibri" w:hAnsi="Calibri" w:cs="Calibri"/>
                <w:sz w:val="18"/>
                <w:szCs w:val="18"/>
              </w:rPr>
              <w:t xml:space="preserve">What is your initial reaction to this </w:t>
            </w:r>
            <w:r w:rsidRPr="00E12FF4">
              <w:rPr>
                <w:rFonts w:ascii="Calibri" w:hAnsi="Calibri" w:cs="Calibri"/>
                <w:sz w:val="18"/>
                <w:szCs w:val="18"/>
              </w:rPr>
              <w:t>statement?</w:t>
            </w:r>
          </w:p>
          <w:p w:rsidR="0010553D" w:rsidRPr="00E12FF4" w:rsidP="009E1269" w14:paraId="2439B30E" w14:textId="37B62FAB">
            <w:pPr>
              <w:pStyle w:val="ICFTabletext"/>
              <w:numPr>
                <w:ilvl w:val="0"/>
                <w:numId w:val="28"/>
              </w:numPr>
              <w:spacing w:before="120" w:after="120"/>
              <w:jc w:val="left"/>
              <w:rPr>
                <w:rFonts w:ascii="Calibri" w:hAnsi="Calibri" w:cs="Calibri"/>
                <w:sz w:val="18"/>
                <w:szCs w:val="18"/>
              </w:rPr>
            </w:pPr>
            <w:r w:rsidRPr="00E12FF4">
              <w:rPr>
                <w:rFonts w:ascii="Calibri" w:hAnsi="Calibri" w:cs="Calibri"/>
                <w:sz w:val="18"/>
                <w:szCs w:val="18"/>
              </w:rPr>
              <w:t xml:space="preserve">When you read that </w:t>
            </w:r>
            <w:r w:rsidRPr="00E12FF4" w:rsidR="0095754D">
              <w:rPr>
                <w:rFonts w:ascii="Calibri" w:hAnsi="Calibri" w:cs="Calibri"/>
                <w:sz w:val="18"/>
                <w:szCs w:val="18"/>
              </w:rPr>
              <w:t xml:space="preserve">the survey </w:t>
            </w:r>
            <w:r w:rsidRPr="00E12FF4" w:rsidR="008F3019">
              <w:rPr>
                <w:rFonts w:ascii="Calibri" w:hAnsi="Calibri" w:cs="Calibri"/>
                <w:sz w:val="18"/>
                <w:szCs w:val="18"/>
              </w:rPr>
              <w:t>aims to reflect a “broad and diverse field</w:t>
            </w:r>
            <w:r w:rsidR="00F01A60">
              <w:rPr>
                <w:rFonts w:ascii="Calibri" w:hAnsi="Calibri" w:cs="Calibri"/>
                <w:sz w:val="18"/>
                <w:szCs w:val="18"/>
              </w:rPr>
              <w:t>,</w:t>
            </w:r>
            <w:r w:rsidRPr="00E12FF4" w:rsidR="008F3019">
              <w:rPr>
                <w:rFonts w:ascii="Calibri" w:hAnsi="Calibri" w:cs="Calibri"/>
                <w:sz w:val="18"/>
                <w:szCs w:val="18"/>
              </w:rPr>
              <w:t>”</w:t>
            </w:r>
            <w:r w:rsidRPr="00E12FF4">
              <w:rPr>
                <w:rFonts w:ascii="Calibri" w:hAnsi="Calibri" w:cs="Calibri"/>
                <w:sz w:val="18"/>
                <w:szCs w:val="18"/>
              </w:rPr>
              <w:t xml:space="preserve"> what does that mean to you?</w:t>
            </w:r>
          </w:p>
          <w:p w:rsidR="000B7D42" w:rsidRPr="00E12FF4" w:rsidP="009E1269" w14:paraId="3F21FABD" w14:textId="36C7548C">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Based on the description here, how confident or not confident are you that your </w:t>
            </w:r>
            <w:r w:rsidRPr="00E12FF4" w:rsidR="008F3019">
              <w:rPr>
                <w:rFonts w:ascii="Calibri" w:hAnsi="Calibri" w:cs="Calibri"/>
                <w:sz w:val="18"/>
                <w:szCs w:val="18"/>
              </w:rPr>
              <w:t>VSP</w:t>
            </w:r>
            <w:r w:rsidRPr="00E12FF4">
              <w:rPr>
                <w:rFonts w:ascii="Calibri" w:hAnsi="Calibri" w:cs="Calibri"/>
                <w:sz w:val="18"/>
                <w:szCs w:val="18"/>
              </w:rPr>
              <w:t xml:space="preserve"> is eligible to complete the </w:t>
            </w:r>
            <w:r w:rsidRPr="00E12FF4" w:rsidR="008F3019">
              <w:rPr>
                <w:rFonts w:ascii="Calibri" w:hAnsi="Calibri" w:cs="Calibri"/>
                <w:sz w:val="18"/>
                <w:szCs w:val="18"/>
              </w:rPr>
              <w:t>NSVSP</w:t>
            </w:r>
            <w:r w:rsidRPr="00E12FF4">
              <w:rPr>
                <w:rFonts w:ascii="Calibri" w:hAnsi="Calibri" w:cs="Calibri"/>
                <w:sz w:val="18"/>
                <w:szCs w:val="18"/>
              </w:rPr>
              <w:t xml:space="preserve">?  What makes you say that?  </w:t>
            </w:r>
          </w:p>
        </w:tc>
      </w:tr>
    </w:tbl>
    <w:p w:rsidR="00F6456E" w:rsidRPr="00E12FF4" w:rsidP="009E1269" w14:paraId="762ADDA8" w14:textId="77777777">
      <w:pPr>
        <w:pStyle w:val="ICFTextwithspace"/>
        <w:numPr>
          <w:ilvl w:val="0"/>
          <w:numId w:val="7"/>
        </w:numPr>
        <w:ind w:left="576" w:hanging="576"/>
        <w:outlineLvl w:val="1"/>
        <w:rPr>
          <w:rFonts w:ascii="Calibri" w:hAnsi="Calibri" w:cs="Calibri"/>
          <w:szCs w:val="22"/>
        </w:rPr>
      </w:pPr>
      <w:r w:rsidRPr="00E12FF4">
        <w:rPr>
          <w:rFonts w:ascii="Calibri" w:hAnsi="Calibri" w:cs="Calibri"/>
          <w:szCs w:val="22"/>
        </w:rPr>
        <w:br w:type="page"/>
      </w:r>
    </w:p>
    <w:p w:rsidR="003F53E1" w:rsidRPr="00E12FF4" w:rsidP="009E1269" w14:paraId="582C0C6E"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Invitation Email:</w:t>
      </w:r>
    </w:p>
    <w:p w:rsidR="003F53E1" w:rsidRPr="00E12FF4" w:rsidP="003F53E1" w14:paraId="2CE5C61B" w14:textId="77777777">
      <w:pPr>
        <w:rPr>
          <w:rFonts w:ascii="Calibri" w:hAnsi="Calibri" w:cs="Calibri"/>
        </w:rPr>
      </w:pPr>
      <w:r w:rsidRPr="00E12FF4">
        <w:rPr>
          <w:rFonts w:ascii="Calibri" w:hAnsi="Calibri" w:cs="Calibri"/>
        </w:rPr>
        <w:t>"The time that you spend telling us about your program or organization will result in data that will improve understanding, capacity, and support of your critical field."</w:t>
      </w:r>
    </w:p>
    <w:p w:rsidR="000B7D42" w:rsidRPr="00E12FF4" w:rsidP="000B7D42" w14:paraId="25BA6331"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5DF36955"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7A7C0293" w14:textId="77777777">
            <w:pPr>
              <w:rPr>
                <w:rFonts w:ascii="Calibri" w:hAnsi="Calibri" w:cs="Calibri"/>
                <w:b/>
                <w:bCs/>
              </w:rPr>
            </w:pPr>
            <w:r w:rsidRPr="00E12FF4">
              <w:rPr>
                <w:rFonts w:ascii="Calibri" w:hAnsi="Calibri" w:cs="Calibri"/>
                <w:b/>
                <w:bCs/>
              </w:rPr>
              <w:t>Message Testing Goals</w:t>
            </w:r>
          </w:p>
          <w:p w:rsidR="000B7D42" w:rsidRPr="00E12FF4" w:rsidP="00805918" w14:paraId="027BAEF4" w14:textId="77777777">
            <w:pPr>
              <w:rPr>
                <w:rFonts w:ascii="Calibri" w:hAnsi="Calibri" w:cs="Calibri"/>
              </w:rPr>
            </w:pPr>
            <w:r w:rsidRPr="00E12FF4">
              <w:rPr>
                <w:rFonts w:ascii="Calibri" w:hAnsi="Calibri" w:cs="Calibri"/>
              </w:rPr>
              <w:t>(i.e., concepts to cover/what we are hoping to learn)</w:t>
            </w:r>
          </w:p>
        </w:tc>
      </w:tr>
      <w:tr w14:paraId="0FED03ED" w14:textId="77777777" w:rsidTr="00805918">
        <w:tblPrEx>
          <w:tblW w:w="10075" w:type="dxa"/>
          <w:tblLayout w:type="fixed"/>
          <w:tblLook w:val="04A0"/>
        </w:tblPrEx>
        <w:trPr>
          <w:trHeight w:val="344"/>
        </w:trPr>
        <w:tc>
          <w:tcPr>
            <w:tcW w:w="10075" w:type="dxa"/>
          </w:tcPr>
          <w:p w:rsidR="00F91DDA" w:rsidRPr="003A5F75" w:rsidP="009E1269" w14:paraId="663BF27B" w14:textId="00F36C30">
            <w:pPr>
              <w:pStyle w:val="ICFTabletext"/>
              <w:numPr>
                <w:ilvl w:val="0"/>
                <w:numId w:val="27"/>
              </w:numPr>
              <w:spacing w:before="120" w:after="120"/>
              <w:jc w:val="left"/>
              <w:rPr>
                <w:rFonts w:ascii="Calibri" w:hAnsi="Calibri" w:cs="Calibri"/>
              </w:rPr>
            </w:pPr>
            <w:r w:rsidRPr="003A5F75">
              <w:rPr>
                <w:rFonts w:ascii="Calibri" w:hAnsi="Calibri" w:cs="Calibri"/>
              </w:rPr>
              <w:t>Motivation to respond based on the descriptions used of the survey and information provided about the NSVSP impact in the field</w:t>
            </w:r>
          </w:p>
          <w:p w:rsidR="008254F2" w:rsidRPr="003A5F75" w:rsidP="009E1269" w14:paraId="6C744154" w14:textId="2E678A0F">
            <w:pPr>
              <w:pStyle w:val="ICFTabletext"/>
              <w:numPr>
                <w:ilvl w:val="0"/>
                <w:numId w:val="27"/>
              </w:numPr>
              <w:spacing w:before="120" w:after="120"/>
              <w:jc w:val="left"/>
              <w:rPr>
                <w:rFonts w:ascii="Calibri" w:hAnsi="Calibri" w:cs="Calibri"/>
              </w:rPr>
            </w:pPr>
            <w:r w:rsidRPr="003A5F75">
              <w:rPr>
                <w:rFonts w:ascii="Calibri" w:hAnsi="Calibri" w:cs="Calibri"/>
              </w:rPr>
              <w:t xml:space="preserve">Perceived benefits of participating </w:t>
            </w:r>
            <w:r w:rsidRPr="003A5F75" w:rsidR="00A569AF">
              <w:rPr>
                <w:rFonts w:ascii="Calibri" w:hAnsi="Calibri" w:cs="Calibri"/>
              </w:rPr>
              <w:t xml:space="preserve"> </w:t>
            </w:r>
          </w:p>
          <w:p w:rsidR="000B7D42" w:rsidRPr="00E12FF4" w:rsidP="009E1269" w14:paraId="5E1CBF8A" w14:textId="782CF47A">
            <w:pPr>
              <w:pStyle w:val="ICFTabletext"/>
              <w:numPr>
                <w:ilvl w:val="0"/>
                <w:numId w:val="27"/>
              </w:numPr>
              <w:spacing w:before="120"/>
              <w:jc w:val="left"/>
              <w:rPr>
                <w:rFonts w:ascii="Calibri" w:hAnsi="Calibri" w:cs="Calibri"/>
              </w:rPr>
            </w:pPr>
            <w:r w:rsidRPr="003A5F75">
              <w:rPr>
                <w:rFonts w:ascii="Calibri" w:hAnsi="Calibri" w:cs="Calibri"/>
              </w:rPr>
              <w:t>Any expressed concerns related to participating</w:t>
            </w:r>
            <w:r w:rsidRPr="003A5F75" w:rsidR="00000C57">
              <w:rPr>
                <w:rFonts w:ascii="Calibri" w:hAnsi="Calibri" w:cs="Calibri"/>
              </w:rPr>
              <w:t xml:space="preserve">, </w:t>
            </w:r>
            <w:r w:rsidRPr="003A5F75" w:rsidR="00000C57">
              <w:rPr>
                <w:rFonts w:ascii="Calibri" w:hAnsi="Calibri" w:cs="Calibri"/>
              </w:rPr>
              <w:t>in particular related</w:t>
            </w:r>
            <w:r w:rsidRPr="003A5F75" w:rsidR="00000C57">
              <w:rPr>
                <w:rFonts w:ascii="Calibri" w:hAnsi="Calibri" w:cs="Calibri"/>
              </w:rPr>
              <w:t xml:space="preserve"> to </w:t>
            </w:r>
            <w:r w:rsidRPr="003A5F75" w:rsidR="004B40D7">
              <w:rPr>
                <w:rFonts w:ascii="Calibri" w:hAnsi="Calibri" w:cs="Calibri"/>
              </w:rPr>
              <w:t>the expected amount of time spent to complete the survey</w:t>
            </w:r>
          </w:p>
        </w:tc>
      </w:tr>
    </w:tbl>
    <w:p w:rsidR="000B7D42" w:rsidRPr="00E12FF4" w:rsidP="000B7D42" w14:paraId="12BC5911"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462278DC"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5EB19CF8" w14:textId="77777777">
            <w:pPr>
              <w:rPr>
                <w:rFonts w:ascii="Calibri" w:hAnsi="Calibri" w:cs="Calibri"/>
                <w:b/>
                <w:bCs/>
              </w:rPr>
            </w:pPr>
            <w:r w:rsidRPr="00E12FF4">
              <w:rPr>
                <w:rFonts w:ascii="Calibri" w:hAnsi="Calibri" w:cs="Calibri"/>
                <w:b/>
                <w:bCs/>
              </w:rPr>
              <w:t>Item Probes</w:t>
            </w:r>
          </w:p>
          <w:p w:rsidR="000B7D42" w:rsidRPr="00E12FF4" w:rsidP="00805918" w14:paraId="5EDFADF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523B3DFF" w14:textId="77777777" w:rsidTr="00805918">
        <w:tblPrEx>
          <w:tblW w:w="10080" w:type="dxa"/>
          <w:tblLayout w:type="fixed"/>
          <w:tblLook w:val="04A0"/>
        </w:tblPrEx>
        <w:trPr>
          <w:trHeight w:val="360"/>
        </w:trPr>
        <w:tc>
          <w:tcPr>
            <w:tcW w:w="10080" w:type="dxa"/>
          </w:tcPr>
          <w:p w:rsidR="008F28BF" w:rsidRPr="00E12FF4" w:rsidP="009E1269" w14:paraId="45C7EE4F"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In your own words, what is this </w:t>
            </w:r>
            <w:r w:rsidRPr="00E12FF4">
              <w:rPr>
                <w:rStyle w:val="cf01"/>
                <w:rFonts w:ascii="Calibri" w:hAnsi="Calibri" w:cs="Calibri"/>
              </w:rPr>
              <w:t>statement saying?</w:t>
            </w:r>
          </w:p>
          <w:p w:rsidR="00F35172" w:rsidRPr="00E12FF4" w:rsidP="009E1269" w14:paraId="649C49E3"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Does anything stand out to you, good or bad?</w:t>
            </w:r>
          </w:p>
          <w:p w:rsidR="009F4D8C" w:rsidRPr="00E12FF4" w:rsidP="009E1269" w14:paraId="02131A8B"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 you think results of this survey will be used for</w:t>
            </w:r>
            <w:r w:rsidRPr="00E12FF4" w:rsidR="006433D2">
              <w:rPr>
                <w:rStyle w:val="cf01"/>
                <w:rFonts w:ascii="Calibri" w:hAnsi="Calibri" w:cs="Calibri"/>
              </w:rPr>
              <w:t xml:space="preserve">?  </w:t>
            </w:r>
          </w:p>
          <w:p w:rsidR="000B7D42" w:rsidRPr="00E12FF4" w:rsidP="009E1269" w14:paraId="3383615F" w14:textId="7E78F9C6">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Can you think of any reasons not to participate?</w:t>
            </w:r>
            <w:r w:rsidRPr="00E12FF4" w:rsidR="00E92FE8">
              <w:rPr>
                <w:rStyle w:val="cf01"/>
                <w:rFonts w:ascii="Calibri" w:hAnsi="Calibri" w:cs="Calibri"/>
              </w:rPr>
              <w:t xml:space="preserve"> What makes you say that?</w:t>
            </w:r>
          </w:p>
        </w:tc>
      </w:tr>
    </w:tbl>
    <w:p w:rsidR="00F6456E" w:rsidRPr="00E12FF4" w:rsidP="009E1269" w14:paraId="5CDCDF35" w14:textId="77777777">
      <w:pPr>
        <w:pStyle w:val="ICFTextwithspace"/>
        <w:numPr>
          <w:ilvl w:val="0"/>
          <w:numId w:val="7"/>
        </w:numPr>
        <w:ind w:left="576" w:hanging="576"/>
        <w:outlineLvl w:val="1"/>
        <w:rPr>
          <w:rFonts w:ascii="Calibri" w:hAnsi="Calibri" w:cs="Calibri"/>
          <w:szCs w:val="22"/>
        </w:rPr>
      </w:pPr>
      <w:r w:rsidRPr="00E12FF4">
        <w:rPr>
          <w:rFonts w:ascii="Calibri" w:hAnsi="Calibri" w:cs="Calibri"/>
          <w:szCs w:val="22"/>
        </w:rPr>
        <w:br w:type="page"/>
      </w:r>
    </w:p>
    <w:p w:rsidR="003F53E1" w:rsidRPr="00E12FF4" w:rsidP="009E1269" w14:paraId="4F51C38E" w14:textId="77777777">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Reminder Email #1:</w:t>
      </w:r>
    </w:p>
    <w:p w:rsidR="003F53E1" w:rsidRPr="00E12FF4" w:rsidP="003F53E1" w14:paraId="0EC7EF10" w14:textId="77777777">
      <w:pPr>
        <w:rPr>
          <w:rFonts w:ascii="Calibri" w:hAnsi="Calibri" w:cs="Calibri"/>
        </w:rPr>
      </w:pPr>
      <w:r w:rsidRPr="00E12FF4">
        <w:rPr>
          <w:rFonts w:ascii="Calibri" w:hAnsi="Calibri" w:cs="Calibri"/>
        </w:rPr>
        <w:t>"We know your time is valuable. Your participation in this survey is critical to accurately reflect the field of victim service providers (VSPs). To help make it easier for your organization to participate before MM/DD/YYYY, we would like to invite you to work with a member of the NSVSP research team who can assist you in completing the survey."</w:t>
      </w:r>
    </w:p>
    <w:p w:rsidR="000B7D42" w:rsidRPr="00E12FF4" w:rsidP="000B7D42" w14:paraId="7E624CA6"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6C6936CF"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1C2372EB" w14:textId="77777777">
            <w:pPr>
              <w:rPr>
                <w:rFonts w:ascii="Calibri" w:hAnsi="Calibri" w:cs="Calibri"/>
                <w:b/>
                <w:bCs/>
              </w:rPr>
            </w:pPr>
            <w:r w:rsidRPr="00E12FF4">
              <w:rPr>
                <w:rFonts w:ascii="Calibri" w:hAnsi="Calibri" w:cs="Calibri"/>
                <w:b/>
                <w:bCs/>
              </w:rPr>
              <w:t>Message Testing Goals</w:t>
            </w:r>
          </w:p>
          <w:p w:rsidR="000B7D42" w:rsidRPr="00E12FF4" w:rsidP="00805918" w14:paraId="16FC6988" w14:textId="77777777">
            <w:pPr>
              <w:rPr>
                <w:rFonts w:ascii="Calibri" w:hAnsi="Calibri" w:cs="Calibri"/>
              </w:rPr>
            </w:pPr>
            <w:r w:rsidRPr="00E12FF4">
              <w:rPr>
                <w:rFonts w:ascii="Calibri" w:hAnsi="Calibri" w:cs="Calibri"/>
              </w:rPr>
              <w:t>(i.e., concepts to cover/what we are hoping to learn)</w:t>
            </w:r>
          </w:p>
        </w:tc>
      </w:tr>
      <w:tr w14:paraId="1485E3E1" w14:textId="77777777" w:rsidTr="00805918">
        <w:tblPrEx>
          <w:tblW w:w="10075" w:type="dxa"/>
          <w:tblLayout w:type="fixed"/>
          <w:tblLook w:val="04A0"/>
        </w:tblPrEx>
        <w:trPr>
          <w:trHeight w:val="344"/>
        </w:trPr>
        <w:tc>
          <w:tcPr>
            <w:tcW w:w="10075" w:type="dxa"/>
          </w:tcPr>
          <w:p w:rsidR="009D27C9" w:rsidRPr="00E12FF4" w:rsidP="009E1269" w14:paraId="57125D97" w14:textId="769D4C62">
            <w:pPr>
              <w:pStyle w:val="ICFTabletext"/>
              <w:numPr>
                <w:ilvl w:val="0"/>
                <w:numId w:val="27"/>
              </w:numPr>
              <w:spacing w:before="120" w:after="120"/>
              <w:jc w:val="left"/>
              <w:rPr>
                <w:rFonts w:ascii="Calibri" w:hAnsi="Calibri" w:cs="Calibri"/>
                <w:sz w:val="18"/>
                <w:szCs w:val="18"/>
              </w:rPr>
            </w:pPr>
            <w:r w:rsidRPr="00E12FF4">
              <w:rPr>
                <w:rFonts w:ascii="Calibri" w:hAnsi="Calibri" w:cs="Calibri"/>
                <w:sz w:val="18"/>
                <w:szCs w:val="18"/>
              </w:rPr>
              <w:t xml:space="preserve">Evaluate the </w:t>
            </w:r>
            <w:r w:rsidRPr="00E12FF4" w:rsidR="00802163">
              <w:rPr>
                <w:rFonts w:ascii="Calibri" w:hAnsi="Calibri" w:cs="Calibri"/>
                <w:sz w:val="18"/>
                <w:szCs w:val="18"/>
              </w:rPr>
              <w:t xml:space="preserve">level of interest in having technical assistance to </w:t>
            </w:r>
            <w:r w:rsidRPr="00E12FF4">
              <w:rPr>
                <w:rFonts w:ascii="Calibri" w:hAnsi="Calibri" w:cs="Calibri"/>
                <w:sz w:val="18"/>
                <w:szCs w:val="18"/>
              </w:rPr>
              <w:t>complete the survey</w:t>
            </w:r>
          </w:p>
          <w:p w:rsidR="000B7D42" w:rsidRPr="00E12FF4" w:rsidP="009E1269" w14:paraId="1B688A14" w14:textId="101B1EA8">
            <w:pPr>
              <w:pStyle w:val="ICFTabletext"/>
              <w:numPr>
                <w:ilvl w:val="0"/>
                <w:numId w:val="27"/>
              </w:numPr>
              <w:spacing w:before="120" w:after="120"/>
              <w:jc w:val="left"/>
              <w:rPr>
                <w:rFonts w:ascii="Calibri" w:hAnsi="Calibri" w:cs="Calibri"/>
              </w:rPr>
            </w:pPr>
            <w:r w:rsidRPr="00E12FF4">
              <w:rPr>
                <w:rFonts w:ascii="Calibri" w:hAnsi="Calibri" w:cs="Calibri"/>
                <w:sz w:val="18"/>
                <w:szCs w:val="18"/>
              </w:rPr>
              <w:t xml:space="preserve">Understand </w:t>
            </w:r>
            <w:r w:rsidRPr="00E12FF4" w:rsidR="002B7CFA">
              <w:rPr>
                <w:rFonts w:ascii="Calibri" w:hAnsi="Calibri" w:cs="Calibri"/>
                <w:sz w:val="18"/>
                <w:szCs w:val="18"/>
              </w:rPr>
              <w:t xml:space="preserve">expected issues with completion that technical assistance could help with </w:t>
            </w:r>
          </w:p>
        </w:tc>
      </w:tr>
    </w:tbl>
    <w:p w:rsidR="000B7D42" w:rsidRPr="00E12FF4" w:rsidP="000B7D42" w14:paraId="6F83F492"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3BDC4039"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344A69F8" w14:textId="77777777">
            <w:pPr>
              <w:rPr>
                <w:rFonts w:ascii="Calibri" w:hAnsi="Calibri" w:cs="Calibri"/>
                <w:b/>
                <w:bCs/>
              </w:rPr>
            </w:pPr>
            <w:r w:rsidRPr="00E12FF4">
              <w:rPr>
                <w:rFonts w:ascii="Calibri" w:hAnsi="Calibri" w:cs="Calibri"/>
                <w:b/>
                <w:bCs/>
              </w:rPr>
              <w:t>Item Probes</w:t>
            </w:r>
          </w:p>
          <w:p w:rsidR="000B7D42" w:rsidRPr="00E12FF4" w:rsidP="00805918" w14:paraId="25D01C59"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7A211E33" w14:textId="77777777" w:rsidTr="00805918">
        <w:tblPrEx>
          <w:tblW w:w="10080" w:type="dxa"/>
          <w:tblLayout w:type="fixed"/>
          <w:tblLook w:val="04A0"/>
        </w:tblPrEx>
        <w:trPr>
          <w:trHeight w:val="360"/>
        </w:trPr>
        <w:tc>
          <w:tcPr>
            <w:tcW w:w="10080" w:type="dxa"/>
          </w:tcPr>
          <w:p w:rsidR="003C3748" w:rsidRPr="00E12FF4" w:rsidP="009E1269" w14:paraId="179A92A8"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What do you think when you read these statements?  </w:t>
            </w:r>
          </w:p>
          <w:p w:rsidR="000B7D42" w:rsidRPr="00E12FF4" w:rsidP="009E1269" w14:paraId="38FAAED2" w14:textId="77777777">
            <w:pPr>
              <w:pStyle w:val="ICFTabletext"/>
              <w:numPr>
                <w:ilvl w:val="1"/>
                <w:numId w:val="4"/>
              </w:numPr>
              <w:spacing w:before="120" w:after="120"/>
              <w:jc w:val="left"/>
              <w:rPr>
                <w:rStyle w:val="cf01"/>
                <w:rFonts w:ascii="Calibri" w:hAnsi="Calibri" w:cs="Calibri"/>
              </w:rPr>
            </w:pPr>
            <w:r w:rsidRPr="00E12FF4">
              <w:rPr>
                <w:rFonts w:ascii="Calibri" w:hAnsi="Calibri" w:cs="Calibri"/>
                <w:sz w:val="18"/>
                <w:szCs w:val="18"/>
              </w:rPr>
              <w:t xml:space="preserve">What do you like about it?  What do you not like about it?  Why do you say that? </w:t>
            </w:r>
            <w:r w:rsidRPr="00E12FF4">
              <w:rPr>
                <w:rStyle w:val="cf01"/>
                <w:rFonts w:ascii="Calibri" w:hAnsi="Calibri" w:cs="Calibri"/>
              </w:rPr>
              <w:t xml:space="preserve"> </w:t>
            </w:r>
          </w:p>
          <w:p w:rsidR="003C3748" w:rsidRPr="00E12FF4" w:rsidP="009E1269" w14:paraId="52F06F4A"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Do you anticipate any challenges that your organization might have with completing the NSVSP? </w:t>
            </w:r>
            <w:r w:rsidRPr="00E12FF4" w:rsidR="00575496">
              <w:rPr>
                <w:rStyle w:val="cf01"/>
                <w:rFonts w:ascii="Calibri" w:hAnsi="Calibri" w:cs="Calibri"/>
              </w:rPr>
              <w:t>How interest</w:t>
            </w:r>
            <w:r w:rsidRPr="00E12FF4" w:rsidR="000522E4">
              <w:rPr>
                <w:rStyle w:val="cf01"/>
                <w:rFonts w:ascii="Calibri" w:hAnsi="Calibri" w:cs="Calibri"/>
              </w:rPr>
              <w:t>e</w:t>
            </w:r>
            <w:r w:rsidRPr="00E12FF4" w:rsidR="00575496">
              <w:rPr>
                <w:rStyle w:val="cf01"/>
                <w:rFonts w:ascii="Calibri" w:hAnsi="Calibri" w:cs="Calibri"/>
              </w:rPr>
              <w:t xml:space="preserve">d would you be in getting </w:t>
            </w:r>
            <w:r w:rsidRPr="00E12FF4" w:rsidR="000522E4">
              <w:rPr>
                <w:rStyle w:val="cf01"/>
                <w:rFonts w:ascii="Calibri" w:hAnsi="Calibri" w:cs="Calibri"/>
              </w:rPr>
              <w:t>assistance from the research team? What makes you say that?</w:t>
            </w:r>
          </w:p>
          <w:p w:rsidR="0001145C" w:rsidRPr="00E12FF4" w:rsidP="009E1269" w14:paraId="5D5C0D4B" w14:textId="7EB428F4">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[IF YES] How would you like to receive assistance?</w:t>
            </w:r>
          </w:p>
          <w:p w:rsidR="000B7D42" w:rsidRPr="00E12FF4" w:rsidP="009E1269" w14:paraId="0B98A5E6" w14:textId="09838D69">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does</w:t>
            </w:r>
            <w:r w:rsidRPr="00E12FF4" w:rsidR="00375689">
              <w:rPr>
                <w:rFonts w:ascii="Calibri" w:hAnsi="Calibri" w:cs="Calibri"/>
                <w:sz w:val="18"/>
                <w:szCs w:val="18"/>
              </w:rPr>
              <w:t xml:space="preserve"> this offer of assistance impact your willingness to do the survey?</w:t>
            </w:r>
          </w:p>
        </w:tc>
      </w:tr>
    </w:tbl>
    <w:p w:rsidR="00F6456E" w:rsidRPr="00E12FF4" w:rsidP="009E1269" w14:paraId="19F75137" w14:textId="77777777">
      <w:pPr>
        <w:pStyle w:val="ICFTextwithspace"/>
        <w:numPr>
          <w:ilvl w:val="0"/>
          <w:numId w:val="7"/>
        </w:numPr>
        <w:ind w:left="576" w:hanging="576"/>
        <w:outlineLvl w:val="1"/>
        <w:rPr>
          <w:rFonts w:ascii="Calibri" w:hAnsi="Calibri" w:cs="Calibri"/>
          <w:szCs w:val="22"/>
        </w:rPr>
      </w:pPr>
      <w:r w:rsidRPr="00E12FF4">
        <w:rPr>
          <w:rFonts w:ascii="Calibri" w:hAnsi="Calibri" w:cs="Calibri"/>
          <w:szCs w:val="22"/>
        </w:rPr>
        <w:br w:type="page"/>
      </w:r>
    </w:p>
    <w:p w:rsidR="003F53E1" w:rsidRPr="00E12FF4" w:rsidP="009E1269" w14:paraId="1BBE1463" w14:textId="17670F2F">
      <w:pPr>
        <w:pStyle w:val="ICFTextwithspace"/>
        <w:numPr>
          <w:ilvl w:val="0"/>
          <w:numId w:val="7"/>
        </w:numPr>
        <w:ind w:left="576" w:hanging="576"/>
        <w:outlineLvl w:val="1"/>
        <w:rPr>
          <w:rFonts w:ascii="Calibri" w:hAnsi="Calibri" w:cs="Calibri"/>
          <w:color w:val="0785F2" w:themeColor="accent5"/>
          <w:sz w:val="28"/>
          <w:szCs w:val="28"/>
        </w:rPr>
      </w:pPr>
      <w:r w:rsidRPr="00E12FF4">
        <w:rPr>
          <w:rFonts w:ascii="Calibri" w:hAnsi="Calibri" w:cs="Calibri"/>
          <w:color w:val="0785F2" w:themeColor="accent5"/>
          <w:sz w:val="28"/>
          <w:szCs w:val="28"/>
        </w:rPr>
        <w:t>From Survey Landing Page</w:t>
      </w:r>
      <w:r w:rsidRPr="00E12FF4" w:rsidR="003B010B">
        <w:rPr>
          <w:rFonts w:ascii="Calibri" w:hAnsi="Calibri" w:cs="Calibri"/>
          <w:color w:val="0785F2" w:themeColor="accent5"/>
          <w:sz w:val="28"/>
          <w:szCs w:val="28"/>
        </w:rPr>
        <w:t>/Definitions Screen</w:t>
      </w:r>
      <w:r w:rsidRPr="00E12FF4">
        <w:rPr>
          <w:rFonts w:ascii="Calibri" w:hAnsi="Calibri" w:cs="Calibri"/>
          <w:color w:val="0785F2" w:themeColor="accent5"/>
          <w:sz w:val="28"/>
          <w:szCs w:val="28"/>
        </w:rPr>
        <w:t>:</w:t>
      </w:r>
    </w:p>
    <w:p w:rsidR="00CD1B6E" w:rsidRPr="00E12FF4" w:rsidP="00CD1B6E" w14:paraId="37A19C20" w14:textId="77777777">
      <w:pPr>
        <w:rPr>
          <w:rFonts w:ascii="Calibri" w:hAnsi="Calibri" w:cs="Calibri"/>
          <w:i/>
          <w:iCs/>
        </w:rPr>
      </w:pPr>
      <w:r w:rsidRPr="00E12FF4">
        <w:rPr>
          <w:rFonts w:ascii="Calibri" w:hAnsi="Calibri" w:cs="Calibri"/>
          <w:i/>
          <w:iCs/>
        </w:rPr>
        <w:t>Each definition to be displayed individually to respondent during interview.</w:t>
      </w:r>
    </w:p>
    <w:p w:rsidR="00CD1B6E" w:rsidRPr="00E12FF4" w:rsidP="003F53E1" w14:paraId="23B7DBB4" w14:textId="77777777">
      <w:pPr>
        <w:rPr>
          <w:rFonts w:ascii="Calibri" w:hAnsi="Calibri" w:cs="Calibri"/>
          <w:i/>
          <w:iCs/>
        </w:rPr>
      </w:pPr>
    </w:p>
    <w:p w:rsidR="003F53E1" w:rsidRPr="00E12FF4" w:rsidP="009E1269" w14:paraId="6620D18F" w14:textId="77777777">
      <w:pPr>
        <w:numPr>
          <w:ilvl w:val="0"/>
          <w:numId w:val="26"/>
        </w:numPr>
        <w:spacing w:after="160" w:line="259" w:lineRule="auto"/>
        <w:rPr>
          <w:rFonts w:ascii="Calibri" w:hAnsi="Calibri" w:cs="Calibri"/>
        </w:rPr>
      </w:pPr>
      <w:r w:rsidRPr="00E12FF4">
        <w:rPr>
          <w:rFonts w:ascii="Calibri" w:hAnsi="Calibri" w:cs="Calibri"/>
          <w:b/>
          <w:bCs/>
        </w:rPr>
        <w:t>CRIME</w:t>
      </w:r>
      <w:r w:rsidRPr="00E12FF4">
        <w:rPr>
          <w:rFonts w:ascii="Calibri" w:hAnsi="Calibri" w:cs="Calibri"/>
        </w:rPr>
        <w:t xml:space="preserve"> – An illegal act, which if done by a competent adult or juvenile, would be a criminal offense.</w:t>
      </w:r>
    </w:p>
    <w:p w:rsidR="003F53E1" w:rsidRPr="00E12FF4" w:rsidP="009E1269" w14:paraId="1414529D" w14:textId="77777777">
      <w:pPr>
        <w:numPr>
          <w:ilvl w:val="0"/>
          <w:numId w:val="26"/>
        </w:numPr>
        <w:spacing w:after="160" w:line="259" w:lineRule="auto"/>
        <w:rPr>
          <w:rFonts w:ascii="Calibri" w:hAnsi="Calibri" w:cs="Calibri"/>
        </w:rPr>
      </w:pPr>
      <w:r w:rsidRPr="00E12FF4">
        <w:rPr>
          <w:rFonts w:ascii="Calibri" w:hAnsi="Calibri" w:cs="Calibri"/>
          <w:b/>
          <w:bCs/>
        </w:rPr>
        <w:t>ABUSE</w:t>
      </w:r>
      <w:r w:rsidRPr="00E12FF4">
        <w:rPr>
          <w:rFonts w:ascii="Calibri" w:hAnsi="Calibri" w:cs="Calibri"/>
        </w:rPr>
        <w:t xml:space="preserve"> – Includes physical, sexual, emotional, psychological, or economic actions or threats to harm or control another.</w:t>
      </w:r>
    </w:p>
    <w:p w:rsidR="003F53E1" w:rsidRPr="00E12FF4" w:rsidP="009E1269" w14:paraId="6AB20795" w14:textId="77777777">
      <w:pPr>
        <w:numPr>
          <w:ilvl w:val="0"/>
          <w:numId w:val="26"/>
        </w:numPr>
        <w:spacing w:after="160" w:line="259" w:lineRule="auto"/>
        <w:rPr>
          <w:rFonts w:ascii="Calibri" w:hAnsi="Calibri" w:cs="Calibri"/>
        </w:rPr>
      </w:pPr>
      <w:r w:rsidRPr="00E12FF4">
        <w:rPr>
          <w:rFonts w:ascii="Calibri" w:hAnsi="Calibri" w:cs="Calibri"/>
          <w:b/>
          <w:bCs/>
        </w:rPr>
        <w:t>VICTIM</w:t>
      </w:r>
      <w:r w:rsidRPr="00E12FF4">
        <w:rPr>
          <w:rFonts w:ascii="Calibri" w:hAnsi="Calibri" w:cs="Calibri"/>
        </w:rPr>
        <w:t xml:space="preserve"> – Any person who received assistance from a victim service provider due to concerns about past, ongoing, or potential crimes and abuse. Victims include persons directly harmed or threatened by crimes or abuse and family or household members of the person who was harmed or threatened.</w:t>
      </w:r>
    </w:p>
    <w:p w:rsidR="003F53E1" w:rsidRPr="00E12FF4" w:rsidP="009E1269" w14:paraId="4AD9C1F6" w14:textId="541B3DE0">
      <w:pPr>
        <w:numPr>
          <w:ilvl w:val="0"/>
          <w:numId w:val="26"/>
        </w:numPr>
        <w:spacing w:after="160" w:line="259" w:lineRule="auto"/>
        <w:rPr>
          <w:rFonts w:ascii="Calibri" w:hAnsi="Calibri" w:cs="Calibri"/>
        </w:rPr>
      </w:pPr>
      <w:r w:rsidRPr="00E12FF4">
        <w:rPr>
          <w:rFonts w:ascii="Calibri" w:hAnsi="Calibri" w:cs="Calibri"/>
          <w:b/>
          <w:bCs/>
        </w:rPr>
        <w:t>SERVICE</w:t>
      </w:r>
      <w:r w:rsidRPr="00E12FF4">
        <w:rPr>
          <w:rFonts w:ascii="Calibri" w:hAnsi="Calibri" w:cs="Calibri"/>
        </w:rPr>
        <w:t xml:space="preserve"> - Efforts that respond to the emotional and physical needs of victims; assist victims with their safety and security; assist victims to understand and participate in the criminal justice or other legal process; assist victims in stabilizing their lives; or respond to other needs of victims</w:t>
      </w:r>
      <w:r w:rsidRPr="00E12FF4" w:rsidR="00877E63">
        <w:rPr>
          <w:rFonts w:ascii="Calibri" w:hAnsi="Calibri" w:cs="Calibri"/>
        </w:rPr>
        <w:t>.</w:t>
      </w:r>
    </w:p>
    <w:p w:rsidR="000B7D42" w:rsidRPr="00E12FF4" w:rsidP="000B7D42" w14:paraId="07184AE2"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2012F80" w14:textId="77777777" w:rsidTr="00805918">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0B7D42" w:rsidRPr="00E12FF4" w:rsidP="00805918" w14:paraId="49FD729A" w14:textId="77777777">
            <w:pPr>
              <w:rPr>
                <w:rFonts w:ascii="Calibri" w:hAnsi="Calibri" w:cs="Calibri"/>
                <w:b/>
                <w:bCs/>
              </w:rPr>
            </w:pPr>
            <w:r w:rsidRPr="00E12FF4">
              <w:rPr>
                <w:rFonts w:ascii="Calibri" w:hAnsi="Calibri" w:cs="Calibri"/>
                <w:b/>
                <w:bCs/>
              </w:rPr>
              <w:t>Message Testing Goals</w:t>
            </w:r>
          </w:p>
          <w:p w:rsidR="000B7D42" w:rsidRPr="00E12FF4" w:rsidP="00805918" w14:paraId="1B22681F" w14:textId="77777777">
            <w:pPr>
              <w:rPr>
                <w:rFonts w:ascii="Calibri" w:hAnsi="Calibri" w:cs="Calibri"/>
              </w:rPr>
            </w:pPr>
            <w:r w:rsidRPr="00E12FF4">
              <w:rPr>
                <w:rFonts w:ascii="Calibri" w:hAnsi="Calibri" w:cs="Calibri"/>
              </w:rPr>
              <w:t>(i.e., concepts to cover/what we are hoping to learn)</w:t>
            </w:r>
          </w:p>
        </w:tc>
      </w:tr>
      <w:tr w14:paraId="481546BB" w14:textId="77777777" w:rsidTr="00805918">
        <w:tblPrEx>
          <w:tblW w:w="10075" w:type="dxa"/>
          <w:tblLayout w:type="fixed"/>
          <w:tblLook w:val="04A0"/>
        </w:tblPrEx>
        <w:trPr>
          <w:trHeight w:val="344"/>
        </w:trPr>
        <w:tc>
          <w:tcPr>
            <w:tcW w:w="10075" w:type="dxa"/>
          </w:tcPr>
          <w:p w:rsidR="006E68FE" w:rsidRPr="00E12FF4" w:rsidP="009E1269" w14:paraId="308678EE" w14:textId="77777777">
            <w:pPr>
              <w:pStyle w:val="ICFTabletext"/>
              <w:numPr>
                <w:ilvl w:val="0"/>
                <w:numId w:val="27"/>
              </w:numPr>
              <w:spacing w:before="120" w:after="120"/>
              <w:jc w:val="left"/>
              <w:rPr>
                <w:rFonts w:ascii="Calibri" w:hAnsi="Calibri" w:cs="Calibri"/>
                <w:sz w:val="18"/>
                <w:szCs w:val="18"/>
              </w:rPr>
            </w:pPr>
            <w:r w:rsidRPr="00E12FF4">
              <w:rPr>
                <w:rFonts w:ascii="Calibri" w:hAnsi="Calibri" w:cs="Calibri"/>
                <w:sz w:val="18"/>
                <w:szCs w:val="18"/>
              </w:rPr>
              <w:t>Evaluate the clarity of each definition and the relevance to</w:t>
            </w:r>
            <w:r w:rsidRPr="00E12FF4">
              <w:rPr>
                <w:rFonts w:ascii="Calibri" w:hAnsi="Calibri" w:cs="Calibri"/>
                <w:sz w:val="18"/>
                <w:szCs w:val="18"/>
              </w:rPr>
              <w:t xml:space="preserve"> organizations</w:t>
            </w:r>
          </w:p>
          <w:p w:rsidR="000B7D42" w:rsidRPr="00E12FF4" w:rsidP="009E1269" w14:paraId="52880ADB" w14:textId="6DF79850">
            <w:pPr>
              <w:pStyle w:val="ICFTabletext"/>
              <w:numPr>
                <w:ilvl w:val="0"/>
                <w:numId w:val="27"/>
              </w:numPr>
              <w:spacing w:before="120" w:after="120"/>
              <w:jc w:val="left"/>
              <w:rPr>
                <w:rFonts w:ascii="Calibri" w:hAnsi="Calibri" w:cs="Calibri"/>
                <w:sz w:val="18"/>
                <w:szCs w:val="18"/>
              </w:rPr>
            </w:pPr>
            <w:r w:rsidRPr="00E12FF4">
              <w:rPr>
                <w:rFonts w:ascii="Calibri" w:hAnsi="Calibri" w:cs="Calibri"/>
                <w:sz w:val="18"/>
                <w:szCs w:val="18"/>
              </w:rPr>
              <w:t>Determine</w:t>
            </w:r>
            <w:r w:rsidRPr="00E12FF4" w:rsidR="006E68FE">
              <w:rPr>
                <w:rFonts w:ascii="Calibri" w:hAnsi="Calibri" w:cs="Calibri"/>
                <w:sz w:val="18"/>
                <w:szCs w:val="18"/>
              </w:rPr>
              <w:t xml:space="preserve"> if any language is unclear</w:t>
            </w:r>
            <w:r w:rsidRPr="00E12FF4" w:rsidR="00B93486">
              <w:rPr>
                <w:rFonts w:ascii="Calibri" w:hAnsi="Calibri" w:cs="Calibri"/>
                <w:sz w:val="18"/>
                <w:szCs w:val="18"/>
              </w:rPr>
              <w:t xml:space="preserve"> or revised phrasing that could make it </w:t>
            </w:r>
            <w:r w:rsidRPr="00E12FF4">
              <w:rPr>
                <w:rFonts w:ascii="Calibri" w:hAnsi="Calibri" w:cs="Calibri"/>
                <w:sz w:val="18"/>
                <w:szCs w:val="18"/>
              </w:rPr>
              <w:t>more aligned with how the organizations define these terms</w:t>
            </w:r>
            <w:r w:rsidRPr="00E12FF4">
              <w:rPr>
                <w:rFonts w:ascii="Calibri" w:hAnsi="Calibri" w:cs="Calibri"/>
                <w:sz w:val="18"/>
                <w:szCs w:val="18"/>
              </w:rPr>
              <w:t xml:space="preserve"> </w:t>
            </w:r>
          </w:p>
        </w:tc>
      </w:tr>
    </w:tbl>
    <w:p w:rsidR="000B7D42" w:rsidRPr="00E12FF4" w:rsidP="000B7D42" w14:paraId="73473F3C"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2DB1A922" w14:textId="77777777" w:rsidTr="00805918">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0B7D42" w:rsidRPr="00E12FF4" w:rsidP="00805918" w14:paraId="0F51CFB2" w14:textId="77777777">
            <w:pPr>
              <w:rPr>
                <w:rFonts w:ascii="Calibri" w:hAnsi="Calibri" w:cs="Calibri"/>
                <w:b/>
                <w:bCs/>
              </w:rPr>
            </w:pPr>
            <w:r w:rsidRPr="00E12FF4">
              <w:rPr>
                <w:rFonts w:ascii="Calibri" w:hAnsi="Calibri" w:cs="Calibri"/>
                <w:b/>
                <w:bCs/>
              </w:rPr>
              <w:t>Item Probes</w:t>
            </w:r>
          </w:p>
          <w:p w:rsidR="000B7D42" w:rsidRPr="00E12FF4" w:rsidP="00805918" w14:paraId="50998C8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3891A976" w14:textId="77777777" w:rsidTr="00805918">
        <w:tblPrEx>
          <w:tblW w:w="10080" w:type="dxa"/>
          <w:tblLayout w:type="fixed"/>
          <w:tblLook w:val="04A0"/>
        </w:tblPrEx>
        <w:trPr>
          <w:trHeight w:val="360"/>
        </w:trPr>
        <w:tc>
          <w:tcPr>
            <w:tcW w:w="10080" w:type="dxa"/>
          </w:tcPr>
          <w:p w:rsidR="009B3FD7" w:rsidRPr="00E12FF4" w:rsidP="009E1269" w14:paraId="161541E4"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What is your opinion of these definitions? </w:t>
            </w:r>
          </w:p>
          <w:p w:rsidR="00C970A7" w:rsidRPr="00E12FF4" w:rsidP="009E1269" w14:paraId="52CB9BAF" w14:textId="42140BCB">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What matches with your personal or organization definitions of these terms? </w:t>
            </w:r>
          </w:p>
          <w:p w:rsidR="00C970A7" w:rsidRPr="00E12FF4" w:rsidP="009E1269" w14:paraId="68205B25" w14:textId="0838033D">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Are there any parts of these that you do not think are accurate? </w:t>
            </w:r>
            <w:r w:rsidRPr="00E12FF4" w:rsidR="00EE7381">
              <w:rPr>
                <w:rFonts w:ascii="Calibri" w:hAnsi="Calibri" w:cs="Calibri"/>
                <w:sz w:val="18"/>
                <w:szCs w:val="18"/>
              </w:rPr>
              <w:t xml:space="preserve">Tell me more about that. </w:t>
            </w:r>
          </w:p>
          <w:p w:rsidR="009B3FD7" w:rsidRPr="00E12FF4" w:rsidP="009E1269" w14:paraId="5BB1360E" w14:textId="22CCE082">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Are there other words or phrases that you would use to describe these instead?</w:t>
            </w:r>
          </w:p>
          <w:p w:rsidR="00C970A7" w:rsidRPr="00E12FF4" w:rsidP="009E1269" w14:paraId="3C557ABA"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What do you think of the definition of victim? Can you tell me how you would define a victim in your own words?</w:t>
            </w:r>
          </w:p>
          <w:p w:rsidR="00EF788E" w:rsidRPr="00E12FF4" w:rsidP="009E1269" w14:paraId="122DF6F4" w14:textId="5BBB22E0">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Would you prefer it </w:t>
            </w:r>
            <w:r w:rsidRPr="00E12FF4" w:rsidR="00C615C7">
              <w:rPr>
                <w:rFonts w:ascii="Calibri" w:hAnsi="Calibri" w:cs="Calibri"/>
                <w:sz w:val="18"/>
                <w:szCs w:val="18"/>
              </w:rPr>
              <w:t>be called a “victim of crime or abuse”</w:t>
            </w:r>
            <w:r w:rsidRPr="00E12FF4" w:rsidR="00051878">
              <w:rPr>
                <w:rFonts w:ascii="Calibri" w:hAnsi="Calibri" w:cs="Calibri"/>
                <w:sz w:val="18"/>
                <w:szCs w:val="18"/>
              </w:rPr>
              <w:t xml:space="preserve"> throughout, or is it OK to </w:t>
            </w:r>
            <w:r w:rsidRPr="00E12FF4" w:rsidR="007669DB">
              <w:rPr>
                <w:rFonts w:ascii="Calibri" w:hAnsi="Calibri" w:cs="Calibri"/>
                <w:sz w:val="18"/>
                <w:szCs w:val="18"/>
              </w:rPr>
              <w:t>say just “victim”?</w:t>
            </w:r>
          </w:p>
          <w:p w:rsidR="00C970A7" w:rsidRPr="00E12FF4" w:rsidP="009E1269" w14:paraId="3651F4B5"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What do you think of the definition of services? How does it align/deviate from how you would describe services?</w:t>
            </w:r>
          </w:p>
          <w:p w:rsidR="000B7D42" w:rsidRPr="00E12FF4" w:rsidP="009E1269" w14:paraId="24E7CE41" w14:textId="77777777">
            <w:pPr>
              <w:pStyle w:val="ICFTabletext"/>
              <w:numPr>
                <w:ilvl w:val="1"/>
                <w:numId w:val="4"/>
              </w:numPr>
              <w:spacing w:before="120" w:after="120"/>
              <w:jc w:val="left"/>
              <w:rPr>
                <w:rFonts w:ascii="Calibri" w:hAnsi="Calibri" w:cs="Calibri"/>
                <w:sz w:val="18"/>
                <w:szCs w:val="18"/>
              </w:rPr>
            </w:pPr>
            <w:r w:rsidRPr="00E12FF4">
              <w:rPr>
                <w:rFonts w:ascii="Calibri" w:hAnsi="Calibri" w:cs="Calibri"/>
                <w:sz w:val="18"/>
                <w:szCs w:val="18"/>
              </w:rPr>
              <w:t xml:space="preserve">What does this definition include compared to if we described this as “direct services”? Which </w:t>
            </w:r>
            <w:r w:rsidRPr="00E12FF4" w:rsidR="003B3E8A">
              <w:rPr>
                <w:rFonts w:ascii="Calibri" w:hAnsi="Calibri" w:cs="Calibri"/>
                <w:sz w:val="18"/>
                <w:szCs w:val="18"/>
              </w:rPr>
              <w:t xml:space="preserve">type of services, </w:t>
            </w:r>
            <w:r w:rsidRPr="00E12FF4" w:rsidR="001B13D2">
              <w:rPr>
                <w:rFonts w:ascii="Calibri" w:hAnsi="Calibri" w:cs="Calibri"/>
                <w:sz w:val="18"/>
                <w:szCs w:val="18"/>
              </w:rPr>
              <w:t>direct or otherwise, would</w:t>
            </w:r>
            <w:r w:rsidRPr="00E12FF4">
              <w:rPr>
                <w:rFonts w:ascii="Calibri" w:hAnsi="Calibri" w:cs="Calibri"/>
                <w:sz w:val="18"/>
                <w:szCs w:val="18"/>
              </w:rPr>
              <w:t xml:space="preserve"> you expect this survey to cover?  Tell me about that.</w:t>
            </w:r>
          </w:p>
          <w:p w:rsidR="000B7D42" w:rsidRPr="00E12FF4" w:rsidP="009E1269" w14:paraId="13B241C4" w14:textId="2D12C055">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Are there any other main terms you would expect to see defined upfront in the NSVSP?  Which ones?</w:t>
            </w:r>
          </w:p>
        </w:tc>
      </w:tr>
    </w:tbl>
    <w:p w:rsidR="000B7D42" w:rsidRPr="00E12FF4" w:rsidP="000B7D42" w14:paraId="471EE29E" w14:textId="0C0460B4">
      <w:pPr>
        <w:rPr>
          <w:rFonts w:ascii="Calibri" w:hAnsi="Calibri" w:cs="Calibri"/>
        </w:rPr>
      </w:pPr>
    </w:p>
    <w:p w:rsidR="000B7D42" w:rsidRPr="00E12FF4" w:rsidP="000B7D42" w14:paraId="06E89D92" w14:textId="77777777">
      <w:pPr>
        <w:pStyle w:val="ICFBullet1"/>
        <w:rPr>
          <w:rFonts w:ascii="Calibri" w:hAnsi="Calibri" w:cs="Calibri"/>
        </w:rPr>
        <w:sectPr w:rsidSect="002A2E83">
          <w:headerReference w:type="default" r:id="rId13"/>
          <w:pgSz w:w="12240" w:h="15840"/>
          <w:pgMar w:top="1080" w:right="1080" w:bottom="1080" w:left="1080" w:header="720" w:footer="720" w:gutter="0"/>
          <w:cols w:space="720"/>
          <w:docGrid w:linePitch="360"/>
        </w:sectPr>
      </w:pPr>
    </w:p>
    <w:p w:rsidR="00D86328" w:rsidRPr="00E12FF4" w:rsidP="00EA5851" w14:paraId="6D4B9833" w14:textId="39B25969">
      <w:pPr>
        <w:pStyle w:val="ICFHeading1"/>
        <w:pBdr>
          <w:bottom w:val="single" w:sz="6" w:space="1" w:color="auto"/>
        </w:pBdr>
        <w:outlineLvl w:val="0"/>
        <w:rPr>
          <w:rFonts w:ascii="Calibri" w:hAnsi="Calibri" w:cs="Calibri"/>
        </w:rPr>
      </w:pPr>
      <w:r w:rsidRPr="00E12FF4">
        <w:rPr>
          <w:rFonts w:ascii="Calibri" w:hAnsi="Calibri" w:cs="Calibri"/>
        </w:rPr>
        <w:t xml:space="preserve">Track 3 - </w:t>
      </w:r>
      <w:r w:rsidRPr="00E12FF4">
        <w:rPr>
          <w:rFonts w:ascii="Calibri" w:hAnsi="Calibri" w:cs="Calibri"/>
        </w:rPr>
        <w:t xml:space="preserve">Section A: </w:t>
      </w:r>
      <w:r w:rsidRPr="00E12FF4" w:rsidR="0099244A">
        <w:rPr>
          <w:rFonts w:ascii="Calibri" w:hAnsi="Calibri" w:cs="Calibri"/>
        </w:rPr>
        <w:t>About Your Organization</w:t>
      </w:r>
      <w:r w:rsidRPr="00E12FF4">
        <w:rPr>
          <w:rFonts w:ascii="Calibri" w:hAnsi="Calibri" w:cs="Calibri"/>
        </w:rPr>
        <w:t xml:space="preserve"> </w:t>
      </w:r>
    </w:p>
    <w:p w:rsidR="00D86328" w:rsidRPr="00E12FF4" w:rsidP="009E1269" w14:paraId="5E5A4FE8" w14:textId="44D58D5A">
      <w:pPr>
        <w:pStyle w:val="QuestionHeader"/>
        <w:rPr>
          <w:rFonts w:ascii="Calibri" w:hAnsi="Calibri" w:cs="Calibri"/>
        </w:rPr>
      </w:pPr>
      <w:r w:rsidRPr="00E12FF4">
        <w:rPr>
          <w:rFonts w:ascii="Calibri" w:hAnsi="Calibri" w:cs="Calibri"/>
        </w:rPr>
        <w:t>A</w:t>
      </w:r>
      <w:r w:rsidRPr="00E12FF4" w:rsidR="00C178C2">
        <w:rPr>
          <w:rFonts w:ascii="Calibri" w:hAnsi="Calibri" w:cs="Calibri"/>
        </w:rPr>
        <w:t>3 – Single vs. multiple sites</w:t>
      </w:r>
      <w:r w:rsidRPr="00E12FF4">
        <w:rPr>
          <w:rFonts w:ascii="Calibri" w:hAnsi="Calibri" w:cs="Calibri"/>
        </w:rPr>
        <w:t>: ASK ALL</w:t>
      </w:r>
      <w:r w:rsidRPr="00E12FF4" w:rsidR="002F27B2">
        <w:rPr>
          <w:rFonts w:ascii="Calibri" w:hAnsi="Calibri" w:cs="Calibri"/>
          <w:b w:val="0"/>
          <w:bCs w:val="0"/>
          <w:i/>
          <w:color w:val="0070C0"/>
          <w:sz w:val="20"/>
        </w:rPr>
        <w:t xml:space="preserve"> </w:t>
      </w:r>
      <w:r w:rsidRPr="00E12FF4" w:rsidR="002A65F4">
        <w:rPr>
          <w:rFonts w:ascii="Calibri" w:hAnsi="Calibri" w:cs="Calibri"/>
          <w:b w:val="0"/>
          <w:i/>
          <w:color w:val="0070C0"/>
          <w:sz w:val="20"/>
        </w:rPr>
        <w:t>[LOWER PRIORITY/AS TIME ALLOWS]</w:t>
      </w:r>
    </w:p>
    <w:p w:rsidR="00FD6A07" w:rsidRPr="00E12FF4" w:rsidP="00FD6A07" w14:paraId="7C5BB381" w14:textId="3E2E9F26">
      <w:pPr>
        <w:widowControl w:val="0"/>
        <w:autoSpaceDE w:val="0"/>
        <w:autoSpaceDN w:val="0"/>
        <w:spacing w:before="240" w:after="120" w:line="240" w:lineRule="auto"/>
        <w:ind w:left="270" w:hanging="270"/>
        <w:rPr>
          <w:rFonts w:ascii="Calibri" w:eastAsia="Calibri" w:hAnsi="Calibri" w:cs="Calibri"/>
          <w:b/>
          <w:sz w:val="24"/>
          <w:szCs w:val="24"/>
        </w:rPr>
      </w:pPr>
      <w:r w:rsidRPr="00E12FF4">
        <w:rPr>
          <w:rFonts w:ascii="Calibri" w:eastAsia="Calibri" w:hAnsi="Calibri" w:cs="Calibri"/>
          <w:b/>
          <w:sz w:val="24"/>
          <w:szCs w:val="24"/>
        </w:rPr>
        <w:t>Some organizations have multiple sites that provide victim services, such as branch offices, satellite locations, chapters, or field offices</w:t>
      </w:r>
      <w:r w:rsidRPr="00E12FF4" w:rsidR="00980545">
        <w:rPr>
          <w:rFonts w:ascii="Calibri" w:eastAsia="Calibri" w:hAnsi="Calibri" w:cs="Calibri"/>
          <w:b/>
          <w:sz w:val="24"/>
          <w:szCs w:val="24"/>
        </w:rPr>
        <w:t>; this does not refer to staff working from home or hybrid.</w:t>
      </w:r>
    </w:p>
    <w:p w:rsidR="00FD6A07" w:rsidRPr="00E12FF4" w:rsidP="00FD6A07" w14:paraId="6502546C" w14:textId="3904ACF7">
      <w:pPr>
        <w:widowControl w:val="0"/>
        <w:autoSpaceDE w:val="0"/>
        <w:autoSpaceDN w:val="0"/>
        <w:spacing w:before="240" w:after="120" w:line="240" w:lineRule="auto"/>
        <w:ind w:left="270" w:hanging="270"/>
        <w:rPr>
          <w:rFonts w:ascii="Calibri" w:eastAsia="Calibri" w:hAnsi="Calibri" w:cs="Calibri"/>
          <w:b/>
          <w:sz w:val="24"/>
          <w:szCs w:val="24"/>
        </w:rPr>
      </w:pPr>
      <w:r w:rsidRPr="00E12FF4">
        <w:rPr>
          <w:rFonts w:ascii="Calibri" w:eastAsia="Calibri" w:hAnsi="Calibri" w:cs="Calibri"/>
          <w:b/>
          <w:sz w:val="24"/>
          <w:szCs w:val="24"/>
        </w:rPr>
        <w:t>A</w:t>
      </w:r>
      <w:r w:rsidRPr="00E12FF4">
        <w:rPr>
          <w:rFonts w:ascii="Calibri" w:eastAsia="Calibri" w:hAnsi="Calibri" w:cs="Calibri"/>
          <w:b/>
          <w:sz w:val="24"/>
          <w:szCs w:val="24"/>
        </w:rPr>
        <w:t>3. Please select the most appropriate description of your victim services organization.</w:t>
      </w:r>
    </w:p>
    <w:p w:rsidR="00FD6A07" w:rsidRPr="00E12FF4" w:rsidP="009E1269" w14:paraId="74B93B1C" w14:textId="3F12A3AD">
      <w:pPr>
        <w:pStyle w:val="ResponseOption"/>
        <w:numPr>
          <w:ilvl w:val="0"/>
          <w:numId w:val="14"/>
        </w:numPr>
        <w:rPr>
          <w:rFonts w:ascii="Calibri" w:hAnsi="Calibri" w:cs="Calibri"/>
        </w:rPr>
      </w:pPr>
      <w:r w:rsidRPr="00E12FF4">
        <w:rPr>
          <w:rFonts w:ascii="Calibri" w:hAnsi="Calibri" w:cs="Calibri"/>
        </w:rPr>
        <w:t xml:space="preserve">Organization operating through one single site </w:t>
      </w:r>
    </w:p>
    <w:p w:rsidR="00D86328" w:rsidRPr="00E12FF4" w:rsidP="009E1269" w14:paraId="40DC5353" w14:textId="12719C67">
      <w:pPr>
        <w:pStyle w:val="ResponseOption"/>
        <w:numPr>
          <w:ilvl w:val="0"/>
          <w:numId w:val="14"/>
        </w:numPr>
        <w:spacing w:after="0"/>
        <w:rPr>
          <w:rFonts w:ascii="Calibri" w:hAnsi="Calibri" w:cs="Calibri"/>
        </w:rPr>
      </w:pPr>
      <w:r w:rsidRPr="00E12FF4">
        <w:rPr>
          <w:rFonts w:ascii="Calibri" w:hAnsi="Calibri" w:cs="Calibri"/>
        </w:rPr>
        <w:t xml:space="preserve">Organization operating through multiple sites </w:t>
      </w:r>
      <w:r w:rsidRPr="00E12FF4">
        <w:rPr>
          <w:rFonts w:ascii="Calibri" w:hAnsi="Calibri" w:cs="Calibri"/>
          <w:i/>
          <w:iCs/>
        </w:rPr>
        <w:t>(e.g., branch or satellite locations, chapters, or field offices)</w:t>
      </w:r>
    </w:p>
    <w:p w:rsidR="00517C5C" w:rsidRPr="00E12FF4" w:rsidP="00B31929" w14:paraId="5F298C00" w14:textId="77777777">
      <w:pPr>
        <w:pStyle w:val="ResponseOption"/>
        <w:spacing w:after="0"/>
        <w:ind w:left="0" w:firstLine="0"/>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7643A9BC"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D86328" w:rsidRPr="00E12FF4" w14:paraId="5F756BE5" w14:textId="77777777">
            <w:pPr>
              <w:rPr>
                <w:rFonts w:ascii="Calibri" w:hAnsi="Calibri" w:cs="Calibri"/>
                <w:b/>
                <w:bCs/>
              </w:rPr>
            </w:pPr>
            <w:r w:rsidRPr="00E12FF4">
              <w:rPr>
                <w:rFonts w:ascii="Calibri" w:hAnsi="Calibri" w:cs="Calibri"/>
                <w:b/>
                <w:bCs/>
              </w:rPr>
              <w:t>Question Testing Goals</w:t>
            </w:r>
          </w:p>
          <w:p w:rsidR="00D86328" w:rsidRPr="00E12FF4" w14:paraId="36B91ABE" w14:textId="77777777">
            <w:pPr>
              <w:rPr>
                <w:rFonts w:ascii="Calibri" w:hAnsi="Calibri" w:cs="Calibri"/>
              </w:rPr>
            </w:pPr>
            <w:r w:rsidRPr="00E12FF4">
              <w:rPr>
                <w:rFonts w:ascii="Calibri" w:hAnsi="Calibri" w:cs="Calibri"/>
              </w:rPr>
              <w:t>(i.e., concepts to cover/what we are hoping to learn)</w:t>
            </w:r>
          </w:p>
        </w:tc>
      </w:tr>
      <w:tr w14:paraId="7BB28AF8" w14:textId="77777777">
        <w:tblPrEx>
          <w:tblW w:w="10075" w:type="dxa"/>
          <w:tblLayout w:type="fixed"/>
          <w:tblLook w:val="04A0"/>
        </w:tblPrEx>
        <w:trPr>
          <w:trHeight w:val="344"/>
        </w:trPr>
        <w:tc>
          <w:tcPr>
            <w:tcW w:w="10075" w:type="dxa"/>
          </w:tcPr>
          <w:p w:rsidR="00CC70BB" w:rsidRPr="00E12FF4" w:rsidP="009E1269" w14:paraId="601AAD25" w14:textId="77777777">
            <w:pPr>
              <w:pStyle w:val="ListParagraph"/>
              <w:numPr>
                <w:ilvl w:val="0"/>
                <w:numId w:val="5"/>
              </w:numPr>
              <w:rPr>
                <w:rFonts w:ascii="Calibri" w:hAnsi="Calibri" w:cs="Calibri"/>
              </w:rPr>
            </w:pPr>
            <w:r w:rsidRPr="00E12FF4">
              <w:rPr>
                <w:rFonts w:ascii="Calibri" w:hAnsi="Calibri" w:cs="Calibri"/>
              </w:rPr>
              <w:t>Assess clarity of the terms “single site” and “multiple sites.”</w:t>
            </w:r>
          </w:p>
          <w:p w:rsidR="00CC70BB" w:rsidRPr="00E12FF4" w:rsidP="009E1269" w14:paraId="7A715727" w14:textId="3AE1D2C7">
            <w:pPr>
              <w:pStyle w:val="ListParagraph"/>
              <w:numPr>
                <w:ilvl w:val="0"/>
                <w:numId w:val="5"/>
              </w:numPr>
              <w:rPr>
                <w:rFonts w:ascii="Calibri" w:hAnsi="Calibri" w:cs="Calibri"/>
              </w:rPr>
            </w:pPr>
            <w:r w:rsidRPr="00E12FF4">
              <w:rPr>
                <w:rFonts w:ascii="Calibri" w:hAnsi="Calibri" w:cs="Calibri"/>
              </w:rPr>
              <w:t>Determine if respondents understand what qualifies as a “site”</w:t>
            </w:r>
            <w:r w:rsidRPr="00E12FF4" w:rsidR="0035551E">
              <w:rPr>
                <w:rFonts w:ascii="Calibri" w:hAnsi="Calibri" w:cs="Calibri"/>
              </w:rPr>
              <w:t xml:space="preserve"> (</w:t>
            </w:r>
            <w:r w:rsidRPr="00E12FF4" w:rsidR="00D33AF9">
              <w:rPr>
                <w:rFonts w:ascii="Calibri" w:hAnsi="Calibri" w:cs="Calibri"/>
              </w:rPr>
              <w:t xml:space="preserve">different </w:t>
            </w:r>
            <w:r w:rsidRPr="00E12FF4" w:rsidR="00102AF1">
              <w:rPr>
                <w:rFonts w:ascii="Calibri" w:hAnsi="Calibri" w:cs="Calibri"/>
              </w:rPr>
              <w:t xml:space="preserve">physical addresses, not including locations where staff </w:t>
            </w:r>
            <w:r w:rsidRPr="00E12FF4" w:rsidR="00D33AF9">
              <w:rPr>
                <w:rFonts w:ascii="Calibri" w:hAnsi="Calibri" w:cs="Calibri"/>
              </w:rPr>
              <w:t>work from home, etc.)</w:t>
            </w:r>
          </w:p>
          <w:p w:rsidR="00D86328" w:rsidRPr="00E12FF4" w:rsidP="009E1269" w14:paraId="1CD392C7" w14:textId="226D90B0">
            <w:pPr>
              <w:pStyle w:val="ListParagraph"/>
              <w:numPr>
                <w:ilvl w:val="0"/>
                <w:numId w:val="5"/>
              </w:numPr>
              <w:rPr>
                <w:rFonts w:ascii="Calibri" w:hAnsi="Calibri" w:cs="Calibri"/>
              </w:rPr>
            </w:pPr>
            <w:r w:rsidRPr="00E12FF4">
              <w:rPr>
                <w:rFonts w:ascii="Calibri" w:hAnsi="Calibri" w:cs="Calibri"/>
              </w:rPr>
              <w:t>Evaluate ease of selecting the appropriate response</w:t>
            </w:r>
            <w:r w:rsidRPr="00E12FF4" w:rsidR="008F1E1B">
              <w:rPr>
                <w:rFonts w:ascii="Calibri" w:hAnsi="Calibri" w:cs="Calibri"/>
              </w:rPr>
              <w:t xml:space="preserve"> and confidence in response</w:t>
            </w:r>
            <w:r w:rsidRPr="00E12FF4">
              <w:rPr>
                <w:rFonts w:ascii="Calibri" w:hAnsi="Calibri" w:cs="Calibri"/>
              </w:rPr>
              <w:t>.</w:t>
            </w:r>
            <w:r w:rsidRPr="00E12FF4">
              <w:rPr>
                <w:rFonts w:ascii="Calibri" w:hAnsi="Calibri" w:cs="Calibri"/>
              </w:rPr>
              <w:t xml:space="preserve"> </w:t>
            </w:r>
          </w:p>
        </w:tc>
      </w:tr>
    </w:tbl>
    <w:p w:rsidR="00D86328" w:rsidRPr="00E12FF4" w:rsidP="00D86328" w14:paraId="0B8A5285"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7C6AEDB1"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D86328" w:rsidRPr="00E12FF4" w14:paraId="548C66B2" w14:textId="77777777">
            <w:pPr>
              <w:rPr>
                <w:rFonts w:ascii="Calibri" w:hAnsi="Calibri" w:cs="Calibri"/>
                <w:b/>
                <w:bCs/>
              </w:rPr>
            </w:pPr>
            <w:r w:rsidRPr="00E12FF4">
              <w:rPr>
                <w:rFonts w:ascii="Calibri" w:hAnsi="Calibri" w:cs="Calibri"/>
                <w:b/>
                <w:bCs/>
              </w:rPr>
              <w:t>Item Probes</w:t>
            </w:r>
          </w:p>
          <w:p w:rsidR="00D86328" w:rsidRPr="00E12FF4" w14:paraId="294CA537"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4A7DC756" w14:textId="77777777">
        <w:tblPrEx>
          <w:tblW w:w="10080" w:type="dxa"/>
          <w:tblLayout w:type="fixed"/>
          <w:tblLook w:val="04A0"/>
        </w:tblPrEx>
        <w:trPr>
          <w:trHeight w:val="360"/>
        </w:trPr>
        <w:tc>
          <w:tcPr>
            <w:tcW w:w="10080" w:type="dxa"/>
          </w:tcPr>
          <w:p w:rsidR="00DC4889" w:rsidRPr="00E12FF4" w:rsidP="009E1269" w14:paraId="120BD3A8" w14:textId="1ED6A3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Walk me through what you were thinking about when you first read this.</w:t>
            </w:r>
          </w:p>
          <w:p w:rsidR="009114A5" w:rsidRPr="00E12FF4" w:rsidP="009E1269" w14:paraId="4358B456" w14:textId="400DD671">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do you interpret the term “site” in this question?</w:t>
            </w:r>
            <w:r w:rsidRPr="00E12FF4" w:rsidR="003053D8">
              <w:rPr>
                <w:rStyle w:val="cf01"/>
                <w:rFonts w:ascii="Calibri" w:hAnsi="Calibri" w:cs="Calibri"/>
              </w:rPr>
              <w:t xml:space="preserve"> Was there anything about the description that was confusing or unclear?  Why do you say that?</w:t>
            </w:r>
          </w:p>
          <w:p w:rsidR="009114A5" w:rsidRPr="00E12FF4" w:rsidP="009E1269" w14:paraId="3D0B1A57" w14:textId="0437B3B0">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Can you tell me a little about how your organization and </w:t>
            </w:r>
            <w:r w:rsidRPr="00E12FF4" w:rsidR="004778F9">
              <w:rPr>
                <w:rStyle w:val="cf01"/>
                <w:rFonts w:ascii="Calibri" w:hAnsi="Calibri" w:cs="Calibri"/>
              </w:rPr>
              <w:t xml:space="preserve">locations are structured? </w:t>
            </w:r>
            <w:r w:rsidRPr="00E12FF4">
              <w:rPr>
                <w:rStyle w:val="cf01"/>
                <w:rFonts w:ascii="Calibri" w:hAnsi="Calibri" w:cs="Calibri"/>
              </w:rPr>
              <w:t>What helped you decide between single or multiple sites?</w:t>
            </w:r>
          </w:p>
          <w:p w:rsidR="00D86328" w:rsidRPr="00E12FF4" w:rsidP="009E1269" w14:paraId="26DD1CC4" w14:textId="77777777">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Would you include remote or hybrid staff in your response? Why or why not?</w:t>
            </w:r>
            <w:r w:rsidRPr="00E12FF4">
              <w:rPr>
                <w:rStyle w:val="cf01"/>
                <w:rFonts w:ascii="Calibri" w:hAnsi="Calibri" w:cs="Calibri"/>
              </w:rPr>
              <w:t xml:space="preserve"> </w:t>
            </w:r>
            <w:r w:rsidRPr="00E12FF4">
              <w:rPr>
                <w:rFonts w:ascii="Calibri" w:hAnsi="Calibri" w:cs="Calibri"/>
                <w:sz w:val="18"/>
                <w:szCs w:val="18"/>
              </w:rPr>
              <w:t xml:space="preserve"> </w:t>
            </w:r>
          </w:p>
          <w:p w:rsidR="0039262B" w:rsidRPr="00E12FF4" w:rsidP="009E1269" w14:paraId="2D2DA0C7" w14:textId="3CD484F2">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Did you consider giving a different answer?  Wh</w:t>
            </w:r>
            <w:r w:rsidRPr="00E12FF4" w:rsidR="00047D5E">
              <w:rPr>
                <w:rFonts w:ascii="Calibri" w:hAnsi="Calibri" w:cs="Calibri"/>
                <w:sz w:val="18"/>
                <w:szCs w:val="18"/>
              </w:rPr>
              <w:t>y was that?</w:t>
            </w:r>
          </w:p>
        </w:tc>
      </w:tr>
    </w:tbl>
    <w:p w:rsidR="00F6456E" w:rsidRPr="00E12FF4" w:rsidP="009E1269" w14:paraId="6FDC3DC2" w14:textId="77777777">
      <w:pPr>
        <w:pStyle w:val="QuestionHeader"/>
        <w:rPr>
          <w:rFonts w:ascii="Calibri" w:hAnsi="Calibri" w:cs="Calibri"/>
        </w:rPr>
      </w:pPr>
      <w:r w:rsidRPr="00E12FF4">
        <w:rPr>
          <w:rFonts w:ascii="Calibri" w:hAnsi="Calibri" w:cs="Calibri"/>
        </w:rPr>
        <w:br w:type="page"/>
      </w:r>
    </w:p>
    <w:p w:rsidR="00C178C2" w:rsidRPr="00E12FF4" w:rsidP="00127648" w14:paraId="26EBB2CB" w14:textId="6DC3519F">
      <w:pPr>
        <w:pStyle w:val="QuestionHeader"/>
        <w:rPr>
          <w:rFonts w:ascii="Calibri" w:hAnsi="Calibri" w:cs="Calibri"/>
        </w:rPr>
      </w:pPr>
      <w:r w:rsidRPr="00E12FF4">
        <w:rPr>
          <w:rFonts w:ascii="Calibri" w:hAnsi="Calibri" w:cs="Calibri"/>
        </w:rPr>
        <w:t>A</w:t>
      </w:r>
      <w:r w:rsidRPr="00E12FF4">
        <w:rPr>
          <w:rFonts w:ascii="Calibri" w:hAnsi="Calibri" w:cs="Calibri"/>
        </w:rPr>
        <w:t xml:space="preserve">4 – </w:t>
      </w:r>
      <w:r w:rsidRPr="00E12FF4" w:rsidR="00393A3A">
        <w:rPr>
          <w:rFonts w:ascii="Calibri" w:hAnsi="Calibri" w:cs="Calibri"/>
        </w:rPr>
        <w:t>Main office vs. site reporting to main office</w:t>
      </w:r>
      <w:r w:rsidRPr="00E12FF4">
        <w:rPr>
          <w:rFonts w:ascii="Calibri" w:hAnsi="Calibri" w:cs="Calibri"/>
        </w:rPr>
        <w:t xml:space="preserve">: ASK </w:t>
      </w:r>
      <w:r w:rsidRPr="00E12FF4" w:rsidR="00F82D51">
        <w:rPr>
          <w:rFonts w:ascii="Calibri" w:hAnsi="Calibri" w:cs="Calibri"/>
        </w:rPr>
        <w:t>IF MULTIPLE SITES ONLY</w:t>
      </w:r>
      <w:r w:rsidRPr="00E12FF4" w:rsidR="00537700">
        <w:rPr>
          <w:rFonts w:ascii="Calibri" w:hAnsi="Calibri" w:cs="Calibri"/>
          <w:b w:val="0"/>
          <w:bCs w:val="0"/>
          <w:i/>
          <w:color w:val="0070C0"/>
          <w:sz w:val="20"/>
        </w:rPr>
        <w:t xml:space="preserve"> </w:t>
      </w:r>
      <w:r w:rsidRPr="00E12FF4" w:rsidR="004E777B">
        <w:rPr>
          <w:rFonts w:ascii="Calibri" w:hAnsi="Calibri" w:cs="Calibri"/>
          <w:b w:val="0"/>
          <w:i/>
          <w:color w:val="0070C0"/>
          <w:sz w:val="20"/>
        </w:rPr>
        <w:t>[LOWER PRIORITY/AS TIME ALLOWS]</w:t>
      </w:r>
    </w:p>
    <w:p w:rsidR="00C178C2" w:rsidRPr="00E12FF4" w:rsidP="00C178C2" w14:paraId="3B36D835" w14:textId="1EFE8D8B">
      <w:pPr>
        <w:pStyle w:val="QuestionText"/>
        <w:rPr>
          <w:rFonts w:ascii="Calibri" w:hAnsi="Calibri" w:cs="Calibri"/>
          <w:sz w:val="22"/>
          <w:szCs w:val="22"/>
        </w:rPr>
      </w:pPr>
      <w:r w:rsidRPr="00E12FF4">
        <w:rPr>
          <w:rFonts w:ascii="Calibri" w:hAnsi="Calibri" w:cs="Calibri"/>
          <w:b/>
          <w:bCs/>
          <w:sz w:val="22"/>
          <w:szCs w:val="22"/>
        </w:rPr>
        <w:t>A</w:t>
      </w:r>
      <w:r w:rsidRPr="00E12FF4" w:rsidR="0033342E">
        <w:rPr>
          <w:rFonts w:ascii="Calibri" w:hAnsi="Calibri" w:cs="Calibri"/>
          <w:b/>
          <w:bCs/>
          <w:sz w:val="22"/>
          <w:szCs w:val="22"/>
        </w:rPr>
        <w:t xml:space="preserve">4. </w:t>
      </w:r>
      <w:r w:rsidRPr="00E12FF4" w:rsidR="00517C5C">
        <w:rPr>
          <w:rFonts w:ascii="Calibri" w:hAnsi="Calibri" w:cs="Calibri"/>
          <w:b/>
          <w:bCs/>
          <w:sz w:val="22"/>
          <w:szCs w:val="22"/>
        </w:rPr>
        <w:t xml:space="preserve">What is the </w:t>
      </w:r>
      <w:r w:rsidRPr="00E12FF4" w:rsidR="00517C5C">
        <w:rPr>
          <w:rFonts w:ascii="Calibri" w:hAnsi="Calibri" w:cs="Calibri"/>
          <w:b/>
          <w:bCs/>
          <w:sz w:val="22"/>
          <w:szCs w:val="22"/>
          <w:u w:val="single"/>
        </w:rPr>
        <w:t>best</w:t>
      </w:r>
      <w:r w:rsidRPr="00E12FF4" w:rsidR="00517C5C">
        <w:rPr>
          <w:rFonts w:ascii="Calibri" w:hAnsi="Calibri" w:cs="Calibri"/>
          <w:b/>
          <w:bCs/>
          <w:sz w:val="22"/>
          <w:szCs w:val="22"/>
        </w:rPr>
        <w:t xml:space="preserve"> description of </w:t>
      </w:r>
      <w:r w:rsidRPr="00E12FF4" w:rsidR="00517C5C">
        <w:rPr>
          <w:rFonts w:ascii="Calibri" w:hAnsi="Calibri" w:cs="Calibri"/>
          <w:b/>
          <w:bCs/>
          <w:sz w:val="22"/>
          <w:szCs w:val="22"/>
          <w:u w:val="single"/>
        </w:rPr>
        <w:t>your</w:t>
      </w:r>
      <w:r w:rsidRPr="00E12FF4" w:rsidR="00517C5C">
        <w:rPr>
          <w:rFonts w:ascii="Calibri" w:hAnsi="Calibri" w:cs="Calibri"/>
          <w:b/>
          <w:bCs/>
          <w:sz w:val="22"/>
          <w:szCs w:val="22"/>
        </w:rPr>
        <w:t xml:space="preserve"> site, in relation to your organization’s other sites?</w:t>
      </w:r>
    </w:p>
    <w:p w:rsidR="00C178C2" w:rsidRPr="00E12FF4" w:rsidP="009E1269" w14:paraId="42114784" w14:textId="20F75AE3">
      <w:pPr>
        <w:pStyle w:val="ResponseOption"/>
        <w:numPr>
          <w:ilvl w:val="0"/>
          <w:numId w:val="19"/>
        </w:numPr>
        <w:rPr>
          <w:rFonts w:ascii="Calibri" w:hAnsi="Calibri" w:cs="Calibri"/>
          <w:sz w:val="22"/>
          <w:szCs w:val="22"/>
        </w:rPr>
      </w:pPr>
      <w:r w:rsidRPr="00E12FF4">
        <w:rPr>
          <w:rFonts w:ascii="Calibri" w:hAnsi="Calibri" w:cs="Calibri"/>
          <w:sz w:val="22"/>
          <w:szCs w:val="22"/>
        </w:rPr>
        <w:t>The main office</w:t>
      </w:r>
    </w:p>
    <w:p w:rsidR="00C178C2" w:rsidRPr="00E12FF4" w:rsidP="009E1269" w14:paraId="2BF159C3" w14:textId="30A56DCD">
      <w:pPr>
        <w:pStyle w:val="ResponseOption"/>
        <w:numPr>
          <w:ilvl w:val="0"/>
          <w:numId w:val="19"/>
        </w:numPr>
        <w:rPr>
          <w:rFonts w:ascii="Calibri" w:hAnsi="Calibri" w:cs="Calibri"/>
          <w:sz w:val="18"/>
          <w:szCs w:val="18"/>
        </w:rPr>
      </w:pPr>
      <w:r w:rsidRPr="00E12FF4">
        <w:rPr>
          <w:rFonts w:ascii="Calibri" w:eastAsia="Calibri" w:hAnsi="Calibri" w:cs="Calibri"/>
          <w:sz w:val="22"/>
          <w:szCs w:val="18"/>
        </w:rPr>
        <w:t xml:space="preserve">One site or location that reports to a main office </w:t>
      </w:r>
      <w:r w:rsidRPr="00E12FF4">
        <w:rPr>
          <w:rFonts w:ascii="Calibri" w:eastAsia="Calibri" w:hAnsi="Calibri" w:cs="Calibri"/>
          <w:i/>
          <w:iCs/>
          <w:sz w:val="22"/>
          <w:szCs w:val="18"/>
        </w:rPr>
        <w:t>(e.g., branch or satellite locations, chapters, or field offices)</w:t>
      </w:r>
    </w:p>
    <w:p w:rsidR="00D43470" w:rsidRPr="00E12FF4" w:rsidP="009E1269" w14:paraId="7E64771C" w14:textId="04216FF4">
      <w:pPr>
        <w:pStyle w:val="ResponseOption"/>
        <w:numPr>
          <w:ilvl w:val="0"/>
          <w:numId w:val="19"/>
        </w:numPr>
        <w:spacing w:after="0"/>
        <w:rPr>
          <w:rFonts w:ascii="Calibri" w:hAnsi="Calibri" w:cs="Calibri"/>
          <w:sz w:val="18"/>
          <w:szCs w:val="18"/>
        </w:rPr>
      </w:pPr>
      <w:r w:rsidRPr="00E12FF4">
        <w:rPr>
          <w:rFonts w:ascii="Calibri" w:eastAsia="Calibri" w:hAnsi="Calibri" w:cs="Calibri"/>
          <w:sz w:val="22"/>
          <w:szCs w:val="18"/>
        </w:rPr>
        <w:t>Other</w:t>
      </w:r>
      <w:r w:rsidRPr="00E12FF4">
        <w:rPr>
          <w:rFonts w:ascii="Calibri" w:eastAsia="Calibri" w:hAnsi="Calibri" w:cs="Calibri"/>
          <w:i/>
          <w:iCs/>
          <w:sz w:val="22"/>
          <w:szCs w:val="18"/>
        </w:rPr>
        <w:t xml:space="preserve"> (Please specify)</w:t>
      </w:r>
    </w:p>
    <w:p w:rsidR="00C178C2" w:rsidRPr="00E12FF4" w:rsidP="00C178C2" w14:paraId="650D5A44"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67E1DB5"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C178C2" w:rsidRPr="00E12FF4" w14:paraId="4C4CC708" w14:textId="77777777">
            <w:pPr>
              <w:rPr>
                <w:rFonts w:ascii="Calibri" w:hAnsi="Calibri" w:cs="Calibri"/>
                <w:b/>
                <w:bCs/>
              </w:rPr>
            </w:pPr>
            <w:r w:rsidRPr="00E12FF4">
              <w:rPr>
                <w:rFonts w:ascii="Calibri" w:hAnsi="Calibri" w:cs="Calibri"/>
                <w:b/>
                <w:bCs/>
              </w:rPr>
              <w:t>Question Testing Goals</w:t>
            </w:r>
          </w:p>
          <w:p w:rsidR="00C178C2" w:rsidRPr="00E12FF4" w14:paraId="387C6010" w14:textId="77777777">
            <w:pPr>
              <w:rPr>
                <w:rFonts w:ascii="Calibri" w:hAnsi="Calibri" w:cs="Calibri"/>
              </w:rPr>
            </w:pPr>
            <w:r w:rsidRPr="00E12FF4">
              <w:rPr>
                <w:rFonts w:ascii="Calibri" w:hAnsi="Calibri" w:cs="Calibri"/>
              </w:rPr>
              <w:t>(i.e., concepts to cover/what we are hoping to learn)</w:t>
            </w:r>
          </w:p>
        </w:tc>
      </w:tr>
      <w:tr w14:paraId="49ABF0D6" w14:textId="77777777">
        <w:tblPrEx>
          <w:tblW w:w="10075" w:type="dxa"/>
          <w:tblLayout w:type="fixed"/>
          <w:tblLook w:val="04A0"/>
        </w:tblPrEx>
        <w:trPr>
          <w:trHeight w:val="344"/>
        </w:trPr>
        <w:tc>
          <w:tcPr>
            <w:tcW w:w="10075" w:type="dxa"/>
          </w:tcPr>
          <w:p w:rsidR="003F491A" w:rsidRPr="00E12FF4" w:rsidP="009E1269" w14:paraId="046A0BB8" w14:textId="77777777">
            <w:pPr>
              <w:pStyle w:val="ListParagraph"/>
              <w:numPr>
                <w:ilvl w:val="0"/>
                <w:numId w:val="5"/>
              </w:numPr>
              <w:rPr>
                <w:rFonts w:ascii="Calibri" w:hAnsi="Calibri" w:cs="Calibri"/>
              </w:rPr>
            </w:pPr>
            <w:r w:rsidRPr="00E12FF4">
              <w:rPr>
                <w:rFonts w:ascii="Calibri" w:hAnsi="Calibri" w:cs="Calibri"/>
              </w:rPr>
              <w:t>Clarify understanding of “main office” versus “reporting site.”</w:t>
            </w:r>
          </w:p>
          <w:p w:rsidR="003F491A" w:rsidRPr="00E12FF4" w:rsidP="009E1269" w14:paraId="7350568D" w14:textId="77777777">
            <w:pPr>
              <w:pStyle w:val="ListParagraph"/>
              <w:numPr>
                <w:ilvl w:val="0"/>
                <w:numId w:val="5"/>
              </w:numPr>
              <w:rPr>
                <w:rFonts w:ascii="Calibri" w:hAnsi="Calibri" w:cs="Calibri"/>
              </w:rPr>
            </w:pPr>
            <w:r w:rsidRPr="00E12FF4">
              <w:rPr>
                <w:rFonts w:ascii="Calibri" w:hAnsi="Calibri" w:cs="Calibri"/>
              </w:rPr>
              <w:t>Explore how respondents determine their site’s classification.</w:t>
            </w:r>
          </w:p>
          <w:p w:rsidR="00C178C2" w:rsidRPr="00E12FF4" w:rsidP="009E1269" w14:paraId="7F465EB3" w14:textId="634F7522">
            <w:pPr>
              <w:pStyle w:val="ListParagraph"/>
              <w:numPr>
                <w:ilvl w:val="0"/>
                <w:numId w:val="5"/>
              </w:numPr>
              <w:rPr>
                <w:rFonts w:ascii="Calibri" w:hAnsi="Calibri" w:cs="Calibri"/>
              </w:rPr>
            </w:pPr>
            <w:r w:rsidRPr="00E12FF4">
              <w:rPr>
                <w:rFonts w:ascii="Calibri" w:hAnsi="Calibri" w:cs="Calibri"/>
              </w:rPr>
              <w:t>Assess implications for data reporting</w:t>
            </w:r>
            <w:r w:rsidRPr="00E12FF4" w:rsidR="005F0E60">
              <w:rPr>
                <w:rFonts w:ascii="Calibri" w:hAnsi="Calibri" w:cs="Calibri"/>
              </w:rPr>
              <w:t>, that is</w:t>
            </w:r>
            <w:r w:rsidR="00F01A60">
              <w:rPr>
                <w:rFonts w:ascii="Calibri" w:hAnsi="Calibri" w:cs="Calibri"/>
              </w:rPr>
              <w:t>,</w:t>
            </w:r>
            <w:r w:rsidRPr="00E12FF4" w:rsidR="005F0E60">
              <w:rPr>
                <w:rFonts w:ascii="Calibri" w:hAnsi="Calibri" w:cs="Calibri"/>
              </w:rPr>
              <w:t xml:space="preserve"> what is feasible for them to report</w:t>
            </w:r>
            <w:r w:rsidRPr="00E12FF4" w:rsidR="00A878CB">
              <w:rPr>
                <w:rFonts w:ascii="Calibri" w:hAnsi="Calibri" w:cs="Calibri"/>
              </w:rPr>
              <w:t xml:space="preserve"> at their site or what information they would expect to report (their location only or additional sites)</w:t>
            </w:r>
            <w:r w:rsidRPr="00E12FF4">
              <w:rPr>
                <w:rFonts w:ascii="Calibri" w:hAnsi="Calibri" w:cs="Calibri"/>
              </w:rPr>
              <w:t>.</w:t>
            </w:r>
          </w:p>
        </w:tc>
      </w:tr>
    </w:tbl>
    <w:p w:rsidR="00C178C2" w:rsidRPr="00E12FF4" w:rsidP="00C178C2" w14:paraId="64432CAA"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60CF9BBE"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C178C2" w:rsidRPr="00E12FF4" w14:paraId="00155752" w14:textId="77777777">
            <w:pPr>
              <w:rPr>
                <w:rFonts w:ascii="Calibri" w:hAnsi="Calibri" w:cs="Calibri"/>
                <w:b/>
                <w:bCs/>
              </w:rPr>
            </w:pPr>
            <w:r w:rsidRPr="00E12FF4">
              <w:rPr>
                <w:rFonts w:ascii="Calibri" w:hAnsi="Calibri" w:cs="Calibri"/>
                <w:b/>
                <w:bCs/>
              </w:rPr>
              <w:t>Item Probes</w:t>
            </w:r>
          </w:p>
          <w:p w:rsidR="00C178C2" w:rsidRPr="00E12FF4" w14:paraId="4DC384EF"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0922A915" w14:textId="77777777">
        <w:tblPrEx>
          <w:tblW w:w="10080" w:type="dxa"/>
          <w:tblLayout w:type="fixed"/>
          <w:tblLook w:val="04A0"/>
        </w:tblPrEx>
        <w:trPr>
          <w:trHeight w:val="360"/>
        </w:trPr>
        <w:tc>
          <w:tcPr>
            <w:tcW w:w="10080" w:type="dxa"/>
          </w:tcPr>
          <w:p w:rsidR="00F952BD" w:rsidRPr="00E12FF4" w:rsidP="009E1269" w14:paraId="608FA595"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this question make you think about?</w:t>
            </w:r>
          </w:p>
          <w:p w:rsidR="00D9182C" w:rsidRPr="00E12FF4" w:rsidP="009E1269" w14:paraId="121F15DF" w14:textId="2BCE036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do you define “main office” in your organization?</w:t>
            </w:r>
            <w:r w:rsidRPr="00E12FF4" w:rsidR="000B6772">
              <w:rPr>
                <w:rStyle w:val="cf01"/>
                <w:rFonts w:ascii="Calibri" w:hAnsi="Calibri" w:cs="Calibri"/>
              </w:rPr>
              <w:t xml:space="preserve"> </w:t>
            </w:r>
            <w:r w:rsidRPr="00E12FF4" w:rsidR="004F684C">
              <w:rPr>
                <w:rStyle w:val="cf01"/>
                <w:rFonts w:ascii="Calibri" w:hAnsi="Calibri" w:cs="Calibri"/>
              </w:rPr>
              <w:t xml:space="preserve"> </w:t>
            </w:r>
          </w:p>
          <w:p w:rsidR="00D9182C" w:rsidRPr="00E12FF4" w:rsidP="009E1269" w14:paraId="4D96D524" w14:textId="71B80E6E">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made you choose your response?</w:t>
            </w:r>
            <w:r w:rsidRPr="00E12FF4" w:rsidR="00552B8E">
              <w:rPr>
                <w:rStyle w:val="cf01"/>
                <w:rFonts w:ascii="Calibri" w:hAnsi="Calibri" w:cs="Calibri"/>
              </w:rPr>
              <w:t xml:space="preserve"> How well do these choices apply to your organization?</w:t>
            </w:r>
          </w:p>
          <w:p w:rsidR="00EE7574" w:rsidRPr="00E12FF4" w:rsidP="009E1269" w14:paraId="79E1DADD" w14:textId="578F1405">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[IF OTHER SELECTED</w:t>
            </w:r>
            <w:r w:rsidRPr="00E12FF4" w:rsidR="005110BF">
              <w:rPr>
                <w:rStyle w:val="cf01"/>
                <w:rFonts w:ascii="Calibri" w:hAnsi="Calibri" w:cs="Calibri"/>
              </w:rPr>
              <w:t xml:space="preserve">]: Tell me a little about why you picked Other, and how you would describe your site in relation to the rest of your organization. </w:t>
            </w:r>
          </w:p>
          <w:p w:rsidR="00C178C2" w:rsidRPr="00E12FF4" w:rsidP="009E1269" w14:paraId="7A8D3E88"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Was there anything </w:t>
            </w:r>
            <w:r w:rsidRPr="00E12FF4" w:rsidR="00EE7574">
              <w:rPr>
                <w:rStyle w:val="cf01"/>
                <w:rFonts w:ascii="Calibri" w:hAnsi="Calibri" w:cs="Calibri"/>
              </w:rPr>
              <w:t>a</w:t>
            </w:r>
            <w:r w:rsidRPr="00E12FF4">
              <w:rPr>
                <w:rStyle w:val="cf01"/>
                <w:rFonts w:ascii="Calibri" w:hAnsi="Calibri" w:cs="Calibri"/>
              </w:rPr>
              <w:t xml:space="preserve">bout this question that made you unsure of what answer to select? Tell me about that. </w:t>
            </w:r>
            <w:r w:rsidRPr="00E12FF4">
              <w:rPr>
                <w:rStyle w:val="cf01"/>
                <w:rFonts w:ascii="Calibri" w:hAnsi="Calibri" w:cs="Calibri"/>
              </w:rPr>
              <w:t xml:space="preserve">  </w:t>
            </w:r>
          </w:p>
          <w:p w:rsidR="00CE0D95" w:rsidRPr="00E12FF4" w:rsidP="009E1269" w14:paraId="1796A41D" w14:textId="4CCF9129">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 xml:space="preserve">After answering this question, </w:t>
            </w:r>
            <w:r w:rsidRPr="00E12FF4" w:rsidR="00704855">
              <w:rPr>
                <w:rStyle w:val="cf01"/>
                <w:rFonts w:ascii="Calibri" w:hAnsi="Calibri" w:cs="Calibri"/>
              </w:rPr>
              <w:t xml:space="preserve">what </w:t>
            </w:r>
            <w:r w:rsidRPr="00E12FF4" w:rsidR="00586E7B">
              <w:rPr>
                <w:rStyle w:val="cf01"/>
                <w:rFonts w:ascii="Calibri" w:hAnsi="Calibri" w:cs="Calibri"/>
              </w:rPr>
              <w:t xml:space="preserve">information do you think you will be </w:t>
            </w:r>
            <w:r w:rsidRPr="00E12FF4" w:rsidR="000D486F">
              <w:rPr>
                <w:rStyle w:val="cf01"/>
                <w:rFonts w:ascii="Calibri" w:hAnsi="Calibri" w:cs="Calibri"/>
              </w:rPr>
              <w:t>asked</w:t>
            </w:r>
            <w:r w:rsidRPr="00E12FF4" w:rsidR="00586E7B">
              <w:rPr>
                <w:rStyle w:val="cf01"/>
                <w:rFonts w:ascii="Calibri" w:hAnsi="Calibri" w:cs="Calibri"/>
              </w:rPr>
              <w:t xml:space="preserve"> to report on the rest of the survey?  For your location only, or for the </w:t>
            </w:r>
            <w:r w:rsidRPr="00E12FF4" w:rsidR="000D486F">
              <w:rPr>
                <w:rStyle w:val="cf01"/>
                <w:rFonts w:ascii="Calibri" w:hAnsi="Calibri" w:cs="Calibri"/>
              </w:rPr>
              <w:t>whole organization? Which are you able to report?</w:t>
            </w:r>
          </w:p>
        </w:tc>
      </w:tr>
    </w:tbl>
    <w:p w:rsidR="00C178C2" w:rsidRPr="00E12FF4" w:rsidP="00C178C2" w14:paraId="11BD351E" w14:textId="77777777">
      <w:pPr>
        <w:rPr>
          <w:rFonts w:ascii="Calibri" w:hAnsi="Calibri" w:cs="Calibri"/>
        </w:rPr>
      </w:pPr>
      <w:r w:rsidRPr="00E12FF4">
        <w:rPr>
          <w:rFonts w:ascii="Calibri" w:hAnsi="Calibri" w:cs="Calibri"/>
        </w:rPr>
        <w:br w:type="page"/>
      </w:r>
    </w:p>
    <w:p w:rsidR="00494D1C" w:rsidRPr="00E12FF4" w:rsidP="00127648" w14:paraId="457C2C68" w14:textId="1FDBE0E5">
      <w:pPr>
        <w:pStyle w:val="QuestionHeader"/>
        <w:rPr>
          <w:rFonts w:ascii="Calibri" w:hAnsi="Calibri" w:cs="Calibri"/>
        </w:rPr>
      </w:pPr>
      <w:r w:rsidRPr="00E12FF4">
        <w:rPr>
          <w:rFonts w:ascii="Calibri" w:hAnsi="Calibri" w:cs="Calibri"/>
        </w:rPr>
        <w:t>A</w:t>
      </w:r>
      <w:r w:rsidRPr="00E12FF4">
        <w:rPr>
          <w:rFonts w:ascii="Calibri" w:hAnsi="Calibri" w:cs="Calibri"/>
        </w:rPr>
        <w:t xml:space="preserve">8 – </w:t>
      </w:r>
      <w:r w:rsidRPr="00E12FF4" w:rsidR="00F605D5">
        <w:rPr>
          <w:rFonts w:ascii="Calibri" w:hAnsi="Calibri" w:cs="Calibri"/>
        </w:rPr>
        <w:t>Primary function vs. staff within a larger organization</w:t>
      </w:r>
      <w:r w:rsidRPr="00E12FF4">
        <w:rPr>
          <w:rFonts w:ascii="Calibri" w:hAnsi="Calibri" w:cs="Calibri"/>
        </w:rPr>
        <w:t xml:space="preserve">: ASK ALL </w:t>
      </w:r>
      <w:r w:rsidRPr="00E12FF4" w:rsidR="00F06AB9">
        <w:rPr>
          <w:rFonts w:ascii="Calibri" w:hAnsi="Calibri" w:cs="Calibri"/>
        </w:rPr>
        <w:t xml:space="preserve"> </w:t>
      </w:r>
      <w:r w:rsidRPr="00E12FF4">
        <w:rPr>
          <w:rFonts w:ascii="Calibri" w:hAnsi="Calibri" w:cs="Calibri"/>
        </w:rPr>
        <w:t xml:space="preserve"> </w:t>
      </w:r>
      <w:r w:rsidRPr="00E12FF4" w:rsidR="00844C28">
        <w:rPr>
          <w:rFonts w:ascii="Calibri" w:hAnsi="Calibri" w:cs="Calibri"/>
          <w:b w:val="0"/>
          <w:bCs w:val="0"/>
          <w:i/>
          <w:color w:val="0070C0"/>
          <w:sz w:val="20"/>
        </w:rPr>
        <w:t xml:space="preserve"> </w:t>
      </w:r>
    </w:p>
    <w:p w:rsidR="0067682A" w:rsidRPr="00E12FF4" w:rsidP="0067682A" w14:paraId="473C1001" w14:textId="2513EBF9">
      <w:pPr>
        <w:pStyle w:val="QuestionText"/>
        <w:rPr>
          <w:rFonts w:ascii="Calibri" w:hAnsi="Calibri" w:cs="Calibri"/>
          <w:b/>
          <w:bCs/>
        </w:rPr>
      </w:pPr>
      <w:r w:rsidRPr="00E12FF4">
        <w:rPr>
          <w:rFonts w:ascii="Calibri" w:hAnsi="Calibri" w:cs="Calibri"/>
          <w:b/>
          <w:bCs/>
        </w:rPr>
        <w:t xml:space="preserve">A8. </w:t>
      </w:r>
      <w:r w:rsidRPr="00E12FF4">
        <w:rPr>
          <w:rFonts w:ascii="Calibri" w:hAnsi="Calibri" w:cs="Calibri"/>
          <w:b/>
          <w:bCs/>
        </w:rPr>
        <w:t xml:space="preserve">Which of the following </w:t>
      </w:r>
      <w:r w:rsidRPr="00E12FF4">
        <w:rPr>
          <w:rFonts w:ascii="Calibri" w:hAnsi="Calibri" w:cs="Calibri"/>
          <w:b/>
          <w:bCs/>
          <w:u w:val="single"/>
        </w:rPr>
        <w:t>best</w:t>
      </w:r>
      <w:r w:rsidRPr="00E12FF4">
        <w:rPr>
          <w:rFonts w:ascii="Calibri" w:hAnsi="Calibri" w:cs="Calibri"/>
          <w:b/>
          <w:bCs/>
        </w:rPr>
        <w:t xml:space="preserve"> describes your organization’s focus on providing services to victims? </w:t>
      </w:r>
    </w:p>
    <w:p w:rsidR="0067682A" w:rsidRPr="00E12FF4" w:rsidP="009E1269" w14:paraId="663EC1AA" w14:textId="77777777">
      <w:pPr>
        <w:pStyle w:val="ResponseOption"/>
        <w:numPr>
          <w:ilvl w:val="0"/>
          <w:numId w:val="24"/>
        </w:numPr>
        <w:rPr>
          <w:rFonts w:ascii="Calibri" w:hAnsi="Calibri" w:cs="Calibri"/>
        </w:rPr>
      </w:pPr>
      <w:r w:rsidRPr="00E12FF4">
        <w:rPr>
          <w:rFonts w:ascii="Calibri" w:hAnsi="Calibri" w:cs="Calibri"/>
        </w:rPr>
        <w:t>The primary function of the organization is to provide services or programming for victims</w:t>
      </w:r>
    </w:p>
    <w:p w:rsidR="0067682A" w:rsidRPr="00E12FF4" w:rsidP="009E1269" w14:paraId="109885A8" w14:textId="2E16C54E">
      <w:pPr>
        <w:pStyle w:val="ResponseOption"/>
        <w:numPr>
          <w:ilvl w:val="0"/>
          <w:numId w:val="24"/>
        </w:numPr>
        <w:rPr>
          <w:rFonts w:ascii="Calibri" w:hAnsi="Calibri" w:cs="Calibri"/>
        </w:rPr>
      </w:pPr>
      <w:r w:rsidRPr="00E12FF4">
        <w:rPr>
          <w:rFonts w:ascii="Calibri" w:hAnsi="Calibri" w:cs="Calibri"/>
        </w:rPr>
        <w:t xml:space="preserve">Designated staff, volunteers, or programs provide services to victims within a larger organization (e.g., hospital, university, community center, large non-profit, church/temple/mosque). </w:t>
      </w:r>
      <w:r w:rsidRPr="00E12FF4">
        <w:rPr>
          <w:rFonts w:ascii="Calibri" w:hAnsi="Calibri" w:cs="Calibri"/>
          <w:i/>
          <w:iCs/>
        </w:rPr>
        <w:t xml:space="preserve">Designated staff are those </w:t>
      </w:r>
      <w:r w:rsidRPr="00E12FF4" w:rsidR="00877E63">
        <w:rPr>
          <w:rFonts w:ascii="Calibri" w:hAnsi="Calibri" w:cs="Calibri"/>
          <w:i/>
          <w:iCs/>
        </w:rPr>
        <w:t xml:space="preserve">who </w:t>
      </w:r>
      <w:r w:rsidRPr="00E12FF4">
        <w:rPr>
          <w:rFonts w:ascii="Calibri" w:hAnsi="Calibri" w:cs="Calibri"/>
          <w:i/>
          <w:iCs/>
        </w:rPr>
        <w:t>provide services to victims as part of their job.</w:t>
      </w:r>
    </w:p>
    <w:p w:rsidR="0067682A" w:rsidRPr="00E12FF4" w:rsidP="009E1269" w14:paraId="73C427E9" w14:textId="464C2AEA">
      <w:pPr>
        <w:pStyle w:val="ResponseOption"/>
        <w:numPr>
          <w:ilvl w:val="0"/>
          <w:numId w:val="24"/>
        </w:numPr>
        <w:spacing w:after="0"/>
        <w:rPr>
          <w:rFonts w:ascii="Calibri" w:hAnsi="Calibri" w:cs="Calibri"/>
        </w:rPr>
      </w:pPr>
      <w:r w:rsidRPr="00E12FF4">
        <w:rPr>
          <w:rFonts w:ascii="Calibri" w:hAnsi="Calibri" w:cs="Calibri"/>
        </w:rPr>
        <w:t>Neither of these</w:t>
      </w:r>
    </w:p>
    <w:p w:rsidR="00494D1C" w:rsidRPr="00E12FF4" w:rsidP="00494D1C" w14:paraId="39858CF3"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A97C73A"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494D1C" w:rsidRPr="00E12FF4" w14:paraId="537D297C" w14:textId="77777777">
            <w:pPr>
              <w:rPr>
                <w:rFonts w:ascii="Calibri" w:hAnsi="Calibri" w:cs="Calibri"/>
                <w:b/>
                <w:bCs/>
              </w:rPr>
            </w:pPr>
            <w:r w:rsidRPr="00E12FF4">
              <w:rPr>
                <w:rFonts w:ascii="Calibri" w:hAnsi="Calibri" w:cs="Calibri"/>
                <w:b/>
                <w:bCs/>
              </w:rPr>
              <w:t>Question Testing Goals</w:t>
            </w:r>
          </w:p>
          <w:p w:rsidR="00494D1C" w:rsidRPr="00E12FF4" w14:paraId="03AD4E0C" w14:textId="77777777">
            <w:pPr>
              <w:rPr>
                <w:rFonts w:ascii="Calibri" w:hAnsi="Calibri" w:cs="Calibri"/>
              </w:rPr>
            </w:pPr>
            <w:r w:rsidRPr="00E12FF4">
              <w:rPr>
                <w:rFonts w:ascii="Calibri" w:hAnsi="Calibri" w:cs="Calibri"/>
              </w:rPr>
              <w:t>(i.e., concepts to cover/what we are hoping to learn)</w:t>
            </w:r>
          </w:p>
        </w:tc>
      </w:tr>
      <w:tr w14:paraId="18F1C738" w14:textId="77777777">
        <w:tblPrEx>
          <w:tblW w:w="10075" w:type="dxa"/>
          <w:tblLayout w:type="fixed"/>
          <w:tblLook w:val="04A0"/>
        </w:tblPrEx>
        <w:trPr>
          <w:trHeight w:val="344"/>
        </w:trPr>
        <w:tc>
          <w:tcPr>
            <w:tcW w:w="10075" w:type="dxa"/>
          </w:tcPr>
          <w:p w:rsidR="00C26887" w:rsidRPr="00E12FF4" w:rsidP="009E1269" w14:paraId="700A6F73" w14:textId="77777777">
            <w:pPr>
              <w:pStyle w:val="ListParagraph"/>
              <w:numPr>
                <w:ilvl w:val="0"/>
                <w:numId w:val="5"/>
              </w:numPr>
              <w:rPr>
                <w:rFonts w:ascii="Calibri" w:hAnsi="Calibri" w:cs="Calibri"/>
              </w:rPr>
            </w:pPr>
            <w:r w:rsidRPr="00E12FF4">
              <w:rPr>
                <w:rFonts w:ascii="Calibri" w:hAnsi="Calibri" w:cs="Calibri"/>
              </w:rPr>
              <w:t>Clarify distinctions between the response options.</w:t>
            </w:r>
          </w:p>
          <w:p w:rsidR="00C26887" w:rsidRPr="00E12FF4" w:rsidP="009E1269" w14:paraId="5B628D8E" w14:textId="77777777">
            <w:pPr>
              <w:pStyle w:val="ListParagraph"/>
              <w:numPr>
                <w:ilvl w:val="0"/>
                <w:numId w:val="5"/>
              </w:numPr>
              <w:rPr>
                <w:rFonts w:ascii="Calibri" w:hAnsi="Calibri" w:cs="Calibri"/>
              </w:rPr>
            </w:pPr>
            <w:r w:rsidRPr="00E12FF4">
              <w:rPr>
                <w:rFonts w:ascii="Calibri" w:hAnsi="Calibri" w:cs="Calibri"/>
              </w:rPr>
              <w:t>Assess how respondents interpret “primary function.”</w:t>
            </w:r>
          </w:p>
          <w:p w:rsidR="00494D1C" w:rsidRPr="00E12FF4" w:rsidP="009E1269" w14:paraId="4EB12FFD" w14:textId="77777777">
            <w:pPr>
              <w:pStyle w:val="ListParagraph"/>
              <w:numPr>
                <w:ilvl w:val="0"/>
                <w:numId w:val="5"/>
              </w:numPr>
              <w:rPr>
                <w:rFonts w:ascii="Calibri" w:hAnsi="Calibri" w:cs="Calibri"/>
              </w:rPr>
            </w:pPr>
            <w:r w:rsidRPr="00E12FF4">
              <w:rPr>
                <w:rFonts w:ascii="Calibri" w:hAnsi="Calibri" w:cs="Calibri"/>
              </w:rPr>
              <w:t>Evaluate the usefulness of the “neither” option.</w:t>
            </w:r>
          </w:p>
          <w:p w:rsidR="00664F7F" w:rsidRPr="00E12FF4" w:rsidP="009E1269" w14:paraId="1BC2BDA3" w14:textId="1E284C9A">
            <w:pPr>
              <w:pStyle w:val="ListParagraph"/>
              <w:numPr>
                <w:ilvl w:val="0"/>
                <w:numId w:val="5"/>
              </w:numPr>
              <w:rPr>
                <w:rFonts w:ascii="Calibri" w:hAnsi="Calibri" w:cs="Calibri"/>
              </w:rPr>
            </w:pPr>
            <w:r w:rsidRPr="00E12FF4">
              <w:rPr>
                <w:rFonts w:ascii="Calibri" w:hAnsi="Calibri" w:cs="Calibri"/>
              </w:rPr>
              <w:t xml:space="preserve">Understand how easy this question is to answer and confidence in response. </w:t>
            </w:r>
          </w:p>
        </w:tc>
      </w:tr>
    </w:tbl>
    <w:p w:rsidR="00494D1C" w:rsidRPr="00E12FF4" w:rsidP="00494D1C" w14:paraId="0E74813E"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11C46C07"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494D1C" w:rsidRPr="00E12FF4" w14:paraId="268EEF75" w14:textId="77777777">
            <w:pPr>
              <w:rPr>
                <w:rFonts w:ascii="Calibri" w:hAnsi="Calibri" w:cs="Calibri"/>
                <w:b/>
                <w:bCs/>
              </w:rPr>
            </w:pPr>
            <w:r w:rsidRPr="00E12FF4">
              <w:rPr>
                <w:rFonts w:ascii="Calibri" w:hAnsi="Calibri" w:cs="Calibri"/>
                <w:b/>
                <w:bCs/>
              </w:rPr>
              <w:t>Item Probes</w:t>
            </w:r>
          </w:p>
          <w:p w:rsidR="00494D1C" w:rsidRPr="00E12FF4" w14:paraId="54851D5D"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0697C570" w14:textId="77777777">
        <w:tblPrEx>
          <w:tblW w:w="10080" w:type="dxa"/>
          <w:tblLayout w:type="fixed"/>
          <w:tblLook w:val="04A0"/>
        </w:tblPrEx>
        <w:trPr>
          <w:trHeight w:val="360"/>
        </w:trPr>
        <w:tc>
          <w:tcPr>
            <w:tcW w:w="10080" w:type="dxa"/>
          </w:tcPr>
          <w:p w:rsidR="000444AA" w:rsidRPr="00E12FF4" w:rsidP="009E1269" w14:paraId="46A49F58" w14:textId="4F238AE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Walk me through what you were thinking about when you read this question. </w:t>
            </w:r>
          </w:p>
          <w:p w:rsidR="00193E82" w:rsidRPr="00E12FF4" w:rsidP="009E1269" w14:paraId="76A88903" w14:textId="77777777">
            <w:pPr>
              <w:pStyle w:val="ListParagraph"/>
              <w:numPr>
                <w:ilvl w:val="0"/>
                <w:numId w:val="4"/>
              </w:numPr>
              <w:rPr>
                <w:rStyle w:val="cf01"/>
                <w:rFonts w:ascii="Calibri" w:hAnsi="Calibri" w:cs="Calibri"/>
              </w:rPr>
            </w:pPr>
            <w:r w:rsidRPr="00E12FF4">
              <w:rPr>
                <w:rStyle w:val="cf01"/>
                <w:rFonts w:ascii="Calibri" w:hAnsi="Calibri" w:cs="Calibri"/>
              </w:rPr>
              <w:t>How did you decide which category best describes your organization?</w:t>
            </w:r>
            <w:r w:rsidRPr="00E12FF4" w:rsidR="006326E3">
              <w:rPr>
                <w:rStyle w:val="cf01"/>
                <w:rFonts w:ascii="Calibri" w:hAnsi="Calibri" w:cs="Calibri"/>
              </w:rPr>
              <w:t xml:space="preserve"> </w:t>
            </w:r>
            <w:r w:rsidRPr="00E12FF4" w:rsidR="006326E3">
              <w:rPr>
                <w:rStyle w:val="cf01"/>
                <w:rFonts w:ascii="Calibri" w:hAnsi="Calibri" w:cs="Calibri"/>
                <w:kern w:val="0"/>
                <w14:ligatures w14:val="none"/>
              </w:rPr>
              <w:t xml:space="preserve">Did you have any trouble deciding on that </w:t>
            </w:r>
            <w:r w:rsidRPr="00E12FF4" w:rsidR="006326E3">
              <w:rPr>
                <w:rStyle w:val="cf01"/>
                <w:rFonts w:ascii="Calibri" w:hAnsi="Calibri" w:cs="Calibri"/>
              </w:rPr>
              <w:t xml:space="preserve">answer? </w:t>
            </w:r>
          </w:p>
          <w:p w:rsidR="00194B49" w:rsidRPr="00E12FF4" w:rsidP="009E1269" w14:paraId="23C6C15E" w14:textId="4BDB0FC2">
            <w:pPr>
              <w:pStyle w:val="ListParagraph"/>
              <w:numPr>
                <w:ilvl w:val="0"/>
                <w:numId w:val="4"/>
              </w:numPr>
              <w:rPr>
                <w:rStyle w:val="cf01"/>
                <w:rFonts w:ascii="Calibri" w:hAnsi="Calibri" w:cs="Calibri"/>
              </w:rPr>
            </w:pPr>
            <w:r w:rsidRPr="00E12FF4">
              <w:rPr>
                <w:rStyle w:val="cf01"/>
                <w:rFonts w:ascii="Calibri" w:hAnsi="Calibri" w:cs="Calibri"/>
              </w:rPr>
              <w:t>How well does this answer apply to your organization?</w:t>
            </w:r>
          </w:p>
          <w:p w:rsidR="00194B49" w:rsidRPr="00E12FF4" w:rsidP="009E1269" w14:paraId="1AF4F756" w14:textId="602CF52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“primary function” mean to you in this context?</w:t>
            </w:r>
            <w:r w:rsidRPr="00E12FF4" w:rsidR="00135AB7">
              <w:rPr>
                <w:rStyle w:val="cf01"/>
                <w:rFonts w:ascii="Calibri" w:hAnsi="Calibri" w:cs="Calibri"/>
              </w:rPr>
              <w:t xml:space="preserve"> What about “within a larger organization”?</w:t>
            </w:r>
          </w:p>
          <w:p w:rsidR="008430C8" w:rsidRPr="00E12FF4" w:rsidP="009E1269" w14:paraId="4AEAF453" w14:textId="0045D4CF">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In your own words, what </w:t>
            </w:r>
            <w:r w:rsidRPr="00E12FF4" w:rsidR="00F45F17">
              <w:rPr>
                <w:rStyle w:val="cf01"/>
                <w:rFonts w:ascii="Calibri" w:hAnsi="Calibri" w:cs="Calibri"/>
              </w:rPr>
              <w:t>does “designated staff” mean?</w:t>
            </w:r>
          </w:p>
          <w:p w:rsidR="00494D1C" w:rsidRPr="00E12FF4" w:rsidP="009E1269" w14:paraId="377109F5" w14:textId="14C196AF">
            <w:pPr>
              <w:pStyle w:val="ICFTabletext"/>
              <w:numPr>
                <w:ilvl w:val="0"/>
                <w:numId w:val="4"/>
              </w:numPr>
              <w:spacing w:before="120" w:after="120"/>
              <w:jc w:val="left"/>
              <w:rPr>
                <w:rFonts w:ascii="Calibri" w:hAnsi="Calibri" w:cs="Calibri"/>
                <w:sz w:val="18"/>
                <w:szCs w:val="18"/>
              </w:rPr>
            </w:pPr>
            <w:r w:rsidRPr="00E12FF4">
              <w:rPr>
                <w:rStyle w:val="cf01"/>
                <w:rFonts w:ascii="Calibri" w:hAnsi="Calibri" w:cs="Calibri"/>
              </w:rPr>
              <w:t>Was the “neither</w:t>
            </w:r>
            <w:r w:rsidR="003A2507">
              <w:rPr>
                <w:rStyle w:val="cf01"/>
                <w:rFonts w:ascii="Calibri" w:hAnsi="Calibri" w:cs="Calibri"/>
              </w:rPr>
              <w:t xml:space="preserve"> of these</w:t>
            </w:r>
            <w:r w:rsidRPr="00E12FF4">
              <w:rPr>
                <w:rStyle w:val="cf01"/>
                <w:rFonts w:ascii="Calibri" w:hAnsi="Calibri" w:cs="Calibri"/>
              </w:rPr>
              <w:t>” option clear and appropriate?</w:t>
            </w:r>
            <w:r w:rsidRPr="00E12FF4" w:rsidR="00135AB7">
              <w:rPr>
                <w:rStyle w:val="cf01"/>
                <w:rFonts w:ascii="Calibri" w:hAnsi="Calibri" w:cs="Calibri"/>
              </w:rPr>
              <w:t xml:space="preserve"> What kind of organizations might choose this option?</w:t>
            </w:r>
          </w:p>
        </w:tc>
      </w:tr>
    </w:tbl>
    <w:p w:rsidR="00F6456E" w:rsidRPr="00E12FF4" w:rsidP="009E1269" w14:paraId="670F6340" w14:textId="77777777">
      <w:pPr>
        <w:pStyle w:val="QuestionHeader"/>
        <w:rPr>
          <w:rFonts w:ascii="Calibri" w:hAnsi="Calibri" w:cs="Calibri"/>
          <w:b w:val="0"/>
          <w:bCs w:val="0"/>
          <w:sz w:val="20"/>
        </w:rPr>
      </w:pPr>
      <w:r w:rsidRPr="00E12FF4">
        <w:rPr>
          <w:rFonts w:ascii="Calibri" w:hAnsi="Calibri" w:cs="Calibri"/>
          <w:b w:val="0"/>
          <w:bCs w:val="0"/>
          <w:sz w:val="20"/>
        </w:rPr>
        <w:br w:type="page"/>
      </w:r>
    </w:p>
    <w:p w:rsidR="00494D1C" w:rsidRPr="00E12FF4" w:rsidP="009E1269" w14:paraId="24F48C6A" w14:textId="24D63750">
      <w:pPr>
        <w:pStyle w:val="QuestionHeader"/>
        <w:numPr>
          <w:ilvl w:val="0"/>
          <w:numId w:val="29"/>
        </w:numPr>
        <w:rPr>
          <w:rFonts w:ascii="Calibri" w:hAnsi="Calibri" w:cs="Calibri"/>
        </w:rPr>
      </w:pPr>
      <w:r w:rsidRPr="00E12FF4">
        <w:rPr>
          <w:rFonts w:ascii="Calibri" w:hAnsi="Calibri" w:cs="Calibri"/>
        </w:rPr>
        <w:t>A</w:t>
      </w:r>
      <w:r w:rsidRPr="00E12FF4" w:rsidR="00844C28">
        <w:rPr>
          <w:rFonts w:ascii="Calibri" w:hAnsi="Calibri" w:cs="Calibri"/>
        </w:rPr>
        <w:t>9</w:t>
      </w:r>
      <w:r w:rsidRPr="00E12FF4">
        <w:rPr>
          <w:rFonts w:ascii="Calibri" w:hAnsi="Calibri" w:cs="Calibri"/>
        </w:rPr>
        <w:t xml:space="preserve"> – </w:t>
      </w:r>
      <w:r w:rsidRPr="00E12FF4" w:rsidR="00F605D5">
        <w:rPr>
          <w:rFonts w:ascii="Calibri" w:hAnsi="Calibri" w:cs="Calibri"/>
        </w:rPr>
        <w:t>Organization type</w:t>
      </w:r>
      <w:r w:rsidRPr="00E12FF4">
        <w:rPr>
          <w:rFonts w:ascii="Calibri" w:hAnsi="Calibri" w:cs="Calibri"/>
        </w:rPr>
        <w:t xml:space="preserve">: ASK ALL </w:t>
      </w:r>
      <w:r w:rsidRPr="00E12FF4" w:rsidR="00F71435">
        <w:rPr>
          <w:rFonts w:ascii="Calibri" w:hAnsi="Calibri" w:cs="Calibri"/>
        </w:rPr>
        <w:t xml:space="preserve"> </w:t>
      </w:r>
      <w:r w:rsidRPr="00E12FF4">
        <w:rPr>
          <w:rFonts w:ascii="Calibri" w:hAnsi="Calibri" w:cs="Calibri"/>
        </w:rPr>
        <w:t xml:space="preserve"> </w:t>
      </w:r>
      <w:r w:rsidRPr="00E12FF4" w:rsidR="00844C28">
        <w:rPr>
          <w:rFonts w:ascii="Calibri" w:hAnsi="Calibri" w:cs="Calibri"/>
          <w:b w:val="0"/>
          <w:bCs w:val="0"/>
          <w:i/>
          <w:color w:val="0070C0"/>
          <w:sz w:val="20"/>
        </w:rPr>
        <w:t xml:space="preserve"> </w:t>
      </w:r>
    </w:p>
    <w:p w:rsidR="00985F51" w:rsidRPr="00E12FF4" w:rsidP="00985F51" w14:paraId="17BB662C" w14:textId="64B57A02">
      <w:pPr>
        <w:pStyle w:val="QuestionText"/>
        <w:rPr>
          <w:rFonts w:ascii="Calibri" w:hAnsi="Calibri" w:cs="Calibri"/>
          <w:b/>
          <w:bCs/>
        </w:rPr>
      </w:pPr>
      <w:r>
        <w:rPr>
          <w:rFonts w:ascii="Calibri" w:hAnsi="Calibri" w:cs="Calibri"/>
          <w:b/>
          <w:bCs/>
        </w:rPr>
        <w:t>A</w:t>
      </w:r>
      <w:r w:rsidRPr="00E12FF4" w:rsidR="00AD64CE">
        <w:rPr>
          <w:rFonts w:ascii="Calibri" w:hAnsi="Calibri" w:cs="Calibri"/>
          <w:b/>
          <w:bCs/>
        </w:rPr>
        <w:t xml:space="preserve">9. Which of the following </w:t>
      </w:r>
      <w:r w:rsidRPr="00E12FF4" w:rsidR="00AD64CE">
        <w:rPr>
          <w:rFonts w:ascii="Calibri" w:hAnsi="Calibri" w:cs="Calibri"/>
          <w:b/>
          <w:bCs/>
          <w:u w:val="single"/>
        </w:rPr>
        <w:t>best</w:t>
      </w:r>
      <w:r w:rsidRPr="00E12FF4" w:rsidR="00AD64CE">
        <w:rPr>
          <w:rFonts w:ascii="Calibri" w:hAnsi="Calibri" w:cs="Calibri"/>
          <w:b/>
          <w:bCs/>
        </w:rPr>
        <w:t xml:space="preserve"> describes your entity (i.e., for tax and reporting purposes)? </w:t>
      </w:r>
      <w:r w:rsidRPr="00E86018">
        <w:rPr>
          <w:rFonts w:ascii="Calibri" w:hAnsi="Calibri" w:cs="Calibri"/>
          <w:i/>
          <w:iCs/>
        </w:rPr>
        <w:t>In the next question, you will be asked to identify the specific type of organization (e.g., mental health, law enforcement, multi-agency).</w:t>
      </w:r>
    </w:p>
    <w:p w:rsidR="004A6051" w:rsidRPr="00E12FF4" w:rsidP="009E1269" w14:paraId="58971825" w14:textId="77777777">
      <w:pPr>
        <w:pStyle w:val="ResponseOption"/>
        <w:numPr>
          <w:ilvl w:val="0"/>
          <w:numId w:val="25"/>
        </w:numPr>
        <w:rPr>
          <w:rFonts w:ascii="Calibri" w:hAnsi="Calibri" w:cs="Calibri"/>
        </w:rPr>
      </w:pPr>
      <w:r w:rsidRPr="00E12FF4">
        <w:rPr>
          <w:rFonts w:ascii="Calibri" w:hAnsi="Calibri" w:cs="Calibri"/>
        </w:rPr>
        <w:t xml:space="preserve">Tribal government, tribal coalition, or other tribal organization </w:t>
      </w:r>
    </w:p>
    <w:p w:rsidR="004A6051" w:rsidRPr="00E12FF4" w:rsidP="009E1269" w14:paraId="37863243" w14:textId="77777777">
      <w:pPr>
        <w:pStyle w:val="ResponseOption"/>
        <w:numPr>
          <w:ilvl w:val="0"/>
          <w:numId w:val="25"/>
        </w:numPr>
        <w:rPr>
          <w:rFonts w:ascii="Calibri" w:hAnsi="Calibri" w:cs="Calibri"/>
        </w:rPr>
      </w:pPr>
      <w:r w:rsidRPr="00E12FF4">
        <w:rPr>
          <w:rFonts w:ascii="Calibri" w:hAnsi="Calibri" w:cs="Calibri"/>
        </w:rPr>
        <w:t xml:space="preserve">School-based program </w:t>
      </w:r>
      <w:r w:rsidRPr="00E12FF4">
        <w:rPr>
          <w:rFonts w:ascii="Calibri" w:hAnsi="Calibri" w:cs="Calibri"/>
          <w:i/>
          <w:iCs/>
        </w:rPr>
        <w:t>(preschool or K-12)</w:t>
      </w:r>
    </w:p>
    <w:p w:rsidR="004A6051" w:rsidRPr="00E12FF4" w:rsidP="009E1269" w14:paraId="3243009E" w14:textId="77777777">
      <w:pPr>
        <w:pStyle w:val="ResponseOption"/>
        <w:numPr>
          <w:ilvl w:val="0"/>
          <w:numId w:val="25"/>
        </w:numPr>
        <w:rPr>
          <w:rFonts w:ascii="Calibri" w:hAnsi="Calibri" w:cs="Calibri"/>
        </w:rPr>
      </w:pPr>
      <w:r w:rsidRPr="00E12FF4">
        <w:rPr>
          <w:rFonts w:ascii="Calibri" w:hAnsi="Calibri" w:cs="Calibri"/>
        </w:rPr>
        <w:t xml:space="preserve">Campus organization or other post-secondary educational institution </w:t>
      </w:r>
      <w:r w:rsidRPr="00E12FF4">
        <w:rPr>
          <w:rFonts w:ascii="Calibri" w:hAnsi="Calibri" w:cs="Calibri"/>
          <w:i/>
          <w:iCs/>
        </w:rPr>
        <w:t>(public or private)</w:t>
      </w:r>
      <w:r w:rsidRPr="00E12FF4">
        <w:rPr>
          <w:rFonts w:ascii="Calibri" w:hAnsi="Calibri" w:cs="Calibri"/>
        </w:rPr>
        <w:t xml:space="preserve"> </w:t>
      </w:r>
    </w:p>
    <w:p w:rsidR="004A6051" w:rsidRPr="00E12FF4" w:rsidP="009E1269" w14:paraId="4F7B83CA" w14:textId="77777777">
      <w:pPr>
        <w:pStyle w:val="ResponseOption"/>
        <w:numPr>
          <w:ilvl w:val="0"/>
          <w:numId w:val="25"/>
        </w:numPr>
        <w:rPr>
          <w:rFonts w:ascii="Calibri" w:hAnsi="Calibri" w:cs="Calibri"/>
        </w:rPr>
      </w:pPr>
      <w:r w:rsidRPr="00E12FF4">
        <w:rPr>
          <w:rFonts w:ascii="Calibri" w:hAnsi="Calibri" w:cs="Calibri"/>
        </w:rPr>
        <w:t xml:space="preserve">Hospital, medical, or emergency facility </w:t>
      </w:r>
      <w:r w:rsidRPr="00E12FF4">
        <w:rPr>
          <w:rFonts w:ascii="Calibri" w:hAnsi="Calibri" w:cs="Calibri"/>
          <w:i/>
          <w:iCs/>
        </w:rPr>
        <w:t xml:space="preserve">(public or private) </w:t>
      </w:r>
    </w:p>
    <w:p w:rsidR="004A6051" w:rsidRPr="00E12FF4" w:rsidP="009E1269" w14:paraId="507BC6C8" w14:textId="77777777">
      <w:pPr>
        <w:pStyle w:val="ResponseOption"/>
        <w:numPr>
          <w:ilvl w:val="0"/>
          <w:numId w:val="25"/>
        </w:numPr>
        <w:rPr>
          <w:rFonts w:ascii="Calibri" w:hAnsi="Calibri" w:cs="Calibri"/>
        </w:rPr>
      </w:pPr>
      <w:r w:rsidRPr="00E12FF4">
        <w:rPr>
          <w:rFonts w:ascii="Calibri" w:hAnsi="Calibri" w:cs="Calibri"/>
        </w:rPr>
        <w:t xml:space="preserve">Government agency </w:t>
      </w:r>
      <w:r w:rsidRPr="00E12FF4">
        <w:rPr>
          <w:rFonts w:ascii="Calibri" w:hAnsi="Calibri" w:cs="Calibri"/>
          <w:i/>
          <w:iCs/>
        </w:rPr>
        <w:t xml:space="preserve">(e.g., federal, state, or local departments such as law enforcement, social services, or public health agencies) </w:t>
      </w:r>
    </w:p>
    <w:p w:rsidR="004A6051" w:rsidRPr="00E12FF4" w:rsidP="009E1269" w14:paraId="3785BDCC" w14:textId="77777777">
      <w:pPr>
        <w:pStyle w:val="ResponseOption"/>
        <w:numPr>
          <w:ilvl w:val="0"/>
          <w:numId w:val="25"/>
        </w:numPr>
        <w:rPr>
          <w:rFonts w:ascii="Calibri" w:hAnsi="Calibri" w:cs="Calibri"/>
        </w:rPr>
      </w:pPr>
      <w:r w:rsidRPr="00E12FF4">
        <w:rPr>
          <w:rFonts w:ascii="Calibri" w:hAnsi="Calibri" w:cs="Calibri"/>
        </w:rPr>
        <w:t xml:space="preserve">Nonprofit organization </w:t>
      </w:r>
      <w:r w:rsidRPr="00E12FF4">
        <w:rPr>
          <w:rFonts w:ascii="Calibri" w:hAnsi="Calibri" w:cs="Calibri"/>
          <w:i/>
          <w:iCs/>
        </w:rPr>
        <w:t>(501(c)(3) status)</w:t>
      </w:r>
      <w:r w:rsidRPr="00E12FF4">
        <w:rPr>
          <w:rFonts w:ascii="Calibri" w:hAnsi="Calibri" w:cs="Calibri"/>
        </w:rPr>
        <w:t xml:space="preserve"> </w:t>
      </w:r>
    </w:p>
    <w:p w:rsidR="004A6051" w:rsidRPr="00E12FF4" w:rsidP="009E1269" w14:paraId="20CF1E77" w14:textId="1A056D41">
      <w:pPr>
        <w:pStyle w:val="ResponseOption"/>
        <w:numPr>
          <w:ilvl w:val="0"/>
          <w:numId w:val="25"/>
        </w:numPr>
        <w:rPr>
          <w:rFonts w:ascii="Calibri" w:hAnsi="Calibri" w:cs="Calibri"/>
        </w:rPr>
      </w:pPr>
      <w:r w:rsidRPr="00E12FF4">
        <w:rPr>
          <w:rFonts w:ascii="Calibri" w:hAnsi="Calibri" w:cs="Calibri"/>
        </w:rPr>
        <w:t xml:space="preserve">For-profit organization </w:t>
      </w:r>
      <w:r w:rsidRPr="00E12FF4" w:rsidR="00E93B4A">
        <w:rPr>
          <w:rFonts w:ascii="Calibri" w:hAnsi="Calibri" w:cs="Calibri"/>
        </w:rPr>
        <w:t xml:space="preserve"> </w:t>
      </w:r>
    </w:p>
    <w:p w:rsidR="004A6051" w:rsidRPr="00E12FF4" w:rsidP="009E1269" w14:paraId="44D08F86" w14:textId="21169018">
      <w:pPr>
        <w:pStyle w:val="ResponseOption"/>
        <w:numPr>
          <w:ilvl w:val="0"/>
          <w:numId w:val="25"/>
        </w:numPr>
        <w:spacing w:after="0"/>
        <w:rPr>
          <w:rFonts w:ascii="Calibri" w:hAnsi="Calibri" w:cs="Calibri"/>
        </w:rPr>
      </w:pPr>
      <w:r w:rsidRPr="00E12FF4">
        <w:rPr>
          <w:rFonts w:ascii="Calibri" w:hAnsi="Calibri" w:cs="Calibri"/>
        </w:rPr>
        <w:t xml:space="preserve">Informal organization </w:t>
      </w:r>
      <w:r w:rsidRPr="00E12FF4">
        <w:rPr>
          <w:rFonts w:ascii="Calibri" w:hAnsi="Calibri" w:cs="Calibri"/>
          <w:i/>
          <w:iCs/>
        </w:rPr>
        <w:t>(e.g., independent support groups, volunteer networks, grassroots movements, or other initiative not reflected in the choices above)</w:t>
      </w:r>
      <w:r w:rsidRPr="00E12FF4" w:rsidR="00E93B4A">
        <w:rPr>
          <w:rFonts w:ascii="Calibri" w:hAnsi="Calibri" w:cs="Calibri"/>
        </w:rPr>
        <w:t xml:space="preserve"> </w:t>
      </w:r>
    </w:p>
    <w:p w:rsidR="00DD6C70" w:rsidRPr="00E12FF4" w:rsidP="00B31929" w14:paraId="53AF65A7" w14:textId="77777777">
      <w:pPr>
        <w:pStyle w:val="ResponseOption"/>
        <w:spacing w:after="0"/>
        <w:ind w:left="0" w:firstLine="0"/>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0838E417"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494D1C" w:rsidRPr="00E12FF4" w14:paraId="5895EB8B" w14:textId="77777777">
            <w:pPr>
              <w:rPr>
                <w:rFonts w:ascii="Calibri" w:hAnsi="Calibri" w:cs="Calibri"/>
                <w:b/>
                <w:bCs/>
              </w:rPr>
            </w:pPr>
            <w:r w:rsidRPr="00E12FF4">
              <w:rPr>
                <w:rFonts w:ascii="Calibri" w:hAnsi="Calibri" w:cs="Calibri"/>
                <w:b/>
                <w:bCs/>
              </w:rPr>
              <w:t>Question Testing Goals</w:t>
            </w:r>
          </w:p>
          <w:p w:rsidR="00494D1C" w:rsidRPr="00E12FF4" w14:paraId="0A7A1309" w14:textId="77777777">
            <w:pPr>
              <w:rPr>
                <w:rFonts w:ascii="Calibri" w:hAnsi="Calibri" w:cs="Calibri"/>
              </w:rPr>
            </w:pPr>
            <w:r w:rsidRPr="00E12FF4">
              <w:rPr>
                <w:rFonts w:ascii="Calibri" w:hAnsi="Calibri" w:cs="Calibri"/>
              </w:rPr>
              <w:t>(i.e., concepts to cover/what we are hoping to learn)</w:t>
            </w:r>
          </w:p>
        </w:tc>
      </w:tr>
      <w:tr w14:paraId="65847DB0" w14:textId="77777777">
        <w:tblPrEx>
          <w:tblW w:w="10075" w:type="dxa"/>
          <w:tblLayout w:type="fixed"/>
          <w:tblLook w:val="04A0"/>
        </w:tblPrEx>
        <w:trPr>
          <w:trHeight w:val="344"/>
        </w:trPr>
        <w:tc>
          <w:tcPr>
            <w:tcW w:w="10075" w:type="dxa"/>
          </w:tcPr>
          <w:p w:rsidR="00D6585B" w:rsidRPr="00E12FF4" w:rsidP="009E1269" w14:paraId="008111EB" w14:textId="77777777">
            <w:pPr>
              <w:pStyle w:val="ListParagraph"/>
              <w:numPr>
                <w:ilvl w:val="0"/>
                <w:numId w:val="5"/>
              </w:numPr>
              <w:rPr>
                <w:rFonts w:ascii="Calibri" w:hAnsi="Calibri" w:cs="Calibri"/>
              </w:rPr>
            </w:pPr>
            <w:r w:rsidRPr="00E12FF4">
              <w:rPr>
                <w:rFonts w:ascii="Calibri" w:hAnsi="Calibri" w:cs="Calibri"/>
              </w:rPr>
              <w:t xml:space="preserve">Understanding around the term "entity" and how they are classified for tax purposes. </w:t>
            </w:r>
          </w:p>
          <w:p w:rsidR="000A78AB" w:rsidRPr="00E12FF4" w:rsidP="009E1269" w14:paraId="5C29B37B" w14:textId="73362D9F">
            <w:pPr>
              <w:pStyle w:val="ListParagraph"/>
              <w:numPr>
                <w:ilvl w:val="0"/>
                <w:numId w:val="5"/>
              </w:numPr>
              <w:rPr>
                <w:rFonts w:ascii="Calibri" w:hAnsi="Calibri" w:cs="Calibri"/>
              </w:rPr>
            </w:pPr>
            <w:r w:rsidRPr="00E12FF4">
              <w:rPr>
                <w:rFonts w:ascii="Calibri" w:hAnsi="Calibri" w:cs="Calibri"/>
              </w:rPr>
              <w:t>Ensure categories are</w:t>
            </w:r>
            <w:r w:rsidRPr="00E12FF4" w:rsidR="00FD7FD9">
              <w:rPr>
                <w:rFonts w:ascii="Calibri" w:hAnsi="Calibri" w:cs="Calibri"/>
              </w:rPr>
              <w:t xml:space="preserve"> mutually exclusive </w:t>
            </w:r>
            <w:r w:rsidRPr="00E12FF4">
              <w:rPr>
                <w:rFonts w:ascii="Calibri" w:hAnsi="Calibri" w:cs="Calibri"/>
              </w:rPr>
              <w:t>and comprehensive.</w:t>
            </w:r>
          </w:p>
          <w:p w:rsidR="000A78AB" w:rsidRPr="00E12FF4" w:rsidP="009E1269" w14:paraId="46D76B19" w14:textId="77777777">
            <w:pPr>
              <w:pStyle w:val="ListParagraph"/>
              <w:numPr>
                <w:ilvl w:val="0"/>
                <w:numId w:val="5"/>
              </w:numPr>
              <w:rPr>
                <w:rFonts w:ascii="Calibri" w:hAnsi="Calibri" w:cs="Calibri"/>
              </w:rPr>
            </w:pPr>
            <w:r w:rsidRPr="00E12FF4">
              <w:rPr>
                <w:rFonts w:ascii="Calibri" w:hAnsi="Calibri" w:cs="Calibri"/>
              </w:rPr>
              <w:t>Assess clarity of examples provided.</w:t>
            </w:r>
          </w:p>
          <w:p w:rsidR="00494D1C" w:rsidRPr="00E12FF4" w:rsidP="009E1269" w14:paraId="5213196C" w14:textId="77777777">
            <w:pPr>
              <w:pStyle w:val="ListParagraph"/>
              <w:numPr>
                <w:ilvl w:val="0"/>
                <w:numId w:val="5"/>
              </w:numPr>
              <w:rPr>
                <w:rFonts w:ascii="Calibri" w:hAnsi="Calibri" w:cs="Calibri"/>
              </w:rPr>
            </w:pPr>
            <w:r w:rsidRPr="00E12FF4">
              <w:rPr>
                <w:rFonts w:ascii="Calibri" w:hAnsi="Calibri" w:cs="Calibri"/>
              </w:rPr>
              <w:t>Identify</w:t>
            </w:r>
            <w:r w:rsidRPr="00E12FF4" w:rsidR="00FD7FD9">
              <w:rPr>
                <w:rFonts w:ascii="Calibri" w:hAnsi="Calibri" w:cs="Calibri"/>
              </w:rPr>
              <w:t xml:space="preserve"> any missing organization types</w:t>
            </w:r>
            <w:r w:rsidRPr="00E12FF4">
              <w:rPr>
                <w:rFonts w:ascii="Calibri" w:hAnsi="Calibri" w:cs="Calibri"/>
              </w:rPr>
              <w:t>.</w:t>
            </w:r>
          </w:p>
          <w:p w:rsidR="004C625E" w:rsidRPr="00E12FF4" w:rsidP="009E1269" w14:paraId="74AA796F" w14:textId="77777777">
            <w:pPr>
              <w:pStyle w:val="ListParagraph"/>
              <w:numPr>
                <w:ilvl w:val="0"/>
                <w:numId w:val="5"/>
              </w:numPr>
              <w:rPr>
                <w:rFonts w:ascii="Calibri" w:hAnsi="Calibri" w:cs="Calibri"/>
              </w:rPr>
            </w:pPr>
            <w:r w:rsidRPr="00E12FF4">
              <w:rPr>
                <w:rFonts w:ascii="Calibri" w:hAnsi="Calibri" w:cs="Calibri"/>
              </w:rPr>
              <w:t>Understand how easy this question is to answer and confidence in response.</w:t>
            </w:r>
          </w:p>
          <w:p w:rsidR="00370FC5" w:rsidRPr="00E12FF4" w:rsidP="009E1269" w14:paraId="0992F317" w14:textId="21645144">
            <w:pPr>
              <w:pStyle w:val="ListParagraph"/>
              <w:numPr>
                <w:ilvl w:val="0"/>
                <w:numId w:val="5"/>
              </w:numPr>
              <w:rPr>
                <w:rFonts w:ascii="Calibri" w:hAnsi="Calibri" w:cs="Calibri"/>
              </w:rPr>
            </w:pPr>
            <w:r w:rsidRPr="00E12FF4">
              <w:rPr>
                <w:rFonts w:ascii="Calibri" w:hAnsi="Calibri" w:cs="Calibri"/>
              </w:rPr>
              <w:t xml:space="preserve">Understand if </w:t>
            </w:r>
            <w:r w:rsidRPr="00E12FF4" w:rsidR="0050274F">
              <w:rPr>
                <w:rFonts w:ascii="Calibri" w:hAnsi="Calibri" w:cs="Calibri"/>
              </w:rPr>
              <w:t xml:space="preserve">participants might screen out in error by selecting informal organization when another choice might apply. </w:t>
            </w:r>
          </w:p>
        </w:tc>
      </w:tr>
    </w:tbl>
    <w:p w:rsidR="00494D1C" w:rsidRPr="00E12FF4" w:rsidP="00494D1C" w14:paraId="26D6BBF4"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19B8259E"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494D1C" w:rsidRPr="00E12FF4" w14:paraId="16F55284" w14:textId="77777777">
            <w:pPr>
              <w:rPr>
                <w:rFonts w:ascii="Calibri" w:hAnsi="Calibri" w:cs="Calibri"/>
                <w:b/>
                <w:bCs/>
              </w:rPr>
            </w:pPr>
            <w:r w:rsidRPr="00E12FF4">
              <w:rPr>
                <w:rFonts w:ascii="Calibri" w:hAnsi="Calibri" w:cs="Calibri"/>
                <w:b/>
                <w:bCs/>
              </w:rPr>
              <w:t>Item Probes</w:t>
            </w:r>
          </w:p>
          <w:p w:rsidR="00494D1C" w:rsidRPr="00E12FF4" w14:paraId="5C6B4162"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2149BCD" w14:textId="77777777">
        <w:tblPrEx>
          <w:tblW w:w="10080" w:type="dxa"/>
          <w:tblLayout w:type="fixed"/>
          <w:tblLook w:val="04A0"/>
        </w:tblPrEx>
        <w:trPr>
          <w:trHeight w:val="360"/>
        </w:trPr>
        <w:tc>
          <w:tcPr>
            <w:tcW w:w="10080" w:type="dxa"/>
          </w:tcPr>
          <w:p w:rsidR="004C0B3A" w:rsidRPr="00E12FF4" w:rsidP="009E1269" w14:paraId="29838FCF"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E15944" w:rsidRPr="00E12FF4" w:rsidP="009E1269" w14:paraId="09B9D827" w14:textId="77C79B04">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does the </w:t>
            </w:r>
            <w:r w:rsidRPr="00E12FF4" w:rsidR="008F52F9">
              <w:rPr>
                <w:rStyle w:val="cf01"/>
                <w:rFonts w:ascii="Calibri" w:hAnsi="Calibri" w:cs="Calibri"/>
              </w:rPr>
              <w:t xml:space="preserve">phrase “entity </w:t>
            </w:r>
            <w:r w:rsidR="003A2507">
              <w:rPr>
                <w:rStyle w:val="cf01"/>
                <w:rFonts w:ascii="Calibri" w:hAnsi="Calibri" w:cs="Calibri"/>
              </w:rPr>
              <w:t xml:space="preserve">(i.e., </w:t>
            </w:r>
            <w:r w:rsidRPr="00E12FF4" w:rsidR="008F52F9">
              <w:rPr>
                <w:rStyle w:val="cf01"/>
                <w:rFonts w:ascii="Calibri" w:hAnsi="Calibri" w:cs="Calibri"/>
              </w:rPr>
              <w:t>for tax and reporting purposes</w:t>
            </w:r>
            <w:r w:rsidR="003A2507">
              <w:rPr>
                <w:rStyle w:val="cf01"/>
                <w:rFonts w:ascii="Calibri" w:hAnsi="Calibri" w:cs="Calibri"/>
              </w:rPr>
              <w:t>)</w:t>
            </w:r>
            <w:r w:rsidRPr="00E12FF4" w:rsidR="008F52F9">
              <w:rPr>
                <w:rStyle w:val="cf01"/>
                <w:rFonts w:ascii="Calibri" w:hAnsi="Calibri" w:cs="Calibri"/>
              </w:rPr>
              <w:t>” mean to you?</w:t>
            </w:r>
          </w:p>
          <w:p w:rsidR="0010284B" w:rsidRPr="00E12FF4" w:rsidP="009E1269" w14:paraId="7832910A" w14:textId="26E696EA">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determine your organization’s type?</w:t>
            </w:r>
            <w:r w:rsidRPr="00E12FF4" w:rsidR="00BA40EB">
              <w:rPr>
                <w:rStyle w:val="cf01"/>
                <w:rFonts w:ascii="Calibri" w:hAnsi="Calibri" w:cs="Calibri"/>
              </w:rPr>
              <w:t xml:space="preserve"> How well did the one you selected apply to your organization?</w:t>
            </w:r>
          </w:p>
          <w:p w:rsidR="001404B9" w:rsidRPr="00E12FF4" w:rsidP="009E1269" w14:paraId="6B8CAA15"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helpful were the descriptions for each type?  Would you use any different terms to describe these?</w:t>
            </w:r>
          </w:p>
          <w:p w:rsidR="009039FF" w:rsidRPr="00E12FF4" w:rsidP="009E1269" w14:paraId="19DCFD8C"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Were any of the categories confusing or overlapping?</w:t>
            </w:r>
            <w:r w:rsidRPr="00E12FF4">
              <w:rPr>
                <w:rStyle w:val="cf01"/>
                <w:rFonts w:ascii="Calibri" w:hAnsi="Calibri" w:cs="Calibri"/>
              </w:rPr>
              <w:t xml:space="preserve"> </w:t>
            </w:r>
          </w:p>
          <w:p w:rsidR="00494D1C" w:rsidRPr="00E12FF4" w:rsidP="009E1269" w14:paraId="614F5DED"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Is there a type of organization you think is missing?</w:t>
            </w:r>
          </w:p>
          <w:p w:rsidR="00EB29D7" w:rsidP="009E1269" w14:paraId="0281205F" w14:textId="77777777">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[IF INFORMAL SELECTED] Did you consider giving a different answer? Why did you select this choice over one of the other options?</w:t>
            </w:r>
          </w:p>
          <w:p w:rsidR="003A2507" w:rsidRPr="00E12FF4" w:rsidP="009E1269" w14:paraId="4887F025" w14:textId="196F4B91">
            <w:pPr>
              <w:pStyle w:val="ICFTabletext"/>
              <w:numPr>
                <w:ilvl w:val="0"/>
                <w:numId w:val="4"/>
              </w:numPr>
              <w:spacing w:before="120" w:after="120"/>
              <w:jc w:val="left"/>
              <w:rPr>
                <w:rFonts w:ascii="Calibri" w:hAnsi="Calibri" w:cs="Calibri"/>
                <w:sz w:val="18"/>
                <w:szCs w:val="18"/>
              </w:rPr>
            </w:pPr>
            <w:r>
              <w:rPr>
                <w:rFonts w:ascii="Calibri" w:hAnsi="Calibri" w:cs="Calibri"/>
                <w:sz w:val="18"/>
                <w:szCs w:val="18"/>
              </w:rPr>
              <w:t xml:space="preserve">[IF SCHOOL-BASED SELECTED] Tell me more about the services you offer. Are they offered </w:t>
            </w:r>
            <w:r>
              <w:rPr>
                <w:rFonts w:ascii="Calibri" w:hAnsi="Calibri" w:cs="Calibri"/>
                <w:sz w:val="18"/>
                <w:szCs w:val="18"/>
              </w:rPr>
              <w:t>year round</w:t>
            </w:r>
            <w:r>
              <w:rPr>
                <w:rFonts w:ascii="Calibri" w:hAnsi="Calibri" w:cs="Calibri"/>
                <w:sz w:val="18"/>
                <w:szCs w:val="18"/>
              </w:rPr>
              <w:t xml:space="preserve">? </w:t>
            </w:r>
          </w:p>
        </w:tc>
      </w:tr>
    </w:tbl>
    <w:p w:rsidR="00494D1C" w:rsidRPr="00E12FF4" w:rsidP="00494D1C" w14:paraId="0BA9D195" w14:textId="77777777">
      <w:pPr>
        <w:rPr>
          <w:rFonts w:ascii="Calibri" w:hAnsi="Calibri" w:cs="Calibri"/>
        </w:rPr>
      </w:pPr>
      <w:r w:rsidRPr="00E12FF4">
        <w:rPr>
          <w:rFonts w:ascii="Calibri" w:hAnsi="Calibri" w:cs="Calibri"/>
        </w:rPr>
        <w:br w:type="page"/>
      </w:r>
    </w:p>
    <w:p w:rsidR="00494D1C" w:rsidRPr="00E12FF4" w:rsidP="00494D1C" w14:paraId="23203232" w14:textId="30528925">
      <w:pPr>
        <w:pStyle w:val="QuestionHeader"/>
        <w:ind w:left="720" w:hanging="720"/>
        <w:rPr>
          <w:rFonts w:ascii="Calibri" w:hAnsi="Calibri" w:cs="Calibri"/>
        </w:rPr>
      </w:pPr>
      <w:r w:rsidRPr="00E12FF4">
        <w:rPr>
          <w:rFonts w:ascii="Calibri" w:hAnsi="Calibri" w:cs="Calibri"/>
        </w:rPr>
        <w:t>A12</w:t>
      </w:r>
      <w:r w:rsidRPr="00E12FF4" w:rsidR="00844C28">
        <w:rPr>
          <w:rFonts w:ascii="Calibri" w:hAnsi="Calibri" w:cs="Calibri"/>
        </w:rPr>
        <w:t>/</w:t>
      </w:r>
      <w:r w:rsidRPr="00E12FF4">
        <w:rPr>
          <w:rFonts w:ascii="Calibri" w:hAnsi="Calibri" w:cs="Calibri"/>
        </w:rPr>
        <w:t>A12</w:t>
      </w:r>
      <w:r w:rsidRPr="00E12FF4" w:rsidR="00844C28">
        <w:rPr>
          <w:rFonts w:ascii="Calibri" w:hAnsi="Calibri" w:cs="Calibri"/>
        </w:rPr>
        <w:t>a</w:t>
      </w:r>
      <w:r w:rsidRPr="00E12FF4">
        <w:rPr>
          <w:rFonts w:ascii="Calibri" w:hAnsi="Calibri" w:cs="Calibri"/>
        </w:rPr>
        <w:t xml:space="preserve"> – </w:t>
      </w:r>
      <w:r w:rsidRPr="00E12FF4" w:rsidR="00F605D5">
        <w:rPr>
          <w:rFonts w:ascii="Calibri" w:hAnsi="Calibri" w:cs="Calibri"/>
        </w:rPr>
        <w:t xml:space="preserve">Reference period/fiscal </w:t>
      </w:r>
      <w:r w:rsidRPr="00E12FF4" w:rsidR="00F605D5">
        <w:rPr>
          <w:rFonts w:ascii="Calibri" w:hAnsi="Calibri" w:cs="Calibri"/>
        </w:rPr>
        <w:t>year</w:t>
      </w:r>
      <w:r w:rsidRPr="00E12FF4" w:rsidR="00844C28">
        <w:rPr>
          <w:rFonts w:ascii="Calibri" w:hAnsi="Calibri" w:cs="Calibri"/>
        </w:rPr>
        <w:t xml:space="preserve"> </w:t>
      </w:r>
      <w:r w:rsidRPr="00E12FF4">
        <w:rPr>
          <w:rFonts w:ascii="Calibri" w:hAnsi="Calibri" w:cs="Calibri"/>
        </w:rPr>
        <w:t>:</w:t>
      </w:r>
      <w:r w:rsidRPr="00E12FF4">
        <w:rPr>
          <w:rFonts w:ascii="Calibri" w:hAnsi="Calibri" w:cs="Calibri"/>
        </w:rPr>
        <w:t xml:space="preserve"> ASK ALL</w:t>
      </w:r>
      <w:r w:rsidRPr="00E12FF4">
        <w:rPr>
          <w:rFonts w:ascii="Calibri" w:hAnsi="Calibri" w:cs="Calibri"/>
          <w:b w:val="0"/>
          <w:i/>
          <w:color w:val="0070C0"/>
          <w:sz w:val="20"/>
        </w:rPr>
        <w:t xml:space="preserve"> </w:t>
      </w:r>
    </w:p>
    <w:p w:rsidR="00E56144" w:rsidRPr="00E12FF4" w:rsidP="00E56144" w14:paraId="7E0A6CED" w14:textId="7A7E4522">
      <w:pPr>
        <w:pStyle w:val="QuestionText"/>
        <w:rPr>
          <w:rFonts w:ascii="Calibri" w:hAnsi="Calibri" w:cs="Calibri"/>
          <w:b/>
          <w:bCs/>
        </w:rPr>
      </w:pPr>
      <w:r w:rsidRPr="00E12FF4">
        <w:rPr>
          <w:rFonts w:ascii="Calibri" w:hAnsi="Calibri" w:cs="Calibri"/>
          <w:b/>
          <w:bCs/>
        </w:rPr>
        <w:t>A12</w:t>
      </w:r>
      <w:r w:rsidRPr="00E12FF4" w:rsidR="00F52717">
        <w:rPr>
          <w:rFonts w:ascii="Calibri" w:hAnsi="Calibri" w:cs="Calibri"/>
          <w:b/>
          <w:bCs/>
        </w:rPr>
        <w:t xml:space="preserve">. </w:t>
      </w:r>
      <w:r w:rsidRPr="00E12FF4">
        <w:rPr>
          <w:rFonts w:ascii="Calibri" w:hAnsi="Calibri" w:cs="Calibri"/>
          <w:b/>
          <w:bCs/>
        </w:rPr>
        <w:t xml:space="preserve">For the purposes of this survey, our reference period includes January 1, 2025. </w:t>
      </w:r>
    </w:p>
    <w:p w:rsidR="00494D1C" w:rsidRPr="00E12FF4" w:rsidP="00F52717" w14:paraId="25327677" w14:textId="7101B06A">
      <w:pPr>
        <w:pStyle w:val="QuestionText"/>
        <w:ind w:left="450"/>
        <w:rPr>
          <w:rFonts w:ascii="Calibri" w:hAnsi="Calibri" w:cs="Calibri"/>
        </w:rPr>
      </w:pPr>
      <w:r w:rsidRPr="00E12FF4">
        <w:rPr>
          <w:rFonts w:ascii="Calibri" w:hAnsi="Calibri" w:cs="Calibri"/>
          <w:b/>
          <w:bCs/>
        </w:rPr>
        <w:t>Please let us know how you will answer questions with this reference date.</w:t>
      </w:r>
    </w:p>
    <w:p w:rsidR="00494D1C" w:rsidRPr="00E12FF4" w:rsidP="009E1269" w14:paraId="1BF785F4" w14:textId="0397C2F8">
      <w:pPr>
        <w:pStyle w:val="ResponseOption"/>
        <w:numPr>
          <w:ilvl w:val="0"/>
          <w:numId w:val="17"/>
        </w:numPr>
        <w:rPr>
          <w:rFonts w:ascii="Calibri" w:hAnsi="Calibri" w:cs="Calibri"/>
        </w:rPr>
      </w:pPr>
      <w:r w:rsidRPr="00E12FF4">
        <w:rPr>
          <w:rFonts w:ascii="Calibri" w:hAnsi="Calibri" w:cs="Calibri"/>
        </w:rPr>
        <w:t>By fiscal year, which included January 1, 2025</w:t>
      </w:r>
    </w:p>
    <w:p w:rsidR="00494D1C" w:rsidRPr="00E12FF4" w:rsidP="009E1269" w14:paraId="01DAA980" w14:textId="01ABCE9D">
      <w:pPr>
        <w:pStyle w:val="ResponseOption"/>
        <w:numPr>
          <w:ilvl w:val="0"/>
          <w:numId w:val="17"/>
        </w:numPr>
        <w:rPr>
          <w:rFonts w:ascii="Calibri" w:hAnsi="Calibri" w:cs="Calibri"/>
        </w:rPr>
      </w:pPr>
      <w:r w:rsidRPr="00E12FF4">
        <w:rPr>
          <w:rFonts w:ascii="Calibri" w:hAnsi="Calibri" w:cs="Calibri"/>
        </w:rPr>
        <w:t>By calendar year, (January 1, 2025–December 31, 2025)</w:t>
      </w:r>
    </w:p>
    <w:p w:rsidR="002036B0" w:rsidRPr="00E12FF4" w:rsidP="002036B0" w14:paraId="11580A3C" w14:textId="77777777">
      <w:pPr>
        <w:pStyle w:val="ResponseOption"/>
        <w:rPr>
          <w:rFonts w:ascii="Calibri" w:hAnsi="Calibri" w:cs="Calibri"/>
        </w:rPr>
      </w:pPr>
    </w:p>
    <w:p w:rsidR="002036B0" w:rsidRPr="00E12FF4" w:rsidP="00781EBD" w14:paraId="3E9ED33D" w14:textId="1740F99B">
      <w:pPr>
        <w:pStyle w:val="QuestionHeader"/>
        <w:numPr>
          <w:ilvl w:val="0"/>
          <w:numId w:val="0"/>
        </w:numPr>
        <w:ind w:left="990" w:hanging="360"/>
        <w:rPr>
          <w:rFonts w:ascii="Calibri" w:hAnsi="Calibri" w:cs="Calibri"/>
        </w:rPr>
      </w:pPr>
      <w:r w:rsidRPr="00E12FF4">
        <w:rPr>
          <w:rFonts w:ascii="Calibri" w:hAnsi="Calibri" w:cs="Calibri"/>
        </w:rPr>
        <w:t>ASK IF</w:t>
      </w:r>
      <w:r w:rsidRPr="00E12FF4" w:rsidR="00781EBD">
        <w:rPr>
          <w:rFonts w:ascii="Calibri" w:hAnsi="Calibri" w:cs="Calibri"/>
        </w:rPr>
        <w:t xml:space="preserve"> FISCAL YEAR SELECTED</w:t>
      </w:r>
    </w:p>
    <w:p w:rsidR="00464D56" w:rsidRPr="00E12FF4" w:rsidP="00781EBD" w14:paraId="2FC02E05" w14:textId="780BB6D0">
      <w:pPr>
        <w:pStyle w:val="QuestionText"/>
        <w:ind w:left="1260" w:hanging="630"/>
        <w:rPr>
          <w:rFonts w:ascii="Calibri" w:hAnsi="Calibri" w:cs="Calibri"/>
        </w:rPr>
      </w:pPr>
      <w:r w:rsidRPr="00E12FF4">
        <w:rPr>
          <w:rFonts w:ascii="Calibri" w:hAnsi="Calibri" w:cs="Calibri"/>
          <w:b/>
          <w:bCs/>
        </w:rPr>
        <w:t>A12a</w:t>
      </w:r>
      <w:r w:rsidRPr="00E12FF4" w:rsidR="00F52717">
        <w:rPr>
          <w:rFonts w:ascii="Calibri" w:hAnsi="Calibri" w:cs="Calibri"/>
          <w:b/>
          <w:bCs/>
        </w:rPr>
        <w:t xml:space="preserve">. </w:t>
      </w:r>
      <w:r w:rsidRPr="00E12FF4" w:rsidR="00031AFA">
        <w:rPr>
          <w:rFonts w:ascii="Calibri" w:hAnsi="Calibri" w:cs="Calibri"/>
          <w:b/>
          <w:bCs/>
        </w:rPr>
        <w:t xml:space="preserve">What is the date of the beginning of the fiscal year that </w:t>
      </w:r>
      <w:r w:rsidRPr="00E12FF4" w:rsidR="00031AFA">
        <w:rPr>
          <w:rFonts w:ascii="Calibri" w:hAnsi="Calibri" w:cs="Calibri"/>
          <w:b/>
          <w:bCs/>
          <w:u w:val="single"/>
        </w:rPr>
        <w:t xml:space="preserve">included January 1, </w:t>
      </w:r>
      <w:r w:rsidRPr="00E12FF4" w:rsidR="00031AFA">
        <w:rPr>
          <w:rFonts w:ascii="Calibri" w:hAnsi="Calibri" w:cs="Calibri"/>
          <w:b/>
          <w:bCs/>
          <w:u w:val="single"/>
        </w:rPr>
        <w:t>2025</w:t>
      </w:r>
      <w:r w:rsidRPr="00E12FF4" w:rsidR="00031AFA">
        <w:rPr>
          <w:rFonts w:ascii="Calibri" w:hAnsi="Calibri" w:cs="Calibri"/>
          <w:b/>
          <w:bCs/>
        </w:rPr>
        <w:t xml:space="preserve"> at your organization?</w:t>
      </w:r>
    </w:p>
    <w:p w:rsidR="00494D1C" w:rsidRPr="00E12FF4" w:rsidP="00235334" w14:paraId="3CA54E65" w14:textId="237038C8">
      <w:pPr>
        <w:ind w:left="720" w:firstLine="540"/>
        <w:rPr>
          <w:rFonts w:ascii="Calibri" w:hAnsi="Calibri" w:cs="Calibri"/>
          <w:szCs w:val="20"/>
        </w:rPr>
      </w:pPr>
      <w:r w:rsidRPr="00E12FF4">
        <w:rPr>
          <w:rFonts w:ascii="Calibri" w:hAnsi="Calibri" w:cs="Calibri"/>
          <w:szCs w:val="20"/>
        </w:rPr>
        <w:t>[DATE BOX] MM/DD/YYYY</w:t>
      </w:r>
    </w:p>
    <w:p w:rsidR="001A6337" w:rsidRPr="00E12FF4" w:rsidP="001A6337" w14:paraId="26FE0DE5" w14:textId="77777777">
      <w:pPr>
        <w:rPr>
          <w:rFonts w:ascii="Calibri" w:hAnsi="Calibri" w:cs="Calibri"/>
          <w:szCs w:val="20"/>
        </w:rPr>
      </w:pPr>
    </w:p>
    <w:p w:rsidR="001A6337" w:rsidRPr="00E12FF4" w:rsidP="001A6337" w14:paraId="21BBA6CD" w14:textId="24CB1130">
      <w:pPr>
        <w:rPr>
          <w:rFonts w:ascii="Calibri" w:hAnsi="Calibri" w:cs="Calibri"/>
          <w:b/>
          <w:bCs/>
          <w:i/>
          <w:iCs/>
          <w:szCs w:val="20"/>
        </w:rPr>
      </w:pPr>
      <w:r w:rsidRPr="00E12FF4">
        <w:rPr>
          <w:rFonts w:ascii="Calibri" w:hAnsi="Calibri" w:cs="Calibri"/>
          <w:b/>
          <w:bCs/>
          <w:i/>
          <w:iCs/>
          <w:szCs w:val="20"/>
        </w:rPr>
        <w:t>For the remainder of the survey, unless indicated otherwise, provide your answers based on the [fiscal/calendar] year that included January 1, 2025.</w:t>
      </w:r>
    </w:p>
    <w:p w:rsidR="00235334" w:rsidRPr="00E12FF4" w:rsidP="00494D1C" w14:paraId="438A4AF0"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6DE6ADB"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494D1C" w:rsidRPr="00E12FF4" w14:paraId="2CBD49B1" w14:textId="77777777">
            <w:pPr>
              <w:rPr>
                <w:rFonts w:ascii="Calibri" w:hAnsi="Calibri" w:cs="Calibri"/>
                <w:b/>
                <w:bCs/>
              </w:rPr>
            </w:pPr>
            <w:r w:rsidRPr="00E12FF4">
              <w:rPr>
                <w:rFonts w:ascii="Calibri" w:hAnsi="Calibri" w:cs="Calibri"/>
                <w:b/>
                <w:bCs/>
              </w:rPr>
              <w:t>Question Testing Goals</w:t>
            </w:r>
          </w:p>
          <w:p w:rsidR="00494D1C" w:rsidRPr="00E12FF4" w14:paraId="74C0E357" w14:textId="77777777">
            <w:pPr>
              <w:rPr>
                <w:rFonts w:ascii="Calibri" w:hAnsi="Calibri" w:cs="Calibri"/>
              </w:rPr>
            </w:pPr>
            <w:r w:rsidRPr="00E12FF4">
              <w:rPr>
                <w:rFonts w:ascii="Calibri" w:hAnsi="Calibri" w:cs="Calibri"/>
              </w:rPr>
              <w:t>(i.e., concepts to cover/what we are hoping to learn)</w:t>
            </w:r>
          </w:p>
        </w:tc>
      </w:tr>
      <w:tr w14:paraId="0E80102E" w14:textId="77777777" w:rsidTr="00B464A7">
        <w:tblPrEx>
          <w:tblW w:w="10075" w:type="dxa"/>
          <w:tblLayout w:type="fixed"/>
          <w:tblLook w:val="04A0"/>
        </w:tblPrEx>
        <w:trPr>
          <w:trHeight w:val="344"/>
        </w:trPr>
        <w:tc>
          <w:tcPr>
            <w:tcW w:w="10075" w:type="dxa"/>
          </w:tcPr>
          <w:p w:rsidR="00B464A7" w:rsidRPr="00E12FF4" w:rsidP="009E1269" w14:paraId="32A73054" w14:textId="77777777">
            <w:pPr>
              <w:pStyle w:val="ListParagraph"/>
              <w:numPr>
                <w:ilvl w:val="0"/>
                <w:numId w:val="5"/>
              </w:numPr>
              <w:rPr>
                <w:rFonts w:ascii="Calibri" w:hAnsi="Calibri" w:cs="Calibri"/>
              </w:rPr>
            </w:pPr>
            <w:r w:rsidRPr="00E12FF4">
              <w:rPr>
                <w:rFonts w:ascii="Calibri" w:hAnsi="Calibri" w:cs="Calibri"/>
              </w:rPr>
              <w:t>Clarify understanding of fiscal vs. calendar year.</w:t>
            </w:r>
          </w:p>
          <w:p w:rsidR="00B464A7" w:rsidRPr="00E12FF4" w:rsidP="009E1269" w14:paraId="52F5CB86" w14:textId="39582311">
            <w:pPr>
              <w:pStyle w:val="ListParagraph"/>
              <w:numPr>
                <w:ilvl w:val="0"/>
                <w:numId w:val="5"/>
              </w:numPr>
              <w:rPr>
                <w:rFonts w:ascii="Calibri" w:hAnsi="Calibri" w:cs="Calibri"/>
              </w:rPr>
            </w:pPr>
            <w:r w:rsidRPr="00E12FF4">
              <w:rPr>
                <w:rFonts w:ascii="Calibri" w:hAnsi="Calibri" w:cs="Calibri"/>
              </w:rPr>
              <w:t>Assess ease of identifying the correct reference period</w:t>
            </w:r>
            <w:r w:rsidRPr="00E12FF4" w:rsidR="00C062E4">
              <w:rPr>
                <w:rFonts w:ascii="Calibri" w:hAnsi="Calibri" w:cs="Calibri"/>
              </w:rPr>
              <w:t xml:space="preserve"> and confidence in response</w:t>
            </w:r>
            <w:r w:rsidRPr="00E12FF4">
              <w:rPr>
                <w:rFonts w:ascii="Calibri" w:hAnsi="Calibri" w:cs="Calibri"/>
              </w:rPr>
              <w:t>.</w:t>
            </w:r>
          </w:p>
          <w:p w:rsidR="00494D1C" w:rsidRPr="00E12FF4" w:rsidP="009E1269" w14:paraId="407F8298" w14:textId="77777777">
            <w:pPr>
              <w:pStyle w:val="ListParagraph"/>
              <w:numPr>
                <w:ilvl w:val="0"/>
                <w:numId w:val="5"/>
              </w:numPr>
              <w:rPr>
                <w:rFonts w:ascii="Calibri" w:hAnsi="Calibri" w:cs="Calibri"/>
              </w:rPr>
            </w:pPr>
            <w:r w:rsidRPr="00E12FF4">
              <w:rPr>
                <w:rFonts w:ascii="Calibri" w:hAnsi="Calibri" w:cs="Calibri"/>
              </w:rPr>
              <w:t>Evaluate burden of providing the fiscal year start date.</w:t>
            </w:r>
          </w:p>
          <w:p w:rsidR="000C521E" w:rsidRPr="00E12FF4" w:rsidP="009E1269" w14:paraId="3DB61CEA" w14:textId="01E2187B">
            <w:pPr>
              <w:pStyle w:val="ListParagraph"/>
              <w:numPr>
                <w:ilvl w:val="0"/>
                <w:numId w:val="5"/>
              </w:numPr>
              <w:rPr>
                <w:rFonts w:ascii="Calibri" w:hAnsi="Calibri" w:cs="Calibri"/>
              </w:rPr>
            </w:pPr>
            <w:r w:rsidRPr="00E12FF4">
              <w:rPr>
                <w:rFonts w:ascii="Calibri" w:hAnsi="Calibri" w:cs="Calibri"/>
              </w:rPr>
              <w:t xml:space="preserve">Understand if this reporting period is logical to participants for the information they expect to </w:t>
            </w:r>
            <w:r w:rsidRPr="00E12FF4" w:rsidR="00A2486C">
              <w:rPr>
                <w:rFonts w:ascii="Calibri" w:hAnsi="Calibri" w:cs="Calibri"/>
              </w:rPr>
              <w:t>provide in the rest of the survey</w:t>
            </w:r>
            <w:r w:rsidRPr="00E12FF4" w:rsidR="008441F9">
              <w:rPr>
                <w:rFonts w:ascii="Calibri" w:hAnsi="Calibri" w:cs="Calibri"/>
              </w:rPr>
              <w:t xml:space="preserve"> and instructions are clear</w:t>
            </w:r>
            <w:r w:rsidRPr="00E12FF4" w:rsidR="00356993">
              <w:rPr>
                <w:rFonts w:ascii="Calibri" w:hAnsi="Calibri" w:cs="Calibri"/>
              </w:rPr>
              <w:t xml:space="preserve">. </w:t>
            </w:r>
          </w:p>
        </w:tc>
      </w:tr>
    </w:tbl>
    <w:p w:rsidR="00494D1C" w:rsidRPr="00E12FF4" w:rsidP="00494D1C" w14:paraId="61F98003"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51CD6504"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494D1C" w:rsidRPr="00E12FF4" w14:paraId="3BB0E1FC" w14:textId="77777777">
            <w:pPr>
              <w:rPr>
                <w:rFonts w:ascii="Calibri" w:hAnsi="Calibri" w:cs="Calibri"/>
                <w:b/>
                <w:bCs/>
              </w:rPr>
            </w:pPr>
            <w:r w:rsidRPr="00E12FF4">
              <w:rPr>
                <w:rFonts w:ascii="Calibri" w:hAnsi="Calibri" w:cs="Calibri"/>
                <w:b/>
                <w:bCs/>
              </w:rPr>
              <w:t>Item Probes</w:t>
            </w:r>
          </w:p>
          <w:p w:rsidR="00494D1C" w:rsidRPr="00E12FF4" w14:paraId="0BDA53CC"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296BC5B1" w14:textId="77777777">
        <w:tblPrEx>
          <w:tblW w:w="10080" w:type="dxa"/>
          <w:tblLayout w:type="fixed"/>
          <w:tblLook w:val="04A0"/>
        </w:tblPrEx>
        <w:trPr>
          <w:trHeight w:val="360"/>
        </w:trPr>
        <w:tc>
          <w:tcPr>
            <w:tcW w:w="10080" w:type="dxa"/>
          </w:tcPr>
          <w:p w:rsidR="0023316A" w:rsidRPr="00E12FF4" w:rsidP="009E1269" w14:paraId="290A19E6"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DD45D1" w:rsidRPr="00E12FF4" w:rsidP="009E1269" w14:paraId="451CA0B9" w14:textId="3036FCBC">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decide whether to use fiscal or calendar year?</w:t>
            </w:r>
            <w:r w:rsidRPr="00E12FF4" w:rsidR="0040054A">
              <w:rPr>
                <w:rStyle w:val="cf01"/>
                <w:rFonts w:ascii="Calibri" w:hAnsi="Calibri" w:cs="Calibri"/>
              </w:rPr>
              <w:t xml:space="preserve"> How familiar are you with these terms?</w:t>
            </w:r>
          </w:p>
          <w:p w:rsidR="007E1435" w:rsidRPr="00E12FF4" w:rsidP="009E1269" w14:paraId="3D3A1AA4" w14:textId="2744901E">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Are there </w:t>
            </w:r>
            <w:r w:rsidRPr="00E12FF4" w:rsidR="00565870">
              <w:rPr>
                <w:rStyle w:val="cf01"/>
                <w:rFonts w:ascii="Calibri" w:hAnsi="Calibri" w:cs="Calibri"/>
              </w:rPr>
              <w:t xml:space="preserve">other types of reporting or data </w:t>
            </w:r>
            <w:r w:rsidRPr="00E12FF4" w:rsidR="001D7CA8">
              <w:rPr>
                <w:rStyle w:val="cf01"/>
                <w:rFonts w:ascii="Calibri" w:hAnsi="Calibri" w:cs="Calibri"/>
              </w:rPr>
              <w:t>activities</w:t>
            </w:r>
            <w:r w:rsidRPr="00E12FF4" w:rsidR="00565870">
              <w:rPr>
                <w:rStyle w:val="cf01"/>
                <w:rFonts w:ascii="Calibri" w:hAnsi="Calibri" w:cs="Calibri"/>
              </w:rPr>
              <w:t xml:space="preserve"> that you do at your </w:t>
            </w:r>
            <w:r w:rsidRPr="00E12FF4" w:rsidR="001D7CA8">
              <w:rPr>
                <w:rStyle w:val="cf01"/>
                <w:rFonts w:ascii="Calibri" w:hAnsi="Calibri" w:cs="Calibri"/>
              </w:rPr>
              <w:t>organization</w:t>
            </w:r>
            <w:r w:rsidRPr="00E12FF4" w:rsidR="00565870">
              <w:rPr>
                <w:rStyle w:val="cf01"/>
                <w:rFonts w:ascii="Calibri" w:hAnsi="Calibri" w:cs="Calibri"/>
              </w:rPr>
              <w:t xml:space="preserve"> that rely on using [calendar year/fiscal year]? How </w:t>
            </w:r>
            <w:r w:rsidRPr="00E12FF4" w:rsidR="001D7CA8">
              <w:rPr>
                <w:rStyle w:val="cf01"/>
                <w:rFonts w:ascii="Calibri" w:hAnsi="Calibri" w:cs="Calibri"/>
              </w:rPr>
              <w:t>does</w:t>
            </w:r>
            <w:r w:rsidRPr="00E12FF4" w:rsidR="00565870">
              <w:rPr>
                <w:rStyle w:val="cf01"/>
                <w:rFonts w:ascii="Calibri" w:hAnsi="Calibri" w:cs="Calibri"/>
              </w:rPr>
              <w:t xml:space="preserve"> that relate to </w:t>
            </w:r>
            <w:r w:rsidRPr="00E12FF4" w:rsidR="001D7CA8">
              <w:rPr>
                <w:rStyle w:val="cf01"/>
                <w:rFonts w:ascii="Calibri" w:hAnsi="Calibri" w:cs="Calibri"/>
              </w:rPr>
              <w:t xml:space="preserve">how you selected your answer here? Tell me a little about that. </w:t>
            </w:r>
          </w:p>
          <w:p w:rsidR="00DD45D1" w:rsidRPr="00E12FF4" w:rsidP="009E1269" w14:paraId="764EABA0"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it easy to recall or find the start date of your fiscal year?</w:t>
            </w:r>
          </w:p>
          <w:p w:rsidR="00494D1C" w:rsidRPr="00E12FF4" w:rsidP="009E1269" w14:paraId="4958D374"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Did the instructions make sense to you?</w:t>
            </w:r>
          </w:p>
          <w:p w:rsidR="009B58E2" w:rsidRPr="00E12FF4" w:rsidP="009E1269" w14:paraId="4FA9353A" w14:textId="515B058C">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 xml:space="preserve">If you were doing this </w:t>
            </w:r>
            <w:r w:rsidRPr="00E12FF4" w:rsidR="000D333D">
              <w:rPr>
                <w:rFonts w:ascii="Calibri" w:hAnsi="Calibri" w:cs="Calibri"/>
                <w:sz w:val="18"/>
                <w:szCs w:val="18"/>
              </w:rPr>
              <w:t>complete survey, h</w:t>
            </w:r>
            <w:r w:rsidRPr="00E12FF4">
              <w:rPr>
                <w:rFonts w:ascii="Calibri" w:hAnsi="Calibri" w:cs="Calibri"/>
                <w:sz w:val="18"/>
                <w:szCs w:val="18"/>
              </w:rPr>
              <w:t xml:space="preserve">ow easy or difficult do you think it would be for you to report information </w:t>
            </w:r>
            <w:r w:rsidRPr="00E12FF4" w:rsidR="000D333D">
              <w:rPr>
                <w:rFonts w:ascii="Calibri" w:hAnsi="Calibri" w:cs="Calibri"/>
                <w:sz w:val="18"/>
                <w:szCs w:val="18"/>
              </w:rPr>
              <w:t>using this timeframe?</w:t>
            </w:r>
            <w:r w:rsidRPr="00E12FF4">
              <w:rPr>
                <w:rFonts w:ascii="Calibri" w:hAnsi="Calibri" w:cs="Calibri"/>
                <w:sz w:val="18"/>
                <w:szCs w:val="18"/>
              </w:rPr>
              <w:t xml:space="preserve"> </w:t>
            </w:r>
          </w:p>
        </w:tc>
      </w:tr>
    </w:tbl>
    <w:p w:rsidR="00B31929" w:rsidRPr="00E12FF4" w:rsidP="00EA5851" w14:paraId="4CC770D7" w14:textId="77777777">
      <w:pPr>
        <w:pStyle w:val="ICFHeading1"/>
        <w:pBdr>
          <w:bottom w:val="single" w:sz="6" w:space="1" w:color="auto"/>
        </w:pBdr>
        <w:outlineLvl w:val="0"/>
        <w:rPr>
          <w:rFonts w:ascii="Calibri" w:hAnsi="Calibri" w:cs="Calibri"/>
          <w:b w:val="0"/>
          <w:bCs w:val="0"/>
          <w:sz w:val="20"/>
          <w:szCs w:val="22"/>
        </w:rPr>
      </w:pPr>
      <w:r w:rsidRPr="00E12FF4">
        <w:rPr>
          <w:rFonts w:ascii="Calibri" w:hAnsi="Calibri" w:cs="Calibri"/>
          <w:b w:val="0"/>
          <w:bCs w:val="0"/>
          <w:sz w:val="20"/>
          <w:szCs w:val="22"/>
        </w:rPr>
        <w:br w:type="page"/>
      </w:r>
    </w:p>
    <w:p w:rsidR="00D86328" w:rsidRPr="00E12FF4" w:rsidP="00EA5851" w14:paraId="45F9066D" w14:textId="11825EC8">
      <w:pPr>
        <w:pStyle w:val="ICFHeading1"/>
        <w:pBdr>
          <w:bottom w:val="single" w:sz="6" w:space="1" w:color="auto"/>
        </w:pBdr>
        <w:outlineLvl w:val="0"/>
        <w:rPr>
          <w:rFonts w:ascii="Calibri" w:hAnsi="Calibri" w:cs="Calibri"/>
        </w:rPr>
      </w:pPr>
      <w:r w:rsidRPr="00E12FF4">
        <w:rPr>
          <w:rFonts w:ascii="Calibri" w:hAnsi="Calibri" w:cs="Calibri"/>
        </w:rPr>
        <w:t xml:space="preserve">Track 3 - </w:t>
      </w:r>
      <w:r w:rsidRPr="00E12FF4">
        <w:rPr>
          <w:rFonts w:ascii="Calibri" w:hAnsi="Calibri" w:cs="Calibri"/>
        </w:rPr>
        <w:t xml:space="preserve">Section F: </w:t>
      </w:r>
      <w:r w:rsidRPr="00E12FF4" w:rsidR="000F5913">
        <w:rPr>
          <w:rFonts w:ascii="Calibri" w:hAnsi="Calibri" w:cs="Calibri"/>
        </w:rPr>
        <w:t>Staffing</w:t>
      </w:r>
      <w:r w:rsidRPr="00E12FF4" w:rsidR="00985F51">
        <w:rPr>
          <w:rFonts w:ascii="Calibri" w:hAnsi="Calibri" w:cs="Calibri"/>
        </w:rPr>
        <w:t xml:space="preserve"> and </w:t>
      </w:r>
      <w:r w:rsidRPr="00E12FF4" w:rsidR="000F5913">
        <w:rPr>
          <w:rFonts w:ascii="Calibri" w:hAnsi="Calibri" w:cs="Calibri"/>
        </w:rPr>
        <w:t>Resources</w:t>
      </w:r>
      <w:r w:rsidRPr="00E12FF4">
        <w:rPr>
          <w:rFonts w:ascii="Calibri" w:hAnsi="Calibri" w:cs="Calibri"/>
        </w:rPr>
        <w:t xml:space="preserve"> </w:t>
      </w:r>
    </w:p>
    <w:p w:rsidR="00D86328" w:rsidRPr="00E12FF4" w:rsidP="00BF4F91" w14:paraId="7D7864C7" w14:textId="735DC2B4">
      <w:pPr>
        <w:pStyle w:val="QuestionHeader"/>
        <w:rPr>
          <w:rFonts w:ascii="Calibri" w:hAnsi="Calibri" w:cs="Calibri"/>
        </w:rPr>
      </w:pPr>
      <w:r w:rsidRPr="00E12FF4">
        <w:rPr>
          <w:rFonts w:ascii="Calibri" w:hAnsi="Calibri" w:cs="Calibri"/>
        </w:rPr>
        <w:t>F1</w:t>
      </w:r>
      <w:r w:rsidRPr="00E12FF4" w:rsidR="00086460">
        <w:rPr>
          <w:rFonts w:ascii="Calibri" w:hAnsi="Calibri" w:cs="Calibri"/>
        </w:rPr>
        <w:t xml:space="preserve"> – Number of staff and volunteers</w:t>
      </w:r>
      <w:r w:rsidRPr="00E12FF4">
        <w:rPr>
          <w:rFonts w:ascii="Calibri" w:hAnsi="Calibri" w:cs="Calibri"/>
        </w:rPr>
        <w:t xml:space="preserve">: ASK ALL </w:t>
      </w:r>
      <w:r w:rsidRPr="00E12FF4" w:rsidR="003F4872">
        <w:rPr>
          <w:rFonts w:ascii="Calibri" w:hAnsi="Calibri" w:cs="Calibri"/>
        </w:rPr>
        <w:t xml:space="preserve"> </w:t>
      </w:r>
    </w:p>
    <w:p w:rsidR="00A4124D" w:rsidRPr="00E12FF4" w:rsidP="001B27BB" w14:paraId="6F683516" w14:textId="77777777">
      <w:pPr>
        <w:pStyle w:val="QuestionText"/>
        <w:ind w:left="450" w:hanging="450"/>
        <w:rPr>
          <w:rFonts w:ascii="Calibri" w:hAnsi="Calibri" w:cs="Calibri"/>
          <w:b/>
          <w:bCs/>
        </w:rPr>
      </w:pPr>
      <w:r w:rsidRPr="00E12FF4">
        <w:rPr>
          <w:rFonts w:ascii="Calibri" w:hAnsi="Calibri" w:cs="Calibri"/>
          <w:b/>
          <w:bCs/>
        </w:rPr>
        <w:t>When responding, please consider staff working during the pay period that included January 1, 2025.</w:t>
      </w:r>
    </w:p>
    <w:p w:rsidR="00C363FF" w:rsidP="00A4124D" w14:paraId="25CD529C" w14:textId="5DB2CB45">
      <w:pPr>
        <w:pStyle w:val="QuestionText"/>
        <w:rPr>
          <w:rFonts w:ascii="Calibri" w:hAnsi="Calibri" w:cs="Calibri"/>
        </w:rPr>
      </w:pPr>
      <w:r w:rsidRPr="00E12FF4">
        <w:rPr>
          <w:rFonts w:ascii="Calibri" w:hAnsi="Calibri" w:cs="Calibri"/>
          <w:b/>
          <w:bCs/>
        </w:rPr>
        <w:t xml:space="preserve">F1. </w:t>
      </w:r>
      <w:r w:rsidRPr="00E12FF4">
        <w:rPr>
          <w:rFonts w:ascii="Calibri" w:hAnsi="Calibri" w:cs="Calibri"/>
          <w:b/>
          <w:bCs/>
        </w:rPr>
        <w:t xml:space="preserve">How many of the following types of staff members were dedicated to working with victims at your organization? </w:t>
      </w:r>
      <w:r w:rsidRPr="00E12FF4">
        <w:rPr>
          <w:rFonts w:ascii="Calibri" w:hAnsi="Calibri" w:cs="Calibri"/>
          <w:i/>
          <w:iCs/>
        </w:rPr>
        <w:t>Count each person only once. Include contractual workers in your counts. Estimates are acceptable.</w:t>
      </w:r>
      <w:r w:rsidRPr="00E12FF4">
        <w:rPr>
          <w:rFonts w:ascii="Calibri" w:hAnsi="Calibri" w:cs="Calibri"/>
        </w:rPr>
        <w:t xml:space="preserve"> </w:t>
      </w:r>
    </w:p>
    <w:p w:rsidR="003374D7" w:rsidP="00A4124D" w14:paraId="3064A901" w14:textId="101F813E">
      <w:pPr>
        <w:pStyle w:val="QuestionText"/>
        <w:rPr>
          <w:rFonts w:ascii="Calibri" w:hAnsi="Calibri" w:cs="Calibri"/>
          <w:bCs/>
          <w:i/>
          <w:iCs/>
        </w:rPr>
      </w:pPr>
      <w:r w:rsidRPr="003374D7">
        <w:rPr>
          <w:rFonts w:ascii="Calibri" w:hAnsi="Calibri" w:cs="Calibri"/>
          <w:b/>
          <w:bCs/>
        </w:rPr>
        <w:t>F1a.</w:t>
      </w:r>
      <w:r>
        <w:rPr>
          <w:rFonts w:ascii="Calibri" w:hAnsi="Calibri" w:cs="Calibri"/>
        </w:rPr>
        <w:t xml:space="preserve"> </w:t>
      </w:r>
      <w:r w:rsidRPr="00E12FF4">
        <w:rPr>
          <w:rFonts w:ascii="Calibri" w:hAnsi="Calibri" w:cs="Calibri"/>
          <w:b/>
        </w:rPr>
        <w:t xml:space="preserve">Paid staff working full time on victim services </w:t>
      </w:r>
      <w:r w:rsidRPr="00E12FF4">
        <w:rPr>
          <w:rFonts w:ascii="Calibri" w:hAnsi="Calibri" w:cs="Calibri"/>
          <w:bCs/>
          <w:i/>
          <w:iCs/>
        </w:rPr>
        <w:t>(at least 35 hours per week on victim services)</w:t>
      </w:r>
    </w:p>
    <w:p w:rsidR="003374D7" w:rsidP="003374D7" w14:paraId="5E8C5380" w14:textId="116B755E">
      <w:pPr>
        <w:widowControl w:val="0"/>
        <w:tabs>
          <w:tab w:val="left" w:pos="2610"/>
        </w:tabs>
        <w:autoSpaceDE w:val="0"/>
        <w:autoSpaceDN w:val="0"/>
        <w:spacing w:before="120" w:line="240" w:lineRule="auto"/>
        <w:rPr>
          <w:rFonts w:ascii="Wingdings" w:eastAsia="Calibri" w:hAnsi="Wingdings" w:cs="Calibri"/>
          <w:sz w:val="24"/>
        </w:rPr>
      </w:pPr>
      <w:r w:rsidRPr="003374D7">
        <w:rPr>
          <w:rFonts w:ascii="Calibri" w:eastAsia="Calibri" w:hAnsi="Calibri" w:cs="Calibri"/>
          <w:szCs w:val="20"/>
        </w:rPr>
        <w:t>[NUMBER BOX]</w:t>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t xml:space="preserve">  This</w:t>
      </w:r>
      <w:r w:rsidRPr="003374D7">
        <w:rPr>
          <w:rFonts w:ascii="Calibri" w:eastAsia="Calibri" w:hAnsi="Calibri" w:cs="Calibri"/>
          <w:spacing w:val="-2"/>
          <w:szCs w:val="20"/>
        </w:rPr>
        <w:t xml:space="preserve"> </w:t>
      </w:r>
      <w:r w:rsidRPr="003374D7">
        <w:rPr>
          <w:rFonts w:ascii="Calibri" w:eastAsia="Calibri" w:hAnsi="Calibri" w:cs="Calibri"/>
          <w:szCs w:val="20"/>
        </w:rPr>
        <w:t>is an</w:t>
      </w:r>
      <w:r w:rsidRPr="003374D7">
        <w:rPr>
          <w:rFonts w:ascii="Calibri" w:eastAsia="Calibri" w:hAnsi="Calibri" w:cs="Calibri"/>
          <w:spacing w:val="-6"/>
          <w:szCs w:val="20"/>
        </w:rPr>
        <w:t xml:space="preserve"> </w:t>
      </w:r>
      <w:r w:rsidRPr="003374D7">
        <w:rPr>
          <w:rFonts w:ascii="Calibri" w:eastAsia="Calibri" w:hAnsi="Calibri" w:cs="Calibri"/>
          <w:spacing w:val="-2"/>
          <w:szCs w:val="20"/>
        </w:rPr>
        <w:t xml:space="preserve">estimate </w:t>
      </w:r>
      <w:r w:rsidRPr="00713F89">
        <w:rPr>
          <w:rFonts w:ascii="Wingdings" w:eastAsia="Calibri" w:hAnsi="Wingdings" w:cs="Calibri"/>
          <w:sz w:val="24"/>
        </w:rPr>
        <w:sym w:font="Wingdings" w:char="F071"/>
      </w:r>
    </w:p>
    <w:p w:rsidR="003374D7" w:rsidP="003374D7" w14:paraId="3D195AEA" w14:textId="6DA9BA99">
      <w:pPr>
        <w:widowControl w:val="0"/>
        <w:tabs>
          <w:tab w:val="left" w:pos="2610"/>
        </w:tabs>
        <w:autoSpaceDE w:val="0"/>
        <w:autoSpaceDN w:val="0"/>
        <w:spacing w:before="120" w:line="240" w:lineRule="auto"/>
        <w:rPr>
          <w:rFonts w:ascii="Calibri" w:hAnsi="Calibri" w:cs="Calibri"/>
          <w:bCs/>
          <w:i/>
          <w:iCs/>
        </w:rPr>
      </w:pPr>
      <w:r w:rsidRPr="003374D7">
        <w:rPr>
          <w:rFonts w:ascii="Calibri" w:eastAsia="Calibri" w:hAnsi="Calibri" w:cs="Calibri"/>
          <w:b/>
          <w:bCs/>
          <w:szCs w:val="20"/>
        </w:rPr>
        <w:t xml:space="preserve">F1b. </w:t>
      </w:r>
      <w:r w:rsidRPr="00E12FF4">
        <w:rPr>
          <w:rFonts w:ascii="Calibri" w:hAnsi="Calibri" w:cs="Calibri"/>
          <w:b/>
        </w:rPr>
        <w:t xml:space="preserve">Paid staff working part time on victim services </w:t>
      </w:r>
      <w:r w:rsidRPr="00E12FF4">
        <w:rPr>
          <w:rFonts w:ascii="Calibri" w:hAnsi="Calibri" w:cs="Calibri"/>
          <w:bCs/>
          <w:i/>
          <w:iCs/>
        </w:rPr>
        <w:t>(less than 35 hours per week on victim services)</w:t>
      </w:r>
    </w:p>
    <w:p w:rsidR="003374D7" w:rsidRPr="003374D7" w:rsidP="003374D7" w14:paraId="42EC3922" w14:textId="3D5E90EB">
      <w:pPr>
        <w:widowControl w:val="0"/>
        <w:tabs>
          <w:tab w:val="left" w:pos="2610"/>
        </w:tabs>
        <w:autoSpaceDE w:val="0"/>
        <w:autoSpaceDN w:val="0"/>
        <w:spacing w:before="120" w:line="240" w:lineRule="auto"/>
        <w:rPr>
          <w:rFonts w:ascii="Wingdings" w:eastAsia="Calibri" w:hAnsi="Wingdings" w:cs="Calibri"/>
          <w:sz w:val="24"/>
        </w:rPr>
      </w:pPr>
      <w:r w:rsidRPr="003374D7">
        <w:rPr>
          <w:rFonts w:ascii="Calibri" w:eastAsia="Calibri" w:hAnsi="Calibri" w:cs="Calibri"/>
          <w:szCs w:val="20"/>
        </w:rPr>
        <w:t>[NUMBER BOX]</w:t>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t xml:space="preserve">  This</w:t>
      </w:r>
      <w:r w:rsidRPr="003374D7">
        <w:rPr>
          <w:rFonts w:ascii="Calibri" w:eastAsia="Calibri" w:hAnsi="Calibri" w:cs="Calibri"/>
          <w:spacing w:val="-2"/>
          <w:szCs w:val="20"/>
        </w:rPr>
        <w:t xml:space="preserve"> </w:t>
      </w:r>
      <w:r w:rsidRPr="003374D7">
        <w:rPr>
          <w:rFonts w:ascii="Calibri" w:eastAsia="Calibri" w:hAnsi="Calibri" w:cs="Calibri"/>
          <w:szCs w:val="20"/>
        </w:rPr>
        <w:t>is an</w:t>
      </w:r>
      <w:r w:rsidRPr="003374D7">
        <w:rPr>
          <w:rFonts w:ascii="Calibri" w:eastAsia="Calibri" w:hAnsi="Calibri" w:cs="Calibri"/>
          <w:spacing w:val="-6"/>
          <w:szCs w:val="20"/>
        </w:rPr>
        <w:t xml:space="preserve"> </w:t>
      </w:r>
      <w:r w:rsidRPr="003374D7">
        <w:rPr>
          <w:rFonts w:ascii="Calibri" w:eastAsia="Calibri" w:hAnsi="Calibri" w:cs="Calibri"/>
          <w:spacing w:val="-2"/>
          <w:szCs w:val="20"/>
        </w:rPr>
        <w:t xml:space="preserve">estimate </w:t>
      </w:r>
      <w:r w:rsidRPr="00713F89">
        <w:rPr>
          <w:rFonts w:ascii="Wingdings" w:eastAsia="Calibri" w:hAnsi="Wingdings" w:cs="Calibri"/>
          <w:sz w:val="24"/>
        </w:rPr>
        <w:sym w:font="Wingdings" w:char="F071"/>
      </w:r>
    </w:p>
    <w:p w:rsidR="003374D7" w:rsidP="003374D7" w14:paraId="78B94DD5" w14:textId="526EBB08">
      <w:pPr>
        <w:widowControl w:val="0"/>
        <w:tabs>
          <w:tab w:val="left" w:pos="2610"/>
        </w:tabs>
        <w:autoSpaceDE w:val="0"/>
        <w:autoSpaceDN w:val="0"/>
        <w:spacing w:before="120" w:line="240" w:lineRule="auto"/>
        <w:rPr>
          <w:rFonts w:ascii="Calibri" w:hAnsi="Calibri" w:cs="Calibri"/>
          <w:b/>
        </w:rPr>
      </w:pPr>
      <w:r w:rsidRPr="003374D7">
        <w:rPr>
          <w:rFonts w:ascii="Calibri" w:hAnsi="Calibri" w:cs="Calibri"/>
          <w:b/>
        </w:rPr>
        <w:t>F1c.</w:t>
      </w:r>
      <w:r>
        <w:rPr>
          <w:rFonts w:ascii="Calibri" w:hAnsi="Calibri" w:cs="Calibri"/>
          <w:bCs/>
        </w:rPr>
        <w:t xml:space="preserve"> </w:t>
      </w:r>
      <w:r w:rsidRPr="00E12FF4">
        <w:rPr>
          <w:rFonts w:ascii="Calibri" w:hAnsi="Calibri" w:cs="Calibri"/>
          <w:b/>
        </w:rPr>
        <w:t>Unpaid volunteers/interns</w:t>
      </w:r>
    </w:p>
    <w:p w:rsidR="003374D7" w:rsidP="003374D7" w14:paraId="2EB3A8C6" w14:textId="77777777">
      <w:pPr>
        <w:widowControl w:val="0"/>
        <w:tabs>
          <w:tab w:val="left" w:pos="2610"/>
        </w:tabs>
        <w:autoSpaceDE w:val="0"/>
        <w:autoSpaceDN w:val="0"/>
        <w:spacing w:before="120" w:line="240" w:lineRule="auto"/>
        <w:rPr>
          <w:rFonts w:ascii="Wingdings" w:eastAsia="Calibri" w:hAnsi="Wingdings" w:cs="Calibri"/>
          <w:sz w:val="24"/>
        </w:rPr>
      </w:pPr>
      <w:r w:rsidRPr="003374D7">
        <w:rPr>
          <w:rFonts w:ascii="Calibri" w:eastAsia="Calibri" w:hAnsi="Calibri" w:cs="Calibri"/>
          <w:szCs w:val="20"/>
        </w:rPr>
        <w:t>[NUMBER BOX]</w:t>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r>
      <w:r w:rsidRPr="003374D7">
        <w:rPr>
          <w:rFonts w:ascii="Calibri" w:eastAsia="Calibri" w:hAnsi="Calibri" w:cs="Calibri"/>
          <w:szCs w:val="20"/>
        </w:rPr>
        <w:tab/>
        <w:t xml:space="preserve">  This</w:t>
      </w:r>
      <w:r w:rsidRPr="003374D7">
        <w:rPr>
          <w:rFonts w:ascii="Calibri" w:eastAsia="Calibri" w:hAnsi="Calibri" w:cs="Calibri"/>
          <w:spacing w:val="-2"/>
          <w:szCs w:val="20"/>
        </w:rPr>
        <w:t xml:space="preserve"> </w:t>
      </w:r>
      <w:r w:rsidRPr="003374D7">
        <w:rPr>
          <w:rFonts w:ascii="Calibri" w:eastAsia="Calibri" w:hAnsi="Calibri" w:cs="Calibri"/>
          <w:szCs w:val="20"/>
        </w:rPr>
        <w:t>is an</w:t>
      </w:r>
      <w:r w:rsidRPr="003374D7">
        <w:rPr>
          <w:rFonts w:ascii="Calibri" w:eastAsia="Calibri" w:hAnsi="Calibri" w:cs="Calibri"/>
          <w:spacing w:val="-6"/>
          <w:szCs w:val="20"/>
        </w:rPr>
        <w:t xml:space="preserve"> </w:t>
      </w:r>
      <w:r w:rsidRPr="003374D7">
        <w:rPr>
          <w:rFonts w:ascii="Calibri" w:eastAsia="Calibri" w:hAnsi="Calibri" w:cs="Calibri"/>
          <w:spacing w:val="-2"/>
          <w:szCs w:val="20"/>
        </w:rPr>
        <w:t xml:space="preserve">estimate </w:t>
      </w:r>
      <w:r w:rsidRPr="00713F89">
        <w:rPr>
          <w:rFonts w:ascii="Wingdings" w:eastAsia="Calibri" w:hAnsi="Wingdings" w:cs="Calibri"/>
          <w:sz w:val="24"/>
        </w:rPr>
        <w:sym w:font="Wingdings" w:char="F071"/>
      </w:r>
    </w:p>
    <w:p w:rsidR="00D86328" w:rsidRPr="00E12FF4" w:rsidP="00C363FF" w14:paraId="6CC3194B" w14:textId="77777777">
      <w:pPr>
        <w:pStyle w:val="QuestionText"/>
        <w:rPr>
          <w:rFonts w:ascii="Calibri" w:hAnsi="Calibri" w:cs="Calibri"/>
          <w:b/>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DA59A0F"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D86328" w:rsidRPr="00E12FF4" w14:paraId="13AE5287" w14:textId="77777777">
            <w:pPr>
              <w:rPr>
                <w:rFonts w:ascii="Calibri" w:hAnsi="Calibri" w:cs="Calibri"/>
                <w:b/>
                <w:bCs/>
              </w:rPr>
            </w:pPr>
            <w:r w:rsidRPr="00E12FF4">
              <w:rPr>
                <w:rFonts w:ascii="Calibri" w:hAnsi="Calibri" w:cs="Calibri"/>
                <w:b/>
                <w:bCs/>
              </w:rPr>
              <w:t>Question Testing Goals</w:t>
            </w:r>
          </w:p>
          <w:p w:rsidR="00D86328" w:rsidRPr="00E12FF4" w14:paraId="21A0B752" w14:textId="77777777">
            <w:pPr>
              <w:rPr>
                <w:rFonts w:ascii="Calibri" w:hAnsi="Calibri" w:cs="Calibri"/>
              </w:rPr>
            </w:pPr>
            <w:r w:rsidRPr="00E12FF4">
              <w:rPr>
                <w:rFonts w:ascii="Calibri" w:hAnsi="Calibri" w:cs="Calibri"/>
              </w:rPr>
              <w:t>(i.e., concepts to cover/what we are hoping to learn)</w:t>
            </w:r>
          </w:p>
        </w:tc>
      </w:tr>
      <w:tr w14:paraId="2B52BAF5" w14:textId="77777777">
        <w:tblPrEx>
          <w:tblW w:w="10075" w:type="dxa"/>
          <w:tblLayout w:type="fixed"/>
          <w:tblLook w:val="04A0"/>
        </w:tblPrEx>
        <w:trPr>
          <w:trHeight w:val="344"/>
        </w:trPr>
        <w:tc>
          <w:tcPr>
            <w:tcW w:w="10075" w:type="dxa"/>
          </w:tcPr>
          <w:p w:rsidR="00C45598" w:rsidRPr="00E12FF4" w:rsidP="009E1269" w14:paraId="615FD847" w14:textId="77777777">
            <w:pPr>
              <w:pStyle w:val="ListParagraph"/>
              <w:numPr>
                <w:ilvl w:val="0"/>
                <w:numId w:val="5"/>
              </w:numPr>
              <w:rPr>
                <w:rFonts w:ascii="Calibri" w:hAnsi="Calibri" w:cs="Calibri"/>
              </w:rPr>
            </w:pPr>
            <w:r w:rsidRPr="00E12FF4">
              <w:rPr>
                <w:rFonts w:ascii="Calibri" w:hAnsi="Calibri" w:cs="Calibri"/>
              </w:rPr>
              <w:t>Clarify how respondents interpret full-time vs. part-time.</w:t>
            </w:r>
          </w:p>
          <w:p w:rsidR="007479A0" w:rsidRPr="00E12FF4" w:rsidP="009E1269" w14:paraId="77636AAC" w14:textId="2F2D0EDA">
            <w:pPr>
              <w:pStyle w:val="ListParagraph"/>
              <w:numPr>
                <w:ilvl w:val="0"/>
                <w:numId w:val="5"/>
              </w:numPr>
              <w:rPr>
                <w:rFonts w:ascii="Calibri" w:hAnsi="Calibri" w:cs="Calibri"/>
              </w:rPr>
            </w:pPr>
            <w:r w:rsidRPr="00E12FF4">
              <w:rPr>
                <w:rFonts w:ascii="Calibri" w:hAnsi="Calibri" w:cs="Calibri"/>
              </w:rPr>
              <w:t xml:space="preserve">Clarify how respondents interpret </w:t>
            </w:r>
            <w:r w:rsidRPr="00E12FF4" w:rsidR="0076132B">
              <w:rPr>
                <w:rFonts w:ascii="Calibri" w:hAnsi="Calibri" w:cs="Calibri"/>
              </w:rPr>
              <w:t>wor</w:t>
            </w:r>
            <w:r w:rsidRPr="00E12FF4" w:rsidR="00A26F65">
              <w:rPr>
                <w:rFonts w:ascii="Calibri" w:hAnsi="Calibri" w:cs="Calibri"/>
              </w:rPr>
              <w:t xml:space="preserve">king </w:t>
            </w:r>
            <w:r w:rsidRPr="00E12FF4" w:rsidR="001E2A17">
              <w:rPr>
                <w:rFonts w:ascii="Calibri" w:hAnsi="Calibri" w:cs="Calibri"/>
              </w:rPr>
              <w:t>"</w:t>
            </w:r>
            <w:r w:rsidRPr="00E12FF4" w:rsidR="00A26F65">
              <w:rPr>
                <w:rFonts w:ascii="Calibri" w:hAnsi="Calibri" w:cs="Calibri"/>
              </w:rPr>
              <w:t>on victim services</w:t>
            </w:r>
            <w:r w:rsidRPr="00E12FF4" w:rsidR="001E2A17">
              <w:rPr>
                <w:rFonts w:ascii="Calibri" w:hAnsi="Calibri" w:cs="Calibri"/>
              </w:rPr>
              <w:t>"</w:t>
            </w:r>
            <w:r w:rsidRPr="00E12FF4" w:rsidR="00A26F65">
              <w:rPr>
                <w:rFonts w:ascii="Calibri" w:hAnsi="Calibri" w:cs="Calibri"/>
              </w:rPr>
              <w:t xml:space="preserve"> </w:t>
            </w:r>
            <w:r w:rsidRPr="00E12FF4" w:rsidR="001E2A17">
              <w:rPr>
                <w:rFonts w:ascii="Calibri" w:hAnsi="Calibri" w:cs="Calibri"/>
              </w:rPr>
              <w:t>and</w:t>
            </w:r>
            <w:r w:rsidRPr="00E12FF4" w:rsidR="00A26F65">
              <w:rPr>
                <w:rFonts w:ascii="Calibri" w:hAnsi="Calibri" w:cs="Calibri"/>
              </w:rPr>
              <w:t xml:space="preserve"> </w:t>
            </w:r>
            <w:r w:rsidRPr="00E12FF4" w:rsidR="001E2A17">
              <w:rPr>
                <w:rFonts w:ascii="Calibri" w:hAnsi="Calibri" w:cs="Calibri"/>
              </w:rPr>
              <w:t>"dedicated to working with victims</w:t>
            </w:r>
            <w:r w:rsidR="003A2507">
              <w:rPr>
                <w:rFonts w:ascii="Calibri" w:hAnsi="Calibri" w:cs="Calibri"/>
              </w:rPr>
              <w:t>.</w:t>
            </w:r>
            <w:r w:rsidRPr="00E12FF4" w:rsidR="001E2A17">
              <w:rPr>
                <w:rFonts w:ascii="Calibri" w:hAnsi="Calibri" w:cs="Calibri"/>
              </w:rPr>
              <w:t>"</w:t>
            </w:r>
          </w:p>
          <w:p w:rsidR="00C45598" w:rsidRPr="00E12FF4" w:rsidP="009E1269" w14:paraId="34F9067E" w14:textId="458C01E7">
            <w:pPr>
              <w:pStyle w:val="ListParagraph"/>
              <w:numPr>
                <w:ilvl w:val="0"/>
                <w:numId w:val="5"/>
              </w:numPr>
              <w:rPr>
                <w:rFonts w:ascii="Calibri" w:hAnsi="Calibri" w:cs="Calibri"/>
              </w:rPr>
            </w:pPr>
            <w:r w:rsidRPr="00E12FF4">
              <w:rPr>
                <w:rFonts w:ascii="Calibri" w:hAnsi="Calibri" w:cs="Calibri"/>
              </w:rPr>
              <w:t xml:space="preserve">Assess ease of </w:t>
            </w:r>
            <w:r w:rsidR="003A2507">
              <w:rPr>
                <w:rFonts w:ascii="Calibri" w:hAnsi="Calibri" w:cs="Calibri"/>
              </w:rPr>
              <w:t>counting</w:t>
            </w:r>
            <w:r w:rsidRPr="00E12FF4">
              <w:rPr>
                <w:rFonts w:ascii="Calibri" w:hAnsi="Calibri" w:cs="Calibri"/>
              </w:rPr>
              <w:t xml:space="preserve"> staff </w:t>
            </w:r>
            <w:r w:rsidR="003A2507">
              <w:rPr>
                <w:rFonts w:ascii="Calibri" w:hAnsi="Calibri" w:cs="Calibri"/>
              </w:rPr>
              <w:t>members</w:t>
            </w:r>
            <w:r w:rsidRPr="00E12FF4" w:rsidR="00C06388">
              <w:rPr>
                <w:rFonts w:ascii="Calibri" w:hAnsi="Calibri" w:cs="Calibri"/>
              </w:rPr>
              <w:t xml:space="preserve"> and where they get their information from</w:t>
            </w:r>
            <w:r w:rsidRPr="00E12FF4">
              <w:rPr>
                <w:rFonts w:ascii="Calibri" w:hAnsi="Calibri" w:cs="Calibri"/>
              </w:rPr>
              <w:t>.</w:t>
            </w:r>
          </w:p>
          <w:p w:rsidR="001E4C61" w:rsidRPr="00E12FF4" w:rsidP="009E1269" w14:paraId="04A126F5" w14:textId="1DD981B6">
            <w:pPr>
              <w:pStyle w:val="ListParagraph"/>
              <w:numPr>
                <w:ilvl w:val="0"/>
                <w:numId w:val="5"/>
              </w:numPr>
              <w:rPr>
                <w:rFonts w:ascii="Calibri" w:hAnsi="Calibri" w:cs="Calibri"/>
              </w:rPr>
            </w:pPr>
            <w:r w:rsidRPr="00E12FF4">
              <w:rPr>
                <w:rFonts w:ascii="Calibri" w:hAnsi="Calibri" w:cs="Calibri"/>
              </w:rPr>
              <w:t xml:space="preserve">Evaluate </w:t>
            </w:r>
            <w:r w:rsidRPr="00E12FF4" w:rsidR="00AC0A6E">
              <w:rPr>
                <w:rFonts w:ascii="Calibri" w:hAnsi="Calibri" w:cs="Calibri"/>
              </w:rPr>
              <w:t xml:space="preserve">feasibility and ease of using the provided reference period. </w:t>
            </w:r>
          </w:p>
          <w:p w:rsidR="005E70C3" w:rsidRPr="00E12FF4" w:rsidP="009E1269" w14:paraId="4514000D" w14:textId="7A0B80FF">
            <w:pPr>
              <w:pStyle w:val="ListParagraph"/>
              <w:numPr>
                <w:ilvl w:val="0"/>
                <w:numId w:val="5"/>
              </w:numPr>
              <w:rPr>
                <w:rFonts w:ascii="Calibri" w:hAnsi="Calibri" w:cs="Calibri"/>
              </w:rPr>
            </w:pPr>
            <w:r w:rsidRPr="00E12FF4">
              <w:rPr>
                <w:rFonts w:ascii="Calibri" w:hAnsi="Calibri" w:cs="Calibri"/>
              </w:rPr>
              <w:t xml:space="preserve">Evaluate the ease of answering in the provided format versus an alternate format, such as a </w:t>
            </w:r>
            <w:r w:rsidR="003A2507">
              <w:rPr>
                <w:rFonts w:ascii="Calibri" w:hAnsi="Calibri" w:cs="Calibri"/>
              </w:rPr>
              <w:t>grid with staffing ranges</w:t>
            </w:r>
            <w:r w:rsidRPr="00E12FF4">
              <w:rPr>
                <w:rFonts w:ascii="Calibri" w:hAnsi="Calibri" w:cs="Calibri"/>
              </w:rPr>
              <w:t xml:space="preserve">.  </w:t>
            </w:r>
          </w:p>
        </w:tc>
      </w:tr>
    </w:tbl>
    <w:p w:rsidR="00D86328" w:rsidRPr="00E12FF4" w:rsidP="00D86328" w14:paraId="1FDB0061"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13958C8D"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D86328" w:rsidRPr="00E12FF4" w14:paraId="2FAA45A2" w14:textId="77777777">
            <w:pPr>
              <w:rPr>
                <w:rFonts w:ascii="Calibri" w:hAnsi="Calibri" w:cs="Calibri"/>
                <w:b/>
                <w:bCs/>
              </w:rPr>
            </w:pPr>
            <w:r w:rsidRPr="00E12FF4">
              <w:rPr>
                <w:rFonts w:ascii="Calibri" w:hAnsi="Calibri" w:cs="Calibri"/>
                <w:b/>
                <w:bCs/>
              </w:rPr>
              <w:t>Item Probes</w:t>
            </w:r>
          </w:p>
          <w:p w:rsidR="00D86328" w:rsidRPr="00E12FF4" w14:paraId="323E1AC4"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37E19E03" w14:textId="77777777">
        <w:tblPrEx>
          <w:tblW w:w="10080" w:type="dxa"/>
          <w:tblLayout w:type="fixed"/>
          <w:tblLook w:val="04A0"/>
        </w:tblPrEx>
        <w:trPr>
          <w:trHeight w:val="360"/>
        </w:trPr>
        <w:tc>
          <w:tcPr>
            <w:tcW w:w="10080" w:type="dxa"/>
          </w:tcPr>
          <w:p w:rsidR="00BC3BE4" w:rsidRPr="00E12FF4" w:rsidP="009E1269" w14:paraId="28BF2A42"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Walk me through what you thought about when you read this question.</w:t>
            </w:r>
          </w:p>
          <w:p w:rsidR="006C2A3C" w:rsidRPr="00E12FF4" w:rsidP="009E1269" w14:paraId="0E89E083"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does it mean to you for staff to be “dedicated to working with victims”? </w:t>
            </w:r>
          </w:p>
          <w:p w:rsidR="00FC60CD" w:rsidRPr="00E12FF4" w:rsidP="009E1269" w14:paraId="2F9BF390" w14:textId="77777777">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 xml:space="preserve">What </w:t>
            </w:r>
            <w:r w:rsidRPr="00E12FF4" w:rsidR="00090281">
              <w:rPr>
                <w:rStyle w:val="cf01"/>
                <w:rFonts w:ascii="Calibri" w:hAnsi="Calibri" w:cs="Calibri"/>
              </w:rPr>
              <w:t xml:space="preserve">did you think about the </w:t>
            </w:r>
            <w:r w:rsidRPr="00E12FF4" w:rsidR="00266112">
              <w:rPr>
                <w:rStyle w:val="cf01"/>
                <w:rFonts w:ascii="Calibri" w:hAnsi="Calibri" w:cs="Calibri"/>
              </w:rPr>
              <w:t>instructions of how to count</w:t>
            </w:r>
            <w:r w:rsidRPr="00E12FF4">
              <w:rPr>
                <w:rStyle w:val="cf01"/>
                <w:rFonts w:ascii="Calibri" w:hAnsi="Calibri" w:cs="Calibri"/>
              </w:rPr>
              <w:t xml:space="preserve"> people?</w:t>
            </w:r>
          </w:p>
          <w:p w:rsidR="00C42180" w:rsidRPr="00E12FF4" w:rsidP="009E1269" w14:paraId="4F8A0AA9" w14:textId="220F9482">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 xml:space="preserve">Were there any staff types that you were unsure if you should be including in your answer? </w:t>
            </w:r>
            <w:r w:rsidRPr="00E12FF4" w:rsidR="00EC5A85">
              <w:rPr>
                <w:rStyle w:val="cf01"/>
                <w:rFonts w:ascii="Calibri" w:hAnsi="Calibri" w:cs="Calibri"/>
              </w:rPr>
              <w:t>Tell me more about that.</w:t>
            </w:r>
          </w:p>
          <w:p w:rsidR="00185EBC" w:rsidRPr="00E12FF4" w:rsidP="009E1269" w14:paraId="27F71E3C" w14:textId="25F07CDC">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determine the number of staff in each category?</w:t>
            </w:r>
            <w:r w:rsidRPr="00E12FF4" w:rsidR="00976E3D">
              <w:rPr>
                <w:rStyle w:val="cf01"/>
                <w:rFonts w:ascii="Calibri" w:hAnsi="Calibri" w:cs="Calibri"/>
              </w:rPr>
              <w:t xml:space="preserve"> Did you have any trouble </w:t>
            </w:r>
            <w:r w:rsidR="003A2507">
              <w:rPr>
                <w:rStyle w:val="cf01"/>
                <w:rFonts w:ascii="Calibri" w:hAnsi="Calibri" w:cs="Calibri"/>
              </w:rPr>
              <w:t>entering your answers</w:t>
            </w:r>
            <w:r w:rsidRPr="00E12FF4" w:rsidR="00976E3D">
              <w:rPr>
                <w:rStyle w:val="cf01"/>
                <w:rFonts w:ascii="Calibri" w:hAnsi="Calibri" w:cs="Calibri"/>
              </w:rPr>
              <w:t>? Why or why not?</w:t>
            </w:r>
          </w:p>
          <w:p w:rsidR="00185EBC" w:rsidRPr="00E12FF4" w:rsidP="009E1269" w14:paraId="4E4FB6E4"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does “working full time on victim services” mean to you?</w:t>
            </w:r>
          </w:p>
          <w:p w:rsidR="008F7E0C" w:rsidRPr="00E12FF4" w:rsidP="009E1269" w14:paraId="7114308B" w14:textId="7A55AE9E">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 xml:space="preserve">How would you report staff who are full time staff members but do not </w:t>
            </w:r>
            <w:r w:rsidRPr="00E12FF4" w:rsidR="008130C3">
              <w:rPr>
                <w:rStyle w:val="cf01"/>
                <w:rFonts w:ascii="Calibri" w:hAnsi="Calibri" w:cs="Calibri"/>
              </w:rPr>
              <w:t>work all their time on victim services?</w:t>
            </w:r>
          </w:p>
          <w:p w:rsidR="00D86328" w:rsidRPr="00E12FF4" w:rsidP="009E1269" w14:paraId="0F9765DF" w14:textId="173B6155">
            <w:pPr>
              <w:pStyle w:val="ICFTabletext"/>
              <w:numPr>
                <w:ilvl w:val="0"/>
                <w:numId w:val="4"/>
              </w:numPr>
              <w:spacing w:before="120" w:after="120"/>
              <w:jc w:val="left"/>
              <w:rPr>
                <w:rStyle w:val="cf01"/>
                <w:rFonts w:ascii="Calibri" w:hAnsi="Calibri" w:cs="Calibri"/>
              </w:rPr>
            </w:pPr>
            <w:r>
              <w:rPr>
                <w:rStyle w:val="cf01"/>
                <w:rFonts w:ascii="Calibri" w:hAnsi="Calibri" w:cs="Calibri"/>
              </w:rPr>
              <w:t>Did you notice the “this is an estimate” box?</w:t>
            </w:r>
          </w:p>
          <w:p w:rsidR="006D3BC1" w:rsidRPr="00E12FF4" w:rsidP="009E1269" w14:paraId="6B3DAB4D" w14:textId="51540CA2">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sure or unsure are you that you are providing information based on the pay period that includes January 1, 20</w:t>
            </w:r>
            <w:r w:rsidRPr="00E12FF4" w:rsidR="005A50FC">
              <w:rPr>
                <w:rFonts w:ascii="Calibri" w:hAnsi="Calibri" w:cs="Calibri"/>
                <w:sz w:val="18"/>
                <w:szCs w:val="18"/>
              </w:rPr>
              <w:t>2</w:t>
            </w:r>
            <w:r w:rsidRPr="00E12FF4">
              <w:rPr>
                <w:rFonts w:ascii="Calibri" w:hAnsi="Calibri" w:cs="Calibri"/>
                <w:sz w:val="18"/>
                <w:szCs w:val="18"/>
              </w:rPr>
              <w:t>5?</w:t>
            </w:r>
            <w:r w:rsidRPr="00E12FF4" w:rsidR="005A50FC">
              <w:rPr>
                <w:rFonts w:ascii="Calibri" w:hAnsi="Calibri" w:cs="Calibri"/>
                <w:sz w:val="18"/>
                <w:szCs w:val="18"/>
              </w:rPr>
              <w:t xml:space="preserve"> </w:t>
            </w:r>
            <w:r w:rsidRPr="00E12FF4" w:rsidR="001577F0">
              <w:rPr>
                <w:rFonts w:ascii="Calibri" w:hAnsi="Calibri" w:cs="Calibri"/>
                <w:sz w:val="18"/>
                <w:szCs w:val="18"/>
              </w:rPr>
              <w:t>How easy or difficult is it to report using that timeframe?</w:t>
            </w:r>
          </w:p>
        </w:tc>
      </w:tr>
    </w:tbl>
    <w:p w:rsidR="00D86328" w:rsidRPr="00E12FF4" w:rsidP="00D86328" w14:paraId="6577A870" w14:textId="77777777">
      <w:pPr>
        <w:rPr>
          <w:rFonts w:ascii="Calibri" w:hAnsi="Calibri" w:cs="Calibri"/>
        </w:rPr>
      </w:pPr>
      <w:r w:rsidRPr="00E12FF4">
        <w:rPr>
          <w:rFonts w:ascii="Calibri" w:hAnsi="Calibri" w:cs="Calibri"/>
        </w:rPr>
        <w:br w:type="page"/>
      </w:r>
    </w:p>
    <w:p w:rsidR="00D86328" w:rsidRPr="00E12FF4" w:rsidP="00D86328" w14:paraId="36F9D70D" w14:textId="7592B5FD">
      <w:pPr>
        <w:pStyle w:val="QuestionHeader"/>
        <w:ind w:left="720" w:hanging="720"/>
        <w:rPr>
          <w:rFonts w:ascii="Calibri" w:hAnsi="Calibri" w:cs="Calibri"/>
        </w:rPr>
      </w:pPr>
      <w:r w:rsidRPr="00E12FF4">
        <w:rPr>
          <w:rFonts w:ascii="Calibri" w:hAnsi="Calibri" w:cs="Calibri"/>
        </w:rPr>
        <w:t>F2</w:t>
      </w:r>
      <w:r w:rsidRPr="00E12FF4" w:rsidR="00086460">
        <w:rPr>
          <w:rFonts w:ascii="Calibri" w:hAnsi="Calibri" w:cs="Calibri"/>
        </w:rPr>
        <w:t>- Services performed by volunteers</w:t>
      </w:r>
      <w:r w:rsidRPr="00E12FF4">
        <w:rPr>
          <w:rFonts w:ascii="Calibri" w:hAnsi="Calibri" w:cs="Calibri"/>
        </w:rPr>
        <w:t xml:space="preserve">: ASK </w:t>
      </w:r>
      <w:r w:rsidRPr="00E12FF4" w:rsidR="005A710D">
        <w:rPr>
          <w:rFonts w:ascii="Calibri" w:hAnsi="Calibri" w:cs="Calibri"/>
        </w:rPr>
        <w:t>IF</w:t>
      </w:r>
      <w:r w:rsidRPr="00E12FF4" w:rsidR="00DA576E">
        <w:rPr>
          <w:rFonts w:ascii="Calibri" w:hAnsi="Calibri" w:cs="Calibri"/>
        </w:rPr>
        <w:t xml:space="preserve"> ANY VOLUNTEERS</w:t>
      </w:r>
      <w:r w:rsidRPr="00E12FF4" w:rsidR="00171113">
        <w:rPr>
          <w:rFonts w:ascii="Calibri" w:hAnsi="Calibri" w:cs="Calibri"/>
        </w:rPr>
        <w:t xml:space="preserve"> REPORTED</w:t>
      </w:r>
    </w:p>
    <w:p w:rsidR="00D86328" w:rsidRPr="00E12FF4" w:rsidP="00D86328" w14:paraId="29BBCDDD" w14:textId="15AEA5B9">
      <w:pPr>
        <w:pStyle w:val="QuestionText"/>
        <w:rPr>
          <w:rFonts w:ascii="Calibri" w:hAnsi="Calibri" w:cs="Calibri"/>
        </w:rPr>
      </w:pPr>
      <w:r w:rsidRPr="00E12FF4">
        <w:rPr>
          <w:rFonts w:ascii="Calibri" w:hAnsi="Calibri" w:cs="Calibri"/>
          <w:b/>
          <w:bCs/>
        </w:rPr>
        <w:t>F2</w:t>
      </w:r>
      <w:r w:rsidRPr="00E12FF4" w:rsidR="00D30E75">
        <w:rPr>
          <w:rFonts w:ascii="Calibri" w:hAnsi="Calibri" w:cs="Calibri"/>
          <w:b/>
          <w:bCs/>
        </w:rPr>
        <w:t xml:space="preserve">. Approximately what portion of all direct service activities at your organization were </w:t>
      </w:r>
      <w:r w:rsidRPr="00E12FF4" w:rsidR="00D30E75">
        <w:rPr>
          <w:rFonts w:ascii="Calibri" w:hAnsi="Calibri" w:cs="Calibri"/>
          <w:b/>
          <w:bCs/>
          <w:u w:val="single"/>
        </w:rPr>
        <w:t>performed by unpaid volunteers</w:t>
      </w:r>
      <w:r w:rsidRPr="00E12FF4" w:rsidR="00D30E75">
        <w:rPr>
          <w:rFonts w:ascii="Calibri" w:hAnsi="Calibri" w:cs="Calibri"/>
          <w:b/>
          <w:bCs/>
        </w:rPr>
        <w:t xml:space="preserve"> (as opposed to paid staff members)? </w:t>
      </w:r>
      <w:r w:rsidRPr="00E12FF4" w:rsidR="00D30E75">
        <w:rPr>
          <w:rFonts w:ascii="Calibri" w:hAnsi="Calibri" w:cs="Calibri"/>
          <w:i/>
          <w:iCs/>
        </w:rPr>
        <w:t>These direct service activities include assistance-related tasks and any contact with victims, whether face-to-face, by telephone, or online chat.</w:t>
      </w:r>
      <w:r w:rsidRPr="00E12FF4">
        <w:rPr>
          <w:rFonts w:ascii="Calibri" w:hAnsi="Calibri" w:cs="Calibri"/>
        </w:rPr>
        <w:t xml:space="preserve"> </w:t>
      </w:r>
    </w:p>
    <w:p w:rsidR="00293083" w:rsidRPr="00E12FF4" w:rsidP="009E1269" w14:paraId="1C78197D" w14:textId="77777777">
      <w:pPr>
        <w:pStyle w:val="ResponseOption"/>
        <w:numPr>
          <w:ilvl w:val="0"/>
          <w:numId w:val="18"/>
        </w:numPr>
        <w:rPr>
          <w:rFonts w:ascii="Calibri" w:hAnsi="Calibri" w:cs="Calibri"/>
        </w:rPr>
      </w:pPr>
      <w:r w:rsidRPr="00E12FF4">
        <w:rPr>
          <w:rFonts w:ascii="Calibri" w:hAnsi="Calibri" w:cs="Calibri"/>
        </w:rPr>
        <w:t>All or nearly all are performed by volunteers</w:t>
      </w:r>
    </w:p>
    <w:p w:rsidR="00293083" w:rsidRPr="00E12FF4" w:rsidP="009E1269" w14:paraId="4676A3E2" w14:textId="3A184FF4">
      <w:pPr>
        <w:pStyle w:val="ResponseOption"/>
        <w:numPr>
          <w:ilvl w:val="0"/>
          <w:numId w:val="18"/>
        </w:numPr>
        <w:rPr>
          <w:rFonts w:ascii="Calibri" w:hAnsi="Calibri" w:cs="Calibri"/>
        </w:rPr>
      </w:pPr>
      <w:r w:rsidRPr="00E12FF4">
        <w:rPr>
          <w:rFonts w:ascii="Calibri" w:hAnsi="Calibri" w:cs="Calibri"/>
        </w:rPr>
        <w:t>Mo</w:t>
      </w:r>
      <w:r w:rsidR="00D013C1">
        <w:rPr>
          <w:rFonts w:ascii="Calibri" w:hAnsi="Calibri" w:cs="Calibri"/>
        </w:rPr>
        <w:t>re than half</w:t>
      </w:r>
    </w:p>
    <w:p w:rsidR="00293083" w:rsidRPr="00E12FF4" w:rsidP="009E1269" w14:paraId="5079E16A" w14:textId="77777777">
      <w:pPr>
        <w:pStyle w:val="ResponseOption"/>
        <w:numPr>
          <w:ilvl w:val="0"/>
          <w:numId w:val="18"/>
        </w:numPr>
        <w:rPr>
          <w:rFonts w:ascii="Calibri" w:hAnsi="Calibri" w:cs="Calibri"/>
        </w:rPr>
      </w:pPr>
      <w:r w:rsidRPr="00E12FF4">
        <w:rPr>
          <w:rFonts w:ascii="Calibri" w:hAnsi="Calibri" w:cs="Calibri"/>
        </w:rPr>
        <w:t>About half</w:t>
      </w:r>
    </w:p>
    <w:p w:rsidR="00293083" w:rsidRPr="00E12FF4" w:rsidP="009E1269" w14:paraId="6EC98C9A" w14:textId="6B815AC0">
      <w:pPr>
        <w:pStyle w:val="ResponseOption"/>
        <w:numPr>
          <w:ilvl w:val="0"/>
          <w:numId w:val="18"/>
        </w:numPr>
        <w:rPr>
          <w:rFonts w:ascii="Calibri" w:hAnsi="Calibri" w:cs="Calibri"/>
        </w:rPr>
      </w:pPr>
      <w:r>
        <w:rPr>
          <w:rFonts w:ascii="Calibri" w:hAnsi="Calibri" w:cs="Calibri"/>
        </w:rPr>
        <w:t>Less</w:t>
      </w:r>
      <w:r w:rsidRPr="00E12FF4">
        <w:rPr>
          <w:rFonts w:ascii="Calibri" w:hAnsi="Calibri" w:cs="Calibri"/>
        </w:rPr>
        <w:t xml:space="preserve"> than half</w:t>
      </w:r>
    </w:p>
    <w:p w:rsidR="00D86328" w:rsidRPr="00E12FF4" w:rsidP="009E1269" w14:paraId="286ACC71" w14:textId="4523DBC4">
      <w:pPr>
        <w:pStyle w:val="ResponseOption"/>
        <w:numPr>
          <w:ilvl w:val="0"/>
          <w:numId w:val="18"/>
        </w:numPr>
        <w:spacing w:after="0"/>
        <w:rPr>
          <w:rFonts w:ascii="Calibri" w:hAnsi="Calibri" w:cs="Calibri"/>
        </w:rPr>
      </w:pPr>
      <w:r w:rsidRPr="00E12FF4">
        <w:rPr>
          <w:rFonts w:ascii="Calibri" w:hAnsi="Calibri" w:cs="Calibri"/>
        </w:rPr>
        <w:t>None or nearly none are performed by volunteers</w:t>
      </w:r>
    </w:p>
    <w:p w:rsidR="00D86328" w:rsidRPr="00E12FF4" w:rsidP="00D86328" w14:paraId="2431CBDE" w14:textId="77777777">
      <w:pPr>
        <w:rPr>
          <w:rFonts w:ascii="Calibri" w:hAnsi="Calibri" w:cs="Calibri"/>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10543055"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D86328" w:rsidRPr="00E12FF4" w14:paraId="2566BBB2" w14:textId="77777777">
            <w:pPr>
              <w:rPr>
                <w:rFonts w:ascii="Calibri" w:hAnsi="Calibri" w:cs="Calibri"/>
                <w:b/>
                <w:bCs/>
              </w:rPr>
            </w:pPr>
            <w:r w:rsidRPr="00E12FF4">
              <w:rPr>
                <w:rFonts w:ascii="Calibri" w:hAnsi="Calibri" w:cs="Calibri"/>
                <w:b/>
                <w:bCs/>
              </w:rPr>
              <w:t>Question Testing Goals</w:t>
            </w:r>
          </w:p>
          <w:p w:rsidR="00D86328" w:rsidRPr="00E12FF4" w14:paraId="713B7068" w14:textId="77777777">
            <w:pPr>
              <w:rPr>
                <w:rFonts w:ascii="Calibri" w:hAnsi="Calibri" w:cs="Calibri"/>
              </w:rPr>
            </w:pPr>
            <w:r w:rsidRPr="00E12FF4">
              <w:rPr>
                <w:rFonts w:ascii="Calibri" w:hAnsi="Calibri" w:cs="Calibri"/>
              </w:rPr>
              <w:t>(i.e., concepts to cover/what we are hoping to learn)</w:t>
            </w:r>
          </w:p>
        </w:tc>
      </w:tr>
      <w:tr w14:paraId="0536C114" w14:textId="77777777">
        <w:tblPrEx>
          <w:tblW w:w="10075" w:type="dxa"/>
          <w:tblLayout w:type="fixed"/>
          <w:tblLook w:val="04A0"/>
        </w:tblPrEx>
        <w:trPr>
          <w:trHeight w:val="344"/>
        </w:trPr>
        <w:tc>
          <w:tcPr>
            <w:tcW w:w="10075" w:type="dxa"/>
          </w:tcPr>
          <w:p w:rsidR="004D099D" w:rsidRPr="00E12FF4" w:rsidP="009E1269" w14:paraId="194DCBCC" w14:textId="77777777">
            <w:pPr>
              <w:pStyle w:val="ListParagraph"/>
              <w:numPr>
                <w:ilvl w:val="0"/>
                <w:numId w:val="5"/>
              </w:numPr>
              <w:rPr>
                <w:rFonts w:ascii="Calibri" w:hAnsi="Calibri" w:cs="Calibri"/>
              </w:rPr>
            </w:pPr>
            <w:r w:rsidRPr="00E12FF4">
              <w:rPr>
                <w:rFonts w:ascii="Calibri" w:hAnsi="Calibri" w:cs="Calibri"/>
              </w:rPr>
              <w:t>General understanding of w</w:t>
            </w:r>
            <w:r w:rsidRPr="00E12FF4" w:rsidR="00EC19DB">
              <w:rPr>
                <w:rFonts w:ascii="Calibri" w:hAnsi="Calibri" w:cs="Calibri"/>
              </w:rPr>
              <w:t>hat respondents think the intent of this question is.</w:t>
            </w:r>
          </w:p>
          <w:p w:rsidR="008E1DAC" w:rsidRPr="00E12FF4" w:rsidP="009E1269" w14:paraId="1DDB7E29" w14:textId="099D4BB3">
            <w:pPr>
              <w:pStyle w:val="ListParagraph"/>
              <w:numPr>
                <w:ilvl w:val="0"/>
                <w:numId w:val="5"/>
              </w:numPr>
              <w:rPr>
                <w:rFonts w:ascii="Calibri" w:hAnsi="Calibri" w:cs="Calibri"/>
              </w:rPr>
            </w:pPr>
            <w:r w:rsidRPr="00E12FF4">
              <w:rPr>
                <w:rFonts w:ascii="Calibri" w:hAnsi="Calibri" w:cs="Calibri"/>
              </w:rPr>
              <w:t xml:space="preserve">Understand </w:t>
            </w:r>
            <w:r w:rsidRPr="00E12FF4" w:rsidR="00B63DC2">
              <w:rPr>
                <w:rFonts w:ascii="Calibri" w:hAnsi="Calibri" w:cs="Calibri"/>
              </w:rPr>
              <w:t xml:space="preserve">what types of services </w:t>
            </w:r>
            <w:r w:rsidRPr="00E12FF4" w:rsidR="00C87A42">
              <w:rPr>
                <w:rFonts w:ascii="Calibri" w:hAnsi="Calibri" w:cs="Calibri"/>
              </w:rPr>
              <w:t xml:space="preserve">and staff </w:t>
            </w:r>
            <w:r w:rsidRPr="00E12FF4" w:rsidR="00F651B9">
              <w:rPr>
                <w:rFonts w:ascii="Calibri" w:hAnsi="Calibri" w:cs="Calibri"/>
              </w:rPr>
              <w:t>respondents are thinking about</w:t>
            </w:r>
            <w:r w:rsidRPr="00E12FF4">
              <w:rPr>
                <w:rFonts w:ascii="Calibri" w:hAnsi="Calibri" w:cs="Calibri"/>
              </w:rPr>
              <w:t>.</w:t>
            </w:r>
          </w:p>
          <w:p w:rsidR="006C6996" w:rsidRPr="00E12FF4" w:rsidP="009E1269" w14:paraId="1B64C72A" w14:textId="7AEE2A58">
            <w:pPr>
              <w:pStyle w:val="ListParagraph"/>
              <w:numPr>
                <w:ilvl w:val="0"/>
                <w:numId w:val="5"/>
              </w:numPr>
              <w:rPr>
                <w:rFonts w:ascii="Calibri" w:hAnsi="Calibri" w:cs="Calibri"/>
              </w:rPr>
            </w:pPr>
            <w:r w:rsidRPr="00E12FF4">
              <w:rPr>
                <w:rFonts w:ascii="Calibri" w:hAnsi="Calibri" w:cs="Calibri"/>
              </w:rPr>
              <w:t>Clarify whether respondents interpret this as hours or types of services.</w:t>
            </w:r>
          </w:p>
          <w:p w:rsidR="006C6996" w:rsidRPr="00E12FF4" w:rsidP="009E1269" w14:paraId="04394E3C" w14:textId="5CDA3BDB">
            <w:pPr>
              <w:pStyle w:val="ListParagraph"/>
              <w:numPr>
                <w:ilvl w:val="0"/>
                <w:numId w:val="5"/>
              </w:numPr>
              <w:rPr>
                <w:rFonts w:ascii="Calibri" w:hAnsi="Calibri" w:cs="Calibri"/>
              </w:rPr>
            </w:pPr>
            <w:r w:rsidRPr="00E12FF4">
              <w:rPr>
                <w:rFonts w:ascii="Calibri" w:hAnsi="Calibri" w:cs="Calibri"/>
              </w:rPr>
              <w:t>Assess ease of estimating proportions</w:t>
            </w:r>
            <w:r w:rsidRPr="00E12FF4" w:rsidR="00DF6AC6">
              <w:rPr>
                <w:rFonts w:ascii="Calibri" w:hAnsi="Calibri" w:cs="Calibri"/>
              </w:rPr>
              <w:t xml:space="preserve"> and where they get their information</w:t>
            </w:r>
            <w:r w:rsidRPr="00E12FF4">
              <w:rPr>
                <w:rFonts w:ascii="Calibri" w:hAnsi="Calibri" w:cs="Calibri"/>
              </w:rPr>
              <w:t>.</w:t>
            </w:r>
          </w:p>
          <w:p w:rsidR="00D86328" w:rsidRPr="00E12FF4" w:rsidP="009E1269" w14:paraId="08CEEBBF" w14:textId="257AFB36">
            <w:pPr>
              <w:pStyle w:val="ListParagraph"/>
              <w:numPr>
                <w:ilvl w:val="0"/>
                <w:numId w:val="5"/>
              </w:numPr>
              <w:rPr>
                <w:rFonts w:ascii="Calibri" w:hAnsi="Calibri" w:cs="Calibri"/>
              </w:rPr>
            </w:pPr>
            <w:r w:rsidRPr="00E12FF4">
              <w:rPr>
                <w:rFonts w:ascii="Calibri" w:hAnsi="Calibri" w:cs="Calibri"/>
              </w:rPr>
              <w:t>Evaluate clarity of response categories.</w:t>
            </w:r>
          </w:p>
        </w:tc>
      </w:tr>
    </w:tbl>
    <w:p w:rsidR="00D86328" w:rsidRPr="00E12FF4" w:rsidP="00D86328" w14:paraId="2099C2B5"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07363709"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D86328" w:rsidRPr="00E12FF4" w14:paraId="45CF5433" w14:textId="77777777">
            <w:pPr>
              <w:rPr>
                <w:rFonts w:ascii="Calibri" w:hAnsi="Calibri" w:cs="Calibri"/>
                <w:b/>
                <w:bCs/>
              </w:rPr>
            </w:pPr>
            <w:r w:rsidRPr="00E12FF4">
              <w:rPr>
                <w:rFonts w:ascii="Calibri" w:hAnsi="Calibri" w:cs="Calibri"/>
                <w:b/>
                <w:bCs/>
              </w:rPr>
              <w:t>Item Probes</w:t>
            </w:r>
          </w:p>
          <w:p w:rsidR="00D86328" w:rsidRPr="00E12FF4" w14:paraId="3DDDF614"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3BF3562F" w14:textId="77777777">
        <w:tblPrEx>
          <w:tblW w:w="10080" w:type="dxa"/>
          <w:tblLayout w:type="fixed"/>
          <w:tblLook w:val="04A0"/>
        </w:tblPrEx>
        <w:trPr>
          <w:trHeight w:val="360"/>
        </w:trPr>
        <w:tc>
          <w:tcPr>
            <w:tcW w:w="10080" w:type="dxa"/>
          </w:tcPr>
          <w:p w:rsidR="00B51428" w:rsidRPr="00E12FF4" w:rsidP="009E1269" w14:paraId="0B78E989"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is this question asking?</w:t>
            </w:r>
          </w:p>
          <w:p w:rsidR="00CD67B7" w:rsidRPr="00E12FF4" w:rsidP="009E1269" w14:paraId="31B41B06" w14:textId="08D9F68D">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kinds of things were you considering?</w:t>
            </w:r>
          </w:p>
          <w:p w:rsidR="00ED1290" w:rsidRPr="00E12FF4" w:rsidP="009E1269" w14:paraId="62C323A0" w14:textId="4F7B2A43">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interpret “portion of all direct service activities”?</w:t>
            </w:r>
            <w:r w:rsidRPr="00E12FF4" w:rsidR="000E4CA6">
              <w:rPr>
                <w:rStyle w:val="cf01"/>
                <w:rFonts w:ascii="Calibri" w:hAnsi="Calibri" w:cs="Calibri"/>
              </w:rPr>
              <w:t xml:space="preserve"> What about </w:t>
            </w:r>
            <w:r w:rsidRPr="00E12FF4" w:rsidR="00BD454A">
              <w:rPr>
                <w:rStyle w:val="cf01"/>
                <w:rFonts w:ascii="Calibri" w:hAnsi="Calibri" w:cs="Calibri"/>
              </w:rPr>
              <w:t xml:space="preserve">the phrase </w:t>
            </w:r>
            <w:r w:rsidRPr="00E12FF4" w:rsidR="000E4CA6">
              <w:rPr>
                <w:rStyle w:val="cf01"/>
                <w:rFonts w:ascii="Calibri" w:hAnsi="Calibri" w:cs="Calibri"/>
              </w:rPr>
              <w:t>“as opposed to paid staff members”?</w:t>
            </w:r>
          </w:p>
          <w:p w:rsidR="00D9340E" w:rsidRPr="00E12FF4" w:rsidP="009E1269" w14:paraId="1A79B343" w14:textId="0C9899CD">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[IF NEEDED] Were you thinking about the portion of total hours</w:t>
            </w:r>
            <w:r w:rsidRPr="00E12FF4" w:rsidR="008777B3">
              <w:rPr>
                <w:rStyle w:val="cf01"/>
                <w:rFonts w:ascii="Calibri" w:hAnsi="Calibri" w:cs="Calibri"/>
              </w:rPr>
              <w:t xml:space="preserve"> worked</w:t>
            </w:r>
            <w:r w:rsidRPr="00E12FF4">
              <w:rPr>
                <w:rStyle w:val="cf01"/>
                <w:rFonts w:ascii="Calibri" w:hAnsi="Calibri" w:cs="Calibri"/>
              </w:rPr>
              <w:t>?  Were you thinking about the portion of services by type?</w:t>
            </w:r>
            <w:r w:rsidRPr="00E12FF4" w:rsidR="00710588">
              <w:rPr>
                <w:rStyle w:val="cf01"/>
                <w:rFonts w:ascii="Calibri" w:hAnsi="Calibri" w:cs="Calibri"/>
              </w:rPr>
              <w:t xml:space="preserve"> Or were you thinking about something else?</w:t>
            </w:r>
          </w:p>
          <w:p w:rsidR="00ED1290" w:rsidRPr="00E12FF4" w:rsidP="009E1269" w14:paraId="733AA590" w14:textId="5B65148F">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What information did you use to </w:t>
            </w:r>
            <w:r w:rsidRPr="00E12FF4" w:rsidR="00F47747">
              <w:rPr>
                <w:rStyle w:val="cf01"/>
                <w:rFonts w:ascii="Calibri" w:hAnsi="Calibri" w:cs="Calibri"/>
              </w:rPr>
              <w:t xml:space="preserve">answer this?  Do you have records on this information or was it </w:t>
            </w:r>
            <w:r w:rsidRPr="00E12FF4">
              <w:rPr>
                <w:rStyle w:val="cf01"/>
                <w:rFonts w:ascii="Calibri" w:hAnsi="Calibri" w:cs="Calibri"/>
              </w:rPr>
              <w:t>estimate</w:t>
            </w:r>
            <w:r w:rsidRPr="00E12FF4" w:rsidR="00F47747">
              <w:rPr>
                <w:rStyle w:val="cf01"/>
                <w:rFonts w:ascii="Calibri" w:hAnsi="Calibri" w:cs="Calibri"/>
              </w:rPr>
              <w:t>d</w:t>
            </w:r>
            <w:r w:rsidRPr="00E12FF4">
              <w:rPr>
                <w:rStyle w:val="cf01"/>
                <w:rFonts w:ascii="Calibri" w:hAnsi="Calibri" w:cs="Calibri"/>
              </w:rPr>
              <w:t>?</w:t>
            </w:r>
          </w:p>
          <w:p w:rsidR="00D86328" w:rsidRPr="00E12FF4" w:rsidP="009E1269" w14:paraId="1C408CA9" w14:textId="117FE1AB">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Were the response options clear and distinct?</w:t>
            </w:r>
            <w:r w:rsidRPr="00E12FF4" w:rsidR="00D15E3F">
              <w:rPr>
                <w:rStyle w:val="cf01"/>
                <w:rFonts w:ascii="Calibri" w:hAnsi="Calibri" w:cs="Calibri"/>
              </w:rPr>
              <w:t xml:space="preserve"> Did you consider giving a different answer?</w:t>
            </w:r>
          </w:p>
          <w:p w:rsidR="000E4CA6" w:rsidRPr="00E12FF4" w:rsidP="009E1269" w14:paraId="0BA9CD47" w14:textId="6F8E84F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sure or unsure are you in your response?  What makes you say that?</w:t>
            </w:r>
          </w:p>
          <w:p w:rsidR="000E4CA6" w:rsidRPr="00E12FF4" w:rsidP="009E1269" w14:paraId="45E9F89C" w14:textId="394A1833">
            <w:pPr>
              <w:pStyle w:val="ListParagraph"/>
              <w:numPr>
                <w:ilvl w:val="0"/>
                <w:numId w:val="4"/>
              </w:numPr>
              <w:rPr>
                <w:rFonts w:ascii="Calibri" w:hAnsi="Calibri" w:cs="Calibri"/>
                <w:kern w:val="0"/>
                <w:sz w:val="18"/>
                <w:szCs w:val="18"/>
                <w14:ligatures w14:val="none"/>
              </w:rPr>
            </w:pPr>
            <w:r w:rsidRPr="00E12FF4">
              <w:rPr>
                <w:rFonts w:ascii="Calibri" w:hAnsi="Calibri" w:cs="Calibri"/>
                <w:kern w:val="0"/>
                <w:sz w:val="18"/>
                <w:szCs w:val="18"/>
                <w14:ligatures w14:val="none"/>
              </w:rPr>
              <w:t>Is this something you’ve thought about before, or is it the first time?</w:t>
            </w:r>
          </w:p>
        </w:tc>
      </w:tr>
    </w:tbl>
    <w:p w:rsidR="00D86328" w:rsidRPr="00E12FF4" w:rsidP="00D86328" w14:paraId="013E16EE" w14:textId="77777777">
      <w:pPr>
        <w:rPr>
          <w:rFonts w:ascii="Calibri" w:hAnsi="Calibri" w:cs="Calibri"/>
        </w:rPr>
      </w:pPr>
      <w:r w:rsidRPr="00E12FF4">
        <w:rPr>
          <w:rFonts w:ascii="Calibri" w:hAnsi="Calibri" w:cs="Calibri"/>
        </w:rPr>
        <w:br w:type="page"/>
      </w:r>
    </w:p>
    <w:p w:rsidR="00D86328" w:rsidRPr="00E12FF4" w:rsidP="00D86328" w14:paraId="4602515F" w14:textId="4AD661DC">
      <w:pPr>
        <w:pStyle w:val="QuestionHeader"/>
        <w:ind w:left="720" w:hanging="720"/>
        <w:rPr>
          <w:rFonts w:ascii="Calibri" w:hAnsi="Calibri" w:cs="Calibri"/>
        </w:rPr>
      </w:pPr>
      <w:r w:rsidRPr="00E12FF4">
        <w:rPr>
          <w:rFonts w:ascii="Calibri" w:hAnsi="Calibri" w:cs="Calibri"/>
        </w:rPr>
        <w:t>F3</w:t>
      </w:r>
      <w:r w:rsidRPr="00E12FF4" w:rsidR="002D5394">
        <w:rPr>
          <w:rFonts w:ascii="Calibri" w:hAnsi="Calibri" w:cs="Calibri"/>
        </w:rPr>
        <w:t xml:space="preserve"> – Victim services training</w:t>
      </w:r>
      <w:r w:rsidRPr="00E12FF4">
        <w:rPr>
          <w:rFonts w:ascii="Calibri" w:hAnsi="Calibri" w:cs="Calibri"/>
        </w:rPr>
        <w:t xml:space="preserve">: ASK ALL </w:t>
      </w:r>
      <w:r w:rsidRPr="00E12FF4" w:rsidR="00C613BE">
        <w:rPr>
          <w:rFonts w:ascii="Calibri" w:hAnsi="Calibri" w:cs="Calibri"/>
        </w:rPr>
        <w:t xml:space="preserve"> </w:t>
      </w:r>
      <w:r w:rsidRPr="00E12FF4">
        <w:rPr>
          <w:rFonts w:ascii="Calibri" w:hAnsi="Calibri" w:cs="Calibri"/>
        </w:rPr>
        <w:t xml:space="preserve">  </w:t>
      </w:r>
      <w:r w:rsidRPr="00E12FF4" w:rsidR="00086460">
        <w:rPr>
          <w:rFonts w:ascii="Calibri" w:hAnsi="Calibri" w:cs="Calibri"/>
          <w:b w:val="0"/>
          <w:bCs w:val="0"/>
          <w:i/>
          <w:color w:val="0070C0"/>
          <w:sz w:val="20"/>
        </w:rPr>
        <w:t xml:space="preserve"> </w:t>
      </w:r>
    </w:p>
    <w:p w:rsidR="00D86328" w:rsidRPr="00E12FF4" w:rsidP="00D86328" w14:paraId="61F88A18" w14:textId="6818695F">
      <w:pPr>
        <w:pStyle w:val="QuestionText"/>
        <w:rPr>
          <w:rFonts w:ascii="Calibri" w:eastAsia="Calibri" w:hAnsi="Calibri" w:cs="Calibri"/>
          <w:i/>
          <w:sz w:val="24"/>
          <w:szCs w:val="22"/>
        </w:rPr>
      </w:pPr>
      <w:r w:rsidRPr="00E12FF4">
        <w:rPr>
          <w:rFonts w:ascii="Calibri" w:eastAsia="Calibri" w:hAnsi="Calibri" w:cs="Calibri"/>
          <w:b/>
          <w:bCs/>
          <w:sz w:val="24"/>
          <w:szCs w:val="22"/>
        </w:rPr>
        <w:t>F3</w:t>
      </w:r>
      <w:r w:rsidRPr="00E12FF4" w:rsidR="00B018EC">
        <w:rPr>
          <w:rFonts w:ascii="Calibri" w:eastAsia="Calibri" w:hAnsi="Calibri" w:cs="Calibri"/>
          <w:b/>
          <w:bCs/>
          <w:sz w:val="24"/>
          <w:szCs w:val="22"/>
        </w:rPr>
        <w:t xml:space="preserve">. How many hours, if any, of </w:t>
      </w:r>
      <w:r w:rsidRPr="00E12FF4" w:rsidR="00B018EC">
        <w:rPr>
          <w:rFonts w:ascii="Calibri" w:eastAsia="Calibri" w:hAnsi="Calibri" w:cs="Calibri"/>
          <w:b/>
          <w:bCs/>
          <w:sz w:val="24"/>
          <w:szCs w:val="22"/>
          <w:u w:val="single"/>
        </w:rPr>
        <w:t>victim services training (e.g., continuing education units)</w:t>
      </w:r>
      <w:r w:rsidRPr="00E12FF4" w:rsidR="00B018EC">
        <w:rPr>
          <w:rFonts w:ascii="Calibri" w:eastAsia="Calibri" w:hAnsi="Calibri" w:cs="Calibri"/>
          <w:b/>
          <w:bCs/>
          <w:sz w:val="24"/>
          <w:szCs w:val="22"/>
        </w:rPr>
        <w:t xml:space="preserve"> or professional development are required for paid staff members in direct service positions at your organization? </w:t>
      </w:r>
      <w:r w:rsidRPr="00E12FF4" w:rsidR="00B018EC">
        <w:rPr>
          <w:rFonts w:ascii="Calibri" w:eastAsia="Calibri" w:hAnsi="Calibri" w:cs="Calibri"/>
          <w:i/>
          <w:iCs/>
          <w:sz w:val="24"/>
          <w:szCs w:val="22"/>
        </w:rPr>
        <w:t>Select one response in each row.</w:t>
      </w:r>
    </w:p>
    <w:tbl>
      <w:tblPr>
        <w:tblStyle w:val="TableGrid"/>
        <w:tblW w:w="10032" w:type="dxa"/>
        <w:tblCellMar>
          <w:left w:w="43" w:type="dxa"/>
          <w:right w:w="14" w:type="dxa"/>
        </w:tblCellMar>
        <w:tblLook w:val="04A0"/>
      </w:tblPr>
      <w:tblGrid>
        <w:gridCol w:w="3552"/>
        <w:gridCol w:w="720"/>
        <w:gridCol w:w="720"/>
        <w:gridCol w:w="720"/>
        <w:gridCol w:w="720"/>
        <w:gridCol w:w="720"/>
        <w:gridCol w:w="720"/>
        <w:gridCol w:w="720"/>
        <w:gridCol w:w="720"/>
        <w:gridCol w:w="720"/>
      </w:tblGrid>
      <w:tr w14:paraId="16BC80EC" w14:textId="77777777" w:rsidTr="00EC0483">
        <w:tblPrEx>
          <w:tblW w:w="10032" w:type="dxa"/>
          <w:tblCellMar>
            <w:left w:w="43" w:type="dxa"/>
            <w:right w:w="14" w:type="dxa"/>
          </w:tblCellMar>
          <w:tblLook w:val="04A0"/>
        </w:tblPrEx>
        <w:tc>
          <w:tcPr>
            <w:tcW w:w="3552" w:type="dxa"/>
          </w:tcPr>
          <w:p w:rsidR="005D5B47" w:rsidRPr="00E12FF4" w14:paraId="3DBCC28B" w14:textId="77777777">
            <w:pPr>
              <w:widowControl w:val="0"/>
              <w:autoSpaceDE w:val="0"/>
              <w:autoSpaceDN w:val="0"/>
              <w:spacing w:before="240" w:after="120"/>
              <w:rPr>
                <w:rFonts w:ascii="Calibri" w:eastAsia="Calibri" w:hAnsi="Calibri" w:cs="Calibri"/>
                <w:b/>
                <w:sz w:val="24"/>
              </w:rPr>
            </w:pPr>
          </w:p>
          <w:p w:rsidR="005D5B47" w:rsidRPr="00E12FF4" w14:paraId="0D8018E7" w14:textId="77777777">
            <w:pPr>
              <w:widowControl w:val="0"/>
              <w:autoSpaceDE w:val="0"/>
              <w:autoSpaceDN w:val="0"/>
              <w:spacing w:before="240" w:after="120"/>
              <w:rPr>
                <w:rFonts w:ascii="Calibri" w:eastAsia="Calibri" w:hAnsi="Calibri" w:cs="Calibri"/>
                <w:b/>
                <w:sz w:val="24"/>
              </w:rPr>
            </w:pPr>
            <w:r w:rsidRPr="00E12FF4">
              <w:rPr>
                <w:rFonts w:ascii="Calibri" w:eastAsia="Calibri" w:hAnsi="Calibri" w:cs="Calibri"/>
                <w:b/>
                <w:sz w:val="24"/>
              </w:rPr>
              <w:t>Timeframe</w:t>
            </w:r>
          </w:p>
        </w:tc>
        <w:tc>
          <w:tcPr>
            <w:tcW w:w="6480" w:type="dxa"/>
            <w:gridSpan w:val="9"/>
            <w:vAlign w:val="center"/>
          </w:tcPr>
          <w:p w:rsidR="005D5B47" w:rsidRPr="00E12FF4" w14:paraId="0648178F" w14:textId="77777777">
            <w:pPr>
              <w:widowControl w:val="0"/>
              <w:autoSpaceDE w:val="0"/>
              <w:autoSpaceDN w:val="0"/>
              <w:spacing w:before="240" w:after="120"/>
              <w:jc w:val="center"/>
              <w:rPr>
                <w:rFonts w:ascii="Calibri" w:eastAsia="Calibri" w:hAnsi="Calibri" w:cs="Calibri"/>
                <w:b/>
                <w:sz w:val="24"/>
              </w:rPr>
            </w:pPr>
            <w:r w:rsidRPr="00E12FF4">
              <w:rPr>
                <w:rFonts w:ascii="Calibri" w:eastAsia="Calibri" w:hAnsi="Calibri" w:cs="Calibri"/>
                <w:b/>
                <w:sz w:val="24"/>
              </w:rPr>
              <w:t>Hours required</w:t>
            </w:r>
          </w:p>
        </w:tc>
      </w:tr>
      <w:tr w14:paraId="2EFDC52B" w14:textId="77777777" w:rsidTr="00EC0483">
        <w:tblPrEx>
          <w:tblW w:w="10032" w:type="dxa"/>
          <w:tblCellMar>
            <w:left w:w="43" w:type="dxa"/>
            <w:right w:w="14" w:type="dxa"/>
          </w:tblCellMar>
          <w:tblLook w:val="04A0"/>
        </w:tblPrEx>
        <w:tc>
          <w:tcPr>
            <w:tcW w:w="3552" w:type="dxa"/>
          </w:tcPr>
          <w:p w:rsidR="005D5B47" w:rsidRPr="00E12FF4" w14:paraId="58AAAB82" w14:textId="77777777">
            <w:pPr>
              <w:widowControl w:val="0"/>
              <w:autoSpaceDE w:val="0"/>
              <w:autoSpaceDN w:val="0"/>
              <w:spacing w:before="240" w:after="120"/>
              <w:rPr>
                <w:rFonts w:ascii="Calibri" w:eastAsia="Calibri" w:hAnsi="Calibri" w:cs="Calibri"/>
                <w:b/>
                <w:sz w:val="24"/>
              </w:rPr>
            </w:pPr>
          </w:p>
        </w:tc>
        <w:tc>
          <w:tcPr>
            <w:tcW w:w="720" w:type="dxa"/>
            <w:vAlign w:val="center"/>
          </w:tcPr>
          <w:p w:rsidR="005D5B47" w:rsidRPr="00E12FF4" w:rsidP="00EC0483" w14:paraId="268288E6"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None</w:t>
            </w:r>
          </w:p>
        </w:tc>
        <w:tc>
          <w:tcPr>
            <w:tcW w:w="720" w:type="dxa"/>
            <w:vAlign w:val="center"/>
          </w:tcPr>
          <w:p w:rsidR="005D5B47" w:rsidRPr="00E12FF4" w:rsidP="00EC0483" w14:paraId="78CA9DE4"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1-5</w:t>
            </w:r>
          </w:p>
        </w:tc>
        <w:tc>
          <w:tcPr>
            <w:tcW w:w="720" w:type="dxa"/>
            <w:vAlign w:val="center"/>
          </w:tcPr>
          <w:p w:rsidR="005D5B47" w:rsidRPr="00E12FF4" w:rsidP="00EC0483" w14:paraId="101838D4"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6-10</w:t>
            </w:r>
          </w:p>
        </w:tc>
        <w:tc>
          <w:tcPr>
            <w:tcW w:w="720" w:type="dxa"/>
            <w:vAlign w:val="center"/>
          </w:tcPr>
          <w:p w:rsidR="005D5B47" w:rsidRPr="00E12FF4" w:rsidP="00EC0483" w14:paraId="0C48E061"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11-20</w:t>
            </w:r>
          </w:p>
        </w:tc>
        <w:tc>
          <w:tcPr>
            <w:tcW w:w="720" w:type="dxa"/>
            <w:vAlign w:val="center"/>
          </w:tcPr>
          <w:p w:rsidR="005D5B47" w:rsidRPr="00E12FF4" w:rsidP="00EC0483" w14:paraId="62D4A807"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21-40</w:t>
            </w:r>
          </w:p>
        </w:tc>
        <w:tc>
          <w:tcPr>
            <w:tcW w:w="720" w:type="dxa"/>
            <w:vAlign w:val="center"/>
          </w:tcPr>
          <w:p w:rsidR="005D5B47" w:rsidRPr="00E12FF4" w:rsidP="00EC0483" w14:paraId="133EF6A1"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41-60</w:t>
            </w:r>
          </w:p>
        </w:tc>
        <w:tc>
          <w:tcPr>
            <w:tcW w:w="720" w:type="dxa"/>
            <w:vAlign w:val="center"/>
          </w:tcPr>
          <w:p w:rsidR="005D5B47" w:rsidRPr="00E12FF4" w:rsidP="00EC0483" w14:paraId="7188290B"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61-80</w:t>
            </w:r>
          </w:p>
        </w:tc>
        <w:tc>
          <w:tcPr>
            <w:tcW w:w="720" w:type="dxa"/>
            <w:vAlign w:val="center"/>
          </w:tcPr>
          <w:p w:rsidR="005D5B47" w:rsidRPr="00E12FF4" w:rsidP="00EC0483" w14:paraId="0F9B91CC"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81-100</w:t>
            </w:r>
          </w:p>
        </w:tc>
        <w:tc>
          <w:tcPr>
            <w:tcW w:w="720" w:type="dxa"/>
            <w:vAlign w:val="center"/>
          </w:tcPr>
          <w:p w:rsidR="005D5B47" w:rsidRPr="00E12FF4" w:rsidP="00EC0483" w14:paraId="5E34E9E4" w14:textId="77777777">
            <w:pPr>
              <w:widowControl w:val="0"/>
              <w:autoSpaceDE w:val="0"/>
              <w:autoSpaceDN w:val="0"/>
              <w:jc w:val="center"/>
              <w:rPr>
                <w:rFonts w:ascii="Calibri" w:eastAsia="Calibri" w:hAnsi="Calibri" w:cs="Calibri"/>
                <w:b/>
                <w:sz w:val="24"/>
              </w:rPr>
            </w:pPr>
            <w:r w:rsidRPr="00E12FF4">
              <w:rPr>
                <w:rFonts w:ascii="Calibri" w:eastAsia="Calibri" w:hAnsi="Calibri" w:cs="Calibri"/>
                <w:b/>
                <w:sz w:val="24"/>
              </w:rPr>
              <w:t>100 or more</w:t>
            </w:r>
          </w:p>
        </w:tc>
      </w:tr>
      <w:tr w14:paraId="7FAAAD80" w14:textId="77777777" w:rsidTr="00EC0483">
        <w:tblPrEx>
          <w:tblW w:w="10032" w:type="dxa"/>
          <w:tblCellMar>
            <w:left w:w="43" w:type="dxa"/>
            <w:right w:w="14" w:type="dxa"/>
          </w:tblCellMar>
          <w:tblLook w:val="04A0"/>
        </w:tblPrEx>
        <w:tc>
          <w:tcPr>
            <w:tcW w:w="3552" w:type="dxa"/>
          </w:tcPr>
          <w:p w:rsidR="005D5B47" w:rsidRPr="00E12FF4" w14:paraId="5881C754" w14:textId="41839360">
            <w:pPr>
              <w:widowControl w:val="0"/>
              <w:autoSpaceDE w:val="0"/>
              <w:autoSpaceDN w:val="0"/>
              <w:spacing w:before="240" w:after="120"/>
              <w:rPr>
                <w:rFonts w:ascii="Calibri" w:eastAsia="Calibri" w:hAnsi="Calibri" w:cs="Calibri"/>
                <w:b/>
                <w:sz w:val="24"/>
              </w:rPr>
            </w:pPr>
            <w:r w:rsidRPr="00E12FF4">
              <w:rPr>
                <w:rFonts w:ascii="Calibri" w:eastAsia="Calibri" w:hAnsi="Calibri" w:cs="Calibri"/>
                <w:b/>
                <w:sz w:val="24"/>
              </w:rPr>
              <w:t>A. Within the first year of service</w:t>
            </w:r>
          </w:p>
        </w:tc>
        <w:tc>
          <w:tcPr>
            <w:tcW w:w="720" w:type="dxa"/>
            <w:vAlign w:val="center"/>
          </w:tcPr>
          <w:p w:rsidR="005D5B47" w:rsidRPr="00D013C1" w:rsidP="00D013C1" w14:paraId="05C8D103"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04071E5C"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202460BA"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2E9F86FA"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390A02A2"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5013C436"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215B30C6"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426AD7A6"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17DFCC3B" w14:textId="77777777">
            <w:pPr>
              <w:pStyle w:val="ListParagraph"/>
              <w:widowControl w:val="0"/>
              <w:numPr>
                <w:ilvl w:val="0"/>
                <w:numId w:val="37"/>
              </w:numPr>
              <w:autoSpaceDE w:val="0"/>
              <w:autoSpaceDN w:val="0"/>
              <w:jc w:val="right"/>
              <w:rPr>
                <w:rFonts w:ascii="Calibri" w:eastAsia="Calibri" w:hAnsi="Calibri" w:cs="Calibri"/>
                <w:b/>
                <w:sz w:val="24"/>
              </w:rPr>
            </w:pPr>
          </w:p>
        </w:tc>
      </w:tr>
      <w:tr w14:paraId="0AFD3AFA" w14:textId="77777777" w:rsidTr="00EC0483">
        <w:tblPrEx>
          <w:tblW w:w="10032" w:type="dxa"/>
          <w:tblCellMar>
            <w:left w:w="43" w:type="dxa"/>
            <w:right w:w="14" w:type="dxa"/>
          </w:tblCellMar>
          <w:tblLook w:val="04A0"/>
        </w:tblPrEx>
        <w:tc>
          <w:tcPr>
            <w:tcW w:w="3552" w:type="dxa"/>
          </w:tcPr>
          <w:p w:rsidR="005D5B47" w:rsidRPr="00E12FF4" w14:paraId="51CEFEEF" w14:textId="3D914EC2">
            <w:pPr>
              <w:widowControl w:val="0"/>
              <w:autoSpaceDE w:val="0"/>
              <w:autoSpaceDN w:val="0"/>
              <w:spacing w:before="240" w:after="120"/>
              <w:rPr>
                <w:rFonts w:ascii="Calibri" w:eastAsia="Calibri" w:hAnsi="Calibri" w:cs="Calibri"/>
                <w:b/>
                <w:sz w:val="24"/>
              </w:rPr>
            </w:pPr>
            <w:r w:rsidRPr="00E12FF4">
              <w:rPr>
                <w:rFonts w:ascii="Calibri" w:eastAsia="Calibri" w:hAnsi="Calibri" w:cs="Calibri"/>
                <w:b/>
                <w:sz w:val="24"/>
              </w:rPr>
              <w:t>B. Annually in subsequent years</w:t>
            </w:r>
          </w:p>
        </w:tc>
        <w:tc>
          <w:tcPr>
            <w:tcW w:w="720" w:type="dxa"/>
            <w:vAlign w:val="center"/>
          </w:tcPr>
          <w:p w:rsidR="005D5B47" w:rsidRPr="00D013C1" w:rsidP="00D013C1" w14:paraId="0D170559"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4734D7BC"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51452E2C"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660936E2"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0A8B6155"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2021BC91"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494BD37A"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7CFCD020" w14:textId="77777777">
            <w:pPr>
              <w:pStyle w:val="ListParagraph"/>
              <w:widowControl w:val="0"/>
              <w:numPr>
                <w:ilvl w:val="0"/>
                <w:numId w:val="37"/>
              </w:numPr>
              <w:autoSpaceDE w:val="0"/>
              <w:autoSpaceDN w:val="0"/>
              <w:jc w:val="right"/>
              <w:rPr>
                <w:rFonts w:ascii="Calibri" w:eastAsia="Calibri" w:hAnsi="Calibri" w:cs="Calibri"/>
                <w:b/>
                <w:sz w:val="24"/>
              </w:rPr>
            </w:pPr>
          </w:p>
        </w:tc>
        <w:tc>
          <w:tcPr>
            <w:tcW w:w="720" w:type="dxa"/>
            <w:vAlign w:val="center"/>
          </w:tcPr>
          <w:p w:rsidR="005D5B47" w:rsidRPr="00D013C1" w:rsidP="00D013C1" w14:paraId="09C94F8B" w14:textId="77777777">
            <w:pPr>
              <w:pStyle w:val="ListParagraph"/>
              <w:widowControl w:val="0"/>
              <w:numPr>
                <w:ilvl w:val="0"/>
                <w:numId w:val="37"/>
              </w:numPr>
              <w:autoSpaceDE w:val="0"/>
              <w:autoSpaceDN w:val="0"/>
              <w:jc w:val="right"/>
              <w:rPr>
                <w:rFonts w:ascii="Calibri" w:eastAsia="Calibri" w:hAnsi="Calibri" w:cs="Calibri"/>
                <w:b/>
                <w:sz w:val="24"/>
              </w:rPr>
            </w:pPr>
          </w:p>
        </w:tc>
      </w:tr>
    </w:tbl>
    <w:p w:rsidR="00D86328" w:rsidRPr="00E12FF4" w:rsidP="00D86328" w14:paraId="43851D2D" w14:textId="77777777">
      <w:pPr>
        <w:pStyle w:val="QuestionText"/>
        <w:rPr>
          <w:rFonts w:ascii="Calibri" w:eastAsia="Calibri" w:hAnsi="Calibri" w:cs="Calibri"/>
          <w:sz w:val="24"/>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5"/>
      </w:tblGrid>
      <w:tr w14:paraId="28024670" w14:textId="77777777">
        <w:tblPrEx>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2"/>
        </w:trPr>
        <w:tc>
          <w:tcPr>
            <w:tcW w:w="10075" w:type="dxa"/>
            <w:shd w:val="clear" w:color="auto" w:fill="808285" w:themeFill="background2"/>
            <w:vAlign w:val="center"/>
          </w:tcPr>
          <w:p w:rsidR="00D86328" w:rsidRPr="00E12FF4" w14:paraId="6E786768" w14:textId="77777777">
            <w:pPr>
              <w:rPr>
                <w:rFonts w:ascii="Calibri" w:hAnsi="Calibri" w:cs="Calibri"/>
                <w:b/>
                <w:bCs/>
              </w:rPr>
            </w:pPr>
            <w:r w:rsidRPr="00E12FF4">
              <w:rPr>
                <w:rFonts w:ascii="Calibri" w:hAnsi="Calibri" w:cs="Calibri"/>
                <w:b/>
                <w:bCs/>
              </w:rPr>
              <w:t>Question Testing Goals</w:t>
            </w:r>
          </w:p>
          <w:p w:rsidR="00D86328" w:rsidRPr="00E12FF4" w14:paraId="1C23E483" w14:textId="77777777">
            <w:pPr>
              <w:rPr>
                <w:rFonts w:ascii="Calibri" w:hAnsi="Calibri" w:cs="Calibri"/>
              </w:rPr>
            </w:pPr>
            <w:r w:rsidRPr="00E12FF4">
              <w:rPr>
                <w:rFonts w:ascii="Calibri" w:hAnsi="Calibri" w:cs="Calibri"/>
              </w:rPr>
              <w:t>(i.e., concepts to cover/what we are hoping to learn)</w:t>
            </w:r>
          </w:p>
        </w:tc>
      </w:tr>
      <w:tr w14:paraId="2C597D5D" w14:textId="77777777">
        <w:tblPrEx>
          <w:tblW w:w="10075" w:type="dxa"/>
          <w:tblLayout w:type="fixed"/>
          <w:tblLook w:val="04A0"/>
        </w:tblPrEx>
        <w:trPr>
          <w:trHeight w:val="344"/>
        </w:trPr>
        <w:tc>
          <w:tcPr>
            <w:tcW w:w="10075" w:type="dxa"/>
          </w:tcPr>
          <w:p w:rsidR="00CD66BC" w:rsidRPr="00E12FF4" w:rsidP="009E1269" w14:paraId="6CF19B15" w14:textId="77777777">
            <w:pPr>
              <w:pStyle w:val="ListParagraph"/>
              <w:numPr>
                <w:ilvl w:val="0"/>
                <w:numId w:val="5"/>
              </w:numPr>
              <w:rPr>
                <w:rFonts w:ascii="Calibri" w:hAnsi="Calibri" w:cs="Calibri"/>
              </w:rPr>
            </w:pPr>
            <w:r w:rsidRPr="00E12FF4">
              <w:rPr>
                <w:rFonts w:ascii="Calibri" w:hAnsi="Calibri" w:cs="Calibri"/>
              </w:rPr>
              <w:t>Clarify understanding</w:t>
            </w:r>
            <w:r w:rsidRPr="00E12FF4" w:rsidR="00EE0CC7">
              <w:rPr>
                <w:rFonts w:ascii="Calibri" w:hAnsi="Calibri" w:cs="Calibri"/>
              </w:rPr>
              <w:t xml:space="preserve"> of “victim services training</w:t>
            </w:r>
            <w:r w:rsidRPr="00E12FF4">
              <w:rPr>
                <w:rFonts w:ascii="Calibri" w:hAnsi="Calibri" w:cs="Calibri"/>
              </w:rPr>
              <w:t>.”</w:t>
            </w:r>
          </w:p>
          <w:p w:rsidR="0043610C" w:rsidRPr="00E12FF4" w:rsidP="009E1269" w14:paraId="0F90ADA4" w14:textId="77777777">
            <w:pPr>
              <w:pStyle w:val="ListParagraph"/>
              <w:numPr>
                <w:ilvl w:val="0"/>
                <w:numId w:val="5"/>
              </w:numPr>
              <w:rPr>
                <w:rFonts w:ascii="Calibri" w:hAnsi="Calibri" w:cs="Calibri"/>
              </w:rPr>
            </w:pPr>
            <w:r w:rsidRPr="00E12FF4">
              <w:rPr>
                <w:rFonts w:ascii="Calibri" w:hAnsi="Calibri" w:cs="Calibri"/>
              </w:rPr>
              <w:t>Assess whether the timeframes and ranges are appropriate.</w:t>
            </w:r>
            <w:r w:rsidRPr="00E12FF4" w:rsidR="00EE0CC7">
              <w:rPr>
                <w:rFonts w:ascii="Calibri" w:hAnsi="Calibri" w:cs="Calibri"/>
              </w:rPr>
              <w:t xml:space="preserve"> </w:t>
            </w:r>
          </w:p>
          <w:p w:rsidR="00CD66BC" w:rsidRPr="00E12FF4" w:rsidP="009E1269" w14:paraId="0BD75DAF" w14:textId="602CD48A">
            <w:pPr>
              <w:pStyle w:val="ListParagraph"/>
              <w:numPr>
                <w:ilvl w:val="0"/>
                <w:numId w:val="5"/>
              </w:numPr>
              <w:rPr>
                <w:rFonts w:ascii="Calibri" w:hAnsi="Calibri" w:cs="Calibri"/>
              </w:rPr>
            </w:pPr>
            <w:r w:rsidRPr="00E12FF4">
              <w:rPr>
                <w:rFonts w:ascii="Calibri" w:hAnsi="Calibri" w:cs="Calibri"/>
              </w:rPr>
              <w:t>Evaluate the ease of answering in the provided format ver</w:t>
            </w:r>
            <w:r w:rsidRPr="00E12FF4" w:rsidR="00D55FBB">
              <w:rPr>
                <w:rFonts w:ascii="Calibri" w:hAnsi="Calibri" w:cs="Calibri"/>
              </w:rPr>
              <w:t>s</w:t>
            </w:r>
            <w:r w:rsidRPr="00E12FF4">
              <w:rPr>
                <w:rFonts w:ascii="Calibri" w:hAnsi="Calibri" w:cs="Calibri"/>
              </w:rPr>
              <w:t xml:space="preserve">us an alternate format, such as a numeric text box.  </w:t>
            </w:r>
          </w:p>
          <w:p w:rsidR="00D55FBB" w:rsidRPr="00E12FF4" w:rsidP="009E1269" w14:paraId="0765E517" w14:textId="77777777">
            <w:pPr>
              <w:pStyle w:val="ListParagraph"/>
              <w:numPr>
                <w:ilvl w:val="0"/>
                <w:numId w:val="5"/>
              </w:numPr>
              <w:rPr>
                <w:rFonts w:ascii="Calibri" w:hAnsi="Calibri" w:cs="Calibri"/>
              </w:rPr>
            </w:pPr>
            <w:r w:rsidRPr="00E12FF4">
              <w:rPr>
                <w:rFonts w:ascii="Calibri" w:hAnsi="Calibri" w:cs="Calibri"/>
              </w:rPr>
              <w:t>Evaluate</w:t>
            </w:r>
            <w:r w:rsidRPr="00E12FF4" w:rsidR="00EE0CC7">
              <w:rPr>
                <w:rFonts w:ascii="Calibri" w:hAnsi="Calibri" w:cs="Calibri"/>
              </w:rPr>
              <w:t xml:space="preserve"> burden </w:t>
            </w:r>
            <w:r w:rsidRPr="00E12FF4">
              <w:rPr>
                <w:rFonts w:ascii="Calibri" w:hAnsi="Calibri" w:cs="Calibri"/>
              </w:rPr>
              <w:t xml:space="preserve">of providing </w:t>
            </w:r>
            <w:r w:rsidRPr="00E12FF4" w:rsidR="00EE0CC7">
              <w:rPr>
                <w:rFonts w:ascii="Calibri" w:hAnsi="Calibri" w:cs="Calibri"/>
              </w:rPr>
              <w:t xml:space="preserve">this </w:t>
            </w:r>
            <w:r w:rsidRPr="00E12FF4">
              <w:rPr>
                <w:rFonts w:ascii="Calibri" w:hAnsi="Calibri" w:cs="Calibri"/>
              </w:rPr>
              <w:t>information</w:t>
            </w:r>
            <w:r w:rsidRPr="00E12FF4">
              <w:rPr>
                <w:rFonts w:ascii="Calibri" w:hAnsi="Calibri" w:cs="Calibri"/>
              </w:rPr>
              <w:t xml:space="preserve"> and where they get their information</w:t>
            </w:r>
            <w:r w:rsidRPr="00E12FF4">
              <w:rPr>
                <w:rFonts w:ascii="Calibri" w:hAnsi="Calibri" w:cs="Calibri"/>
              </w:rPr>
              <w:t>.</w:t>
            </w:r>
            <w:r w:rsidRPr="00E12FF4" w:rsidR="00EE0CC7">
              <w:rPr>
                <w:rFonts w:ascii="Calibri" w:hAnsi="Calibri" w:cs="Calibri"/>
              </w:rPr>
              <w:t xml:space="preserve"> </w:t>
            </w:r>
          </w:p>
          <w:p w:rsidR="00D86328" w:rsidRPr="00E12FF4" w:rsidP="009E1269" w14:paraId="7A551026" w14:textId="4A007CF1">
            <w:pPr>
              <w:pStyle w:val="ListParagraph"/>
              <w:numPr>
                <w:ilvl w:val="0"/>
                <w:numId w:val="5"/>
              </w:numPr>
              <w:rPr>
                <w:rFonts w:ascii="Calibri" w:hAnsi="Calibri" w:cs="Calibri"/>
              </w:rPr>
            </w:pPr>
            <w:r w:rsidRPr="00E12FF4">
              <w:rPr>
                <w:rFonts w:ascii="Calibri" w:hAnsi="Calibri" w:cs="Calibri"/>
              </w:rPr>
              <w:t xml:space="preserve">Determine if there is difficulty reporting due to </w:t>
            </w:r>
            <w:r w:rsidRPr="00E12FF4" w:rsidR="008B7450">
              <w:rPr>
                <w:rFonts w:ascii="Calibri" w:hAnsi="Calibri" w:cs="Calibri"/>
              </w:rPr>
              <w:t>different levels of training associated with different role types, and how they respond in this case (</w:t>
            </w:r>
            <w:r w:rsidRPr="00E12FF4" w:rsidR="00D76C12">
              <w:rPr>
                <w:rFonts w:ascii="Calibri" w:hAnsi="Calibri" w:cs="Calibri"/>
              </w:rPr>
              <w:t xml:space="preserve">most common amount of training, minimum amount, average amount, etc.)  </w:t>
            </w:r>
          </w:p>
        </w:tc>
      </w:tr>
    </w:tbl>
    <w:p w:rsidR="00D86328" w:rsidRPr="00E12FF4" w:rsidP="00D86328" w14:paraId="002B207F" w14:textId="77777777">
      <w:pPr>
        <w:rPr>
          <w:rFonts w:ascii="Calibri" w:hAnsi="Calibri" w:cs="Calibri"/>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0"/>
      </w:tblGrid>
      <w:tr w14:paraId="324E7606" w14:textId="77777777">
        <w:tblPrEx>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0080" w:type="dxa"/>
          </w:tcPr>
          <w:p w:rsidR="00D86328" w:rsidRPr="00E12FF4" w14:paraId="118A5519" w14:textId="77777777">
            <w:pPr>
              <w:rPr>
                <w:rFonts w:ascii="Calibri" w:hAnsi="Calibri" w:cs="Calibri"/>
                <w:b/>
                <w:bCs/>
              </w:rPr>
            </w:pPr>
            <w:r w:rsidRPr="00E12FF4">
              <w:rPr>
                <w:rFonts w:ascii="Calibri" w:hAnsi="Calibri" w:cs="Calibri"/>
                <w:b/>
                <w:bCs/>
              </w:rPr>
              <w:t>Item Probes</w:t>
            </w:r>
          </w:p>
          <w:p w:rsidR="00D86328" w:rsidRPr="00E12FF4" w14:paraId="02EF52F7" w14:textId="77777777">
            <w:pPr>
              <w:rPr>
                <w:rFonts w:ascii="Calibri" w:hAnsi="Calibri" w:cs="Calibri"/>
              </w:rPr>
            </w:pPr>
            <w:r w:rsidRPr="00E12FF4">
              <w:rPr>
                <w:rFonts w:ascii="Calibri" w:hAnsi="Calibri" w:cs="Calibri"/>
                <w:i/>
                <w:iCs/>
              </w:rPr>
              <w:t>Reminders: Order of probes can be changed based on flow of conversation, additional follow-up probes may be added during the interview to get further clarification as needed, and certain probes may be omitted based on time-constraints or if the concept has already been answered during discussion.</w:t>
            </w:r>
          </w:p>
        </w:tc>
      </w:tr>
      <w:tr w14:paraId="6FD9FB4A" w14:textId="77777777">
        <w:tblPrEx>
          <w:tblW w:w="10080" w:type="dxa"/>
          <w:tblLayout w:type="fixed"/>
          <w:tblLook w:val="04A0"/>
        </w:tblPrEx>
        <w:trPr>
          <w:trHeight w:val="360"/>
        </w:trPr>
        <w:tc>
          <w:tcPr>
            <w:tcW w:w="10080" w:type="dxa"/>
          </w:tcPr>
          <w:p w:rsidR="008C6215" w:rsidRPr="00E12FF4" w:rsidP="009E1269" w14:paraId="2CE61142"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came to mind when you first read this?</w:t>
            </w:r>
          </w:p>
          <w:p w:rsidR="002A4C4E" w:rsidRPr="00E12FF4" w:rsidP="009E1269" w14:paraId="5CC26DD4"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What types of training did you consider when answering?</w:t>
            </w:r>
          </w:p>
          <w:p w:rsidR="00CA2540" w:rsidRPr="00E12FF4" w:rsidP="009E1269" w14:paraId="42E60BCA" w14:textId="1DC3DA57">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Is the phrase “continuing education units” familiar to you?  Do you use this term in your organization, or do you call this something else?</w:t>
            </w:r>
          </w:p>
          <w:p w:rsidR="009E418D" w:rsidRPr="00E12FF4" w:rsidP="009E1269" w14:paraId="04B6A8C8" w14:textId="1A16A8C4">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In your own words, what does “</w:t>
            </w:r>
            <w:r w:rsidR="00104176">
              <w:rPr>
                <w:rStyle w:val="cf01"/>
                <w:rFonts w:ascii="Calibri" w:hAnsi="Calibri" w:cs="Calibri"/>
              </w:rPr>
              <w:t>with</w:t>
            </w:r>
            <w:r w:rsidRPr="00E12FF4">
              <w:rPr>
                <w:rStyle w:val="cf01"/>
                <w:rFonts w:ascii="Calibri" w:hAnsi="Calibri" w:cs="Calibri"/>
              </w:rPr>
              <w:t>in the first year of service” mean to you?  What about “annually in subsequent years”?</w:t>
            </w:r>
          </w:p>
          <w:p w:rsidR="00BA1E4A" w:rsidRPr="00E12FF4" w:rsidP="009E1269" w14:paraId="7A095FCE" w14:textId="4ADFC61E">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there anything that made it challenging to pick a response for this question?</w:t>
            </w:r>
            <w:r w:rsidRPr="00E12FF4" w:rsidR="00271C36">
              <w:rPr>
                <w:rStyle w:val="cf01"/>
                <w:rFonts w:ascii="Calibri" w:hAnsi="Calibri" w:cs="Calibri"/>
              </w:rPr>
              <w:t xml:space="preserve"> Tell me more about that.</w:t>
            </w:r>
          </w:p>
          <w:p w:rsidR="00271C36" w:rsidRPr="00E12FF4" w:rsidP="009E1269" w14:paraId="78E133A4" w14:textId="2FA1DFE6">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Does</w:t>
            </w:r>
            <w:r w:rsidRPr="00E12FF4" w:rsidR="00324135">
              <w:rPr>
                <w:rStyle w:val="cf01"/>
                <w:rFonts w:ascii="Calibri" w:hAnsi="Calibri" w:cs="Calibri"/>
              </w:rPr>
              <w:t xml:space="preserve"> everyone in your organization have the same training requirements or does it vary?  How would you </w:t>
            </w:r>
            <w:r w:rsidRPr="00E12FF4" w:rsidR="00655B8C">
              <w:rPr>
                <w:rStyle w:val="cf01"/>
                <w:rFonts w:ascii="Calibri" w:hAnsi="Calibri" w:cs="Calibri"/>
              </w:rPr>
              <w:t>respond in that case?</w:t>
            </w:r>
            <w:r w:rsidRPr="00E12FF4" w:rsidR="007667E9">
              <w:rPr>
                <w:rStyle w:val="cf01"/>
                <w:rFonts w:ascii="Calibri" w:hAnsi="Calibri" w:cs="Calibri"/>
              </w:rPr>
              <w:t xml:space="preserve"> Which staff </w:t>
            </w:r>
            <w:r w:rsidRPr="00E12FF4" w:rsidR="007667E9">
              <w:rPr>
                <w:rStyle w:val="cf01"/>
                <w:rFonts w:ascii="Calibri" w:hAnsi="Calibri" w:cs="Calibri"/>
              </w:rPr>
              <w:t>were</w:t>
            </w:r>
            <w:r w:rsidRPr="00E12FF4" w:rsidR="007667E9">
              <w:rPr>
                <w:rStyle w:val="cf01"/>
                <w:rFonts w:ascii="Calibri" w:hAnsi="Calibri" w:cs="Calibri"/>
              </w:rPr>
              <w:t xml:space="preserve"> you focused on?</w:t>
            </w:r>
          </w:p>
          <w:p w:rsidR="00655B8C" w:rsidRPr="00E12FF4" w:rsidP="009E1269" w14:paraId="73724E89" w14:textId="17DFA72D">
            <w:pPr>
              <w:pStyle w:val="ICFTabletext"/>
              <w:numPr>
                <w:ilvl w:val="1"/>
                <w:numId w:val="4"/>
              </w:numPr>
              <w:spacing w:before="120" w:after="120"/>
              <w:jc w:val="left"/>
              <w:rPr>
                <w:rStyle w:val="cf01"/>
                <w:rFonts w:ascii="Calibri" w:hAnsi="Calibri" w:cs="Calibri"/>
              </w:rPr>
            </w:pPr>
            <w:r w:rsidRPr="00E12FF4">
              <w:rPr>
                <w:rStyle w:val="cf01"/>
                <w:rFonts w:ascii="Calibri" w:hAnsi="Calibri" w:cs="Calibri"/>
              </w:rPr>
              <w:t xml:space="preserve">[IF NEEDED] </w:t>
            </w:r>
            <w:r w:rsidRPr="00E12FF4" w:rsidR="002F2061">
              <w:rPr>
                <w:rStyle w:val="cf01"/>
                <w:rFonts w:ascii="Calibri" w:hAnsi="Calibri" w:cs="Calibri"/>
              </w:rPr>
              <w:t xml:space="preserve">Would you say you are responding with the most common amount of training?  A minimum amount? An average? </w:t>
            </w:r>
            <w:r w:rsidRPr="00E12FF4" w:rsidR="00F74C5C">
              <w:rPr>
                <w:rStyle w:val="cf01"/>
                <w:rFonts w:ascii="Calibri" w:hAnsi="Calibri" w:cs="Calibri"/>
              </w:rPr>
              <w:t>What information is easiest for you to determine?</w:t>
            </w:r>
          </w:p>
          <w:p w:rsidR="008405CC" w:rsidRPr="00E12FF4" w:rsidP="009E1269" w14:paraId="614F0938" w14:textId="670103BF">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 xml:space="preserve">How well do the </w:t>
            </w:r>
            <w:r w:rsidRPr="00E12FF4" w:rsidR="0019341A">
              <w:rPr>
                <w:rStyle w:val="cf01"/>
                <w:rFonts w:ascii="Calibri" w:hAnsi="Calibri" w:cs="Calibri"/>
              </w:rPr>
              <w:t xml:space="preserve">provided </w:t>
            </w:r>
            <w:r w:rsidRPr="00E12FF4">
              <w:rPr>
                <w:rStyle w:val="cf01"/>
                <w:rFonts w:ascii="Calibri" w:hAnsi="Calibri" w:cs="Calibri"/>
              </w:rPr>
              <w:t>ranges of hours required apply to your organization?</w:t>
            </w:r>
          </w:p>
          <w:p w:rsidR="00A52537" w:rsidRPr="00E12FF4" w:rsidP="009E1269" w14:paraId="6E2B9199" w14:textId="586622B9">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Was it easier to estimate training hours in ranges or would a number box be better?</w:t>
            </w:r>
            <w:r w:rsidRPr="00E12FF4" w:rsidR="0078555B">
              <w:rPr>
                <w:rStyle w:val="cf01"/>
                <w:rFonts w:ascii="Calibri" w:hAnsi="Calibri" w:cs="Calibri"/>
              </w:rPr>
              <w:t xml:space="preserve"> </w:t>
            </w:r>
            <w:r w:rsidRPr="00E12FF4">
              <w:rPr>
                <w:rStyle w:val="cf01"/>
                <w:rFonts w:ascii="Calibri" w:hAnsi="Calibri" w:cs="Calibri"/>
              </w:rPr>
              <w:t>Would you know the exact number in each category if asked?</w:t>
            </w:r>
          </w:p>
          <w:p w:rsidR="00D86328" w:rsidRPr="00E12FF4" w:rsidP="009E1269" w14:paraId="1D7C46D9" w14:textId="77777777">
            <w:pPr>
              <w:pStyle w:val="ICFTabletext"/>
              <w:numPr>
                <w:ilvl w:val="0"/>
                <w:numId w:val="4"/>
              </w:numPr>
              <w:spacing w:before="120" w:after="120"/>
              <w:jc w:val="left"/>
              <w:rPr>
                <w:rStyle w:val="cf01"/>
                <w:rFonts w:ascii="Calibri" w:hAnsi="Calibri" w:cs="Calibri"/>
              </w:rPr>
            </w:pPr>
            <w:r w:rsidRPr="00E12FF4">
              <w:rPr>
                <w:rStyle w:val="cf01"/>
                <w:rFonts w:ascii="Calibri" w:hAnsi="Calibri" w:cs="Calibri"/>
              </w:rPr>
              <w:t>How did you determine the hours required for each timeframe?</w:t>
            </w:r>
          </w:p>
          <w:p w:rsidR="009A56EC" w:rsidRPr="00E12FF4" w:rsidP="009E1269" w14:paraId="07129B3C" w14:textId="5CFABCAF">
            <w:pPr>
              <w:pStyle w:val="ICFTabletext"/>
              <w:numPr>
                <w:ilvl w:val="0"/>
                <w:numId w:val="4"/>
              </w:numPr>
              <w:spacing w:before="120" w:after="120"/>
              <w:jc w:val="left"/>
              <w:rPr>
                <w:rFonts w:ascii="Calibri" w:hAnsi="Calibri" w:cs="Calibri"/>
                <w:sz w:val="18"/>
                <w:szCs w:val="18"/>
              </w:rPr>
            </w:pPr>
            <w:r w:rsidRPr="00E12FF4">
              <w:rPr>
                <w:rFonts w:ascii="Calibri" w:hAnsi="Calibri" w:cs="Calibri"/>
                <w:sz w:val="18"/>
                <w:szCs w:val="18"/>
              </w:rPr>
              <w:t>How sure or unsure are you in your responses</w:t>
            </w:r>
            <w:r w:rsidRPr="00E12FF4" w:rsidR="007667E9">
              <w:rPr>
                <w:rFonts w:ascii="Calibri" w:hAnsi="Calibri" w:cs="Calibri"/>
                <w:sz w:val="18"/>
                <w:szCs w:val="18"/>
              </w:rPr>
              <w:t>?</w:t>
            </w:r>
          </w:p>
        </w:tc>
      </w:tr>
    </w:tbl>
    <w:p w:rsidR="00D86328" w:rsidRPr="00E12FF4" w:rsidP="00D86328" w14:paraId="188A27B4" w14:textId="1D17A55A">
      <w:pPr>
        <w:rPr>
          <w:rFonts w:ascii="Calibri" w:hAnsi="Calibri" w:cs="Calibri"/>
        </w:rPr>
      </w:pPr>
    </w:p>
    <w:p w:rsidR="00C736A6" w:rsidRPr="00E12FF4" w:rsidP="00C736A6" w14:paraId="6ECC5722" w14:textId="77777777">
      <w:pPr>
        <w:pStyle w:val="ICFBullet1"/>
        <w:rPr>
          <w:rFonts w:ascii="Calibri" w:hAnsi="Calibri" w:cs="Calibri"/>
        </w:rPr>
        <w:sectPr w:rsidSect="002A2E83">
          <w:headerReference w:type="default" r:id="rId14"/>
          <w:pgSz w:w="12240" w:h="15840"/>
          <w:pgMar w:top="1080" w:right="1080" w:bottom="1080" w:left="1080" w:header="720" w:footer="720" w:gutter="0"/>
          <w:cols w:space="720"/>
          <w:docGrid w:linePitch="360"/>
        </w:sectPr>
      </w:pPr>
    </w:p>
    <w:p w:rsidR="00C736A6" w:rsidRPr="00E12FF4" w:rsidP="00C736A6" w14:paraId="6A21CAC7" w14:textId="618EEB27">
      <w:pPr>
        <w:rPr>
          <w:rFonts w:ascii="Calibri" w:hAnsi="Calibri" w:cs="Calibri"/>
        </w:rPr>
      </w:pPr>
      <w:r w:rsidRPr="00E12FF4">
        <w:rPr>
          <w:rFonts w:ascii="Calibri" w:hAnsi="Calibri" w:cs="Calibri"/>
          <w:noProof/>
        </w:rPr>
        <mc:AlternateContent>
          <mc:Choice Requires="wps">
            <w:drawing>
              <wp:anchor distT="0" distB="0" distL="114300" distR="114300" simplePos="0" relativeHeight="251666432" behindDoc="0" locked="1" layoutInCell="1" allowOverlap="1">
                <wp:simplePos x="0" y="0"/>
                <wp:positionH relativeFrom="margin">
                  <wp:align>right</wp:align>
                </wp:positionH>
                <wp:positionV relativeFrom="margin">
                  <wp:posOffset>229235</wp:posOffset>
                </wp:positionV>
                <wp:extent cx="5907405" cy="8336915"/>
                <wp:effectExtent l="0" t="0" r="17145" b="26035"/>
                <wp:wrapNone/>
                <wp:docPr id="674819239" name="Text Box 674819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5907405" cy="8336915"/>
                        </a:xfrm>
                        <a:prstGeom prst="rect">
                          <a:avLst/>
                        </a:prstGeom>
                        <a:noFill/>
                        <a:ln w="6350">
                          <a:solidFill>
                            <a:prstClr val="black"/>
                          </a:solidFill>
                        </a:ln>
                      </wps:spPr>
                      <wps:txbx>
                        <w:txbxContent>
                          <w:p w:rsidR="00315216" w:rsidP="00C736A6" w14:textId="77777777">
                            <w:pPr>
                              <w:jc w:val="right"/>
                              <w:rPr>
                                <w:b/>
                                <w:bCs/>
                              </w:rPr>
                            </w:pPr>
                          </w:p>
                          <w:p w:rsidR="00315216" w:rsidP="00C736A6" w14:textId="77777777">
                            <w:pPr>
                              <w:jc w:val="right"/>
                              <w:rPr>
                                <w:b/>
                                <w:bCs/>
                              </w:rPr>
                            </w:pPr>
                          </w:p>
                          <w:p w:rsidR="00315216" w:rsidP="00C736A6" w14:textId="77777777">
                            <w:pPr>
                              <w:jc w:val="right"/>
                              <w:rPr>
                                <w:b/>
                                <w:bCs/>
                              </w:rPr>
                            </w:pPr>
                          </w:p>
                          <w:p w:rsidR="00315216" w:rsidP="00C736A6" w14:textId="77777777">
                            <w:pPr>
                              <w:jc w:val="right"/>
                              <w:rPr>
                                <w:b/>
                                <w:bCs/>
                              </w:rPr>
                            </w:pPr>
                          </w:p>
                          <w:p w:rsidR="00315216" w:rsidP="00C736A6" w14:textId="77777777">
                            <w:pPr>
                              <w:jc w:val="right"/>
                              <w:rPr>
                                <w:b/>
                                <w:bCs/>
                              </w:rPr>
                            </w:pPr>
                          </w:p>
                          <w:p w:rsidR="00315216" w:rsidP="00C736A6" w14:textId="77777777">
                            <w:pPr>
                              <w:jc w:val="right"/>
                              <w:rPr>
                                <w:b/>
                                <w:bCs/>
                              </w:rPr>
                            </w:pPr>
                          </w:p>
                          <w:p w:rsidR="00315216" w:rsidP="00C736A6" w14:textId="77777777">
                            <w:pPr>
                              <w:jc w:val="right"/>
                              <w:rPr>
                                <w:b/>
                                <w:bCs/>
                              </w:rPr>
                            </w:pPr>
                          </w:p>
                          <w:p w:rsidR="00C736A6" w:rsidRPr="00957107" w:rsidP="00C736A6" w14:textId="4F345096">
                            <w:pPr>
                              <w:jc w:val="right"/>
                              <w:rPr>
                                <w:b/>
                                <w:bCs/>
                              </w:rPr>
                            </w:pPr>
                            <w:r w:rsidRPr="00957107">
                              <w:rPr>
                                <w:noProof/>
                              </w:rPr>
                              <w:drawing>
                                <wp:inline distT="0" distB="0" distL="0" distR="0">
                                  <wp:extent cx="977900" cy="1828800"/>
                                  <wp:effectExtent l="0" t="0" r="0" b="0"/>
                                  <wp:docPr id="538054275" name="Picture 5533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54275"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r>
                          </w:p>
                          <w:p w:rsidR="00C736A6" w:rsidRPr="002A2E83" w:rsidP="00C736A6" w14:textId="740654AB">
                            <w:pPr>
                              <w:jc w:val="right"/>
                              <w:rPr>
                                <w:rFonts w:ascii="Calibri" w:hAnsi="Calibri" w:cs="Calibri"/>
                                <w:b/>
                                <w:bCs/>
                                <w:sz w:val="70"/>
                                <w:szCs w:val="70"/>
                              </w:rPr>
                            </w:pPr>
                            <w:r w:rsidRPr="002A2E83">
                              <w:rPr>
                                <w:rFonts w:ascii="Calibri" w:hAnsi="Calibri" w:cs="Calibri"/>
                                <w:b/>
                                <w:bCs/>
                                <w:sz w:val="70"/>
                                <w:szCs w:val="70"/>
                              </w:rPr>
                              <w:t xml:space="preserve">Round 2 </w:t>
                            </w:r>
                          </w:p>
                          <w:p w:rsidR="00C736A6" w:rsidRPr="002A2E83" w:rsidP="00C736A6" w14:textId="4F78C70D">
                            <w:pPr>
                              <w:jc w:val="right"/>
                              <w:rPr>
                                <w:rFonts w:ascii="Calibri" w:hAnsi="Calibri" w:cs="Calibri"/>
                                <w:b/>
                                <w:bCs/>
                                <w:sz w:val="70"/>
                                <w:szCs w:val="70"/>
                              </w:rPr>
                            </w:pPr>
                            <w:r w:rsidRPr="002A2E83">
                              <w:rPr>
                                <w:rFonts w:ascii="Calibri" w:hAnsi="Calibri" w:cs="Calibri"/>
                                <w:b/>
                                <w:bCs/>
                                <w:sz w:val="70"/>
                                <w:szCs w:val="70"/>
                              </w:rPr>
                              <w:t>Testing</w:t>
                            </w: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315216" w:rsidRPr="002A2E83" w:rsidP="00526255" w14:textId="77777777">
                            <w:pPr>
                              <w:pStyle w:val="Instruction"/>
                              <w:rPr>
                                <w:rFonts w:ascii="Calibri" w:hAnsi="Calibri" w:cs="Calibri"/>
                                <w:b/>
                                <w:bCs/>
                                <w:i w:val="0"/>
                                <w:iCs w:val="0"/>
                                <w:sz w:val="26"/>
                                <w:szCs w:val="32"/>
                              </w:rPr>
                            </w:pPr>
                          </w:p>
                          <w:p w:rsidR="00526255" w:rsidRPr="002A2E83" w:rsidP="00526255" w14:textId="61AC2A39">
                            <w:pPr>
                              <w:pStyle w:val="Instruction"/>
                              <w:rPr>
                                <w:rFonts w:ascii="Calibri" w:hAnsi="Calibri" w:cs="Calibri"/>
                                <w:b/>
                                <w:bCs/>
                                <w:i w:val="0"/>
                                <w:iCs w:val="0"/>
                                <w:sz w:val="28"/>
                                <w:szCs w:val="36"/>
                              </w:rPr>
                            </w:pPr>
                            <w:r w:rsidRPr="002A2E83">
                              <w:rPr>
                                <w:rFonts w:ascii="Calibri" w:hAnsi="Calibri" w:cs="Calibri"/>
                                <w:b/>
                                <w:bCs/>
                                <w:i w:val="0"/>
                                <w:iCs w:val="0"/>
                                <w:sz w:val="28"/>
                                <w:szCs w:val="36"/>
                              </w:rPr>
                              <w:t>Round 2</w:t>
                            </w:r>
                            <w:r w:rsidRPr="002A2E83">
                              <w:rPr>
                                <w:rFonts w:ascii="Calibri" w:hAnsi="Calibri" w:cs="Calibri"/>
                                <w:b/>
                                <w:bCs/>
                                <w:i w:val="0"/>
                                <w:iCs w:val="0"/>
                                <w:sz w:val="28"/>
                                <w:szCs w:val="36"/>
                              </w:rPr>
                              <w:t xml:space="preserve"> testing will depend on the results of Round </w:t>
                            </w:r>
                            <w:r w:rsidRPr="002A2E83" w:rsidR="009A7AF3">
                              <w:rPr>
                                <w:rFonts w:ascii="Calibri" w:hAnsi="Calibri" w:cs="Calibri"/>
                                <w:b/>
                                <w:bCs/>
                                <w:i w:val="0"/>
                                <w:iCs w:val="0"/>
                                <w:sz w:val="28"/>
                                <w:szCs w:val="36"/>
                              </w:rPr>
                              <w:t xml:space="preserve">1. </w:t>
                            </w:r>
                            <w:r w:rsidRPr="002A2E83">
                              <w:rPr>
                                <w:rFonts w:ascii="Calibri" w:hAnsi="Calibri" w:cs="Calibri"/>
                                <w:b/>
                                <w:bCs/>
                                <w:i w:val="0"/>
                                <w:iCs w:val="0"/>
                                <w:sz w:val="28"/>
                                <w:szCs w:val="36"/>
                              </w:rPr>
                              <w:t xml:space="preserve"> </w:t>
                            </w:r>
                            <w:r w:rsidRPr="002A2E83" w:rsidR="00270D1A">
                              <w:rPr>
                                <w:rFonts w:ascii="Calibri" w:hAnsi="Calibri" w:cs="Calibri"/>
                                <w:b/>
                                <w:bCs/>
                                <w:i w:val="0"/>
                                <w:iCs w:val="0"/>
                                <w:sz w:val="28"/>
                                <w:szCs w:val="36"/>
                              </w:rPr>
                              <w:t>Revised</w:t>
                            </w:r>
                            <w:r w:rsidRPr="002A2E83">
                              <w:rPr>
                                <w:rFonts w:ascii="Calibri" w:hAnsi="Calibri" w:cs="Calibri"/>
                                <w:b/>
                                <w:bCs/>
                                <w:i w:val="0"/>
                                <w:iCs w:val="0"/>
                                <w:sz w:val="28"/>
                                <w:szCs w:val="36"/>
                              </w:rPr>
                              <w:t xml:space="preserve"> items, testing goals, and probes will be</w:t>
                            </w:r>
                            <w:r w:rsidRPr="002A2E83" w:rsidR="004A33C7">
                              <w:rPr>
                                <w:rFonts w:ascii="Calibri" w:hAnsi="Calibri" w:cs="Calibri"/>
                                <w:b/>
                                <w:bCs/>
                                <w:i w:val="0"/>
                                <w:iCs w:val="0"/>
                                <w:sz w:val="28"/>
                                <w:szCs w:val="36"/>
                              </w:rPr>
                              <w:t xml:space="preserve"> developed</w:t>
                            </w:r>
                            <w:r w:rsidRPr="002A2E83">
                              <w:rPr>
                                <w:rFonts w:ascii="Calibri" w:hAnsi="Calibri" w:cs="Calibri"/>
                                <w:b/>
                                <w:bCs/>
                                <w:i w:val="0"/>
                                <w:iCs w:val="0"/>
                                <w:sz w:val="28"/>
                                <w:szCs w:val="36"/>
                              </w:rPr>
                              <w:t xml:space="preserve"> based on the information gathered during Round </w:t>
                            </w:r>
                            <w:r w:rsidRPr="002A2E83">
                              <w:rPr>
                                <w:rFonts w:ascii="Calibri" w:hAnsi="Calibri" w:cs="Calibri"/>
                                <w:b/>
                                <w:bCs/>
                                <w:i w:val="0"/>
                                <w:iCs w:val="0"/>
                                <w:sz w:val="28"/>
                                <w:szCs w:val="36"/>
                              </w:rPr>
                              <w:t>1</w:t>
                            </w:r>
                            <w:r w:rsidRPr="002A2E83" w:rsidR="00315216">
                              <w:rPr>
                                <w:rFonts w:ascii="Calibri" w:hAnsi="Calibri" w:cs="Calibri"/>
                                <w:b/>
                                <w:bCs/>
                                <w:i w:val="0"/>
                                <w:iCs w:val="0"/>
                                <w:sz w:val="28"/>
                                <w:szCs w:val="36"/>
                              </w:rPr>
                              <w:t xml:space="preserve"> but </w:t>
                            </w:r>
                            <w:r w:rsidRPr="002A2E83">
                              <w:rPr>
                                <w:rFonts w:ascii="Calibri" w:hAnsi="Calibri" w:cs="Calibri"/>
                                <w:b/>
                                <w:bCs/>
                                <w:i w:val="0"/>
                                <w:iCs w:val="0"/>
                                <w:sz w:val="28"/>
                                <w:szCs w:val="36"/>
                              </w:rPr>
                              <w:t xml:space="preserve">these items will closely mirror what was tested in Round 1 </w:t>
                            </w:r>
                            <w:r w:rsidRPr="002A2E83" w:rsidR="00315216">
                              <w:rPr>
                                <w:rFonts w:ascii="Calibri" w:hAnsi="Calibri" w:cs="Calibri"/>
                                <w:b/>
                                <w:bCs/>
                                <w:i w:val="0"/>
                                <w:iCs w:val="0"/>
                                <w:sz w:val="28"/>
                                <w:szCs w:val="36"/>
                              </w:rPr>
                              <w:t>to</w:t>
                            </w:r>
                            <w:r w:rsidRPr="002A2E83">
                              <w:rPr>
                                <w:rFonts w:ascii="Calibri" w:hAnsi="Calibri" w:cs="Calibri"/>
                                <w:b/>
                                <w:bCs/>
                                <w:i w:val="0"/>
                                <w:iCs w:val="0"/>
                                <w:sz w:val="28"/>
                                <w:szCs w:val="36"/>
                              </w:rPr>
                              <w:t xml:space="preserve"> allow for retesting of </w:t>
                            </w:r>
                            <w:r w:rsidRPr="002A2E83" w:rsidR="00315216">
                              <w:rPr>
                                <w:rFonts w:ascii="Calibri" w:hAnsi="Calibri" w:cs="Calibri"/>
                                <w:b/>
                                <w:bCs/>
                                <w:i w:val="0"/>
                                <w:iCs w:val="0"/>
                                <w:sz w:val="28"/>
                                <w:szCs w:val="36"/>
                              </w:rPr>
                              <w:t>any</w:t>
                            </w:r>
                            <w:r w:rsidRPr="002A2E83">
                              <w:rPr>
                                <w:rFonts w:ascii="Calibri" w:hAnsi="Calibri" w:cs="Calibri"/>
                                <w:b/>
                                <w:bCs/>
                                <w:i w:val="0"/>
                                <w:iCs w:val="0"/>
                                <w:sz w:val="28"/>
                                <w:szCs w:val="36"/>
                              </w:rPr>
                              <w:t xml:space="preserve"> proposed revisions for iterative improvements.    </w:t>
                            </w:r>
                          </w:p>
                          <w:p w:rsidR="00526255" w:rsidRPr="002E2F16" w:rsidP="00C736A6" w14:textId="77777777">
                            <w:pPr>
                              <w:jc w:val="right"/>
                              <w:rPr>
                                <w:b/>
                                <w:bCs/>
                                <w:sz w:val="70"/>
                                <w:szCs w:val="70"/>
                              </w:rPr>
                            </w:pPr>
                          </w:p>
                          <w:p w:rsidR="00C736A6" w:rsidRPr="005E0F6C" w:rsidP="00C736A6" w14:textId="77777777">
                            <w:pPr>
                              <w:jc w:val="right"/>
                              <w:rPr>
                                <w:sz w:val="30"/>
                                <w:szCs w:val="30"/>
                                <w:highlight w:val="yellow"/>
                              </w:rPr>
                            </w:pPr>
                          </w:p>
                          <w:p w:rsidR="00C736A6" w:rsidRPr="005851FA" w:rsidP="00C736A6" w14:textId="77777777">
                            <w:pPr>
                              <w:jc w:val="right"/>
                              <w:rPr>
                                <w:b/>
                                <w:bCs/>
                                <w:i/>
                                <w:iCs/>
                                <w:sz w:val="72"/>
                                <w:szCs w:val="96"/>
                                <w:highlight w:val="yellow"/>
                              </w:rPr>
                            </w:pPr>
                          </w:p>
                          <w:p w:rsidR="00C736A6" w:rsidRPr="001A4086" w:rsidP="00C736A6" w14:textId="77777777">
                            <w:pPr>
                              <w:jc w:val="right"/>
                              <w:rPr>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74819239" o:spid="_x0000_s1028" type="#_x0000_t202" style="width:465.15pt;height:656.45pt;margin-top:18.05pt;margin-left:0;mso-height-percent:0;mso-height-relative:margin;mso-position-horizontal:right;mso-position-horizontal-relative:margin;mso-position-vertical-relative:margin;mso-width-percent:0;mso-width-relative:margin;mso-wrap-distance-bottom:0;mso-wrap-distance-left:9pt;mso-wrap-distance-right:9pt;mso-wrap-distance-top:0;position:absolute;v-text-anchor:middle;z-index:251665408" filled="f" fillcolor="this" stroked="t" strokecolor="black" strokeweight="0.5pt">
                <v:textbox>
                  <w:txbxContent>
                    <w:p w:rsidR="00315216" w:rsidP="00C736A6" w14:paraId="07BBDBC2" w14:textId="77777777">
                      <w:pPr>
                        <w:jc w:val="right"/>
                        <w:rPr>
                          <w:b/>
                          <w:bCs/>
                        </w:rPr>
                      </w:pPr>
                    </w:p>
                    <w:p w:rsidR="00315216" w:rsidP="00C736A6" w14:paraId="549628A4" w14:textId="77777777">
                      <w:pPr>
                        <w:jc w:val="right"/>
                        <w:rPr>
                          <w:b/>
                          <w:bCs/>
                        </w:rPr>
                      </w:pPr>
                    </w:p>
                    <w:p w:rsidR="00315216" w:rsidP="00C736A6" w14:paraId="22DDE0B8" w14:textId="77777777">
                      <w:pPr>
                        <w:jc w:val="right"/>
                        <w:rPr>
                          <w:b/>
                          <w:bCs/>
                        </w:rPr>
                      </w:pPr>
                    </w:p>
                    <w:p w:rsidR="00315216" w:rsidP="00C736A6" w14:paraId="43571694" w14:textId="77777777">
                      <w:pPr>
                        <w:jc w:val="right"/>
                        <w:rPr>
                          <w:b/>
                          <w:bCs/>
                        </w:rPr>
                      </w:pPr>
                    </w:p>
                    <w:p w:rsidR="00315216" w:rsidP="00C736A6" w14:paraId="404648CE" w14:textId="77777777">
                      <w:pPr>
                        <w:jc w:val="right"/>
                        <w:rPr>
                          <w:b/>
                          <w:bCs/>
                        </w:rPr>
                      </w:pPr>
                    </w:p>
                    <w:p w:rsidR="00315216" w:rsidP="00C736A6" w14:paraId="0B080F01" w14:textId="77777777">
                      <w:pPr>
                        <w:jc w:val="right"/>
                        <w:rPr>
                          <w:b/>
                          <w:bCs/>
                        </w:rPr>
                      </w:pPr>
                    </w:p>
                    <w:p w:rsidR="00315216" w:rsidP="00C736A6" w14:paraId="25045F50" w14:textId="77777777">
                      <w:pPr>
                        <w:jc w:val="right"/>
                        <w:rPr>
                          <w:b/>
                          <w:bCs/>
                        </w:rPr>
                      </w:pPr>
                    </w:p>
                    <w:p w:rsidR="00C736A6" w:rsidRPr="00957107" w:rsidP="00C736A6" w14:paraId="59E456DC" w14:textId="4F345096">
                      <w:pPr>
                        <w:jc w:val="right"/>
                        <w:rPr>
                          <w:b/>
                          <w:bCs/>
                        </w:rPr>
                      </w:pPr>
                      <w:drawing>
                        <wp:inline distT="0" distB="0" distL="0" distR="0">
                          <wp:extent cx="977900" cy="1828800"/>
                          <wp:effectExtent l="0" t="0" r="0" b="0"/>
                          <wp:docPr id="553348830" name="Picture 5533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8830" name="Picture 60"/>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977900" cy="1828800"/>
                                  </a:xfrm>
                                  <a:prstGeom prst="rect">
                                    <a:avLst/>
                                  </a:prstGeom>
                                </pic:spPr>
                              </pic:pic>
                            </a:graphicData>
                          </a:graphic>
                        </wp:inline>
                      </w:drawing>
                    </w:p>
                    <w:p w:rsidR="00C736A6" w:rsidRPr="002A2E83" w:rsidP="00C736A6" w14:paraId="67792379" w14:textId="740654AB">
                      <w:pPr>
                        <w:jc w:val="right"/>
                        <w:rPr>
                          <w:rFonts w:ascii="Calibri" w:hAnsi="Calibri" w:cs="Calibri"/>
                          <w:b/>
                          <w:bCs/>
                          <w:sz w:val="70"/>
                          <w:szCs w:val="70"/>
                        </w:rPr>
                      </w:pPr>
                      <w:r w:rsidRPr="002A2E83">
                        <w:rPr>
                          <w:rFonts w:ascii="Calibri" w:hAnsi="Calibri" w:cs="Calibri"/>
                          <w:b/>
                          <w:bCs/>
                          <w:sz w:val="70"/>
                          <w:szCs w:val="70"/>
                        </w:rPr>
                        <w:t xml:space="preserve">Round 2 </w:t>
                      </w:r>
                    </w:p>
                    <w:p w:rsidR="00C736A6" w:rsidRPr="002A2E83" w:rsidP="00C736A6" w14:paraId="27E51D2D" w14:textId="4F78C70D">
                      <w:pPr>
                        <w:jc w:val="right"/>
                        <w:rPr>
                          <w:rFonts w:ascii="Calibri" w:hAnsi="Calibri" w:cs="Calibri"/>
                          <w:b/>
                          <w:bCs/>
                          <w:sz w:val="70"/>
                          <w:szCs w:val="70"/>
                        </w:rPr>
                      </w:pPr>
                      <w:r w:rsidRPr="002A2E83">
                        <w:rPr>
                          <w:rFonts w:ascii="Calibri" w:hAnsi="Calibri" w:cs="Calibri"/>
                          <w:b/>
                          <w:bCs/>
                          <w:sz w:val="70"/>
                          <w:szCs w:val="70"/>
                        </w:rPr>
                        <w:t>Testing</w:t>
                      </w:r>
                    </w:p>
                    <w:p w:rsidR="00315216" w:rsidRPr="002A2E83" w:rsidP="00526255" w14:paraId="2910C91E" w14:textId="77777777">
                      <w:pPr>
                        <w:pStyle w:val="Instruction"/>
                        <w:rPr>
                          <w:rFonts w:ascii="Calibri" w:hAnsi="Calibri" w:cs="Calibri"/>
                          <w:b/>
                          <w:bCs/>
                          <w:i w:val="0"/>
                          <w:iCs w:val="0"/>
                          <w:sz w:val="26"/>
                          <w:szCs w:val="32"/>
                        </w:rPr>
                      </w:pPr>
                    </w:p>
                    <w:p w:rsidR="00315216" w:rsidRPr="002A2E83" w:rsidP="00526255" w14:paraId="3029A19D" w14:textId="77777777">
                      <w:pPr>
                        <w:pStyle w:val="Instruction"/>
                        <w:rPr>
                          <w:rFonts w:ascii="Calibri" w:hAnsi="Calibri" w:cs="Calibri"/>
                          <w:b/>
                          <w:bCs/>
                          <w:i w:val="0"/>
                          <w:iCs w:val="0"/>
                          <w:sz w:val="26"/>
                          <w:szCs w:val="32"/>
                        </w:rPr>
                      </w:pPr>
                    </w:p>
                    <w:p w:rsidR="00315216" w:rsidRPr="002A2E83" w:rsidP="00526255" w14:paraId="5F1A60B0" w14:textId="77777777">
                      <w:pPr>
                        <w:pStyle w:val="Instruction"/>
                        <w:rPr>
                          <w:rFonts w:ascii="Calibri" w:hAnsi="Calibri" w:cs="Calibri"/>
                          <w:b/>
                          <w:bCs/>
                          <w:i w:val="0"/>
                          <w:iCs w:val="0"/>
                          <w:sz w:val="26"/>
                          <w:szCs w:val="32"/>
                        </w:rPr>
                      </w:pPr>
                    </w:p>
                    <w:p w:rsidR="00315216" w:rsidRPr="002A2E83" w:rsidP="00526255" w14:paraId="1083ECD0" w14:textId="77777777">
                      <w:pPr>
                        <w:pStyle w:val="Instruction"/>
                        <w:rPr>
                          <w:rFonts w:ascii="Calibri" w:hAnsi="Calibri" w:cs="Calibri"/>
                          <w:b/>
                          <w:bCs/>
                          <w:i w:val="0"/>
                          <w:iCs w:val="0"/>
                          <w:sz w:val="26"/>
                          <w:szCs w:val="32"/>
                        </w:rPr>
                      </w:pPr>
                    </w:p>
                    <w:p w:rsidR="00315216" w:rsidRPr="002A2E83" w:rsidP="00526255" w14:paraId="6D47A78B" w14:textId="77777777">
                      <w:pPr>
                        <w:pStyle w:val="Instruction"/>
                        <w:rPr>
                          <w:rFonts w:ascii="Calibri" w:hAnsi="Calibri" w:cs="Calibri"/>
                          <w:b/>
                          <w:bCs/>
                          <w:i w:val="0"/>
                          <w:iCs w:val="0"/>
                          <w:sz w:val="26"/>
                          <w:szCs w:val="32"/>
                        </w:rPr>
                      </w:pPr>
                    </w:p>
                    <w:p w:rsidR="00315216" w:rsidRPr="002A2E83" w:rsidP="00526255" w14:paraId="487C8784" w14:textId="77777777">
                      <w:pPr>
                        <w:pStyle w:val="Instruction"/>
                        <w:rPr>
                          <w:rFonts w:ascii="Calibri" w:hAnsi="Calibri" w:cs="Calibri"/>
                          <w:b/>
                          <w:bCs/>
                          <w:i w:val="0"/>
                          <w:iCs w:val="0"/>
                          <w:sz w:val="26"/>
                          <w:szCs w:val="32"/>
                        </w:rPr>
                      </w:pPr>
                    </w:p>
                    <w:p w:rsidR="00315216" w:rsidRPr="002A2E83" w:rsidP="00526255" w14:paraId="601D7C43" w14:textId="77777777">
                      <w:pPr>
                        <w:pStyle w:val="Instruction"/>
                        <w:rPr>
                          <w:rFonts w:ascii="Calibri" w:hAnsi="Calibri" w:cs="Calibri"/>
                          <w:b/>
                          <w:bCs/>
                          <w:i w:val="0"/>
                          <w:iCs w:val="0"/>
                          <w:sz w:val="26"/>
                          <w:szCs w:val="32"/>
                        </w:rPr>
                      </w:pPr>
                    </w:p>
                    <w:p w:rsidR="00315216" w:rsidRPr="002A2E83" w:rsidP="00526255" w14:paraId="19F44F1B" w14:textId="77777777">
                      <w:pPr>
                        <w:pStyle w:val="Instruction"/>
                        <w:rPr>
                          <w:rFonts w:ascii="Calibri" w:hAnsi="Calibri" w:cs="Calibri"/>
                          <w:b/>
                          <w:bCs/>
                          <w:i w:val="0"/>
                          <w:iCs w:val="0"/>
                          <w:sz w:val="26"/>
                          <w:szCs w:val="32"/>
                        </w:rPr>
                      </w:pPr>
                    </w:p>
                    <w:p w:rsidR="00526255" w:rsidRPr="002A2E83" w:rsidP="00526255" w14:paraId="17532095" w14:textId="61AC2A39">
                      <w:pPr>
                        <w:pStyle w:val="Instruction"/>
                        <w:rPr>
                          <w:rFonts w:ascii="Calibri" w:hAnsi="Calibri" w:cs="Calibri"/>
                          <w:b/>
                          <w:bCs/>
                          <w:i w:val="0"/>
                          <w:iCs w:val="0"/>
                          <w:sz w:val="28"/>
                          <w:szCs w:val="36"/>
                        </w:rPr>
                      </w:pPr>
                      <w:r w:rsidRPr="002A2E83">
                        <w:rPr>
                          <w:rFonts w:ascii="Calibri" w:hAnsi="Calibri" w:cs="Calibri"/>
                          <w:b/>
                          <w:bCs/>
                          <w:i w:val="0"/>
                          <w:iCs w:val="0"/>
                          <w:sz w:val="28"/>
                          <w:szCs w:val="36"/>
                        </w:rPr>
                        <w:t>Round 2</w:t>
                      </w:r>
                      <w:r w:rsidRPr="002A2E83">
                        <w:rPr>
                          <w:rFonts w:ascii="Calibri" w:hAnsi="Calibri" w:cs="Calibri"/>
                          <w:b/>
                          <w:bCs/>
                          <w:i w:val="0"/>
                          <w:iCs w:val="0"/>
                          <w:sz w:val="28"/>
                          <w:szCs w:val="36"/>
                        </w:rPr>
                        <w:t xml:space="preserve"> testing will depend on the results of Round </w:t>
                      </w:r>
                      <w:r w:rsidRPr="002A2E83" w:rsidR="009A7AF3">
                        <w:rPr>
                          <w:rFonts w:ascii="Calibri" w:hAnsi="Calibri" w:cs="Calibri"/>
                          <w:b/>
                          <w:bCs/>
                          <w:i w:val="0"/>
                          <w:iCs w:val="0"/>
                          <w:sz w:val="28"/>
                          <w:szCs w:val="36"/>
                        </w:rPr>
                        <w:t xml:space="preserve">1. </w:t>
                      </w:r>
                      <w:r w:rsidRPr="002A2E83">
                        <w:rPr>
                          <w:rFonts w:ascii="Calibri" w:hAnsi="Calibri" w:cs="Calibri"/>
                          <w:b/>
                          <w:bCs/>
                          <w:i w:val="0"/>
                          <w:iCs w:val="0"/>
                          <w:sz w:val="28"/>
                          <w:szCs w:val="36"/>
                        </w:rPr>
                        <w:t xml:space="preserve"> </w:t>
                      </w:r>
                      <w:r w:rsidRPr="002A2E83" w:rsidR="00270D1A">
                        <w:rPr>
                          <w:rFonts w:ascii="Calibri" w:hAnsi="Calibri" w:cs="Calibri"/>
                          <w:b/>
                          <w:bCs/>
                          <w:i w:val="0"/>
                          <w:iCs w:val="0"/>
                          <w:sz w:val="28"/>
                          <w:szCs w:val="36"/>
                        </w:rPr>
                        <w:t>Revised</w:t>
                      </w:r>
                      <w:r w:rsidRPr="002A2E83">
                        <w:rPr>
                          <w:rFonts w:ascii="Calibri" w:hAnsi="Calibri" w:cs="Calibri"/>
                          <w:b/>
                          <w:bCs/>
                          <w:i w:val="0"/>
                          <w:iCs w:val="0"/>
                          <w:sz w:val="28"/>
                          <w:szCs w:val="36"/>
                        </w:rPr>
                        <w:t xml:space="preserve"> items, testing goals, and probes will be</w:t>
                      </w:r>
                      <w:r w:rsidRPr="002A2E83" w:rsidR="004A33C7">
                        <w:rPr>
                          <w:rFonts w:ascii="Calibri" w:hAnsi="Calibri" w:cs="Calibri"/>
                          <w:b/>
                          <w:bCs/>
                          <w:i w:val="0"/>
                          <w:iCs w:val="0"/>
                          <w:sz w:val="28"/>
                          <w:szCs w:val="36"/>
                        </w:rPr>
                        <w:t xml:space="preserve"> developed</w:t>
                      </w:r>
                      <w:r w:rsidRPr="002A2E83">
                        <w:rPr>
                          <w:rFonts w:ascii="Calibri" w:hAnsi="Calibri" w:cs="Calibri"/>
                          <w:b/>
                          <w:bCs/>
                          <w:i w:val="0"/>
                          <w:iCs w:val="0"/>
                          <w:sz w:val="28"/>
                          <w:szCs w:val="36"/>
                        </w:rPr>
                        <w:t xml:space="preserve"> based on the information gathered during Round </w:t>
                      </w:r>
                      <w:r w:rsidRPr="002A2E83">
                        <w:rPr>
                          <w:rFonts w:ascii="Calibri" w:hAnsi="Calibri" w:cs="Calibri"/>
                          <w:b/>
                          <w:bCs/>
                          <w:i w:val="0"/>
                          <w:iCs w:val="0"/>
                          <w:sz w:val="28"/>
                          <w:szCs w:val="36"/>
                        </w:rPr>
                        <w:t>1</w:t>
                      </w:r>
                      <w:r w:rsidRPr="002A2E83" w:rsidR="00315216">
                        <w:rPr>
                          <w:rFonts w:ascii="Calibri" w:hAnsi="Calibri" w:cs="Calibri"/>
                          <w:b/>
                          <w:bCs/>
                          <w:i w:val="0"/>
                          <w:iCs w:val="0"/>
                          <w:sz w:val="28"/>
                          <w:szCs w:val="36"/>
                        </w:rPr>
                        <w:t xml:space="preserve"> but </w:t>
                      </w:r>
                      <w:r w:rsidRPr="002A2E83">
                        <w:rPr>
                          <w:rFonts w:ascii="Calibri" w:hAnsi="Calibri" w:cs="Calibri"/>
                          <w:b/>
                          <w:bCs/>
                          <w:i w:val="0"/>
                          <w:iCs w:val="0"/>
                          <w:sz w:val="28"/>
                          <w:szCs w:val="36"/>
                        </w:rPr>
                        <w:t xml:space="preserve">these items will closely mirror what was tested in Round 1 </w:t>
                      </w:r>
                      <w:r w:rsidRPr="002A2E83" w:rsidR="00315216">
                        <w:rPr>
                          <w:rFonts w:ascii="Calibri" w:hAnsi="Calibri" w:cs="Calibri"/>
                          <w:b/>
                          <w:bCs/>
                          <w:i w:val="0"/>
                          <w:iCs w:val="0"/>
                          <w:sz w:val="28"/>
                          <w:szCs w:val="36"/>
                        </w:rPr>
                        <w:t>to</w:t>
                      </w:r>
                      <w:r w:rsidRPr="002A2E83">
                        <w:rPr>
                          <w:rFonts w:ascii="Calibri" w:hAnsi="Calibri" w:cs="Calibri"/>
                          <w:b/>
                          <w:bCs/>
                          <w:i w:val="0"/>
                          <w:iCs w:val="0"/>
                          <w:sz w:val="28"/>
                          <w:szCs w:val="36"/>
                        </w:rPr>
                        <w:t xml:space="preserve"> allow for retesting of </w:t>
                      </w:r>
                      <w:r w:rsidRPr="002A2E83" w:rsidR="00315216">
                        <w:rPr>
                          <w:rFonts w:ascii="Calibri" w:hAnsi="Calibri" w:cs="Calibri"/>
                          <w:b/>
                          <w:bCs/>
                          <w:i w:val="0"/>
                          <w:iCs w:val="0"/>
                          <w:sz w:val="28"/>
                          <w:szCs w:val="36"/>
                        </w:rPr>
                        <w:t>any</w:t>
                      </w:r>
                      <w:r w:rsidRPr="002A2E83">
                        <w:rPr>
                          <w:rFonts w:ascii="Calibri" w:hAnsi="Calibri" w:cs="Calibri"/>
                          <w:b/>
                          <w:bCs/>
                          <w:i w:val="0"/>
                          <w:iCs w:val="0"/>
                          <w:sz w:val="28"/>
                          <w:szCs w:val="36"/>
                        </w:rPr>
                        <w:t xml:space="preserve"> proposed revisions for iterative improvements.    </w:t>
                      </w:r>
                    </w:p>
                    <w:p w:rsidR="00526255" w:rsidRPr="002E2F16" w:rsidP="00C736A6" w14:paraId="3053BBA9" w14:textId="77777777">
                      <w:pPr>
                        <w:jc w:val="right"/>
                        <w:rPr>
                          <w:b/>
                          <w:bCs/>
                          <w:sz w:val="70"/>
                          <w:szCs w:val="70"/>
                        </w:rPr>
                      </w:pPr>
                    </w:p>
                    <w:p w:rsidR="00C736A6" w:rsidRPr="005E0F6C" w:rsidP="00C736A6" w14:paraId="1B9D065D" w14:textId="77777777">
                      <w:pPr>
                        <w:jc w:val="right"/>
                        <w:rPr>
                          <w:sz w:val="30"/>
                          <w:szCs w:val="30"/>
                          <w:highlight w:val="yellow"/>
                        </w:rPr>
                      </w:pPr>
                    </w:p>
                    <w:p w:rsidR="00C736A6" w:rsidRPr="005851FA" w:rsidP="00C736A6" w14:paraId="7209EE68" w14:textId="77777777">
                      <w:pPr>
                        <w:jc w:val="right"/>
                        <w:rPr>
                          <w:b/>
                          <w:bCs/>
                          <w:i/>
                          <w:iCs/>
                          <w:sz w:val="72"/>
                          <w:szCs w:val="96"/>
                          <w:highlight w:val="yellow"/>
                        </w:rPr>
                      </w:pPr>
                    </w:p>
                    <w:p w:rsidR="00C736A6" w:rsidRPr="001A4086" w:rsidP="00C736A6" w14:paraId="020BF6B5" w14:textId="77777777">
                      <w:pPr>
                        <w:jc w:val="right"/>
                        <w:rPr>
                          <w:sz w:val="72"/>
                          <w:szCs w:val="96"/>
                        </w:rPr>
                      </w:pPr>
                    </w:p>
                  </w:txbxContent>
                </v:textbox>
                <w10:wrap anchorx="margin" anchory="margin"/>
                <w10:anchorlock/>
              </v:shape>
            </w:pict>
          </mc:Fallback>
        </mc:AlternateContent>
      </w:r>
    </w:p>
    <w:sectPr w:rsidSect="004054D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M Sans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A2CB680A-2856-4A60-976B-D716113AB6E6}"/>
    <w:embedBold r:id="rId2" w:fontKey="{DF2C7DA0-CF3F-46E8-8F1E-7E471BC38293}"/>
    <w:embedItalic r:id="rId3" w:fontKey="{3ACF5118-281B-48FB-B198-51387E083868}"/>
    <w:embedBoldItalic r:id="rId4" w:fontKey="{5D3EA304-1E58-4526-894A-598E4DFE4609}"/>
  </w:font>
  <w:font w:name="DM Sans">
    <w:charset w:val="00"/>
    <w:family w:val="auto"/>
    <w:pitch w:val="variable"/>
    <w:sig w:usb0="8000002F" w:usb1="5000205B" w:usb2="00000000" w:usb3="00000000" w:csb0="00000093" w:csb1="00000000"/>
    <w:embedRegular r:id="rId5" w:fontKey="{B2A1639F-C564-4087-9009-FBB1F697591D}"/>
    <w:embedBold r:id="rId6" w:fontKey="{99D39FEA-6014-4A3C-8576-9122F26D9F96}"/>
  </w:font>
  <w:font w:name="DM Sans Regular">
    <w:altName w:val="DM Sans"/>
    <w:panose1 w:val="00000000000000000000"/>
    <w:charset w:val="00"/>
    <w:family w:val="roman"/>
    <w:notTrueType/>
    <w:pitch w:val="default"/>
  </w:font>
  <w:font w:name="Times New Roman (Body CS)">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5C92C9FE-39F6-43E4-88F2-0D48224EA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90551061"/>
      <w:docPartObj>
        <w:docPartGallery w:val="Page Numbers (Bottom of Page)"/>
        <w:docPartUnique/>
      </w:docPartObj>
    </w:sdtPr>
    <w:sdtEndPr>
      <w:rPr>
        <w:rFonts w:ascii="Calibri" w:hAnsi="Calibri" w:cs="Calibri"/>
        <w:noProof/>
        <w:sz w:val="22"/>
        <w:szCs w:val="22"/>
      </w:rPr>
    </w:sdtEndPr>
    <w:sdtContent>
      <w:p w:rsidR="00E12FF4" w:rsidRPr="00E12FF4" w14:paraId="6C6D58B5" w14:textId="7E3021D7">
        <w:pPr>
          <w:pStyle w:val="Footer"/>
          <w:jc w:val="right"/>
          <w:rPr>
            <w:rFonts w:ascii="Calibri" w:hAnsi="Calibri" w:cs="Calibri"/>
            <w:sz w:val="22"/>
            <w:szCs w:val="22"/>
          </w:rPr>
        </w:pPr>
        <w:r w:rsidRPr="00E12FF4">
          <w:rPr>
            <w:rFonts w:ascii="Calibri" w:hAnsi="Calibri" w:cs="Calibri"/>
            <w:sz w:val="22"/>
            <w:szCs w:val="22"/>
          </w:rPr>
          <w:fldChar w:fldCharType="begin"/>
        </w:r>
        <w:r w:rsidRPr="00E12FF4">
          <w:rPr>
            <w:rFonts w:ascii="Calibri" w:hAnsi="Calibri" w:cs="Calibri"/>
            <w:sz w:val="22"/>
            <w:szCs w:val="22"/>
          </w:rPr>
          <w:instrText xml:space="preserve"> PAGE   \* MERGEFORMAT </w:instrText>
        </w:r>
        <w:r w:rsidRPr="00E12FF4">
          <w:rPr>
            <w:rFonts w:ascii="Calibri" w:hAnsi="Calibri" w:cs="Calibri"/>
            <w:sz w:val="22"/>
            <w:szCs w:val="22"/>
          </w:rPr>
          <w:fldChar w:fldCharType="separate"/>
        </w:r>
        <w:r w:rsidRPr="00E12FF4">
          <w:rPr>
            <w:rFonts w:ascii="Calibri" w:hAnsi="Calibri" w:cs="Calibri"/>
            <w:noProof/>
            <w:sz w:val="22"/>
            <w:szCs w:val="22"/>
          </w:rPr>
          <w:t>2</w:t>
        </w:r>
        <w:r w:rsidRPr="00E12FF4">
          <w:rPr>
            <w:rFonts w:ascii="Calibri" w:hAnsi="Calibri" w:cs="Calibri"/>
            <w:noProof/>
            <w:sz w:val="22"/>
            <w:szCs w:val="22"/>
          </w:rPr>
          <w:fldChar w:fldCharType="end"/>
        </w:r>
      </w:p>
    </w:sdtContent>
  </w:sdt>
  <w:p w:rsidR="00E12FF4" w14:paraId="03834ACC"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21B19" w:rsidRPr="003C616D" w:rsidP="003C616D" w14:paraId="265D28B5" w14:textId="4C8C3B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21B19" w:rsidRPr="005E011E" w:rsidP="005E011E" w14:paraId="11C7E077" w14:textId="53575B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B7D42" w:rsidRPr="005E011E" w:rsidP="005E011E" w14:paraId="24F1992C" w14:textId="2E820C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36A6" w:rsidRPr="002607CE" w:rsidP="002607CE" w14:paraId="2BDCD576" w14:textId="08113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873636"/>
    <w:multiLevelType w:val="hybridMultilevel"/>
    <w:tmpl w:val="02E6739C"/>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11F0D29"/>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1246394F"/>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54A6606"/>
    <w:multiLevelType w:val="hybridMultilevel"/>
    <w:tmpl w:val="8BE693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5E07867"/>
    <w:multiLevelType w:val="hybridMultilevel"/>
    <w:tmpl w:val="BEC63290"/>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CD424C3"/>
    <w:multiLevelType w:val="hybridMultilevel"/>
    <w:tmpl w:val="E5FA6288"/>
    <w:lvl w:ilvl="0">
      <w:start w:val="1"/>
      <w:numFmt w:val="bullet"/>
      <w:pStyle w:val="ICFBullet1"/>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22F82D85"/>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FA6992"/>
    <w:multiLevelType w:val="hybridMultilevel"/>
    <w:tmpl w:val="9A1242C2"/>
    <w:lvl w:ilvl="0">
      <w:start w:val="1"/>
      <w:numFmt w:val="bullet"/>
      <w:lvlText w:val=""/>
      <w:lvlJc w:val="left"/>
      <w:pPr>
        <w:ind w:left="360" w:hanging="360"/>
      </w:pPr>
      <w:rPr>
        <w:rFonts w:ascii="Wingdings" w:hAnsi="Wingding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301130F0"/>
    <w:multiLevelType w:val="hybridMultilevel"/>
    <w:tmpl w:val="B950A6B8"/>
    <w:lvl w:ilvl="0">
      <w:start w:val="1"/>
      <w:numFmt w:val="upperLetter"/>
      <w:lvlText w:val="%1."/>
      <w:lvlJc w:val="left"/>
      <w:pPr>
        <w:ind w:left="1296" w:hanging="360"/>
      </w:pPr>
      <w:rPr>
        <w:rFonts w:ascii="DM Sans Bold" w:hAnsi="DM Sans Bold" w:hint="default"/>
        <w:b/>
        <w:i w:val="0"/>
        <w:color w:val="0785F2" w:themeColor="accent5"/>
        <w:sz w:val="28"/>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5A11B00"/>
    <w:multiLevelType w:val="multilevel"/>
    <w:tmpl w:val="2388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441B24"/>
    <w:multiLevelType w:val="hybridMultilevel"/>
    <w:tmpl w:val="F17CB6A4"/>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6A10A1B"/>
    <w:multiLevelType w:val="hybridMultilevel"/>
    <w:tmpl w:val="D9620D3E"/>
    <w:lvl w:ilvl="0">
      <w:start w:val="1"/>
      <w:numFmt w:val="bullet"/>
      <w:lvlText w:val=""/>
      <w:lvlJc w:val="left"/>
      <w:pPr>
        <w:ind w:left="720" w:hanging="360"/>
      </w:pPr>
      <w:rPr>
        <w:rFonts w:ascii="Wingdings" w:hAnsi="Wingdings" w:hint="default"/>
        <w:b w:val="0"/>
        <w:bCs w:val="0"/>
        <w:i w:val="0"/>
        <w:iCs w:val="0"/>
        <w:color w:val="auto"/>
        <w:spacing w:val="0"/>
        <w:w w:val="100"/>
        <w:sz w:val="24"/>
        <w:szCs w:val="24"/>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7201040"/>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78A6EEF"/>
    <w:multiLevelType w:val="hybridMultilevel"/>
    <w:tmpl w:val="AEE89AD6"/>
    <w:lvl w:ilvl="0">
      <w:start w:val="1"/>
      <w:numFmt w:val="bullet"/>
      <w:lvlText w:val=""/>
      <w:lvlJc w:val="left"/>
      <w:pPr>
        <w:ind w:left="360" w:hanging="360"/>
      </w:pPr>
      <w:rPr>
        <w:rFonts w:ascii="Wingdings" w:hAnsi="Wingdings" w:hint="default"/>
        <w:sz w:val="16"/>
        <w:szCs w:val="16"/>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9843553"/>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C0001C3"/>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3EAD27B5"/>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FF84DF9"/>
    <w:multiLevelType w:val="hybridMultilevel"/>
    <w:tmpl w:val="E450878C"/>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60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18">
    <w:nsid w:val="46E90CB5"/>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7A24D34"/>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7ED1B7C"/>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49091BB1"/>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4E9314DD"/>
    <w:multiLevelType w:val="hybridMultilevel"/>
    <w:tmpl w:val="913AE786"/>
    <w:lvl w:ilvl="0">
      <w:start w:val="1"/>
      <w:numFmt w:val="bullet"/>
      <w:lvlText w:val="q"/>
      <w:lvlJc w:val="left"/>
      <w:pPr>
        <w:ind w:left="1440" w:hanging="360"/>
      </w:pPr>
      <w:rPr>
        <w:rFonts w:ascii="Wingdings" w:hAnsi="Wingding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4FEC44F9"/>
    <w:multiLevelType w:val="hybridMultilevel"/>
    <w:tmpl w:val="9BF813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AFC3596"/>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5D490C40"/>
    <w:multiLevelType w:val="multilevel"/>
    <w:tmpl w:val="4594A5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688043CC"/>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6E6E42CE"/>
    <w:multiLevelType w:val="hybridMultilevel"/>
    <w:tmpl w:val="F22875C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EF57151"/>
    <w:multiLevelType w:val="hybridMultilevel"/>
    <w:tmpl w:val="BD724864"/>
    <w:lvl w:ilvl="0">
      <w:start w:val="1"/>
      <w:numFmt w:val="decimal"/>
      <w:lvlText w:val="%1."/>
      <w:lvlJc w:val="left"/>
      <w:pPr>
        <w:ind w:left="952" w:hanging="432"/>
      </w:pPr>
      <w:rPr>
        <w:rFonts w:ascii="Calibri" w:eastAsia="Calibri" w:hAnsi="Calibri" w:cs="Calibri" w:hint="default"/>
        <w:b/>
        <w:bCs/>
        <w:i w:val="0"/>
        <w:iCs w:val="0"/>
        <w:spacing w:val="0"/>
        <w:w w:val="100"/>
        <w:sz w:val="24"/>
        <w:szCs w:val="24"/>
        <w:lang w:val="en-US" w:eastAsia="en-US" w:bidi="ar-SA"/>
      </w:rPr>
    </w:lvl>
    <w:lvl w:ilvl="1">
      <w:start w:val="1"/>
      <w:numFmt w:val="bullet"/>
      <w:lvlText w:val="q"/>
      <w:lvlJc w:val="left"/>
      <w:pPr>
        <w:ind w:left="1312" w:hanging="360"/>
      </w:pPr>
      <w:rPr>
        <w:rFonts w:ascii="Wingdings" w:hAnsi="Wingdings" w:hint="default"/>
      </w:rPr>
    </w:lvl>
    <w:lvl w:ilvl="2">
      <w:start w:val="0"/>
      <w:numFmt w:val="bullet"/>
      <w:lvlText w:val=""/>
      <w:lvlJc w:val="left"/>
      <w:pPr>
        <w:ind w:left="1528" w:hanging="432"/>
      </w:pPr>
      <w:rPr>
        <w:rFonts w:ascii="Wingdings" w:eastAsia="Wingdings" w:hAnsi="Wingdings" w:cs="Wingdings" w:hint="default"/>
        <w:b w:val="0"/>
        <w:bCs w:val="0"/>
        <w:i w:val="0"/>
        <w:iCs w:val="0"/>
        <w:spacing w:val="0"/>
        <w:w w:val="100"/>
        <w:sz w:val="24"/>
        <w:szCs w:val="24"/>
        <w:lang w:val="en-US" w:eastAsia="en-US" w:bidi="ar-SA"/>
      </w:rPr>
    </w:lvl>
    <w:lvl w:ilvl="3">
      <w:start w:val="0"/>
      <w:numFmt w:val="bullet"/>
      <w:lvlText w:val="•"/>
      <w:lvlJc w:val="left"/>
      <w:pPr>
        <w:ind w:left="2807" w:hanging="432"/>
      </w:pPr>
      <w:rPr>
        <w:rFonts w:hint="default"/>
        <w:lang w:val="en-US" w:eastAsia="en-US" w:bidi="ar-SA"/>
      </w:rPr>
    </w:lvl>
    <w:lvl w:ilvl="4">
      <w:start w:val="0"/>
      <w:numFmt w:val="bullet"/>
      <w:lvlText w:val="•"/>
      <w:lvlJc w:val="left"/>
      <w:pPr>
        <w:ind w:left="4095" w:hanging="432"/>
      </w:pPr>
      <w:rPr>
        <w:rFonts w:hint="default"/>
        <w:lang w:val="en-US" w:eastAsia="en-US" w:bidi="ar-SA"/>
      </w:rPr>
    </w:lvl>
    <w:lvl w:ilvl="5">
      <w:start w:val="0"/>
      <w:numFmt w:val="bullet"/>
      <w:lvlText w:val="•"/>
      <w:lvlJc w:val="left"/>
      <w:pPr>
        <w:ind w:left="5382" w:hanging="432"/>
      </w:pPr>
      <w:rPr>
        <w:rFonts w:hint="default"/>
        <w:lang w:val="en-US" w:eastAsia="en-US" w:bidi="ar-SA"/>
      </w:rPr>
    </w:lvl>
    <w:lvl w:ilvl="6">
      <w:start w:val="0"/>
      <w:numFmt w:val="bullet"/>
      <w:lvlText w:val="•"/>
      <w:lvlJc w:val="left"/>
      <w:pPr>
        <w:ind w:left="6670" w:hanging="432"/>
      </w:pPr>
      <w:rPr>
        <w:rFonts w:hint="default"/>
        <w:lang w:val="en-US" w:eastAsia="en-US" w:bidi="ar-SA"/>
      </w:rPr>
    </w:lvl>
    <w:lvl w:ilvl="7">
      <w:start w:val="0"/>
      <w:numFmt w:val="bullet"/>
      <w:lvlText w:val="•"/>
      <w:lvlJc w:val="left"/>
      <w:pPr>
        <w:ind w:left="7957" w:hanging="432"/>
      </w:pPr>
      <w:rPr>
        <w:rFonts w:hint="default"/>
        <w:lang w:val="en-US" w:eastAsia="en-US" w:bidi="ar-SA"/>
      </w:rPr>
    </w:lvl>
    <w:lvl w:ilvl="8">
      <w:start w:val="0"/>
      <w:numFmt w:val="bullet"/>
      <w:lvlText w:val="•"/>
      <w:lvlJc w:val="left"/>
      <w:pPr>
        <w:ind w:left="9245" w:hanging="432"/>
      </w:pPr>
      <w:rPr>
        <w:rFonts w:hint="default"/>
        <w:lang w:val="en-US" w:eastAsia="en-US" w:bidi="ar-SA"/>
      </w:rPr>
    </w:lvl>
  </w:abstractNum>
  <w:abstractNum w:abstractNumId="29">
    <w:nsid w:val="6F611EAC"/>
    <w:multiLevelType w:val="hybridMultilevel"/>
    <w:tmpl w:val="A5D2D362"/>
    <w:lvl w:ilvl="0">
      <w:start w:val="1"/>
      <w:numFmt w:val="decimal"/>
      <w:pStyle w:val="QuestionHeader"/>
      <w:lvlText w:val="Q%1."/>
      <w:lvlJc w:val="left"/>
      <w:pPr>
        <w:ind w:left="360" w:hanging="360"/>
      </w:pPr>
      <w:rPr>
        <w:rFonts w:ascii="DM Sans" w:hAnsi="DM Sans" w:hint="default"/>
        <w:b/>
        <w:i w:val="0"/>
        <w:color w:val="0785F2"/>
        <w:sz w:val="28"/>
      </w:rPr>
    </w:lvl>
    <w:lvl w:ilvl="1">
      <w:start w:val="1"/>
      <w:numFmt w:val="lowerLetter"/>
      <w:lvlText w:val="%2."/>
      <w:lvlJc w:val="left"/>
      <w:pPr>
        <w:ind w:left="648" w:hanging="360"/>
      </w:pPr>
    </w:lvl>
    <w:lvl w:ilvl="2" w:tentative="1">
      <w:start w:val="1"/>
      <w:numFmt w:val="lowerRoman"/>
      <w:lvlText w:val="%3."/>
      <w:lvlJc w:val="right"/>
      <w:pPr>
        <w:ind w:left="1368" w:hanging="180"/>
      </w:pPr>
    </w:lvl>
    <w:lvl w:ilvl="3" w:tentative="1">
      <w:start w:val="1"/>
      <w:numFmt w:val="decimal"/>
      <w:lvlText w:val="%4."/>
      <w:lvlJc w:val="left"/>
      <w:pPr>
        <w:ind w:left="2088" w:hanging="360"/>
      </w:pPr>
    </w:lvl>
    <w:lvl w:ilvl="4" w:tentative="1">
      <w:start w:val="1"/>
      <w:numFmt w:val="lowerLetter"/>
      <w:lvlText w:val="%5."/>
      <w:lvlJc w:val="left"/>
      <w:pPr>
        <w:ind w:left="2808" w:hanging="360"/>
      </w:pPr>
    </w:lvl>
    <w:lvl w:ilvl="5" w:tentative="1">
      <w:start w:val="1"/>
      <w:numFmt w:val="lowerRoman"/>
      <w:lvlText w:val="%6."/>
      <w:lvlJc w:val="right"/>
      <w:pPr>
        <w:ind w:left="3528" w:hanging="180"/>
      </w:pPr>
    </w:lvl>
    <w:lvl w:ilvl="6" w:tentative="1">
      <w:start w:val="1"/>
      <w:numFmt w:val="decimal"/>
      <w:lvlText w:val="%7."/>
      <w:lvlJc w:val="left"/>
      <w:pPr>
        <w:ind w:left="4248" w:hanging="360"/>
      </w:pPr>
    </w:lvl>
    <w:lvl w:ilvl="7" w:tentative="1">
      <w:start w:val="1"/>
      <w:numFmt w:val="lowerLetter"/>
      <w:lvlText w:val="%8."/>
      <w:lvlJc w:val="left"/>
      <w:pPr>
        <w:ind w:left="4968" w:hanging="360"/>
      </w:pPr>
    </w:lvl>
    <w:lvl w:ilvl="8" w:tentative="1">
      <w:start w:val="1"/>
      <w:numFmt w:val="lowerRoman"/>
      <w:lvlText w:val="%9."/>
      <w:lvlJc w:val="right"/>
      <w:pPr>
        <w:ind w:left="5688" w:hanging="180"/>
      </w:pPr>
    </w:lvl>
  </w:abstractNum>
  <w:abstractNum w:abstractNumId="30">
    <w:nsid w:val="79306B8A"/>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C0E7F68"/>
    <w:multiLevelType w:val="hybridMultilevel"/>
    <w:tmpl w:val="76BEBF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7E572F38"/>
    <w:multiLevelType w:val="hybridMultilevel"/>
    <w:tmpl w:val="44D069DE"/>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25476914">
    <w:abstractNumId w:val="25"/>
  </w:num>
  <w:num w:numId="2" w16cid:durableId="1009525152">
    <w:abstractNumId w:val="3"/>
  </w:num>
  <w:num w:numId="3" w16cid:durableId="1435521039">
    <w:abstractNumId w:val="5"/>
  </w:num>
  <w:num w:numId="4" w16cid:durableId="513420172">
    <w:abstractNumId w:val="13"/>
  </w:num>
  <w:num w:numId="5" w16cid:durableId="631327731">
    <w:abstractNumId w:val="27"/>
  </w:num>
  <w:num w:numId="6" w16cid:durableId="515538438">
    <w:abstractNumId w:val="29"/>
    <w:lvlOverride w:ilvl="0">
      <w:startOverride w:val="1"/>
    </w:lvlOverride>
  </w:num>
  <w:num w:numId="7" w16cid:durableId="478306761">
    <w:abstractNumId w:val="8"/>
  </w:num>
  <w:num w:numId="8" w16cid:durableId="1764720488">
    <w:abstractNumId w:val="14"/>
  </w:num>
  <w:num w:numId="9" w16cid:durableId="462309842">
    <w:abstractNumId w:val="19"/>
  </w:num>
  <w:num w:numId="10" w16cid:durableId="979727357">
    <w:abstractNumId w:val="26"/>
  </w:num>
  <w:num w:numId="11" w16cid:durableId="512300874">
    <w:abstractNumId w:val="21"/>
  </w:num>
  <w:num w:numId="12" w16cid:durableId="1456830025">
    <w:abstractNumId w:val="15"/>
  </w:num>
  <w:num w:numId="13" w16cid:durableId="1004161557">
    <w:abstractNumId w:val="29"/>
    <w:lvlOverride w:ilvl="0">
      <w:startOverride w:val="1"/>
    </w:lvlOverride>
  </w:num>
  <w:num w:numId="14" w16cid:durableId="950823694">
    <w:abstractNumId w:val="18"/>
  </w:num>
  <w:num w:numId="15" w16cid:durableId="748889958">
    <w:abstractNumId w:val="12"/>
  </w:num>
  <w:num w:numId="16" w16cid:durableId="220412445">
    <w:abstractNumId w:val="6"/>
  </w:num>
  <w:num w:numId="17" w16cid:durableId="516693783">
    <w:abstractNumId w:val="20"/>
  </w:num>
  <w:num w:numId="18" w16cid:durableId="2118601783">
    <w:abstractNumId w:val="16"/>
  </w:num>
  <w:num w:numId="19" w16cid:durableId="1647661802">
    <w:abstractNumId w:val="30"/>
  </w:num>
  <w:num w:numId="20" w16cid:durableId="37971823">
    <w:abstractNumId w:val="28"/>
  </w:num>
  <w:num w:numId="21" w16cid:durableId="498429610">
    <w:abstractNumId w:val="22"/>
  </w:num>
  <w:num w:numId="22" w16cid:durableId="214126706">
    <w:abstractNumId w:val="24"/>
  </w:num>
  <w:num w:numId="23" w16cid:durableId="2127499457">
    <w:abstractNumId w:val="31"/>
  </w:num>
  <w:num w:numId="24" w16cid:durableId="369693806">
    <w:abstractNumId w:val="1"/>
  </w:num>
  <w:num w:numId="25" w16cid:durableId="1282496752">
    <w:abstractNumId w:val="2"/>
  </w:num>
  <w:num w:numId="26" w16cid:durableId="1128889121">
    <w:abstractNumId w:val="9"/>
  </w:num>
  <w:num w:numId="27" w16cid:durableId="204608631">
    <w:abstractNumId w:val="23"/>
  </w:num>
  <w:num w:numId="28" w16cid:durableId="1493106884">
    <w:abstractNumId w:val="7"/>
  </w:num>
  <w:num w:numId="29" w16cid:durableId="933515755">
    <w:abstractNumId w:val="29"/>
    <w:lvlOverride w:ilvl="0">
      <w:startOverride w:val="5"/>
    </w:lvlOverride>
  </w:num>
  <w:num w:numId="30" w16cid:durableId="531529582">
    <w:abstractNumId w:val="29"/>
  </w:num>
  <w:num w:numId="31" w16cid:durableId="458381718">
    <w:abstractNumId w:val="4"/>
  </w:num>
  <w:num w:numId="32" w16cid:durableId="1225212988">
    <w:abstractNumId w:val="32"/>
  </w:num>
  <w:num w:numId="33" w16cid:durableId="2045015319">
    <w:abstractNumId w:val="10"/>
  </w:num>
  <w:num w:numId="34" w16cid:durableId="198015390">
    <w:abstractNumId w:val="0"/>
  </w:num>
  <w:num w:numId="35" w16cid:durableId="158347744">
    <w:abstractNumId w:val="29"/>
    <w:lvlOverride w:ilvl="0">
      <w:startOverride w:val="1"/>
    </w:lvlOverride>
  </w:num>
  <w:num w:numId="36" w16cid:durableId="1784690540">
    <w:abstractNumId w:val="17"/>
  </w:num>
  <w:num w:numId="37" w16cid:durableId="146165127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F28" w:allStyles="0" w:alternateStyleNames="0" w:clearFormatting="1" w:customStyles="0" w:directFormattingOnNumbering="1" w:directFormattingOnParagraphs="1" w:directFormattingOnRuns="1" w:directFormattingOnTables="1" w:headingStyles="1" w:latentStyles="0" w:numberingStyles="0" w:stylesInUse="1"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63A"/>
    <w:rsid w:val="00000976"/>
    <w:rsid w:val="00000C57"/>
    <w:rsid w:val="000017E9"/>
    <w:rsid w:val="00001AED"/>
    <w:rsid w:val="00001CFA"/>
    <w:rsid w:val="0000207A"/>
    <w:rsid w:val="000020F8"/>
    <w:rsid w:val="000021FF"/>
    <w:rsid w:val="000022C1"/>
    <w:rsid w:val="00002E5E"/>
    <w:rsid w:val="00003075"/>
    <w:rsid w:val="0000344F"/>
    <w:rsid w:val="000034D9"/>
    <w:rsid w:val="000035EE"/>
    <w:rsid w:val="00003E97"/>
    <w:rsid w:val="00003EBA"/>
    <w:rsid w:val="000040FA"/>
    <w:rsid w:val="0000437F"/>
    <w:rsid w:val="000043D6"/>
    <w:rsid w:val="00004748"/>
    <w:rsid w:val="00004B3B"/>
    <w:rsid w:val="00004BCA"/>
    <w:rsid w:val="00004E00"/>
    <w:rsid w:val="00005245"/>
    <w:rsid w:val="00005255"/>
    <w:rsid w:val="000053BF"/>
    <w:rsid w:val="00005ECC"/>
    <w:rsid w:val="00005F56"/>
    <w:rsid w:val="0000625B"/>
    <w:rsid w:val="00006311"/>
    <w:rsid w:val="00006E12"/>
    <w:rsid w:val="00007194"/>
    <w:rsid w:val="000076A0"/>
    <w:rsid w:val="00007A25"/>
    <w:rsid w:val="00007BB9"/>
    <w:rsid w:val="00010322"/>
    <w:rsid w:val="00010F3A"/>
    <w:rsid w:val="00010F9F"/>
    <w:rsid w:val="00011065"/>
    <w:rsid w:val="0001145C"/>
    <w:rsid w:val="00011825"/>
    <w:rsid w:val="000120DC"/>
    <w:rsid w:val="000125DE"/>
    <w:rsid w:val="00012844"/>
    <w:rsid w:val="00012991"/>
    <w:rsid w:val="00012B62"/>
    <w:rsid w:val="00012B7E"/>
    <w:rsid w:val="0001301D"/>
    <w:rsid w:val="000131E0"/>
    <w:rsid w:val="00013AC4"/>
    <w:rsid w:val="00013C04"/>
    <w:rsid w:val="00014648"/>
    <w:rsid w:val="0001540C"/>
    <w:rsid w:val="000155D6"/>
    <w:rsid w:val="00015750"/>
    <w:rsid w:val="000158C8"/>
    <w:rsid w:val="00015E4A"/>
    <w:rsid w:val="00015F21"/>
    <w:rsid w:val="00016175"/>
    <w:rsid w:val="000161BA"/>
    <w:rsid w:val="000169B9"/>
    <w:rsid w:val="00017188"/>
    <w:rsid w:val="00017666"/>
    <w:rsid w:val="00017719"/>
    <w:rsid w:val="0002015E"/>
    <w:rsid w:val="00020530"/>
    <w:rsid w:val="00020608"/>
    <w:rsid w:val="00020711"/>
    <w:rsid w:val="0002095A"/>
    <w:rsid w:val="00020C94"/>
    <w:rsid w:val="00020D3E"/>
    <w:rsid w:val="00020D96"/>
    <w:rsid w:val="0002106C"/>
    <w:rsid w:val="000217B0"/>
    <w:rsid w:val="00021A34"/>
    <w:rsid w:val="00021C19"/>
    <w:rsid w:val="00022C17"/>
    <w:rsid w:val="00023130"/>
    <w:rsid w:val="0002323A"/>
    <w:rsid w:val="00023269"/>
    <w:rsid w:val="00023808"/>
    <w:rsid w:val="000242C5"/>
    <w:rsid w:val="000247FE"/>
    <w:rsid w:val="00024DEE"/>
    <w:rsid w:val="00024F4A"/>
    <w:rsid w:val="000261A0"/>
    <w:rsid w:val="000261E5"/>
    <w:rsid w:val="000265B2"/>
    <w:rsid w:val="00026869"/>
    <w:rsid w:val="00026FF0"/>
    <w:rsid w:val="000271D7"/>
    <w:rsid w:val="00027234"/>
    <w:rsid w:val="00027274"/>
    <w:rsid w:val="00027B1B"/>
    <w:rsid w:val="00030207"/>
    <w:rsid w:val="0003073D"/>
    <w:rsid w:val="00030983"/>
    <w:rsid w:val="00030B6F"/>
    <w:rsid w:val="0003138F"/>
    <w:rsid w:val="000318E6"/>
    <w:rsid w:val="00031AFA"/>
    <w:rsid w:val="0003209C"/>
    <w:rsid w:val="00032497"/>
    <w:rsid w:val="00032751"/>
    <w:rsid w:val="00032B98"/>
    <w:rsid w:val="00032CA1"/>
    <w:rsid w:val="00032D96"/>
    <w:rsid w:val="0003313B"/>
    <w:rsid w:val="00033192"/>
    <w:rsid w:val="000331B0"/>
    <w:rsid w:val="00033439"/>
    <w:rsid w:val="0003365E"/>
    <w:rsid w:val="00033687"/>
    <w:rsid w:val="00033B2B"/>
    <w:rsid w:val="00033EC0"/>
    <w:rsid w:val="00034195"/>
    <w:rsid w:val="00034394"/>
    <w:rsid w:val="000344E6"/>
    <w:rsid w:val="00034511"/>
    <w:rsid w:val="0003464E"/>
    <w:rsid w:val="00034853"/>
    <w:rsid w:val="000352DA"/>
    <w:rsid w:val="0003548F"/>
    <w:rsid w:val="0003554B"/>
    <w:rsid w:val="00035BA3"/>
    <w:rsid w:val="00035F44"/>
    <w:rsid w:val="000366DE"/>
    <w:rsid w:val="00036CA9"/>
    <w:rsid w:val="00036F76"/>
    <w:rsid w:val="00037199"/>
    <w:rsid w:val="00037972"/>
    <w:rsid w:val="00037C77"/>
    <w:rsid w:val="00040131"/>
    <w:rsid w:val="0004034D"/>
    <w:rsid w:val="00040801"/>
    <w:rsid w:val="00041AD3"/>
    <w:rsid w:val="00041C4B"/>
    <w:rsid w:val="00041D09"/>
    <w:rsid w:val="00041F1A"/>
    <w:rsid w:val="0004282D"/>
    <w:rsid w:val="0004292B"/>
    <w:rsid w:val="000429E9"/>
    <w:rsid w:val="00042B05"/>
    <w:rsid w:val="00042DBD"/>
    <w:rsid w:val="00043091"/>
    <w:rsid w:val="0004348D"/>
    <w:rsid w:val="000444AA"/>
    <w:rsid w:val="00044CEE"/>
    <w:rsid w:val="00044D4F"/>
    <w:rsid w:val="00044FCC"/>
    <w:rsid w:val="00045101"/>
    <w:rsid w:val="00045155"/>
    <w:rsid w:val="00045AB7"/>
    <w:rsid w:val="00045C03"/>
    <w:rsid w:val="00046148"/>
    <w:rsid w:val="000463E8"/>
    <w:rsid w:val="00046BB3"/>
    <w:rsid w:val="00046CFB"/>
    <w:rsid w:val="00047574"/>
    <w:rsid w:val="0004774C"/>
    <w:rsid w:val="00047B52"/>
    <w:rsid w:val="00047D5E"/>
    <w:rsid w:val="00047D6E"/>
    <w:rsid w:val="00050144"/>
    <w:rsid w:val="000509CD"/>
    <w:rsid w:val="00050F55"/>
    <w:rsid w:val="00051590"/>
    <w:rsid w:val="00051670"/>
    <w:rsid w:val="00051878"/>
    <w:rsid w:val="000519E0"/>
    <w:rsid w:val="00051A5F"/>
    <w:rsid w:val="00051D54"/>
    <w:rsid w:val="000522E4"/>
    <w:rsid w:val="000523CD"/>
    <w:rsid w:val="000525F2"/>
    <w:rsid w:val="00052676"/>
    <w:rsid w:val="00052D0B"/>
    <w:rsid w:val="0005319D"/>
    <w:rsid w:val="0005326A"/>
    <w:rsid w:val="000534FA"/>
    <w:rsid w:val="00053F7E"/>
    <w:rsid w:val="00054978"/>
    <w:rsid w:val="000549CC"/>
    <w:rsid w:val="000561BC"/>
    <w:rsid w:val="000561FF"/>
    <w:rsid w:val="000565EF"/>
    <w:rsid w:val="0005662F"/>
    <w:rsid w:val="00056730"/>
    <w:rsid w:val="000567D8"/>
    <w:rsid w:val="00056C8C"/>
    <w:rsid w:val="000572B6"/>
    <w:rsid w:val="00060A29"/>
    <w:rsid w:val="00060C16"/>
    <w:rsid w:val="000612F2"/>
    <w:rsid w:val="000615A3"/>
    <w:rsid w:val="00061C88"/>
    <w:rsid w:val="00062089"/>
    <w:rsid w:val="00062266"/>
    <w:rsid w:val="00062A24"/>
    <w:rsid w:val="00062E78"/>
    <w:rsid w:val="000633FA"/>
    <w:rsid w:val="00063419"/>
    <w:rsid w:val="000638E8"/>
    <w:rsid w:val="000638EC"/>
    <w:rsid w:val="000642E2"/>
    <w:rsid w:val="0006455F"/>
    <w:rsid w:val="00064E34"/>
    <w:rsid w:val="00065323"/>
    <w:rsid w:val="00065415"/>
    <w:rsid w:val="0006552F"/>
    <w:rsid w:val="00065697"/>
    <w:rsid w:val="000658CF"/>
    <w:rsid w:val="00065D08"/>
    <w:rsid w:val="0006600D"/>
    <w:rsid w:val="000660A1"/>
    <w:rsid w:val="00066206"/>
    <w:rsid w:val="000662C9"/>
    <w:rsid w:val="00066C25"/>
    <w:rsid w:val="00066DF9"/>
    <w:rsid w:val="000670C7"/>
    <w:rsid w:val="0006766E"/>
    <w:rsid w:val="0006773D"/>
    <w:rsid w:val="0006773F"/>
    <w:rsid w:val="00070002"/>
    <w:rsid w:val="00070009"/>
    <w:rsid w:val="0007003C"/>
    <w:rsid w:val="000701B0"/>
    <w:rsid w:val="00070274"/>
    <w:rsid w:val="00070BBF"/>
    <w:rsid w:val="000711BB"/>
    <w:rsid w:val="00071236"/>
    <w:rsid w:val="0007182D"/>
    <w:rsid w:val="00071936"/>
    <w:rsid w:val="00071A39"/>
    <w:rsid w:val="00071C10"/>
    <w:rsid w:val="00071E3F"/>
    <w:rsid w:val="00072079"/>
    <w:rsid w:val="00072238"/>
    <w:rsid w:val="0007280A"/>
    <w:rsid w:val="000728DE"/>
    <w:rsid w:val="0007290F"/>
    <w:rsid w:val="00072C8E"/>
    <w:rsid w:val="00072E01"/>
    <w:rsid w:val="000732D8"/>
    <w:rsid w:val="0007362C"/>
    <w:rsid w:val="00073690"/>
    <w:rsid w:val="0007514E"/>
    <w:rsid w:val="00075336"/>
    <w:rsid w:val="00075A4F"/>
    <w:rsid w:val="00076179"/>
    <w:rsid w:val="00076E87"/>
    <w:rsid w:val="00076EE1"/>
    <w:rsid w:val="00076F9A"/>
    <w:rsid w:val="0007723B"/>
    <w:rsid w:val="00077A2A"/>
    <w:rsid w:val="00077EE1"/>
    <w:rsid w:val="0008030D"/>
    <w:rsid w:val="00081A66"/>
    <w:rsid w:val="00081AF4"/>
    <w:rsid w:val="00081B5E"/>
    <w:rsid w:val="00082204"/>
    <w:rsid w:val="00082816"/>
    <w:rsid w:val="0008286F"/>
    <w:rsid w:val="000828C7"/>
    <w:rsid w:val="00082AAB"/>
    <w:rsid w:val="00082B30"/>
    <w:rsid w:val="00082D28"/>
    <w:rsid w:val="00082D48"/>
    <w:rsid w:val="00083228"/>
    <w:rsid w:val="000832B6"/>
    <w:rsid w:val="00083541"/>
    <w:rsid w:val="000835EE"/>
    <w:rsid w:val="000840B8"/>
    <w:rsid w:val="00084D9D"/>
    <w:rsid w:val="00085124"/>
    <w:rsid w:val="000852C3"/>
    <w:rsid w:val="0008565D"/>
    <w:rsid w:val="00085920"/>
    <w:rsid w:val="00085EFC"/>
    <w:rsid w:val="000861BC"/>
    <w:rsid w:val="000862E5"/>
    <w:rsid w:val="00086460"/>
    <w:rsid w:val="00086B14"/>
    <w:rsid w:val="00086CE0"/>
    <w:rsid w:val="00086F3E"/>
    <w:rsid w:val="00087831"/>
    <w:rsid w:val="00087B97"/>
    <w:rsid w:val="00087D24"/>
    <w:rsid w:val="00090067"/>
    <w:rsid w:val="00090281"/>
    <w:rsid w:val="00090A55"/>
    <w:rsid w:val="00090BB4"/>
    <w:rsid w:val="00090D30"/>
    <w:rsid w:val="00090FBB"/>
    <w:rsid w:val="000910DE"/>
    <w:rsid w:val="000912D7"/>
    <w:rsid w:val="000919DC"/>
    <w:rsid w:val="000924CE"/>
    <w:rsid w:val="000925D2"/>
    <w:rsid w:val="000928ED"/>
    <w:rsid w:val="00093538"/>
    <w:rsid w:val="00094168"/>
    <w:rsid w:val="000945CC"/>
    <w:rsid w:val="00095236"/>
    <w:rsid w:val="00095261"/>
    <w:rsid w:val="0009577C"/>
    <w:rsid w:val="00095C14"/>
    <w:rsid w:val="00096A33"/>
    <w:rsid w:val="00096C82"/>
    <w:rsid w:val="0009717C"/>
    <w:rsid w:val="00097479"/>
    <w:rsid w:val="000974F5"/>
    <w:rsid w:val="00097755"/>
    <w:rsid w:val="000A032F"/>
    <w:rsid w:val="000A05FB"/>
    <w:rsid w:val="000A0718"/>
    <w:rsid w:val="000A11AF"/>
    <w:rsid w:val="000A241E"/>
    <w:rsid w:val="000A24CE"/>
    <w:rsid w:val="000A26E7"/>
    <w:rsid w:val="000A2A92"/>
    <w:rsid w:val="000A2AF6"/>
    <w:rsid w:val="000A2B58"/>
    <w:rsid w:val="000A2BC7"/>
    <w:rsid w:val="000A2D27"/>
    <w:rsid w:val="000A3A32"/>
    <w:rsid w:val="000A3B1A"/>
    <w:rsid w:val="000A4557"/>
    <w:rsid w:val="000A4760"/>
    <w:rsid w:val="000A4DF4"/>
    <w:rsid w:val="000A4FB2"/>
    <w:rsid w:val="000A52B0"/>
    <w:rsid w:val="000A58EE"/>
    <w:rsid w:val="000A5C08"/>
    <w:rsid w:val="000A5C9F"/>
    <w:rsid w:val="000A6529"/>
    <w:rsid w:val="000A6772"/>
    <w:rsid w:val="000A6D46"/>
    <w:rsid w:val="000A6D61"/>
    <w:rsid w:val="000A70BC"/>
    <w:rsid w:val="000A78A9"/>
    <w:rsid w:val="000A78AB"/>
    <w:rsid w:val="000A7A90"/>
    <w:rsid w:val="000A7F99"/>
    <w:rsid w:val="000B0AD4"/>
    <w:rsid w:val="000B0AEC"/>
    <w:rsid w:val="000B0DE0"/>
    <w:rsid w:val="000B0FB0"/>
    <w:rsid w:val="000B1179"/>
    <w:rsid w:val="000B120A"/>
    <w:rsid w:val="000B151A"/>
    <w:rsid w:val="000B15DF"/>
    <w:rsid w:val="000B1D07"/>
    <w:rsid w:val="000B1F51"/>
    <w:rsid w:val="000B2C02"/>
    <w:rsid w:val="000B319A"/>
    <w:rsid w:val="000B38CF"/>
    <w:rsid w:val="000B3932"/>
    <w:rsid w:val="000B4152"/>
    <w:rsid w:val="000B43E8"/>
    <w:rsid w:val="000B4D5E"/>
    <w:rsid w:val="000B4DD9"/>
    <w:rsid w:val="000B4ED2"/>
    <w:rsid w:val="000B5185"/>
    <w:rsid w:val="000B5552"/>
    <w:rsid w:val="000B5B75"/>
    <w:rsid w:val="000B5E8F"/>
    <w:rsid w:val="000B6119"/>
    <w:rsid w:val="000B66F8"/>
    <w:rsid w:val="000B6772"/>
    <w:rsid w:val="000B6B01"/>
    <w:rsid w:val="000B6BA1"/>
    <w:rsid w:val="000B6E6F"/>
    <w:rsid w:val="000B7682"/>
    <w:rsid w:val="000B7819"/>
    <w:rsid w:val="000B7D42"/>
    <w:rsid w:val="000B7F32"/>
    <w:rsid w:val="000B7FA4"/>
    <w:rsid w:val="000C00EF"/>
    <w:rsid w:val="000C0AB2"/>
    <w:rsid w:val="000C0EFD"/>
    <w:rsid w:val="000C0F33"/>
    <w:rsid w:val="000C17B7"/>
    <w:rsid w:val="000C185A"/>
    <w:rsid w:val="000C1B7E"/>
    <w:rsid w:val="000C1C1D"/>
    <w:rsid w:val="000C1E82"/>
    <w:rsid w:val="000C2019"/>
    <w:rsid w:val="000C2102"/>
    <w:rsid w:val="000C27A0"/>
    <w:rsid w:val="000C2A80"/>
    <w:rsid w:val="000C315A"/>
    <w:rsid w:val="000C326F"/>
    <w:rsid w:val="000C328A"/>
    <w:rsid w:val="000C34D0"/>
    <w:rsid w:val="000C37BD"/>
    <w:rsid w:val="000C3A87"/>
    <w:rsid w:val="000C3A8A"/>
    <w:rsid w:val="000C3C57"/>
    <w:rsid w:val="000C41E8"/>
    <w:rsid w:val="000C4652"/>
    <w:rsid w:val="000C4CAD"/>
    <w:rsid w:val="000C514D"/>
    <w:rsid w:val="000C521E"/>
    <w:rsid w:val="000C52CB"/>
    <w:rsid w:val="000C52E5"/>
    <w:rsid w:val="000C56DB"/>
    <w:rsid w:val="000C56FF"/>
    <w:rsid w:val="000C5997"/>
    <w:rsid w:val="000C5B3A"/>
    <w:rsid w:val="000C60E3"/>
    <w:rsid w:val="000C6D0E"/>
    <w:rsid w:val="000C6D47"/>
    <w:rsid w:val="000C6DAF"/>
    <w:rsid w:val="000C7126"/>
    <w:rsid w:val="000C72F7"/>
    <w:rsid w:val="000C74EA"/>
    <w:rsid w:val="000C798A"/>
    <w:rsid w:val="000C7F11"/>
    <w:rsid w:val="000D0126"/>
    <w:rsid w:val="000D0BFF"/>
    <w:rsid w:val="000D14D4"/>
    <w:rsid w:val="000D17F5"/>
    <w:rsid w:val="000D184F"/>
    <w:rsid w:val="000D1C5C"/>
    <w:rsid w:val="000D1DD4"/>
    <w:rsid w:val="000D1F01"/>
    <w:rsid w:val="000D20E2"/>
    <w:rsid w:val="000D2437"/>
    <w:rsid w:val="000D252F"/>
    <w:rsid w:val="000D2533"/>
    <w:rsid w:val="000D259F"/>
    <w:rsid w:val="000D267E"/>
    <w:rsid w:val="000D276F"/>
    <w:rsid w:val="000D2799"/>
    <w:rsid w:val="000D282D"/>
    <w:rsid w:val="000D285B"/>
    <w:rsid w:val="000D28F2"/>
    <w:rsid w:val="000D2A69"/>
    <w:rsid w:val="000D2B25"/>
    <w:rsid w:val="000D2B78"/>
    <w:rsid w:val="000D2BEB"/>
    <w:rsid w:val="000D2C50"/>
    <w:rsid w:val="000D333D"/>
    <w:rsid w:val="000D343B"/>
    <w:rsid w:val="000D391B"/>
    <w:rsid w:val="000D3EB9"/>
    <w:rsid w:val="000D3EDA"/>
    <w:rsid w:val="000D451B"/>
    <w:rsid w:val="000D486F"/>
    <w:rsid w:val="000D4B1C"/>
    <w:rsid w:val="000D4D46"/>
    <w:rsid w:val="000D569C"/>
    <w:rsid w:val="000D57BA"/>
    <w:rsid w:val="000D594E"/>
    <w:rsid w:val="000D5A43"/>
    <w:rsid w:val="000D638B"/>
    <w:rsid w:val="000D639E"/>
    <w:rsid w:val="000D6B4D"/>
    <w:rsid w:val="000D6BE5"/>
    <w:rsid w:val="000D6C5A"/>
    <w:rsid w:val="000D77E5"/>
    <w:rsid w:val="000D79B7"/>
    <w:rsid w:val="000E0362"/>
    <w:rsid w:val="000E0ADC"/>
    <w:rsid w:val="000E0FDD"/>
    <w:rsid w:val="000E14D3"/>
    <w:rsid w:val="000E17FA"/>
    <w:rsid w:val="000E1A74"/>
    <w:rsid w:val="000E2312"/>
    <w:rsid w:val="000E2766"/>
    <w:rsid w:val="000E287E"/>
    <w:rsid w:val="000E2A8A"/>
    <w:rsid w:val="000E2BA2"/>
    <w:rsid w:val="000E2E99"/>
    <w:rsid w:val="000E2FB5"/>
    <w:rsid w:val="000E31E9"/>
    <w:rsid w:val="000E3482"/>
    <w:rsid w:val="000E361C"/>
    <w:rsid w:val="000E3748"/>
    <w:rsid w:val="000E380F"/>
    <w:rsid w:val="000E3ACA"/>
    <w:rsid w:val="000E3BB6"/>
    <w:rsid w:val="000E3DC1"/>
    <w:rsid w:val="000E433F"/>
    <w:rsid w:val="000E438E"/>
    <w:rsid w:val="000E457A"/>
    <w:rsid w:val="000E4715"/>
    <w:rsid w:val="000E49F6"/>
    <w:rsid w:val="000E4C53"/>
    <w:rsid w:val="000E4CA6"/>
    <w:rsid w:val="000E5187"/>
    <w:rsid w:val="000E52DD"/>
    <w:rsid w:val="000E56D1"/>
    <w:rsid w:val="000E57E7"/>
    <w:rsid w:val="000E5BB1"/>
    <w:rsid w:val="000E5C5C"/>
    <w:rsid w:val="000E5E3E"/>
    <w:rsid w:val="000E60EC"/>
    <w:rsid w:val="000E61FD"/>
    <w:rsid w:val="000E63AE"/>
    <w:rsid w:val="000E65B7"/>
    <w:rsid w:val="000E66E2"/>
    <w:rsid w:val="000E6B64"/>
    <w:rsid w:val="000E7030"/>
    <w:rsid w:val="000E7148"/>
    <w:rsid w:val="000E7468"/>
    <w:rsid w:val="000E74AF"/>
    <w:rsid w:val="000E75FD"/>
    <w:rsid w:val="000E7D11"/>
    <w:rsid w:val="000E7DC1"/>
    <w:rsid w:val="000E7F10"/>
    <w:rsid w:val="000F070B"/>
    <w:rsid w:val="000F07A6"/>
    <w:rsid w:val="000F07F8"/>
    <w:rsid w:val="000F08CC"/>
    <w:rsid w:val="000F0D9C"/>
    <w:rsid w:val="000F120F"/>
    <w:rsid w:val="000F132A"/>
    <w:rsid w:val="000F176B"/>
    <w:rsid w:val="000F1AC3"/>
    <w:rsid w:val="000F1FBE"/>
    <w:rsid w:val="000F2447"/>
    <w:rsid w:val="000F26AC"/>
    <w:rsid w:val="000F2B3C"/>
    <w:rsid w:val="000F2CAA"/>
    <w:rsid w:val="000F2F03"/>
    <w:rsid w:val="000F3B33"/>
    <w:rsid w:val="000F3B3B"/>
    <w:rsid w:val="000F3DCE"/>
    <w:rsid w:val="000F46B0"/>
    <w:rsid w:val="000F4714"/>
    <w:rsid w:val="000F47C6"/>
    <w:rsid w:val="000F4904"/>
    <w:rsid w:val="000F4E09"/>
    <w:rsid w:val="000F4E57"/>
    <w:rsid w:val="000F4E96"/>
    <w:rsid w:val="000F518C"/>
    <w:rsid w:val="000F5913"/>
    <w:rsid w:val="000F608B"/>
    <w:rsid w:val="000F617E"/>
    <w:rsid w:val="000F647E"/>
    <w:rsid w:val="000F6AEB"/>
    <w:rsid w:val="000F6B54"/>
    <w:rsid w:val="000F6FE1"/>
    <w:rsid w:val="000F71F8"/>
    <w:rsid w:val="000F73E9"/>
    <w:rsid w:val="00100255"/>
    <w:rsid w:val="001006D1"/>
    <w:rsid w:val="001008F5"/>
    <w:rsid w:val="00100C60"/>
    <w:rsid w:val="001014CC"/>
    <w:rsid w:val="00101D04"/>
    <w:rsid w:val="00102668"/>
    <w:rsid w:val="0010270C"/>
    <w:rsid w:val="00102824"/>
    <w:rsid w:val="0010284B"/>
    <w:rsid w:val="0010284C"/>
    <w:rsid w:val="0010286A"/>
    <w:rsid w:val="00102AF1"/>
    <w:rsid w:val="00102F74"/>
    <w:rsid w:val="00103984"/>
    <w:rsid w:val="001040D8"/>
    <w:rsid w:val="00104171"/>
    <w:rsid w:val="00104176"/>
    <w:rsid w:val="001046BA"/>
    <w:rsid w:val="00104AAB"/>
    <w:rsid w:val="00104ED1"/>
    <w:rsid w:val="0010507B"/>
    <w:rsid w:val="0010511C"/>
    <w:rsid w:val="001053EF"/>
    <w:rsid w:val="0010553D"/>
    <w:rsid w:val="0010598E"/>
    <w:rsid w:val="00105D1D"/>
    <w:rsid w:val="00105F38"/>
    <w:rsid w:val="00106CAC"/>
    <w:rsid w:val="00106D94"/>
    <w:rsid w:val="00106E22"/>
    <w:rsid w:val="00106E96"/>
    <w:rsid w:val="001071DC"/>
    <w:rsid w:val="00107493"/>
    <w:rsid w:val="001074CD"/>
    <w:rsid w:val="00107EF0"/>
    <w:rsid w:val="001106AC"/>
    <w:rsid w:val="00111374"/>
    <w:rsid w:val="001113DA"/>
    <w:rsid w:val="00111D15"/>
    <w:rsid w:val="0011233E"/>
    <w:rsid w:val="001127FD"/>
    <w:rsid w:val="0011289A"/>
    <w:rsid w:val="0011291E"/>
    <w:rsid w:val="001136B8"/>
    <w:rsid w:val="00113771"/>
    <w:rsid w:val="00113960"/>
    <w:rsid w:val="00113B5B"/>
    <w:rsid w:val="00113E0C"/>
    <w:rsid w:val="00114280"/>
    <w:rsid w:val="0011428D"/>
    <w:rsid w:val="00114559"/>
    <w:rsid w:val="0011457D"/>
    <w:rsid w:val="0011480F"/>
    <w:rsid w:val="001154ED"/>
    <w:rsid w:val="00115D0B"/>
    <w:rsid w:val="00115E8A"/>
    <w:rsid w:val="001161DB"/>
    <w:rsid w:val="0011624F"/>
    <w:rsid w:val="00116E53"/>
    <w:rsid w:val="00117018"/>
    <w:rsid w:val="0011712F"/>
    <w:rsid w:val="00120319"/>
    <w:rsid w:val="00120A6E"/>
    <w:rsid w:val="00120B1D"/>
    <w:rsid w:val="00120CB9"/>
    <w:rsid w:val="00120E92"/>
    <w:rsid w:val="00120FCF"/>
    <w:rsid w:val="00121071"/>
    <w:rsid w:val="001210BF"/>
    <w:rsid w:val="001210FB"/>
    <w:rsid w:val="00121410"/>
    <w:rsid w:val="001216E0"/>
    <w:rsid w:val="0012176D"/>
    <w:rsid w:val="00121778"/>
    <w:rsid w:val="001223B9"/>
    <w:rsid w:val="00122777"/>
    <w:rsid w:val="00122CB9"/>
    <w:rsid w:val="001235D7"/>
    <w:rsid w:val="0012408B"/>
    <w:rsid w:val="001248E9"/>
    <w:rsid w:val="001248EB"/>
    <w:rsid w:val="00125141"/>
    <w:rsid w:val="001253CF"/>
    <w:rsid w:val="00125921"/>
    <w:rsid w:val="001259EC"/>
    <w:rsid w:val="00125AF1"/>
    <w:rsid w:val="00125B2D"/>
    <w:rsid w:val="00125C9B"/>
    <w:rsid w:val="00125CDE"/>
    <w:rsid w:val="00125CE6"/>
    <w:rsid w:val="00125D28"/>
    <w:rsid w:val="00126114"/>
    <w:rsid w:val="00126195"/>
    <w:rsid w:val="0012645A"/>
    <w:rsid w:val="001269E1"/>
    <w:rsid w:val="0012711C"/>
    <w:rsid w:val="00127648"/>
    <w:rsid w:val="001277CA"/>
    <w:rsid w:val="00127D83"/>
    <w:rsid w:val="00130006"/>
    <w:rsid w:val="001306B7"/>
    <w:rsid w:val="00130A2A"/>
    <w:rsid w:val="0013109D"/>
    <w:rsid w:val="001311B1"/>
    <w:rsid w:val="00131530"/>
    <w:rsid w:val="00131FBA"/>
    <w:rsid w:val="0013229B"/>
    <w:rsid w:val="00132358"/>
    <w:rsid w:val="0013256A"/>
    <w:rsid w:val="001326AD"/>
    <w:rsid w:val="0013271D"/>
    <w:rsid w:val="001329AE"/>
    <w:rsid w:val="00133461"/>
    <w:rsid w:val="00133AE6"/>
    <w:rsid w:val="0013414D"/>
    <w:rsid w:val="00134164"/>
    <w:rsid w:val="00134A35"/>
    <w:rsid w:val="001352E7"/>
    <w:rsid w:val="00135A1A"/>
    <w:rsid w:val="00135AB7"/>
    <w:rsid w:val="0013643E"/>
    <w:rsid w:val="00136855"/>
    <w:rsid w:val="00136F04"/>
    <w:rsid w:val="00137080"/>
    <w:rsid w:val="00137280"/>
    <w:rsid w:val="00137791"/>
    <w:rsid w:val="001377A2"/>
    <w:rsid w:val="00137808"/>
    <w:rsid w:val="00137DDE"/>
    <w:rsid w:val="00137DE5"/>
    <w:rsid w:val="00140165"/>
    <w:rsid w:val="00140187"/>
    <w:rsid w:val="001404B9"/>
    <w:rsid w:val="00140840"/>
    <w:rsid w:val="001421E2"/>
    <w:rsid w:val="001424B7"/>
    <w:rsid w:val="00142BB5"/>
    <w:rsid w:val="00142D3D"/>
    <w:rsid w:val="00142DFE"/>
    <w:rsid w:val="00142EFE"/>
    <w:rsid w:val="00143020"/>
    <w:rsid w:val="00143065"/>
    <w:rsid w:val="00143A9B"/>
    <w:rsid w:val="00143E8C"/>
    <w:rsid w:val="0014411D"/>
    <w:rsid w:val="0014411F"/>
    <w:rsid w:val="001446A3"/>
    <w:rsid w:val="0014473E"/>
    <w:rsid w:val="0014474E"/>
    <w:rsid w:val="0014497B"/>
    <w:rsid w:val="001454AC"/>
    <w:rsid w:val="00145653"/>
    <w:rsid w:val="001457A5"/>
    <w:rsid w:val="001458FF"/>
    <w:rsid w:val="00145F71"/>
    <w:rsid w:val="00146116"/>
    <w:rsid w:val="001468AB"/>
    <w:rsid w:val="0014706C"/>
    <w:rsid w:val="00147768"/>
    <w:rsid w:val="001477ED"/>
    <w:rsid w:val="00147C54"/>
    <w:rsid w:val="00147F89"/>
    <w:rsid w:val="00150137"/>
    <w:rsid w:val="00151121"/>
    <w:rsid w:val="0015129D"/>
    <w:rsid w:val="00151830"/>
    <w:rsid w:val="00152021"/>
    <w:rsid w:val="0015265E"/>
    <w:rsid w:val="00152E90"/>
    <w:rsid w:val="0015334C"/>
    <w:rsid w:val="00153B53"/>
    <w:rsid w:val="00153EB4"/>
    <w:rsid w:val="001544C1"/>
    <w:rsid w:val="0015456F"/>
    <w:rsid w:val="001550A1"/>
    <w:rsid w:val="001555BE"/>
    <w:rsid w:val="001556CF"/>
    <w:rsid w:val="00155FFE"/>
    <w:rsid w:val="00156459"/>
    <w:rsid w:val="0015719A"/>
    <w:rsid w:val="00157609"/>
    <w:rsid w:val="001577F0"/>
    <w:rsid w:val="001578EC"/>
    <w:rsid w:val="00157B46"/>
    <w:rsid w:val="00160523"/>
    <w:rsid w:val="00160572"/>
    <w:rsid w:val="00160BAD"/>
    <w:rsid w:val="0016113E"/>
    <w:rsid w:val="001611B7"/>
    <w:rsid w:val="0016130F"/>
    <w:rsid w:val="00161A4B"/>
    <w:rsid w:val="00161AE0"/>
    <w:rsid w:val="00161B3E"/>
    <w:rsid w:val="00161BA3"/>
    <w:rsid w:val="00161DAF"/>
    <w:rsid w:val="001620E5"/>
    <w:rsid w:val="0016259E"/>
    <w:rsid w:val="001625A6"/>
    <w:rsid w:val="00162DFD"/>
    <w:rsid w:val="0016340D"/>
    <w:rsid w:val="00163579"/>
    <w:rsid w:val="00163785"/>
    <w:rsid w:val="0016379E"/>
    <w:rsid w:val="00163D22"/>
    <w:rsid w:val="00164016"/>
    <w:rsid w:val="00164176"/>
    <w:rsid w:val="001643CA"/>
    <w:rsid w:val="00164ED7"/>
    <w:rsid w:val="001650F9"/>
    <w:rsid w:val="00165428"/>
    <w:rsid w:val="001656AF"/>
    <w:rsid w:val="001657A3"/>
    <w:rsid w:val="00165A27"/>
    <w:rsid w:val="0016604F"/>
    <w:rsid w:val="00166105"/>
    <w:rsid w:val="001666D9"/>
    <w:rsid w:val="0016676F"/>
    <w:rsid w:val="0016689E"/>
    <w:rsid w:val="00166B24"/>
    <w:rsid w:val="0016709B"/>
    <w:rsid w:val="00170132"/>
    <w:rsid w:val="00170619"/>
    <w:rsid w:val="00170B31"/>
    <w:rsid w:val="00170D64"/>
    <w:rsid w:val="00171113"/>
    <w:rsid w:val="0017177F"/>
    <w:rsid w:val="00171D49"/>
    <w:rsid w:val="00172231"/>
    <w:rsid w:val="00172247"/>
    <w:rsid w:val="00172446"/>
    <w:rsid w:val="0017257C"/>
    <w:rsid w:val="00172DAC"/>
    <w:rsid w:val="00173003"/>
    <w:rsid w:val="0017302A"/>
    <w:rsid w:val="001730EF"/>
    <w:rsid w:val="00173917"/>
    <w:rsid w:val="00173993"/>
    <w:rsid w:val="001740D8"/>
    <w:rsid w:val="00174598"/>
    <w:rsid w:val="0017507A"/>
    <w:rsid w:val="001753D5"/>
    <w:rsid w:val="00175687"/>
    <w:rsid w:val="001756C0"/>
    <w:rsid w:val="00175CB8"/>
    <w:rsid w:val="00175DD5"/>
    <w:rsid w:val="00175F90"/>
    <w:rsid w:val="0017606A"/>
    <w:rsid w:val="00176F91"/>
    <w:rsid w:val="00177089"/>
    <w:rsid w:val="001770D9"/>
    <w:rsid w:val="00177317"/>
    <w:rsid w:val="00177E6C"/>
    <w:rsid w:val="001803A5"/>
    <w:rsid w:val="001803FA"/>
    <w:rsid w:val="00180406"/>
    <w:rsid w:val="00180B92"/>
    <w:rsid w:val="00180FEC"/>
    <w:rsid w:val="001810BE"/>
    <w:rsid w:val="00181FCE"/>
    <w:rsid w:val="00182210"/>
    <w:rsid w:val="00182631"/>
    <w:rsid w:val="00182790"/>
    <w:rsid w:val="00182861"/>
    <w:rsid w:val="00182ADE"/>
    <w:rsid w:val="00182E92"/>
    <w:rsid w:val="00182EC3"/>
    <w:rsid w:val="00183369"/>
    <w:rsid w:val="00183514"/>
    <w:rsid w:val="0018359A"/>
    <w:rsid w:val="001836EB"/>
    <w:rsid w:val="00183DEA"/>
    <w:rsid w:val="00183E24"/>
    <w:rsid w:val="00183EA0"/>
    <w:rsid w:val="00183EFB"/>
    <w:rsid w:val="00184071"/>
    <w:rsid w:val="001842FD"/>
    <w:rsid w:val="00184390"/>
    <w:rsid w:val="001843E0"/>
    <w:rsid w:val="0018441F"/>
    <w:rsid w:val="001846B8"/>
    <w:rsid w:val="001847A2"/>
    <w:rsid w:val="00184967"/>
    <w:rsid w:val="00185375"/>
    <w:rsid w:val="0018594B"/>
    <w:rsid w:val="00185A5F"/>
    <w:rsid w:val="00185D0F"/>
    <w:rsid w:val="00185EBC"/>
    <w:rsid w:val="00186277"/>
    <w:rsid w:val="00186481"/>
    <w:rsid w:val="001865C2"/>
    <w:rsid w:val="00186802"/>
    <w:rsid w:val="00186C0E"/>
    <w:rsid w:val="00187186"/>
    <w:rsid w:val="0018719F"/>
    <w:rsid w:val="00187809"/>
    <w:rsid w:val="00187D80"/>
    <w:rsid w:val="00190190"/>
    <w:rsid w:val="001915FC"/>
    <w:rsid w:val="001917F3"/>
    <w:rsid w:val="00191BB4"/>
    <w:rsid w:val="00191E30"/>
    <w:rsid w:val="0019206B"/>
    <w:rsid w:val="001924DB"/>
    <w:rsid w:val="0019253A"/>
    <w:rsid w:val="0019341A"/>
    <w:rsid w:val="00193720"/>
    <w:rsid w:val="00193A83"/>
    <w:rsid w:val="00193E82"/>
    <w:rsid w:val="00194402"/>
    <w:rsid w:val="001944DF"/>
    <w:rsid w:val="001946E2"/>
    <w:rsid w:val="001949EC"/>
    <w:rsid w:val="00194B49"/>
    <w:rsid w:val="00194B62"/>
    <w:rsid w:val="00194BCD"/>
    <w:rsid w:val="00194E17"/>
    <w:rsid w:val="0019511B"/>
    <w:rsid w:val="0019536C"/>
    <w:rsid w:val="00195C85"/>
    <w:rsid w:val="00196232"/>
    <w:rsid w:val="00196C51"/>
    <w:rsid w:val="00196C76"/>
    <w:rsid w:val="00197B1F"/>
    <w:rsid w:val="00197E9D"/>
    <w:rsid w:val="001A0342"/>
    <w:rsid w:val="001A0366"/>
    <w:rsid w:val="001A0FFE"/>
    <w:rsid w:val="001A18D5"/>
    <w:rsid w:val="001A1AC5"/>
    <w:rsid w:val="001A1E19"/>
    <w:rsid w:val="001A206B"/>
    <w:rsid w:val="001A22DE"/>
    <w:rsid w:val="001A2F7E"/>
    <w:rsid w:val="001A319C"/>
    <w:rsid w:val="001A34D9"/>
    <w:rsid w:val="001A36DE"/>
    <w:rsid w:val="001A3B6A"/>
    <w:rsid w:val="001A3C39"/>
    <w:rsid w:val="001A3DCD"/>
    <w:rsid w:val="001A4086"/>
    <w:rsid w:val="001A4BCE"/>
    <w:rsid w:val="001A54B8"/>
    <w:rsid w:val="001A5C37"/>
    <w:rsid w:val="001A6247"/>
    <w:rsid w:val="001A6337"/>
    <w:rsid w:val="001A6C1C"/>
    <w:rsid w:val="001A7A13"/>
    <w:rsid w:val="001A7BC6"/>
    <w:rsid w:val="001A7FB2"/>
    <w:rsid w:val="001B00D7"/>
    <w:rsid w:val="001B03C2"/>
    <w:rsid w:val="001B046F"/>
    <w:rsid w:val="001B0B12"/>
    <w:rsid w:val="001B0BC0"/>
    <w:rsid w:val="001B1338"/>
    <w:rsid w:val="001B13D2"/>
    <w:rsid w:val="001B27BB"/>
    <w:rsid w:val="001B2963"/>
    <w:rsid w:val="001B2CD2"/>
    <w:rsid w:val="001B3432"/>
    <w:rsid w:val="001B3533"/>
    <w:rsid w:val="001B36F0"/>
    <w:rsid w:val="001B36F7"/>
    <w:rsid w:val="001B41EA"/>
    <w:rsid w:val="001B42DD"/>
    <w:rsid w:val="001B46DD"/>
    <w:rsid w:val="001B481F"/>
    <w:rsid w:val="001B4BD7"/>
    <w:rsid w:val="001B4ECF"/>
    <w:rsid w:val="001B5448"/>
    <w:rsid w:val="001B6001"/>
    <w:rsid w:val="001B6015"/>
    <w:rsid w:val="001B637B"/>
    <w:rsid w:val="001B6F14"/>
    <w:rsid w:val="001B6F1D"/>
    <w:rsid w:val="001B6F6A"/>
    <w:rsid w:val="001B7076"/>
    <w:rsid w:val="001B70F8"/>
    <w:rsid w:val="001B7442"/>
    <w:rsid w:val="001B756D"/>
    <w:rsid w:val="001B78D7"/>
    <w:rsid w:val="001C03C0"/>
    <w:rsid w:val="001C051F"/>
    <w:rsid w:val="001C06A4"/>
    <w:rsid w:val="001C0990"/>
    <w:rsid w:val="001C09B5"/>
    <w:rsid w:val="001C0B13"/>
    <w:rsid w:val="001C0C99"/>
    <w:rsid w:val="001C0CFF"/>
    <w:rsid w:val="001C1F4C"/>
    <w:rsid w:val="001C1FB8"/>
    <w:rsid w:val="001C24AE"/>
    <w:rsid w:val="001C2560"/>
    <w:rsid w:val="001C27E7"/>
    <w:rsid w:val="001C2CF3"/>
    <w:rsid w:val="001C2DBB"/>
    <w:rsid w:val="001C3258"/>
    <w:rsid w:val="001C36F4"/>
    <w:rsid w:val="001C39C6"/>
    <w:rsid w:val="001C3BF6"/>
    <w:rsid w:val="001C430B"/>
    <w:rsid w:val="001C43A6"/>
    <w:rsid w:val="001C44E3"/>
    <w:rsid w:val="001C4955"/>
    <w:rsid w:val="001C4BB1"/>
    <w:rsid w:val="001C4EDB"/>
    <w:rsid w:val="001C5EA3"/>
    <w:rsid w:val="001C5FA2"/>
    <w:rsid w:val="001C624C"/>
    <w:rsid w:val="001C648E"/>
    <w:rsid w:val="001C664F"/>
    <w:rsid w:val="001C6C78"/>
    <w:rsid w:val="001C6FDA"/>
    <w:rsid w:val="001C779F"/>
    <w:rsid w:val="001C79AB"/>
    <w:rsid w:val="001C7FDB"/>
    <w:rsid w:val="001D007E"/>
    <w:rsid w:val="001D052B"/>
    <w:rsid w:val="001D05B6"/>
    <w:rsid w:val="001D07EE"/>
    <w:rsid w:val="001D0925"/>
    <w:rsid w:val="001D0A88"/>
    <w:rsid w:val="001D1AA8"/>
    <w:rsid w:val="001D1F43"/>
    <w:rsid w:val="001D2045"/>
    <w:rsid w:val="001D2068"/>
    <w:rsid w:val="001D22E0"/>
    <w:rsid w:val="001D258B"/>
    <w:rsid w:val="001D25E7"/>
    <w:rsid w:val="001D2A24"/>
    <w:rsid w:val="001D2C35"/>
    <w:rsid w:val="001D2E03"/>
    <w:rsid w:val="001D3056"/>
    <w:rsid w:val="001D31DC"/>
    <w:rsid w:val="001D3297"/>
    <w:rsid w:val="001D3478"/>
    <w:rsid w:val="001D3597"/>
    <w:rsid w:val="001D3850"/>
    <w:rsid w:val="001D3BAC"/>
    <w:rsid w:val="001D4136"/>
    <w:rsid w:val="001D44F0"/>
    <w:rsid w:val="001D48E7"/>
    <w:rsid w:val="001D53C3"/>
    <w:rsid w:val="001D53ED"/>
    <w:rsid w:val="001D54EA"/>
    <w:rsid w:val="001D5671"/>
    <w:rsid w:val="001D5773"/>
    <w:rsid w:val="001D5843"/>
    <w:rsid w:val="001D635C"/>
    <w:rsid w:val="001D68DC"/>
    <w:rsid w:val="001D6F25"/>
    <w:rsid w:val="001D76DC"/>
    <w:rsid w:val="001D7B01"/>
    <w:rsid w:val="001D7CA8"/>
    <w:rsid w:val="001E0A1D"/>
    <w:rsid w:val="001E0CDC"/>
    <w:rsid w:val="001E12DB"/>
    <w:rsid w:val="001E19DC"/>
    <w:rsid w:val="001E2620"/>
    <w:rsid w:val="001E26EF"/>
    <w:rsid w:val="001E27C4"/>
    <w:rsid w:val="001E2A17"/>
    <w:rsid w:val="001E2AEC"/>
    <w:rsid w:val="001E2F4E"/>
    <w:rsid w:val="001E320C"/>
    <w:rsid w:val="001E338B"/>
    <w:rsid w:val="001E3635"/>
    <w:rsid w:val="001E3649"/>
    <w:rsid w:val="001E3C09"/>
    <w:rsid w:val="001E3F83"/>
    <w:rsid w:val="001E45DA"/>
    <w:rsid w:val="001E4C61"/>
    <w:rsid w:val="001E510B"/>
    <w:rsid w:val="001E52E8"/>
    <w:rsid w:val="001E6061"/>
    <w:rsid w:val="001E61A5"/>
    <w:rsid w:val="001E6439"/>
    <w:rsid w:val="001E6C83"/>
    <w:rsid w:val="001E6E25"/>
    <w:rsid w:val="001E7389"/>
    <w:rsid w:val="001E74A9"/>
    <w:rsid w:val="001E7B27"/>
    <w:rsid w:val="001E7B6E"/>
    <w:rsid w:val="001F0A09"/>
    <w:rsid w:val="001F0A36"/>
    <w:rsid w:val="001F0CC9"/>
    <w:rsid w:val="001F13B8"/>
    <w:rsid w:val="001F13BC"/>
    <w:rsid w:val="001F1479"/>
    <w:rsid w:val="001F19EC"/>
    <w:rsid w:val="001F1B26"/>
    <w:rsid w:val="001F2041"/>
    <w:rsid w:val="001F217D"/>
    <w:rsid w:val="001F22C4"/>
    <w:rsid w:val="001F2550"/>
    <w:rsid w:val="001F2705"/>
    <w:rsid w:val="001F285E"/>
    <w:rsid w:val="001F289F"/>
    <w:rsid w:val="001F2A4C"/>
    <w:rsid w:val="001F385A"/>
    <w:rsid w:val="001F427E"/>
    <w:rsid w:val="001F47D6"/>
    <w:rsid w:val="001F48F1"/>
    <w:rsid w:val="001F4AA4"/>
    <w:rsid w:val="001F4C79"/>
    <w:rsid w:val="001F4D6B"/>
    <w:rsid w:val="001F50D6"/>
    <w:rsid w:val="001F535F"/>
    <w:rsid w:val="001F54CF"/>
    <w:rsid w:val="001F5F69"/>
    <w:rsid w:val="001F6644"/>
    <w:rsid w:val="001F69D1"/>
    <w:rsid w:val="001F6AA0"/>
    <w:rsid w:val="001F7066"/>
    <w:rsid w:val="001F7517"/>
    <w:rsid w:val="00200146"/>
    <w:rsid w:val="002005C7"/>
    <w:rsid w:val="00200739"/>
    <w:rsid w:val="002007E5"/>
    <w:rsid w:val="002010AA"/>
    <w:rsid w:val="00201110"/>
    <w:rsid w:val="00201149"/>
    <w:rsid w:val="0020132A"/>
    <w:rsid w:val="002018BB"/>
    <w:rsid w:val="00201A08"/>
    <w:rsid w:val="00201A22"/>
    <w:rsid w:val="00201E16"/>
    <w:rsid w:val="00202157"/>
    <w:rsid w:val="0020233B"/>
    <w:rsid w:val="00202456"/>
    <w:rsid w:val="00203324"/>
    <w:rsid w:val="002033FB"/>
    <w:rsid w:val="002034E9"/>
    <w:rsid w:val="002036B0"/>
    <w:rsid w:val="0020370A"/>
    <w:rsid w:val="00203721"/>
    <w:rsid w:val="002037BF"/>
    <w:rsid w:val="00203DC5"/>
    <w:rsid w:val="002043C4"/>
    <w:rsid w:val="002044B8"/>
    <w:rsid w:val="0020476D"/>
    <w:rsid w:val="002047D0"/>
    <w:rsid w:val="00204812"/>
    <w:rsid w:val="00204FC2"/>
    <w:rsid w:val="002050DD"/>
    <w:rsid w:val="00205740"/>
    <w:rsid w:val="00205A9A"/>
    <w:rsid w:val="00206019"/>
    <w:rsid w:val="002065B7"/>
    <w:rsid w:val="0020661A"/>
    <w:rsid w:val="002066C8"/>
    <w:rsid w:val="002069EA"/>
    <w:rsid w:val="00206CFD"/>
    <w:rsid w:val="00206E4B"/>
    <w:rsid w:val="00207330"/>
    <w:rsid w:val="00207771"/>
    <w:rsid w:val="00207C8B"/>
    <w:rsid w:val="002100AE"/>
    <w:rsid w:val="00210306"/>
    <w:rsid w:val="002105EE"/>
    <w:rsid w:val="002105FF"/>
    <w:rsid w:val="00210A3F"/>
    <w:rsid w:val="00210B7E"/>
    <w:rsid w:val="0021107E"/>
    <w:rsid w:val="00211907"/>
    <w:rsid w:val="00211E27"/>
    <w:rsid w:val="00211F67"/>
    <w:rsid w:val="00212017"/>
    <w:rsid w:val="00212286"/>
    <w:rsid w:val="00212381"/>
    <w:rsid w:val="00212399"/>
    <w:rsid w:val="002123D2"/>
    <w:rsid w:val="00212874"/>
    <w:rsid w:val="00212ED4"/>
    <w:rsid w:val="00212FC5"/>
    <w:rsid w:val="002130FE"/>
    <w:rsid w:val="00213243"/>
    <w:rsid w:val="002133CD"/>
    <w:rsid w:val="00213626"/>
    <w:rsid w:val="00213717"/>
    <w:rsid w:val="00213CBA"/>
    <w:rsid w:val="00213FFA"/>
    <w:rsid w:val="00214918"/>
    <w:rsid w:val="0021530B"/>
    <w:rsid w:val="0021553B"/>
    <w:rsid w:val="00215821"/>
    <w:rsid w:val="002158AA"/>
    <w:rsid w:val="00215AB4"/>
    <w:rsid w:val="00215B57"/>
    <w:rsid w:val="00215D50"/>
    <w:rsid w:val="00216115"/>
    <w:rsid w:val="00216418"/>
    <w:rsid w:val="00216542"/>
    <w:rsid w:val="00216BD7"/>
    <w:rsid w:val="00217542"/>
    <w:rsid w:val="00217BC8"/>
    <w:rsid w:val="00217E2F"/>
    <w:rsid w:val="0022069C"/>
    <w:rsid w:val="00220AA9"/>
    <w:rsid w:val="00220B51"/>
    <w:rsid w:val="00220D77"/>
    <w:rsid w:val="00220FA7"/>
    <w:rsid w:val="00221311"/>
    <w:rsid w:val="00221353"/>
    <w:rsid w:val="002214F1"/>
    <w:rsid w:val="002216BB"/>
    <w:rsid w:val="00221926"/>
    <w:rsid w:val="00221A82"/>
    <w:rsid w:val="00221ED0"/>
    <w:rsid w:val="002224D6"/>
    <w:rsid w:val="002227D9"/>
    <w:rsid w:val="00223370"/>
    <w:rsid w:val="002238FC"/>
    <w:rsid w:val="0022418F"/>
    <w:rsid w:val="00224212"/>
    <w:rsid w:val="0022468B"/>
    <w:rsid w:val="00224A6F"/>
    <w:rsid w:val="00225252"/>
    <w:rsid w:val="00225678"/>
    <w:rsid w:val="00225737"/>
    <w:rsid w:val="002257F8"/>
    <w:rsid w:val="00225862"/>
    <w:rsid w:val="00225C89"/>
    <w:rsid w:val="0022637F"/>
    <w:rsid w:val="0022651D"/>
    <w:rsid w:val="002267B3"/>
    <w:rsid w:val="0022686C"/>
    <w:rsid w:val="00226EF9"/>
    <w:rsid w:val="00227380"/>
    <w:rsid w:val="0022749C"/>
    <w:rsid w:val="00227F88"/>
    <w:rsid w:val="00230469"/>
    <w:rsid w:val="002313D6"/>
    <w:rsid w:val="002316F1"/>
    <w:rsid w:val="00231A57"/>
    <w:rsid w:val="00231F56"/>
    <w:rsid w:val="002321C3"/>
    <w:rsid w:val="002322EE"/>
    <w:rsid w:val="0023294A"/>
    <w:rsid w:val="0023316A"/>
    <w:rsid w:val="002336E4"/>
    <w:rsid w:val="00233891"/>
    <w:rsid w:val="00233B6D"/>
    <w:rsid w:val="0023404C"/>
    <w:rsid w:val="0023439C"/>
    <w:rsid w:val="002345C9"/>
    <w:rsid w:val="00234863"/>
    <w:rsid w:val="00235334"/>
    <w:rsid w:val="0023545E"/>
    <w:rsid w:val="00235B02"/>
    <w:rsid w:val="00235CD8"/>
    <w:rsid w:val="00235D81"/>
    <w:rsid w:val="00236A17"/>
    <w:rsid w:val="00236DE2"/>
    <w:rsid w:val="00236E8A"/>
    <w:rsid w:val="00236E8E"/>
    <w:rsid w:val="0023709F"/>
    <w:rsid w:val="002375FA"/>
    <w:rsid w:val="0023771E"/>
    <w:rsid w:val="002377E0"/>
    <w:rsid w:val="00237A14"/>
    <w:rsid w:val="00237BE1"/>
    <w:rsid w:val="0024064C"/>
    <w:rsid w:val="0024196B"/>
    <w:rsid w:val="00241B9A"/>
    <w:rsid w:val="00241C78"/>
    <w:rsid w:val="00242096"/>
    <w:rsid w:val="002425C9"/>
    <w:rsid w:val="00242951"/>
    <w:rsid w:val="00242A7A"/>
    <w:rsid w:val="00242BB3"/>
    <w:rsid w:val="00242C26"/>
    <w:rsid w:val="00242DF3"/>
    <w:rsid w:val="0024346C"/>
    <w:rsid w:val="00243930"/>
    <w:rsid w:val="00243C3D"/>
    <w:rsid w:val="00243C6D"/>
    <w:rsid w:val="00243E43"/>
    <w:rsid w:val="002441A9"/>
    <w:rsid w:val="0024498B"/>
    <w:rsid w:val="00244A7D"/>
    <w:rsid w:val="0024612E"/>
    <w:rsid w:val="0024613D"/>
    <w:rsid w:val="00246141"/>
    <w:rsid w:val="002461AC"/>
    <w:rsid w:val="00246395"/>
    <w:rsid w:val="00246DD6"/>
    <w:rsid w:val="00246FF1"/>
    <w:rsid w:val="002470FB"/>
    <w:rsid w:val="0024710B"/>
    <w:rsid w:val="00247384"/>
    <w:rsid w:val="00247AE5"/>
    <w:rsid w:val="00247FBF"/>
    <w:rsid w:val="00250677"/>
    <w:rsid w:val="0025070B"/>
    <w:rsid w:val="00250E3E"/>
    <w:rsid w:val="002519AA"/>
    <w:rsid w:val="00251E41"/>
    <w:rsid w:val="00252D19"/>
    <w:rsid w:val="00252F22"/>
    <w:rsid w:val="00252F7B"/>
    <w:rsid w:val="002530BC"/>
    <w:rsid w:val="00254818"/>
    <w:rsid w:val="00254CA0"/>
    <w:rsid w:val="002550B0"/>
    <w:rsid w:val="002550C0"/>
    <w:rsid w:val="002553F8"/>
    <w:rsid w:val="0025593E"/>
    <w:rsid w:val="00255AD4"/>
    <w:rsid w:val="00256043"/>
    <w:rsid w:val="00256491"/>
    <w:rsid w:val="002566C6"/>
    <w:rsid w:val="00256E33"/>
    <w:rsid w:val="00257C4D"/>
    <w:rsid w:val="002606E5"/>
    <w:rsid w:val="002607CE"/>
    <w:rsid w:val="00260D0E"/>
    <w:rsid w:val="00261252"/>
    <w:rsid w:val="00261A99"/>
    <w:rsid w:val="00262275"/>
    <w:rsid w:val="002623C4"/>
    <w:rsid w:val="002623EC"/>
    <w:rsid w:val="00262E5B"/>
    <w:rsid w:val="0026306F"/>
    <w:rsid w:val="00263A00"/>
    <w:rsid w:val="00263D27"/>
    <w:rsid w:val="00263D41"/>
    <w:rsid w:val="00263D6C"/>
    <w:rsid w:val="00264667"/>
    <w:rsid w:val="00264A5C"/>
    <w:rsid w:val="00264ABB"/>
    <w:rsid w:val="00264AD2"/>
    <w:rsid w:val="00264BD8"/>
    <w:rsid w:val="00264F27"/>
    <w:rsid w:val="00265069"/>
    <w:rsid w:val="002650EC"/>
    <w:rsid w:val="00265109"/>
    <w:rsid w:val="002654CC"/>
    <w:rsid w:val="00265C32"/>
    <w:rsid w:val="00266112"/>
    <w:rsid w:val="0026671D"/>
    <w:rsid w:val="0026671E"/>
    <w:rsid w:val="002670D8"/>
    <w:rsid w:val="0026736E"/>
    <w:rsid w:val="00267405"/>
    <w:rsid w:val="0027040E"/>
    <w:rsid w:val="002707D2"/>
    <w:rsid w:val="00270B07"/>
    <w:rsid w:val="00270D1A"/>
    <w:rsid w:val="00270EEB"/>
    <w:rsid w:val="0027130E"/>
    <w:rsid w:val="00271643"/>
    <w:rsid w:val="00271C36"/>
    <w:rsid w:val="00271C86"/>
    <w:rsid w:val="00271D8C"/>
    <w:rsid w:val="00272B65"/>
    <w:rsid w:val="002731CA"/>
    <w:rsid w:val="0027367F"/>
    <w:rsid w:val="00273F8B"/>
    <w:rsid w:val="002740EB"/>
    <w:rsid w:val="00274326"/>
    <w:rsid w:val="002749D0"/>
    <w:rsid w:val="00275957"/>
    <w:rsid w:val="00276B6F"/>
    <w:rsid w:val="00276C5A"/>
    <w:rsid w:val="00276CD6"/>
    <w:rsid w:val="0027712D"/>
    <w:rsid w:val="00277754"/>
    <w:rsid w:val="002808C6"/>
    <w:rsid w:val="00280D75"/>
    <w:rsid w:val="00280E50"/>
    <w:rsid w:val="002815DE"/>
    <w:rsid w:val="00281C68"/>
    <w:rsid w:val="00281CE8"/>
    <w:rsid w:val="00282361"/>
    <w:rsid w:val="002823CE"/>
    <w:rsid w:val="002828D7"/>
    <w:rsid w:val="0028320B"/>
    <w:rsid w:val="00283992"/>
    <w:rsid w:val="00283E75"/>
    <w:rsid w:val="00284C99"/>
    <w:rsid w:val="00285A3D"/>
    <w:rsid w:val="00285BDB"/>
    <w:rsid w:val="00285E8B"/>
    <w:rsid w:val="00286275"/>
    <w:rsid w:val="00286BF6"/>
    <w:rsid w:val="00286CBC"/>
    <w:rsid w:val="00286D49"/>
    <w:rsid w:val="002870DD"/>
    <w:rsid w:val="00287477"/>
    <w:rsid w:val="002878AD"/>
    <w:rsid w:val="00287A05"/>
    <w:rsid w:val="00287F74"/>
    <w:rsid w:val="0029063D"/>
    <w:rsid w:val="00291285"/>
    <w:rsid w:val="0029146D"/>
    <w:rsid w:val="00291953"/>
    <w:rsid w:val="00291A32"/>
    <w:rsid w:val="0029203C"/>
    <w:rsid w:val="002924C4"/>
    <w:rsid w:val="00292819"/>
    <w:rsid w:val="00292A6F"/>
    <w:rsid w:val="00292C55"/>
    <w:rsid w:val="00292E29"/>
    <w:rsid w:val="00292F19"/>
    <w:rsid w:val="00292FB1"/>
    <w:rsid w:val="0029301C"/>
    <w:rsid w:val="00293083"/>
    <w:rsid w:val="00293834"/>
    <w:rsid w:val="00293AE8"/>
    <w:rsid w:val="0029454C"/>
    <w:rsid w:val="00294940"/>
    <w:rsid w:val="00294C42"/>
    <w:rsid w:val="002957B6"/>
    <w:rsid w:val="0029593C"/>
    <w:rsid w:val="00295B68"/>
    <w:rsid w:val="0029704A"/>
    <w:rsid w:val="00297420"/>
    <w:rsid w:val="0029784D"/>
    <w:rsid w:val="00297AD9"/>
    <w:rsid w:val="00297B55"/>
    <w:rsid w:val="002A052C"/>
    <w:rsid w:val="002A069C"/>
    <w:rsid w:val="002A11E3"/>
    <w:rsid w:val="002A1C9E"/>
    <w:rsid w:val="002A2694"/>
    <w:rsid w:val="002A2C78"/>
    <w:rsid w:val="002A2C91"/>
    <w:rsid w:val="002A2E83"/>
    <w:rsid w:val="002A3004"/>
    <w:rsid w:val="002A31A7"/>
    <w:rsid w:val="002A35F6"/>
    <w:rsid w:val="002A37D3"/>
    <w:rsid w:val="002A3BB8"/>
    <w:rsid w:val="002A3DB0"/>
    <w:rsid w:val="002A3E56"/>
    <w:rsid w:val="002A4A5D"/>
    <w:rsid w:val="002A4AA0"/>
    <w:rsid w:val="002A4B0C"/>
    <w:rsid w:val="002A4C4E"/>
    <w:rsid w:val="002A5114"/>
    <w:rsid w:val="002A56F7"/>
    <w:rsid w:val="002A5946"/>
    <w:rsid w:val="002A60C1"/>
    <w:rsid w:val="002A65F4"/>
    <w:rsid w:val="002A6CE7"/>
    <w:rsid w:val="002A6FEC"/>
    <w:rsid w:val="002A766E"/>
    <w:rsid w:val="002A768A"/>
    <w:rsid w:val="002A7F59"/>
    <w:rsid w:val="002B03B9"/>
    <w:rsid w:val="002B05A0"/>
    <w:rsid w:val="002B06A7"/>
    <w:rsid w:val="002B0749"/>
    <w:rsid w:val="002B095F"/>
    <w:rsid w:val="002B0AD6"/>
    <w:rsid w:val="002B13E7"/>
    <w:rsid w:val="002B2038"/>
    <w:rsid w:val="002B23E9"/>
    <w:rsid w:val="002B285C"/>
    <w:rsid w:val="002B2B8B"/>
    <w:rsid w:val="002B2EB7"/>
    <w:rsid w:val="002B3218"/>
    <w:rsid w:val="002B328B"/>
    <w:rsid w:val="002B346B"/>
    <w:rsid w:val="002B35C3"/>
    <w:rsid w:val="002B35FA"/>
    <w:rsid w:val="002B3DC6"/>
    <w:rsid w:val="002B406B"/>
    <w:rsid w:val="002B40E7"/>
    <w:rsid w:val="002B44B8"/>
    <w:rsid w:val="002B4606"/>
    <w:rsid w:val="002B467C"/>
    <w:rsid w:val="002B50DD"/>
    <w:rsid w:val="002B6175"/>
    <w:rsid w:val="002B63C7"/>
    <w:rsid w:val="002B64AF"/>
    <w:rsid w:val="002B6A5C"/>
    <w:rsid w:val="002B6CA6"/>
    <w:rsid w:val="002B7435"/>
    <w:rsid w:val="002B7CFA"/>
    <w:rsid w:val="002C00FC"/>
    <w:rsid w:val="002C030D"/>
    <w:rsid w:val="002C070B"/>
    <w:rsid w:val="002C0B54"/>
    <w:rsid w:val="002C0DD6"/>
    <w:rsid w:val="002C1809"/>
    <w:rsid w:val="002C1AE8"/>
    <w:rsid w:val="002C1C65"/>
    <w:rsid w:val="002C26FA"/>
    <w:rsid w:val="002C28C7"/>
    <w:rsid w:val="002C28CE"/>
    <w:rsid w:val="002C2AC8"/>
    <w:rsid w:val="002C30FA"/>
    <w:rsid w:val="002C31B0"/>
    <w:rsid w:val="002C366E"/>
    <w:rsid w:val="002C39B2"/>
    <w:rsid w:val="002C40EC"/>
    <w:rsid w:val="002C4335"/>
    <w:rsid w:val="002C4708"/>
    <w:rsid w:val="002C48B2"/>
    <w:rsid w:val="002C51F2"/>
    <w:rsid w:val="002C5CE4"/>
    <w:rsid w:val="002C5F16"/>
    <w:rsid w:val="002C657E"/>
    <w:rsid w:val="002C6A63"/>
    <w:rsid w:val="002C6B20"/>
    <w:rsid w:val="002C6DB7"/>
    <w:rsid w:val="002C6F44"/>
    <w:rsid w:val="002C7BC7"/>
    <w:rsid w:val="002D05BE"/>
    <w:rsid w:val="002D0748"/>
    <w:rsid w:val="002D083E"/>
    <w:rsid w:val="002D1760"/>
    <w:rsid w:val="002D1ABE"/>
    <w:rsid w:val="002D1B0A"/>
    <w:rsid w:val="002D1DC4"/>
    <w:rsid w:val="002D1FCB"/>
    <w:rsid w:val="002D2030"/>
    <w:rsid w:val="002D22D2"/>
    <w:rsid w:val="002D23E7"/>
    <w:rsid w:val="002D2DF4"/>
    <w:rsid w:val="002D3521"/>
    <w:rsid w:val="002D3B26"/>
    <w:rsid w:val="002D48E5"/>
    <w:rsid w:val="002D4AD6"/>
    <w:rsid w:val="002D4B09"/>
    <w:rsid w:val="002D4B40"/>
    <w:rsid w:val="002D50C5"/>
    <w:rsid w:val="002D5394"/>
    <w:rsid w:val="002D552E"/>
    <w:rsid w:val="002D5F23"/>
    <w:rsid w:val="002D66D7"/>
    <w:rsid w:val="002D7538"/>
    <w:rsid w:val="002D756C"/>
    <w:rsid w:val="002D7693"/>
    <w:rsid w:val="002D7904"/>
    <w:rsid w:val="002D7A8C"/>
    <w:rsid w:val="002D7FF0"/>
    <w:rsid w:val="002E00C9"/>
    <w:rsid w:val="002E011A"/>
    <w:rsid w:val="002E041A"/>
    <w:rsid w:val="002E0816"/>
    <w:rsid w:val="002E0BB6"/>
    <w:rsid w:val="002E1CCB"/>
    <w:rsid w:val="002E25BA"/>
    <w:rsid w:val="002E2687"/>
    <w:rsid w:val="002E2D26"/>
    <w:rsid w:val="002E2F16"/>
    <w:rsid w:val="002E314B"/>
    <w:rsid w:val="002E3810"/>
    <w:rsid w:val="002E4A53"/>
    <w:rsid w:val="002E5088"/>
    <w:rsid w:val="002E591E"/>
    <w:rsid w:val="002E60FB"/>
    <w:rsid w:val="002E6451"/>
    <w:rsid w:val="002E6664"/>
    <w:rsid w:val="002E6D76"/>
    <w:rsid w:val="002E727D"/>
    <w:rsid w:val="002E75D1"/>
    <w:rsid w:val="002E7A1D"/>
    <w:rsid w:val="002E7BA2"/>
    <w:rsid w:val="002E7D90"/>
    <w:rsid w:val="002E7EA2"/>
    <w:rsid w:val="002F0011"/>
    <w:rsid w:val="002F06EA"/>
    <w:rsid w:val="002F0C81"/>
    <w:rsid w:val="002F0CA5"/>
    <w:rsid w:val="002F0CF9"/>
    <w:rsid w:val="002F0E22"/>
    <w:rsid w:val="002F1304"/>
    <w:rsid w:val="002F164A"/>
    <w:rsid w:val="002F183A"/>
    <w:rsid w:val="002F1E22"/>
    <w:rsid w:val="002F2061"/>
    <w:rsid w:val="002F2586"/>
    <w:rsid w:val="002F27B2"/>
    <w:rsid w:val="002F2C81"/>
    <w:rsid w:val="002F35D1"/>
    <w:rsid w:val="002F3763"/>
    <w:rsid w:val="002F3D3D"/>
    <w:rsid w:val="002F3D85"/>
    <w:rsid w:val="002F41A1"/>
    <w:rsid w:val="002F41F1"/>
    <w:rsid w:val="002F427B"/>
    <w:rsid w:val="002F47E5"/>
    <w:rsid w:val="002F509D"/>
    <w:rsid w:val="002F5286"/>
    <w:rsid w:val="002F53CF"/>
    <w:rsid w:val="002F545F"/>
    <w:rsid w:val="002F553D"/>
    <w:rsid w:val="002F5576"/>
    <w:rsid w:val="002F670A"/>
    <w:rsid w:val="002F68F7"/>
    <w:rsid w:val="002F6A8D"/>
    <w:rsid w:val="002F6CC0"/>
    <w:rsid w:val="002F7799"/>
    <w:rsid w:val="002F7878"/>
    <w:rsid w:val="002F7B58"/>
    <w:rsid w:val="003001BF"/>
    <w:rsid w:val="003006C7"/>
    <w:rsid w:val="0030093C"/>
    <w:rsid w:val="00300EF1"/>
    <w:rsid w:val="0030192C"/>
    <w:rsid w:val="00301DE8"/>
    <w:rsid w:val="00301EE0"/>
    <w:rsid w:val="00302392"/>
    <w:rsid w:val="0030259B"/>
    <w:rsid w:val="003025DE"/>
    <w:rsid w:val="003036EB"/>
    <w:rsid w:val="003039FF"/>
    <w:rsid w:val="00303F09"/>
    <w:rsid w:val="0030445A"/>
    <w:rsid w:val="00304BBD"/>
    <w:rsid w:val="003053D8"/>
    <w:rsid w:val="0030543B"/>
    <w:rsid w:val="003059BB"/>
    <w:rsid w:val="003060DB"/>
    <w:rsid w:val="0030661D"/>
    <w:rsid w:val="00306865"/>
    <w:rsid w:val="003068B7"/>
    <w:rsid w:val="003072CB"/>
    <w:rsid w:val="00307842"/>
    <w:rsid w:val="00307A40"/>
    <w:rsid w:val="003105E9"/>
    <w:rsid w:val="003106E5"/>
    <w:rsid w:val="0031169F"/>
    <w:rsid w:val="00311854"/>
    <w:rsid w:val="0031219A"/>
    <w:rsid w:val="00312413"/>
    <w:rsid w:val="00312695"/>
    <w:rsid w:val="00312970"/>
    <w:rsid w:val="00312F89"/>
    <w:rsid w:val="003133C4"/>
    <w:rsid w:val="00313E72"/>
    <w:rsid w:val="00313E8A"/>
    <w:rsid w:val="00314792"/>
    <w:rsid w:val="00315216"/>
    <w:rsid w:val="003159FF"/>
    <w:rsid w:val="00315A84"/>
    <w:rsid w:val="00315D4A"/>
    <w:rsid w:val="003162A7"/>
    <w:rsid w:val="003162CF"/>
    <w:rsid w:val="00317067"/>
    <w:rsid w:val="003175DB"/>
    <w:rsid w:val="0031787A"/>
    <w:rsid w:val="00317ABF"/>
    <w:rsid w:val="00317B81"/>
    <w:rsid w:val="00317C05"/>
    <w:rsid w:val="00317E51"/>
    <w:rsid w:val="003201F7"/>
    <w:rsid w:val="003206E9"/>
    <w:rsid w:val="00320B3F"/>
    <w:rsid w:val="00320E4A"/>
    <w:rsid w:val="00320F0A"/>
    <w:rsid w:val="00321366"/>
    <w:rsid w:val="003214A4"/>
    <w:rsid w:val="00321601"/>
    <w:rsid w:val="0032198D"/>
    <w:rsid w:val="00322043"/>
    <w:rsid w:val="003222AD"/>
    <w:rsid w:val="0032266A"/>
    <w:rsid w:val="00322837"/>
    <w:rsid w:val="003228DD"/>
    <w:rsid w:val="00322C82"/>
    <w:rsid w:val="003230FD"/>
    <w:rsid w:val="00323251"/>
    <w:rsid w:val="003235EE"/>
    <w:rsid w:val="00323AD1"/>
    <w:rsid w:val="00323C2E"/>
    <w:rsid w:val="00323C49"/>
    <w:rsid w:val="00324135"/>
    <w:rsid w:val="00324771"/>
    <w:rsid w:val="00324A67"/>
    <w:rsid w:val="00325953"/>
    <w:rsid w:val="003266E2"/>
    <w:rsid w:val="00326820"/>
    <w:rsid w:val="00326D01"/>
    <w:rsid w:val="00326ECC"/>
    <w:rsid w:val="00327275"/>
    <w:rsid w:val="0032799F"/>
    <w:rsid w:val="0033094F"/>
    <w:rsid w:val="00330A4E"/>
    <w:rsid w:val="00330ABD"/>
    <w:rsid w:val="00330C83"/>
    <w:rsid w:val="0033105A"/>
    <w:rsid w:val="00331222"/>
    <w:rsid w:val="00331658"/>
    <w:rsid w:val="00331E39"/>
    <w:rsid w:val="003333C6"/>
    <w:rsid w:val="0033342E"/>
    <w:rsid w:val="00333483"/>
    <w:rsid w:val="003336EA"/>
    <w:rsid w:val="00333806"/>
    <w:rsid w:val="00333EDD"/>
    <w:rsid w:val="0033404A"/>
    <w:rsid w:val="00334192"/>
    <w:rsid w:val="00334D9B"/>
    <w:rsid w:val="00335D7E"/>
    <w:rsid w:val="00335DA9"/>
    <w:rsid w:val="00336704"/>
    <w:rsid w:val="0033695C"/>
    <w:rsid w:val="003374D7"/>
    <w:rsid w:val="003377E7"/>
    <w:rsid w:val="00337854"/>
    <w:rsid w:val="00337CBF"/>
    <w:rsid w:val="00340034"/>
    <w:rsid w:val="00340454"/>
    <w:rsid w:val="00340810"/>
    <w:rsid w:val="00340A1B"/>
    <w:rsid w:val="00340C8F"/>
    <w:rsid w:val="00341051"/>
    <w:rsid w:val="00341943"/>
    <w:rsid w:val="00342963"/>
    <w:rsid w:val="003429D1"/>
    <w:rsid w:val="00344098"/>
    <w:rsid w:val="00344187"/>
    <w:rsid w:val="003444A1"/>
    <w:rsid w:val="00344E9E"/>
    <w:rsid w:val="00344F7A"/>
    <w:rsid w:val="00345470"/>
    <w:rsid w:val="00345B8E"/>
    <w:rsid w:val="00345D79"/>
    <w:rsid w:val="00346400"/>
    <w:rsid w:val="00346D23"/>
    <w:rsid w:val="00347064"/>
    <w:rsid w:val="0034752D"/>
    <w:rsid w:val="003475F1"/>
    <w:rsid w:val="003478FC"/>
    <w:rsid w:val="003479C1"/>
    <w:rsid w:val="00347CFA"/>
    <w:rsid w:val="00347D5D"/>
    <w:rsid w:val="003502F8"/>
    <w:rsid w:val="00350313"/>
    <w:rsid w:val="003504E7"/>
    <w:rsid w:val="00350734"/>
    <w:rsid w:val="00350BB8"/>
    <w:rsid w:val="00351237"/>
    <w:rsid w:val="003513EF"/>
    <w:rsid w:val="003516D3"/>
    <w:rsid w:val="00351910"/>
    <w:rsid w:val="00351AF0"/>
    <w:rsid w:val="00352562"/>
    <w:rsid w:val="00352717"/>
    <w:rsid w:val="0035280E"/>
    <w:rsid w:val="00352D2E"/>
    <w:rsid w:val="00352F2B"/>
    <w:rsid w:val="00354792"/>
    <w:rsid w:val="0035498F"/>
    <w:rsid w:val="00354E58"/>
    <w:rsid w:val="0035516A"/>
    <w:rsid w:val="0035551E"/>
    <w:rsid w:val="00355632"/>
    <w:rsid w:val="0035563B"/>
    <w:rsid w:val="003563A8"/>
    <w:rsid w:val="00356490"/>
    <w:rsid w:val="00356889"/>
    <w:rsid w:val="00356993"/>
    <w:rsid w:val="00356A15"/>
    <w:rsid w:val="00356A70"/>
    <w:rsid w:val="00356AEE"/>
    <w:rsid w:val="00356EEF"/>
    <w:rsid w:val="00356F14"/>
    <w:rsid w:val="003572BF"/>
    <w:rsid w:val="003575A0"/>
    <w:rsid w:val="0035767A"/>
    <w:rsid w:val="00357741"/>
    <w:rsid w:val="00357D96"/>
    <w:rsid w:val="00360143"/>
    <w:rsid w:val="00360716"/>
    <w:rsid w:val="00360867"/>
    <w:rsid w:val="003613C7"/>
    <w:rsid w:val="0036197F"/>
    <w:rsid w:val="00361DF3"/>
    <w:rsid w:val="0036200C"/>
    <w:rsid w:val="00362EC5"/>
    <w:rsid w:val="0036344A"/>
    <w:rsid w:val="003639D4"/>
    <w:rsid w:val="00363A91"/>
    <w:rsid w:val="00363DC4"/>
    <w:rsid w:val="00364827"/>
    <w:rsid w:val="003649DD"/>
    <w:rsid w:val="00364FFF"/>
    <w:rsid w:val="003651A3"/>
    <w:rsid w:val="00365D08"/>
    <w:rsid w:val="003661A2"/>
    <w:rsid w:val="00366642"/>
    <w:rsid w:val="00366916"/>
    <w:rsid w:val="00366B5B"/>
    <w:rsid w:val="00366F72"/>
    <w:rsid w:val="0036768E"/>
    <w:rsid w:val="00367AF6"/>
    <w:rsid w:val="00367D96"/>
    <w:rsid w:val="00368CDE"/>
    <w:rsid w:val="0037019B"/>
    <w:rsid w:val="00370217"/>
    <w:rsid w:val="00370F9F"/>
    <w:rsid w:val="00370FC5"/>
    <w:rsid w:val="00371078"/>
    <w:rsid w:val="003715ED"/>
    <w:rsid w:val="00371BEF"/>
    <w:rsid w:val="00371DE5"/>
    <w:rsid w:val="003724F2"/>
    <w:rsid w:val="00372BC0"/>
    <w:rsid w:val="00372EBB"/>
    <w:rsid w:val="00372F32"/>
    <w:rsid w:val="00373224"/>
    <w:rsid w:val="00373D51"/>
    <w:rsid w:val="00373DA9"/>
    <w:rsid w:val="00374A9A"/>
    <w:rsid w:val="003751AB"/>
    <w:rsid w:val="00375689"/>
    <w:rsid w:val="00375703"/>
    <w:rsid w:val="0037602A"/>
    <w:rsid w:val="00376470"/>
    <w:rsid w:val="00376B94"/>
    <w:rsid w:val="00376CCF"/>
    <w:rsid w:val="00376EA0"/>
    <w:rsid w:val="00377540"/>
    <w:rsid w:val="003803FB"/>
    <w:rsid w:val="00380567"/>
    <w:rsid w:val="00381069"/>
    <w:rsid w:val="003815A1"/>
    <w:rsid w:val="00381C47"/>
    <w:rsid w:val="00381D2B"/>
    <w:rsid w:val="00381DE9"/>
    <w:rsid w:val="00381FEC"/>
    <w:rsid w:val="003826AF"/>
    <w:rsid w:val="00382EAB"/>
    <w:rsid w:val="0038459A"/>
    <w:rsid w:val="0038462C"/>
    <w:rsid w:val="003848C0"/>
    <w:rsid w:val="00384C6E"/>
    <w:rsid w:val="00384D51"/>
    <w:rsid w:val="003853E4"/>
    <w:rsid w:val="00385511"/>
    <w:rsid w:val="00385CE6"/>
    <w:rsid w:val="00386033"/>
    <w:rsid w:val="00386050"/>
    <w:rsid w:val="003860EA"/>
    <w:rsid w:val="003862A1"/>
    <w:rsid w:val="00386773"/>
    <w:rsid w:val="00387723"/>
    <w:rsid w:val="0039029F"/>
    <w:rsid w:val="00390C51"/>
    <w:rsid w:val="00391859"/>
    <w:rsid w:val="00392081"/>
    <w:rsid w:val="0039262B"/>
    <w:rsid w:val="00392B5D"/>
    <w:rsid w:val="00393747"/>
    <w:rsid w:val="00393A3A"/>
    <w:rsid w:val="00393B77"/>
    <w:rsid w:val="00393BCF"/>
    <w:rsid w:val="00394504"/>
    <w:rsid w:val="00394522"/>
    <w:rsid w:val="003947F0"/>
    <w:rsid w:val="00394F1F"/>
    <w:rsid w:val="003951BF"/>
    <w:rsid w:val="003953F6"/>
    <w:rsid w:val="0039566F"/>
    <w:rsid w:val="003958D9"/>
    <w:rsid w:val="00396052"/>
    <w:rsid w:val="0039644D"/>
    <w:rsid w:val="00396716"/>
    <w:rsid w:val="003970BF"/>
    <w:rsid w:val="0039739F"/>
    <w:rsid w:val="00397BCF"/>
    <w:rsid w:val="003A0219"/>
    <w:rsid w:val="003A0365"/>
    <w:rsid w:val="003A103E"/>
    <w:rsid w:val="003A11EC"/>
    <w:rsid w:val="003A16ED"/>
    <w:rsid w:val="003A1B77"/>
    <w:rsid w:val="003A1CB6"/>
    <w:rsid w:val="003A2507"/>
    <w:rsid w:val="003A29C5"/>
    <w:rsid w:val="003A2D5B"/>
    <w:rsid w:val="003A3208"/>
    <w:rsid w:val="003A325C"/>
    <w:rsid w:val="003A3594"/>
    <w:rsid w:val="003A35DF"/>
    <w:rsid w:val="003A38ED"/>
    <w:rsid w:val="003A3F2D"/>
    <w:rsid w:val="003A45F8"/>
    <w:rsid w:val="003A48A0"/>
    <w:rsid w:val="003A4B19"/>
    <w:rsid w:val="003A4D44"/>
    <w:rsid w:val="003A5BA2"/>
    <w:rsid w:val="003A5D32"/>
    <w:rsid w:val="003A5DB0"/>
    <w:rsid w:val="003A5F75"/>
    <w:rsid w:val="003A6F23"/>
    <w:rsid w:val="003A7385"/>
    <w:rsid w:val="003A7484"/>
    <w:rsid w:val="003A74A8"/>
    <w:rsid w:val="003A7A9A"/>
    <w:rsid w:val="003A7AB6"/>
    <w:rsid w:val="003A7F04"/>
    <w:rsid w:val="003B00D3"/>
    <w:rsid w:val="003B010B"/>
    <w:rsid w:val="003B041F"/>
    <w:rsid w:val="003B0D3D"/>
    <w:rsid w:val="003B0F4A"/>
    <w:rsid w:val="003B158C"/>
    <w:rsid w:val="003B21AF"/>
    <w:rsid w:val="003B244C"/>
    <w:rsid w:val="003B2536"/>
    <w:rsid w:val="003B2A0C"/>
    <w:rsid w:val="003B2CD5"/>
    <w:rsid w:val="003B31C9"/>
    <w:rsid w:val="003B388F"/>
    <w:rsid w:val="003B3E8A"/>
    <w:rsid w:val="003B3F18"/>
    <w:rsid w:val="003B3F7C"/>
    <w:rsid w:val="003B411A"/>
    <w:rsid w:val="003B465F"/>
    <w:rsid w:val="003B4F84"/>
    <w:rsid w:val="003B50BF"/>
    <w:rsid w:val="003B53CF"/>
    <w:rsid w:val="003B5D44"/>
    <w:rsid w:val="003B675E"/>
    <w:rsid w:val="003B7753"/>
    <w:rsid w:val="003C084E"/>
    <w:rsid w:val="003C0C5D"/>
    <w:rsid w:val="003C0C91"/>
    <w:rsid w:val="003C0F0C"/>
    <w:rsid w:val="003C1087"/>
    <w:rsid w:val="003C17B8"/>
    <w:rsid w:val="003C181E"/>
    <w:rsid w:val="003C1E25"/>
    <w:rsid w:val="003C1F09"/>
    <w:rsid w:val="003C219B"/>
    <w:rsid w:val="003C221C"/>
    <w:rsid w:val="003C25BD"/>
    <w:rsid w:val="003C28E3"/>
    <w:rsid w:val="003C29F9"/>
    <w:rsid w:val="003C3748"/>
    <w:rsid w:val="003C395F"/>
    <w:rsid w:val="003C432D"/>
    <w:rsid w:val="003C4570"/>
    <w:rsid w:val="003C45DC"/>
    <w:rsid w:val="003C46F7"/>
    <w:rsid w:val="003C49C4"/>
    <w:rsid w:val="003C4E23"/>
    <w:rsid w:val="003C4E9E"/>
    <w:rsid w:val="003C5042"/>
    <w:rsid w:val="003C50D7"/>
    <w:rsid w:val="003C5291"/>
    <w:rsid w:val="003C5460"/>
    <w:rsid w:val="003C5EFC"/>
    <w:rsid w:val="003C616D"/>
    <w:rsid w:val="003C6ACF"/>
    <w:rsid w:val="003C6E0A"/>
    <w:rsid w:val="003C775D"/>
    <w:rsid w:val="003C7E68"/>
    <w:rsid w:val="003D0B5C"/>
    <w:rsid w:val="003D0DFA"/>
    <w:rsid w:val="003D1277"/>
    <w:rsid w:val="003D146D"/>
    <w:rsid w:val="003D18C6"/>
    <w:rsid w:val="003D285F"/>
    <w:rsid w:val="003D2A69"/>
    <w:rsid w:val="003D2A87"/>
    <w:rsid w:val="003D2E2D"/>
    <w:rsid w:val="003D2E37"/>
    <w:rsid w:val="003D33DF"/>
    <w:rsid w:val="003D3796"/>
    <w:rsid w:val="003D37ED"/>
    <w:rsid w:val="003D38D2"/>
    <w:rsid w:val="003D38F1"/>
    <w:rsid w:val="003D3BF9"/>
    <w:rsid w:val="003D4C73"/>
    <w:rsid w:val="003D4CC1"/>
    <w:rsid w:val="003D51A1"/>
    <w:rsid w:val="003D5610"/>
    <w:rsid w:val="003D56C6"/>
    <w:rsid w:val="003D64ED"/>
    <w:rsid w:val="003D6567"/>
    <w:rsid w:val="003D65C8"/>
    <w:rsid w:val="003D6A16"/>
    <w:rsid w:val="003D6CD0"/>
    <w:rsid w:val="003D6FE1"/>
    <w:rsid w:val="003D738A"/>
    <w:rsid w:val="003D78D2"/>
    <w:rsid w:val="003D7978"/>
    <w:rsid w:val="003D7BE9"/>
    <w:rsid w:val="003E0283"/>
    <w:rsid w:val="003E0621"/>
    <w:rsid w:val="003E0788"/>
    <w:rsid w:val="003E12F5"/>
    <w:rsid w:val="003E1CC8"/>
    <w:rsid w:val="003E23D1"/>
    <w:rsid w:val="003E29BD"/>
    <w:rsid w:val="003E2FF0"/>
    <w:rsid w:val="003E3033"/>
    <w:rsid w:val="003E3558"/>
    <w:rsid w:val="003E38C8"/>
    <w:rsid w:val="003E3ADE"/>
    <w:rsid w:val="003E3E1E"/>
    <w:rsid w:val="003E3FF7"/>
    <w:rsid w:val="003E44D0"/>
    <w:rsid w:val="003E4916"/>
    <w:rsid w:val="003E4B32"/>
    <w:rsid w:val="003E4DFB"/>
    <w:rsid w:val="003E4F52"/>
    <w:rsid w:val="003E543B"/>
    <w:rsid w:val="003E54D5"/>
    <w:rsid w:val="003E5976"/>
    <w:rsid w:val="003E5ACF"/>
    <w:rsid w:val="003E5FF0"/>
    <w:rsid w:val="003E6B4A"/>
    <w:rsid w:val="003E6B5B"/>
    <w:rsid w:val="003E6E49"/>
    <w:rsid w:val="003E7240"/>
    <w:rsid w:val="003E779D"/>
    <w:rsid w:val="003E78EC"/>
    <w:rsid w:val="003E798B"/>
    <w:rsid w:val="003E7F25"/>
    <w:rsid w:val="003E7F35"/>
    <w:rsid w:val="003F0553"/>
    <w:rsid w:val="003F19CA"/>
    <w:rsid w:val="003F1B19"/>
    <w:rsid w:val="003F1C6D"/>
    <w:rsid w:val="003F1D18"/>
    <w:rsid w:val="003F1F67"/>
    <w:rsid w:val="003F2BB9"/>
    <w:rsid w:val="003F2F8A"/>
    <w:rsid w:val="003F3197"/>
    <w:rsid w:val="003F335A"/>
    <w:rsid w:val="003F347E"/>
    <w:rsid w:val="003F3B2C"/>
    <w:rsid w:val="003F3E04"/>
    <w:rsid w:val="003F4213"/>
    <w:rsid w:val="003F426E"/>
    <w:rsid w:val="003F45C8"/>
    <w:rsid w:val="003F4872"/>
    <w:rsid w:val="003F491A"/>
    <w:rsid w:val="003F4EE5"/>
    <w:rsid w:val="003F5152"/>
    <w:rsid w:val="003F53E1"/>
    <w:rsid w:val="003F5430"/>
    <w:rsid w:val="003F54B7"/>
    <w:rsid w:val="003F5E47"/>
    <w:rsid w:val="003F5EC2"/>
    <w:rsid w:val="003F62FD"/>
    <w:rsid w:val="003F6423"/>
    <w:rsid w:val="003F64BB"/>
    <w:rsid w:val="003F697D"/>
    <w:rsid w:val="003F6A2F"/>
    <w:rsid w:val="003F6E6C"/>
    <w:rsid w:val="003F793C"/>
    <w:rsid w:val="003F7F99"/>
    <w:rsid w:val="00400081"/>
    <w:rsid w:val="0040014E"/>
    <w:rsid w:val="0040054A"/>
    <w:rsid w:val="00400BBE"/>
    <w:rsid w:val="00401239"/>
    <w:rsid w:val="00401666"/>
    <w:rsid w:val="00401708"/>
    <w:rsid w:val="004017E2"/>
    <w:rsid w:val="00402061"/>
    <w:rsid w:val="0040261C"/>
    <w:rsid w:val="004027C2"/>
    <w:rsid w:val="004028CA"/>
    <w:rsid w:val="00402B61"/>
    <w:rsid w:val="00402B7C"/>
    <w:rsid w:val="00402F3A"/>
    <w:rsid w:val="004035C1"/>
    <w:rsid w:val="00403723"/>
    <w:rsid w:val="00404533"/>
    <w:rsid w:val="004048F2"/>
    <w:rsid w:val="00405459"/>
    <w:rsid w:val="004054D3"/>
    <w:rsid w:val="004055B8"/>
    <w:rsid w:val="0040567B"/>
    <w:rsid w:val="00405B3A"/>
    <w:rsid w:val="004062C0"/>
    <w:rsid w:val="004073F1"/>
    <w:rsid w:val="004075D4"/>
    <w:rsid w:val="00407739"/>
    <w:rsid w:val="00407B72"/>
    <w:rsid w:val="00407FA9"/>
    <w:rsid w:val="0041022C"/>
    <w:rsid w:val="0041031D"/>
    <w:rsid w:val="00410698"/>
    <w:rsid w:val="004108D3"/>
    <w:rsid w:val="00410AA5"/>
    <w:rsid w:val="00410D2D"/>
    <w:rsid w:val="00410D95"/>
    <w:rsid w:val="00411487"/>
    <w:rsid w:val="00411E1B"/>
    <w:rsid w:val="00411F91"/>
    <w:rsid w:val="004132B6"/>
    <w:rsid w:val="0041351E"/>
    <w:rsid w:val="00413BCB"/>
    <w:rsid w:val="00413E2F"/>
    <w:rsid w:val="0041438F"/>
    <w:rsid w:val="004150C6"/>
    <w:rsid w:val="004157E5"/>
    <w:rsid w:val="0041639D"/>
    <w:rsid w:val="0041690B"/>
    <w:rsid w:val="004169FB"/>
    <w:rsid w:val="00416AE8"/>
    <w:rsid w:val="00417BCB"/>
    <w:rsid w:val="00420109"/>
    <w:rsid w:val="0042027C"/>
    <w:rsid w:val="00420587"/>
    <w:rsid w:val="00420651"/>
    <w:rsid w:val="004206A2"/>
    <w:rsid w:val="004207B2"/>
    <w:rsid w:val="00420BD0"/>
    <w:rsid w:val="00420C11"/>
    <w:rsid w:val="00420D7F"/>
    <w:rsid w:val="00421457"/>
    <w:rsid w:val="004216B0"/>
    <w:rsid w:val="00421B5B"/>
    <w:rsid w:val="00421BC6"/>
    <w:rsid w:val="00421CBC"/>
    <w:rsid w:val="00421D0E"/>
    <w:rsid w:val="00421F9F"/>
    <w:rsid w:val="0042295F"/>
    <w:rsid w:val="00423257"/>
    <w:rsid w:val="0042334B"/>
    <w:rsid w:val="00423FB6"/>
    <w:rsid w:val="004240D5"/>
    <w:rsid w:val="0042412D"/>
    <w:rsid w:val="00424334"/>
    <w:rsid w:val="0042443B"/>
    <w:rsid w:val="00424B4C"/>
    <w:rsid w:val="0042595F"/>
    <w:rsid w:val="00425C38"/>
    <w:rsid w:val="004264F4"/>
    <w:rsid w:val="00426D4B"/>
    <w:rsid w:val="00426F4A"/>
    <w:rsid w:val="00427546"/>
    <w:rsid w:val="00430C63"/>
    <w:rsid w:val="00431252"/>
    <w:rsid w:val="004312AC"/>
    <w:rsid w:val="004319BD"/>
    <w:rsid w:val="00432AAB"/>
    <w:rsid w:val="00432B82"/>
    <w:rsid w:val="00432C70"/>
    <w:rsid w:val="004335E7"/>
    <w:rsid w:val="00433761"/>
    <w:rsid w:val="00433944"/>
    <w:rsid w:val="00433970"/>
    <w:rsid w:val="00433AB0"/>
    <w:rsid w:val="00433BF2"/>
    <w:rsid w:val="004355E5"/>
    <w:rsid w:val="004356A0"/>
    <w:rsid w:val="004357BF"/>
    <w:rsid w:val="00435E79"/>
    <w:rsid w:val="0043610C"/>
    <w:rsid w:val="0043611C"/>
    <w:rsid w:val="0043634A"/>
    <w:rsid w:val="00437278"/>
    <w:rsid w:val="004378B6"/>
    <w:rsid w:val="00437A1A"/>
    <w:rsid w:val="00437BAA"/>
    <w:rsid w:val="00440133"/>
    <w:rsid w:val="0044090C"/>
    <w:rsid w:val="0044091E"/>
    <w:rsid w:val="00440ED0"/>
    <w:rsid w:val="004411B7"/>
    <w:rsid w:val="004413E8"/>
    <w:rsid w:val="0044143D"/>
    <w:rsid w:val="00441B3E"/>
    <w:rsid w:val="00441D7D"/>
    <w:rsid w:val="0044214C"/>
    <w:rsid w:val="00442313"/>
    <w:rsid w:val="00442656"/>
    <w:rsid w:val="0044276A"/>
    <w:rsid w:val="0044325D"/>
    <w:rsid w:val="00443719"/>
    <w:rsid w:val="0044609B"/>
    <w:rsid w:val="00446284"/>
    <w:rsid w:val="004465B5"/>
    <w:rsid w:val="00447841"/>
    <w:rsid w:val="00447925"/>
    <w:rsid w:val="00447BC6"/>
    <w:rsid w:val="00447E0C"/>
    <w:rsid w:val="00447EFD"/>
    <w:rsid w:val="0045004B"/>
    <w:rsid w:val="004500FB"/>
    <w:rsid w:val="00450BC3"/>
    <w:rsid w:val="00450C26"/>
    <w:rsid w:val="00450C87"/>
    <w:rsid w:val="00450D58"/>
    <w:rsid w:val="00450DC7"/>
    <w:rsid w:val="00451EF3"/>
    <w:rsid w:val="00452111"/>
    <w:rsid w:val="0045241C"/>
    <w:rsid w:val="004528D6"/>
    <w:rsid w:val="004528F2"/>
    <w:rsid w:val="00452B6F"/>
    <w:rsid w:val="00452BC7"/>
    <w:rsid w:val="004532F3"/>
    <w:rsid w:val="00453459"/>
    <w:rsid w:val="004547A4"/>
    <w:rsid w:val="004548D1"/>
    <w:rsid w:val="00454DA7"/>
    <w:rsid w:val="00455217"/>
    <w:rsid w:val="00455998"/>
    <w:rsid w:val="00455DDB"/>
    <w:rsid w:val="00456472"/>
    <w:rsid w:val="00456655"/>
    <w:rsid w:val="004566A7"/>
    <w:rsid w:val="00456924"/>
    <w:rsid w:val="00457227"/>
    <w:rsid w:val="00457417"/>
    <w:rsid w:val="0046081C"/>
    <w:rsid w:val="00460CB3"/>
    <w:rsid w:val="004615FE"/>
    <w:rsid w:val="00461715"/>
    <w:rsid w:val="00461750"/>
    <w:rsid w:val="0046226D"/>
    <w:rsid w:val="0046230F"/>
    <w:rsid w:val="00462953"/>
    <w:rsid w:val="00462F3B"/>
    <w:rsid w:val="004631EA"/>
    <w:rsid w:val="004633FB"/>
    <w:rsid w:val="00464733"/>
    <w:rsid w:val="00464C06"/>
    <w:rsid w:val="00464D56"/>
    <w:rsid w:val="00465443"/>
    <w:rsid w:val="0046590E"/>
    <w:rsid w:val="00465B79"/>
    <w:rsid w:val="00465E8F"/>
    <w:rsid w:val="004660FF"/>
    <w:rsid w:val="004661EA"/>
    <w:rsid w:val="00466913"/>
    <w:rsid w:val="00466C8D"/>
    <w:rsid w:val="00466E37"/>
    <w:rsid w:val="00466EC8"/>
    <w:rsid w:val="00466F9F"/>
    <w:rsid w:val="004674D1"/>
    <w:rsid w:val="00467950"/>
    <w:rsid w:val="004679DD"/>
    <w:rsid w:val="00467B72"/>
    <w:rsid w:val="00470463"/>
    <w:rsid w:val="004704AF"/>
    <w:rsid w:val="004706D6"/>
    <w:rsid w:val="004706DF"/>
    <w:rsid w:val="00470A9C"/>
    <w:rsid w:val="00471938"/>
    <w:rsid w:val="0047194B"/>
    <w:rsid w:val="004721C9"/>
    <w:rsid w:val="004721D7"/>
    <w:rsid w:val="0047264F"/>
    <w:rsid w:val="00472BBE"/>
    <w:rsid w:val="00473041"/>
    <w:rsid w:val="00473537"/>
    <w:rsid w:val="00473F41"/>
    <w:rsid w:val="00474657"/>
    <w:rsid w:val="00474776"/>
    <w:rsid w:val="0047515B"/>
    <w:rsid w:val="004757DE"/>
    <w:rsid w:val="004758FA"/>
    <w:rsid w:val="0047616E"/>
    <w:rsid w:val="004765DA"/>
    <w:rsid w:val="004767BA"/>
    <w:rsid w:val="0047680B"/>
    <w:rsid w:val="004778F9"/>
    <w:rsid w:val="004802FA"/>
    <w:rsid w:val="00480923"/>
    <w:rsid w:val="00480D10"/>
    <w:rsid w:val="00481255"/>
    <w:rsid w:val="00481532"/>
    <w:rsid w:val="004818E1"/>
    <w:rsid w:val="00481C46"/>
    <w:rsid w:val="00481D6F"/>
    <w:rsid w:val="00482285"/>
    <w:rsid w:val="004825D6"/>
    <w:rsid w:val="00482919"/>
    <w:rsid w:val="004831D8"/>
    <w:rsid w:val="00483335"/>
    <w:rsid w:val="004836AD"/>
    <w:rsid w:val="0048384F"/>
    <w:rsid w:val="00483D92"/>
    <w:rsid w:val="00483DC5"/>
    <w:rsid w:val="004843B8"/>
    <w:rsid w:val="004854FB"/>
    <w:rsid w:val="004855EE"/>
    <w:rsid w:val="004858CE"/>
    <w:rsid w:val="00485956"/>
    <w:rsid w:val="004859EA"/>
    <w:rsid w:val="00485A88"/>
    <w:rsid w:val="0048707D"/>
    <w:rsid w:val="0048713F"/>
    <w:rsid w:val="00487154"/>
    <w:rsid w:val="00487541"/>
    <w:rsid w:val="00487EFD"/>
    <w:rsid w:val="004903CD"/>
    <w:rsid w:val="00490BE7"/>
    <w:rsid w:val="00491093"/>
    <w:rsid w:val="004912DD"/>
    <w:rsid w:val="00491353"/>
    <w:rsid w:val="0049140C"/>
    <w:rsid w:val="00491477"/>
    <w:rsid w:val="004914F4"/>
    <w:rsid w:val="004915B3"/>
    <w:rsid w:val="004915B9"/>
    <w:rsid w:val="004915F4"/>
    <w:rsid w:val="004936B8"/>
    <w:rsid w:val="00493748"/>
    <w:rsid w:val="0049451D"/>
    <w:rsid w:val="00494588"/>
    <w:rsid w:val="004948E5"/>
    <w:rsid w:val="00494D0D"/>
    <w:rsid w:val="00494D1C"/>
    <w:rsid w:val="00494E42"/>
    <w:rsid w:val="00494EB2"/>
    <w:rsid w:val="004951DC"/>
    <w:rsid w:val="0049541A"/>
    <w:rsid w:val="0049568B"/>
    <w:rsid w:val="00495AFF"/>
    <w:rsid w:val="0049604E"/>
    <w:rsid w:val="004961B4"/>
    <w:rsid w:val="004962E1"/>
    <w:rsid w:val="00496502"/>
    <w:rsid w:val="00496591"/>
    <w:rsid w:val="0049659F"/>
    <w:rsid w:val="00497160"/>
    <w:rsid w:val="00497DED"/>
    <w:rsid w:val="00497F08"/>
    <w:rsid w:val="004A0455"/>
    <w:rsid w:val="004A09D9"/>
    <w:rsid w:val="004A0E6C"/>
    <w:rsid w:val="004A0FE2"/>
    <w:rsid w:val="004A138A"/>
    <w:rsid w:val="004A13D1"/>
    <w:rsid w:val="004A150E"/>
    <w:rsid w:val="004A1640"/>
    <w:rsid w:val="004A1C49"/>
    <w:rsid w:val="004A2555"/>
    <w:rsid w:val="004A2BFB"/>
    <w:rsid w:val="004A33A6"/>
    <w:rsid w:val="004A33C7"/>
    <w:rsid w:val="004A36A4"/>
    <w:rsid w:val="004A379A"/>
    <w:rsid w:val="004A3C97"/>
    <w:rsid w:val="004A3F54"/>
    <w:rsid w:val="004A52E1"/>
    <w:rsid w:val="004A56F9"/>
    <w:rsid w:val="004A571C"/>
    <w:rsid w:val="004A5736"/>
    <w:rsid w:val="004A5EB5"/>
    <w:rsid w:val="004A5F76"/>
    <w:rsid w:val="004A6051"/>
    <w:rsid w:val="004A6418"/>
    <w:rsid w:val="004A647D"/>
    <w:rsid w:val="004A6729"/>
    <w:rsid w:val="004A6886"/>
    <w:rsid w:val="004A6B53"/>
    <w:rsid w:val="004A7493"/>
    <w:rsid w:val="004A7607"/>
    <w:rsid w:val="004A7815"/>
    <w:rsid w:val="004B0696"/>
    <w:rsid w:val="004B0939"/>
    <w:rsid w:val="004B0EEC"/>
    <w:rsid w:val="004B10CF"/>
    <w:rsid w:val="004B1AF2"/>
    <w:rsid w:val="004B1BCA"/>
    <w:rsid w:val="004B221F"/>
    <w:rsid w:val="004B23A4"/>
    <w:rsid w:val="004B25A5"/>
    <w:rsid w:val="004B28D0"/>
    <w:rsid w:val="004B2BD3"/>
    <w:rsid w:val="004B32FE"/>
    <w:rsid w:val="004B37CA"/>
    <w:rsid w:val="004B3878"/>
    <w:rsid w:val="004B3A3C"/>
    <w:rsid w:val="004B3A5E"/>
    <w:rsid w:val="004B40D7"/>
    <w:rsid w:val="004B44CC"/>
    <w:rsid w:val="004B4AF9"/>
    <w:rsid w:val="004B544D"/>
    <w:rsid w:val="004B5480"/>
    <w:rsid w:val="004B5483"/>
    <w:rsid w:val="004B5D2D"/>
    <w:rsid w:val="004B5E21"/>
    <w:rsid w:val="004B6415"/>
    <w:rsid w:val="004B6619"/>
    <w:rsid w:val="004B696E"/>
    <w:rsid w:val="004B6A6A"/>
    <w:rsid w:val="004B73D2"/>
    <w:rsid w:val="004B775B"/>
    <w:rsid w:val="004B775E"/>
    <w:rsid w:val="004B7EEB"/>
    <w:rsid w:val="004C0346"/>
    <w:rsid w:val="004C0371"/>
    <w:rsid w:val="004C0B0A"/>
    <w:rsid w:val="004C0B3A"/>
    <w:rsid w:val="004C0F69"/>
    <w:rsid w:val="004C1401"/>
    <w:rsid w:val="004C1411"/>
    <w:rsid w:val="004C1656"/>
    <w:rsid w:val="004C18B6"/>
    <w:rsid w:val="004C18F6"/>
    <w:rsid w:val="004C1A81"/>
    <w:rsid w:val="004C1AC0"/>
    <w:rsid w:val="004C1C6E"/>
    <w:rsid w:val="004C239E"/>
    <w:rsid w:val="004C25AF"/>
    <w:rsid w:val="004C2652"/>
    <w:rsid w:val="004C2F02"/>
    <w:rsid w:val="004C3115"/>
    <w:rsid w:val="004C3765"/>
    <w:rsid w:val="004C3948"/>
    <w:rsid w:val="004C39BD"/>
    <w:rsid w:val="004C4510"/>
    <w:rsid w:val="004C4777"/>
    <w:rsid w:val="004C477A"/>
    <w:rsid w:val="004C4BF2"/>
    <w:rsid w:val="004C4F63"/>
    <w:rsid w:val="004C4FF3"/>
    <w:rsid w:val="004C5ED3"/>
    <w:rsid w:val="004C608D"/>
    <w:rsid w:val="004C625E"/>
    <w:rsid w:val="004C6D9C"/>
    <w:rsid w:val="004C6F67"/>
    <w:rsid w:val="004C714A"/>
    <w:rsid w:val="004C75C3"/>
    <w:rsid w:val="004C7ABB"/>
    <w:rsid w:val="004C7CC2"/>
    <w:rsid w:val="004D0064"/>
    <w:rsid w:val="004D0113"/>
    <w:rsid w:val="004D061F"/>
    <w:rsid w:val="004D0785"/>
    <w:rsid w:val="004D092F"/>
    <w:rsid w:val="004D099D"/>
    <w:rsid w:val="004D0CCE"/>
    <w:rsid w:val="004D0E38"/>
    <w:rsid w:val="004D1141"/>
    <w:rsid w:val="004D1594"/>
    <w:rsid w:val="004D1867"/>
    <w:rsid w:val="004D1998"/>
    <w:rsid w:val="004D2A56"/>
    <w:rsid w:val="004D3111"/>
    <w:rsid w:val="004D3DBA"/>
    <w:rsid w:val="004D3FF4"/>
    <w:rsid w:val="004D403C"/>
    <w:rsid w:val="004D57B3"/>
    <w:rsid w:val="004D57BD"/>
    <w:rsid w:val="004D5C11"/>
    <w:rsid w:val="004D5E50"/>
    <w:rsid w:val="004D6B86"/>
    <w:rsid w:val="004D7605"/>
    <w:rsid w:val="004D78CC"/>
    <w:rsid w:val="004D7B20"/>
    <w:rsid w:val="004D7E30"/>
    <w:rsid w:val="004E0112"/>
    <w:rsid w:val="004E0933"/>
    <w:rsid w:val="004E0B6E"/>
    <w:rsid w:val="004E1BFC"/>
    <w:rsid w:val="004E1D52"/>
    <w:rsid w:val="004E24A5"/>
    <w:rsid w:val="004E2C6F"/>
    <w:rsid w:val="004E3350"/>
    <w:rsid w:val="004E34A1"/>
    <w:rsid w:val="004E3E80"/>
    <w:rsid w:val="004E3FB0"/>
    <w:rsid w:val="004E45A9"/>
    <w:rsid w:val="004E4B7D"/>
    <w:rsid w:val="004E4BA4"/>
    <w:rsid w:val="004E4C61"/>
    <w:rsid w:val="004E5110"/>
    <w:rsid w:val="004E599E"/>
    <w:rsid w:val="004E5C62"/>
    <w:rsid w:val="004E6328"/>
    <w:rsid w:val="004E636B"/>
    <w:rsid w:val="004E64A2"/>
    <w:rsid w:val="004E6FC5"/>
    <w:rsid w:val="004E777B"/>
    <w:rsid w:val="004E7A1A"/>
    <w:rsid w:val="004E7C2D"/>
    <w:rsid w:val="004E7DA4"/>
    <w:rsid w:val="004F048C"/>
    <w:rsid w:val="004F0971"/>
    <w:rsid w:val="004F0AA8"/>
    <w:rsid w:val="004F0CFD"/>
    <w:rsid w:val="004F0DF1"/>
    <w:rsid w:val="004F0E53"/>
    <w:rsid w:val="004F0FDC"/>
    <w:rsid w:val="004F189B"/>
    <w:rsid w:val="004F1E56"/>
    <w:rsid w:val="004F24FA"/>
    <w:rsid w:val="004F2548"/>
    <w:rsid w:val="004F279F"/>
    <w:rsid w:val="004F2AB4"/>
    <w:rsid w:val="004F2E14"/>
    <w:rsid w:val="004F2FB6"/>
    <w:rsid w:val="004F3683"/>
    <w:rsid w:val="004F3B43"/>
    <w:rsid w:val="004F4A1D"/>
    <w:rsid w:val="004F4C55"/>
    <w:rsid w:val="004F4CEB"/>
    <w:rsid w:val="004F4F00"/>
    <w:rsid w:val="004F50C1"/>
    <w:rsid w:val="004F572F"/>
    <w:rsid w:val="004F5B54"/>
    <w:rsid w:val="004F6054"/>
    <w:rsid w:val="004F6525"/>
    <w:rsid w:val="004F684C"/>
    <w:rsid w:val="004F68FD"/>
    <w:rsid w:val="004F6E96"/>
    <w:rsid w:val="004F7B01"/>
    <w:rsid w:val="004F7D9C"/>
    <w:rsid w:val="005002C2"/>
    <w:rsid w:val="00500667"/>
    <w:rsid w:val="00500858"/>
    <w:rsid w:val="00501117"/>
    <w:rsid w:val="00501E54"/>
    <w:rsid w:val="00501E55"/>
    <w:rsid w:val="005024CB"/>
    <w:rsid w:val="00502587"/>
    <w:rsid w:val="0050274F"/>
    <w:rsid w:val="00502CE5"/>
    <w:rsid w:val="005031A7"/>
    <w:rsid w:val="005033B4"/>
    <w:rsid w:val="00504637"/>
    <w:rsid w:val="005050D4"/>
    <w:rsid w:val="005053DB"/>
    <w:rsid w:val="00505505"/>
    <w:rsid w:val="00505F37"/>
    <w:rsid w:val="0050611A"/>
    <w:rsid w:val="005062EA"/>
    <w:rsid w:val="005067AB"/>
    <w:rsid w:val="00506C29"/>
    <w:rsid w:val="00506D9A"/>
    <w:rsid w:val="00507373"/>
    <w:rsid w:val="0050746F"/>
    <w:rsid w:val="00507714"/>
    <w:rsid w:val="00507A2F"/>
    <w:rsid w:val="00507AFE"/>
    <w:rsid w:val="00507BC8"/>
    <w:rsid w:val="005101DE"/>
    <w:rsid w:val="00510356"/>
    <w:rsid w:val="00510373"/>
    <w:rsid w:val="005104FE"/>
    <w:rsid w:val="00510AEE"/>
    <w:rsid w:val="00510C8C"/>
    <w:rsid w:val="005110BF"/>
    <w:rsid w:val="0051205B"/>
    <w:rsid w:val="00512961"/>
    <w:rsid w:val="00512C89"/>
    <w:rsid w:val="005130B5"/>
    <w:rsid w:val="005130B7"/>
    <w:rsid w:val="0051316C"/>
    <w:rsid w:val="00513A4F"/>
    <w:rsid w:val="005141BC"/>
    <w:rsid w:val="00514260"/>
    <w:rsid w:val="00514752"/>
    <w:rsid w:val="00514A00"/>
    <w:rsid w:val="00514ACD"/>
    <w:rsid w:val="00514C70"/>
    <w:rsid w:val="00514FFC"/>
    <w:rsid w:val="00515032"/>
    <w:rsid w:val="005153FD"/>
    <w:rsid w:val="00515550"/>
    <w:rsid w:val="0051582F"/>
    <w:rsid w:val="00515925"/>
    <w:rsid w:val="00515F6F"/>
    <w:rsid w:val="00516D61"/>
    <w:rsid w:val="00516DFD"/>
    <w:rsid w:val="00516F12"/>
    <w:rsid w:val="0051755B"/>
    <w:rsid w:val="00517C5C"/>
    <w:rsid w:val="00517EA3"/>
    <w:rsid w:val="00517F75"/>
    <w:rsid w:val="00520DEF"/>
    <w:rsid w:val="00521BE1"/>
    <w:rsid w:val="00523250"/>
    <w:rsid w:val="00523252"/>
    <w:rsid w:val="00523766"/>
    <w:rsid w:val="00523789"/>
    <w:rsid w:val="00524098"/>
    <w:rsid w:val="005243ED"/>
    <w:rsid w:val="005244A8"/>
    <w:rsid w:val="005245B6"/>
    <w:rsid w:val="0052484D"/>
    <w:rsid w:val="00524B3D"/>
    <w:rsid w:val="00524E68"/>
    <w:rsid w:val="00524F32"/>
    <w:rsid w:val="00524F5A"/>
    <w:rsid w:val="005255DC"/>
    <w:rsid w:val="00525DEF"/>
    <w:rsid w:val="00526255"/>
    <w:rsid w:val="00526522"/>
    <w:rsid w:val="00526F31"/>
    <w:rsid w:val="005271A5"/>
    <w:rsid w:val="0052749E"/>
    <w:rsid w:val="00527622"/>
    <w:rsid w:val="00527AC8"/>
    <w:rsid w:val="005300CE"/>
    <w:rsid w:val="0053053B"/>
    <w:rsid w:val="00530711"/>
    <w:rsid w:val="0053082A"/>
    <w:rsid w:val="00530CCC"/>
    <w:rsid w:val="00530DB5"/>
    <w:rsid w:val="00530DE7"/>
    <w:rsid w:val="00531169"/>
    <w:rsid w:val="00531395"/>
    <w:rsid w:val="005313C7"/>
    <w:rsid w:val="00531489"/>
    <w:rsid w:val="005314D1"/>
    <w:rsid w:val="00531578"/>
    <w:rsid w:val="00531D13"/>
    <w:rsid w:val="0053229F"/>
    <w:rsid w:val="005322C0"/>
    <w:rsid w:val="00532810"/>
    <w:rsid w:val="00532BBE"/>
    <w:rsid w:val="00532DED"/>
    <w:rsid w:val="005331A1"/>
    <w:rsid w:val="005333B8"/>
    <w:rsid w:val="00534992"/>
    <w:rsid w:val="005350CB"/>
    <w:rsid w:val="0053544F"/>
    <w:rsid w:val="0053598B"/>
    <w:rsid w:val="00535A04"/>
    <w:rsid w:val="00535A8E"/>
    <w:rsid w:val="00535C27"/>
    <w:rsid w:val="00536610"/>
    <w:rsid w:val="0053675D"/>
    <w:rsid w:val="0053678F"/>
    <w:rsid w:val="00536996"/>
    <w:rsid w:val="00537700"/>
    <w:rsid w:val="005400E0"/>
    <w:rsid w:val="00540615"/>
    <w:rsid w:val="00540760"/>
    <w:rsid w:val="005409D4"/>
    <w:rsid w:val="005409E1"/>
    <w:rsid w:val="00540D14"/>
    <w:rsid w:val="005411A8"/>
    <w:rsid w:val="005413E1"/>
    <w:rsid w:val="0054179A"/>
    <w:rsid w:val="00541D6C"/>
    <w:rsid w:val="005425E3"/>
    <w:rsid w:val="00542778"/>
    <w:rsid w:val="00542A6D"/>
    <w:rsid w:val="00542C21"/>
    <w:rsid w:val="00542C92"/>
    <w:rsid w:val="00542F51"/>
    <w:rsid w:val="005437F8"/>
    <w:rsid w:val="005442B3"/>
    <w:rsid w:val="00544800"/>
    <w:rsid w:val="00544954"/>
    <w:rsid w:val="00544FD8"/>
    <w:rsid w:val="00545285"/>
    <w:rsid w:val="00545C30"/>
    <w:rsid w:val="00545F1F"/>
    <w:rsid w:val="00546261"/>
    <w:rsid w:val="00546460"/>
    <w:rsid w:val="005466D4"/>
    <w:rsid w:val="0054685F"/>
    <w:rsid w:val="005470A1"/>
    <w:rsid w:val="005470B7"/>
    <w:rsid w:val="0054743A"/>
    <w:rsid w:val="00547546"/>
    <w:rsid w:val="00547713"/>
    <w:rsid w:val="00547A28"/>
    <w:rsid w:val="00547EF5"/>
    <w:rsid w:val="00550908"/>
    <w:rsid w:val="00550F57"/>
    <w:rsid w:val="00551510"/>
    <w:rsid w:val="00551EC7"/>
    <w:rsid w:val="0055280E"/>
    <w:rsid w:val="00552B8E"/>
    <w:rsid w:val="00553335"/>
    <w:rsid w:val="005535B9"/>
    <w:rsid w:val="00553BEC"/>
    <w:rsid w:val="00554316"/>
    <w:rsid w:val="00554529"/>
    <w:rsid w:val="0055463C"/>
    <w:rsid w:val="005549DE"/>
    <w:rsid w:val="00555195"/>
    <w:rsid w:val="00555A03"/>
    <w:rsid w:val="005569B6"/>
    <w:rsid w:val="00556A00"/>
    <w:rsid w:val="00556F51"/>
    <w:rsid w:val="00557256"/>
    <w:rsid w:val="00561A0C"/>
    <w:rsid w:val="00562EBB"/>
    <w:rsid w:val="005634DC"/>
    <w:rsid w:val="00563612"/>
    <w:rsid w:val="005637F5"/>
    <w:rsid w:val="00563AAD"/>
    <w:rsid w:val="00563B0D"/>
    <w:rsid w:val="00563ED9"/>
    <w:rsid w:val="00564461"/>
    <w:rsid w:val="00565870"/>
    <w:rsid w:val="00565934"/>
    <w:rsid w:val="00565B8B"/>
    <w:rsid w:val="0056625C"/>
    <w:rsid w:val="005665E6"/>
    <w:rsid w:val="00566A79"/>
    <w:rsid w:val="00566D90"/>
    <w:rsid w:val="00566DA9"/>
    <w:rsid w:val="00566E9A"/>
    <w:rsid w:val="005676B4"/>
    <w:rsid w:val="0056783C"/>
    <w:rsid w:val="00567E3D"/>
    <w:rsid w:val="00567E42"/>
    <w:rsid w:val="005705DB"/>
    <w:rsid w:val="0057075E"/>
    <w:rsid w:val="00570A16"/>
    <w:rsid w:val="00570D05"/>
    <w:rsid w:val="00570E6B"/>
    <w:rsid w:val="00571BBF"/>
    <w:rsid w:val="00571C84"/>
    <w:rsid w:val="00571EFB"/>
    <w:rsid w:val="00572530"/>
    <w:rsid w:val="005728D8"/>
    <w:rsid w:val="00572D7F"/>
    <w:rsid w:val="005730F3"/>
    <w:rsid w:val="0057385F"/>
    <w:rsid w:val="005738EE"/>
    <w:rsid w:val="00573EFA"/>
    <w:rsid w:val="005740D7"/>
    <w:rsid w:val="00574276"/>
    <w:rsid w:val="00574A1E"/>
    <w:rsid w:val="00574B03"/>
    <w:rsid w:val="00575496"/>
    <w:rsid w:val="00575752"/>
    <w:rsid w:val="00575CDA"/>
    <w:rsid w:val="0057635B"/>
    <w:rsid w:val="00576B0A"/>
    <w:rsid w:val="00576EB0"/>
    <w:rsid w:val="00577FD8"/>
    <w:rsid w:val="00580AC2"/>
    <w:rsid w:val="00580D65"/>
    <w:rsid w:val="00581095"/>
    <w:rsid w:val="0058155B"/>
    <w:rsid w:val="00581800"/>
    <w:rsid w:val="005820A2"/>
    <w:rsid w:val="005827B7"/>
    <w:rsid w:val="005829B1"/>
    <w:rsid w:val="00582ABF"/>
    <w:rsid w:val="00582D41"/>
    <w:rsid w:val="0058358D"/>
    <w:rsid w:val="00583726"/>
    <w:rsid w:val="00583BBB"/>
    <w:rsid w:val="00583C56"/>
    <w:rsid w:val="00583D36"/>
    <w:rsid w:val="00584052"/>
    <w:rsid w:val="005840AA"/>
    <w:rsid w:val="00584179"/>
    <w:rsid w:val="00584510"/>
    <w:rsid w:val="005851FA"/>
    <w:rsid w:val="00586483"/>
    <w:rsid w:val="0058650F"/>
    <w:rsid w:val="00586C46"/>
    <w:rsid w:val="00586E7B"/>
    <w:rsid w:val="0058777E"/>
    <w:rsid w:val="00587933"/>
    <w:rsid w:val="0059016D"/>
    <w:rsid w:val="00590C3F"/>
    <w:rsid w:val="00591544"/>
    <w:rsid w:val="0059172F"/>
    <w:rsid w:val="0059184C"/>
    <w:rsid w:val="005919E8"/>
    <w:rsid w:val="00591A91"/>
    <w:rsid w:val="00591C02"/>
    <w:rsid w:val="005921DC"/>
    <w:rsid w:val="005923E1"/>
    <w:rsid w:val="00592636"/>
    <w:rsid w:val="005926A7"/>
    <w:rsid w:val="00592E46"/>
    <w:rsid w:val="00592F97"/>
    <w:rsid w:val="0059312E"/>
    <w:rsid w:val="00593161"/>
    <w:rsid w:val="00593162"/>
    <w:rsid w:val="00593CC9"/>
    <w:rsid w:val="005942E4"/>
    <w:rsid w:val="0059476F"/>
    <w:rsid w:val="0059481E"/>
    <w:rsid w:val="00594C87"/>
    <w:rsid w:val="0059513A"/>
    <w:rsid w:val="00595179"/>
    <w:rsid w:val="00595844"/>
    <w:rsid w:val="00595986"/>
    <w:rsid w:val="00595DDD"/>
    <w:rsid w:val="00595DF5"/>
    <w:rsid w:val="00595FCD"/>
    <w:rsid w:val="00596729"/>
    <w:rsid w:val="005969BD"/>
    <w:rsid w:val="00596DDB"/>
    <w:rsid w:val="005970BA"/>
    <w:rsid w:val="00597C38"/>
    <w:rsid w:val="00597E61"/>
    <w:rsid w:val="005A0142"/>
    <w:rsid w:val="005A0264"/>
    <w:rsid w:val="005A02BA"/>
    <w:rsid w:val="005A05EF"/>
    <w:rsid w:val="005A06D2"/>
    <w:rsid w:val="005A168C"/>
    <w:rsid w:val="005A16D0"/>
    <w:rsid w:val="005A1AE5"/>
    <w:rsid w:val="005A3419"/>
    <w:rsid w:val="005A34DF"/>
    <w:rsid w:val="005A3B83"/>
    <w:rsid w:val="005A3EFA"/>
    <w:rsid w:val="005A45E9"/>
    <w:rsid w:val="005A4862"/>
    <w:rsid w:val="005A49D2"/>
    <w:rsid w:val="005A4E03"/>
    <w:rsid w:val="005A4F31"/>
    <w:rsid w:val="005A50FC"/>
    <w:rsid w:val="005A511B"/>
    <w:rsid w:val="005A55E4"/>
    <w:rsid w:val="005A57D1"/>
    <w:rsid w:val="005A58B8"/>
    <w:rsid w:val="005A5954"/>
    <w:rsid w:val="005A6D90"/>
    <w:rsid w:val="005A6FA6"/>
    <w:rsid w:val="005A710D"/>
    <w:rsid w:val="005A72F0"/>
    <w:rsid w:val="005A7671"/>
    <w:rsid w:val="005A7D93"/>
    <w:rsid w:val="005A7F2D"/>
    <w:rsid w:val="005A7F48"/>
    <w:rsid w:val="005B0196"/>
    <w:rsid w:val="005B0516"/>
    <w:rsid w:val="005B0755"/>
    <w:rsid w:val="005B0C95"/>
    <w:rsid w:val="005B0F0B"/>
    <w:rsid w:val="005B10BA"/>
    <w:rsid w:val="005B11F1"/>
    <w:rsid w:val="005B172B"/>
    <w:rsid w:val="005B21F4"/>
    <w:rsid w:val="005B2368"/>
    <w:rsid w:val="005B252A"/>
    <w:rsid w:val="005B2CCB"/>
    <w:rsid w:val="005B3134"/>
    <w:rsid w:val="005B3151"/>
    <w:rsid w:val="005B37A2"/>
    <w:rsid w:val="005B3E1D"/>
    <w:rsid w:val="005B42AA"/>
    <w:rsid w:val="005B43A5"/>
    <w:rsid w:val="005B452B"/>
    <w:rsid w:val="005B459F"/>
    <w:rsid w:val="005B4701"/>
    <w:rsid w:val="005B4D6E"/>
    <w:rsid w:val="005B4FE3"/>
    <w:rsid w:val="005B50F6"/>
    <w:rsid w:val="005B53E3"/>
    <w:rsid w:val="005B5B65"/>
    <w:rsid w:val="005B6AC0"/>
    <w:rsid w:val="005B6B6E"/>
    <w:rsid w:val="005B6EB8"/>
    <w:rsid w:val="005B702D"/>
    <w:rsid w:val="005B71D6"/>
    <w:rsid w:val="005B76C7"/>
    <w:rsid w:val="005C06AC"/>
    <w:rsid w:val="005C0B3C"/>
    <w:rsid w:val="005C0BD0"/>
    <w:rsid w:val="005C0D6A"/>
    <w:rsid w:val="005C1191"/>
    <w:rsid w:val="005C1874"/>
    <w:rsid w:val="005C1C79"/>
    <w:rsid w:val="005C1CC9"/>
    <w:rsid w:val="005C1D6C"/>
    <w:rsid w:val="005C24C7"/>
    <w:rsid w:val="005C2744"/>
    <w:rsid w:val="005C2750"/>
    <w:rsid w:val="005C2A79"/>
    <w:rsid w:val="005C2A98"/>
    <w:rsid w:val="005C2E11"/>
    <w:rsid w:val="005C31E8"/>
    <w:rsid w:val="005C3948"/>
    <w:rsid w:val="005C3A49"/>
    <w:rsid w:val="005C3D87"/>
    <w:rsid w:val="005C411A"/>
    <w:rsid w:val="005C4435"/>
    <w:rsid w:val="005C4829"/>
    <w:rsid w:val="005C4A65"/>
    <w:rsid w:val="005C4BD4"/>
    <w:rsid w:val="005C4CD5"/>
    <w:rsid w:val="005C54C1"/>
    <w:rsid w:val="005C59C0"/>
    <w:rsid w:val="005C5EF0"/>
    <w:rsid w:val="005C6051"/>
    <w:rsid w:val="005C630F"/>
    <w:rsid w:val="005C640C"/>
    <w:rsid w:val="005C6419"/>
    <w:rsid w:val="005C691F"/>
    <w:rsid w:val="005C73EE"/>
    <w:rsid w:val="005C772C"/>
    <w:rsid w:val="005C7CCD"/>
    <w:rsid w:val="005D0120"/>
    <w:rsid w:val="005D03EC"/>
    <w:rsid w:val="005D175F"/>
    <w:rsid w:val="005D19DF"/>
    <w:rsid w:val="005D1BEE"/>
    <w:rsid w:val="005D1D31"/>
    <w:rsid w:val="005D2260"/>
    <w:rsid w:val="005D2524"/>
    <w:rsid w:val="005D261A"/>
    <w:rsid w:val="005D26A9"/>
    <w:rsid w:val="005D2B67"/>
    <w:rsid w:val="005D300F"/>
    <w:rsid w:val="005D3138"/>
    <w:rsid w:val="005D33A8"/>
    <w:rsid w:val="005D341E"/>
    <w:rsid w:val="005D3BF0"/>
    <w:rsid w:val="005D3E9C"/>
    <w:rsid w:val="005D405B"/>
    <w:rsid w:val="005D42A0"/>
    <w:rsid w:val="005D47F8"/>
    <w:rsid w:val="005D4BA4"/>
    <w:rsid w:val="005D4CB0"/>
    <w:rsid w:val="005D4DD2"/>
    <w:rsid w:val="005D518C"/>
    <w:rsid w:val="005D533F"/>
    <w:rsid w:val="005D54B6"/>
    <w:rsid w:val="005D5677"/>
    <w:rsid w:val="005D5A03"/>
    <w:rsid w:val="005D5B47"/>
    <w:rsid w:val="005D5EEE"/>
    <w:rsid w:val="005D603E"/>
    <w:rsid w:val="005D6172"/>
    <w:rsid w:val="005D63A8"/>
    <w:rsid w:val="005D64E0"/>
    <w:rsid w:val="005D68A5"/>
    <w:rsid w:val="005D695E"/>
    <w:rsid w:val="005D6C3E"/>
    <w:rsid w:val="005D6EE4"/>
    <w:rsid w:val="005D750E"/>
    <w:rsid w:val="005D77F0"/>
    <w:rsid w:val="005D78DE"/>
    <w:rsid w:val="005D7D5B"/>
    <w:rsid w:val="005E001F"/>
    <w:rsid w:val="005E0025"/>
    <w:rsid w:val="005E011E"/>
    <w:rsid w:val="005E049C"/>
    <w:rsid w:val="005E076D"/>
    <w:rsid w:val="005E07AE"/>
    <w:rsid w:val="005E0E56"/>
    <w:rsid w:val="005E0F6C"/>
    <w:rsid w:val="005E16EC"/>
    <w:rsid w:val="005E18F5"/>
    <w:rsid w:val="005E19BE"/>
    <w:rsid w:val="005E1B8F"/>
    <w:rsid w:val="005E231F"/>
    <w:rsid w:val="005E2D20"/>
    <w:rsid w:val="005E3B0D"/>
    <w:rsid w:val="005E3B69"/>
    <w:rsid w:val="005E4451"/>
    <w:rsid w:val="005E447A"/>
    <w:rsid w:val="005E489D"/>
    <w:rsid w:val="005E56F9"/>
    <w:rsid w:val="005E5D20"/>
    <w:rsid w:val="005E5E3A"/>
    <w:rsid w:val="005E609B"/>
    <w:rsid w:val="005E6577"/>
    <w:rsid w:val="005E6756"/>
    <w:rsid w:val="005E68C9"/>
    <w:rsid w:val="005E70C3"/>
    <w:rsid w:val="005E72E1"/>
    <w:rsid w:val="005E75AD"/>
    <w:rsid w:val="005E7868"/>
    <w:rsid w:val="005E79C9"/>
    <w:rsid w:val="005E7BBD"/>
    <w:rsid w:val="005F00D9"/>
    <w:rsid w:val="005F0460"/>
    <w:rsid w:val="005F0E60"/>
    <w:rsid w:val="005F141C"/>
    <w:rsid w:val="005F154B"/>
    <w:rsid w:val="005F17F2"/>
    <w:rsid w:val="005F1EDB"/>
    <w:rsid w:val="005F1F0B"/>
    <w:rsid w:val="005F22B9"/>
    <w:rsid w:val="005F2CD1"/>
    <w:rsid w:val="005F3AA4"/>
    <w:rsid w:val="005F412B"/>
    <w:rsid w:val="005F457A"/>
    <w:rsid w:val="005F47A2"/>
    <w:rsid w:val="005F48D2"/>
    <w:rsid w:val="005F4B19"/>
    <w:rsid w:val="005F4CC4"/>
    <w:rsid w:val="005F4F5D"/>
    <w:rsid w:val="005F571C"/>
    <w:rsid w:val="005F5732"/>
    <w:rsid w:val="005F5B7A"/>
    <w:rsid w:val="005F61D6"/>
    <w:rsid w:val="005F63D3"/>
    <w:rsid w:val="005F6402"/>
    <w:rsid w:val="005F6548"/>
    <w:rsid w:val="005F66F9"/>
    <w:rsid w:val="005F67C8"/>
    <w:rsid w:val="005F6EC0"/>
    <w:rsid w:val="005F750F"/>
    <w:rsid w:val="005F756C"/>
    <w:rsid w:val="005F7B48"/>
    <w:rsid w:val="005F7EB0"/>
    <w:rsid w:val="005F7F41"/>
    <w:rsid w:val="005F7FC8"/>
    <w:rsid w:val="00600011"/>
    <w:rsid w:val="0060063B"/>
    <w:rsid w:val="006006FD"/>
    <w:rsid w:val="00600760"/>
    <w:rsid w:val="0060079D"/>
    <w:rsid w:val="006007EC"/>
    <w:rsid w:val="00600824"/>
    <w:rsid w:val="006010EB"/>
    <w:rsid w:val="0060148E"/>
    <w:rsid w:val="00601640"/>
    <w:rsid w:val="00601F07"/>
    <w:rsid w:val="0060206B"/>
    <w:rsid w:val="00602381"/>
    <w:rsid w:val="00603046"/>
    <w:rsid w:val="006033C1"/>
    <w:rsid w:val="00603841"/>
    <w:rsid w:val="0060394F"/>
    <w:rsid w:val="00603965"/>
    <w:rsid w:val="006045F5"/>
    <w:rsid w:val="00605374"/>
    <w:rsid w:val="00606093"/>
    <w:rsid w:val="0060620F"/>
    <w:rsid w:val="00606A47"/>
    <w:rsid w:val="00606B41"/>
    <w:rsid w:val="00606C61"/>
    <w:rsid w:val="00606DD0"/>
    <w:rsid w:val="0060752D"/>
    <w:rsid w:val="006079E7"/>
    <w:rsid w:val="00607A53"/>
    <w:rsid w:val="00610147"/>
    <w:rsid w:val="0061081E"/>
    <w:rsid w:val="006108CF"/>
    <w:rsid w:val="00611062"/>
    <w:rsid w:val="006111E5"/>
    <w:rsid w:val="006113A1"/>
    <w:rsid w:val="00611802"/>
    <w:rsid w:val="00611889"/>
    <w:rsid w:val="006120D2"/>
    <w:rsid w:val="00612856"/>
    <w:rsid w:val="00613064"/>
    <w:rsid w:val="00613211"/>
    <w:rsid w:val="0061377A"/>
    <w:rsid w:val="00613A86"/>
    <w:rsid w:val="00613AD6"/>
    <w:rsid w:val="00613C61"/>
    <w:rsid w:val="00613EA3"/>
    <w:rsid w:val="006159E5"/>
    <w:rsid w:val="00615B73"/>
    <w:rsid w:val="00615B8D"/>
    <w:rsid w:val="006163CB"/>
    <w:rsid w:val="00616493"/>
    <w:rsid w:val="00616741"/>
    <w:rsid w:val="00616875"/>
    <w:rsid w:val="0061688E"/>
    <w:rsid w:val="0061721C"/>
    <w:rsid w:val="006178FA"/>
    <w:rsid w:val="00620244"/>
    <w:rsid w:val="006202BB"/>
    <w:rsid w:val="00620EFA"/>
    <w:rsid w:val="00621461"/>
    <w:rsid w:val="006219E1"/>
    <w:rsid w:val="00622820"/>
    <w:rsid w:val="0062294A"/>
    <w:rsid w:val="00622D57"/>
    <w:rsid w:val="00622E12"/>
    <w:rsid w:val="00622EB3"/>
    <w:rsid w:val="00623369"/>
    <w:rsid w:val="00623FE9"/>
    <w:rsid w:val="00624309"/>
    <w:rsid w:val="006247A6"/>
    <w:rsid w:val="0062487C"/>
    <w:rsid w:val="00624C32"/>
    <w:rsid w:val="00625097"/>
    <w:rsid w:val="00625359"/>
    <w:rsid w:val="006258C9"/>
    <w:rsid w:val="00625B08"/>
    <w:rsid w:val="00625DE5"/>
    <w:rsid w:val="00626BB4"/>
    <w:rsid w:val="00626DE1"/>
    <w:rsid w:val="006271C1"/>
    <w:rsid w:val="00627405"/>
    <w:rsid w:val="0062743B"/>
    <w:rsid w:val="0062757E"/>
    <w:rsid w:val="00627DD4"/>
    <w:rsid w:val="006303A1"/>
    <w:rsid w:val="006308E9"/>
    <w:rsid w:val="00630BE7"/>
    <w:rsid w:val="00630F8F"/>
    <w:rsid w:val="00631A82"/>
    <w:rsid w:val="00631B29"/>
    <w:rsid w:val="00631FC4"/>
    <w:rsid w:val="006326E3"/>
    <w:rsid w:val="00632723"/>
    <w:rsid w:val="00632873"/>
    <w:rsid w:val="00632A7C"/>
    <w:rsid w:val="00632D8B"/>
    <w:rsid w:val="0063355D"/>
    <w:rsid w:val="00634071"/>
    <w:rsid w:val="006343D5"/>
    <w:rsid w:val="006344B5"/>
    <w:rsid w:val="006346F2"/>
    <w:rsid w:val="00634E6A"/>
    <w:rsid w:val="00635136"/>
    <w:rsid w:val="006351B8"/>
    <w:rsid w:val="00635216"/>
    <w:rsid w:val="00635286"/>
    <w:rsid w:val="00635390"/>
    <w:rsid w:val="0063546F"/>
    <w:rsid w:val="00635FCB"/>
    <w:rsid w:val="006363C0"/>
    <w:rsid w:val="00636503"/>
    <w:rsid w:val="0063651B"/>
    <w:rsid w:val="00636751"/>
    <w:rsid w:val="00636D24"/>
    <w:rsid w:val="00636D8C"/>
    <w:rsid w:val="00637062"/>
    <w:rsid w:val="00637AE8"/>
    <w:rsid w:val="006400B5"/>
    <w:rsid w:val="00640705"/>
    <w:rsid w:val="00640BE2"/>
    <w:rsid w:val="00641D36"/>
    <w:rsid w:val="00641F92"/>
    <w:rsid w:val="00642407"/>
    <w:rsid w:val="00642514"/>
    <w:rsid w:val="006425D1"/>
    <w:rsid w:val="006426FA"/>
    <w:rsid w:val="006427BA"/>
    <w:rsid w:val="00642AF3"/>
    <w:rsid w:val="00642CDB"/>
    <w:rsid w:val="0064327F"/>
    <w:rsid w:val="00643285"/>
    <w:rsid w:val="006433D2"/>
    <w:rsid w:val="006434F4"/>
    <w:rsid w:val="00643ADB"/>
    <w:rsid w:val="00643EE9"/>
    <w:rsid w:val="006442C0"/>
    <w:rsid w:val="0064478D"/>
    <w:rsid w:val="006449E7"/>
    <w:rsid w:val="00644C75"/>
    <w:rsid w:val="00644EA0"/>
    <w:rsid w:val="00645040"/>
    <w:rsid w:val="00645052"/>
    <w:rsid w:val="00645B8D"/>
    <w:rsid w:val="00645BC6"/>
    <w:rsid w:val="00645DD3"/>
    <w:rsid w:val="00645DE4"/>
    <w:rsid w:val="0064670E"/>
    <w:rsid w:val="00646745"/>
    <w:rsid w:val="00646B5F"/>
    <w:rsid w:val="00646B93"/>
    <w:rsid w:val="00646BDC"/>
    <w:rsid w:val="00646CDF"/>
    <w:rsid w:val="00646D3D"/>
    <w:rsid w:val="00646D8A"/>
    <w:rsid w:val="00647039"/>
    <w:rsid w:val="00647219"/>
    <w:rsid w:val="00647A81"/>
    <w:rsid w:val="00647C36"/>
    <w:rsid w:val="00650302"/>
    <w:rsid w:val="00650DDA"/>
    <w:rsid w:val="00651464"/>
    <w:rsid w:val="006520B3"/>
    <w:rsid w:val="00652110"/>
    <w:rsid w:val="006536CA"/>
    <w:rsid w:val="00653E33"/>
    <w:rsid w:val="00653E37"/>
    <w:rsid w:val="00654A7E"/>
    <w:rsid w:val="006550E0"/>
    <w:rsid w:val="00655B8C"/>
    <w:rsid w:val="00655E4C"/>
    <w:rsid w:val="006566DC"/>
    <w:rsid w:val="00656A2E"/>
    <w:rsid w:val="00656B30"/>
    <w:rsid w:val="0065749B"/>
    <w:rsid w:val="00660C1A"/>
    <w:rsid w:val="00661242"/>
    <w:rsid w:val="006619ED"/>
    <w:rsid w:val="00662045"/>
    <w:rsid w:val="0066237E"/>
    <w:rsid w:val="0066254B"/>
    <w:rsid w:val="006627A6"/>
    <w:rsid w:val="006628B2"/>
    <w:rsid w:val="00662C31"/>
    <w:rsid w:val="00662C84"/>
    <w:rsid w:val="00663259"/>
    <w:rsid w:val="00663755"/>
    <w:rsid w:val="00663BB9"/>
    <w:rsid w:val="00663D6C"/>
    <w:rsid w:val="00663F8F"/>
    <w:rsid w:val="00664603"/>
    <w:rsid w:val="00664B1F"/>
    <w:rsid w:val="00664D24"/>
    <w:rsid w:val="00664F7F"/>
    <w:rsid w:val="0066545E"/>
    <w:rsid w:val="0066597C"/>
    <w:rsid w:val="00665BAA"/>
    <w:rsid w:val="00665F97"/>
    <w:rsid w:val="00666000"/>
    <w:rsid w:val="00666627"/>
    <w:rsid w:val="00666C47"/>
    <w:rsid w:val="006670C3"/>
    <w:rsid w:val="006670DD"/>
    <w:rsid w:val="00667143"/>
    <w:rsid w:val="0067079C"/>
    <w:rsid w:val="00670CB0"/>
    <w:rsid w:val="00670E7A"/>
    <w:rsid w:val="00670F1F"/>
    <w:rsid w:val="006712C4"/>
    <w:rsid w:val="00671A17"/>
    <w:rsid w:val="00671B0E"/>
    <w:rsid w:val="00671FB7"/>
    <w:rsid w:val="006721E7"/>
    <w:rsid w:val="00672C16"/>
    <w:rsid w:val="006736BC"/>
    <w:rsid w:val="00673835"/>
    <w:rsid w:val="00673ADD"/>
    <w:rsid w:val="0067431F"/>
    <w:rsid w:val="00674470"/>
    <w:rsid w:val="006747C1"/>
    <w:rsid w:val="00674F3A"/>
    <w:rsid w:val="00674FAE"/>
    <w:rsid w:val="00674FE5"/>
    <w:rsid w:val="00675377"/>
    <w:rsid w:val="0067584E"/>
    <w:rsid w:val="006760FE"/>
    <w:rsid w:val="006763BB"/>
    <w:rsid w:val="006763E2"/>
    <w:rsid w:val="0067667D"/>
    <w:rsid w:val="0067672A"/>
    <w:rsid w:val="006767B7"/>
    <w:rsid w:val="0067682A"/>
    <w:rsid w:val="00677450"/>
    <w:rsid w:val="0067751C"/>
    <w:rsid w:val="00677605"/>
    <w:rsid w:val="006777B5"/>
    <w:rsid w:val="00677CA4"/>
    <w:rsid w:val="00677E90"/>
    <w:rsid w:val="0068076A"/>
    <w:rsid w:val="00680AB0"/>
    <w:rsid w:val="00680CC4"/>
    <w:rsid w:val="00681987"/>
    <w:rsid w:val="00682642"/>
    <w:rsid w:val="0068283B"/>
    <w:rsid w:val="00682C86"/>
    <w:rsid w:val="00682F0D"/>
    <w:rsid w:val="0068317A"/>
    <w:rsid w:val="00683A45"/>
    <w:rsid w:val="00683AB8"/>
    <w:rsid w:val="00683DAA"/>
    <w:rsid w:val="006842EC"/>
    <w:rsid w:val="00684744"/>
    <w:rsid w:val="00685123"/>
    <w:rsid w:val="0068537D"/>
    <w:rsid w:val="00685785"/>
    <w:rsid w:val="00685859"/>
    <w:rsid w:val="006858F2"/>
    <w:rsid w:val="0068644A"/>
    <w:rsid w:val="0068649E"/>
    <w:rsid w:val="00686A73"/>
    <w:rsid w:val="00686CB9"/>
    <w:rsid w:val="00687A93"/>
    <w:rsid w:val="00687B41"/>
    <w:rsid w:val="00687ED5"/>
    <w:rsid w:val="00690570"/>
    <w:rsid w:val="00690732"/>
    <w:rsid w:val="00690897"/>
    <w:rsid w:val="00690F53"/>
    <w:rsid w:val="0069146F"/>
    <w:rsid w:val="00691712"/>
    <w:rsid w:val="00691D41"/>
    <w:rsid w:val="0069202D"/>
    <w:rsid w:val="006922CC"/>
    <w:rsid w:val="00692514"/>
    <w:rsid w:val="00692A2C"/>
    <w:rsid w:val="00692D30"/>
    <w:rsid w:val="006933CA"/>
    <w:rsid w:val="00694379"/>
    <w:rsid w:val="00694ADE"/>
    <w:rsid w:val="00694B96"/>
    <w:rsid w:val="00694C34"/>
    <w:rsid w:val="00694F26"/>
    <w:rsid w:val="00695465"/>
    <w:rsid w:val="00695482"/>
    <w:rsid w:val="00695D46"/>
    <w:rsid w:val="00695DCD"/>
    <w:rsid w:val="006967B9"/>
    <w:rsid w:val="00697557"/>
    <w:rsid w:val="00697913"/>
    <w:rsid w:val="00697D60"/>
    <w:rsid w:val="006A030E"/>
    <w:rsid w:val="006A0DAC"/>
    <w:rsid w:val="006A0DFE"/>
    <w:rsid w:val="006A2441"/>
    <w:rsid w:val="006A26F4"/>
    <w:rsid w:val="006A2BCE"/>
    <w:rsid w:val="006A3E76"/>
    <w:rsid w:val="006A4047"/>
    <w:rsid w:val="006A48AC"/>
    <w:rsid w:val="006A4B26"/>
    <w:rsid w:val="006A4C35"/>
    <w:rsid w:val="006A4C4C"/>
    <w:rsid w:val="006A524C"/>
    <w:rsid w:val="006A5716"/>
    <w:rsid w:val="006A591F"/>
    <w:rsid w:val="006A5EB0"/>
    <w:rsid w:val="006A64D1"/>
    <w:rsid w:val="006A6528"/>
    <w:rsid w:val="006A6D47"/>
    <w:rsid w:val="006A6FBA"/>
    <w:rsid w:val="006A786D"/>
    <w:rsid w:val="006A7A22"/>
    <w:rsid w:val="006B0112"/>
    <w:rsid w:val="006B04DE"/>
    <w:rsid w:val="006B0683"/>
    <w:rsid w:val="006B0D85"/>
    <w:rsid w:val="006B10D0"/>
    <w:rsid w:val="006B18FE"/>
    <w:rsid w:val="006B1928"/>
    <w:rsid w:val="006B22C5"/>
    <w:rsid w:val="006B24CD"/>
    <w:rsid w:val="006B275F"/>
    <w:rsid w:val="006B357A"/>
    <w:rsid w:val="006B42E3"/>
    <w:rsid w:val="006B5084"/>
    <w:rsid w:val="006B5AB0"/>
    <w:rsid w:val="006B5B5E"/>
    <w:rsid w:val="006B6452"/>
    <w:rsid w:val="006B6A7A"/>
    <w:rsid w:val="006B6D4E"/>
    <w:rsid w:val="006B703E"/>
    <w:rsid w:val="006B76DB"/>
    <w:rsid w:val="006B7879"/>
    <w:rsid w:val="006B796E"/>
    <w:rsid w:val="006B799D"/>
    <w:rsid w:val="006B79C3"/>
    <w:rsid w:val="006B7F98"/>
    <w:rsid w:val="006C09A8"/>
    <w:rsid w:val="006C09D8"/>
    <w:rsid w:val="006C0B29"/>
    <w:rsid w:val="006C0FAC"/>
    <w:rsid w:val="006C1706"/>
    <w:rsid w:val="006C1861"/>
    <w:rsid w:val="006C18AF"/>
    <w:rsid w:val="006C1A1B"/>
    <w:rsid w:val="006C1E70"/>
    <w:rsid w:val="006C2359"/>
    <w:rsid w:val="006C2415"/>
    <w:rsid w:val="006C25A2"/>
    <w:rsid w:val="006C2A16"/>
    <w:rsid w:val="006C2A3C"/>
    <w:rsid w:val="006C2DFB"/>
    <w:rsid w:val="006C3039"/>
    <w:rsid w:val="006C3309"/>
    <w:rsid w:val="006C330C"/>
    <w:rsid w:val="006C35C2"/>
    <w:rsid w:val="006C36E5"/>
    <w:rsid w:val="006C3BE7"/>
    <w:rsid w:val="006C488F"/>
    <w:rsid w:val="006C4DBC"/>
    <w:rsid w:val="006C4FC0"/>
    <w:rsid w:val="006C5AA3"/>
    <w:rsid w:val="006C5AA9"/>
    <w:rsid w:val="006C5C74"/>
    <w:rsid w:val="006C5F26"/>
    <w:rsid w:val="006C6996"/>
    <w:rsid w:val="006C7501"/>
    <w:rsid w:val="006C7628"/>
    <w:rsid w:val="006D05FC"/>
    <w:rsid w:val="006D06DE"/>
    <w:rsid w:val="006D098A"/>
    <w:rsid w:val="006D0CD3"/>
    <w:rsid w:val="006D0D40"/>
    <w:rsid w:val="006D1395"/>
    <w:rsid w:val="006D17B6"/>
    <w:rsid w:val="006D1A00"/>
    <w:rsid w:val="006D2408"/>
    <w:rsid w:val="006D26A1"/>
    <w:rsid w:val="006D2783"/>
    <w:rsid w:val="006D2ACE"/>
    <w:rsid w:val="006D2C8F"/>
    <w:rsid w:val="006D2FC9"/>
    <w:rsid w:val="006D324E"/>
    <w:rsid w:val="006D3724"/>
    <w:rsid w:val="006D3BC1"/>
    <w:rsid w:val="006D42DC"/>
    <w:rsid w:val="006D45D1"/>
    <w:rsid w:val="006D467B"/>
    <w:rsid w:val="006D49FD"/>
    <w:rsid w:val="006D4F6A"/>
    <w:rsid w:val="006D515F"/>
    <w:rsid w:val="006D57F7"/>
    <w:rsid w:val="006D61D2"/>
    <w:rsid w:val="006D64A2"/>
    <w:rsid w:val="006D64B0"/>
    <w:rsid w:val="006D6847"/>
    <w:rsid w:val="006D6B91"/>
    <w:rsid w:val="006D6BA5"/>
    <w:rsid w:val="006D6EE8"/>
    <w:rsid w:val="006D7280"/>
    <w:rsid w:val="006D7555"/>
    <w:rsid w:val="006D76F7"/>
    <w:rsid w:val="006E0155"/>
    <w:rsid w:val="006E0794"/>
    <w:rsid w:val="006E1060"/>
    <w:rsid w:val="006E1081"/>
    <w:rsid w:val="006E14CA"/>
    <w:rsid w:val="006E17FA"/>
    <w:rsid w:val="006E1CC3"/>
    <w:rsid w:val="006E1DAD"/>
    <w:rsid w:val="006E1F24"/>
    <w:rsid w:val="006E2A63"/>
    <w:rsid w:val="006E2BF2"/>
    <w:rsid w:val="006E311B"/>
    <w:rsid w:val="006E323E"/>
    <w:rsid w:val="006E3849"/>
    <w:rsid w:val="006E4254"/>
    <w:rsid w:val="006E4BC7"/>
    <w:rsid w:val="006E4CE8"/>
    <w:rsid w:val="006E4E91"/>
    <w:rsid w:val="006E56A4"/>
    <w:rsid w:val="006E5C3D"/>
    <w:rsid w:val="006E6437"/>
    <w:rsid w:val="006E67AF"/>
    <w:rsid w:val="006E68FE"/>
    <w:rsid w:val="006E6950"/>
    <w:rsid w:val="006E6ADC"/>
    <w:rsid w:val="006E6E4A"/>
    <w:rsid w:val="006E6EF6"/>
    <w:rsid w:val="006E7946"/>
    <w:rsid w:val="006F0066"/>
    <w:rsid w:val="006F022B"/>
    <w:rsid w:val="006F0300"/>
    <w:rsid w:val="006F04E7"/>
    <w:rsid w:val="006F10C5"/>
    <w:rsid w:val="006F13FF"/>
    <w:rsid w:val="006F1531"/>
    <w:rsid w:val="006F16C5"/>
    <w:rsid w:val="006F1875"/>
    <w:rsid w:val="006F1BAC"/>
    <w:rsid w:val="006F1DB4"/>
    <w:rsid w:val="006F248A"/>
    <w:rsid w:val="006F2C59"/>
    <w:rsid w:val="006F2D73"/>
    <w:rsid w:val="006F30F4"/>
    <w:rsid w:val="006F3427"/>
    <w:rsid w:val="006F368A"/>
    <w:rsid w:val="006F3734"/>
    <w:rsid w:val="006F3855"/>
    <w:rsid w:val="006F3E7D"/>
    <w:rsid w:val="006F3FF0"/>
    <w:rsid w:val="006F40BD"/>
    <w:rsid w:val="006F4891"/>
    <w:rsid w:val="006F4992"/>
    <w:rsid w:val="006F5158"/>
    <w:rsid w:val="006F5CF8"/>
    <w:rsid w:val="006F5EF5"/>
    <w:rsid w:val="006F61BB"/>
    <w:rsid w:val="006F6D1D"/>
    <w:rsid w:val="006F6F29"/>
    <w:rsid w:val="006F72E9"/>
    <w:rsid w:val="006F76F1"/>
    <w:rsid w:val="006F77E1"/>
    <w:rsid w:val="00700043"/>
    <w:rsid w:val="00700344"/>
    <w:rsid w:val="007004B8"/>
    <w:rsid w:val="007005F4"/>
    <w:rsid w:val="00700BA7"/>
    <w:rsid w:val="00700C9F"/>
    <w:rsid w:val="00700DAD"/>
    <w:rsid w:val="007010E1"/>
    <w:rsid w:val="00701526"/>
    <w:rsid w:val="007017C9"/>
    <w:rsid w:val="00701F1F"/>
    <w:rsid w:val="00701F70"/>
    <w:rsid w:val="00703399"/>
    <w:rsid w:val="00703415"/>
    <w:rsid w:val="00703602"/>
    <w:rsid w:val="00703DD0"/>
    <w:rsid w:val="00703F0A"/>
    <w:rsid w:val="007042D1"/>
    <w:rsid w:val="0070457E"/>
    <w:rsid w:val="007045BF"/>
    <w:rsid w:val="00704855"/>
    <w:rsid w:val="00704890"/>
    <w:rsid w:val="0070499B"/>
    <w:rsid w:val="00704E73"/>
    <w:rsid w:val="00705848"/>
    <w:rsid w:val="00706A0C"/>
    <w:rsid w:val="007071FC"/>
    <w:rsid w:val="00707570"/>
    <w:rsid w:val="007075DD"/>
    <w:rsid w:val="007075E4"/>
    <w:rsid w:val="00707E43"/>
    <w:rsid w:val="00710356"/>
    <w:rsid w:val="00710588"/>
    <w:rsid w:val="00710A94"/>
    <w:rsid w:val="0071116D"/>
    <w:rsid w:val="00711CF6"/>
    <w:rsid w:val="00711E57"/>
    <w:rsid w:val="00712B1A"/>
    <w:rsid w:val="007130F8"/>
    <w:rsid w:val="00713568"/>
    <w:rsid w:val="00713903"/>
    <w:rsid w:val="00713F89"/>
    <w:rsid w:val="00713F8B"/>
    <w:rsid w:val="00714093"/>
    <w:rsid w:val="007141D2"/>
    <w:rsid w:val="0071495C"/>
    <w:rsid w:val="00714C8E"/>
    <w:rsid w:val="00714CDC"/>
    <w:rsid w:val="007150A7"/>
    <w:rsid w:val="00715505"/>
    <w:rsid w:val="00715574"/>
    <w:rsid w:val="00715958"/>
    <w:rsid w:val="00715A01"/>
    <w:rsid w:val="00716194"/>
    <w:rsid w:val="0071670E"/>
    <w:rsid w:val="0071699B"/>
    <w:rsid w:val="00716FCC"/>
    <w:rsid w:val="007171C0"/>
    <w:rsid w:val="0071733C"/>
    <w:rsid w:val="00720790"/>
    <w:rsid w:val="0072082F"/>
    <w:rsid w:val="00720893"/>
    <w:rsid w:val="0072164F"/>
    <w:rsid w:val="007217A6"/>
    <w:rsid w:val="00721892"/>
    <w:rsid w:val="00722069"/>
    <w:rsid w:val="007222EA"/>
    <w:rsid w:val="007224C3"/>
    <w:rsid w:val="007228A3"/>
    <w:rsid w:val="00722D64"/>
    <w:rsid w:val="00722ED4"/>
    <w:rsid w:val="007231BF"/>
    <w:rsid w:val="007232DB"/>
    <w:rsid w:val="00723E04"/>
    <w:rsid w:val="0072465F"/>
    <w:rsid w:val="00724CC1"/>
    <w:rsid w:val="007251E4"/>
    <w:rsid w:val="007254AE"/>
    <w:rsid w:val="007254E4"/>
    <w:rsid w:val="007271DA"/>
    <w:rsid w:val="0072760D"/>
    <w:rsid w:val="00727BCF"/>
    <w:rsid w:val="0073004A"/>
    <w:rsid w:val="0073006F"/>
    <w:rsid w:val="00730679"/>
    <w:rsid w:val="007308FF"/>
    <w:rsid w:val="00731276"/>
    <w:rsid w:val="007316DE"/>
    <w:rsid w:val="007316EE"/>
    <w:rsid w:val="007317F4"/>
    <w:rsid w:val="00732132"/>
    <w:rsid w:val="00732211"/>
    <w:rsid w:val="00732240"/>
    <w:rsid w:val="00732A4D"/>
    <w:rsid w:val="00732EFE"/>
    <w:rsid w:val="00732FF0"/>
    <w:rsid w:val="00733012"/>
    <w:rsid w:val="0073383B"/>
    <w:rsid w:val="00733934"/>
    <w:rsid w:val="00733939"/>
    <w:rsid w:val="00733A50"/>
    <w:rsid w:val="00733E97"/>
    <w:rsid w:val="00734321"/>
    <w:rsid w:val="007343DD"/>
    <w:rsid w:val="00734B6E"/>
    <w:rsid w:val="00734F5A"/>
    <w:rsid w:val="0073568B"/>
    <w:rsid w:val="007358A1"/>
    <w:rsid w:val="00735E5F"/>
    <w:rsid w:val="007362E6"/>
    <w:rsid w:val="007369F4"/>
    <w:rsid w:val="00736A00"/>
    <w:rsid w:val="00736FD9"/>
    <w:rsid w:val="0073716F"/>
    <w:rsid w:val="0073735B"/>
    <w:rsid w:val="0073744A"/>
    <w:rsid w:val="007377C0"/>
    <w:rsid w:val="00737BE1"/>
    <w:rsid w:val="00737C30"/>
    <w:rsid w:val="007403BA"/>
    <w:rsid w:val="00740413"/>
    <w:rsid w:val="00740780"/>
    <w:rsid w:val="007408A1"/>
    <w:rsid w:val="0074099E"/>
    <w:rsid w:val="00740F4E"/>
    <w:rsid w:val="00741016"/>
    <w:rsid w:val="00741165"/>
    <w:rsid w:val="007411B5"/>
    <w:rsid w:val="007417B2"/>
    <w:rsid w:val="007418DB"/>
    <w:rsid w:val="00741968"/>
    <w:rsid w:val="00741EA6"/>
    <w:rsid w:val="00742295"/>
    <w:rsid w:val="00742309"/>
    <w:rsid w:val="00742310"/>
    <w:rsid w:val="0074232B"/>
    <w:rsid w:val="00742378"/>
    <w:rsid w:val="0074324F"/>
    <w:rsid w:val="00743354"/>
    <w:rsid w:val="007433D8"/>
    <w:rsid w:val="007436B9"/>
    <w:rsid w:val="0074388C"/>
    <w:rsid w:val="00743961"/>
    <w:rsid w:val="00743B3C"/>
    <w:rsid w:val="00743DDF"/>
    <w:rsid w:val="00743FF8"/>
    <w:rsid w:val="00744201"/>
    <w:rsid w:val="007442F2"/>
    <w:rsid w:val="00744961"/>
    <w:rsid w:val="00744B6C"/>
    <w:rsid w:val="007461A0"/>
    <w:rsid w:val="00746227"/>
    <w:rsid w:val="00746F63"/>
    <w:rsid w:val="0074731C"/>
    <w:rsid w:val="00747412"/>
    <w:rsid w:val="00747623"/>
    <w:rsid w:val="007476C8"/>
    <w:rsid w:val="007479A0"/>
    <w:rsid w:val="00747F47"/>
    <w:rsid w:val="007500DE"/>
    <w:rsid w:val="00750318"/>
    <w:rsid w:val="00750945"/>
    <w:rsid w:val="00750DC7"/>
    <w:rsid w:val="00750E8A"/>
    <w:rsid w:val="007511B8"/>
    <w:rsid w:val="00751296"/>
    <w:rsid w:val="007513CC"/>
    <w:rsid w:val="0075188C"/>
    <w:rsid w:val="00751B24"/>
    <w:rsid w:val="00751EF1"/>
    <w:rsid w:val="0075224D"/>
    <w:rsid w:val="00752444"/>
    <w:rsid w:val="007527FC"/>
    <w:rsid w:val="00752916"/>
    <w:rsid w:val="007529B9"/>
    <w:rsid w:val="007529CA"/>
    <w:rsid w:val="00753032"/>
    <w:rsid w:val="007535CD"/>
    <w:rsid w:val="007538F5"/>
    <w:rsid w:val="00753E47"/>
    <w:rsid w:val="00754A1D"/>
    <w:rsid w:val="00754C14"/>
    <w:rsid w:val="00755092"/>
    <w:rsid w:val="007553A9"/>
    <w:rsid w:val="00755D23"/>
    <w:rsid w:val="00755E34"/>
    <w:rsid w:val="00756144"/>
    <w:rsid w:val="0075653A"/>
    <w:rsid w:val="00756753"/>
    <w:rsid w:val="00756AE9"/>
    <w:rsid w:val="00756E51"/>
    <w:rsid w:val="00757177"/>
    <w:rsid w:val="0075721F"/>
    <w:rsid w:val="00757227"/>
    <w:rsid w:val="00757271"/>
    <w:rsid w:val="007574AE"/>
    <w:rsid w:val="007574FF"/>
    <w:rsid w:val="00757582"/>
    <w:rsid w:val="00757C40"/>
    <w:rsid w:val="00757EF4"/>
    <w:rsid w:val="0076025C"/>
    <w:rsid w:val="0076063B"/>
    <w:rsid w:val="00761295"/>
    <w:rsid w:val="0076132B"/>
    <w:rsid w:val="00761563"/>
    <w:rsid w:val="00761584"/>
    <w:rsid w:val="00761768"/>
    <w:rsid w:val="00761C10"/>
    <w:rsid w:val="0076221A"/>
    <w:rsid w:val="00762412"/>
    <w:rsid w:val="00762478"/>
    <w:rsid w:val="00762BFF"/>
    <w:rsid w:val="00762CF6"/>
    <w:rsid w:val="007636DA"/>
    <w:rsid w:val="00763A6E"/>
    <w:rsid w:val="00763B06"/>
    <w:rsid w:val="00763C74"/>
    <w:rsid w:val="00764043"/>
    <w:rsid w:val="00764234"/>
    <w:rsid w:val="007645DB"/>
    <w:rsid w:val="00764EBB"/>
    <w:rsid w:val="00764EC3"/>
    <w:rsid w:val="00765087"/>
    <w:rsid w:val="007652C9"/>
    <w:rsid w:val="0076533A"/>
    <w:rsid w:val="007655ED"/>
    <w:rsid w:val="00766546"/>
    <w:rsid w:val="007667E9"/>
    <w:rsid w:val="007668A3"/>
    <w:rsid w:val="007669DB"/>
    <w:rsid w:val="00766AA4"/>
    <w:rsid w:val="00766F23"/>
    <w:rsid w:val="007676F8"/>
    <w:rsid w:val="007678CC"/>
    <w:rsid w:val="00767D3F"/>
    <w:rsid w:val="00770627"/>
    <w:rsid w:val="007709E6"/>
    <w:rsid w:val="00771034"/>
    <w:rsid w:val="007712F3"/>
    <w:rsid w:val="0077145D"/>
    <w:rsid w:val="00771AC7"/>
    <w:rsid w:val="00771D3C"/>
    <w:rsid w:val="00771F73"/>
    <w:rsid w:val="00771F8E"/>
    <w:rsid w:val="00772DAD"/>
    <w:rsid w:val="00772F31"/>
    <w:rsid w:val="00773326"/>
    <w:rsid w:val="00773EF9"/>
    <w:rsid w:val="0077400C"/>
    <w:rsid w:val="0077476D"/>
    <w:rsid w:val="0077492C"/>
    <w:rsid w:val="00774A42"/>
    <w:rsid w:val="00774D2E"/>
    <w:rsid w:val="00775112"/>
    <w:rsid w:val="00775AD6"/>
    <w:rsid w:val="00775FDA"/>
    <w:rsid w:val="007761A4"/>
    <w:rsid w:val="00776369"/>
    <w:rsid w:val="00776816"/>
    <w:rsid w:val="00776A49"/>
    <w:rsid w:val="00776BA9"/>
    <w:rsid w:val="007770CE"/>
    <w:rsid w:val="007773EF"/>
    <w:rsid w:val="00777963"/>
    <w:rsid w:val="00780C63"/>
    <w:rsid w:val="00780FD1"/>
    <w:rsid w:val="00781374"/>
    <w:rsid w:val="00781C31"/>
    <w:rsid w:val="00781EBD"/>
    <w:rsid w:val="00782306"/>
    <w:rsid w:val="007824C8"/>
    <w:rsid w:val="00782F10"/>
    <w:rsid w:val="00782F12"/>
    <w:rsid w:val="00782FF5"/>
    <w:rsid w:val="00783274"/>
    <w:rsid w:val="0078348D"/>
    <w:rsid w:val="00783C1C"/>
    <w:rsid w:val="00783DB2"/>
    <w:rsid w:val="00783E19"/>
    <w:rsid w:val="00783EA1"/>
    <w:rsid w:val="0078425E"/>
    <w:rsid w:val="0078427C"/>
    <w:rsid w:val="00784CF0"/>
    <w:rsid w:val="00785018"/>
    <w:rsid w:val="00785050"/>
    <w:rsid w:val="0078555B"/>
    <w:rsid w:val="00785C59"/>
    <w:rsid w:val="00785DE2"/>
    <w:rsid w:val="0078662A"/>
    <w:rsid w:val="00786D01"/>
    <w:rsid w:val="00786D47"/>
    <w:rsid w:val="0078705C"/>
    <w:rsid w:val="0079073D"/>
    <w:rsid w:val="00790B43"/>
    <w:rsid w:val="00790B81"/>
    <w:rsid w:val="00790D4C"/>
    <w:rsid w:val="00790DAC"/>
    <w:rsid w:val="007912F1"/>
    <w:rsid w:val="00791440"/>
    <w:rsid w:val="00792086"/>
    <w:rsid w:val="00792219"/>
    <w:rsid w:val="00792480"/>
    <w:rsid w:val="00792B30"/>
    <w:rsid w:val="00792FAE"/>
    <w:rsid w:val="0079355C"/>
    <w:rsid w:val="0079382D"/>
    <w:rsid w:val="00793A5B"/>
    <w:rsid w:val="0079403B"/>
    <w:rsid w:val="00794408"/>
    <w:rsid w:val="007947C3"/>
    <w:rsid w:val="007949C3"/>
    <w:rsid w:val="00794C0A"/>
    <w:rsid w:val="00794D93"/>
    <w:rsid w:val="00794DFF"/>
    <w:rsid w:val="00795329"/>
    <w:rsid w:val="00795823"/>
    <w:rsid w:val="00795E53"/>
    <w:rsid w:val="00796065"/>
    <w:rsid w:val="00796125"/>
    <w:rsid w:val="00796353"/>
    <w:rsid w:val="007967D3"/>
    <w:rsid w:val="007969F2"/>
    <w:rsid w:val="00796B47"/>
    <w:rsid w:val="0079725A"/>
    <w:rsid w:val="00797359"/>
    <w:rsid w:val="00797451"/>
    <w:rsid w:val="007977F3"/>
    <w:rsid w:val="00797D4C"/>
    <w:rsid w:val="00797F10"/>
    <w:rsid w:val="007A0739"/>
    <w:rsid w:val="007A0FB8"/>
    <w:rsid w:val="007A1645"/>
    <w:rsid w:val="007A1BF2"/>
    <w:rsid w:val="007A1C36"/>
    <w:rsid w:val="007A2AA4"/>
    <w:rsid w:val="007A2B69"/>
    <w:rsid w:val="007A2FCD"/>
    <w:rsid w:val="007A327B"/>
    <w:rsid w:val="007A33B0"/>
    <w:rsid w:val="007A33B1"/>
    <w:rsid w:val="007A36B4"/>
    <w:rsid w:val="007A3ADE"/>
    <w:rsid w:val="007A3B0F"/>
    <w:rsid w:val="007A3BDE"/>
    <w:rsid w:val="007A3ED7"/>
    <w:rsid w:val="007A3F9C"/>
    <w:rsid w:val="007A416D"/>
    <w:rsid w:val="007A42CC"/>
    <w:rsid w:val="007A588E"/>
    <w:rsid w:val="007A5BFC"/>
    <w:rsid w:val="007A5E7D"/>
    <w:rsid w:val="007A640A"/>
    <w:rsid w:val="007A6437"/>
    <w:rsid w:val="007A66AA"/>
    <w:rsid w:val="007A7149"/>
    <w:rsid w:val="007A7C39"/>
    <w:rsid w:val="007A7CEE"/>
    <w:rsid w:val="007A7E21"/>
    <w:rsid w:val="007B00D5"/>
    <w:rsid w:val="007B0114"/>
    <w:rsid w:val="007B075C"/>
    <w:rsid w:val="007B0D01"/>
    <w:rsid w:val="007B19F1"/>
    <w:rsid w:val="007B1F89"/>
    <w:rsid w:val="007B1FCC"/>
    <w:rsid w:val="007B290F"/>
    <w:rsid w:val="007B2B74"/>
    <w:rsid w:val="007B2BC2"/>
    <w:rsid w:val="007B2CE2"/>
    <w:rsid w:val="007B2DE3"/>
    <w:rsid w:val="007B38D8"/>
    <w:rsid w:val="007B3F99"/>
    <w:rsid w:val="007B480A"/>
    <w:rsid w:val="007B4B65"/>
    <w:rsid w:val="007B4CCF"/>
    <w:rsid w:val="007B53AC"/>
    <w:rsid w:val="007B5828"/>
    <w:rsid w:val="007B5FC6"/>
    <w:rsid w:val="007B62CB"/>
    <w:rsid w:val="007B7B3D"/>
    <w:rsid w:val="007B7D65"/>
    <w:rsid w:val="007B7E56"/>
    <w:rsid w:val="007C04C5"/>
    <w:rsid w:val="007C0ABC"/>
    <w:rsid w:val="007C1163"/>
    <w:rsid w:val="007C1489"/>
    <w:rsid w:val="007C1A30"/>
    <w:rsid w:val="007C1B50"/>
    <w:rsid w:val="007C1E84"/>
    <w:rsid w:val="007C1EF6"/>
    <w:rsid w:val="007C26EE"/>
    <w:rsid w:val="007C2B5F"/>
    <w:rsid w:val="007C2D1A"/>
    <w:rsid w:val="007C2D44"/>
    <w:rsid w:val="007C2DF1"/>
    <w:rsid w:val="007C2F46"/>
    <w:rsid w:val="007C2F9D"/>
    <w:rsid w:val="007C3533"/>
    <w:rsid w:val="007C3AFB"/>
    <w:rsid w:val="007C463E"/>
    <w:rsid w:val="007C4A42"/>
    <w:rsid w:val="007C4AD4"/>
    <w:rsid w:val="007C4D1A"/>
    <w:rsid w:val="007C4DF1"/>
    <w:rsid w:val="007C5166"/>
    <w:rsid w:val="007C52FB"/>
    <w:rsid w:val="007C563A"/>
    <w:rsid w:val="007C573E"/>
    <w:rsid w:val="007C576E"/>
    <w:rsid w:val="007C59D1"/>
    <w:rsid w:val="007C5ABC"/>
    <w:rsid w:val="007C6156"/>
    <w:rsid w:val="007C707B"/>
    <w:rsid w:val="007C773F"/>
    <w:rsid w:val="007C7961"/>
    <w:rsid w:val="007C79D6"/>
    <w:rsid w:val="007C7E64"/>
    <w:rsid w:val="007D061D"/>
    <w:rsid w:val="007D09BE"/>
    <w:rsid w:val="007D0F98"/>
    <w:rsid w:val="007D1058"/>
    <w:rsid w:val="007D11E6"/>
    <w:rsid w:val="007D182D"/>
    <w:rsid w:val="007D1E5B"/>
    <w:rsid w:val="007D21A0"/>
    <w:rsid w:val="007D2AF2"/>
    <w:rsid w:val="007D2F88"/>
    <w:rsid w:val="007D3061"/>
    <w:rsid w:val="007D3D53"/>
    <w:rsid w:val="007D3D99"/>
    <w:rsid w:val="007D4031"/>
    <w:rsid w:val="007D4571"/>
    <w:rsid w:val="007D4EF2"/>
    <w:rsid w:val="007D5171"/>
    <w:rsid w:val="007D52B0"/>
    <w:rsid w:val="007D577B"/>
    <w:rsid w:val="007D5C19"/>
    <w:rsid w:val="007D6A29"/>
    <w:rsid w:val="007D77C6"/>
    <w:rsid w:val="007D7900"/>
    <w:rsid w:val="007D79A1"/>
    <w:rsid w:val="007D7A4F"/>
    <w:rsid w:val="007E06EC"/>
    <w:rsid w:val="007E080E"/>
    <w:rsid w:val="007E0947"/>
    <w:rsid w:val="007E0B4E"/>
    <w:rsid w:val="007E0C72"/>
    <w:rsid w:val="007E0CDE"/>
    <w:rsid w:val="007E0F61"/>
    <w:rsid w:val="007E11F1"/>
    <w:rsid w:val="007E1435"/>
    <w:rsid w:val="007E1F6C"/>
    <w:rsid w:val="007E2221"/>
    <w:rsid w:val="007E2AB5"/>
    <w:rsid w:val="007E2B20"/>
    <w:rsid w:val="007E2C1B"/>
    <w:rsid w:val="007E2E9D"/>
    <w:rsid w:val="007E3599"/>
    <w:rsid w:val="007E3A95"/>
    <w:rsid w:val="007E3F01"/>
    <w:rsid w:val="007E44FB"/>
    <w:rsid w:val="007E48E6"/>
    <w:rsid w:val="007E4ADB"/>
    <w:rsid w:val="007E4EC8"/>
    <w:rsid w:val="007E54B7"/>
    <w:rsid w:val="007E5D3C"/>
    <w:rsid w:val="007E5F5A"/>
    <w:rsid w:val="007E66E0"/>
    <w:rsid w:val="007E6BB4"/>
    <w:rsid w:val="007E719E"/>
    <w:rsid w:val="007E7A6A"/>
    <w:rsid w:val="007E7AF0"/>
    <w:rsid w:val="007F011E"/>
    <w:rsid w:val="007F0519"/>
    <w:rsid w:val="007F0C47"/>
    <w:rsid w:val="007F14CE"/>
    <w:rsid w:val="007F18DA"/>
    <w:rsid w:val="007F1F79"/>
    <w:rsid w:val="007F20A2"/>
    <w:rsid w:val="007F22A1"/>
    <w:rsid w:val="007F243A"/>
    <w:rsid w:val="007F2523"/>
    <w:rsid w:val="007F25C8"/>
    <w:rsid w:val="007F26FA"/>
    <w:rsid w:val="007F280B"/>
    <w:rsid w:val="007F2AAD"/>
    <w:rsid w:val="007F2CBC"/>
    <w:rsid w:val="007F2EF9"/>
    <w:rsid w:val="007F3094"/>
    <w:rsid w:val="007F31EB"/>
    <w:rsid w:val="007F3676"/>
    <w:rsid w:val="007F3F9F"/>
    <w:rsid w:val="007F438D"/>
    <w:rsid w:val="007F449F"/>
    <w:rsid w:val="007F4600"/>
    <w:rsid w:val="007F4B82"/>
    <w:rsid w:val="007F4E06"/>
    <w:rsid w:val="007F4E70"/>
    <w:rsid w:val="007F4FAF"/>
    <w:rsid w:val="007F53C4"/>
    <w:rsid w:val="007F5C14"/>
    <w:rsid w:val="007F5C6D"/>
    <w:rsid w:val="007F6338"/>
    <w:rsid w:val="007F6C2D"/>
    <w:rsid w:val="007F6CC4"/>
    <w:rsid w:val="007F6D14"/>
    <w:rsid w:val="007F6DF7"/>
    <w:rsid w:val="007F6FBA"/>
    <w:rsid w:val="007F709E"/>
    <w:rsid w:val="007F7AA5"/>
    <w:rsid w:val="00800630"/>
    <w:rsid w:val="008008DD"/>
    <w:rsid w:val="00800EA2"/>
    <w:rsid w:val="00800F4A"/>
    <w:rsid w:val="00801003"/>
    <w:rsid w:val="00801A80"/>
    <w:rsid w:val="00801B39"/>
    <w:rsid w:val="00801CEF"/>
    <w:rsid w:val="00801E37"/>
    <w:rsid w:val="00802163"/>
    <w:rsid w:val="0080220F"/>
    <w:rsid w:val="00802AE5"/>
    <w:rsid w:val="0080301B"/>
    <w:rsid w:val="00803135"/>
    <w:rsid w:val="00803322"/>
    <w:rsid w:val="00803478"/>
    <w:rsid w:val="0080387D"/>
    <w:rsid w:val="008041F9"/>
    <w:rsid w:val="008050EA"/>
    <w:rsid w:val="008052F7"/>
    <w:rsid w:val="008056D7"/>
    <w:rsid w:val="00805918"/>
    <w:rsid w:val="0080692A"/>
    <w:rsid w:val="008069DE"/>
    <w:rsid w:val="00806E3F"/>
    <w:rsid w:val="00807B8A"/>
    <w:rsid w:val="008101B0"/>
    <w:rsid w:val="008104B7"/>
    <w:rsid w:val="008106ED"/>
    <w:rsid w:val="008107A8"/>
    <w:rsid w:val="008109B7"/>
    <w:rsid w:val="00811666"/>
    <w:rsid w:val="0081178D"/>
    <w:rsid w:val="008119AB"/>
    <w:rsid w:val="00811C5E"/>
    <w:rsid w:val="00811CAE"/>
    <w:rsid w:val="00811E82"/>
    <w:rsid w:val="008121F7"/>
    <w:rsid w:val="00812249"/>
    <w:rsid w:val="00812DDB"/>
    <w:rsid w:val="00812ED0"/>
    <w:rsid w:val="00812FA9"/>
    <w:rsid w:val="008130C3"/>
    <w:rsid w:val="008147D3"/>
    <w:rsid w:val="00814996"/>
    <w:rsid w:val="00814BA3"/>
    <w:rsid w:val="00814CDC"/>
    <w:rsid w:val="00814CF4"/>
    <w:rsid w:val="008151F2"/>
    <w:rsid w:val="008153D0"/>
    <w:rsid w:val="00815449"/>
    <w:rsid w:val="00815DB6"/>
    <w:rsid w:val="00815E71"/>
    <w:rsid w:val="00816075"/>
    <w:rsid w:val="00816329"/>
    <w:rsid w:val="00816369"/>
    <w:rsid w:val="0081676A"/>
    <w:rsid w:val="0081693E"/>
    <w:rsid w:val="00816B62"/>
    <w:rsid w:val="008176FE"/>
    <w:rsid w:val="0081784A"/>
    <w:rsid w:val="008178AA"/>
    <w:rsid w:val="00817D77"/>
    <w:rsid w:val="00817F56"/>
    <w:rsid w:val="008200D9"/>
    <w:rsid w:val="008201D4"/>
    <w:rsid w:val="00820828"/>
    <w:rsid w:val="00820C34"/>
    <w:rsid w:val="00820C82"/>
    <w:rsid w:val="008214DF"/>
    <w:rsid w:val="00821B19"/>
    <w:rsid w:val="00822075"/>
    <w:rsid w:val="0082255F"/>
    <w:rsid w:val="00823016"/>
    <w:rsid w:val="0082393A"/>
    <w:rsid w:val="00824003"/>
    <w:rsid w:val="0082432F"/>
    <w:rsid w:val="008250C1"/>
    <w:rsid w:val="0082546F"/>
    <w:rsid w:val="008254F2"/>
    <w:rsid w:val="00825A71"/>
    <w:rsid w:val="00825E67"/>
    <w:rsid w:val="00826510"/>
    <w:rsid w:val="008268CA"/>
    <w:rsid w:val="00826A87"/>
    <w:rsid w:val="00826CEF"/>
    <w:rsid w:val="00826F5A"/>
    <w:rsid w:val="00827953"/>
    <w:rsid w:val="008304E1"/>
    <w:rsid w:val="00830D94"/>
    <w:rsid w:val="00832124"/>
    <w:rsid w:val="0083215E"/>
    <w:rsid w:val="008325C2"/>
    <w:rsid w:val="008326F2"/>
    <w:rsid w:val="00832F3F"/>
    <w:rsid w:val="00833529"/>
    <w:rsid w:val="0083371E"/>
    <w:rsid w:val="00833A48"/>
    <w:rsid w:val="00834465"/>
    <w:rsid w:val="008347B3"/>
    <w:rsid w:val="00834B1B"/>
    <w:rsid w:val="0083587F"/>
    <w:rsid w:val="00835B75"/>
    <w:rsid w:val="00835BE4"/>
    <w:rsid w:val="0083609D"/>
    <w:rsid w:val="00836543"/>
    <w:rsid w:val="008365F2"/>
    <w:rsid w:val="00836E54"/>
    <w:rsid w:val="00836EFC"/>
    <w:rsid w:val="008376CD"/>
    <w:rsid w:val="00837701"/>
    <w:rsid w:val="008377A5"/>
    <w:rsid w:val="00837993"/>
    <w:rsid w:val="008400E9"/>
    <w:rsid w:val="0084028B"/>
    <w:rsid w:val="0084054C"/>
    <w:rsid w:val="008405CC"/>
    <w:rsid w:val="00840634"/>
    <w:rsid w:val="008409EC"/>
    <w:rsid w:val="0084122A"/>
    <w:rsid w:val="008417E1"/>
    <w:rsid w:val="008419FD"/>
    <w:rsid w:val="00841DCB"/>
    <w:rsid w:val="00842BA1"/>
    <w:rsid w:val="00842C7F"/>
    <w:rsid w:val="00842E12"/>
    <w:rsid w:val="008430C8"/>
    <w:rsid w:val="008431DB"/>
    <w:rsid w:val="008436E7"/>
    <w:rsid w:val="00843B07"/>
    <w:rsid w:val="00843CC2"/>
    <w:rsid w:val="00843D31"/>
    <w:rsid w:val="008441F9"/>
    <w:rsid w:val="008442D9"/>
    <w:rsid w:val="0084442A"/>
    <w:rsid w:val="00844A61"/>
    <w:rsid w:val="00844AA8"/>
    <w:rsid w:val="00844C28"/>
    <w:rsid w:val="00844CA5"/>
    <w:rsid w:val="00844EF9"/>
    <w:rsid w:val="00845183"/>
    <w:rsid w:val="0084521A"/>
    <w:rsid w:val="0084561A"/>
    <w:rsid w:val="008458C2"/>
    <w:rsid w:val="00845A30"/>
    <w:rsid w:val="00845C36"/>
    <w:rsid w:val="00845DA8"/>
    <w:rsid w:val="00846260"/>
    <w:rsid w:val="00846B7C"/>
    <w:rsid w:val="00846E6C"/>
    <w:rsid w:val="00846FD8"/>
    <w:rsid w:val="008470CA"/>
    <w:rsid w:val="0084719F"/>
    <w:rsid w:val="008471A6"/>
    <w:rsid w:val="008478C4"/>
    <w:rsid w:val="00847A6C"/>
    <w:rsid w:val="00850314"/>
    <w:rsid w:val="00850ED1"/>
    <w:rsid w:val="008512C3"/>
    <w:rsid w:val="00851365"/>
    <w:rsid w:val="00851680"/>
    <w:rsid w:val="00851FE0"/>
    <w:rsid w:val="008520D7"/>
    <w:rsid w:val="00852185"/>
    <w:rsid w:val="00852337"/>
    <w:rsid w:val="0085235C"/>
    <w:rsid w:val="0085239D"/>
    <w:rsid w:val="008523ED"/>
    <w:rsid w:val="00852B6F"/>
    <w:rsid w:val="00852BA0"/>
    <w:rsid w:val="008532BA"/>
    <w:rsid w:val="0085385E"/>
    <w:rsid w:val="008539D9"/>
    <w:rsid w:val="00853F36"/>
    <w:rsid w:val="008544E3"/>
    <w:rsid w:val="00854F34"/>
    <w:rsid w:val="0085502F"/>
    <w:rsid w:val="00855979"/>
    <w:rsid w:val="00856453"/>
    <w:rsid w:val="00856503"/>
    <w:rsid w:val="00856592"/>
    <w:rsid w:val="008567F6"/>
    <w:rsid w:val="008569B1"/>
    <w:rsid w:val="00857456"/>
    <w:rsid w:val="0085759B"/>
    <w:rsid w:val="00857C02"/>
    <w:rsid w:val="00860035"/>
    <w:rsid w:val="00860207"/>
    <w:rsid w:val="00860E30"/>
    <w:rsid w:val="008612A3"/>
    <w:rsid w:val="00861363"/>
    <w:rsid w:val="008615D6"/>
    <w:rsid w:val="008619C7"/>
    <w:rsid w:val="00861C86"/>
    <w:rsid w:val="0086298D"/>
    <w:rsid w:val="00862DC6"/>
    <w:rsid w:val="00862F77"/>
    <w:rsid w:val="008631E9"/>
    <w:rsid w:val="00863792"/>
    <w:rsid w:val="00863ED2"/>
    <w:rsid w:val="00863EE1"/>
    <w:rsid w:val="008640F1"/>
    <w:rsid w:val="0086423D"/>
    <w:rsid w:val="008642D4"/>
    <w:rsid w:val="00864FFE"/>
    <w:rsid w:val="00865C2A"/>
    <w:rsid w:val="008661BF"/>
    <w:rsid w:val="00866396"/>
    <w:rsid w:val="00866801"/>
    <w:rsid w:val="00867EC5"/>
    <w:rsid w:val="008701F1"/>
    <w:rsid w:val="0087044B"/>
    <w:rsid w:val="008706CE"/>
    <w:rsid w:val="008708BB"/>
    <w:rsid w:val="00870A1D"/>
    <w:rsid w:val="00870ABF"/>
    <w:rsid w:val="00870C1D"/>
    <w:rsid w:val="00870CA1"/>
    <w:rsid w:val="00870DE1"/>
    <w:rsid w:val="00870F5A"/>
    <w:rsid w:val="0087107B"/>
    <w:rsid w:val="008713EC"/>
    <w:rsid w:val="008713F1"/>
    <w:rsid w:val="008715A8"/>
    <w:rsid w:val="00872D92"/>
    <w:rsid w:val="00873222"/>
    <w:rsid w:val="0087343C"/>
    <w:rsid w:val="00873D72"/>
    <w:rsid w:val="00874892"/>
    <w:rsid w:val="008756BF"/>
    <w:rsid w:val="00875776"/>
    <w:rsid w:val="00876094"/>
    <w:rsid w:val="008760DA"/>
    <w:rsid w:val="0087657E"/>
    <w:rsid w:val="00876919"/>
    <w:rsid w:val="00876C9D"/>
    <w:rsid w:val="00876F4D"/>
    <w:rsid w:val="008770EF"/>
    <w:rsid w:val="008777B3"/>
    <w:rsid w:val="00877BD8"/>
    <w:rsid w:val="00877D52"/>
    <w:rsid w:val="00877E63"/>
    <w:rsid w:val="00880231"/>
    <w:rsid w:val="00880239"/>
    <w:rsid w:val="008806F5"/>
    <w:rsid w:val="00880EAF"/>
    <w:rsid w:val="008814CE"/>
    <w:rsid w:val="0088168D"/>
    <w:rsid w:val="00881DAC"/>
    <w:rsid w:val="0088265E"/>
    <w:rsid w:val="00882A06"/>
    <w:rsid w:val="00882C6D"/>
    <w:rsid w:val="00882C92"/>
    <w:rsid w:val="00883244"/>
    <w:rsid w:val="00883491"/>
    <w:rsid w:val="0088358A"/>
    <w:rsid w:val="0088376F"/>
    <w:rsid w:val="00883A52"/>
    <w:rsid w:val="00883F40"/>
    <w:rsid w:val="008842FA"/>
    <w:rsid w:val="008847B9"/>
    <w:rsid w:val="008852AB"/>
    <w:rsid w:val="0088577A"/>
    <w:rsid w:val="00885AAC"/>
    <w:rsid w:val="00886B71"/>
    <w:rsid w:val="008878B6"/>
    <w:rsid w:val="00890421"/>
    <w:rsid w:val="00890586"/>
    <w:rsid w:val="00890A05"/>
    <w:rsid w:val="00890AEE"/>
    <w:rsid w:val="00890E1D"/>
    <w:rsid w:val="00890E37"/>
    <w:rsid w:val="00891A86"/>
    <w:rsid w:val="00892146"/>
    <w:rsid w:val="0089266D"/>
    <w:rsid w:val="0089292B"/>
    <w:rsid w:val="0089296F"/>
    <w:rsid w:val="00892FCB"/>
    <w:rsid w:val="00893211"/>
    <w:rsid w:val="00893319"/>
    <w:rsid w:val="00893CE1"/>
    <w:rsid w:val="00894BAB"/>
    <w:rsid w:val="00894DE4"/>
    <w:rsid w:val="00894EF1"/>
    <w:rsid w:val="00895339"/>
    <w:rsid w:val="008953DA"/>
    <w:rsid w:val="00895685"/>
    <w:rsid w:val="00895774"/>
    <w:rsid w:val="00895BA2"/>
    <w:rsid w:val="00895D5C"/>
    <w:rsid w:val="00895F3A"/>
    <w:rsid w:val="0089681F"/>
    <w:rsid w:val="00896958"/>
    <w:rsid w:val="00896FC4"/>
    <w:rsid w:val="00897811"/>
    <w:rsid w:val="008978E2"/>
    <w:rsid w:val="008979A8"/>
    <w:rsid w:val="00897ACD"/>
    <w:rsid w:val="00897E6A"/>
    <w:rsid w:val="008A114F"/>
    <w:rsid w:val="008A12FE"/>
    <w:rsid w:val="008A1333"/>
    <w:rsid w:val="008A1344"/>
    <w:rsid w:val="008A138B"/>
    <w:rsid w:val="008A153C"/>
    <w:rsid w:val="008A1753"/>
    <w:rsid w:val="008A1898"/>
    <w:rsid w:val="008A1F55"/>
    <w:rsid w:val="008A1FFE"/>
    <w:rsid w:val="008A25E8"/>
    <w:rsid w:val="008A27B6"/>
    <w:rsid w:val="008A2FB6"/>
    <w:rsid w:val="008A329E"/>
    <w:rsid w:val="008A35BB"/>
    <w:rsid w:val="008A3902"/>
    <w:rsid w:val="008A39CF"/>
    <w:rsid w:val="008A410C"/>
    <w:rsid w:val="008A4375"/>
    <w:rsid w:val="008A4CEC"/>
    <w:rsid w:val="008A51CE"/>
    <w:rsid w:val="008A5285"/>
    <w:rsid w:val="008A554F"/>
    <w:rsid w:val="008A55AB"/>
    <w:rsid w:val="008A626C"/>
    <w:rsid w:val="008A699B"/>
    <w:rsid w:val="008A6B15"/>
    <w:rsid w:val="008A7C44"/>
    <w:rsid w:val="008B087E"/>
    <w:rsid w:val="008B0B16"/>
    <w:rsid w:val="008B0C4C"/>
    <w:rsid w:val="008B16D2"/>
    <w:rsid w:val="008B18C9"/>
    <w:rsid w:val="008B191C"/>
    <w:rsid w:val="008B1924"/>
    <w:rsid w:val="008B19BC"/>
    <w:rsid w:val="008B1DC3"/>
    <w:rsid w:val="008B20EE"/>
    <w:rsid w:val="008B2478"/>
    <w:rsid w:val="008B287F"/>
    <w:rsid w:val="008B28DE"/>
    <w:rsid w:val="008B369A"/>
    <w:rsid w:val="008B39B1"/>
    <w:rsid w:val="008B3C7A"/>
    <w:rsid w:val="008B3DC0"/>
    <w:rsid w:val="008B432B"/>
    <w:rsid w:val="008B4697"/>
    <w:rsid w:val="008B46BD"/>
    <w:rsid w:val="008B47D1"/>
    <w:rsid w:val="008B492F"/>
    <w:rsid w:val="008B49AE"/>
    <w:rsid w:val="008B5205"/>
    <w:rsid w:val="008B542D"/>
    <w:rsid w:val="008B5B6B"/>
    <w:rsid w:val="008B6108"/>
    <w:rsid w:val="008B65B9"/>
    <w:rsid w:val="008B6DEE"/>
    <w:rsid w:val="008B703F"/>
    <w:rsid w:val="008B7450"/>
    <w:rsid w:val="008B7751"/>
    <w:rsid w:val="008B7815"/>
    <w:rsid w:val="008B7E79"/>
    <w:rsid w:val="008C0491"/>
    <w:rsid w:val="008C0565"/>
    <w:rsid w:val="008C0BF5"/>
    <w:rsid w:val="008C0DC8"/>
    <w:rsid w:val="008C259A"/>
    <w:rsid w:val="008C2634"/>
    <w:rsid w:val="008C290A"/>
    <w:rsid w:val="008C290D"/>
    <w:rsid w:val="008C2D9F"/>
    <w:rsid w:val="008C31FE"/>
    <w:rsid w:val="008C3826"/>
    <w:rsid w:val="008C3B79"/>
    <w:rsid w:val="008C3B92"/>
    <w:rsid w:val="008C3FF7"/>
    <w:rsid w:val="008C407C"/>
    <w:rsid w:val="008C452B"/>
    <w:rsid w:val="008C5878"/>
    <w:rsid w:val="008C5D7A"/>
    <w:rsid w:val="008C6047"/>
    <w:rsid w:val="008C61BA"/>
    <w:rsid w:val="008C6215"/>
    <w:rsid w:val="008C62AE"/>
    <w:rsid w:val="008C6818"/>
    <w:rsid w:val="008C6B56"/>
    <w:rsid w:val="008C6E59"/>
    <w:rsid w:val="008C6FFE"/>
    <w:rsid w:val="008C7101"/>
    <w:rsid w:val="008C7D3F"/>
    <w:rsid w:val="008D0E35"/>
    <w:rsid w:val="008D1311"/>
    <w:rsid w:val="008D151F"/>
    <w:rsid w:val="008D1BDA"/>
    <w:rsid w:val="008D24AA"/>
    <w:rsid w:val="008D2B3F"/>
    <w:rsid w:val="008D2E0F"/>
    <w:rsid w:val="008D3995"/>
    <w:rsid w:val="008D3A42"/>
    <w:rsid w:val="008D3AB3"/>
    <w:rsid w:val="008D3B40"/>
    <w:rsid w:val="008D3F31"/>
    <w:rsid w:val="008D449C"/>
    <w:rsid w:val="008D47C3"/>
    <w:rsid w:val="008D4B62"/>
    <w:rsid w:val="008D4CB1"/>
    <w:rsid w:val="008D4D4E"/>
    <w:rsid w:val="008D4D7F"/>
    <w:rsid w:val="008D4E7C"/>
    <w:rsid w:val="008D5483"/>
    <w:rsid w:val="008D5A57"/>
    <w:rsid w:val="008D5FCD"/>
    <w:rsid w:val="008D5FE5"/>
    <w:rsid w:val="008D6750"/>
    <w:rsid w:val="008D67D8"/>
    <w:rsid w:val="008D6C9E"/>
    <w:rsid w:val="008D7573"/>
    <w:rsid w:val="008D7D96"/>
    <w:rsid w:val="008D7EA9"/>
    <w:rsid w:val="008E0218"/>
    <w:rsid w:val="008E07AB"/>
    <w:rsid w:val="008E0ABC"/>
    <w:rsid w:val="008E0E54"/>
    <w:rsid w:val="008E1400"/>
    <w:rsid w:val="008E1DAC"/>
    <w:rsid w:val="008E1DB4"/>
    <w:rsid w:val="008E207F"/>
    <w:rsid w:val="008E20C1"/>
    <w:rsid w:val="008E22A9"/>
    <w:rsid w:val="008E265E"/>
    <w:rsid w:val="008E2C54"/>
    <w:rsid w:val="008E2DBB"/>
    <w:rsid w:val="008E3ADD"/>
    <w:rsid w:val="008E4182"/>
    <w:rsid w:val="008E4342"/>
    <w:rsid w:val="008E4370"/>
    <w:rsid w:val="008E4A27"/>
    <w:rsid w:val="008E4D9D"/>
    <w:rsid w:val="008E5111"/>
    <w:rsid w:val="008E5906"/>
    <w:rsid w:val="008E5E4D"/>
    <w:rsid w:val="008E6512"/>
    <w:rsid w:val="008E676C"/>
    <w:rsid w:val="008E6B31"/>
    <w:rsid w:val="008E7052"/>
    <w:rsid w:val="008E720A"/>
    <w:rsid w:val="008E736C"/>
    <w:rsid w:val="008E7D26"/>
    <w:rsid w:val="008F04CF"/>
    <w:rsid w:val="008F0A26"/>
    <w:rsid w:val="008F0B6C"/>
    <w:rsid w:val="008F10AB"/>
    <w:rsid w:val="008F1317"/>
    <w:rsid w:val="008F1E1B"/>
    <w:rsid w:val="008F22DA"/>
    <w:rsid w:val="008F28BF"/>
    <w:rsid w:val="008F2AB3"/>
    <w:rsid w:val="008F2BF5"/>
    <w:rsid w:val="008F3019"/>
    <w:rsid w:val="008F3D60"/>
    <w:rsid w:val="008F3FEB"/>
    <w:rsid w:val="008F4004"/>
    <w:rsid w:val="008F42DA"/>
    <w:rsid w:val="008F4457"/>
    <w:rsid w:val="008F451F"/>
    <w:rsid w:val="008F497C"/>
    <w:rsid w:val="008F49E1"/>
    <w:rsid w:val="008F52F9"/>
    <w:rsid w:val="008F5C59"/>
    <w:rsid w:val="008F5E5D"/>
    <w:rsid w:val="008F6E24"/>
    <w:rsid w:val="008F70A0"/>
    <w:rsid w:val="008F7541"/>
    <w:rsid w:val="008F79FC"/>
    <w:rsid w:val="008F7E0C"/>
    <w:rsid w:val="008F7EF9"/>
    <w:rsid w:val="00900520"/>
    <w:rsid w:val="009009F8"/>
    <w:rsid w:val="00900A4A"/>
    <w:rsid w:val="00900C31"/>
    <w:rsid w:val="00900FD0"/>
    <w:rsid w:val="009013D1"/>
    <w:rsid w:val="009013D6"/>
    <w:rsid w:val="00901B03"/>
    <w:rsid w:val="00901C76"/>
    <w:rsid w:val="00901FCC"/>
    <w:rsid w:val="0090217C"/>
    <w:rsid w:val="009024EC"/>
    <w:rsid w:val="00902A83"/>
    <w:rsid w:val="00902AFE"/>
    <w:rsid w:val="00902BA7"/>
    <w:rsid w:val="00902BFA"/>
    <w:rsid w:val="00902E25"/>
    <w:rsid w:val="009031F3"/>
    <w:rsid w:val="009031F6"/>
    <w:rsid w:val="00903306"/>
    <w:rsid w:val="009039FF"/>
    <w:rsid w:val="009043B7"/>
    <w:rsid w:val="00904764"/>
    <w:rsid w:val="0090528E"/>
    <w:rsid w:val="009052F2"/>
    <w:rsid w:val="0090549B"/>
    <w:rsid w:val="009057E0"/>
    <w:rsid w:val="00905DCB"/>
    <w:rsid w:val="00906394"/>
    <w:rsid w:val="0090686D"/>
    <w:rsid w:val="009079DC"/>
    <w:rsid w:val="00907D4D"/>
    <w:rsid w:val="009106A9"/>
    <w:rsid w:val="009113AF"/>
    <w:rsid w:val="009114A5"/>
    <w:rsid w:val="009115CF"/>
    <w:rsid w:val="009116CB"/>
    <w:rsid w:val="009118E1"/>
    <w:rsid w:val="0091205F"/>
    <w:rsid w:val="009122D3"/>
    <w:rsid w:val="00912AD2"/>
    <w:rsid w:val="00912DF3"/>
    <w:rsid w:val="0091397B"/>
    <w:rsid w:val="00913B14"/>
    <w:rsid w:val="00913D56"/>
    <w:rsid w:val="00914270"/>
    <w:rsid w:val="009146EA"/>
    <w:rsid w:val="009147FD"/>
    <w:rsid w:val="00914F5B"/>
    <w:rsid w:val="00915015"/>
    <w:rsid w:val="00915469"/>
    <w:rsid w:val="00915D76"/>
    <w:rsid w:val="00915F7E"/>
    <w:rsid w:val="0091793C"/>
    <w:rsid w:val="009202E4"/>
    <w:rsid w:val="00920891"/>
    <w:rsid w:val="00920B51"/>
    <w:rsid w:val="00921385"/>
    <w:rsid w:val="009217C0"/>
    <w:rsid w:val="00921A05"/>
    <w:rsid w:val="00921FFB"/>
    <w:rsid w:val="00922851"/>
    <w:rsid w:val="00922878"/>
    <w:rsid w:val="00922EAB"/>
    <w:rsid w:val="00923286"/>
    <w:rsid w:val="009232C9"/>
    <w:rsid w:val="00923B57"/>
    <w:rsid w:val="00923D18"/>
    <w:rsid w:val="0092459D"/>
    <w:rsid w:val="009245EC"/>
    <w:rsid w:val="00924ACE"/>
    <w:rsid w:val="00924D5E"/>
    <w:rsid w:val="00925077"/>
    <w:rsid w:val="00925090"/>
    <w:rsid w:val="009250A3"/>
    <w:rsid w:val="0092542C"/>
    <w:rsid w:val="00925CD8"/>
    <w:rsid w:val="00925D07"/>
    <w:rsid w:val="009262C0"/>
    <w:rsid w:val="009267F9"/>
    <w:rsid w:val="00926BAC"/>
    <w:rsid w:val="00926DE1"/>
    <w:rsid w:val="009270BF"/>
    <w:rsid w:val="00927CFF"/>
    <w:rsid w:val="00927FB0"/>
    <w:rsid w:val="0093003B"/>
    <w:rsid w:val="009300F2"/>
    <w:rsid w:val="00930803"/>
    <w:rsid w:val="00930989"/>
    <w:rsid w:val="00931493"/>
    <w:rsid w:val="00931567"/>
    <w:rsid w:val="009318CB"/>
    <w:rsid w:val="00931A6D"/>
    <w:rsid w:val="00931E21"/>
    <w:rsid w:val="009327D7"/>
    <w:rsid w:val="00932BD3"/>
    <w:rsid w:val="00933052"/>
    <w:rsid w:val="0093373F"/>
    <w:rsid w:val="00934256"/>
    <w:rsid w:val="00934607"/>
    <w:rsid w:val="0093489D"/>
    <w:rsid w:val="009352CB"/>
    <w:rsid w:val="009353EB"/>
    <w:rsid w:val="0093563C"/>
    <w:rsid w:val="009357FB"/>
    <w:rsid w:val="00935809"/>
    <w:rsid w:val="00935856"/>
    <w:rsid w:val="00935895"/>
    <w:rsid w:val="00935A43"/>
    <w:rsid w:val="009367F3"/>
    <w:rsid w:val="00936DC1"/>
    <w:rsid w:val="00936E65"/>
    <w:rsid w:val="00936FF0"/>
    <w:rsid w:val="00937045"/>
    <w:rsid w:val="00937097"/>
    <w:rsid w:val="009370DA"/>
    <w:rsid w:val="00937278"/>
    <w:rsid w:val="00937929"/>
    <w:rsid w:val="00937A41"/>
    <w:rsid w:val="00940066"/>
    <w:rsid w:val="009403FA"/>
    <w:rsid w:val="00940836"/>
    <w:rsid w:val="0094191F"/>
    <w:rsid w:val="0094194C"/>
    <w:rsid w:val="00941F61"/>
    <w:rsid w:val="0094247C"/>
    <w:rsid w:val="00942B19"/>
    <w:rsid w:val="0094312C"/>
    <w:rsid w:val="009432CD"/>
    <w:rsid w:val="00943E88"/>
    <w:rsid w:val="00943FA6"/>
    <w:rsid w:val="009442AA"/>
    <w:rsid w:val="0094492C"/>
    <w:rsid w:val="00944BAD"/>
    <w:rsid w:val="0094547B"/>
    <w:rsid w:val="0094563D"/>
    <w:rsid w:val="00945AA7"/>
    <w:rsid w:val="00945C1B"/>
    <w:rsid w:val="00945D43"/>
    <w:rsid w:val="00946098"/>
    <w:rsid w:val="0094622A"/>
    <w:rsid w:val="00946607"/>
    <w:rsid w:val="00947445"/>
    <w:rsid w:val="00947A1C"/>
    <w:rsid w:val="00947B34"/>
    <w:rsid w:val="00950276"/>
    <w:rsid w:val="00950396"/>
    <w:rsid w:val="00950528"/>
    <w:rsid w:val="00950AC0"/>
    <w:rsid w:val="00951699"/>
    <w:rsid w:val="0095180E"/>
    <w:rsid w:val="00951AFF"/>
    <w:rsid w:val="00952128"/>
    <w:rsid w:val="00952156"/>
    <w:rsid w:val="009521FE"/>
    <w:rsid w:val="00952523"/>
    <w:rsid w:val="0095303D"/>
    <w:rsid w:val="009531D4"/>
    <w:rsid w:val="00953670"/>
    <w:rsid w:val="0095387E"/>
    <w:rsid w:val="00953B93"/>
    <w:rsid w:val="00954185"/>
    <w:rsid w:val="0095424C"/>
    <w:rsid w:val="0095434D"/>
    <w:rsid w:val="009545D2"/>
    <w:rsid w:val="00954754"/>
    <w:rsid w:val="00954B81"/>
    <w:rsid w:val="00954D9D"/>
    <w:rsid w:val="00954E9F"/>
    <w:rsid w:val="0095546C"/>
    <w:rsid w:val="00955BB1"/>
    <w:rsid w:val="00956483"/>
    <w:rsid w:val="0095690C"/>
    <w:rsid w:val="00956D96"/>
    <w:rsid w:val="00956E8C"/>
    <w:rsid w:val="00957107"/>
    <w:rsid w:val="0095713A"/>
    <w:rsid w:val="00957363"/>
    <w:rsid w:val="0095754D"/>
    <w:rsid w:val="009575A2"/>
    <w:rsid w:val="00960127"/>
    <w:rsid w:val="009601DA"/>
    <w:rsid w:val="00960E35"/>
    <w:rsid w:val="00961393"/>
    <w:rsid w:val="00961559"/>
    <w:rsid w:val="00961D58"/>
    <w:rsid w:val="00961D59"/>
    <w:rsid w:val="00961EEA"/>
    <w:rsid w:val="00962035"/>
    <w:rsid w:val="0096226A"/>
    <w:rsid w:val="009623B3"/>
    <w:rsid w:val="009623D5"/>
    <w:rsid w:val="009623EB"/>
    <w:rsid w:val="00962B9E"/>
    <w:rsid w:val="00962BC1"/>
    <w:rsid w:val="00962C73"/>
    <w:rsid w:val="00963411"/>
    <w:rsid w:val="009634A6"/>
    <w:rsid w:val="00963545"/>
    <w:rsid w:val="00963ECC"/>
    <w:rsid w:val="009643EE"/>
    <w:rsid w:val="00964A16"/>
    <w:rsid w:val="00964CC1"/>
    <w:rsid w:val="00964D3F"/>
    <w:rsid w:val="009650DA"/>
    <w:rsid w:val="00965704"/>
    <w:rsid w:val="009657F0"/>
    <w:rsid w:val="00965A29"/>
    <w:rsid w:val="00965D79"/>
    <w:rsid w:val="0096646A"/>
    <w:rsid w:val="00966797"/>
    <w:rsid w:val="00966A40"/>
    <w:rsid w:val="00967061"/>
    <w:rsid w:val="009700B8"/>
    <w:rsid w:val="0097025F"/>
    <w:rsid w:val="0097036B"/>
    <w:rsid w:val="00970423"/>
    <w:rsid w:val="0097045F"/>
    <w:rsid w:val="00970F5E"/>
    <w:rsid w:val="00971476"/>
    <w:rsid w:val="009715DB"/>
    <w:rsid w:val="009715EB"/>
    <w:rsid w:val="00971724"/>
    <w:rsid w:val="0097193E"/>
    <w:rsid w:val="00971D8E"/>
    <w:rsid w:val="009729D6"/>
    <w:rsid w:val="00972BD5"/>
    <w:rsid w:val="00973622"/>
    <w:rsid w:val="00974669"/>
    <w:rsid w:val="0097469E"/>
    <w:rsid w:val="00974A37"/>
    <w:rsid w:val="00975688"/>
    <w:rsid w:val="00975A15"/>
    <w:rsid w:val="00975CB0"/>
    <w:rsid w:val="00975D1B"/>
    <w:rsid w:val="00976D7C"/>
    <w:rsid w:val="00976E3D"/>
    <w:rsid w:val="00977014"/>
    <w:rsid w:val="00977438"/>
    <w:rsid w:val="00977459"/>
    <w:rsid w:val="00980509"/>
    <w:rsid w:val="00980545"/>
    <w:rsid w:val="0098094E"/>
    <w:rsid w:val="00980A24"/>
    <w:rsid w:val="009810CA"/>
    <w:rsid w:val="009812B5"/>
    <w:rsid w:val="009813BA"/>
    <w:rsid w:val="00981400"/>
    <w:rsid w:val="00981A08"/>
    <w:rsid w:val="009820C6"/>
    <w:rsid w:val="009821F7"/>
    <w:rsid w:val="009822B5"/>
    <w:rsid w:val="009824EB"/>
    <w:rsid w:val="00983E0D"/>
    <w:rsid w:val="009840DC"/>
    <w:rsid w:val="009849C0"/>
    <w:rsid w:val="00984A88"/>
    <w:rsid w:val="00984FD9"/>
    <w:rsid w:val="0098500C"/>
    <w:rsid w:val="0098504C"/>
    <w:rsid w:val="00985186"/>
    <w:rsid w:val="00985EEE"/>
    <w:rsid w:val="00985F3C"/>
    <w:rsid w:val="00985F51"/>
    <w:rsid w:val="0098667E"/>
    <w:rsid w:val="00986CE3"/>
    <w:rsid w:val="00986DD0"/>
    <w:rsid w:val="0098726B"/>
    <w:rsid w:val="00987C4F"/>
    <w:rsid w:val="0099061E"/>
    <w:rsid w:val="009908C9"/>
    <w:rsid w:val="00990AA0"/>
    <w:rsid w:val="00990AD2"/>
    <w:rsid w:val="00990AFF"/>
    <w:rsid w:val="00990BB7"/>
    <w:rsid w:val="00991319"/>
    <w:rsid w:val="00991EB2"/>
    <w:rsid w:val="0099244A"/>
    <w:rsid w:val="00992668"/>
    <w:rsid w:val="0099286A"/>
    <w:rsid w:val="009929FB"/>
    <w:rsid w:val="00992CA4"/>
    <w:rsid w:val="00992CAA"/>
    <w:rsid w:val="00992CB6"/>
    <w:rsid w:val="00992DAF"/>
    <w:rsid w:val="0099353C"/>
    <w:rsid w:val="00993655"/>
    <w:rsid w:val="00993CAD"/>
    <w:rsid w:val="00993EAC"/>
    <w:rsid w:val="0099429C"/>
    <w:rsid w:val="00994AB4"/>
    <w:rsid w:val="00994CF7"/>
    <w:rsid w:val="00994E92"/>
    <w:rsid w:val="00995503"/>
    <w:rsid w:val="00995A71"/>
    <w:rsid w:val="00995DEF"/>
    <w:rsid w:val="009967D4"/>
    <w:rsid w:val="00996B21"/>
    <w:rsid w:val="00997049"/>
    <w:rsid w:val="00997F28"/>
    <w:rsid w:val="00997FBE"/>
    <w:rsid w:val="009A049A"/>
    <w:rsid w:val="009A08EB"/>
    <w:rsid w:val="009A0CF5"/>
    <w:rsid w:val="009A0DEB"/>
    <w:rsid w:val="009A0F81"/>
    <w:rsid w:val="009A22DD"/>
    <w:rsid w:val="009A2822"/>
    <w:rsid w:val="009A2985"/>
    <w:rsid w:val="009A2989"/>
    <w:rsid w:val="009A2EE7"/>
    <w:rsid w:val="009A32F6"/>
    <w:rsid w:val="009A37A7"/>
    <w:rsid w:val="009A39D9"/>
    <w:rsid w:val="009A3C83"/>
    <w:rsid w:val="009A4718"/>
    <w:rsid w:val="009A4D7C"/>
    <w:rsid w:val="009A4ECF"/>
    <w:rsid w:val="009A5260"/>
    <w:rsid w:val="009A53C9"/>
    <w:rsid w:val="009A542B"/>
    <w:rsid w:val="009A56B3"/>
    <w:rsid w:val="009A56EC"/>
    <w:rsid w:val="009A5B62"/>
    <w:rsid w:val="009A5FB2"/>
    <w:rsid w:val="009A64F6"/>
    <w:rsid w:val="009A6883"/>
    <w:rsid w:val="009A7316"/>
    <w:rsid w:val="009A75AD"/>
    <w:rsid w:val="009A7643"/>
    <w:rsid w:val="009A7662"/>
    <w:rsid w:val="009A774F"/>
    <w:rsid w:val="009A7A8B"/>
    <w:rsid w:val="009A7AF3"/>
    <w:rsid w:val="009A7F12"/>
    <w:rsid w:val="009B0999"/>
    <w:rsid w:val="009B0CBB"/>
    <w:rsid w:val="009B0CE3"/>
    <w:rsid w:val="009B1090"/>
    <w:rsid w:val="009B12E5"/>
    <w:rsid w:val="009B1329"/>
    <w:rsid w:val="009B193B"/>
    <w:rsid w:val="009B19F4"/>
    <w:rsid w:val="009B1B13"/>
    <w:rsid w:val="009B2644"/>
    <w:rsid w:val="009B29BA"/>
    <w:rsid w:val="009B2A7F"/>
    <w:rsid w:val="009B2CEE"/>
    <w:rsid w:val="009B3354"/>
    <w:rsid w:val="009B3454"/>
    <w:rsid w:val="009B36D3"/>
    <w:rsid w:val="009B3851"/>
    <w:rsid w:val="009B3FD7"/>
    <w:rsid w:val="009B42A1"/>
    <w:rsid w:val="009B4334"/>
    <w:rsid w:val="009B477E"/>
    <w:rsid w:val="009B4E56"/>
    <w:rsid w:val="009B4ED0"/>
    <w:rsid w:val="009B4F24"/>
    <w:rsid w:val="009B5335"/>
    <w:rsid w:val="009B58E2"/>
    <w:rsid w:val="009B5E4D"/>
    <w:rsid w:val="009B624D"/>
    <w:rsid w:val="009B6401"/>
    <w:rsid w:val="009B6824"/>
    <w:rsid w:val="009B6A7A"/>
    <w:rsid w:val="009B6BB5"/>
    <w:rsid w:val="009C054B"/>
    <w:rsid w:val="009C074B"/>
    <w:rsid w:val="009C07A7"/>
    <w:rsid w:val="009C130D"/>
    <w:rsid w:val="009C133B"/>
    <w:rsid w:val="009C1B51"/>
    <w:rsid w:val="009C1B8C"/>
    <w:rsid w:val="009C1DC8"/>
    <w:rsid w:val="009C1DEA"/>
    <w:rsid w:val="009C210C"/>
    <w:rsid w:val="009C2AB3"/>
    <w:rsid w:val="009C2B9A"/>
    <w:rsid w:val="009C2CB5"/>
    <w:rsid w:val="009C3079"/>
    <w:rsid w:val="009C31D6"/>
    <w:rsid w:val="009C331D"/>
    <w:rsid w:val="009C3874"/>
    <w:rsid w:val="009C3D05"/>
    <w:rsid w:val="009C3E7B"/>
    <w:rsid w:val="009C431B"/>
    <w:rsid w:val="009C44C1"/>
    <w:rsid w:val="009C5A43"/>
    <w:rsid w:val="009C5E64"/>
    <w:rsid w:val="009C6163"/>
    <w:rsid w:val="009C65E9"/>
    <w:rsid w:val="009C6B20"/>
    <w:rsid w:val="009C70C7"/>
    <w:rsid w:val="009C726C"/>
    <w:rsid w:val="009C72B2"/>
    <w:rsid w:val="009C73D3"/>
    <w:rsid w:val="009C7D47"/>
    <w:rsid w:val="009D0139"/>
    <w:rsid w:val="009D0815"/>
    <w:rsid w:val="009D0AD4"/>
    <w:rsid w:val="009D0C54"/>
    <w:rsid w:val="009D1924"/>
    <w:rsid w:val="009D1C0F"/>
    <w:rsid w:val="009D1DC8"/>
    <w:rsid w:val="009D1EE2"/>
    <w:rsid w:val="009D1F71"/>
    <w:rsid w:val="009D1FDF"/>
    <w:rsid w:val="009D2693"/>
    <w:rsid w:val="009D27C9"/>
    <w:rsid w:val="009D28B6"/>
    <w:rsid w:val="009D3078"/>
    <w:rsid w:val="009D3116"/>
    <w:rsid w:val="009D3242"/>
    <w:rsid w:val="009D3282"/>
    <w:rsid w:val="009D37C2"/>
    <w:rsid w:val="009D39E9"/>
    <w:rsid w:val="009D3B1F"/>
    <w:rsid w:val="009D45E5"/>
    <w:rsid w:val="009D4892"/>
    <w:rsid w:val="009D492D"/>
    <w:rsid w:val="009D4E40"/>
    <w:rsid w:val="009D5091"/>
    <w:rsid w:val="009D53BB"/>
    <w:rsid w:val="009D5729"/>
    <w:rsid w:val="009D5AE5"/>
    <w:rsid w:val="009D6304"/>
    <w:rsid w:val="009D64D2"/>
    <w:rsid w:val="009D6550"/>
    <w:rsid w:val="009D76E8"/>
    <w:rsid w:val="009D79F3"/>
    <w:rsid w:val="009D7A31"/>
    <w:rsid w:val="009D7A4C"/>
    <w:rsid w:val="009D7A66"/>
    <w:rsid w:val="009D7E2B"/>
    <w:rsid w:val="009D7FEC"/>
    <w:rsid w:val="009E0432"/>
    <w:rsid w:val="009E09D9"/>
    <w:rsid w:val="009E1156"/>
    <w:rsid w:val="009E1269"/>
    <w:rsid w:val="009E12B9"/>
    <w:rsid w:val="009E1352"/>
    <w:rsid w:val="009E1733"/>
    <w:rsid w:val="009E182F"/>
    <w:rsid w:val="009E22DC"/>
    <w:rsid w:val="009E280D"/>
    <w:rsid w:val="009E2941"/>
    <w:rsid w:val="009E2C41"/>
    <w:rsid w:val="009E2CFB"/>
    <w:rsid w:val="009E3138"/>
    <w:rsid w:val="009E32D2"/>
    <w:rsid w:val="009E3541"/>
    <w:rsid w:val="009E3A2D"/>
    <w:rsid w:val="009E3ED5"/>
    <w:rsid w:val="009E418D"/>
    <w:rsid w:val="009E43C2"/>
    <w:rsid w:val="009E471A"/>
    <w:rsid w:val="009E47EF"/>
    <w:rsid w:val="009E4A1C"/>
    <w:rsid w:val="009E4F1F"/>
    <w:rsid w:val="009E5016"/>
    <w:rsid w:val="009E5782"/>
    <w:rsid w:val="009E57B2"/>
    <w:rsid w:val="009E589A"/>
    <w:rsid w:val="009E5BCE"/>
    <w:rsid w:val="009E5BFD"/>
    <w:rsid w:val="009E6B87"/>
    <w:rsid w:val="009E747C"/>
    <w:rsid w:val="009E756F"/>
    <w:rsid w:val="009F1720"/>
    <w:rsid w:val="009F19F6"/>
    <w:rsid w:val="009F2559"/>
    <w:rsid w:val="009F279A"/>
    <w:rsid w:val="009F282E"/>
    <w:rsid w:val="009F3548"/>
    <w:rsid w:val="009F367F"/>
    <w:rsid w:val="009F3807"/>
    <w:rsid w:val="009F3ABD"/>
    <w:rsid w:val="009F3AC0"/>
    <w:rsid w:val="009F3FD6"/>
    <w:rsid w:val="009F4125"/>
    <w:rsid w:val="009F4333"/>
    <w:rsid w:val="009F468A"/>
    <w:rsid w:val="009F48F1"/>
    <w:rsid w:val="009F4D8C"/>
    <w:rsid w:val="009F5770"/>
    <w:rsid w:val="009F59E8"/>
    <w:rsid w:val="009F6F2B"/>
    <w:rsid w:val="009F7798"/>
    <w:rsid w:val="009F7877"/>
    <w:rsid w:val="009F7E6E"/>
    <w:rsid w:val="009F7FB4"/>
    <w:rsid w:val="00A00911"/>
    <w:rsid w:val="00A00AC7"/>
    <w:rsid w:val="00A00D6E"/>
    <w:rsid w:val="00A00E3A"/>
    <w:rsid w:val="00A0140A"/>
    <w:rsid w:val="00A015A9"/>
    <w:rsid w:val="00A01A26"/>
    <w:rsid w:val="00A02578"/>
    <w:rsid w:val="00A02938"/>
    <w:rsid w:val="00A02FE3"/>
    <w:rsid w:val="00A03385"/>
    <w:rsid w:val="00A03422"/>
    <w:rsid w:val="00A034C9"/>
    <w:rsid w:val="00A03695"/>
    <w:rsid w:val="00A03B2B"/>
    <w:rsid w:val="00A03C9C"/>
    <w:rsid w:val="00A03C9D"/>
    <w:rsid w:val="00A03EE1"/>
    <w:rsid w:val="00A043AF"/>
    <w:rsid w:val="00A045D7"/>
    <w:rsid w:val="00A04F89"/>
    <w:rsid w:val="00A05175"/>
    <w:rsid w:val="00A057E4"/>
    <w:rsid w:val="00A05A6E"/>
    <w:rsid w:val="00A06370"/>
    <w:rsid w:val="00A064B7"/>
    <w:rsid w:val="00A06A65"/>
    <w:rsid w:val="00A06B9D"/>
    <w:rsid w:val="00A073B3"/>
    <w:rsid w:val="00A07BA2"/>
    <w:rsid w:val="00A1012F"/>
    <w:rsid w:val="00A10482"/>
    <w:rsid w:val="00A10829"/>
    <w:rsid w:val="00A10A9C"/>
    <w:rsid w:val="00A10C0E"/>
    <w:rsid w:val="00A10E1E"/>
    <w:rsid w:val="00A10E43"/>
    <w:rsid w:val="00A113B2"/>
    <w:rsid w:val="00A11701"/>
    <w:rsid w:val="00A11AD0"/>
    <w:rsid w:val="00A11DBC"/>
    <w:rsid w:val="00A11E8C"/>
    <w:rsid w:val="00A127A7"/>
    <w:rsid w:val="00A12BF7"/>
    <w:rsid w:val="00A12E32"/>
    <w:rsid w:val="00A12F57"/>
    <w:rsid w:val="00A13298"/>
    <w:rsid w:val="00A1373F"/>
    <w:rsid w:val="00A13B56"/>
    <w:rsid w:val="00A1411A"/>
    <w:rsid w:val="00A1450A"/>
    <w:rsid w:val="00A145E3"/>
    <w:rsid w:val="00A148AE"/>
    <w:rsid w:val="00A14F34"/>
    <w:rsid w:val="00A152FE"/>
    <w:rsid w:val="00A156B1"/>
    <w:rsid w:val="00A159BB"/>
    <w:rsid w:val="00A159C5"/>
    <w:rsid w:val="00A15BA6"/>
    <w:rsid w:val="00A15E23"/>
    <w:rsid w:val="00A1656A"/>
    <w:rsid w:val="00A16721"/>
    <w:rsid w:val="00A1690A"/>
    <w:rsid w:val="00A16988"/>
    <w:rsid w:val="00A16CE6"/>
    <w:rsid w:val="00A1722E"/>
    <w:rsid w:val="00A172D7"/>
    <w:rsid w:val="00A17C42"/>
    <w:rsid w:val="00A17DA9"/>
    <w:rsid w:val="00A17FE3"/>
    <w:rsid w:val="00A20A8D"/>
    <w:rsid w:val="00A20B54"/>
    <w:rsid w:val="00A20FAF"/>
    <w:rsid w:val="00A21437"/>
    <w:rsid w:val="00A215F1"/>
    <w:rsid w:val="00A2178C"/>
    <w:rsid w:val="00A21A5D"/>
    <w:rsid w:val="00A227A8"/>
    <w:rsid w:val="00A22B9F"/>
    <w:rsid w:val="00A22F6E"/>
    <w:rsid w:val="00A23027"/>
    <w:rsid w:val="00A2319A"/>
    <w:rsid w:val="00A23599"/>
    <w:rsid w:val="00A236B9"/>
    <w:rsid w:val="00A24677"/>
    <w:rsid w:val="00A24771"/>
    <w:rsid w:val="00A247DF"/>
    <w:rsid w:val="00A2486C"/>
    <w:rsid w:val="00A248FE"/>
    <w:rsid w:val="00A24A2E"/>
    <w:rsid w:val="00A24B11"/>
    <w:rsid w:val="00A24CCC"/>
    <w:rsid w:val="00A250B9"/>
    <w:rsid w:val="00A2606D"/>
    <w:rsid w:val="00A2631D"/>
    <w:rsid w:val="00A26437"/>
    <w:rsid w:val="00A2668F"/>
    <w:rsid w:val="00A26B1D"/>
    <w:rsid w:val="00A26D81"/>
    <w:rsid w:val="00A26E37"/>
    <w:rsid w:val="00A26F65"/>
    <w:rsid w:val="00A271E3"/>
    <w:rsid w:val="00A27622"/>
    <w:rsid w:val="00A277A8"/>
    <w:rsid w:val="00A27F7F"/>
    <w:rsid w:val="00A305D9"/>
    <w:rsid w:val="00A30BA4"/>
    <w:rsid w:val="00A310E4"/>
    <w:rsid w:val="00A312EA"/>
    <w:rsid w:val="00A31A29"/>
    <w:rsid w:val="00A31AEC"/>
    <w:rsid w:val="00A31CD9"/>
    <w:rsid w:val="00A31F6A"/>
    <w:rsid w:val="00A320EA"/>
    <w:rsid w:val="00A32458"/>
    <w:rsid w:val="00A32B1D"/>
    <w:rsid w:val="00A332C1"/>
    <w:rsid w:val="00A33E7B"/>
    <w:rsid w:val="00A33EFE"/>
    <w:rsid w:val="00A3422B"/>
    <w:rsid w:val="00A345B4"/>
    <w:rsid w:val="00A34B1E"/>
    <w:rsid w:val="00A34D4F"/>
    <w:rsid w:val="00A35790"/>
    <w:rsid w:val="00A35B1B"/>
    <w:rsid w:val="00A36041"/>
    <w:rsid w:val="00A361C5"/>
    <w:rsid w:val="00A3729E"/>
    <w:rsid w:val="00A37339"/>
    <w:rsid w:val="00A376EF"/>
    <w:rsid w:val="00A37E79"/>
    <w:rsid w:val="00A37E7E"/>
    <w:rsid w:val="00A4096E"/>
    <w:rsid w:val="00A40A8E"/>
    <w:rsid w:val="00A40D3D"/>
    <w:rsid w:val="00A4124D"/>
    <w:rsid w:val="00A41395"/>
    <w:rsid w:val="00A41656"/>
    <w:rsid w:val="00A41E3B"/>
    <w:rsid w:val="00A41F69"/>
    <w:rsid w:val="00A4203A"/>
    <w:rsid w:val="00A43D48"/>
    <w:rsid w:val="00A4424A"/>
    <w:rsid w:val="00A446E8"/>
    <w:rsid w:val="00A44A9B"/>
    <w:rsid w:val="00A44DCD"/>
    <w:rsid w:val="00A452FF"/>
    <w:rsid w:val="00A453A8"/>
    <w:rsid w:val="00A45BFE"/>
    <w:rsid w:val="00A45FAB"/>
    <w:rsid w:val="00A4605B"/>
    <w:rsid w:val="00A4609A"/>
    <w:rsid w:val="00A46830"/>
    <w:rsid w:val="00A4695F"/>
    <w:rsid w:val="00A469B1"/>
    <w:rsid w:val="00A46B7A"/>
    <w:rsid w:val="00A46F0B"/>
    <w:rsid w:val="00A472A2"/>
    <w:rsid w:val="00A474CB"/>
    <w:rsid w:val="00A47B6E"/>
    <w:rsid w:val="00A502C8"/>
    <w:rsid w:val="00A50881"/>
    <w:rsid w:val="00A50CA0"/>
    <w:rsid w:val="00A5196D"/>
    <w:rsid w:val="00A51B04"/>
    <w:rsid w:val="00A52035"/>
    <w:rsid w:val="00A52537"/>
    <w:rsid w:val="00A52771"/>
    <w:rsid w:val="00A528BC"/>
    <w:rsid w:val="00A52BC7"/>
    <w:rsid w:val="00A52CF1"/>
    <w:rsid w:val="00A52DF8"/>
    <w:rsid w:val="00A5381A"/>
    <w:rsid w:val="00A53B4F"/>
    <w:rsid w:val="00A540BB"/>
    <w:rsid w:val="00A548BC"/>
    <w:rsid w:val="00A55314"/>
    <w:rsid w:val="00A55FDF"/>
    <w:rsid w:val="00A560DA"/>
    <w:rsid w:val="00A569AF"/>
    <w:rsid w:val="00A56A6A"/>
    <w:rsid w:val="00A56CFD"/>
    <w:rsid w:val="00A56EDB"/>
    <w:rsid w:val="00A57218"/>
    <w:rsid w:val="00A577B0"/>
    <w:rsid w:val="00A57C3B"/>
    <w:rsid w:val="00A603BF"/>
    <w:rsid w:val="00A603CA"/>
    <w:rsid w:val="00A60B26"/>
    <w:rsid w:val="00A60B60"/>
    <w:rsid w:val="00A61169"/>
    <w:rsid w:val="00A622B8"/>
    <w:rsid w:val="00A62B24"/>
    <w:rsid w:val="00A62C4D"/>
    <w:rsid w:val="00A62C8B"/>
    <w:rsid w:val="00A62E52"/>
    <w:rsid w:val="00A62E71"/>
    <w:rsid w:val="00A63D14"/>
    <w:rsid w:val="00A64129"/>
    <w:rsid w:val="00A64709"/>
    <w:rsid w:val="00A64AD3"/>
    <w:rsid w:val="00A65009"/>
    <w:rsid w:val="00A65505"/>
    <w:rsid w:val="00A6564D"/>
    <w:rsid w:val="00A6570E"/>
    <w:rsid w:val="00A658F2"/>
    <w:rsid w:val="00A65BD1"/>
    <w:rsid w:val="00A65F14"/>
    <w:rsid w:val="00A65F48"/>
    <w:rsid w:val="00A6627C"/>
    <w:rsid w:val="00A6643C"/>
    <w:rsid w:val="00A668D9"/>
    <w:rsid w:val="00A679BC"/>
    <w:rsid w:val="00A67CB0"/>
    <w:rsid w:val="00A67D1E"/>
    <w:rsid w:val="00A70421"/>
    <w:rsid w:val="00A70763"/>
    <w:rsid w:val="00A707F9"/>
    <w:rsid w:val="00A70827"/>
    <w:rsid w:val="00A711CE"/>
    <w:rsid w:val="00A712C1"/>
    <w:rsid w:val="00A71311"/>
    <w:rsid w:val="00A7139D"/>
    <w:rsid w:val="00A71D3A"/>
    <w:rsid w:val="00A71FBA"/>
    <w:rsid w:val="00A723AD"/>
    <w:rsid w:val="00A725E1"/>
    <w:rsid w:val="00A726E2"/>
    <w:rsid w:val="00A72770"/>
    <w:rsid w:val="00A72A58"/>
    <w:rsid w:val="00A72C87"/>
    <w:rsid w:val="00A72F0E"/>
    <w:rsid w:val="00A72FB0"/>
    <w:rsid w:val="00A7328D"/>
    <w:rsid w:val="00A734C7"/>
    <w:rsid w:val="00A73858"/>
    <w:rsid w:val="00A73AC2"/>
    <w:rsid w:val="00A74244"/>
    <w:rsid w:val="00A742EB"/>
    <w:rsid w:val="00A75142"/>
    <w:rsid w:val="00A751BE"/>
    <w:rsid w:val="00A7576A"/>
    <w:rsid w:val="00A75987"/>
    <w:rsid w:val="00A7646E"/>
    <w:rsid w:val="00A76CF2"/>
    <w:rsid w:val="00A76DCD"/>
    <w:rsid w:val="00A76E5D"/>
    <w:rsid w:val="00A76F5C"/>
    <w:rsid w:val="00A77578"/>
    <w:rsid w:val="00A778CA"/>
    <w:rsid w:val="00A77C56"/>
    <w:rsid w:val="00A77CF3"/>
    <w:rsid w:val="00A77EBF"/>
    <w:rsid w:val="00A806DF"/>
    <w:rsid w:val="00A8134A"/>
    <w:rsid w:val="00A815FA"/>
    <w:rsid w:val="00A816D8"/>
    <w:rsid w:val="00A817DD"/>
    <w:rsid w:val="00A8200D"/>
    <w:rsid w:val="00A8209A"/>
    <w:rsid w:val="00A82397"/>
    <w:rsid w:val="00A826C9"/>
    <w:rsid w:val="00A830D3"/>
    <w:rsid w:val="00A83B64"/>
    <w:rsid w:val="00A83C51"/>
    <w:rsid w:val="00A8406B"/>
    <w:rsid w:val="00A8420D"/>
    <w:rsid w:val="00A844CA"/>
    <w:rsid w:val="00A848FC"/>
    <w:rsid w:val="00A85069"/>
    <w:rsid w:val="00A850B1"/>
    <w:rsid w:val="00A85120"/>
    <w:rsid w:val="00A856C2"/>
    <w:rsid w:val="00A85E48"/>
    <w:rsid w:val="00A85EB2"/>
    <w:rsid w:val="00A861B5"/>
    <w:rsid w:val="00A86992"/>
    <w:rsid w:val="00A86E50"/>
    <w:rsid w:val="00A86E6B"/>
    <w:rsid w:val="00A86ECD"/>
    <w:rsid w:val="00A87078"/>
    <w:rsid w:val="00A8768E"/>
    <w:rsid w:val="00A876FC"/>
    <w:rsid w:val="00A878CB"/>
    <w:rsid w:val="00A9036C"/>
    <w:rsid w:val="00A9041A"/>
    <w:rsid w:val="00A907D5"/>
    <w:rsid w:val="00A90D44"/>
    <w:rsid w:val="00A91127"/>
    <w:rsid w:val="00A9132F"/>
    <w:rsid w:val="00A914A1"/>
    <w:rsid w:val="00A91620"/>
    <w:rsid w:val="00A9183C"/>
    <w:rsid w:val="00A91C6E"/>
    <w:rsid w:val="00A91EEF"/>
    <w:rsid w:val="00A91F10"/>
    <w:rsid w:val="00A9243E"/>
    <w:rsid w:val="00A925A9"/>
    <w:rsid w:val="00A931DD"/>
    <w:rsid w:val="00A936AD"/>
    <w:rsid w:val="00A937DB"/>
    <w:rsid w:val="00A939A8"/>
    <w:rsid w:val="00A93B43"/>
    <w:rsid w:val="00A93B60"/>
    <w:rsid w:val="00A93CC2"/>
    <w:rsid w:val="00A93D2B"/>
    <w:rsid w:val="00A93E3E"/>
    <w:rsid w:val="00A9460A"/>
    <w:rsid w:val="00A94B0C"/>
    <w:rsid w:val="00A96279"/>
    <w:rsid w:val="00A968E1"/>
    <w:rsid w:val="00A97157"/>
    <w:rsid w:val="00A971D1"/>
    <w:rsid w:val="00A9774E"/>
    <w:rsid w:val="00AA06A9"/>
    <w:rsid w:val="00AA0B00"/>
    <w:rsid w:val="00AA0FEC"/>
    <w:rsid w:val="00AA114D"/>
    <w:rsid w:val="00AA11A0"/>
    <w:rsid w:val="00AA1451"/>
    <w:rsid w:val="00AA14F5"/>
    <w:rsid w:val="00AA1E5D"/>
    <w:rsid w:val="00AA27D2"/>
    <w:rsid w:val="00AA290D"/>
    <w:rsid w:val="00AA2A33"/>
    <w:rsid w:val="00AA2B3C"/>
    <w:rsid w:val="00AA2BB8"/>
    <w:rsid w:val="00AA2E2E"/>
    <w:rsid w:val="00AA37A8"/>
    <w:rsid w:val="00AA3962"/>
    <w:rsid w:val="00AA39CC"/>
    <w:rsid w:val="00AA3ED8"/>
    <w:rsid w:val="00AA4025"/>
    <w:rsid w:val="00AA46E2"/>
    <w:rsid w:val="00AA4ACB"/>
    <w:rsid w:val="00AA4EE1"/>
    <w:rsid w:val="00AA50ED"/>
    <w:rsid w:val="00AA5423"/>
    <w:rsid w:val="00AA57ED"/>
    <w:rsid w:val="00AA6025"/>
    <w:rsid w:val="00AA68E5"/>
    <w:rsid w:val="00AA6BFD"/>
    <w:rsid w:val="00AA6D3E"/>
    <w:rsid w:val="00AA6FBA"/>
    <w:rsid w:val="00AA7DEE"/>
    <w:rsid w:val="00AA7EF0"/>
    <w:rsid w:val="00AA7F5D"/>
    <w:rsid w:val="00AB03C2"/>
    <w:rsid w:val="00AB08A4"/>
    <w:rsid w:val="00AB1A60"/>
    <w:rsid w:val="00AB2036"/>
    <w:rsid w:val="00AB2197"/>
    <w:rsid w:val="00AB28F7"/>
    <w:rsid w:val="00AB2D6D"/>
    <w:rsid w:val="00AB2E43"/>
    <w:rsid w:val="00AB2F37"/>
    <w:rsid w:val="00AB2F9A"/>
    <w:rsid w:val="00AB30ED"/>
    <w:rsid w:val="00AB31A9"/>
    <w:rsid w:val="00AB35B5"/>
    <w:rsid w:val="00AB36BB"/>
    <w:rsid w:val="00AB39E3"/>
    <w:rsid w:val="00AB3E0A"/>
    <w:rsid w:val="00AB4141"/>
    <w:rsid w:val="00AB5002"/>
    <w:rsid w:val="00AB5E72"/>
    <w:rsid w:val="00AB65B4"/>
    <w:rsid w:val="00AB66CA"/>
    <w:rsid w:val="00AB67CA"/>
    <w:rsid w:val="00AB6996"/>
    <w:rsid w:val="00AB6B83"/>
    <w:rsid w:val="00AB6EB0"/>
    <w:rsid w:val="00AB739A"/>
    <w:rsid w:val="00AB75A5"/>
    <w:rsid w:val="00AB7C35"/>
    <w:rsid w:val="00AB7E82"/>
    <w:rsid w:val="00AC0135"/>
    <w:rsid w:val="00AC02B3"/>
    <w:rsid w:val="00AC0A6E"/>
    <w:rsid w:val="00AC0FA8"/>
    <w:rsid w:val="00AC127C"/>
    <w:rsid w:val="00AC1324"/>
    <w:rsid w:val="00AC13A5"/>
    <w:rsid w:val="00AC204F"/>
    <w:rsid w:val="00AC234C"/>
    <w:rsid w:val="00AC2576"/>
    <w:rsid w:val="00AC2BE4"/>
    <w:rsid w:val="00AC373B"/>
    <w:rsid w:val="00AC3C28"/>
    <w:rsid w:val="00AC3FCF"/>
    <w:rsid w:val="00AC47BA"/>
    <w:rsid w:val="00AC485C"/>
    <w:rsid w:val="00AC4BEC"/>
    <w:rsid w:val="00AC52A7"/>
    <w:rsid w:val="00AC55D0"/>
    <w:rsid w:val="00AC5BFC"/>
    <w:rsid w:val="00AC5C73"/>
    <w:rsid w:val="00AC6041"/>
    <w:rsid w:val="00AC6254"/>
    <w:rsid w:val="00AC637D"/>
    <w:rsid w:val="00AC68B1"/>
    <w:rsid w:val="00AC697C"/>
    <w:rsid w:val="00AC703B"/>
    <w:rsid w:val="00AC7243"/>
    <w:rsid w:val="00AC744B"/>
    <w:rsid w:val="00AC79D4"/>
    <w:rsid w:val="00AC7A0B"/>
    <w:rsid w:val="00AC7ABB"/>
    <w:rsid w:val="00AC7B4A"/>
    <w:rsid w:val="00AD04AA"/>
    <w:rsid w:val="00AD04B2"/>
    <w:rsid w:val="00AD0831"/>
    <w:rsid w:val="00AD0D6E"/>
    <w:rsid w:val="00AD0EFE"/>
    <w:rsid w:val="00AD0FF3"/>
    <w:rsid w:val="00AD1346"/>
    <w:rsid w:val="00AD1F89"/>
    <w:rsid w:val="00AD1FDD"/>
    <w:rsid w:val="00AD2A43"/>
    <w:rsid w:val="00AD31B8"/>
    <w:rsid w:val="00AD32E5"/>
    <w:rsid w:val="00AD38FE"/>
    <w:rsid w:val="00AD39E1"/>
    <w:rsid w:val="00AD3A7F"/>
    <w:rsid w:val="00AD3A87"/>
    <w:rsid w:val="00AD423C"/>
    <w:rsid w:val="00AD435F"/>
    <w:rsid w:val="00AD47BB"/>
    <w:rsid w:val="00AD50B7"/>
    <w:rsid w:val="00AD546C"/>
    <w:rsid w:val="00AD55AD"/>
    <w:rsid w:val="00AD5874"/>
    <w:rsid w:val="00AD64CE"/>
    <w:rsid w:val="00AD6DED"/>
    <w:rsid w:val="00AD6FA3"/>
    <w:rsid w:val="00AE06FA"/>
    <w:rsid w:val="00AE0979"/>
    <w:rsid w:val="00AE0D5A"/>
    <w:rsid w:val="00AE1176"/>
    <w:rsid w:val="00AE1211"/>
    <w:rsid w:val="00AE153F"/>
    <w:rsid w:val="00AE1711"/>
    <w:rsid w:val="00AE176D"/>
    <w:rsid w:val="00AE1A61"/>
    <w:rsid w:val="00AE2287"/>
    <w:rsid w:val="00AE2341"/>
    <w:rsid w:val="00AE29AE"/>
    <w:rsid w:val="00AE2B6D"/>
    <w:rsid w:val="00AE2F5C"/>
    <w:rsid w:val="00AE34BD"/>
    <w:rsid w:val="00AE35EB"/>
    <w:rsid w:val="00AE39DF"/>
    <w:rsid w:val="00AE3B33"/>
    <w:rsid w:val="00AE3DF5"/>
    <w:rsid w:val="00AE42B3"/>
    <w:rsid w:val="00AE4992"/>
    <w:rsid w:val="00AE4A92"/>
    <w:rsid w:val="00AE4CA4"/>
    <w:rsid w:val="00AE5015"/>
    <w:rsid w:val="00AE52E8"/>
    <w:rsid w:val="00AE56CC"/>
    <w:rsid w:val="00AE5C22"/>
    <w:rsid w:val="00AE5D18"/>
    <w:rsid w:val="00AE6096"/>
    <w:rsid w:val="00AE63C5"/>
    <w:rsid w:val="00AE663D"/>
    <w:rsid w:val="00AE6891"/>
    <w:rsid w:val="00AE6A19"/>
    <w:rsid w:val="00AE6A49"/>
    <w:rsid w:val="00AE6F31"/>
    <w:rsid w:val="00AE7E3C"/>
    <w:rsid w:val="00AF1B6A"/>
    <w:rsid w:val="00AF1ECA"/>
    <w:rsid w:val="00AF2520"/>
    <w:rsid w:val="00AF30C0"/>
    <w:rsid w:val="00AF3E7D"/>
    <w:rsid w:val="00AF3E92"/>
    <w:rsid w:val="00AF3EF7"/>
    <w:rsid w:val="00AF45E6"/>
    <w:rsid w:val="00AF47E7"/>
    <w:rsid w:val="00AF4AC9"/>
    <w:rsid w:val="00AF4B28"/>
    <w:rsid w:val="00AF59DC"/>
    <w:rsid w:val="00AF5A4B"/>
    <w:rsid w:val="00AF5EB6"/>
    <w:rsid w:val="00AF5F81"/>
    <w:rsid w:val="00AF60DD"/>
    <w:rsid w:val="00AF61FA"/>
    <w:rsid w:val="00AF632A"/>
    <w:rsid w:val="00AF772F"/>
    <w:rsid w:val="00AF797D"/>
    <w:rsid w:val="00AF7B2C"/>
    <w:rsid w:val="00AF7CC7"/>
    <w:rsid w:val="00B0042A"/>
    <w:rsid w:val="00B00E4E"/>
    <w:rsid w:val="00B00EFA"/>
    <w:rsid w:val="00B00F49"/>
    <w:rsid w:val="00B0109D"/>
    <w:rsid w:val="00B0171A"/>
    <w:rsid w:val="00B01875"/>
    <w:rsid w:val="00B018EC"/>
    <w:rsid w:val="00B01B08"/>
    <w:rsid w:val="00B01C81"/>
    <w:rsid w:val="00B023D7"/>
    <w:rsid w:val="00B0267F"/>
    <w:rsid w:val="00B03C96"/>
    <w:rsid w:val="00B049CC"/>
    <w:rsid w:val="00B04F09"/>
    <w:rsid w:val="00B0554A"/>
    <w:rsid w:val="00B05E7E"/>
    <w:rsid w:val="00B05F79"/>
    <w:rsid w:val="00B064AF"/>
    <w:rsid w:val="00B0681D"/>
    <w:rsid w:val="00B068ED"/>
    <w:rsid w:val="00B0693C"/>
    <w:rsid w:val="00B06DBA"/>
    <w:rsid w:val="00B072CC"/>
    <w:rsid w:val="00B073B5"/>
    <w:rsid w:val="00B07A4F"/>
    <w:rsid w:val="00B07DB9"/>
    <w:rsid w:val="00B10360"/>
    <w:rsid w:val="00B103E4"/>
    <w:rsid w:val="00B10587"/>
    <w:rsid w:val="00B106EE"/>
    <w:rsid w:val="00B10926"/>
    <w:rsid w:val="00B10A83"/>
    <w:rsid w:val="00B10B14"/>
    <w:rsid w:val="00B10F63"/>
    <w:rsid w:val="00B11BFF"/>
    <w:rsid w:val="00B122CB"/>
    <w:rsid w:val="00B12450"/>
    <w:rsid w:val="00B12C4C"/>
    <w:rsid w:val="00B1362B"/>
    <w:rsid w:val="00B139DF"/>
    <w:rsid w:val="00B13C5A"/>
    <w:rsid w:val="00B141C7"/>
    <w:rsid w:val="00B14790"/>
    <w:rsid w:val="00B148E9"/>
    <w:rsid w:val="00B14C6E"/>
    <w:rsid w:val="00B15025"/>
    <w:rsid w:val="00B15502"/>
    <w:rsid w:val="00B15A2F"/>
    <w:rsid w:val="00B16A9F"/>
    <w:rsid w:val="00B16ABE"/>
    <w:rsid w:val="00B16EF6"/>
    <w:rsid w:val="00B16F8F"/>
    <w:rsid w:val="00B171D7"/>
    <w:rsid w:val="00B173B6"/>
    <w:rsid w:val="00B17999"/>
    <w:rsid w:val="00B17A6F"/>
    <w:rsid w:val="00B17B7F"/>
    <w:rsid w:val="00B204F3"/>
    <w:rsid w:val="00B20674"/>
    <w:rsid w:val="00B20A36"/>
    <w:rsid w:val="00B20EEF"/>
    <w:rsid w:val="00B21398"/>
    <w:rsid w:val="00B21553"/>
    <w:rsid w:val="00B21811"/>
    <w:rsid w:val="00B21F23"/>
    <w:rsid w:val="00B222C7"/>
    <w:rsid w:val="00B2258C"/>
    <w:rsid w:val="00B2265D"/>
    <w:rsid w:val="00B22674"/>
    <w:rsid w:val="00B23370"/>
    <w:rsid w:val="00B23679"/>
    <w:rsid w:val="00B23850"/>
    <w:rsid w:val="00B244E9"/>
    <w:rsid w:val="00B24F12"/>
    <w:rsid w:val="00B2531D"/>
    <w:rsid w:val="00B256F3"/>
    <w:rsid w:val="00B25E68"/>
    <w:rsid w:val="00B25F38"/>
    <w:rsid w:val="00B26154"/>
    <w:rsid w:val="00B2684E"/>
    <w:rsid w:val="00B27A70"/>
    <w:rsid w:val="00B306C3"/>
    <w:rsid w:val="00B307EB"/>
    <w:rsid w:val="00B30913"/>
    <w:rsid w:val="00B309AA"/>
    <w:rsid w:val="00B30A12"/>
    <w:rsid w:val="00B30F85"/>
    <w:rsid w:val="00B31240"/>
    <w:rsid w:val="00B31253"/>
    <w:rsid w:val="00B31644"/>
    <w:rsid w:val="00B31739"/>
    <w:rsid w:val="00B31929"/>
    <w:rsid w:val="00B320FD"/>
    <w:rsid w:val="00B32312"/>
    <w:rsid w:val="00B323F6"/>
    <w:rsid w:val="00B33028"/>
    <w:rsid w:val="00B332FD"/>
    <w:rsid w:val="00B33308"/>
    <w:rsid w:val="00B33777"/>
    <w:rsid w:val="00B33990"/>
    <w:rsid w:val="00B345AC"/>
    <w:rsid w:val="00B3501A"/>
    <w:rsid w:val="00B355C9"/>
    <w:rsid w:val="00B35CDA"/>
    <w:rsid w:val="00B35EF0"/>
    <w:rsid w:val="00B369E9"/>
    <w:rsid w:val="00B36A87"/>
    <w:rsid w:val="00B36DBB"/>
    <w:rsid w:val="00B36FD8"/>
    <w:rsid w:val="00B370ED"/>
    <w:rsid w:val="00B371A0"/>
    <w:rsid w:val="00B37337"/>
    <w:rsid w:val="00B37643"/>
    <w:rsid w:val="00B377F2"/>
    <w:rsid w:val="00B3797D"/>
    <w:rsid w:val="00B37D8A"/>
    <w:rsid w:val="00B4064A"/>
    <w:rsid w:val="00B40973"/>
    <w:rsid w:val="00B40B7C"/>
    <w:rsid w:val="00B40DCA"/>
    <w:rsid w:val="00B40EE7"/>
    <w:rsid w:val="00B4103F"/>
    <w:rsid w:val="00B413DB"/>
    <w:rsid w:val="00B41676"/>
    <w:rsid w:val="00B417F3"/>
    <w:rsid w:val="00B420C9"/>
    <w:rsid w:val="00B4258D"/>
    <w:rsid w:val="00B428B6"/>
    <w:rsid w:val="00B42EA0"/>
    <w:rsid w:val="00B4341B"/>
    <w:rsid w:val="00B4359A"/>
    <w:rsid w:val="00B43FBA"/>
    <w:rsid w:val="00B4470B"/>
    <w:rsid w:val="00B4488A"/>
    <w:rsid w:val="00B44C2A"/>
    <w:rsid w:val="00B45409"/>
    <w:rsid w:val="00B455D8"/>
    <w:rsid w:val="00B455E1"/>
    <w:rsid w:val="00B457EE"/>
    <w:rsid w:val="00B4599B"/>
    <w:rsid w:val="00B45B47"/>
    <w:rsid w:val="00B464A7"/>
    <w:rsid w:val="00B4655B"/>
    <w:rsid w:val="00B46BB8"/>
    <w:rsid w:val="00B46E42"/>
    <w:rsid w:val="00B46EEA"/>
    <w:rsid w:val="00B471F5"/>
    <w:rsid w:val="00B473D7"/>
    <w:rsid w:val="00B477B0"/>
    <w:rsid w:val="00B47E72"/>
    <w:rsid w:val="00B47EF1"/>
    <w:rsid w:val="00B47F48"/>
    <w:rsid w:val="00B50719"/>
    <w:rsid w:val="00B50F8F"/>
    <w:rsid w:val="00B51148"/>
    <w:rsid w:val="00B513F6"/>
    <w:rsid w:val="00B51428"/>
    <w:rsid w:val="00B51E60"/>
    <w:rsid w:val="00B523C7"/>
    <w:rsid w:val="00B52500"/>
    <w:rsid w:val="00B5255E"/>
    <w:rsid w:val="00B528D9"/>
    <w:rsid w:val="00B52A15"/>
    <w:rsid w:val="00B52BC6"/>
    <w:rsid w:val="00B52C47"/>
    <w:rsid w:val="00B52CA7"/>
    <w:rsid w:val="00B530DF"/>
    <w:rsid w:val="00B530F7"/>
    <w:rsid w:val="00B54424"/>
    <w:rsid w:val="00B54427"/>
    <w:rsid w:val="00B548DF"/>
    <w:rsid w:val="00B549CA"/>
    <w:rsid w:val="00B54B84"/>
    <w:rsid w:val="00B56142"/>
    <w:rsid w:val="00B56AB1"/>
    <w:rsid w:val="00B56BB6"/>
    <w:rsid w:val="00B5734E"/>
    <w:rsid w:val="00B57F15"/>
    <w:rsid w:val="00B603C5"/>
    <w:rsid w:val="00B60A3F"/>
    <w:rsid w:val="00B6101D"/>
    <w:rsid w:val="00B6146A"/>
    <w:rsid w:val="00B6146F"/>
    <w:rsid w:val="00B614B6"/>
    <w:rsid w:val="00B61529"/>
    <w:rsid w:val="00B61C12"/>
    <w:rsid w:val="00B62321"/>
    <w:rsid w:val="00B62453"/>
    <w:rsid w:val="00B62810"/>
    <w:rsid w:val="00B62C05"/>
    <w:rsid w:val="00B6307C"/>
    <w:rsid w:val="00B6398A"/>
    <w:rsid w:val="00B63D66"/>
    <w:rsid w:val="00B63DC2"/>
    <w:rsid w:val="00B64464"/>
    <w:rsid w:val="00B648EA"/>
    <w:rsid w:val="00B64B86"/>
    <w:rsid w:val="00B65E4F"/>
    <w:rsid w:val="00B6614D"/>
    <w:rsid w:val="00B667DB"/>
    <w:rsid w:val="00B66942"/>
    <w:rsid w:val="00B66979"/>
    <w:rsid w:val="00B669A1"/>
    <w:rsid w:val="00B67094"/>
    <w:rsid w:val="00B67412"/>
    <w:rsid w:val="00B674EE"/>
    <w:rsid w:val="00B678EF"/>
    <w:rsid w:val="00B67DE6"/>
    <w:rsid w:val="00B70180"/>
    <w:rsid w:val="00B704D7"/>
    <w:rsid w:val="00B707A7"/>
    <w:rsid w:val="00B70AF2"/>
    <w:rsid w:val="00B70B3B"/>
    <w:rsid w:val="00B70B63"/>
    <w:rsid w:val="00B713DF"/>
    <w:rsid w:val="00B71F8D"/>
    <w:rsid w:val="00B722BE"/>
    <w:rsid w:val="00B72D54"/>
    <w:rsid w:val="00B73055"/>
    <w:rsid w:val="00B73670"/>
    <w:rsid w:val="00B739A9"/>
    <w:rsid w:val="00B73D0B"/>
    <w:rsid w:val="00B74197"/>
    <w:rsid w:val="00B743C6"/>
    <w:rsid w:val="00B745C5"/>
    <w:rsid w:val="00B757F1"/>
    <w:rsid w:val="00B76340"/>
    <w:rsid w:val="00B7653A"/>
    <w:rsid w:val="00B7707E"/>
    <w:rsid w:val="00B773D5"/>
    <w:rsid w:val="00B77765"/>
    <w:rsid w:val="00B77A96"/>
    <w:rsid w:val="00B77C26"/>
    <w:rsid w:val="00B77C41"/>
    <w:rsid w:val="00B77CE3"/>
    <w:rsid w:val="00B77D9E"/>
    <w:rsid w:val="00B80544"/>
    <w:rsid w:val="00B80C36"/>
    <w:rsid w:val="00B80CD1"/>
    <w:rsid w:val="00B80E01"/>
    <w:rsid w:val="00B8149A"/>
    <w:rsid w:val="00B8161B"/>
    <w:rsid w:val="00B81C1F"/>
    <w:rsid w:val="00B81CC7"/>
    <w:rsid w:val="00B81DF6"/>
    <w:rsid w:val="00B82601"/>
    <w:rsid w:val="00B8280C"/>
    <w:rsid w:val="00B82B90"/>
    <w:rsid w:val="00B836F0"/>
    <w:rsid w:val="00B8398A"/>
    <w:rsid w:val="00B83A4A"/>
    <w:rsid w:val="00B83A65"/>
    <w:rsid w:val="00B83CF4"/>
    <w:rsid w:val="00B84221"/>
    <w:rsid w:val="00B843B1"/>
    <w:rsid w:val="00B8457E"/>
    <w:rsid w:val="00B847A6"/>
    <w:rsid w:val="00B84A30"/>
    <w:rsid w:val="00B84C4F"/>
    <w:rsid w:val="00B84CC4"/>
    <w:rsid w:val="00B84D7A"/>
    <w:rsid w:val="00B85856"/>
    <w:rsid w:val="00B85ED0"/>
    <w:rsid w:val="00B85FBA"/>
    <w:rsid w:val="00B860F7"/>
    <w:rsid w:val="00B8644A"/>
    <w:rsid w:val="00B8658B"/>
    <w:rsid w:val="00B865D6"/>
    <w:rsid w:val="00B86E0F"/>
    <w:rsid w:val="00B86FB9"/>
    <w:rsid w:val="00B873AE"/>
    <w:rsid w:val="00B873EA"/>
    <w:rsid w:val="00B875A5"/>
    <w:rsid w:val="00B87A0D"/>
    <w:rsid w:val="00B906ED"/>
    <w:rsid w:val="00B90CDF"/>
    <w:rsid w:val="00B90E6E"/>
    <w:rsid w:val="00B911FC"/>
    <w:rsid w:val="00B91249"/>
    <w:rsid w:val="00B9176D"/>
    <w:rsid w:val="00B91D3B"/>
    <w:rsid w:val="00B9273C"/>
    <w:rsid w:val="00B9283A"/>
    <w:rsid w:val="00B92940"/>
    <w:rsid w:val="00B93486"/>
    <w:rsid w:val="00B94B6F"/>
    <w:rsid w:val="00B95A76"/>
    <w:rsid w:val="00B96027"/>
    <w:rsid w:val="00B97F2B"/>
    <w:rsid w:val="00BA0085"/>
    <w:rsid w:val="00BA0416"/>
    <w:rsid w:val="00BA0A5A"/>
    <w:rsid w:val="00BA0AF3"/>
    <w:rsid w:val="00BA1318"/>
    <w:rsid w:val="00BA1BF6"/>
    <w:rsid w:val="00BA1E4A"/>
    <w:rsid w:val="00BA1F59"/>
    <w:rsid w:val="00BA29A9"/>
    <w:rsid w:val="00BA339D"/>
    <w:rsid w:val="00BA38DE"/>
    <w:rsid w:val="00BA3A33"/>
    <w:rsid w:val="00BA3A83"/>
    <w:rsid w:val="00BA3EF7"/>
    <w:rsid w:val="00BA40EB"/>
    <w:rsid w:val="00BA41AE"/>
    <w:rsid w:val="00BA44D6"/>
    <w:rsid w:val="00BA4A57"/>
    <w:rsid w:val="00BA4B2A"/>
    <w:rsid w:val="00BA50BD"/>
    <w:rsid w:val="00BA5103"/>
    <w:rsid w:val="00BA510A"/>
    <w:rsid w:val="00BA5256"/>
    <w:rsid w:val="00BA5499"/>
    <w:rsid w:val="00BA5AC4"/>
    <w:rsid w:val="00BA5B58"/>
    <w:rsid w:val="00BA5B6F"/>
    <w:rsid w:val="00BA5F76"/>
    <w:rsid w:val="00BA6308"/>
    <w:rsid w:val="00BA654B"/>
    <w:rsid w:val="00BA6926"/>
    <w:rsid w:val="00BA7015"/>
    <w:rsid w:val="00BA791F"/>
    <w:rsid w:val="00BA7F7D"/>
    <w:rsid w:val="00BB0356"/>
    <w:rsid w:val="00BB0446"/>
    <w:rsid w:val="00BB0EF4"/>
    <w:rsid w:val="00BB0F00"/>
    <w:rsid w:val="00BB16D6"/>
    <w:rsid w:val="00BB182A"/>
    <w:rsid w:val="00BB19EF"/>
    <w:rsid w:val="00BB1A35"/>
    <w:rsid w:val="00BB1AA1"/>
    <w:rsid w:val="00BB205C"/>
    <w:rsid w:val="00BB24CE"/>
    <w:rsid w:val="00BB26C5"/>
    <w:rsid w:val="00BB2A4D"/>
    <w:rsid w:val="00BB2C2E"/>
    <w:rsid w:val="00BB3F8B"/>
    <w:rsid w:val="00BB3FE7"/>
    <w:rsid w:val="00BB40A3"/>
    <w:rsid w:val="00BB4587"/>
    <w:rsid w:val="00BB571D"/>
    <w:rsid w:val="00BB5E72"/>
    <w:rsid w:val="00BB6335"/>
    <w:rsid w:val="00BB63ED"/>
    <w:rsid w:val="00BB6BA0"/>
    <w:rsid w:val="00BB6C62"/>
    <w:rsid w:val="00BB7AEA"/>
    <w:rsid w:val="00BB7B30"/>
    <w:rsid w:val="00BB7FAA"/>
    <w:rsid w:val="00BC01EC"/>
    <w:rsid w:val="00BC01F4"/>
    <w:rsid w:val="00BC03EA"/>
    <w:rsid w:val="00BC093E"/>
    <w:rsid w:val="00BC119C"/>
    <w:rsid w:val="00BC1625"/>
    <w:rsid w:val="00BC230B"/>
    <w:rsid w:val="00BC2616"/>
    <w:rsid w:val="00BC2A46"/>
    <w:rsid w:val="00BC2D36"/>
    <w:rsid w:val="00BC2E2D"/>
    <w:rsid w:val="00BC33BD"/>
    <w:rsid w:val="00BC3BE4"/>
    <w:rsid w:val="00BC413B"/>
    <w:rsid w:val="00BC447F"/>
    <w:rsid w:val="00BC49C6"/>
    <w:rsid w:val="00BC4A91"/>
    <w:rsid w:val="00BC4F2B"/>
    <w:rsid w:val="00BC53FB"/>
    <w:rsid w:val="00BC55CE"/>
    <w:rsid w:val="00BC5640"/>
    <w:rsid w:val="00BC58BD"/>
    <w:rsid w:val="00BC6A74"/>
    <w:rsid w:val="00BC7060"/>
    <w:rsid w:val="00BC73E6"/>
    <w:rsid w:val="00BC7A08"/>
    <w:rsid w:val="00BC7BBB"/>
    <w:rsid w:val="00BD019D"/>
    <w:rsid w:val="00BD02C0"/>
    <w:rsid w:val="00BD0858"/>
    <w:rsid w:val="00BD0E5D"/>
    <w:rsid w:val="00BD2019"/>
    <w:rsid w:val="00BD2843"/>
    <w:rsid w:val="00BD2E9E"/>
    <w:rsid w:val="00BD335B"/>
    <w:rsid w:val="00BD3554"/>
    <w:rsid w:val="00BD3741"/>
    <w:rsid w:val="00BD3792"/>
    <w:rsid w:val="00BD38B7"/>
    <w:rsid w:val="00BD4074"/>
    <w:rsid w:val="00BD4393"/>
    <w:rsid w:val="00BD454A"/>
    <w:rsid w:val="00BD48FB"/>
    <w:rsid w:val="00BD4CD9"/>
    <w:rsid w:val="00BD4D89"/>
    <w:rsid w:val="00BD5718"/>
    <w:rsid w:val="00BD5793"/>
    <w:rsid w:val="00BD5BD9"/>
    <w:rsid w:val="00BD63B4"/>
    <w:rsid w:val="00BD651D"/>
    <w:rsid w:val="00BD6C20"/>
    <w:rsid w:val="00BD6FCB"/>
    <w:rsid w:val="00BD6FF9"/>
    <w:rsid w:val="00BD70C8"/>
    <w:rsid w:val="00BD71B1"/>
    <w:rsid w:val="00BD7235"/>
    <w:rsid w:val="00BD794B"/>
    <w:rsid w:val="00BD7A5C"/>
    <w:rsid w:val="00BD7CF9"/>
    <w:rsid w:val="00BE05D8"/>
    <w:rsid w:val="00BE08B5"/>
    <w:rsid w:val="00BE11F5"/>
    <w:rsid w:val="00BE1608"/>
    <w:rsid w:val="00BE1DA9"/>
    <w:rsid w:val="00BE1FFF"/>
    <w:rsid w:val="00BE2C94"/>
    <w:rsid w:val="00BE3220"/>
    <w:rsid w:val="00BE36FD"/>
    <w:rsid w:val="00BE3824"/>
    <w:rsid w:val="00BE3BCC"/>
    <w:rsid w:val="00BE3D65"/>
    <w:rsid w:val="00BE410A"/>
    <w:rsid w:val="00BE423B"/>
    <w:rsid w:val="00BE4731"/>
    <w:rsid w:val="00BE4C55"/>
    <w:rsid w:val="00BE4D68"/>
    <w:rsid w:val="00BE4ECF"/>
    <w:rsid w:val="00BE524B"/>
    <w:rsid w:val="00BE56B0"/>
    <w:rsid w:val="00BE570D"/>
    <w:rsid w:val="00BE5712"/>
    <w:rsid w:val="00BE5718"/>
    <w:rsid w:val="00BE5BCD"/>
    <w:rsid w:val="00BE63F3"/>
    <w:rsid w:val="00BE694E"/>
    <w:rsid w:val="00BE6C2D"/>
    <w:rsid w:val="00BE6C9B"/>
    <w:rsid w:val="00BE6D69"/>
    <w:rsid w:val="00BE6FED"/>
    <w:rsid w:val="00BE71F8"/>
    <w:rsid w:val="00BE7885"/>
    <w:rsid w:val="00BE7CF4"/>
    <w:rsid w:val="00BE7DB8"/>
    <w:rsid w:val="00BE7F1D"/>
    <w:rsid w:val="00BF05C4"/>
    <w:rsid w:val="00BF0882"/>
    <w:rsid w:val="00BF0C1E"/>
    <w:rsid w:val="00BF135A"/>
    <w:rsid w:val="00BF21A0"/>
    <w:rsid w:val="00BF21BD"/>
    <w:rsid w:val="00BF2A48"/>
    <w:rsid w:val="00BF33F5"/>
    <w:rsid w:val="00BF38EB"/>
    <w:rsid w:val="00BF3A8F"/>
    <w:rsid w:val="00BF3F53"/>
    <w:rsid w:val="00BF4028"/>
    <w:rsid w:val="00BF4544"/>
    <w:rsid w:val="00BF47C4"/>
    <w:rsid w:val="00BF4A7E"/>
    <w:rsid w:val="00BF4C10"/>
    <w:rsid w:val="00BF4F91"/>
    <w:rsid w:val="00BF5009"/>
    <w:rsid w:val="00BF540B"/>
    <w:rsid w:val="00BF5457"/>
    <w:rsid w:val="00BF572E"/>
    <w:rsid w:val="00BF5E79"/>
    <w:rsid w:val="00BF61AE"/>
    <w:rsid w:val="00BF6DFE"/>
    <w:rsid w:val="00BF7260"/>
    <w:rsid w:val="00BF7B76"/>
    <w:rsid w:val="00BF7B82"/>
    <w:rsid w:val="00C000D3"/>
    <w:rsid w:val="00C0017A"/>
    <w:rsid w:val="00C001CA"/>
    <w:rsid w:val="00C0072C"/>
    <w:rsid w:val="00C00B2D"/>
    <w:rsid w:val="00C00DE5"/>
    <w:rsid w:val="00C00FDC"/>
    <w:rsid w:val="00C01747"/>
    <w:rsid w:val="00C01A4F"/>
    <w:rsid w:val="00C02157"/>
    <w:rsid w:val="00C025C1"/>
    <w:rsid w:val="00C02B66"/>
    <w:rsid w:val="00C037A3"/>
    <w:rsid w:val="00C03FE7"/>
    <w:rsid w:val="00C04168"/>
    <w:rsid w:val="00C04F37"/>
    <w:rsid w:val="00C04FE3"/>
    <w:rsid w:val="00C050AA"/>
    <w:rsid w:val="00C05346"/>
    <w:rsid w:val="00C05362"/>
    <w:rsid w:val="00C05433"/>
    <w:rsid w:val="00C05858"/>
    <w:rsid w:val="00C05A24"/>
    <w:rsid w:val="00C05A7C"/>
    <w:rsid w:val="00C06139"/>
    <w:rsid w:val="00C062E4"/>
    <w:rsid w:val="00C06388"/>
    <w:rsid w:val="00C06568"/>
    <w:rsid w:val="00C0676E"/>
    <w:rsid w:val="00C06A4E"/>
    <w:rsid w:val="00C06C36"/>
    <w:rsid w:val="00C06C41"/>
    <w:rsid w:val="00C06F99"/>
    <w:rsid w:val="00C07631"/>
    <w:rsid w:val="00C07A5D"/>
    <w:rsid w:val="00C07B1A"/>
    <w:rsid w:val="00C10533"/>
    <w:rsid w:val="00C11212"/>
    <w:rsid w:val="00C115C4"/>
    <w:rsid w:val="00C11E12"/>
    <w:rsid w:val="00C120E3"/>
    <w:rsid w:val="00C12326"/>
    <w:rsid w:val="00C12663"/>
    <w:rsid w:val="00C12D1E"/>
    <w:rsid w:val="00C12EE3"/>
    <w:rsid w:val="00C13304"/>
    <w:rsid w:val="00C1337D"/>
    <w:rsid w:val="00C1340D"/>
    <w:rsid w:val="00C13712"/>
    <w:rsid w:val="00C1383E"/>
    <w:rsid w:val="00C139C7"/>
    <w:rsid w:val="00C13CF0"/>
    <w:rsid w:val="00C13D9E"/>
    <w:rsid w:val="00C14A90"/>
    <w:rsid w:val="00C15013"/>
    <w:rsid w:val="00C1593A"/>
    <w:rsid w:val="00C15A0E"/>
    <w:rsid w:val="00C15BB3"/>
    <w:rsid w:val="00C16560"/>
    <w:rsid w:val="00C1656C"/>
    <w:rsid w:val="00C166FA"/>
    <w:rsid w:val="00C1680E"/>
    <w:rsid w:val="00C16B4C"/>
    <w:rsid w:val="00C17353"/>
    <w:rsid w:val="00C178C2"/>
    <w:rsid w:val="00C20106"/>
    <w:rsid w:val="00C20832"/>
    <w:rsid w:val="00C20A57"/>
    <w:rsid w:val="00C20B51"/>
    <w:rsid w:val="00C20E43"/>
    <w:rsid w:val="00C2113E"/>
    <w:rsid w:val="00C21202"/>
    <w:rsid w:val="00C2125C"/>
    <w:rsid w:val="00C219B1"/>
    <w:rsid w:val="00C21DDE"/>
    <w:rsid w:val="00C21F87"/>
    <w:rsid w:val="00C21FAE"/>
    <w:rsid w:val="00C223D2"/>
    <w:rsid w:val="00C2266D"/>
    <w:rsid w:val="00C228A8"/>
    <w:rsid w:val="00C22C7C"/>
    <w:rsid w:val="00C22CB1"/>
    <w:rsid w:val="00C22ECF"/>
    <w:rsid w:val="00C238EB"/>
    <w:rsid w:val="00C2439F"/>
    <w:rsid w:val="00C246A4"/>
    <w:rsid w:val="00C246BF"/>
    <w:rsid w:val="00C246F8"/>
    <w:rsid w:val="00C24DCB"/>
    <w:rsid w:val="00C24F7A"/>
    <w:rsid w:val="00C25045"/>
    <w:rsid w:val="00C25275"/>
    <w:rsid w:val="00C2559A"/>
    <w:rsid w:val="00C25924"/>
    <w:rsid w:val="00C262D4"/>
    <w:rsid w:val="00C26887"/>
    <w:rsid w:val="00C26FEA"/>
    <w:rsid w:val="00C27294"/>
    <w:rsid w:val="00C2737F"/>
    <w:rsid w:val="00C273F2"/>
    <w:rsid w:val="00C27420"/>
    <w:rsid w:val="00C274E0"/>
    <w:rsid w:val="00C2778C"/>
    <w:rsid w:val="00C27DBC"/>
    <w:rsid w:val="00C301F1"/>
    <w:rsid w:val="00C3069E"/>
    <w:rsid w:val="00C30AC4"/>
    <w:rsid w:val="00C3133C"/>
    <w:rsid w:val="00C314F9"/>
    <w:rsid w:val="00C31B9D"/>
    <w:rsid w:val="00C31F25"/>
    <w:rsid w:val="00C328D6"/>
    <w:rsid w:val="00C32AD6"/>
    <w:rsid w:val="00C32B2E"/>
    <w:rsid w:val="00C32EF3"/>
    <w:rsid w:val="00C32FAB"/>
    <w:rsid w:val="00C33405"/>
    <w:rsid w:val="00C33677"/>
    <w:rsid w:val="00C33C5D"/>
    <w:rsid w:val="00C33FCF"/>
    <w:rsid w:val="00C3450B"/>
    <w:rsid w:val="00C34568"/>
    <w:rsid w:val="00C349F4"/>
    <w:rsid w:val="00C34A63"/>
    <w:rsid w:val="00C34E17"/>
    <w:rsid w:val="00C352E4"/>
    <w:rsid w:val="00C355F6"/>
    <w:rsid w:val="00C35D28"/>
    <w:rsid w:val="00C36223"/>
    <w:rsid w:val="00C363FF"/>
    <w:rsid w:val="00C368B5"/>
    <w:rsid w:val="00C36BBC"/>
    <w:rsid w:val="00C36C7F"/>
    <w:rsid w:val="00C37CD8"/>
    <w:rsid w:val="00C4095D"/>
    <w:rsid w:val="00C40CEC"/>
    <w:rsid w:val="00C42180"/>
    <w:rsid w:val="00C4244E"/>
    <w:rsid w:val="00C42936"/>
    <w:rsid w:val="00C429FC"/>
    <w:rsid w:val="00C42AD4"/>
    <w:rsid w:val="00C42DE0"/>
    <w:rsid w:val="00C430E0"/>
    <w:rsid w:val="00C436D5"/>
    <w:rsid w:val="00C44174"/>
    <w:rsid w:val="00C44750"/>
    <w:rsid w:val="00C44EB8"/>
    <w:rsid w:val="00C44F64"/>
    <w:rsid w:val="00C450DF"/>
    <w:rsid w:val="00C45598"/>
    <w:rsid w:val="00C455F0"/>
    <w:rsid w:val="00C45F34"/>
    <w:rsid w:val="00C46BC2"/>
    <w:rsid w:val="00C473E6"/>
    <w:rsid w:val="00C479F5"/>
    <w:rsid w:val="00C47E95"/>
    <w:rsid w:val="00C50465"/>
    <w:rsid w:val="00C50D24"/>
    <w:rsid w:val="00C51002"/>
    <w:rsid w:val="00C523E4"/>
    <w:rsid w:val="00C5267A"/>
    <w:rsid w:val="00C53272"/>
    <w:rsid w:val="00C534D6"/>
    <w:rsid w:val="00C5398E"/>
    <w:rsid w:val="00C53AFC"/>
    <w:rsid w:val="00C5415D"/>
    <w:rsid w:val="00C542C6"/>
    <w:rsid w:val="00C54B3D"/>
    <w:rsid w:val="00C54F7C"/>
    <w:rsid w:val="00C54FA6"/>
    <w:rsid w:val="00C55917"/>
    <w:rsid w:val="00C55C3B"/>
    <w:rsid w:val="00C55E6C"/>
    <w:rsid w:val="00C56248"/>
    <w:rsid w:val="00C56877"/>
    <w:rsid w:val="00C56A70"/>
    <w:rsid w:val="00C56D7F"/>
    <w:rsid w:val="00C56E95"/>
    <w:rsid w:val="00C5792E"/>
    <w:rsid w:val="00C57CFA"/>
    <w:rsid w:val="00C603F2"/>
    <w:rsid w:val="00C60519"/>
    <w:rsid w:val="00C60589"/>
    <w:rsid w:val="00C608E5"/>
    <w:rsid w:val="00C6116A"/>
    <w:rsid w:val="00C6127D"/>
    <w:rsid w:val="00C613BE"/>
    <w:rsid w:val="00C6149F"/>
    <w:rsid w:val="00C615C7"/>
    <w:rsid w:val="00C62259"/>
    <w:rsid w:val="00C62718"/>
    <w:rsid w:val="00C62B73"/>
    <w:rsid w:val="00C62BCD"/>
    <w:rsid w:val="00C62D42"/>
    <w:rsid w:val="00C62FD7"/>
    <w:rsid w:val="00C632C2"/>
    <w:rsid w:val="00C63A2B"/>
    <w:rsid w:val="00C63A45"/>
    <w:rsid w:val="00C63BA9"/>
    <w:rsid w:val="00C64705"/>
    <w:rsid w:val="00C64EC2"/>
    <w:rsid w:val="00C6578F"/>
    <w:rsid w:val="00C659DB"/>
    <w:rsid w:val="00C66181"/>
    <w:rsid w:val="00C663EC"/>
    <w:rsid w:val="00C6645A"/>
    <w:rsid w:val="00C664B0"/>
    <w:rsid w:val="00C66730"/>
    <w:rsid w:val="00C676E4"/>
    <w:rsid w:val="00C6793C"/>
    <w:rsid w:val="00C67E3B"/>
    <w:rsid w:val="00C70935"/>
    <w:rsid w:val="00C70F0E"/>
    <w:rsid w:val="00C70F6C"/>
    <w:rsid w:val="00C713D0"/>
    <w:rsid w:val="00C7199C"/>
    <w:rsid w:val="00C724C5"/>
    <w:rsid w:val="00C72735"/>
    <w:rsid w:val="00C73321"/>
    <w:rsid w:val="00C734A0"/>
    <w:rsid w:val="00C736A6"/>
    <w:rsid w:val="00C73A03"/>
    <w:rsid w:val="00C73B04"/>
    <w:rsid w:val="00C73D51"/>
    <w:rsid w:val="00C73E95"/>
    <w:rsid w:val="00C745CC"/>
    <w:rsid w:val="00C74654"/>
    <w:rsid w:val="00C74BEC"/>
    <w:rsid w:val="00C75173"/>
    <w:rsid w:val="00C753B1"/>
    <w:rsid w:val="00C7548D"/>
    <w:rsid w:val="00C7590C"/>
    <w:rsid w:val="00C75AD3"/>
    <w:rsid w:val="00C75C1A"/>
    <w:rsid w:val="00C760D5"/>
    <w:rsid w:val="00C76312"/>
    <w:rsid w:val="00C76757"/>
    <w:rsid w:val="00C7742A"/>
    <w:rsid w:val="00C77D54"/>
    <w:rsid w:val="00C77F71"/>
    <w:rsid w:val="00C800DC"/>
    <w:rsid w:val="00C80980"/>
    <w:rsid w:val="00C80B45"/>
    <w:rsid w:val="00C80D6E"/>
    <w:rsid w:val="00C81082"/>
    <w:rsid w:val="00C813C8"/>
    <w:rsid w:val="00C8207B"/>
    <w:rsid w:val="00C8217C"/>
    <w:rsid w:val="00C822B7"/>
    <w:rsid w:val="00C82848"/>
    <w:rsid w:val="00C8311A"/>
    <w:rsid w:val="00C833CB"/>
    <w:rsid w:val="00C83876"/>
    <w:rsid w:val="00C83E2E"/>
    <w:rsid w:val="00C8412A"/>
    <w:rsid w:val="00C84454"/>
    <w:rsid w:val="00C8456F"/>
    <w:rsid w:val="00C84E4F"/>
    <w:rsid w:val="00C85553"/>
    <w:rsid w:val="00C85686"/>
    <w:rsid w:val="00C857F9"/>
    <w:rsid w:val="00C85FD5"/>
    <w:rsid w:val="00C862DB"/>
    <w:rsid w:val="00C86309"/>
    <w:rsid w:val="00C866E6"/>
    <w:rsid w:val="00C86CC9"/>
    <w:rsid w:val="00C86D71"/>
    <w:rsid w:val="00C86FAE"/>
    <w:rsid w:val="00C87021"/>
    <w:rsid w:val="00C87227"/>
    <w:rsid w:val="00C873DC"/>
    <w:rsid w:val="00C87A42"/>
    <w:rsid w:val="00C87C5A"/>
    <w:rsid w:val="00C90334"/>
    <w:rsid w:val="00C90775"/>
    <w:rsid w:val="00C90A44"/>
    <w:rsid w:val="00C92E20"/>
    <w:rsid w:val="00C9374E"/>
    <w:rsid w:val="00C9393B"/>
    <w:rsid w:val="00C9448B"/>
    <w:rsid w:val="00C949B0"/>
    <w:rsid w:val="00C94CB9"/>
    <w:rsid w:val="00C951B2"/>
    <w:rsid w:val="00C9579D"/>
    <w:rsid w:val="00C95A82"/>
    <w:rsid w:val="00C961AB"/>
    <w:rsid w:val="00C96DB9"/>
    <w:rsid w:val="00C96DC4"/>
    <w:rsid w:val="00C96DDC"/>
    <w:rsid w:val="00C96F7D"/>
    <w:rsid w:val="00C96FF9"/>
    <w:rsid w:val="00C970A7"/>
    <w:rsid w:val="00C97884"/>
    <w:rsid w:val="00C97962"/>
    <w:rsid w:val="00CA0170"/>
    <w:rsid w:val="00CA0534"/>
    <w:rsid w:val="00CA0AA0"/>
    <w:rsid w:val="00CA1622"/>
    <w:rsid w:val="00CA1769"/>
    <w:rsid w:val="00CA188F"/>
    <w:rsid w:val="00CA2540"/>
    <w:rsid w:val="00CA26CA"/>
    <w:rsid w:val="00CA27B1"/>
    <w:rsid w:val="00CA3131"/>
    <w:rsid w:val="00CA33B0"/>
    <w:rsid w:val="00CA33E0"/>
    <w:rsid w:val="00CA348D"/>
    <w:rsid w:val="00CA354C"/>
    <w:rsid w:val="00CA3A78"/>
    <w:rsid w:val="00CA3D64"/>
    <w:rsid w:val="00CA3DBE"/>
    <w:rsid w:val="00CA3F53"/>
    <w:rsid w:val="00CA4D2E"/>
    <w:rsid w:val="00CA4F2E"/>
    <w:rsid w:val="00CA51B9"/>
    <w:rsid w:val="00CA53C6"/>
    <w:rsid w:val="00CA56D6"/>
    <w:rsid w:val="00CA58A3"/>
    <w:rsid w:val="00CA61AE"/>
    <w:rsid w:val="00CA6256"/>
    <w:rsid w:val="00CA6747"/>
    <w:rsid w:val="00CA6861"/>
    <w:rsid w:val="00CA6D42"/>
    <w:rsid w:val="00CA6EC0"/>
    <w:rsid w:val="00CA71EF"/>
    <w:rsid w:val="00CA76A2"/>
    <w:rsid w:val="00CA77AD"/>
    <w:rsid w:val="00CA79F1"/>
    <w:rsid w:val="00CB0795"/>
    <w:rsid w:val="00CB0BA5"/>
    <w:rsid w:val="00CB0DE5"/>
    <w:rsid w:val="00CB0E0F"/>
    <w:rsid w:val="00CB0FC6"/>
    <w:rsid w:val="00CB1471"/>
    <w:rsid w:val="00CB1529"/>
    <w:rsid w:val="00CB19CF"/>
    <w:rsid w:val="00CB1AA1"/>
    <w:rsid w:val="00CB1B96"/>
    <w:rsid w:val="00CB1E13"/>
    <w:rsid w:val="00CB26CC"/>
    <w:rsid w:val="00CB2727"/>
    <w:rsid w:val="00CB2A07"/>
    <w:rsid w:val="00CB2F8D"/>
    <w:rsid w:val="00CB2FA2"/>
    <w:rsid w:val="00CB35CC"/>
    <w:rsid w:val="00CB39E3"/>
    <w:rsid w:val="00CB414E"/>
    <w:rsid w:val="00CB425D"/>
    <w:rsid w:val="00CB4261"/>
    <w:rsid w:val="00CB51F4"/>
    <w:rsid w:val="00CB595F"/>
    <w:rsid w:val="00CB5B9A"/>
    <w:rsid w:val="00CB5DD2"/>
    <w:rsid w:val="00CB5EB5"/>
    <w:rsid w:val="00CB6003"/>
    <w:rsid w:val="00CB6F4D"/>
    <w:rsid w:val="00CB6F6C"/>
    <w:rsid w:val="00CB7FEC"/>
    <w:rsid w:val="00CC04D3"/>
    <w:rsid w:val="00CC0B5C"/>
    <w:rsid w:val="00CC1835"/>
    <w:rsid w:val="00CC1A29"/>
    <w:rsid w:val="00CC1D3E"/>
    <w:rsid w:val="00CC1EA7"/>
    <w:rsid w:val="00CC24B6"/>
    <w:rsid w:val="00CC2651"/>
    <w:rsid w:val="00CC2C49"/>
    <w:rsid w:val="00CC3887"/>
    <w:rsid w:val="00CC38AE"/>
    <w:rsid w:val="00CC3C5C"/>
    <w:rsid w:val="00CC421F"/>
    <w:rsid w:val="00CC46C5"/>
    <w:rsid w:val="00CC46CD"/>
    <w:rsid w:val="00CC47EC"/>
    <w:rsid w:val="00CC4E22"/>
    <w:rsid w:val="00CC5608"/>
    <w:rsid w:val="00CC5718"/>
    <w:rsid w:val="00CC5978"/>
    <w:rsid w:val="00CC5C9B"/>
    <w:rsid w:val="00CC5E3F"/>
    <w:rsid w:val="00CC621B"/>
    <w:rsid w:val="00CC6675"/>
    <w:rsid w:val="00CC69FF"/>
    <w:rsid w:val="00CC6E43"/>
    <w:rsid w:val="00CC6E69"/>
    <w:rsid w:val="00CC6EC8"/>
    <w:rsid w:val="00CC70BB"/>
    <w:rsid w:val="00CC72A3"/>
    <w:rsid w:val="00CC7E99"/>
    <w:rsid w:val="00CC7EFC"/>
    <w:rsid w:val="00CD07F4"/>
    <w:rsid w:val="00CD0DB6"/>
    <w:rsid w:val="00CD1367"/>
    <w:rsid w:val="00CD1B6E"/>
    <w:rsid w:val="00CD1D05"/>
    <w:rsid w:val="00CD2279"/>
    <w:rsid w:val="00CD234D"/>
    <w:rsid w:val="00CD289E"/>
    <w:rsid w:val="00CD2D7C"/>
    <w:rsid w:val="00CD2E8D"/>
    <w:rsid w:val="00CD37CE"/>
    <w:rsid w:val="00CD39DD"/>
    <w:rsid w:val="00CD3B1C"/>
    <w:rsid w:val="00CD3BBE"/>
    <w:rsid w:val="00CD44DB"/>
    <w:rsid w:val="00CD4B42"/>
    <w:rsid w:val="00CD4D48"/>
    <w:rsid w:val="00CD5274"/>
    <w:rsid w:val="00CD5356"/>
    <w:rsid w:val="00CD5374"/>
    <w:rsid w:val="00CD53F8"/>
    <w:rsid w:val="00CD583E"/>
    <w:rsid w:val="00CD593A"/>
    <w:rsid w:val="00CD5BF2"/>
    <w:rsid w:val="00CD6262"/>
    <w:rsid w:val="00CD627F"/>
    <w:rsid w:val="00CD653A"/>
    <w:rsid w:val="00CD66BC"/>
    <w:rsid w:val="00CD67B7"/>
    <w:rsid w:val="00CD6C44"/>
    <w:rsid w:val="00CD6F11"/>
    <w:rsid w:val="00CD71B3"/>
    <w:rsid w:val="00CD727F"/>
    <w:rsid w:val="00CD754E"/>
    <w:rsid w:val="00CD76B0"/>
    <w:rsid w:val="00CE06AC"/>
    <w:rsid w:val="00CE0753"/>
    <w:rsid w:val="00CE080D"/>
    <w:rsid w:val="00CE0950"/>
    <w:rsid w:val="00CE0CDE"/>
    <w:rsid w:val="00CE0D95"/>
    <w:rsid w:val="00CE116A"/>
    <w:rsid w:val="00CE1274"/>
    <w:rsid w:val="00CE1393"/>
    <w:rsid w:val="00CE15D4"/>
    <w:rsid w:val="00CE167A"/>
    <w:rsid w:val="00CE1BD1"/>
    <w:rsid w:val="00CE1EC9"/>
    <w:rsid w:val="00CE2AEB"/>
    <w:rsid w:val="00CE2B32"/>
    <w:rsid w:val="00CE2E27"/>
    <w:rsid w:val="00CE33F8"/>
    <w:rsid w:val="00CE3473"/>
    <w:rsid w:val="00CE358D"/>
    <w:rsid w:val="00CE3598"/>
    <w:rsid w:val="00CE361E"/>
    <w:rsid w:val="00CE3806"/>
    <w:rsid w:val="00CE3FEB"/>
    <w:rsid w:val="00CE4537"/>
    <w:rsid w:val="00CE4A1F"/>
    <w:rsid w:val="00CE4B1D"/>
    <w:rsid w:val="00CE4D61"/>
    <w:rsid w:val="00CE4EE7"/>
    <w:rsid w:val="00CE50C3"/>
    <w:rsid w:val="00CE5431"/>
    <w:rsid w:val="00CE573E"/>
    <w:rsid w:val="00CE57D4"/>
    <w:rsid w:val="00CE59E2"/>
    <w:rsid w:val="00CE60CB"/>
    <w:rsid w:val="00CE626B"/>
    <w:rsid w:val="00CE6EEE"/>
    <w:rsid w:val="00CE703D"/>
    <w:rsid w:val="00CE76A9"/>
    <w:rsid w:val="00CE78BA"/>
    <w:rsid w:val="00CE799F"/>
    <w:rsid w:val="00CE7A8F"/>
    <w:rsid w:val="00CE7B6C"/>
    <w:rsid w:val="00CF0772"/>
    <w:rsid w:val="00CF0E85"/>
    <w:rsid w:val="00CF0F27"/>
    <w:rsid w:val="00CF12D5"/>
    <w:rsid w:val="00CF1902"/>
    <w:rsid w:val="00CF1A20"/>
    <w:rsid w:val="00CF1E54"/>
    <w:rsid w:val="00CF2395"/>
    <w:rsid w:val="00CF24E0"/>
    <w:rsid w:val="00CF2652"/>
    <w:rsid w:val="00CF2B05"/>
    <w:rsid w:val="00CF4B14"/>
    <w:rsid w:val="00CF4FCD"/>
    <w:rsid w:val="00CF51D2"/>
    <w:rsid w:val="00CF5671"/>
    <w:rsid w:val="00CF5692"/>
    <w:rsid w:val="00CF5B73"/>
    <w:rsid w:val="00CF658C"/>
    <w:rsid w:val="00CF66E9"/>
    <w:rsid w:val="00CF677D"/>
    <w:rsid w:val="00CF68FB"/>
    <w:rsid w:val="00CF6E1F"/>
    <w:rsid w:val="00CF70F1"/>
    <w:rsid w:val="00CF733F"/>
    <w:rsid w:val="00CF7928"/>
    <w:rsid w:val="00CF7963"/>
    <w:rsid w:val="00CF79D6"/>
    <w:rsid w:val="00D002B4"/>
    <w:rsid w:val="00D003A1"/>
    <w:rsid w:val="00D00944"/>
    <w:rsid w:val="00D01176"/>
    <w:rsid w:val="00D0129C"/>
    <w:rsid w:val="00D013C1"/>
    <w:rsid w:val="00D01C78"/>
    <w:rsid w:val="00D0240C"/>
    <w:rsid w:val="00D03167"/>
    <w:rsid w:val="00D031FB"/>
    <w:rsid w:val="00D03399"/>
    <w:rsid w:val="00D035F9"/>
    <w:rsid w:val="00D037DD"/>
    <w:rsid w:val="00D0397A"/>
    <w:rsid w:val="00D03F8B"/>
    <w:rsid w:val="00D03FA0"/>
    <w:rsid w:val="00D0416C"/>
    <w:rsid w:val="00D0426F"/>
    <w:rsid w:val="00D044B2"/>
    <w:rsid w:val="00D04918"/>
    <w:rsid w:val="00D04F38"/>
    <w:rsid w:val="00D05369"/>
    <w:rsid w:val="00D059B2"/>
    <w:rsid w:val="00D05F3C"/>
    <w:rsid w:val="00D0619C"/>
    <w:rsid w:val="00D0631E"/>
    <w:rsid w:val="00D0698C"/>
    <w:rsid w:val="00D06B3C"/>
    <w:rsid w:val="00D06FDD"/>
    <w:rsid w:val="00D07565"/>
    <w:rsid w:val="00D07B3F"/>
    <w:rsid w:val="00D10065"/>
    <w:rsid w:val="00D10877"/>
    <w:rsid w:val="00D10AA0"/>
    <w:rsid w:val="00D10FD5"/>
    <w:rsid w:val="00D114BB"/>
    <w:rsid w:val="00D115C1"/>
    <w:rsid w:val="00D11912"/>
    <w:rsid w:val="00D11A40"/>
    <w:rsid w:val="00D11E3F"/>
    <w:rsid w:val="00D12256"/>
    <w:rsid w:val="00D12BEB"/>
    <w:rsid w:val="00D132A3"/>
    <w:rsid w:val="00D1364C"/>
    <w:rsid w:val="00D1378E"/>
    <w:rsid w:val="00D13972"/>
    <w:rsid w:val="00D1398D"/>
    <w:rsid w:val="00D139A4"/>
    <w:rsid w:val="00D13E53"/>
    <w:rsid w:val="00D13FA6"/>
    <w:rsid w:val="00D146D1"/>
    <w:rsid w:val="00D1495D"/>
    <w:rsid w:val="00D14A76"/>
    <w:rsid w:val="00D14C0E"/>
    <w:rsid w:val="00D14CC6"/>
    <w:rsid w:val="00D155A2"/>
    <w:rsid w:val="00D15777"/>
    <w:rsid w:val="00D15E3F"/>
    <w:rsid w:val="00D160AA"/>
    <w:rsid w:val="00D164AE"/>
    <w:rsid w:val="00D1681F"/>
    <w:rsid w:val="00D170C8"/>
    <w:rsid w:val="00D175AA"/>
    <w:rsid w:val="00D17BFC"/>
    <w:rsid w:val="00D200B0"/>
    <w:rsid w:val="00D200B6"/>
    <w:rsid w:val="00D201E2"/>
    <w:rsid w:val="00D20315"/>
    <w:rsid w:val="00D206FA"/>
    <w:rsid w:val="00D20867"/>
    <w:rsid w:val="00D20948"/>
    <w:rsid w:val="00D21254"/>
    <w:rsid w:val="00D21CD9"/>
    <w:rsid w:val="00D2205E"/>
    <w:rsid w:val="00D22165"/>
    <w:rsid w:val="00D222E3"/>
    <w:rsid w:val="00D2271B"/>
    <w:rsid w:val="00D22730"/>
    <w:rsid w:val="00D22850"/>
    <w:rsid w:val="00D2288C"/>
    <w:rsid w:val="00D22B40"/>
    <w:rsid w:val="00D231D0"/>
    <w:rsid w:val="00D231EF"/>
    <w:rsid w:val="00D23895"/>
    <w:rsid w:val="00D23BE2"/>
    <w:rsid w:val="00D23D5E"/>
    <w:rsid w:val="00D2429E"/>
    <w:rsid w:val="00D2454E"/>
    <w:rsid w:val="00D259A1"/>
    <w:rsid w:val="00D25A38"/>
    <w:rsid w:val="00D2619C"/>
    <w:rsid w:val="00D263C6"/>
    <w:rsid w:val="00D264E2"/>
    <w:rsid w:val="00D2665F"/>
    <w:rsid w:val="00D26677"/>
    <w:rsid w:val="00D2675A"/>
    <w:rsid w:val="00D269AA"/>
    <w:rsid w:val="00D26D2D"/>
    <w:rsid w:val="00D26F03"/>
    <w:rsid w:val="00D26F67"/>
    <w:rsid w:val="00D27119"/>
    <w:rsid w:val="00D275DD"/>
    <w:rsid w:val="00D27E08"/>
    <w:rsid w:val="00D27E2A"/>
    <w:rsid w:val="00D302D8"/>
    <w:rsid w:val="00D30E75"/>
    <w:rsid w:val="00D30FCD"/>
    <w:rsid w:val="00D31141"/>
    <w:rsid w:val="00D312ED"/>
    <w:rsid w:val="00D32148"/>
    <w:rsid w:val="00D33053"/>
    <w:rsid w:val="00D33A65"/>
    <w:rsid w:val="00D33AF9"/>
    <w:rsid w:val="00D33C65"/>
    <w:rsid w:val="00D349EB"/>
    <w:rsid w:val="00D34F99"/>
    <w:rsid w:val="00D3559D"/>
    <w:rsid w:val="00D36019"/>
    <w:rsid w:val="00D363B8"/>
    <w:rsid w:val="00D3652E"/>
    <w:rsid w:val="00D365EA"/>
    <w:rsid w:val="00D36660"/>
    <w:rsid w:val="00D3688D"/>
    <w:rsid w:val="00D36F41"/>
    <w:rsid w:val="00D370D1"/>
    <w:rsid w:val="00D37761"/>
    <w:rsid w:val="00D3785C"/>
    <w:rsid w:val="00D3798D"/>
    <w:rsid w:val="00D40BF4"/>
    <w:rsid w:val="00D41133"/>
    <w:rsid w:val="00D41302"/>
    <w:rsid w:val="00D41518"/>
    <w:rsid w:val="00D41A8C"/>
    <w:rsid w:val="00D421C8"/>
    <w:rsid w:val="00D42932"/>
    <w:rsid w:val="00D43075"/>
    <w:rsid w:val="00D4316C"/>
    <w:rsid w:val="00D43395"/>
    <w:rsid w:val="00D43418"/>
    <w:rsid w:val="00D4346F"/>
    <w:rsid w:val="00D43470"/>
    <w:rsid w:val="00D43492"/>
    <w:rsid w:val="00D43561"/>
    <w:rsid w:val="00D43CDC"/>
    <w:rsid w:val="00D43D84"/>
    <w:rsid w:val="00D44CBA"/>
    <w:rsid w:val="00D45039"/>
    <w:rsid w:val="00D4537F"/>
    <w:rsid w:val="00D46385"/>
    <w:rsid w:val="00D46660"/>
    <w:rsid w:val="00D46CC8"/>
    <w:rsid w:val="00D4711A"/>
    <w:rsid w:val="00D47357"/>
    <w:rsid w:val="00D4738C"/>
    <w:rsid w:val="00D47900"/>
    <w:rsid w:val="00D47A75"/>
    <w:rsid w:val="00D47B85"/>
    <w:rsid w:val="00D47CFF"/>
    <w:rsid w:val="00D502C7"/>
    <w:rsid w:val="00D50327"/>
    <w:rsid w:val="00D50507"/>
    <w:rsid w:val="00D5052B"/>
    <w:rsid w:val="00D51237"/>
    <w:rsid w:val="00D51AEA"/>
    <w:rsid w:val="00D51FC0"/>
    <w:rsid w:val="00D52344"/>
    <w:rsid w:val="00D525EA"/>
    <w:rsid w:val="00D528DA"/>
    <w:rsid w:val="00D52C3A"/>
    <w:rsid w:val="00D52EF4"/>
    <w:rsid w:val="00D530FA"/>
    <w:rsid w:val="00D5312B"/>
    <w:rsid w:val="00D532B5"/>
    <w:rsid w:val="00D5349E"/>
    <w:rsid w:val="00D53779"/>
    <w:rsid w:val="00D53875"/>
    <w:rsid w:val="00D542BD"/>
    <w:rsid w:val="00D54BAD"/>
    <w:rsid w:val="00D54ED4"/>
    <w:rsid w:val="00D55208"/>
    <w:rsid w:val="00D5547A"/>
    <w:rsid w:val="00D5564F"/>
    <w:rsid w:val="00D55FBB"/>
    <w:rsid w:val="00D56423"/>
    <w:rsid w:val="00D57E7A"/>
    <w:rsid w:val="00D57F51"/>
    <w:rsid w:val="00D60037"/>
    <w:rsid w:val="00D60164"/>
    <w:rsid w:val="00D60501"/>
    <w:rsid w:val="00D60C62"/>
    <w:rsid w:val="00D60FF2"/>
    <w:rsid w:val="00D6110A"/>
    <w:rsid w:val="00D612FC"/>
    <w:rsid w:val="00D61912"/>
    <w:rsid w:val="00D61991"/>
    <w:rsid w:val="00D61AB7"/>
    <w:rsid w:val="00D61D40"/>
    <w:rsid w:val="00D621A7"/>
    <w:rsid w:val="00D62F87"/>
    <w:rsid w:val="00D63320"/>
    <w:rsid w:val="00D6354D"/>
    <w:rsid w:val="00D6377B"/>
    <w:rsid w:val="00D63945"/>
    <w:rsid w:val="00D63CB4"/>
    <w:rsid w:val="00D63FC5"/>
    <w:rsid w:val="00D64796"/>
    <w:rsid w:val="00D6585B"/>
    <w:rsid w:val="00D6595A"/>
    <w:rsid w:val="00D6598D"/>
    <w:rsid w:val="00D65EFF"/>
    <w:rsid w:val="00D660CB"/>
    <w:rsid w:val="00D6649D"/>
    <w:rsid w:val="00D666B7"/>
    <w:rsid w:val="00D66B85"/>
    <w:rsid w:val="00D671DC"/>
    <w:rsid w:val="00D67576"/>
    <w:rsid w:val="00D67F7E"/>
    <w:rsid w:val="00D70657"/>
    <w:rsid w:val="00D709FC"/>
    <w:rsid w:val="00D70A86"/>
    <w:rsid w:val="00D715CD"/>
    <w:rsid w:val="00D71978"/>
    <w:rsid w:val="00D71CF2"/>
    <w:rsid w:val="00D71D1C"/>
    <w:rsid w:val="00D7261C"/>
    <w:rsid w:val="00D72D9C"/>
    <w:rsid w:val="00D7322E"/>
    <w:rsid w:val="00D73BD7"/>
    <w:rsid w:val="00D73D64"/>
    <w:rsid w:val="00D73DBF"/>
    <w:rsid w:val="00D74643"/>
    <w:rsid w:val="00D74DEC"/>
    <w:rsid w:val="00D751A4"/>
    <w:rsid w:val="00D751C7"/>
    <w:rsid w:val="00D7531C"/>
    <w:rsid w:val="00D7547E"/>
    <w:rsid w:val="00D75B15"/>
    <w:rsid w:val="00D7626A"/>
    <w:rsid w:val="00D763DC"/>
    <w:rsid w:val="00D768A0"/>
    <w:rsid w:val="00D76C12"/>
    <w:rsid w:val="00D77646"/>
    <w:rsid w:val="00D77D3A"/>
    <w:rsid w:val="00D808A9"/>
    <w:rsid w:val="00D8130E"/>
    <w:rsid w:val="00D8165A"/>
    <w:rsid w:val="00D81831"/>
    <w:rsid w:val="00D818E8"/>
    <w:rsid w:val="00D82717"/>
    <w:rsid w:val="00D82A7A"/>
    <w:rsid w:val="00D82AD5"/>
    <w:rsid w:val="00D82BD6"/>
    <w:rsid w:val="00D82BDE"/>
    <w:rsid w:val="00D82DDE"/>
    <w:rsid w:val="00D82FCE"/>
    <w:rsid w:val="00D833AF"/>
    <w:rsid w:val="00D83A71"/>
    <w:rsid w:val="00D84059"/>
    <w:rsid w:val="00D847AE"/>
    <w:rsid w:val="00D849BB"/>
    <w:rsid w:val="00D84B3B"/>
    <w:rsid w:val="00D85252"/>
    <w:rsid w:val="00D855A8"/>
    <w:rsid w:val="00D8589E"/>
    <w:rsid w:val="00D85B69"/>
    <w:rsid w:val="00D86328"/>
    <w:rsid w:val="00D86E5F"/>
    <w:rsid w:val="00D86F5F"/>
    <w:rsid w:val="00D86FC4"/>
    <w:rsid w:val="00D877F6"/>
    <w:rsid w:val="00D87ABB"/>
    <w:rsid w:val="00D87C93"/>
    <w:rsid w:val="00D90037"/>
    <w:rsid w:val="00D905CB"/>
    <w:rsid w:val="00D90D52"/>
    <w:rsid w:val="00D9182C"/>
    <w:rsid w:val="00D92556"/>
    <w:rsid w:val="00D9255E"/>
    <w:rsid w:val="00D92A35"/>
    <w:rsid w:val="00D92ECE"/>
    <w:rsid w:val="00D93063"/>
    <w:rsid w:val="00D9340E"/>
    <w:rsid w:val="00D93454"/>
    <w:rsid w:val="00D93E2A"/>
    <w:rsid w:val="00D94027"/>
    <w:rsid w:val="00D941BC"/>
    <w:rsid w:val="00D948FA"/>
    <w:rsid w:val="00D94B3F"/>
    <w:rsid w:val="00D95195"/>
    <w:rsid w:val="00D952B6"/>
    <w:rsid w:val="00D956CD"/>
    <w:rsid w:val="00D957B4"/>
    <w:rsid w:val="00D9669C"/>
    <w:rsid w:val="00D967C6"/>
    <w:rsid w:val="00D971D6"/>
    <w:rsid w:val="00D9746C"/>
    <w:rsid w:val="00D976BB"/>
    <w:rsid w:val="00D97D6D"/>
    <w:rsid w:val="00D97F48"/>
    <w:rsid w:val="00DA0145"/>
    <w:rsid w:val="00DA026A"/>
    <w:rsid w:val="00DA05A3"/>
    <w:rsid w:val="00DA0FC7"/>
    <w:rsid w:val="00DA195E"/>
    <w:rsid w:val="00DA3516"/>
    <w:rsid w:val="00DA39EF"/>
    <w:rsid w:val="00DA3A1C"/>
    <w:rsid w:val="00DA3A5C"/>
    <w:rsid w:val="00DA4347"/>
    <w:rsid w:val="00DA43FB"/>
    <w:rsid w:val="00DA44F7"/>
    <w:rsid w:val="00DA4788"/>
    <w:rsid w:val="00DA4B0B"/>
    <w:rsid w:val="00DA4F23"/>
    <w:rsid w:val="00DA5260"/>
    <w:rsid w:val="00DA576E"/>
    <w:rsid w:val="00DA5E47"/>
    <w:rsid w:val="00DA6191"/>
    <w:rsid w:val="00DA62C4"/>
    <w:rsid w:val="00DA630A"/>
    <w:rsid w:val="00DA6B52"/>
    <w:rsid w:val="00DA6CF1"/>
    <w:rsid w:val="00DA75A2"/>
    <w:rsid w:val="00DA78C7"/>
    <w:rsid w:val="00DA7E89"/>
    <w:rsid w:val="00DB033E"/>
    <w:rsid w:val="00DB0B05"/>
    <w:rsid w:val="00DB0F9C"/>
    <w:rsid w:val="00DB19A8"/>
    <w:rsid w:val="00DB19FD"/>
    <w:rsid w:val="00DB1C2C"/>
    <w:rsid w:val="00DB1ECE"/>
    <w:rsid w:val="00DB221D"/>
    <w:rsid w:val="00DB24CB"/>
    <w:rsid w:val="00DB24EA"/>
    <w:rsid w:val="00DB28A0"/>
    <w:rsid w:val="00DB28FD"/>
    <w:rsid w:val="00DB30B0"/>
    <w:rsid w:val="00DB3183"/>
    <w:rsid w:val="00DB346D"/>
    <w:rsid w:val="00DB377D"/>
    <w:rsid w:val="00DB3E5F"/>
    <w:rsid w:val="00DB488F"/>
    <w:rsid w:val="00DB4E16"/>
    <w:rsid w:val="00DB4FEC"/>
    <w:rsid w:val="00DB5265"/>
    <w:rsid w:val="00DB53E6"/>
    <w:rsid w:val="00DB62F3"/>
    <w:rsid w:val="00DB67CE"/>
    <w:rsid w:val="00DB68B3"/>
    <w:rsid w:val="00DB6ADC"/>
    <w:rsid w:val="00DB6CB7"/>
    <w:rsid w:val="00DB6D96"/>
    <w:rsid w:val="00DB6E6D"/>
    <w:rsid w:val="00DB7398"/>
    <w:rsid w:val="00DB7446"/>
    <w:rsid w:val="00DB755C"/>
    <w:rsid w:val="00DB7615"/>
    <w:rsid w:val="00DB7A6F"/>
    <w:rsid w:val="00DC0274"/>
    <w:rsid w:val="00DC0449"/>
    <w:rsid w:val="00DC068C"/>
    <w:rsid w:val="00DC076C"/>
    <w:rsid w:val="00DC11C5"/>
    <w:rsid w:val="00DC1C07"/>
    <w:rsid w:val="00DC1E08"/>
    <w:rsid w:val="00DC203B"/>
    <w:rsid w:val="00DC21CE"/>
    <w:rsid w:val="00DC24CC"/>
    <w:rsid w:val="00DC2827"/>
    <w:rsid w:val="00DC2BB8"/>
    <w:rsid w:val="00DC2E56"/>
    <w:rsid w:val="00DC343A"/>
    <w:rsid w:val="00DC3C79"/>
    <w:rsid w:val="00DC419F"/>
    <w:rsid w:val="00DC4439"/>
    <w:rsid w:val="00DC4889"/>
    <w:rsid w:val="00DC5216"/>
    <w:rsid w:val="00DC5592"/>
    <w:rsid w:val="00DC57D9"/>
    <w:rsid w:val="00DC6C23"/>
    <w:rsid w:val="00DC6D6C"/>
    <w:rsid w:val="00DC6F95"/>
    <w:rsid w:val="00DC7039"/>
    <w:rsid w:val="00DC711A"/>
    <w:rsid w:val="00DC72BB"/>
    <w:rsid w:val="00DC79A4"/>
    <w:rsid w:val="00DC7ABB"/>
    <w:rsid w:val="00DD0342"/>
    <w:rsid w:val="00DD0B3D"/>
    <w:rsid w:val="00DD0CBD"/>
    <w:rsid w:val="00DD0DCC"/>
    <w:rsid w:val="00DD0DD4"/>
    <w:rsid w:val="00DD0E49"/>
    <w:rsid w:val="00DD1054"/>
    <w:rsid w:val="00DD14CB"/>
    <w:rsid w:val="00DD198D"/>
    <w:rsid w:val="00DD1DEB"/>
    <w:rsid w:val="00DD1E1F"/>
    <w:rsid w:val="00DD2027"/>
    <w:rsid w:val="00DD2674"/>
    <w:rsid w:val="00DD301F"/>
    <w:rsid w:val="00DD3642"/>
    <w:rsid w:val="00DD37FF"/>
    <w:rsid w:val="00DD3A0E"/>
    <w:rsid w:val="00DD3B04"/>
    <w:rsid w:val="00DD4414"/>
    <w:rsid w:val="00DD45D1"/>
    <w:rsid w:val="00DD4614"/>
    <w:rsid w:val="00DD4DC4"/>
    <w:rsid w:val="00DD4ED9"/>
    <w:rsid w:val="00DD546D"/>
    <w:rsid w:val="00DD57BB"/>
    <w:rsid w:val="00DD62CF"/>
    <w:rsid w:val="00DD6890"/>
    <w:rsid w:val="00DD68A5"/>
    <w:rsid w:val="00DD6963"/>
    <w:rsid w:val="00DD6C70"/>
    <w:rsid w:val="00DD6CB9"/>
    <w:rsid w:val="00DD72FD"/>
    <w:rsid w:val="00DD73BD"/>
    <w:rsid w:val="00DD7928"/>
    <w:rsid w:val="00DE05EF"/>
    <w:rsid w:val="00DE0795"/>
    <w:rsid w:val="00DE0E7D"/>
    <w:rsid w:val="00DE0FE0"/>
    <w:rsid w:val="00DE119D"/>
    <w:rsid w:val="00DE1379"/>
    <w:rsid w:val="00DE15C4"/>
    <w:rsid w:val="00DE22A0"/>
    <w:rsid w:val="00DE2305"/>
    <w:rsid w:val="00DE2DE6"/>
    <w:rsid w:val="00DE30C4"/>
    <w:rsid w:val="00DE352F"/>
    <w:rsid w:val="00DE41C3"/>
    <w:rsid w:val="00DE4590"/>
    <w:rsid w:val="00DE4A74"/>
    <w:rsid w:val="00DE4CA5"/>
    <w:rsid w:val="00DE50B4"/>
    <w:rsid w:val="00DE51B7"/>
    <w:rsid w:val="00DE5655"/>
    <w:rsid w:val="00DE571E"/>
    <w:rsid w:val="00DE58FF"/>
    <w:rsid w:val="00DE5AF7"/>
    <w:rsid w:val="00DE6138"/>
    <w:rsid w:val="00DE6453"/>
    <w:rsid w:val="00DE664A"/>
    <w:rsid w:val="00DE6695"/>
    <w:rsid w:val="00DE6B00"/>
    <w:rsid w:val="00DE6C8E"/>
    <w:rsid w:val="00DE723E"/>
    <w:rsid w:val="00DE7430"/>
    <w:rsid w:val="00DE7481"/>
    <w:rsid w:val="00DE78CC"/>
    <w:rsid w:val="00DE7E0F"/>
    <w:rsid w:val="00DE7E14"/>
    <w:rsid w:val="00DF0349"/>
    <w:rsid w:val="00DF0F54"/>
    <w:rsid w:val="00DF170E"/>
    <w:rsid w:val="00DF18E8"/>
    <w:rsid w:val="00DF1E48"/>
    <w:rsid w:val="00DF2DC6"/>
    <w:rsid w:val="00DF2F3C"/>
    <w:rsid w:val="00DF3464"/>
    <w:rsid w:val="00DF351B"/>
    <w:rsid w:val="00DF35EC"/>
    <w:rsid w:val="00DF3655"/>
    <w:rsid w:val="00DF3948"/>
    <w:rsid w:val="00DF3C0C"/>
    <w:rsid w:val="00DF50EB"/>
    <w:rsid w:val="00DF5107"/>
    <w:rsid w:val="00DF5612"/>
    <w:rsid w:val="00DF5B05"/>
    <w:rsid w:val="00DF5C11"/>
    <w:rsid w:val="00DF5DCD"/>
    <w:rsid w:val="00DF5F8E"/>
    <w:rsid w:val="00DF6AC6"/>
    <w:rsid w:val="00DF76D0"/>
    <w:rsid w:val="00DF7AE0"/>
    <w:rsid w:val="00DF7C8B"/>
    <w:rsid w:val="00DF7E9A"/>
    <w:rsid w:val="00DF7F5D"/>
    <w:rsid w:val="00E00037"/>
    <w:rsid w:val="00E00363"/>
    <w:rsid w:val="00E0056B"/>
    <w:rsid w:val="00E00A2A"/>
    <w:rsid w:val="00E00A39"/>
    <w:rsid w:val="00E00B47"/>
    <w:rsid w:val="00E01224"/>
    <w:rsid w:val="00E01412"/>
    <w:rsid w:val="00E01EC9"/>
    <w:rsid w:val="00E026CD"/>
    <w:rsid w:val="00E029D6"/>
    <w:rsid w:val="00E02C1B"/>
    <w:rsid w:val="00E03284"/>
    <w:rsid w:val="00E0347E"/>
    <w:rsid w:val="00E04206"/>
    <w:rsid w:val="00E04421"/>
    <w:rsid w:val="00E046A7"/>
    <w:rsid w:val="00E04710"/>
    <w:rsid w:val="00E04DF7"/>
    <w:rsid w:val="00E04F9C"/>
    <w:rsid w:val="00E05140"/>
    <w:rsid w:val="00E05331"/>
    <w:rsid w:val="00E05788"/>
    <w:rsid w:val="00E05AAE"/>
    <w:rsid w:val="00E05D37"/>
    <w:rsid w:val="00E05F5B"/>
    <w:rsid w:val="00E06122"/>
    <w:rsid w:val="00E06512"/>
    <w:rsid w:val="00E066D5"/>
    <w:rsid w:val="00E073D1"/>
    <w:rsid w:val="00E0763A"/>
    <w:rsid w:val="00E07B10"/>
    <w:rsid w:val="00E07C8D"/>
    <w:rsid w:val="00E10D80"/>
    <w:rsid w:val="00E10EB3"/>
    <w:rsid w:val="00E11253"/>
    <w:rsid w:val="00E11424"/>
    <w:rsid w:val="00E117AB"/>
    <w:rsid w:val="00E11EFB"/>
    <w:rsid w:val="00E1231B"/>
    <w:rsid w:val="00E12782"/>
    <w:rsid w:val="00E12D62"/>
    <w:rsid w:val="00E12E1D"/>
    <w:rsid w:val="00E12FF4"/>
    <w:rsid w:val="00E13059"/>
    <w:rsid w:val="00E1326B"/>
    <w:rsid w:val="00E13397"/>
    <w:rsid w:val="00E13403"/>
    <w:rsid w:val="00E138C3"/>
    <w:rsid w:val="00E13F61"/>
    <w:rsid w:val="00E1422F"/>
    <w:rsid w:val="00E149EE"/>
    <w:rsid w:val="00E14AF4"/>
    <w:rsid w:val="00E157C6"/>
    <w:rsid w:val="00E15944"/>
    <w:rsid w:val="00E1597A"/>
    <w:rsid w:val="00E160D0"/>
    <w:rsid w:val="00E16113"/>
    <w:rsid w:val="00E16385"/>
    <w:rsid w:val="00E1690D"/>
    <w:rsid w:val="00E16A9C"/>
    <w:rsid w:val="00E16DDE"/>
    <w:rsid w:val="00E16FCC"/>
    <w:rsid w:val="00E172D7"/>
    <w:rsid w:val="00E173C9"/>
    <w:rsid w:val="00E174A2"/>
    <w:rsid w:val="00E17842"/>
    <w:rsid w:val="00E17F0F"/>
    <w:rsid w:val="00E204E9"/>
    <w:rsid w:val="00E20631"/>
    <w:rsid w:val="00E20A53"/>
    <w:rsid w:val="00E20D47"/>
    <w:rsid w:val="00E21051"/>
    <w:rsid w:val="00E2120D"/>
    <w:rsid w:val="00E2150C"/>
    <w:rsid w:val="00E2214F"/>
    <w:rsid w:val="00E2221A"/>
    <w:rsid w:val="00E2235F"/>
    <w:rsid w:val="00E22426"/>
    <w:rsid w:val="00E22442"/>
    <w:rsid w:val="00E227EF"/>
    <w:rsid w:val="00E22804"/>
    <w:rsid w:val="00E22D5D"/>
    <w:rsid w:val="00E231D6"/>
    <w:rsid w:val="00E233CD"/>
    <w:rsid w:val="00E2344C"/>
    <w:rsid w:val="00E235DF"/>
    <w:rsid w:val="00E237CB"/>
    <w:rsid w:val="00E237EB"/>
    <w:rsid w:val="00E239E6"/>
    <w:rsid w:val="00E240DB"/>
    <w:rsid w:val="00E241E8"/>
    <w:rsid w:val="00E2424F"/>
    <w:rsid w:val="00E24901"/>
    <w:rsid w:val="00E24AB7"/>
    <w:rsid w:val="00E254C1"/>
    <w:rsid w:val="00E25530"/>
    <w:rsid w:val="00E2554C"/>
    <w:rsid w:val="00E258E3"/>
    <w:rsid w:val="00E25C17"/>
    <w:rsid w:val="00E25C5A"/>
    <w:rsid w:val="00E26074"/>
    <w:rsid w:val="00E26151"/>
    <w:rsid w:val="00E263FA"/>
    <w:rsid w:val="00E26468"/>
    <w:rsid w:val="00E26A33"/>
    <w:rsid w:val="00E270C8"/>
    <w:rsid w:val="00E2717E"/>
    <w:rsid w:val="00E271F9"/>
    <w:rsid w:val="00E276B4"/>
    <w:rsid w:val="00E278AE"/>
    <w:rsid w:val="00E27B87"/>
    <w:rsid w:val="00E30169"/>
    <w:rsid w:val="00E30A88"/>
    <w:rsid w:val="00E31702"/>
    <w:rsid w:val="00E31921"/>
    <w:rsid w:val="00E319DF"/>
    <w:rsid w:val="00E31C59"/>
    <w:rsid w:val="00E31D55"/>
    <w:rsid w:val="00E32379"/>
    <w:rsid w:val="00E32515"/>
    <w:rsid w:val="00E32986"/>
    <w:rsid w:val="00E32F60"/>
    <w:rsid w:val="00E330CE"/>
    <w:rsid w:val="00E3320B"/>
    <w:rsid w:val="00E33876"/>
    <w:rsid w:val="00E33B03"/>
    <w:rsid w:val="00E33EE8"/>
    <w:rsid w:val="00E34884"/>
    <w:rsid w:val="00E349CB"/>
    <w:rsid w:val="00E34B89"/>
    <w:rsid w:val="00E34BBF"/>
    <w:rsid w:val="00E35C30"/>
    <w:rsid w:val="00E35C95"/>
    <w:rsid w:val="00E36C33"/>
    <w:rsid w:val="00E36D25"/>
    <w:rsid w:val="00E36E14"/>
    <w:rsid w:val="00E375C2"/>
    <w:rsid w:val="00E37666"/>
    <w:rsid w:val="00E37BF6"/>
    <w:rsid w:val="00E400F6"/>
    <w:rsid w:val="00E40E58"/>
    <w:rsid w:val="00E4191D"/>
    <w:rsid w:val="00E41937"/>
    <w:rsid w:val="00E419F1"/>
    <w:rsid w:val="00E41CD4"/>
    <w:rsid w:val="00E42019"/>
    <w:rsid w:val="00E420D6"/>
    <w:rsid w:val="00E421B0"/>
    <w:rsid w:val="00E43304"/>
    <w:rsid w:val="00E43594"/>
    <w:rsid w:val="00E43626"/>
    <w:rsid w:val="00E44381"/>
    <w:rsid w:val="00E4468F"/>
    <w:rsid w:val="00E44A4A"/>
    <w:rsid w:val="00E44C46"/>
    <w:rsid w:val="00E458BF"/>
    <w:rsid w:val="00E45B1C"/>
    <w:rsid w:val="00E45CB8"/>
    <w:rsid w:val="00E45D4A"/>
    <w:rsid w:val="00E45D59"/>
    <w:rsid w:val="00E45EC9"/>
    <w:rsid w:val="00E462FA"/>
    <w:rsid w:val="00E477EF"/>
    <w:rsid w:val="00E47C12"/>
    <w:rsid w:val="00E503A5"/>
    <w:rsid w:val="00E505C1"/>
    <w:rsid w:val="00E50F1D"/>
    <w:rsid w:val="00E5182F"/>
    <w:rsid w:val="00E5190B"/>
    <w:rsid w:val="00E51F96"/>
    <w:rsid w:val="00E520BC"/>
    <w:rsid w:val="00E52264"/>
    <w:rsid w:val="00E52346"/>
    <w:rsid w:val="00E52542"/>
    <w:rsid w:val="00E52828"/>
    <w:rsid w:val="00E52866"/>
    <w:rsid w:val="00E52FF6"/>
    <w:rsid w:val="00E53585"/>
    <w:rsid w:val="00E538E4"/>
    <w:rsid w:val="00E53B8B"/>
    <w:rsid w:val="00E5434F"/>
    <w:rsid w:val="00E5440A"/>
    <w:rsid w:val="00E5455E"/>
    <w:rsid w:val="00E548A5"/>
    <w:rsid w:val="00E54E89"/>
    <w:rsid w:val="00E55227"/>
    <w:rsid w:val="00E55309"/>
    <w:rsid w:val="00E556F8"/>
    <w:rsid w:val="00E5586B"/>
    <w:rsid w:val="00E55971"/>
    <w:rsid w:val="00E55CC1"/>
    <w:rsid w:val="00E55E15"/>
    <w:rsid w:val="00E56144"/>
    <w:rsid w:val="00E564F7"/>
    <w:rsid w:val="00E56934"/>
    <w:rsid w:val="00E5696B"/>
    <w:rsid w:val="00E56CBF"/>
    <w:rsid w:val="00E56F7D"/>
    <w:rsid w:val="00E5708D"/>
    <w:rsid w:val="00E574A3"/>
    <w:rsid w:val="00E57542"/>
    <w:rsid w:val="00E57D25"/>
    <w:rsid w:val="00E57DDC"/>
    <w:rsid w:val="00E57F31"/>
    <w:rsid w:val="00E6017C"/>
    <w:rsid w:val="00E60266"/>
    <w:rsid w:val="00E602B3"/>
    <w:rsid w:val="00E60691"/>
    <w:rsid w:val="00E606DB"/>
    <w:rsid w:val="00E60B71"/>
    <w:rsid w:val="00E61316"/>
    <w:rsid w:val="00E6158F"/>
    <w:rsid w:val="00E61B92"/>
    <w:rsid w:val="00E61DA0"/>
    <w:rsid w:val="00E61E4C"/>
    <w:rsid w:val="00E622CC"/>
    <w:rsid w:val="00E623FC"/>
    <w:rsid w:val="00E62820"/>
    <w:rsid w:val="00E62F46"/>
    <w:rsid w:val="00E633E4"/>
    <w:rsid w:val="00E63D83"/>
    <w:rsid w:val="00E6432B"/>
    <w:rsid w:val="00E64366"/>
    <w:rsid w:val="00E645B9"/>
    <w:rsid w:val="00E648F7"/>
    <w:rsid w:val="00E648FA"/>
    <w:rsid w:val="00E66508"/>
    <w:rsid w:val="00E66A50"/>
    <w:rsid w:val="00E66E66"/>
    <w:rsid w:val="00E6718D"/>
    <w:rsid w:val="00E677A7"/>
    <w:rsid w:val="00E67DA6"/>
    <w:rsid w:val="00E67F60"/>
    <w:rsid w:val="00E7010D"/>
    <w:rsid w:val="00E7031D"/>
    <w:rsid w:val="00E70336"/>
    <w:rsid w:val="00E70778"/>
    <w:rsid w:val="00E709D6"/>
    <w:rsid w:val="00E70A79"/>
    <w:rsid w:val="00E70D2A"/>
    <w:rsid w:val="00E70EA4"/>
    <w:rsid w:val="00E717EC"/>
    <w:rsid w:val="00E71C5B"/>
    <w:rsid w:val="00E723EC"/>
    <w:rsid w:val="00E729CD"/>
    <w:rsid w:val="00E73650"/>
    <w:rsid w:val="00E74092"/>
    <w:rsid w:val="00E742D9"/>
    <w:rsid w:val="00E747E4"/>
    <w:rsid w:val="00E74B20"/>
    <w:rsid w:val="00E75113"/>
    <w:rsid w:val="00E75C74"/>
    <w:rsid w:val="00E7600E"/>
    <w:rsid w:val="00E7638A"/>
    <w:rsid w:val="00E763D0"/>
    <w:rsid w:val="00E7665F"/>
    <w:rsid w:val="00E76CB9"/>
    <w:rsid w:val="00E776A5"/>
    <w:rsid w:val="00E77A6C"/>
    <w:rsid w:val="00E77A70"/>
    <w:rsid w:val="00E77BC8"/>
    <w:rsid w:val="00E77CC5"/>
    <w:rsid w:val="00E77FAD"/>
    <w:rsid w:val="00E80054"/>
    <w:rsid w:val="00E807A0"/>
    <w:rsid w:val="00E811C7"/>
    <w:rsid w:val="00E81223"/>
    <w:rsid w:val="00E815D8"/>
    <w:rsid w:val="00E8196B"/>
    <w:rsid w:val="00E819B2"/>
    <w:rsid w:val="00E81A36"/>
    <w:rsid w:val="00E82776"/>
    <w:rsid w:val="00E82CF4"/>
    <w:rsid w:val="00E82FBD"/>
    <w:rsid w:val="00E83132"/>
    <w:rsid w:val="00E83C86"/>
    <w:rsid w:val="00E83FBF"/>
    <w:rsid w:val="00E8460F"/>
    <w:rsid w:val="00E847C9"/>
    <w:rsid w:val="00E84FB7"/>
    <w:rsid w:val="00E853FE"/>
    <w:rsid w:val="00E85675"/>
    <w:rsid w:val="00E85C9D"/>
    <w:rsid w:val="00E85EC7"/>
    <w:rsid w:val="00E86018"/>
    <w:rsid w:val="00E8633F"/>
    <w:rsid w:val="00E869F6"/>
    <w:rsid w:val="00E86E32"/>
    <w:rsid w:val="00E87740"/>
    <w:rsid w:val="00E87B5D"/>
    <w:rsid w:val="00E9073B"/>
    <w:rsid w:val="00E90867"/>
    <w:rsid w:val="00E90EE1"/>
    <w:rsid w:val="00E91B73"/>
    <w:rsid w:val="00E92172"/>
    <w:rsid w:val="00E92194"/>
    <w:rsid w:val="00E924CD"/>
    <w:rsid w:val="00E928AC"/>
    <w:rsid w:val="00E92FE8"/>
    <w:rsid w:val="00E93438"/>
    <w:rsid w:val="00E93B4A"/>
    <w:rsid w:val="00E93EEB"/>
    <w:rsid w:val="00E9402A"/>
    <w:rsid w:val="00E9467A"/>
    <w:rsid w:val="00E94A78"/>
    <w:rsid w:val="00E94FC9"/>
    <w:rsid w:val="00E955BD"/>
    <w:rsid w:val="00E9562A"/>
    <w:rsid w:val="00E95A31"/>
    <w:rsid w:val="00E95B8A"/>
    <w:rsid w:val="00E95DBC"/>
    <w:rsid w:val="00E96020"/>
    <w:rsid w:val="00E965C9"/>
    <w:rsid w:val="00E9739D"/>
    <w:rsid w:val="00E9777A"/>
    <w:rsid w:val="00E97D83"/>
    <w:rsid w:val="00E97DF5"/>
    <w:rsid w:val="00E97F82"/>
    <w:rsid w:val="00EA102C"/>
    <w:rsid w:val="00EA12BA"/>
    <w:rsid w:val="00EA1392"/>
    <w:rsid w:val="00EA18B4"/>
    <w:rsid w:val="00EA1FA7"/>
    <w:rsid w:val="00EA3767"/>
    <w:rsid w:val="00EA3B5F"/>
    <w:rsid w:val="00EA431C"/>
    <w:rsid w:val="00EA47E6"/>
    <w:rsid w:val="00EA47F4"/>
    <w:rsid w:val="00EA4CEB"/>
    <w:rsid w:val="00EA505E"/>
    <w:rsid w:val="00EA5355"/>
    <w:rsid w:val="00EA5851"/>
    <w:rsid w:val="00EA593B"/>
    <w:rsid w:val="00EA63DD"/>
    <w:rsid w:val="00EA6920"/>
    <w:rsid w:val="00EA6E1F"/>
    <w:rsid w:val="00EA6F0A"/>
    <w:rsid w:val="00EA7159"/>
    <w:rsid w:val="00EA7268"/>
    <w:rsid w:val="00EA73CD"/>
    <w:rsid w:val="00EA75E0"/>
    <w:rsid w:val="00EB0047"/>
    <w:rsid w:val="00EB086B"/>
    <w:rsid w:val="00EB0A52"/>
    <w:rsid w:val="00EB0BE3"/>
    <w:rsid w:val="00EB0D70"/>
    <w:rsid w:val="00EB0EC8"/>
    <w:rsid w:val="00EB136F"/>
    <w:rsid w:val="00EB1E93"/>
    <w:rsid w:val="00EB1F87"/>
    <w:rsid w:val="00EB2028"/>
    <w:rsid w:val="00EB24C3"/>
    <w:rsid w:val="00EB2742"/>
    <w:rsid w:val="00EB279D"/>
    <w:rsid w:val="00EB27E1"/>
    <w:rsid w:val="00EB2958"/>
    <w:rsid w:val="00EB29D7"/>
    <w:rsid w:val="00EB2B5A"/>
    <w:rsid w:val="00EB2EF7"/>
    <w:rsid w:val="00EB3156"/>
    <w:rsid w:val="00EB33D8"/>
    <w:rsid w:val="00EB3C11"/>
    <w:rsid w:val="00EB44D7"/>
    <w:rsid w:val="00EB5468"/>
    <w:rsid w:val="00EB5D47"/>
    <w:rsid w:val="00EB5E11"/>
    <w:rsid w:val="00EB6391"/>
    <w:rsid w:val="00EB6498"/>
    <w:rsid w:val="00EB6BED"/>
    <w:rsid w:val="00EB6C4A"/>
    <w:rsid w:val="00EB712B"/>
    <w:rsid w:val="00EB71AF"/>
    <w:rsid w:val="00EB7813"/>
    <w:rsid w:val="00EB7AEE"/>
    <w:rsid w:val="00EC0483"/>
    <w:rsid w:val="00EC09F1"/>
    <w:rsid w:val="00EC09F9"/>
    <w:rsid w:val="00EC0BBF"/>
    <w:rsid w:val="00EC0FB1"/>
    <w:rsid w:val="00EC1374"/>
    <w:rsid w:val="00EC16E0"/>
    <w:rsid w:val="00EC19DB"/>
    <w:rsid w:val="00EC1C53"/>
    <w:rsid w:val="00EC20D7"/>
    <w:rsid w:val="00EC2170"/>
    <w:rsid w:val="00EC24B9"/>
    <w:rsid w:val="00EC24EB"/>
    <w:rsid w:val="00EC2543"/>
    <w:rsid w:val="00EC26BF"/>
    <w:rsid w:val="00EC2944"/>
    <w:rsid w:val="00EC2ABF"/>
    <w:rsid w:val="00EC2D68"/>
    <w:rsid w:val="00EC2EB0"/>
    <w:rsid w:val="00EC3163"/>
    <w:rsid w:val="00EC45E2"/>
    <w:rsid w:val="00EC4E6B"/>
    <w:rsid w:val="00EC54B5"/>
    <w:rsid w:val="00EC5A85"/>
    <w:rsid w:val="00EC5BAE"/>
    <w:rsid w:val="00EC5CEC"/>
    <w:rsid w:val="00EC69A4"/>
    <w:rsid w:val="00EC7204"/>
    <w:rsid w:val="00EC78BD"/>
    <w:rsid w:val="00EC7B8B"/>
    <w:rsid w:val="00ED0027"/>
    <w:rsid w:val="00ED0478"/>
    <w:rsid w:val="00ED0530"/>
    <w:rsid w:val="00ED082A"/>
    <w:rsid w:val="00ED0983"/>
    <w:rsid w:val="00ED09D0"/>
    <w:rsid w:val="00ED0A13"/>
    <w:rsid w:val="00ED0D38"/>
    <w:rsid w:val="00ED0FB0"/>
    <w:rsid w:val="00ED1198"/>
    <w:rsid w:val="00ED1290"/>
    <w:rsid w:val="00ED1C0D"/>
    <w:rsid w:val="00ED1D2C"/>
    <w:rsid w:val="00ED1E92"/>
    <w:rsid w:val="00ED22EB"/>
    <w:rsid w:val="00ED232A"/>
    <w:rsid w:val="00ED3083"/>
    <w:rsid w:val="00ED323E"/>
    <w:rsid w:val="00ED3756"/>
    <w:rsid w:val="00ED4A89"/>
    <w:rsid w:val="00ED4F38"/>
    <w:rsid w:val="00ED5728"/>
    <w:rsid w:val="00ED58AE"/>
    <w:rsid w:val="00ED5A53"/>
    <w:rsid w:val="00ED5B02"/>
    <w:rsid w:val="00ED5C72"/>
    <w:rsid w:val="00ED68A6"/>
    <w:rsid w:val="00ED6B58"/>
    <w:rsid w:val="00ED7016"/>
    <w:rsid w:val="00ED73D7"/>
    <w:rsid w:val="00ED7611"/>
    <w:rsid w:val="00EE0438"/>
    <w:rsid w:val="00EE0623"/>
    <w:rsid w:val="00EE071A"/>
    <w:rsid w:val="00EE096F"/>
    <w:rsid w:val="00EE0CC7"/>
    <w:rsid w:val="00EE116D"/>
    <w:rsid w:val="00EE148B"/>
    <w:rsid w:val="00EE1758"/>
    <w:rsid w:val="00EE211E"/>
    <w:rsid w:val="00EE29D9"/>
    <w:rsid w:val="00EE2CD0"/>
    <w:rsid w:val="00EE2E1A"/>
    <w:rsid w:val="00EE3515"/>
    <w:rsid w:val="00EE3994"/>
    <w:rsid w:val="00EE3A91"/>
    <w:rsid w:val="00EE3B7E"/>
    <w:rsid w:val="00EE44C5"/>
    <w:rsid w:val="00EE4519"/>
    <w:rsid w:val="00EE4CED"/>
    <w:rsid w:val="00EE4DB7"/>
    <w:rsid w:val="00EE4E56"/>
    <w:rsid w:val="00EE4F7B"/>
    <w:rsid w:val="00EE52EC"/>
    <w:rsid w:val="00EE57E5"/>
    <w:rsid w:val="00EE5D74"/>
    <w:rsid w:val="00EE5F80"/>
    <w:rsid w:val="00EE5F95"/>
    <w:rsid w:val="00EE62B9"/>
    <w:rsid w:val="00EE6314"/>
    <w:rsid w:val="00EE6B5D"/>
    <w:rsid w:val="00EE6CEB"/>
    <w:rsid w:val="00EE7381"/>
    <w:rsid w:val="00EE73FE"/>
    <w:rsid w:val="00EE7574"/>
    <w:rsid w:val="00EE770E"/>
    <w:rsid w:val="00EE78B9"/>
    <w:rsid w:val="00EE7984"/>
    <w:rsid w:val="00EE7E48"/>
    <w:rsid w:val="00EE7F28"/>
    <w:rsid w:val="00EE7FCC"/>
    <w:rsid w:val="00EF0425"/>
    <w:rsid w:val="00EF07C2"/>
    <w:rsid w:val="00EF1106"/>
    <w:rsid w:val="00EF18C8"/>
    <w:rsid w:val="00EF1A42"/>
    <w:rsid w:val="00EF1BCC"/>
    <w:rsid w:val="00EF2203"/>
    <w:rsid w:val="00EF2602"/>
    <w:rsid w:val="00EF2614"/>
    <w:rsid w:val="00EF2735"/>
    <w:rsid w:val="00EF2B99"/>
    <w:rsid w:val="00EF3421"/>
    <w:rsid w:val="00EF3B34"/>
    <w:rsid w:val="00EF3BD5"/>
    <w:rsid w:val="00EF4968"/>
    <w:rsid w:val="00EF4C52"/>
    <w:rsid w:val="00EF4E87"/>
    <w:rsid w:val="00EF51F6"/>
    <w:rsid w:val="00EF591F"/>
    <w:rsid w:val="00EF5C8A"/>
    <w:rsid w:val="00EF61FE"/>
    <w:rsid w:val="00EF628D"/>
    <w:rsid w:val="00EF62EF"/>
    <w:rsid w:val="00EF66F0"/>
    <w:rsid w:val="00EF68AD"/>
    <w:rsid w:val="00EF6DA1"/>
    <w:rsid w:val="00EF6E96"/>
    <w:rsid w:val="00EF709D"/>
    <w:rsid w:val="00EF7475"/>
    <w:rsid w:val="00EF788E"/>
    <w:rsid w:val="00F0028C"/>
    <w:rsid w:val="00F00329"/>
    <w:rsid w:val="00F004B3"/>
    <w:rsid w:val="00F0058B"/>
    <w:rsid w:val="00F00CF2"/>
    <w:rsid w:val="00F00DA9"/>
    <w:rsid w:val="00F00FFF"/>
    <w:rsid w:val="00F010AC"/>
    <w:rsid w:val="00F012A1"/>
    <w:rsid w:val="00F016F2"/>
    <w:rsid w:val="00F019F1"/>
    <w:rsid w:val="00F01A60"/>
    <w:rsid w:val="00F01B37"/>
    <w:rsid w:val="00F02323"/>
    <w:rsid w:val="00F02391"/>
    <w:rsid w:val="00F023C9"/>
    <w:rsid w:val="00F02462"/>
    <w:rsid w:val="00F02B4A"/>
    <w:rsid w:val="00F037C6"/>
    <w:rsid w:val="00F03941"/>
    <w:rsid w:val="00F03ADD"/>
    <w:rsid w:val="00F03CEE"/>
    <w:rsid w:val="00F03D53"/>
    <w:rsid w:val="00F04091"/>
    <w:rsid w:val="00F048C5"/>
    <w:rsid w:val="00F04ACE"/>
    <w:rsid w:val="00F04D76"/>
    <w:rsid w:val="00F04FE8"/>
    <w:rsid w:val="00F05136"/>
    <w:rsid w:val="00F051AC"/>
    <w:rsid w:val="00F0603D"/>
    <w:rsid w:val="00F060B2"/>
    <w:rsid w:val="00F0666C"/>
    <w:rsid w:val="00F067D6"/>
    <w:rsid w:val="00F068C7"/>
    <w:rsid w:val="00F06AB0"/>
    <w:rsid w:val="00F06AB9"/>
    <w:rsid w:val="00F07239"/>
    <w:rsid w:val="00F07309"/>
    <w:rsid w:val="00F07351"/>
    <w:rsid w:val="00F07711"/>
    <w:rsid w:val="00F07741"/>
    <w:rsid w:val="00F07831"/>
    <w:rsid w:val="00F10481"/>
    <w:rsid w:val="00F10709"/>
    <w:rsid w:val="00F10B24"/>
    <w:rsid w:val="00F10B5E"/>
    <w:rsid w:val="00F10BCC"/>
    <w:rsid w:val="00F11A5F"/>
    <w:rsid w:val="00F11ADD"/>
    <w:rsid w:val="00F12607"/>
    <w:rsid w:val="00F12733"/>
    <w:rsid w:val="00F127F5"/>
    <w:rsid w:val="00F12946"/>
    <w:rsid w:val="00F12B83"/>
    <w:rsid w:val="00F12E8E"/>
    <w:rsid w:val="00F135B6"/>
    <w:rsid w:val="00F14090"/>
    <w:rsid w:val="00F140E5"/>
    <w:rsid w:val="00F141BF"/>
    <w:rsid w:val="00F148D2"/>
    <w:rsid w:val="00F14C0A"/>
    <w:rsid w:val="00F163A7"/>
    <w:rsid w:val="00F1653B"/>
    <w:rsid w:val="00F1681E"/>
    <w:rsid w:val="00F16A95"/>
    <w:rsid w:val="00F16AB0"/>
    <w:rsid w:val="00F17406"/>
    <w:rsid w:val="00F1746A"/>
    <w:rsid w:val="00F174BF"/>
    <w:rsid w:val="00F175E1"/>
    <w:rsid w:val="00F17CC7"/>
    <w:rsid w:val="00F20C10"/>
    <w:rsid w:val="00F20D63"/>
    <w:rsid w:val="00F21461"/>
    <w:rsid w:val="00F21BD3"/>
    <w:rsid w:val="00F221A1"/>
    <w:rsid w:val="00F22416"/>
    <w:rsid w:val="00F22678"/>
    <w:rsid w:val="00F226F0"/>
    <w:rsid w:val="00F23054"/>
    <w:rsid w:val="00F23460"/>
    <w:rsid w:val="00F23482"/>
    <w:rsid w:val="00F238F6"/>
    <w:rsid w:val="00F24086"/>
    <w:rsid w:val="00F2410E"/>
    <w:rsid w:val="00F2460A"/>
    <w:rsid w:val="00F248A5"/>
    <w:rsid w:val="00F24F29"/>
    <w:rsid w:val="00F25228"/>
    <w:rsid w:val="00F253B7"/>
    <w:rsid w:val="00F25E26"/>
    <w:rsid w:val="00F26AA6"/>
    <w:rsid w:val="00F26E8D"/>
    <w:rsid w:val="00F27054"/>
    <w:rsid w:val="00F272EB"/>
    <w:rsid w:val="00F2759D"/>
    <w:rsid w:val="00F27E79"/>
    <w:rsid w:val="00F300C3"/>
    <w:rsid w:val="00F300FF"/>
    <w:rsid w:val="00F30488"/>
    <w:rsid w:val="00F305FD"/>
    <w:rsid w:val="00F30681"/>
    <w:rsid w:val="00F30EEC"/>
    <w:rsid w:val="00F31258"/>
    <w:rsid w:val="00F320BF"/>
    <w:rsid w:val="00F326FF"/>
    <w:rsid w:val="00F33433"/>
    <w:rsid w:val="00F33804"/>
    <w:rsid w:val="00F34B04"/>
    <w:rsid w:val="00F34B13"/>
    <w:rsid w:val="00F34DC8"/>
    <w:rsid w:val="00F35172"/>
    <w:rsid w:val="00F3571F"/>
    <w:rsid w:val="00F35CD5"/>
    <w:rsid w:val="00F35F50"/>
    <w:rsid w:val="00F361D4"/>
    <w:rsid w:val="00F36278"/>
    <w:rsid w:val="00F36565"/>
    <w:rsid w:val="00F36BC5"/>
    <w:rsid w:val="00F36E6F"/>
    <w:rsid w:val="00F37178"/>
    <w:rsid w:val="00F37401"/>
    <w:rsid w:val="00F37807"/>
    <w:rsid w:val="00F403CD"/>
    <w:rsid w:val="00F40723"/>
    <w:rsid w:val="00F40D97"/>
    <w:rsid w:val="00F40F08"/>
    <w:rsid w:val="00F4103E"/>
    <w:rsid w:val="00F41324"/>
    <w:rsid w:val="00F418C7"/>
    <w:rsid w:val="00F419A6"/>
    <w:rsid w:val="00F41A50"/>
    <w:rsid w:val="00F42214"/>
    <w:rsid w:val="00F42563"/>
    <w:rsid w:val="00F42CA0"/>
    <w:rsid w:val="00F42D09"/>
    <w:rsid w:val="00F42E83"/>
    <w:rsid w:val="00F43242"/>
    <w:rsid w:val="00F436F1"/>
    <w:rsid w:val="00F43F9C"/>
    <w:rsid w:val="00F4409C"/>
    <w:rsid w:val="00F44EE6"/>
    <w:rsid w:val="00F45869"/>
    <w:rsid w:val="00F45F17"/>
    <w:rsid w:val="00F46793"/>
    <w:rsid w:val="00F469A1"/>
    <w:rsid w:val="00F46F62"/>
    <w:rsid w:val="00F47747"/>
    <w:rsid w:val="00F47F76"/>
    <w:rsid w:val="00F5024C"/>
    <w:rsid w:val="00F502AE"/>
    <w:rsid w:val="00F507C6"/>
    <w:rsid w:val="00F512C4"/>
    <w:rsid w:val="00F51E52"/>
    <w:rsid w:val="00F51E97"/>
    <w:rsid w:val="00F5222B"/>
    <w:rsid w:val="00F52234"/>
    <w:rsid w:val="00F5230C"/>
    <w:rsid w:val="00F525D3"/>
    <w:rsid w:val="00F52677"/>
    <w:rsid w:val="00F52717"/>
    <w:rsid w:val="00F528D7"/>
    <w:rsid w:val="00F5298D"/>
    <w:rsid w:val="00F52AFB"/>
    <w:rsid w:val="00F52E43"/>
    <w:rsid w:val="00F52FE7"/>
    <w:rsid w:val="00F53060"/>
    <w:rsid w:val="00F530DC"/>
    <w:rsid w:val="00F53BD9"/>
    <w:rsid w:val="00F53DA9"/>
    <w:rsid w:val="00F541D7"/>
    <w:rsid w:val="00F54274"/>
    <w:rsid w:val="00F544F4"/>
    <w:rsid w:val="00F546AF"/>
    <w:rsid w:val="00F548B4"/>
    <w:rsid w:val="00F55407"/>
    <w:rsid w:val="00F555A0"/>
    <w:rsid w:val="00F55A14"/>
    <w:rsid w:val="00F55C3A"/>
    <w:rsid w:val="00F564C0"/>
    <w:rsid w:val="00F56C95"/>
    <w:rsid w:val="00F56FD6"/>
    <w:rsid w:val="00F57E58"/>
    <w:rsid w:val="00F605D5"/>
    <w:rsid w:val="00F6067F"/>
    <w:rsid w:val="00F60B95"/>
    <w:rsid w:val="00F60D13"/>
    <w:rsid w:val="00F610C2"/>
    <w:rsid w:val="00F61202"/>
    <w:rsid w:val="00F613BC"/>
    <w:rsid w:val="00F61F67"/>
    <w:rsid w:val="00F62022"/>
    <w:rsid w:val="00F627D2"/>
    <w:rsid w:val="00F62FB6"/>
    <w:rsid w:val="00F63077"/>
    <w:rsid w:val="00F63824"/>
    <w:rsid w:val="00F63B03"/>
    <w:rsid w:val="00F63C2F"/>
    <w:rsid w:val="00F63CC3"/>
    <w:rsid w:val="00F643AD"/>
    <w:rsid w:val="00F643E2"/>
    <w:rsid w:val="00F6456E"/>
    <w:rsid w:val="00F64FEA"/>
    <w:rsid w:val="00F651B9"/>
    <w:rsid w:val="00F65519"/>
    <w:rsid w:val="00F65591"/>
    <w:rsid w:val="00F655EC"/>
    <w:rsid w:val="00F657EA"/>
    <w:rsid w:val="00F65A26"/>
    <w:rsid w:val="00F65A40"/>
    <w:rsid w:val="00F662E1"/>
    <w:rsid w:val="00F663BF"/>
    <w:rsid w:val="00F6643F"/>
    <w:rsid w:val="00F664EF"/>
    <w:rsid w:val="00F6679F"/>
    <w:rsid w:val="00F66E92"/>
    <w:rsid w:val="00F670EB"/>
    <w:rsid w:val="00F67141"/>
    <w:rsid w:val="00F67184"/>
    <w:rsid w:val="00F6759E"/>
    <w:rsid w:val="00F67836"/>
    <w:rsid w:val="00F67A3C"/>
    <w:rsid w:val="00F67B6E"/>
    <w:rsid w:val="00F70684"/>
    <w:rsid w:val="00F709B4"/>
    <w:rsid w:val="00F70D1C"/>
    <w:rsid w:val="00F7135A"/>
    <w:rsid w:val="00F71435"/>
    <w:rsid w:val="00F7177E"/>
    <w:rsid w:val="00F71928"/>
    <w:rsid w:val="00F71CAF"/>
    <w:rsid w:val="00F72892"/>
    <w:rsid w:val="00F72A33"/>
    <w:rsid w:val="00F72EA3"/>
    <w:rsid w:val="00F7317F"/>
    <w:rsid w:val="00F73438"/>
    <w:rsid w:val="00F73916"/>
    <w:rsid w:val="00F73C6F"/>
    <w:rsid w:val="00F7413D"/>
    <w:rsid w:val="00F748F5"/>
    <w:rsid w:val="00F74AE7"/>
    <w:rsid w:val="00F74C5C"/>
    <w:rsid w:val="00F74CA5"/>
    <w:rsid w:val="00F74FAF"/>
    <w:rsid w:val="00F75048"/>
    <w:rsid w:val="00F75942"/>
    <w:rsid w:val="00F76111"/>
    <w:rsid w:val="00F76422"/>
    <w:rsid w:val="00F76915"/>
    <w:rsid w:val="00F76928"/>
    <w:rsid w:val="00F76C60"/>
    <w:rsid w:val="00F77037"/>
    <w:rsid w:val="00F77B5D"/>
    <w:rsid w:val="00F77DAC"/>
    <w:rsid w:val="00F800BB"/>
    <w:rsid w:val="00F804AB"/>
    <w:rsid w:val="00F81494"/>
    <w:rsid w:val="00F81876"/>
    <w:rsid w:val="00F81958"/>
    <w:rsid w:val="00F81D44"/>
    <w:rsid w:val="00F82318"/>
    <w:rsid w:val="00F823C5"/>
    <w:rsid w:val="00F82403"/>
    <w:rsid w:val="00F828AF"/>
    <w:rsid w:val="00F82D51"/>
    <w:rsid w:val="00F8337F"/>
    <w:rsid w:val="00F83B09"/>
    <w:rsid w:val="00F83CBF"/>
    <w:rsid w:val="00F83D74"/>
    <w:rsid w:val="00F8432D"/>
    <w:rsid w:val="00F843B7"/>
    <w:rsid w:val="00F849EB"/>
    <w:rsid w:val="00F84D7F"/>
    <w:rsid w:val="00F85454"/>
    <w:rsid w:val="00F85735"/>
    <w:rsid w:val="00F858F8"/>
    <w:rsid w:val="00F85B7C"/>
    <w:rsid w:val="00F85ECF"/>
    <w:rsid w:val="00F86958"/>
    <w:rsid w:val="00F87694"/>
    <w:rsid w:val="00F904FF"/>
    <w:rsid w:val="00F90E75"/>
    <w:rsid w:val="00F9100F"/>
    <w:rsid w:val="00F918A3"/>
    <w:rsid w:val="00F91DDA"/>
    <w:rsid w:val="00F9205C"/>
    <w:rsid w:val="00F92304"/>
    <w:rsid w:val="00F9242E"/>
    <w:rsid w:val="00F926BC"/>
    <w:rsid w:val="00F927C4"/>
    <w:rsid w:val="00F92833"/>
    <w:rsid w:val="00F92A31"/>
    <w:rsid w:val="00F92F6F"/>
    <w:rsid w:val="00F9332A"/>
    <w:rsid w:val="00F9346E"/>
    <w:rsid w:val="00F936DE"/>
    <w:rsid w:val="00F94299"/>
    <w:rsid w:val="00F94453"/>
    <w:rsid w:val="00F94689"/>
    <w:rsid w:val="00F94B66"/>
    <w:rsid w:val="00F94DAE"/>
    <w:rsid w:val="00F94E94"/>
    <w:rsid w:val="00F952BD"/>
    <w:rsid w:val="00F953CA"/>
    <w:rsid w:val="00F9569E"/>
    <w:rsid w:val="00F95B14"/>
    <w:rsid w:val="00F96108"/>
    <w:rsid w:val="00F9630D"/>
    <w:rsid w:val="00F96392"/>
    <w:rsid w:val="00F964CA"/>
    <w:rsid w:val="00F96533"/>
    <w:rsid w:val="00F968F3"/>
    <w:rsid w:val="00F976E1"/>
    <w:rsid w:val="00F977C7"/>
    <w:rsid w:val="00F97876"/>
    <w:rsid w:val="00F97A29"/>
    <w:rsid w:val="00F97A4E"/>
    <w:rsid w:val="00F97BE1"/>
    <w:rsid w:val="00F97F4E"/>
    <w:rsid w:val="00FA0468"/>
    <w:rsid w:val="00FA06C3"/>
    <w:rsid w:val="00FA0A2E"/>
    <w:rsid w:val="00FA0AF9"/>
    <w:rsid w:val="00FA0DF8"/>
    <w:rsid w:val="00FA11F1"/>
    <w:rsid w:val="00FA13F2"/>
    <w:rsid w:val="00FA1471"/>
    <w:rsid w:val="00FA17F4"/>
    <w:rsid w:val="00FA23A5"/>
    <w:rsid w:val="00FA24DB"/>
    <w:rsid w:val="00FA27FF"/>
    <w:rsid w:val="00FA2A4C"/>
    <w:rsid w:val="00FA2CB7"/>
    <w:rsid w:val="00FA2DC0"/>
    <w:rsid w:val="00FA2FAF"/>
    <w:rsid w:val="00FA3323"/>
    <w:rsid w:val="00FA3333"/>
    <w:rsid w:val="00FA36FC"/>
    <w:rsid w:val="00FA4240"/>
    <w:rsid w:val="00FA44A9"/>
    <w:rsid w:val="00FA49C7"/>
    <w:rsid w:val="00FA4E56"/>
    <w:rsid w:val="00FA4EBE"/>
    <w:rsid w:val="00FA5C63"/>
    <w:rsid w:val="00FA5F18"/>
    <w:rsid w:val="00FA5F45"/>
    <w:rsid w:val="00FA60BE"/>
    <w:rsid w:val="00FA6671"/>
    <w:rsid w:val="00FA7209"/>
    <w:rsid w:val="00FA767E"/>
    <w:rsid w:val="00FA7777"/>
    <w:rsid w:val="00FA7D18"/>
    <w:rsid w:val="00FA7D2A"/>
    <w:rsid w:val="00FB03D9"/>
    <w:rsid w:val="00FB070C"/>
    <w:rsid w:val="00FB0C1D"/>
    <w:rsid w:val="00FB0DF1"/>
    <w:rsid w:val="00FB12C4"/>
    <w:rsid w:val="00FB177E"/>
    <w:rsid w:val="00FB17EE"/>
    <w:rsid w:val="00FB1AD8"/>
    <w:rsid w:val="00FB27D8"/>
    <w:rsid w:val="00FB2B18"/>
    <w:rsid w:val="00FB32CC"/>
    <w:rsid w:val="00FB36F0"/>
    <w:rsid w:val="00FB372D"/>
    <w:rsid w:val="00FB3BB6"/>
    <w:rsid w:val="00FB51D7"/>
    <w:rsid w:val="00FB52B8"/>
    <w:rsid w:val="00FB5441"/>
    <w:rsid w:val="00FB5631"/>
    <w:rsid w:val="00FB5BE1"/>
    <w:rsid w:val="00FB60E1"/>
    <w:rsid w:val="00FB65AB"/>
    <w:rsid w:val="00FB6713"/>
    <w:rsid w:val="00FB68B1"/>
    <w:rsid w:val="00FB692E"/>
    <w:rsid w:val="00FB6EDA"/>
    <w:rsid w:val="00FB7472"/>
    <w:rsid w:val="00FB7549"/>
    <w:rsid w:val="00FB7982"/>
    <w:rsid w:val="00FB7A25"/>
    <w:rsid w:val="00FB7CD4"/>
    <w:rsid w:val="00FB7EF2"/>
    <w:rsid w:val="00FC0014"/>
    <w:rsid w:val="00FC003F"/>
    <w:rsid w:val="00FC00FC"/>
    <w:rsid w:val="00FC04FA"/>
    <w:rsid w:val="00FC08CA"/>
    <w:rsid w:val="00FC0A32"/>
    <w:rsid w:val="00FC0B99"/>
    <w:rsid w:val="00FC0FA1"/>
    <w:rsid w:val="00FC1096"/>
    <w:rsid w:val="00FC124D"/>
    <w:rsid w:val="00FC1326"/>
    <w:rsid w:val="00FC13C0"/>
    <w:rsid w:val="00FC21DD"/>
    <w:rsid w:val="00FC22CC"/>
    <w:rsid w:val="00FC2FB6"/>
    <w:rsid w:val="00FC3150"/>
    <w:rsid w:val="00FC345C"/>
    <w:rsid w:val="00FC4053"/>
    <w:rsid w:val="00FC40F2"/>
    <w:rsid w:val="00FC4F64"/>
    <w:rsid w:val="00FC5377"/>
    <w:rsid w:val="00FC539D"/>
    <w:rsid w:val="00FC56F8"/>
    <w:rsid w:val="00FC57E3"/>
    <w:rsid w:val="00FC5E39"/>
    <w:rsid w:val="00FC5FAD"/>
    <w:rsid w:val="00FC6041"/>
    <w:rsid w:val="00FC60CD"/>
    <w:rsid w:val="00FC623A"/>
    <w:rsid w:val="00FC6391"/>
    <w:rsid w:val="00FC6569"/>
    <w:rsid w:val="00FC6780"/>
    <w:rsid w:val="00FC6B06"/>
    <w:rsid w:val="00FC719C"/>
    <w:rsid w:val="00FC7706"/>
    <w:rsid w:val="00FC7AD7"/>
    <w:rsid w:val="00FC7FB6"/>
    <w:rsid w:val="00FD0101"/>
    <w:rsid w:val="00FD066A"/>
    <w:rsid w:val="00FD0DBC"/>
    <w:rsid w:val="00FD0F1C"/>
    <w:rsid w:val="00FD11D1"/>
    <w:rsid w:val="00FD13C6"/>
    <w:rsid w:val="00FD142D"/>
    <w:rsid w:val="00FD15E5"/>
    <w:rsid w:val="00FD20B1"/>
    <w:rsid w:val="00FD23AD"/>
    <w:rsid w:val="00FD2C99"/>
    <w:rsid w:val="00FD2EDD"/>
    <w:rsid w:val="00FD36B5"/>
    <w:rsid w:val="00FD385F"/>
    <w:rsid w:val="00FD3A32"/>
    <w:rsid w:val="00FD4350"/>
    <w:rsid w:val="00FD4853"/>
    <w:rsid w:val="00FD4881"/>
    <w:rsid w:val="00FD4FA0"/>
    <w:rsid w:val="00FD4FDE"/>
    <w:rsid w:val="00FD5820"/>
    <w:rsid w:val="00FD587C"/>
    <w:rsid w:val="00FD5C31"/>
    <w:rsid w:val="00FD5C76"/>
    <w:rsid w:val="00FD5E58"/>
    <w:rsid w:val="00FD5EBD"/>
    <w:rsid w:val="00FD5F0F"/>
    <w:rsid w:val="00FD637D"/>
    <w:rsid w:val="00FD6A07"/>
    <w:rsid w:val="00FD6A2C"/>
    <w:rsid w:val="00FD7201"/>
    <w:rsid w:val="00FD7654"/>
    <w:rsid w:val="00FD7960"/>
    <w:rsid w:val="00FD7C9D"/>
    <w:rsid w:val="00FD7E24"/>
    <w:rsid w:val="00FD7FD9"/>
    <w:rsid w:val="00FE0323"/>
    <w:rsid w:val="00FE035D"/>
    <w:rsid w:val="00FE0686"/>
    <w:rsid w:val="00FE09A4"/>
    <w:rsid w:val="00FE0FDE"/>
    <w:rsid w:val="00FE10BE"/>
    <w:rsid w:val="00FE1A18"/>
    <w:rsid w:val="00FE1F36"/>
    <w:rsid w:val="00FE27C2"/>
    <w:rsid w:val="00FE2A18"/>
    <w:rsid w:val="00FE2C6C"/>
    <w:rsid w:val="00FE2E17"/>
    <w:rsid w:val="00FE2E18"/>
    <w:rsid w:val="00FE311E"/>
    <w:rsid w:val="00FE3432"/>
    <w:rsid w:val="00FE3CAC"/>
    <w:rsid w:val="00FE3EE6"/>
    <w:rsid w:val="00FE4647"/>
    <w:rsid w:val="00FE46B1"/>
    <w:rsid w:val="00FE52CF"/>
    <w:rsid w:val="00FE539C"/>
    <w:rsid w:val="00FE5EA3"/>
    <w:rsid w:val="00FE5F33"/>
    <w:rsid w:val="00FE6219"/>
    <w:rsid w:val="00FE70A6"/>
    <w:rsid w:val="00FE71CA"/>
    <w:rsid w:val="00FE74B7"/>
    <w:rsid w:val="00FE7C60"/>
    <w:rsid w:val="00FE7D27"/>
    <w:rsid w:val="00FF0528"/>
    <w:rsid w:val="00FF0782"/>
    <w:rsid w:val="00FF0A9E"/>
    <w:rsid w:val="00FF0C45"/>
    <w:rsid w:val="00FF1101"/>
    <w:rsid w:val="00FF122C"/>
    <w:rsid w:val="00FF14EF"/>
    <w:rsid w:val="00FF1B89"/>
    <w:rsid w:val="00FF1E31"/>
    <w:rsid w:val="00FF2177"/>
    <w:rsid w:val="00FF231E"/>
    <w:rsid w:val="00FF26C5"/>
    <w:rsid w:val="00FF2A41"/>
    <w:rsid w:val="00FF2CFB"/>
    <w:rsid w:val="00FF2E7F"/>
    <w:rsid w:val="00FF3025"/>
    <w:rsid w:val="00FF3164"/>
    <w:rsid w:val="00FF31DE"/>
    <w:rsid w:val="00FF370C"/>
    <w:rsid w:val="00FF3905"/>
    <w:rsid w:val="00FF3ABD"/>
    <w:rsid w:val="00FF41B7"/>
    <w:rsid w:val="00FF432C"/>
    <w:rsid w:val="00FF47D4"/>
    <w:rsid w:val="00FF47F4"/>
    <w:rsid w:val="00FF4BD3"/>
    <w:rsid w:val="00FF4C27"/>
    <w:rsid w:val="00FF5446"/>
    <w:rsid w:val="00FF5B1A"/>
    <w:rsid w:val="00FF5E88"/>
    <w:rsid w:val="00FF5EFF"/>
    <w:rsid w:val="00FF5F72"/>
    <w:rsid w:val="00FF64B6"/>
    <w:rsid w:val="00FF6610"/>
    <w:rsid w:val="00FF699F"/>
    <w:rsid w:val="00FF6C6A"/>
    <w:rsid w:val="00FF7222"/>
    <w:rsid w:val="00FF73E1"/>
    <w:rsid w:val="00FF754E"/>
    <w:rsid w:val="00FF7765"/>
    <w:rsid w:val="00FF77CC"/>
    <w:rsid w:val="00FF786B"/>
    <w:rsid w:val="00FF7CBE"/>
    <w:rsid w:val="00FF7FBD"/>
    <w:rsid w:val="02D1DBCB"/>
    <w:rsid w:val="1A185DDE"/>
    <w:rsid w:val="3B1C63E3"/>
    <w:rsid w:val="3C06BC14"/>
    <w:rsid w:val="41434260"/>
    <w:rsid w:val="4BD35014"/>
    <w:rsid w:val="5AF0A2CF"/>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efaultImageDpi w14:val="32767"/>
  <w14:docId w14:val="575F4A40"/>
  <w15:chartTrackingRefBased/>
  <w15:docId w15:val="{8EE24848-DEFE-4BF8-ABC2-123550E0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1B6E"/>
    <w:pPr>
      <w:spacing w:line="288" w:lineRule="auto"/>
    </w:pPr>
    <w:rPr>
      <w:sz w:val="20"/>
      <w:szCs w:val="22"/>
    </w:rPr>
  </w:style>
  <w:style w:type="paragraph" w:styleId="Heading1">
    <w:name w:val="heading 1"/>
    <w:basedOn w:val="Normal"/>
    <w:next w:val="Normal"/>
    <w:link w:val="Heading1Char"/>
    <w:uiPriority w:val="9"/>
    <w:qFormat/>
    <w:rsid w:val="00701F1F"/>
    <w:pPr>
      <w:keepNext/>
      <w:keepLines/>
      <w:numPr>
        <w:numId w:val="1"/>
      </w:numPr>
      <w:spacing w:after="2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E44D0"/>
    <w:pPr>
      <w:keepNext/>
      <w:keepLines/>
      <w:numPr>
        <w:ilvl w:val="1"/>
        <w:numId w:val="1"/>
      </w:numPr>
      <w:spacing w:after="20"/>
      <w:outlineLvl w:val="1"/>
    </w:pPr>
    <w:rPr>
      <w:rFonts w:eastAsiaTheme="majorEastAsia" w:cstheme="majorBidi"/>
      <w:b/>
      <w:color w:val="0785F2"/>
      <w:sz w:val="28"/>
      <w:szCs w:val="28"/>
    </w:rPr>
  </w:style>
  <w:style w:type="paragraph" w:styleId="Heading3">
    <w:name w:val="heading 3"/>
    <w:basedOn w:val="Normal"/>
    <w:next w:val="Normal"/>
    <w:link w:val="Heading3Char"/>
    <w:uiPriority w:val="9"/>
    <w:unhideWhenUsed/>
    <w:qFormat/>
    <w:rsid w:val="003E44D0"/>
    <w:pPr>
      <w:keepNext/>
      <w:keepLines/>
      <w:numPr>
        <w:ilvl w:val="2"/>
        <w:numId w:val="1"/>
      </w:numPr>
      <w:spacing w:after="20"/>
      <w:outlineLvl w:val="2"/>
    </w:pPr>
    <w:rPr>
      <w:rFonts w:eastAsiaTheme="majorEastAsia" w:cstheme="majorBidi"/>
      <w:b/>
      <w:color w:val="808285"/>
      <w:sz w:val="24"/>
      <w:szCs w:val="24"/>
    </w:rPr>
  </w:style>
  <w:style w:type="paragraph" w:styleId="Heading4">
    <w:name w:val="heading 4"/>
    <w:basedOn w:val="Normal"/>
    <w:next w:val="Normal"/>
    <w:link w:val="Heading4Char"/>
    <w:uiPriority w:val="9"/>
    <w:unhideWhenUsed/>
    <w:qFormat/>
    <w:rsid w:val="003E44D0"/>
    <w:pPr>
      <w:keepNext/>
      <w:keepLines/>
      <w:numPr>
        <w:ilvl w:val="3"/>
        <w:numId w:val="1"/>
      </w:numPr>
      <w:spacing w:after="20"/>
      <w:outlineLvl w:val="3"/>
    </w:pPr>
    <w:rPr>
      <w:rFonts w:eastAsiaTheme="majorEastAsia" w:cstheme="majorBidi"/>
      <w:b/>
      <w:bCs/>
      <w:color w:val="000000" w:themeColor="text1"/>
      <w:sz w:val="22"/>
    </w:rPr>
  </w:style>
  <w:style w:type="paragraph" w:styleId="Heading5">
    <w:name w:val="heading 5"/>
    <w:basedOn w:val="Normal"/>
    <w:next w:val="Normal"/>
    <w:link w:val="Heading5Char"/>
    <w:uiPriority w:val="9"/>
    <w:unhideWhenUsed/>
    <w:qFormat/>
    <w:rsid w:val="003E44D0"/>
    <w:pPr>
      <w:keepNext/>
      <w:keepLines/>
      <w:numPr>
        <w:ilvl w:val="4"/>
        <w:numId w:val="1"/>
      </w:numPr>
      <w:spacing w:after="20"/>
      <w:outlineLvl w:val="4"/>
    </w:pPr>
    <w:rPr>
      <w:rFonts w:eastAsiaTheme="majorEastAsia" w:cstheme="majorBidi"/>
      <w:b/>
      <w:bCs/>
      <w:color w:val="000000" w:themeColor="text1"/>
    </w:rPr>
  </w:style>
  <w:style w:type="paragraph" w:styleId="Heading6">
    <w:name w:val="heading 6"/>
    <w:basedOn w:val="Normal"/>
    <w:next w:val="Normal"/>
    <w:link w:val="Heading6Char"/>
    <w:uiPriority w:val="9"/>
    <w:unhideWhenUsed/>
    <w:qFormat/>
    <w:rsid w:val="003E44D0"/>
    <w:pPr>
      <w:keepNext/>
      <w:keepLines/>
      <w:numPr>
        <w:ilvl w:val="5"/>
        <w:numId w:val="1"/>
      </w:numPr>
      <w:spacing w:after="20"/>
      <w:outlineLvl w:val="5"/>
    </w:pPr>
    <w:rPr>
      <w:rFonts w:eastAsiaTheme="majorEastAsia" w:cstheme="majorBidi"/>
      <w:b/>
      <w:bCs/>
      <w:color w:val="000000" w:themeColor="text1"/>
    </w:rPr>
  </w:style>
  <w:style w:type="paragraph" w:styleId="Heading7">
    <w:name w:val="heading 7"/>
    <w:basedOn w:val="Normal"/>
    <w:next w:val="Normal"/>
    <w:link w:val="Heading7Char"/>
    <w:uiPriority w:val="9"/>
    <w:semiHidden/>
    <w:unhideWhenUsed/>
    <w:qFormat/>
    <w:rsid w:val="00F00CF2"/>
    <w:pPr>
      <w:keepNext/>
      <w:keepLines/>
      <w:numPr>
        <w:ilvl w:val="6"/>
        <w:numId w:val="1"/>
      </w:numPr>
      <w:spacing w:before="4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FE7C6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7C6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D01"/>
    <w:pPr>
      <w:tabs>
        <w:tab w:val="center" w:pos="4680"/>
        <w:tab w:val="right" w:pos="9360"/>
      </w:tabs>
    </w:pPr>
  </w:style>
  <w:style w:type="character" w:customStyle="1" w:styleId="HeaderChar">
    <w:name w:val="Header Char"/>
    <w:basedOn w:val="DefaultParagraphFont"/>
    <w:link w:val="Header"/>
    <w:uiPriority w:val="99"/>
    <w:rsid w:val="007B0D01"/>
  </w:style>
  <w:style w:type="paragraph" w:styleId="Footer">
    <w:name w:val="footer"/>
    <w:basedOn w:val="Normal"/>
    <w:link w:val="FooterChar"/>
    <w:uiPriority w:val="99"/>
    <w:unhideWhenUsed/>
    <w:rsid w:val="00AE2287"/>
    <w:pPr>
      <w:tabs>
        <w:tab w:val="right" w:pos="10224"/>
      </w:tabs>
      <w:spacing w:line="240" w:lineRule="auto"/>
    </w:pPr>
    <w:rPr>
      <w:color w:val="808285" w:themeColor="background2"/>
      <w:sz w:val="11"/>
      <w:szCs w:val="11"/>
    </w:rPr>
  </w:style>
  <w:style w:type="character" w:customStyle="1" w:styleId="FooterChar">
    <w:name w:val="Footer Char"/>
    <w:basedOn w:val="DefaultParagraphFont"/>
    <w:link w:val="Footer"/>
    <w:uiPriority w:val="99"/>
    <w:rsid w:val="00AE2287"/>
    <w:rPr>
      <w:color w:val="808285" w:themeColor="background2"/>
      <w:sz w:val="11"/>
      <w:szCs w:val="11"/>
    </w:rPr>
  </w:style>
  <w:style w:type="table" w:styleId="TableGrid">
    <w:name w:val="Table Grid"/>
    <w:basedOn w:val="TableNormal"/>
    <w:uiPriority w:val="39"/>
    <w:rsid w:val="007B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1C7FDB"/>
    <w:pPr>
      <w:spacing w:line="240" w:lineRule="auto"/>
    </w:pPr>
    <w:rPr>
      <w:i/>
      <w:iCs/>
      <w:sz w:val="22"/>
      <w:szCs w:val="24"/>
    </w:rPr>
  </w:style>
  <w:style w:type="paragraph" w:customStyle="1" w:styleId="ICFQuote">
    <w:name w:val="ICF Quote"/>
    <w:basedOn w:val="Normal"/>
    <w:qFormat/>
    <w:rsid w:val="008B6DEE"/>
    <w:rPr>
      <w:i/>
      <w:iCs/>
      <w:color w:val="0785F2" w:themeColor="accent5"/>
      <w:sz w:val="30"/>
      <w:szCs w:val="30"/>
    </w:rPr>
  </w:style>
  <w:style w:type="character" w:customStyle="1" w:styleId="Heading1Char">
    <w:name w:val="Heading 1 Char"/>
    <w:basedOn w:val="DefaultParagraphFont"/>
    <w:link w:val="Heading1"/>
    <w:uiPriority w:val="9"/>
    <w:rsid w:val="00701F1F"/>
    <w:rPr>
      <w:rFonts w:eastAsiaTheme="majorEastAsia" w:cstheme="majorBidi"/>
      <w:b/>
      <w:color w:val="000000" w:themeColor="text1"/>
      <w:sz w:val="32"/>
      <w:szCs w:val="32"/>
    </w:rPr>
  </w:style>
  <w:style w:type="paragraph" w:customStyle="1" w:styleId="ICFHeading1">
    <w:name w:val="ICF Heading 1"/>
    <w:basedOn w:val="Normal"/>
    <w:next w:val="Normal"/>
    <w:qFormat/>
    <w:rsid w:val="00A474CB"/>
    <w:pPr>
      <w:keepNext/>
      <w:keepLines/>
      <w:spacing w:after="60" w:line="264" w:lineRule="auto"/>
    </w:pPr>
    <w:rPr>
      <w:rFonts w:ascii="DM Sans" w:hAnsi="DM Sans" w:cs="Times New Roman (Body CS)"/>
      <w:b/>
      <w:bCs/>
      <w:sz w:val="32"/>
      <w:szCs w:val="32"/>
    </w:rPr>
  </w:style>
  <w:style w:type="character" w:customStyle="1" w:styleId="Heading2Char">
    <w:name w:val="Heading 2 Char"/>
    <w:basedOn w:val="DefaultParagraphFont"/>
    <w:link w:val="Heading2"/>
    <w:uiPriority w:val="9"/>
    <w:rsid w:val="003E44D0"/>
    <w:rPr>
      <w:rFonts w:eastAsiaTheme="majorEastAsia" w:cstheme="majorBidi"/>
      <w:b/>
      <w:color w:val="0785F2"/>
      <w:sz w:val="28"/>
      <w:szCs w:val="28"/>
    </w:rPr>
  </w:style>
  <w:style w:type="character" w:customStyle="1" w:styleId="Heading3Char">
    <w:name w:val="Heading 3 Char"/>
    <w:basedOn w:val="DefaultParagraphFont"/>
    <w:link w:val="Heading3"/>
    <w:uiPriority w:val="9"/>
    <w:rsid w:val="003E44D0"/>
    <w:rPr>
      <w:rFonts w:eastAsiaTheme="majorEastAsia" w:cstheme="majorBidi"/>
      <w:b/>
      <w:color w:val="808285"/>
    </w:rPr>
  </w:style>
  <w:style w:type="character" w:customStyle="1" w:styleId="Heading4Char">
    <w:name w:val="Heading 4 Char"/>
    <w:basedOn w:val="DefaultParagraphFont"/>
    <w:link w:val="Heading4"/>
    <w:uiPriority w:val="9"/>
    <w:rsid w:val="003E44D0"/>
    <w:rPr>
      <w:rFonts w:eastAsiaTheme="majorEastAsia" w:cstheme="majorBidi"/>
      <w:b/>
      <w:bCs/>
      <w:color w:val="000000" w:themeColor="text1"/>
      <w:sz w:val="22"/>
      <w:szCs w:val="22"/>
    </w:rPr>
  </w:style>
  <w:style w:type="character" w:customStyle="1" w:styleId="Heading5Char">
    <w:name w:val="Heading 5 Char"/>
    <w:basedOn w:val="DefaultParagraphFont"/>
    <w:link w:val="Heading5"/>
    <w:uiPriority w:val="9"/>
    <w:rsid w:val="003E44D0"/>
    <w:rPr>
      <w:rFonts w:eastAsiaTheme="majorEastAsia" w:cstheme="majorBidi"/>
      <w:b/>
      <w:bCs/>
      <w:color w:val="000000" w:themeColor="text1"/>
      <w:sz w:val="20"/>
      <w:szCs w:val="22"/>
    </w:rPr>
  </w:style>
  <w:style w:type="character" w:customStyle="1" w:styleId="Heading6Char">
    <w:name w:val="Heading 6 Char"/>
    <w:basedOn w:val="DefaultParagraphFont"/>
    <w:link w:val="Heading6"/>
    <w:uiPriority w:val="9"/>
    <w:rsid w:val="003E44D0"/>
    <w:rPr>
      <w:rFonts w:eastAsiaTheme="majorEastAsia" w:cstheme="majorBidi"/>
      <w:b/>
      <w:bCs/>
      <w:color w:val="000000" w:themeColor="text1"/>
      <w:sz w:val="20"/>
      <w:szCs w:val="22"/>
    </w:rPr>
  </w:style>
  <w:style w:type="character" w:customStyle="1" w:styleId="Heading7Char">
    <w:name w:val="Heading 7 Char"/>
    <w:basedOn w:val="DefaultParagraphFont"/>
    <w:link w:val="Heading7"/>
    <w:uiPriority w:val="9"/>
    <w:semiHidden/>
    <w:rsid w:val="00F00CF2"/>
    <w:rPr>
      <w:rFonts w:asciiTheme="majorHAnsi" w:eastAsiaTheme="majorEastAsia" w:hAnsiTheme="majorHAnsi" w:cstheme="majorBidi"/>
      <w:i/>
      <w:iCs/>
      <w:color w:val="000000" w:themeColor="text1"/>
      <w:sz w:val="20"/>
      <w:szCs w:val="22"/>
    </w:rPr>
  </w:style>
  <w:style w:type="character" w:customStyle="1" w:styleId="Heading8Char">
    <w:name w:val="Heading 8 Char"/>
    <w:basedOn w:val="DefaultParagraphFont"/>
    <w:link w:val="Heading8"/>
    <w:uiPriority w:val="9"/>
    <w:semiHidden/>
    <w:rsid w:val="00FE7C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7C60"/>
    <w:rPr>
      <w:rFonts w:asciiTheme="majorHAnsi" w:eastAsiaTheme="majorEastAsia" w:hAnsiTheme="majorHAnsi" w:cstheme="majorBidi"/>
      <w:i/>
      <w:iCs/>
      <w:color w:val="272727" w:themeColor="text1" w:themeTint="D8"/>
      <w:sz w:val="21"/>
      <w:szCs w:val="21"/>
    </w:rPr>
  </w:style>
  <w:style w:type="paragraph" w:customStyle="1" w:styleId="ICFHeading2">
    <w:name w:val="ICF Heading 2"/>
    <w:basedOn w:val="Normal"/>
    <w:next w:val="Normal"/>
    <w:qFormat/>
    <w:rsid w:val="00A474CB"/>
    <w:pPr>
      <w:keepNext/>
      <w:keepLines/>
      <w:spacing w:after="60" w:line="264" w:lineRule="auto"/>
    </w:pPr>
    <w:rPr>
      <w:rFonts w:ascii="DM Sans" w:hAnsi="DM Sans" w:cs="Times New Roman (Body CS)"/>
      <w:b/>
      <w:bCs/>
      <w:color w:val="0785F2"/>
      <w:sz w:val="28"/>
      <w:szCs w:val="28"/>
    </w:rPr>
  </w:style>
  <w:style w:type="paragraph" w:customStyle="1" w:styleId="ICFHeading3">
    <w:name w:val="ICF Heading 3"/>
    <w:basedOn w:val="Normal"/>
    <w:next w:val="Normal"/>
    <w:qFormat/>
    <w:rsid w:val="00A474CB"/>
    <w:pPr>
      <w:keepNext/>
      <w:keepLines/>
      <w:snapToGrid w:val="0"/>
      <w:spacing w:after="20" w:line="264" w:lineRule="auto"/>
    </w:pPr>
    <w:rPr>
      <w:rFonts w:ascii="DM Sans" w:hAnsi="DM Sans" w:cs="Times New Roman (Body CS)"/>
      <w:b/>
      <w:bCs/>
      <w:color w:val="808285"/>
      <w:sz w:val="24"/>
      <w:szCs w:val="24"/>
    </w:rPr>
  </w:style>
  <w:style w:type="paragraph" w:customStyle="1" w:styleId="ICFHeading4">
    <w:name w:val="ICF Heading 4"/>
    <w:basedOn w:val="Normal"/>
    <w:next w:val="Normal"/>
    <w:qFormat/>
    <w:rsid w:val="00A474CB"/>
    <w:pPr>
      <w:keepNext/>
      <w:keepLines/>
      <w:spacing w:after="20"/>
    </w:pPr>
    <w:rPr>
      <w:b/>
      <w:bCs/>
      <w:sz w:val="22"/>
    </w:rPr>
  </w:style>
  <w:style w:type="paragraph" w:customStyle="1" w:styleId="ICFHeading5">
    <w:name w:val="ICF Heading 5"/>
    <w:basedOn w:val="Normal"/>
    <w:next w:val="Normal"/>
    <w:qFormat/>
    <w:rsid w:val="00A474CB"/>
    <w:pPr>
      <w:keepNext/>
      <w:keepLines/>
      <w:spacing w:after="20"/>
    </w:pPr>
    <w:rPr>
      <w:b/>
      <w:bCs/>
      <w:color w:val="000000" w:themeColor="text1"/>
    </w:rPr>
  </w:style>
  <w:style w:type="paragraph" w:styleId="TOC1">
    <w:name w:val="toc 1"/>
    <w:basedOn w:val="Normal"/>
    <w:next w:val="Normal"/>
    <w:autoRedefine/>
    <w:uiPriority w:val="39"/>
    <w:unhideWhenUsed/>
    <w:rsid w:val="00FB5631"/>
    <w:pPr>
      <w:tabs>
        <w:tab w:val="right" w:leader="dot" w:pos="13814"/>
      </w:tabs>
      <w:spacing w:after="100"/>
    </w:pPr>
  </w:style>
  <w:style w:type="paragraph" w:styleId="TOC2">
    <w:name w:val="toc 2"/>
    <w:basedOn w:val="TOC1"/>
    <w:next w:val="Normal"/>
    <w:autoRedefine/>
    <w:uiPriority w:val="39"/>
    <w:unhideWhenUsed/>
    <w:rsid w:val="0002323A"/>
    <w:pPr>
      <w:ind w:left="220"/>
    </w:pPr>
  </w:style>
  <w:style w:type="paragraph" w:styleId="TOC3">
    <w:name w:val="toc 3"/>
    <w:basedOn w:val="TOC1"/>
    <w:next w:val="Normal"/>
    <w:autoRedefine/>
    <w:uiPriority w:val="39"/>
    <w:unhideWhenUsed/>
    <w:rsid w:val="00180406"/>
    <w:pPr>
      <w:ind w:left="440"/>
    </w:pPr>
  </w:style>
  <w:style w:type="paragraph" w:styleId="TOC4">
    <w:name w:val="toc 4"/>
    <w:basedOn w:val="TOC1"/>
    <w:next w:val="Normal"/>
    <w:autoRedefine/>
    <w:uiPriority w:val="39"/>
    <w:unhideWhenUsed/>
    <w:rsid w:val="00180406"/>
    <w:pPr>
      <w:ind w:left="660"/>
    </w:pPr>
  </w:style>
  <w:style w:type="paragraph" w:styleId="TOC5">
    <w:name w:val="toc 5"/>
    <w:basedOn w:val="TOC1"/>
    <w:next w:val="Normal"/>
    <w:autoRedefine/>
    <w:uiPriority w:val="39"/>
    <w:unhideWhenUsed/>
    <w:rsid w:val="00180406"/>
    <w:pPr>
      <w:ind w:left="880"/>
    </w:pPr>
  </w:style>
  <w:style w:type="paragraph" w:styleId="TOC6">
    <w:name w:val="toc 6"/>
    <w:basedOn w:val="TOC1"/>
    <w:next w:val="Normal"/>
    <w:autoRedefine/>
    <w:uiPriority w:val="39"/>
    <w:unhideWhenUsed/>
    <w:rsid w:val="00180406"/>
    <w:pPr>
      <w:ind w:left="1100"/>
    </w:pPr>
  </w:style>
  <w:style w:type="character" w:styleId="Hyperlink">
    <w:name w:val="Hyperlink"/>
    <w:basedOn w:val="DefaultParagraphFont"/>
    <w:uiPriority w:val="99"/>
    <w:unhideWhenUsed/>
    <w:rsid w:val="00180406"/>
    <w:rPr>
      <w:color w:val="0785F2" w:themeColor="hyperlink"/>
      <w:u w:val="single"/>
    </w:rPr>
  </w:style>
  <w:style w:type="paragraph" w:customStyle="1" w:styleId="ICFBullet1">
    <w:name w:val="ICF Bullet 1"/>
    <w:basedOn w:val="Normal"/>
    <w:qFormat/>
    <w:rsid w:val="004859EA"/>
    <w:pPr>
      <w:numPr>
        <w:numId w:val="3"/>
      </w:numPr>
      <w:spacing w:line="264" w:lineRule="auto"/>
    </w:pPr>
    <w:rPr>
      <w:rFonts w:ascii="DM Sans" w:hAnsi="DM Sans" w:cs="Times New Roman (Body CS)"/>
      <w:szCs w:val="20"/>
    </w:rPr>
  </w:style>
  <w:style w:type="paragraph" w:customStyle="1" w:styleId="ICFBullet2">
    <w:name w:val="ICF Bullet 2"/>
    <w:basedOn w:val="ICFBullet1"/>
    <w:rsid w:val="004859EA"/>
    <w:pPr>
      <w:spacing w:after="120" w:line="240" w:lineRule="auto"/>
      <w:ind w:left="576"/>
    </w:pPr>
  </w:style>
  <w:style w:type="paragraph" w:customStyle="1" w:styleId="ICFBullet3">
    <w:name w:val="ICF Bullet 3"/>
    <w:basedOn w:val="ICFBullet1"/>
    <w:rsid w:val="004859EA"/>
    <w:pPr>
      <w:spacing w:after="120" w:line="240" w:lineRule="auto"/>
      <w:ind w:left="720"/>
    </w:pPr>
  </w:style>
  <w:style w:type="character" w:styleId="PageNumber">
    <w:name w:val="page number"/>
    <w:basedOn w:val="DefaultParagraphFont"/>
    <w:uiPriority w:val="99"/>
    <w:semiHidden/>
    <w:unhideWhenUsed/>
    <w:rsid w:val="00125D28"/>
  </w:style>
  <w:style w:type="paragraph" w:customStyle="1" w:styleId="ICFSidebarTItle">
    <w:name w:val="ICF Sidebar TItle"/>
    <w:basedOn w:val="Normal"/>
    <w:next w:val="Normal"/>
    <w:qFormat/>
    <w:rsid w:val="00003E97"/>
    <w:pPr>
      <w:framePr w:hSpace="180" w:wrap="around" w:vAnchor="text" w:hAnchor="text" w:x="6610" w:y="1"/>
      <w:adjustRightInd w:val="0"/>
      <w:snapToGrid w:val="0"/>
      <w:spacing w:after="60"/>
      <w:suppressOverlap/>
    </w:pPr>
    <w:rPr>
      <w:b/>
      <w:bCs/>
      <w:color w:val="000000" w:themeColor="text1"/>
    </w:rPr>
  </w:style>
  <w:style w:type="paragraph" w:customStyle="1" w:styleId="ICFHeading6">
    <w:name w:val="ICF Heading 6"/>
    <w:basedOn w:val="Normal"/>
    <w:next w:val="Normal"/>
    <w:qFormat/>
    <w:rsid w:val="00A474CB"/>
    <w:pPr>
      <w:keepNext/>
      <w:spacing w:after="20"/>
    </w:pPr>
    <w:rPr>
      <w:b/>
      <w:bCs/>
    </w:rPr>
  </w:style>
  <w:style w:type="paragraph" w:customStyle="1" w:styleId="ICFIndentQuote">
    <w:name w:val="ICF Indent Quote"/>
    <w:basedOn w:val="Normal"/>
    <w:qFormat/>
    <w:rsid w:val="002B6CA6"/>
    <w:pPr>
      <w:ind w:left="720" w:right="1008"/>
    </w:pPr>
    <w:rPr>
      <w:i/>
      <w:iCs/>
      <w:color w:val="0785F2" w:themeColor="accent5"/>
      <w:sz w:val="24"/>
      <w:szCs w:val="24"/>
    </w:rPr>
  </w:style>
  <w:style w:type="table" w:customStyle="1" w:styleId="ICFBlueStyle1">
    <w:name w:val="ICF Blue Style 1"/>
    <w:basedOn w:val="TableNormal"/>
    <w:uiPriority w:val="99"/>
    <w:rsid w:val="00C92E20"/>
    <w:rPr>
      <w:sz w:val="20"/>
      <w:szCs w:val="22"/>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bottom w:w="14" w:type="dxa"/>
      </w:tblCellMar>
    </w:tblPr>
    <w:trPr>
      <w:cantSplit/>
    </w:trPr>
    <w:tblStylePr w:type="firstRow">
      <w:pPr>
        <w:wordWrap/>
        <w:spacing w:before="0" w:beforeLines="0" w:beforeAutospacing="0" w:after="0" w:afterLines="0" w:afterAutospacing="0" w:line="240" w:lineRule="auto"/>
        <w:jc w:val="center"/>
      </w:pPr>
      <w:rPr>
        <w:rFonts w:asciiTheme="minorHAnsi" w:hAnsiTheme="minorHAnsi"/>
        <w:b w:val="0"/>
        <w:color w:val="FFFFFF" w:themeColor="background1"/>
        <w:sz w:val="20"/>
      </w:rPr>
      <w:tblPr/>
      <w:trPr>
        <w:cantSplit w:val="0"/>
      </w:trPr>
      <w:tcPr>
        <w:shd w:val="clear" w:color="auto" w:fill="0785F2"/>
        <w:vAlign w:val="bottom"/>
      </w:tcPr>
    </w:tblStylePr>
    <w:tblStylePr w:type="firstCol">
      <w:rPr>
        <w:rFonts w:asciiTheme="minorHAnsi" w:hAnsiTheme="minorHAnsi"/>
        <w:sz w:val="20"/>
      </w:rPr>
      <w:tblPr/>
      <w:trPr>
        <w:cantSplit w:val="0"/>
      </w:trPr>
      <w:tcPr>
        <w:vAlign w:val="center"/>
      </w:tcPr>
    </w:tblStylePr>
    <w:tblStylePr w:type="band1Horz">
      <w:rPr>
        <w:rFonts w:asciiTheme="minorHAnsi" w:hAnsiTheme="minorHAnsi"/>
        <w:sz w:val="20"/>
      </w:rPr>
      <w:tblPr/>
      <w:trPr>
        <w:cantSplit w:val="0"/>
      </w:trPr>
      <w:tcPr>
        <w:vAlign w:val="center"/>
      </w:tcPr>
    </w:tblStylePr>
    <w:tblStylePr w:type="band2Horz">
      <w:rPr>
        <w:rFonts w:asciiTheme="minorHAnsi" w:hAnsiTheme="minorHAnsi"/>
        <w:sz w:val="20"/>
      </w:rPr>
      <w:tblPr/>
      <w:trPr>
        <w:cantSplit w:val="0"/>
      </w:trPr>
      <w:tcPr>
        <w:shd w:val="clear" w:color="auto" w:fill="F2F2F2" w:themeFill="background1" w:themeFillShade="F2"/>
        <w:vAlign w:val="center"/>
      </w:tcPr>
    </w:tblStylePr>
  </w:style>
  <w:style w:type="paragraph" w:styleId="FootnoteText">
    <w:name w:val="footnote text"/>
    <w:basedOn w:val="Normal"/>
    <w:link w:val="FootnoteTextChar"/>
    <w:uiPriority w:val="99"/>
    <w:semiHidden/>
    <w:unhideWhenUsed/>
    <w:rsid w:val="00FF754E"/>
    <w:pPr>
      <w:spacing w:line="240" w:lineRule="auto"/>
    </w:pPr>
    <w:rPr>
      <w:rFonts w:ascii="Arial" w:hAnsi="Arial"/>
      <w:szCs w:val="20"/>
    </w:rPr>
  </w:style>
  <w:style w:type="character" w:customStyle="1" w:styleId="FootnoteTextChar">
    <w:name w:val="Footnote Text Char"/>
    <w:basedOn w:val="DefaultParagraphFont"/>
    <w:link w:val="FootnoteText"/>
    <w:uiPriority w:val="99"/>
    <w:semiHidden/>
    <w:rsid w:val="00FF754E"/>
    <w:rPr>
      <w:rFonts w:ascii="Arial" w:hAnsi="Arial"/>
      <w:sz w:val="20"/>
      <w:szCs w:val="20"/>
    </w:rPr>
  </w:style>
  <w:style w:type="character" w:styleId="FootnoteReference">
    <w:name w:val="footnote reference"/>
    <w:basedOn w:val="DefaultParagraphFont"/>
    <w:uiPriority w:val="99"/>
    <w:semiHidden/>
    <w:unhideWhenUsed/>
    <w:rsid w:val="00FF754E"/>
    <w:rPr>
      <w:vertAlign w:val="superscript"/>
    </w:rPr>
  </w:style>
  <w:style w:type="paragraph" w:customStyle="1" w:styleId="ICFExhibitTItle">
    <w:name w:val="ICF Exhibit TItle"/>
    <w:basedOn w:val="Normal"/>
    <w:qFormat/>
    <w:rsid w:val="00071236"/>
    <w:pPr>
      <w:keepNext/>
      <w:keepLines/>
      <w:spacing w:after="120" w:line="264" w:lineRule="auto"/>
    </w:pPr>
    <w:rPr>
      <w:rFonts w:ascii="DM Sans" w:hAnsi="DM Sans" w:cs="Times New Roman (Body CS)"/>
      <w:b/>
      <w:bCs/>
      <w:szCs w:val="20"/>
    </w:rPr>
  </w:style>
  <w:style w:type="paragraph" w:customStyle="1" w:styleId="ICFTitlePageTitleBlack">
    <w:name w:val="ICF Title Page Title Black"/>
    <w:basedOn w:val="Normal"/>
    <w:qFormat/>
    <w:rsid w:val="00071236"/>
    <w:pPr>
      <w:spacing w:line="216" w:lineRule="auto"/>
    </w:pPr>
    <w:rPr>
      <w:rFonts w:ascii="DM Sans" w:hAnsi="DM Sans" w:cs="Times New Roman (Body CS)"/>
      <w:b/>
      <w:bCs/>
      <w:color w:val="000000" w:themeColor="text1"/>
      <w:sz w:val="60"/>
      <w:szCs w:val="60"/>
    </w:rPr>
  </w:style>
  <w:style w:type="paragraph" w:customStyle="1" w:styleId="ICFTitlePageSubtitleBlack">
    <w:name w:val="ICF Title Page Subtitle Black"/>
    <w:basedOn w:val="ICFTitlePageTitleBlack"/>
    <w:qFormat/>
    <w:rsid w:val="00F82318"/>
    <w:rPr>
      <w:sz w:val="40"/>
      <w:szCs w:val="40"/>
    </w:rPr>
  </w:style>
  <w:style w:type="paragraph" w:customStyle="1" w:styleId="ICFLegalText">
    <w:name w:val="ICF Legal Text"/>
    <w:basedOn w:val="Normal"/>
    <w:qFormat/>
    <w:rsid w:val="00E6718D"/>
    <w:rPr>
      <w:sz w:val="14"/>
      <w:szCs w:val="14"/>
    </w:rPr>
  </w:style>
  <w:style w:type="paragraph" w:customStyle="1" w:styleId="ICFTabletext">
    <w:name w:val="ICF Table text"/>
    <w:basedOn w:val="Normal"/>
    <w:qFormat/>
    <w:rsid w:val="00071236"/>
    <w:pPr>
      <w:spacing w:line="264" w:lineRule="auto"/>
      <w:jc w:val="center"/>
    </w:pPr>
    <w:rPr>
      <w:rFonts w:ascii="DM Sans" w:hAnsi="DM Sans" w:cs="Times New Roman (Body CS)"/>
      <w:szCs w:val="20"/>
    </w:rPr>
  </w:style>
  <w:style w:type="table" w:customStyle="1" w:styleId="ICFBlue">
    <w:name w:val="ICF Blue"/>
    <w:basedOn w:val="TableNormal"/>
    <w:uiPriority w:val="99"/>
    <w:rsid w:val="001C03C0"/>
    <w:tblPr/>
    <w:tblStylePr w:type="firstRow">
      <w:rPr>
        <w:rFonts w:asciiTheme="minorHAnsi" w:hAnsiTheme="minorHAnsi"/>
        <w:b/>
        <w:sz w:val="20"/>
      </w:rPr>
    </w:tblStylePr>
    <w:tblStylePr w:type="lastRow">
      <w:rPr>
        <w:rFonts w:asciiTheme="minorHAnsi" w:hAnsiTheme="minorHAnsi"/>
        <w:sz w:val="20"/>
      </w:rPr>
    </w:tblStylePr>
  </w:style>
  <w:style w:type="paragraph" w:customStyle="1" w:styleId="ICFSidebarTitleBlue">
    <w:name w:val="ICF Sidebar Title Blue"/>
    <w:basedOn w:val="ICFSidebarTItle"/>
    <w:next w:val="Normal"/>
    <w:qFormat/>
    <w:rsid w:val="00003E97"/>
    <w:pPr>
      <w:framePr w:wrap="around" w:vAnchor="margin" w:hAnchor="margin" w:xAlign="right" w:y="50"/>
    </w:pPr>
    <w:rPr>
      <w:color w:val="0785F2" w:themeColor="accent5"/>
    </w:rPr>
  </w:style>
  <w:style w:type="character" w:customStyle="1" w:styleId="InstructionChar">
    <w:name w:val="Instruction Char"/>
    <w:basedOn w:val="DefaultParagraphFont"/>
    <w:link w:val="Instruction"/>
    <w:rsid w:val="001C7FDB"/>
    <w:rPr>
      <w:i/>
      <w:iCs/>
      <w:sz w:val="22"/>
    </w:rPr>
  </w:style>
  <w:style w:type="paragraph" w:customStyle="1" w:styleId="ICFIndentQuoter">
    <w:name w:val="ICF Indent Quoter"/>
    <w:basedOn w:val="Normal"/>
    <w:qFormat/>
    <w:rsid w:val="00BA0416"/>
    <w:pPr>
      <w:ind w:left="720" w:right="738"/>
    </w:pPr>
    <w:rPr>
      <w:color w:val="808285" w:themeColor="background2"/>
    </w:rPr>
  </w:style>
  <w:style w:type="paragraph" w:customStyle="1" w:styleId="ICFLine">
    <w:name w:val="ICF Line"/>
    <w:basedOn w:val="Normal"/>
    <w:qFormat/>
    <w:rsid w:val="007E54B7"/>
    <w:pPr>
      <w:pBdr>
        <w:bottom w:val="single" w:sz="4" w:space="1" w:color="808285" w:themeColor="background2"/>
      </w:pBdr>
      <w:spacing w:after="200"/>
    </w:pPr>
    <w:rPr>
      <w:sz w:val="16"/>
      <w:szCs w:val="16"/>
    </w:rPr>
  </w:style>
  <w:style w:type="table" w:styleId="GridTable4Accent5">
    <w:name w:val="Grid Table 4 Accent 5"/>
    <w:basedOn w:val="TableNormal"/>
    <w:uiPriority w:val="49"/>
    <w:rsid w:val="004D3111"/>
    <w:tblPr>
      <w:tblStyleRowBandSize w:val="1"/>
      <w:tblStyleColBandSize w:val="1"/>
      <w:tblBorders>
        <w:top w:val="single" w:sz="4" w:space="0" w:color="66B5FA" w:themeColor="accent5" w:themeTint="99"/>
        <w:left w:val="single" w:sz="4" w:space="0" w:color="66B5FA" w:themeColor="accent5" w:themeTint="99"/>
        <w:bottom w:val="single" w:sz="4" w:space="0" w:color="66B5FA" w:themeColor="accent5" w:themeTint="99"/>
        <w:right w:val="single" w:sz="4" w:space="0" w:color="66B5FA" w:themeColor="accent5" w:themeTint="99"/>
        <w:insideH w:val="single" w:sz="4" w:space="0" w:color="66B5FA" w:themeColor="accent5" w:themeTint="99"/>
        <w:insideV w:val="single" w:sz="4" w:space="0" w:color="66B5FA" w:themeColor="accent5" w:themeTint="99"/>
      </w:tblBorders>
    </w:tblPr>
    <w:tblStylePr w:type="firstRow">
      <w:rPr>
        <w:b/>
        <w:bCs/>
        <w:color w:val="FFFFFF" w:themeColor="background1"/>
      </w:rPr>
      <w:tblPr/>
      <w:tcPr>
        <w:tcBorders>
          <w:top w:val="single" w:sz="4" w:space="0" w:color="0785F2" w:themeColor="accent5"/>
          <w:left w:val="single" w:sz="4" w:space="0" w:color="0785F2" w:themeColor="accent5"/>
          <w:bottom w:val="single" w:sz="4" w:space="0" w:color="0785F2" w:themeColor="accent5"/>
          <w:right w:val="single" w:sz="4" w:space="0" w:color="0785F2" w:themeColor="accent5"/>
          <w:insideH w:val="nil"/>
          <w:insideV w:val="nil"/>
        </w:tcBorders>
        <w:shd w:val="clear" w:color="auto" w:fill="0785F2" w:themeFill="accent5"/>
      </w:tcPr>
    </w:tblStylePr>
    <w:tblStylePr w:type="lastRow">
      <w:rPr>
        <w:b/>
        <w:bCs/>
      </w:rPr>
      <w:tblPr/>
      <w:tcPr>
        <w:tcBorders>
          <w:top w:val="double" w:sz="4" w:space="0" w:color="0785F2" w:themeColor="accent5"/>
        </w:tcBorders>
      </w:tcPr>
    </w:tblStylePr>
    <w:tblStylePr w:type="firstCol">
      <w:rPr>
        <w:b/>
        <w:bCs/>
      </w:rPr>
    </w:tblStylePr>
    <w:tblStylePr w:type="lastCol">
      <w:rPr>
        <w:b/>
        <w:bCs/>
      </w:rPr>
    </w:tblStylePr>
    <w:tblStylePr w:type="band1Vert">
      <w:tblPr/>
      <w:tcPr>
        <w:shd w:val="clear" w:color="auto" w:fill="CCE6FD" w:themeFill="accent5" w:themeFillTint="33"/>
      </w:tcPr>
    </w:tblStylePr>
    <w:tblStylePr w:type="band1Horz">
      <w:tblPr/>
      <w:tcPr>
        <w:shd w:val="clear" w:color="auto" w:fill="CCE6FD" w:themeFill="accent5" w:themeFillTint="33"/>
      </w:tcPr>
    </w:tblStylePr>
  </w:style>
  <w:style w:type="table" w:styleId="GridTable4Accent6">
    <w:name w:val="Grid Table 4 Accent 6"/>
    <w:basedOn w:val="TableNormal"/>
    <w:uiPriority w:val="49"/>
    <w:rsid w:val="00FC56F8"/>
    <w:rPr>
      <w:rFonts w:cs="Times New Roman (Body CS)"/>
      <w:sz w:val="20"/>
    </w:rPr>
    <w:tblPr>
      <w:tblStyleRowBandSize w:val="1"/>
      <w:tblStyleColBandSize w:val="1"/>
      <w:tblBorders>
        <w:top w:val="single" w:sz="4" w:space="0" w:color="D6D7D9" w:themeColor="accent6" w:themeTint="99"/>
        <w:left w:val="single" w:sz="4" w:space="0" w:color="D6D7D9" w:themeColor="accent6" w:themeTint="99"/>
        <w:bottom w:val="single" w:sz="4" w:space="0" w:color="D6D7D9" w:themeColor="accent6" w:themeTint="99"/>
        <w:right w:val="single" w:sz="4" w:space="0" w:color="D6D7D9" w:themeColor="accent6" w:themeTint="99"/>
        <w:insideH w:val="single" w:sz="4" w:space="0" w:color="D6D7D9" w:themeColor="accent6" w:themeTint="99"/>
        <w:insideV w:val="single" w:sz="4" w:space="0" w:color="D6D7D9" w:themeColor="accent6" w:themeTint="99"/>
      </w:tblBorders>
    </w:tblPr>
    <w:tblStylePr w:type="firstRow">
      <w:rPr>
        <w:rFonts w:asciiTheme="minorHAnsi" w:hAnsiTheme="minorHAnsi"/>
        <w:b/>
        <w:bCs/>
        <w:color w:val="FFFFFF" w:themeColor="background1"/>
        <w:sz w:val="20"/>
      </w:rPr>
      <w:tblPr/>
      <w:trPr>
        <w:tblHeader/>
      </w:trPr>
      <w:tcPr>
        <w:shd w:val="clear" w:color="auto" w:fill="0785F2"/>
        <w:vAlign w:val="bottom"/>
      </w:tcPr>
    </w:tblStylePr>
    <w:tblStylePr w:type="lastRow">
      <w:rPr>
        <w:b w:val="0"/>
        <w:bCs/>
      </w:rPr>
      <w:tblPr/>
      <w:tcPr>
        <w:tcBorders>
          <w:top w:val="double" w:sz="4" w:space="0" w:color="BCBEC0" w:themeColor="accent6"/>
        </w:tcBorders>
        <w:vAlign w:val="center"/>
      </w:tcPr>
    </w:tblStylePr>
    <w:tblStylePr w:type="firstCol">
      <w:rPr>
        <w:b w:val="0"/>
        <w:bCs/>
      </w:rPr>
      <w:tblPr/>
      <w:tcPr>
        <w:vAlign w:val="center"/>
      </w:tcPr>
    </w:tblStylePr>
    <w:tblStylePr w:type="lastCol">
      <w:rPr>
        <w:b w:val="0"/>
        <w:bCs/>
      </w:rPr>
    </w:tblStylePr>
    <w:tblStylePr w:type="band1Vert">
      <w:tblPr/>
      <w:tcPr>
        <w:shd w:val="clear" w:color="auto" w:fill="F1F1F2" w:themeFill="accent6" w:themeFillTint="33"/>
      </w:tcPr>
    </w:tblStylePr>
    <w:tblStylePr w:type="band1Horz">
      <w:tblPr/>
      <w:tcPr>
        <w:shd w:val="clear" w:color="auto" w:fill="F1F1F2" w:themeFill="accent6" w:themeFillTint="33"/>
        <w:vAlign w:val="center"/>
      </w:tcPr>
    </w:tblStylePr>
    <w:tblStylePr w:type="band2Horz">
      <w:tblPr/>
      <w:tcPr>
        <w:vAlign w:val="center"/>
      </w:tcPr>
    </w:tblStylePr>
  </w:style>
  <w:style w:type="paragraph" w:customStyle="1" w:styleId="ICFSecBreakWhite">
    <w:name w:val="ICF Sec Break White"/>
    <w:basedOn w:val="Normal"/>
    <w:qFormat/>
    <w:rsid w:val="00582D41"/>
    <w:rPr>
      <w:color w:val="FFFFFF" w:themeColor="background1"/>
    </w:rPr>
  </w:style>
  <w:style w:type="paragraph" w:customStyle="1" w:styleId="ICFQuoteLrgWh">
    <w:name w:val="ICF Quote Lrg Wh"/>
    <w:basedOn w:val="Normal"/>
    <w:qFormat/>
    <w:rsid w:val="00AB6EB0"/>
    <w:pPr>
      <w:ind w:left="2880"/>
    </w:pPr>
    <w:rPr>
      <w:b/>
      <w:bCs/>
      <w:color w:val="FFFFFF" w:themeColor="background1"/>
      <w:sz w:val="36"/>
      <w:szCs w:val="36"/>
    </w:rPr>
  </w:style>
  <w:style w:type="paragraph" w:customStyle="1" w:styleId="ICFTItlePageDateSectorBlack">
    <w:name w:val="ICF TItle Page Date/Sector Black"/>
    <w:basedOn w:val="ICFTitlePageSubtitleBlack"/>
    <w:qFormat/>
    <w:rsid w:val="00D175AA"/>
    <w:rPr>
      <w:sz w:val="28"/>
      <w:szCs w:val="28"/>
    </w:rPr>
  </w:style>
  <w:style w:type="paragraph" w:customStyle="1" w:styleId="ICFBullet1Lastwspace">
    <w:name w:val="ICF Bullet 1 Last w space"/>
    <w:basedOn w:val="ICFBullet1"/>
    <w:rsid w:val="00DE7430"/>
    <w:pPr>
      <w:spacing w:after="120" w:line="240" w:lineRule="auto"/>
      <w:ind w:left="720"/>
    </w:pPr>
  </w:style>
  <w:style w:type="paragraph" w:customStyle="1" w:styleId="ICFBullet2Lastwspace">
    <w:name w:val="ICF Bullet 2 Last w space"/>
    <w:basedOn w:val="ICFBullet2"/>
    <w:rsid w:val="00DE7430"/>
  </w:style>
  <w:style w:type="paragraph" w:customStyle="1" w:styleId="ICFBullet3Lastwspace">
    <w:name w:val="ICF Bullet 3 Last w space"/>
    <w:basedOn w:val="ICFBullet3"/>
    <w:rsid w:val="00DE7430"/>
  </w:style>
  <w:style w:type="table" w:styleId="GridTable6ColorfulAccent2">
    <w:name w:val="Grid Table 6 Colorful Accent 2"/>
    <w:basedOn w:val="TableNormal"/>
    <w:uiPriority w:val="51"/>
    <w:rsid w:val="00FC56F8"/>
    <w:rPr>
      <w:color w:val="DCA100" w:themeColor="accent2" w:themeShade="BF"/>
    </w:rPr>
    <w:tblPr>
      <w:tblStyleRowBandSize w:val="1"/>
      <w:tblStyleColBandSize w:val="1"/>
      <w:tblBorders>
        <w:top w:val="single" w:sz="4" w:space="0" w:color="FFDC7E" w:themeColor="accent2" w:themeTint="99"/>
        <w:left w:val="single" w:sz="4" w:space="0" w:color="FFDC7E" w:themeColor="accent2" w:themeTint="99"/>
        <w:bottom w:val="single" w:sz="4" w:space="0" w:color="FFDC7E" w:themeColor="accent2" w:themeTint="99"/>
        <w:right w:val="single" w:sz="4" w:space="0" w:color="FFDC7E" w:themeColor="accent2" w:themeTint="99"/>
        <w:insideH w:val="single" w:sz="4" w:space="0" w:color="FFDC7E" w:themeColor="accent2" w:themeTint="99"/>
        <w:insideV w:val="single" w:sz="4" w:space="0" w:color="FFDC7E" w:themeColor="accent2" w:themeTint="99"/>
      </w:tblBorders>
    </w:tblPr>
    <w:tblStylePr w:type="firstRow">
      <w:rPr>
        <w:b/>
        <w:bCs/>
      </w:rPr>
      <w:tblPr/>
      <w:tcPr>
        <w:tcBorders>
          <w:bottom w:val="single" w:sz="12" w:space="0" w:color="FFDC7E" w:themeColor="accent2" w:themeTint="99"/>
        </w:tcBorders>
      </w:tcPr>
    </w:tblStylePr>
    <w:tblStylePr w:type="lastRow">
      <w:rPr>
        <w:b/>
        <w:bCs/>
      </w:rPr>
      <w:tblPr/>
      <w:tcPr>
        <w:tcBorders>
          <w:top w:val="double" w:sz="4" w:space="0" w:color="FFDC7E" w:themeColor="accent2" w:themeTint="99"/>
        </w:tcBorders>
      </w:tcPr>
    </w:tblStylePr>
    <w:tblStylePr w:type="firstCol">
      <w:rPr>
        <w:b/>
        <w:bCs/>
      </w:rPr>
    </w:tblStylePr>
    <w:tblStylePr w:type="lastCol">
      <w:rPr>
        <w:b/>
        <w:bCs/>
      </w:rPr>
    </w:tblStylePr>
    <w:tblStylePr w:type="band1Vert">
      <w:tblPr/>
      <w:tcPr>
        <w:shd w:val="clear" w:color="auto" w:fill="FFF3D4" w:themeFill="accent2" w:themeFillTint="33"/>
      </w:tcPr>
    </w:tblStylePr>
    <w:tblStylePr w:type="band1Horz">
      <w:tblPr/>
      <w:tcPr>
        <w:shd w:val="clear" w:color="auto" w:fill="FFF3D4" w:themeFill="accent2" w:themeFillTint="33"/>
      </w:tcPr>
    </w:tblStylePr>
  </w:style>
  <w:style w:type="table" w:styleId="GridTable5DarkAccent5">
    <w:name w:val="Grid Table 5 Dark Accent 5"/>
    <w:basedOn w:val="TableNormal"/>
    <w:uiPriority w:val="50"/>
    <w:rsid w:val="00FC56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6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85F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85F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85F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85F2" w:themeFill="accent5"/>
      </w:tcPr>
    </w:tblStylePr>
    <w:tblStylePr w:type="band1Vert">
      <w:tblPr/>
      <w:tcPr>
        <w:shd w:val="clear" w:color="auto" w:fill="99CDFC" w:themeFill="accent5" w:themeFillTint="66"/>
      </w:tcPr>
    </w:tblStylePr>
    <w:tblStylePr w:type="band1Horz">
      <w:tblPr/>
      <w:tcPr>
        <w:shd w:val="clear" w:color="auto" w:fill="99CDFC" w:themeFill="accent5" w:themeFillTint="66"/>
      </w:tcPr>
    </w:tblStylePr>
  </w:style>
  <w:style w:type="table" w:styleId="GridTable4">
    <w:name w:val="Grid Table 4"/>
    <w:basedOn w:val="TableNormal"/>
    <w:uiPriority w:val="49"/>
    <w:rsid w:val="00F542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CFCaption">
    <w:name w:val="ICF Caption"/>
    <w:basedOn w:val="Normal"/>
    <w:link w:val="ICFCaptionChar"/>
    <w:qFormat/>
    <w:rsid w:val="00071236"/>
    <w:pPr>
      <w:spacing w:before="120" w:after="120" w:line="264" w:lineRule="auto"/>
    </w:pPr>
    <w:rPr>
      <w:rFonts w:ascii="DM Sans" w:hAnsi="DM Sans" w:cs="Times New Roman (Body CS)"/>
      <w:szCs w:val="20"/>
    </w:rPr>
  </w:style>
  <w:style w:type="table" w:customStyle="1" w:styleId="ICFBlackTexttable">
    <w:name w:val="ICF Black Text table"/>
    <w:basedOn w:val="TableNormal"/>
    <w:uiPriority w:val="99"/>
    <w:rsid w:val="00C92E20"/>
    <w:rPr>
      <w:sz w:val="20"/>
    </w:r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4" w:type="dxa"/>
        <w:bottom w:w="14" w:type="dxa"/>
      </w:tblCellMar>
    </w:tblPr>
    <w:tcPr>
      <w:vAlign w:val="center"/>
    </w:tcPr>
    <w:tblStylePr w:type="firstRow">
      <w:rPr>
        <w:rFonts w:asciiTheme="minorHAnsi" w:hAnsiTheme="minorHAnsi"/>
        <w:b/>
        <w:color w:val="FFFFFF" w:themeColor="background1"/>
        <w:sz w:val="20"/>
      </w:rPr>
      <w:tblPr>
        <w:jc w:val="center"/>
      </w:tblPr>
      <w:trPr>
        <w:jc w:val="center"/>
      </w:trPr>
      <w:tcPr>
        <w:shd w:val="clear" w:color="auto" w:fill="000000" w:themeFill="text1"/>
        <w:vAlign w:val="center"/>
      </w:tcPr>
    </w:tblStylePr>
    <w:tblStylePr w:type="firstCol">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paragraph" w:customStyle="1" w:styleId="ICFQuoteName">
    <w:name w:val="ICF Quote Name"/>
    <w:basedOn w:val="Normal"/>
    <w:qFormat/>
    <w:rsid w:val="00172446"/>
    <w:pPr>
      <w:ind w:left="2880"/>
    </w:pPr>
    <w:rPr>
      <w:b/>
      <w:bCs/>
      <w:color w:val="FFFFFF" w:themeColor="background1"/>
    </w:rPr>
  </w:style>
  <w:style w:type="paragraph" w:customStyle="1" w:styleId="ICFQuoteTitle">
    <w:name w:val="ICF Quote Title"/>
    <w:basedOn w:val="Normal"/>
    <w:qFormat/>
    <w:rsid w:val="00172446"/>
    <w:pPr>
      <w:ind w:left="2880"/>
    </w:pPr>
    <w:rPr>
      <w:color w:val="FFFFFF" w:themeColor="background1"/>
    </w:rPr>
  </w:style>
  <w:style w:type="paragraph" w:customStyle="1" w:styleId="Style1">
    <w:name w:val="Style1"/>
    <w:basedOn w:val="ICFQuoteName"/>
    <w:qFormat/>
    <w:rsid w:val="00582D41"/>
  </w:style>
  <w:style w:type="paragraph" w:customStyle="1" w:styleId="ICFFooterText">
    <w:name w:val="ICF Footer Text"/>
    <w:basedOn w:val="Normal"/>
    <w:qFormat/>
    <w:rsid w:val="00071236"/>
    <w:pPr>
      <w:spacing w:line="240" w:lineRule="auto"/>
      <w:jc w:val="right"/>
    </w:pPr>
    <w:rPr>
      <w:rFonts w:ascii="DM Sans" w:hAnsi="DM Sans" w:cs="Times New Roman (Body CS)"/>
      <w:color w:val="808285" w:themeColor="background2"/>
      <w:sz w:val="11"/>
      <w:szCs w:val="11"/>
      <w14:textOutline w14:w="9525" w14:cap="rnd">
        <w14:noFill/>
        <w14:prstDash w14:val="solid"/>
        <w14:bevel/>
      </w14:textOutline>
    </w:rPr>
  </w:style>
  <w:style w:type="paragraph" w:customStyle="1" w:styleId="ICFTitlePageTitleWhite">
    <w:name w:val="ICF Title Page Title White"/>
    <w:basedOn w:val="ICFTitlePageTitleBlack"/>
    <w:rsid w:val="00F82318"/>
    <w:rPr>
      <w:color w:val="FFFFFF" w:themeColor="background1"/>
    </w:rPr>
  </w:style>
  <w:style w:type="paragraph" w:customStyle="1" w:styleId="ICFTitlePageSubtitleWhite">
    <w:name w:val="ICF Title Page Subtitle White"/>
    <w:basedOn w:val="ICFTitlePageSubtitleBlack"/>
    <w:qFormat/>
    <w:rsid w:val="00F82318"/>
    <w:rPr>
      <w:color w:val="FFFFFF" w:themeColor="background1"/>
    </w:rPr>
  </w:style>
  <w:style w:type="paragraph" w:customStyle="1" w:styleId="ICFTitlePageDateSectionWhite">
    <w:name w:val="ICF Title Page Date/Section White"/>
    <w:basedOn w:val="ICFTItlePageDateSectorBlack"/>
    <w:qFormat/>
    <w:rsid w:val="00D175AA"/>
    <w:rPr>
      <w:color w:val="FFFFFF" w:themeColor="background1"/>
    </w:rPr>
  </w:style>
  <w:style w:type="paragraph" w:customStyle="1" w:styleId="ICFQuoter">
    <w:name w:val="ICF Quoter"/>
    <w:basedOn w:val="Normal"/>
    <w:qFormat/>
    <w:rsid w:val="00071236"/>
    <w:pPr>
      <w:spacing w:line="228" w:lineRule="auto"/>
      <w:ind w:left="2880"/>
    </w:pPr>
    <w:rPr>
      <w:rFonts w:ascii="DM Sans" w:hAnsi="DM Sans" w:eastAsiaTheme="minorEastAsia" w:cs="Times New Roman (Body CS)"/>
      <w:b/>
      <w:bCs/>
      <w:color w:val="FFFFFF" w:themeColor="background1"/>
      <w:szCs w:val="20"/>
    </w:rPr>
  </w:style>
  <w:style w:type="paragraph" w:customStyle="1" w:styleId="ICFQuoterTitle">
    <w:name w:val="ICF Quoter Title"/>
    <w:basedOn w:val="Normal"/>
    <w:qFormat/>
    <w:rsid w:val="00071236"/>
    <w:pPr>
      <w:spacing w:line="228" w:lineRule="auto"/>
      <w:ind w:left="2880"/>
    </w:pPr>
    <w:rPr>
      <w:rFonts w:ascii="DM Sans" w:hAnsi="DM Sans" w:eastAsiaTheme="minorEastAsia" w:cs="Times New Roman (Body CS)"/>
      <w:color w:val="FFFFFF" w:themeColor="background1"/>
      <w:szCs w:val="20"/>
    </w:rPr>
  </w:style>
  <w:style w:type="paragraph" w:styleId="NormalWeb">
    <w:name w:val="Normal (Web)"/>
    <w:basedOn w:val="Normal"/>
    <w:uiPriority w:val="99"/>
    <w:unhideWhenUsed/>
    <w:rsid w:val="0071670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895BA2"/>
    <w:rPr>
      <w:sz w:val="16"/>
      <w:szCs w:val="16"/>
    </w:rPr>
  </w:style>
  <w:style w:type="paragraph" w:styleId="CommentText">
    <w:name w:val="annotation text"/>
    <w:basedOn w:val="Normal"/>
    <w:link w:val="CommentTextChar"/>
    <w:uiPriority w:val="99"/>
    <w:unhideWhenUsed/>
    <w:rsid w:val="00895BA2"/>
    <w:pPr>
      <w:spacing w:line="240" w:lineRule="auto"/>
    </w:pPr>
    <w:rPr>
      <w:szCs w:val="20"/>
    </w:rPr>
  </w:style>
  <w:style w:type="character" w:customStyle="1" w:styleId="CommentTextChar">
    <w:name w:val="Comment Text Char"/>
    <w:basedOn w:val="DefaultParagraphFont"/>
    <w:link w:val="CommentText"/>
    <w:uiPriority w:val="99"/>
    <w:rsid w:val="00895BA2"/>
    <w:rPr>
      <w:sz w:val="20"/>
      <w:szCs w:val="20"/>
    </w:rPr>
  </w:style>
  <w:style w:type="paragraph" w:styleId="CommentSubject">
    <w:name w:val="annotation subject"/>
    <w:basedOn w:val="CommentText"/>
    <w:next w:val="CommentText"/>
    <w:link w:val="CommentSubjectChar"/>
    <w:uiPriority w:val="99"/>
    <w:semiHidden/>
    <w:unhideWhenUsed/>
    <w:rsid w:val="00895BA2"/>
    <w:rPr>
      <w:b/>
      <w:bCs/>
    </w:rPr>
  </w:style>
  <w:style w:type="character" w:customStyle="1" w:styleId="CommentSubjectChar">
    <w:name w:val="Comment Subject Char"/>
    <w:basedOn w:val="CommentTextChar"/>
    <w:link w:val="CommentSubject"/>
    <w:uiPriority w:val="99"/>
    <w:semiHidden/>
    <w:rsid w:val="00895BA2"/>
    <w:rPr>
      <w:b/>
      <w:bCs/>
      <w:sz w:val="20"/>
      <w:szCs w:val="20"/>
    </w:rPr>
  </w:style>
  <w:style w:type="paragraph" w:customStyle="1" w:styleId="ICFBodyCopy">
    <w:name w:val="ICF Body Copy"/>
    <w:basedOn w:val="Normal"/>
    <w:rsid w:val="00005245"/>
    <w:pPr>
      <w:spacing w:before="60" w:after="60" w:line="200" w:lineRule="atLeast"/>
    </w:pPr>
    <w:rPr>
      <w:rFonts w:ascii="DM Sans" w:hAnsi="DM Sans" w:cs="Times New Roman (Body CS)"/>
      <w:sz w:val="21"/>
      <w:szCs w:val="20"/>
    </w:rPr>
  </w:style>
  <w:style w:type="paragraph" w:styleId="ListParagraph">
    <w:name w:val="List Paragraph"/>
    <w:basedOn w:val="Normal"/>
    <w:uiPriority w:val="34"/>
    <w:qFormat/>
    <w:rsid w:val="00EC3163"/>
    <w:pPr>
      <w:spacing w:after="160" w:line="259" w:lineRule="auto"/>
      <w:ind w:left="720"/>
      <w:contextualSpacing/>
    </w:pPr>
    <w:rPr>
      <w:kern w:val="2"/>
      <w:sz w:val="22"/>
      <w14:ligatures w14:val="standardContextual"/>
    </w:rPr>
  </w:style>
  <w:style w:type="paragraph" w:customStyle="1" w:styleId="pf0">
    <w:name w:val="pf0"/>
    <w:basedOn w:val="Normal"/>
    <w:rsid w:val="007042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042D1"/>
    <w:rPr>
      <w:rFonts w:ascii="Segoe UI" w:hAnsi="Segoe UI" w:cs="Segoe UI" w:hint="default"/>
      <w:sz w:val="18"/>
      <w:szCs w:val="18"/>
    </w:rPr>
  </w:style>
  <w:style w:type="paragraph" w:styleId="Revision">
    <w:name w:val="Revision"/>
    <w:hidden/>
    <w:uiPriority w:val="99"/>
    <w:semiHidden/>
    <w:rsid w:val="00CC5E3F"/>
    <w:rPr>
      <w:sz w:val="20"/>
      <w:szCs w:val="22"/>
    </w:rPr>
  </w:style>
  <w:style w:type="character" w:customStyle="1" w:styleId="ui-provider">
    <w:name w:val="ui-provider"/>
    <w:basedOn w:val="DefaultParagraphFont"/>
    <w:rsid w:val="00B8644A"/>
  </w:style>
  <w:style w:type="table" w:customStyle="1" w:styleId="TableGrid1">
    <w:name w:val="Table Grid1"/>
    <w:basedOn w:val="TableNormal"/>
    <w:next w:val="TableGrid"/>
    <w:uiPriority w:val="39"/>
    <w:rsid w:val="00186802"/>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11">
    <w:name w:val="cf11"/>
    <w:basedOn w:val="DefaultParagraphFont"/>
    <w:rsid w:val="008417E1"/>
    <w:rPr>
      <w:rFonts w:ascii="Segoe UI" w:hAnsi="Segoe UI" w:cs="Segoe UI" w:hint="default"/>
      <w:sz w:val="18"/>
      <w:szCs w:val="18"/>
      <w:shd w:val="clear" w:color="auto" w:fill="00FFFF"/>
    </w:rPr>
  </w:style>
  <w:style w:type="paragraph" w:customStyle="1" w:styleId="Logic">
    <w:name w:val="Logic"/>
    <w:basedOn w:val="ICFCaption"/>
    <w:link w:val="LogicChar"/>
    <w:qFormat/>
    <w:rsid w:val="004054D3"/>
    <w:rPr>
      <w:b/>
      <w:bCs/>
      <w:sz w:val="22"/>
      <w:szCs w:val="22"/>
    </w:rPr>
  </w:style>
  <w:style w:type="character" w:customStyle="1" w:styleId="ICFCaptionChar">
    <w:name w:val="ICF Caption Char"/>
    <w:basedOn w:val="DefaultParagraphFont"/>
    <w:link w:val="ICFCaption"/>
    <w:rsid w:val="00071236"/>
    <w:rPr>
      <w:rFonts w:ascii="DM Sans" w:hAnsi="DM Sans" w:cs="Times New Roman (Body CS)"/>
      <w:i w:val="0"/>
      <w:iCs w:val="0"/>
      <w:sz w:val="20"/>
      <w:szCs w:val="20"/>
    </w:rPr>
  </w:style>
  <w:style w:type="character" w:customStyle="1" w:styleId="LogicChar">
    <w:name w:val="Logic Char"/>
    <w:basedOn w:val="ICFCaptionChar"/>
    <w:link w:val="Logic"/>
    <w:rsid w:val="004054D3"/>
    <w:rPr>
      <w:rFonts w:ascii="DM Sans" w:hAnsi="DM Sans" w:cs="Times New Roman (Body CS)"/>
      <w:b/>
      <w:bCs/>
      <w:i w:val="0"/>
      <w:iCs w:val="0"/>
      <w:sz w:val="22"/>
      <w:szCs w:val="22"/>
    </w:rPr>
  </w:style>
  <w:style w:type="paragraph" w:customStyle="1" w:styleId="QuestionText">
    <w:name w:val="Question Text"/>
    <w:basedOn w:val="Normal"/>
    <w:link w:val="QuestionTextChar"/>
    <w:qFormat/>
    <w:rsid w:val="00071236"/>
    <w:pPr>
      <w:spacing w:after="120" w:line="264" w:lineRule="auto"/>
    </w:pPr>
    <w:rPr>
      <w:rFonts w:ascii="DM Sans" w:hAnsi="DM Sans" w:cs="Times New Roman (Body CS)"/>
      <w:szCs w:val="20"/>
    </w:rPr>
  </w:style>
  <w:style w:type="character" w:customStyle="1" w:styleId="QuestionTextChar">
    <w:name w:val="Question Text Char"/>
    <w:basedOn w:val="DefaultParagraphFont"/>
    <w:link w:val="QuestionText"/>
    <w:rsid w:val="00071236"/>
    <w:rPr>
      <w:rFonts w:ascii="DM Sans" w:hAnsi="DM Sans" w:cs="Times New Roman (Body CS)"/>
      <w:i w:val="0"/>
      <w:iCs w:val="0"/>
      <w:sz w:val="20"/>
      <w:szCs w:val="20"/>
    </w:rPr>
  </w:style>
  <w:style w:type="paragraph" w:customStyle="1" w:styleId="QuestionHeader">
    <w:name w:val="Question Header"/>
    <w:next w:val="QuestionText"/>
    <w:link w:val="QuestionHeaderChar"/>
    <w:qFormat/>
    <w:rsid w:val="00CD6F11"/>
    <w:pPr>
      <w:numPr>
        <w:numId w:val="13"/>
      </w:numPr>
      <w:spacing w:before="240" w:after="240"/>
      <w:outlineLvl w:val="1"/>
    </w:pPr>
    <w:rPr>
      <w:rFonts w:ascii="DM Sans" w:hAnsi="DM Sans" w:cs="Times New Roman (Body CS)"/>
      <w:b/>
      <w:bCs/>
      <w:sz w:val="22"/>
      <w:szCs w:val="22"/>
    </w:rPr>
  </w:style>
  <w:style w:type="character" w:customStyle="1" w:styleId="QuestionHeaderChar">
    <w:name w:val="Question Header Char"/>
    <w:basedOn w:val="LogicChar"/>
    <w:link w:val="QuestionHeader"/>
    <w:rsid w:val="003E6E49"/>
    <w:rPr>
      <w:rFonts w:ascii="DM Sans" w:hAnsi="DM Sans" w:cs="Times New Roman (Body CS)"/>
      <w:b/>
      <w:bCs/>
      <w:i w:val="0"/>
      <w:iCs w:val="0"/>
      <w:sz w:val="22"/>
      <w:szCs w:val="22"/>
    </w:rPr>
  </w:style>
  <w:style w:type="paragraph" w:customStyle="1" w:styleId="ResponseOption">
    <w:name w:val="Response Option"/>
    <w:link w:val="ResponseOptionChar"/>
    <w:qFormat/>
    <w:rsid w:val="00703415"/>
    <w:pPr>
      <w:spacing w:after="120"/>
      <w:ind w:left="936" w:hanging="216"/>
    </w:pPr>
    <w:rPr>
      <w:rFonts w:ascii="DM Sans" w:hAnsi="DM Sans" w:cs="Times New Roman (Body CS)"/>
      <w:sz w:val="20"/>
      <w:szCs w:val="20"/>
    </w:rPr>
  </w:style>
  <w:style w:type="character" w:customStyle="1" w:styleId="ResponseOptionChar">
    <w:name w:val="Response Option Char"/>
    <w:basedOn w:val="DefaultParagraphFont"/>
    <w:link w:val="ResponseOption"/>
    <w:rsid w:val="00703415"/>
    <w:rPr>
      <w:rFonts w:ascii="DM Sans" w:hAnsi="DM Sans" w:cs="Times New Roman (Body CS)"/>
      <w:sz w:val="20"/>
      <w:szCs w:val="20"/>
    </w:rPr>
  </w:style>
  <w:style w:type="character" w:styleId="Mention">
    <w:name w:val="Mention"/>
    <w:basedOn w:val="DefaultParagraphFont"/>
    <w:uiPriority w:val="99"/>
    <w:unhideWhenUsed/>
    <w:rsid w:val="00BE5BCD"/>
    <w:rPr>
      <w:color w:val="2B579A"/>
      <w:shd w:val="clear" w:color="auto" w:fill="E1DFDD"/>
    </w:rPr>
  </w:style>
  <w:style w:type="character" w:styleId="UnresolvedMention">
    <w:name w:val="Unresolved Mention"/>
    <w:basedOn w:val="DefaultParagraphFont"/>
    <w:uiPriority w:val="99"/>
    <w:rsid w:val="00D7261C"/>
    <w:rPr>
      <w:color w:val="605E5C"/>
      <w:shd w:val="clear" w:color="auto" w:fill="E1DFDD"/>
    </w:rPr>
  </w:style>
  <w:style w:type="paragraph" w:customStyle="1" w:styleId="ICFSecBreakBlk">
    <w:name w:val="ICF Sec Break Blk"/>
    <w:basedOn w:val="Normal"/>
    <w:qFormat/>
    <w:rsid w:val="00897811"/>
    <w:pPr>
      <w:spacing w:line="204" w:lineRule="auto"/>
      <w:jc w:val="right"/>
    </w:pPr>
    <w:rPr>
      <w:rFonts w:ascii="DM Sans" w:hAnsi="DM Sans" w:cs="Times New Roman (Body CS)"/>
      <w:b/>
      <w:bCs/>
      <w:sz w:val="144"/>
      <w:szCs w:val="144"/>
    </w:rPr>
  </w:style>
  <w:style w:type="paragraph" w:customStyle="1" w:styleId="ICFTextwithspace">
    <w:name w:val="ICF Text with space"/>
    <w:basedOn w:val="Normal"/>
    <w:qFormat/>
    <w:rsid w:val="00B77C41"/>
    <w:pPr>
      <w:spacing w:after="120" w:line="264" w:lineRule="auto"/>
    </w:pPr>
    <w:rPr>
      <w:rFonts w:ascii="DM Sans" w:hAnsi="DM Sans" w:cs="Times New Roman (Body CS)"/>
      <w:szCs w:val="20"/>
    </w:rPr>
  </w:style>
  <w:style w:type="paragraph" w:customStyle="1" w:styleId="ICFTableHeadings">
    <w:name w:val="ICF Table Headings"/>
    <w:basedOn w:val="Normal"/>
    <w:qFormat/>
    <w:rsid w:val="00915015"/>
    <w:pPr>
      <w:adjustRightInd w:val="0"/>
      <w:snapToGrid w:val="0"/>
      <w:spacing w:line="216" w:lineRule="auto"/>
      <w:jc w:val="center"/>
    </w:pPr>
    <w:rPr>
      <w:rFonts w:ascii="DM Sans" w:hAnsi="DM Sans" w:cstheme="minorHAnsi"/>
      <w:b/>
      <w:bCs/>
      <w:color w:val="FFFFFF" w:themeColor="background1"/>
      <w:szCs w:val="20"/>
    </w:rPr>
  </w:style>
  <w:style w:type="paragraph" w:styleId="BodyText">
    <w:name w:val="Body Text"/>
    <w:basedOn w:val="Normal"/>
    <w:link w:val="BodyTextChar"/>
    <w:uiPriority w:val="1"/>
    <w:qFormat/>
    <w:rsid w:val="00C97884"/>
    <w:pPr>
      <w:widowControl w:val="0"/>
      <w:autoSpaceDE w:val="0"/>
      <w:autoSpaceDN w:val="0"/>
      <w:spacing w:line="240" w:lineRule="auto"/>
    </w:pPr>
    <w:rPr>
      <w:rFonts w:ascii="Calibri" w:eastAsia="Calibri" w:hAnsi="Calibri" w:cs="Calibri"/>
      <w:sz w:val="22"/>
    </w:rPr>
  </w:style>
  <w:style w:type="character" w:customStyle="1" w:styleId="BodyTextChar">
    <w:name w:val="Body Text Char"/>
    <w:basedOn w:val="DefaultParagraphFont"/>
    <w:link w:val="BodyText"/>
    <w:uiPriority w:val="1"/>
    <w:rsid w:val="00C97884"/>
    <w:rPr>
      <w:rFonts w:ascii="Calibri" w:eastAsia="Calibri" w:hAnsi="Calibri" w:cs="Calibri"/>
      <w:sz w:val="22"/>
      <w:szCs w:val="22"/>
    </w:rPr>
  </w:style>
  <w:style w:type="character" w:customStyle="1" w:styleId="normaltextrun">
    <w:name w:val="normaltextrun"/>
    <w:basedOn w:val="DefaultParagraphFont"/>
    <w:rsid w:val="00DA05A3"/>
  </w:style>
  <w:style w:type="character" w:customStyle="1" w:styleId="eop">
    <w:name w:val="eop"/>
    <w:basedOn w:val="DefaultParagraphFont"/>
    <w:rsid w:val="00DA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59910\OneDrive%20-%20ICF\Documents\Projects\2023\NTSS\Cognitive%20Interviews\Planning%20and%20Guide\ICF%20Report%20Template%20ltr%20wide%20DMSans%20document.dotx" TargetMode="External" /></Relationships>
</file>

<file path=word/theme/theme1.xml><?xml version="1.0" encoding="utf-8"?>
<a:theme xmlns:a="http://schemas.openxmlformats.org/drawingml/2006/main" name="Office Theme">
  <a:themeElements>
    <a:clrScheme name="ICF 2021">
      <a:dk1>
        <a:srgbClr val="000000"/>
      </a:dk1>
      <a:lt1>
        <a:srgbClr val="FFFFFF"/>
      </a:lt1>
      <a:dk2>
        <a:srgbClr val="414041"/>
      </a:dk2>
      <a:lt2>
        <a:srgbClr val="808285"/>
      </a:lt2>
      <a:accent1>
        <a:srgbClr val="30F298"/>
      </a:accent1>
      <a:accent2>
        <a:srgbClr val="FFC628"/>
      </a:accent2>
      <a:accent3>
        <a:srgbClr val="031D40"/>
      </a:accent3>
      <a:accent4>
        <a:srgbClr val="5FBDDB"/>
      </a:accent4>
      <a:accent5>
        <a:srgbClr val="0785F2"/>
      </a:accent5>
      <a:accent6>
        <a:srgbClr val="BCBEC0"/>
      </a:accent6>
      <a:hlink>
        <a:srgbClr val="0785F2"/>
      </a:hlink>
      <a:folHlink>
        <a:srgbClr val="5FBDDB"/>
      </a:folHlink>
    </a:clrScheme>
    <a:fontScheme name="ICF 2021">
      <a:majorFont>
        <a:latin typeface="DM Sans Bold"/>
        <a:ea typeface=""/>
        <a:cs typeface=""/>
      </a:majorFont>
      <a:minorFont>
        <a:latin typeface="DM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fed1fbcc-9fac-4f76-9957-a9a0a16976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3E6BB5610AC346AE55DBD6D9F737BB" ma:contentTypeVersion="5" ma:contentTypeDescription="Create a new document." ma:contentTypeScope="" ma:versionID="1def2fd7027de315c9578f76d9929a13">
  <xsd:schema xmlns:xsd="http://www.w3.org/2001/XMLSchema" xmlns:xs="http://www.w3.org/2001/XMLSchema" xmlns:p="http://schemas.microsoft.com/office/2006/metadata/properties" xmlns:ns2="fed1fbcc-9fac-4f76-9957-a9a0a1697640" targetNamespace="http://schemas.microsoft.com/office/2006/metadata/properties" ma:root="true" ma:fieldsID="fe725ca91ba351bf55a9492bc11c4487" ns2:_="">
    <xsd:import namespace="fed1fbcc-9fac-4f76-9957-a9a0a16976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1fbcc-9fac-4f76-9957-a9a0a16976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description="Additional information about what is in folder"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DC6F8-8E9A-4058-9A5D-E87EE7329014}">
  <ds:schemaRefs>
    <ds:schemaRef ds:uri="http://schemas.openxmlformats.org/officeDocument/2006/bibliography"/>
  </ds:schemaRefs>
</ds:datastoreItem>
</file>

<file path=customXml/itemProps2.xml><?xml version="1.0" encoding="utf-8"?>
<ds:datastoreItem xmlns:ds="http://schemas.openxmlformats.org/officeDocument/2006/customXml" ds:itemID="{5874A5F2-746A-4896-A409-DA67657FB97E}">
  <ds:schemaRefs>
    <ds:schemaRef ds:uri="http://schemas.microsoft.com/sharepoint/v3/contenttype/forms"/>
  </ds:schemaRefs>
</ds:datastoreItem>
</file>

<file path=customXml/itemProps3.xml><?xml version="1.0" encoding="utf-8"?>
<ds:datastoreItem xmlns:ds="http://schemas.openxmlformats.org/officeDocument/2006/customXml" ds:itemID="{348C87E6-F064-4FBB-AAA6-73BB711A5EE8}">
  <ds:schemaRefs>
    <ds:schemaRef ds:uri="http://schemas.microsoft.com/office/2006/metadata/properties"/>
    <ds:schemaRef ds:uri="http://schemas.microsoft.com/office/infopath/2007/PartnerControls"/>
    <ds:schemaRef ds:uri="fed1fbcc-9fac-4f76-9957-a9a0a1697640"/>
  </ds:schemaRefs>
</ds:datastoreItem>
</file>

<file path=customXml/itemProps4.xml><?xml version="1.0" encoding="utf-8"?>
<ds:datastoreItem xmlns:ds="http://schemas.openxmlformats.org/officeDocument/2006/customXml" ds:itemID="{F389E0D4-240D-4FAF-876E-54ACDFAC3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1fbcc-9fac-4f76-9957-a9a0a1697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ICF Report Template ltr wide DMSans document</Template>
  <TotalTime>108</TotalTime>
  <Pages>49</Pages>
  <Words>12152</Words>
  <Characters>69272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Manweiler, Jane</dc:creator>
  <cp:lastModifiedBy>Bielamowicz, Rebecca (OJP)</cp:lastModifiedBy>
  <cp:revision>14</cp:revision>
  <cp:lastPrinted>2021-02-21T15:51:00Z</cp:lastPrinted>
  <dcterms:created xsi:type="dcterms:W3CDTF">2025-07-24T17:11:00Z</dcterms:created>
  <dcterms:modified xsi:type="dcterms:W3CDTF">2025-07-25T13:39:00Z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0x010100643E6BB5610AC346AE55DBD6D9F737BB</vt:lpwstr>
  </property>
  <property fmtid="{D5CDD505-2E9C-101B-9397-08002B2CF9AE}" pid="4" name="MediaServiceImageTags">
    <vt:lpwstr/>
  </property>
  <property fmtid="{D5CDD505-2E9C-101B-9397-08002B2CF9AE}" pid="5" name="Order">
    <vt:r8>17300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