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00DCF" w:rsidP="006F26FB" w14:paraId="7F4EF8D7" w14:textId="25D3D8F4">
      <w:pPr>
        <w:jc w:val="center"/>
        <w:rPr>
          <w:rFonts w:ascii="Times New Roman" w:hAnsi="Times New Roman"/>
          <w:b/>
        </w:rPr>
      </w:pPr>
      <w:r>
        <w:rPr>
          <w:rFonts w:ascii="Times New Roman" w:hAnsi="Times New Roman"/>
          <w:b/>
        </w:rPr>
        <w:t>Supporting Statement for Form</w:t>
      </w:r>
      <w:r w:rsidR="00061979">
        <w:rPr>
          <w:rFonts w:ascii="Times New Roman" w:hAnsi="Times New Roman"/>
          <w:b/>
        </w:rPr>
        <w:t>s</w:t>
      </w:r>
      <w:r>
        <w:rPr>
          <w:rFonts w:ascii="Times New Roman" w:hAnsi="Times New Roman"/>
          <w:b/>
        </w:rPr>
        <w:t xml:space="preserve"> </w:t>
      </w:r>
      <w:r w:rsidR="00061979">
        <w:rPr>
          <w:rFonts w:ascii="Times New Roman" w:hAnsi="Times New Roman"/>
          <w:b/>
        </w:rPr>
        <w:t>SSA-187 and SSA-188</w:t>
      </w:r>
    </w:p>
    <w:p w:rsidR="00061979" w:rsidP="00061979" w14:paraId="112E764B" w14:textId="77777777">
      <w:pPr>
        <w:keepNext/>
        <w:tabs>
          <w:tab w:val="left" w:pos="-144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napToGrid w:val="0"/>
        <w:jc w:val="center"/>
        <w:outlineLvl w:val="0"/>
        <w:rPr>
          <w:rFonts w:ascii="Times New Roman" w:hAnsi="Times New Roman"/>
          <w:b/>
          <w:bCs/>
          <w:snapToGrid/>
        </w:rPr>
      </w:pPr>
      <w:r w:rsidRPr="00BC3933">
        <w:rPr>
          <w:rFonts w:ascii="Times New Roman" w:hAnsi="Times New Roman"/>
          <w:b/>
          <w:bCs/>
          <w:snapToGrid/>
        </w:rPr>
        <w:t>Incoming and Outgoing Intergovernmental</w:t>
      </w:r>
    </w:p>
    <w:p w:rsidR="00061979" w:rsidRPr="00BC3933" w:rsidP="00061979" w14:paraId="59E2704F" w14:textId="77777777">
      <w:pPr>
        <w:keepNext/>
        <w:tabs>
          <w:tab w:val="left" w:pos="-144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napToGrid w:val="0"/>
        <w:jc w:val="center"/>
        <w:outlineLvl w:val="0"/>
        <w:rPr>
          <w:rFonts w:ascii="Times New Roman" w:hAnsi="Times New Roman"/>
          <w:b/>
          <w:bCs/>
          <w:snapToGrid/>
        </w:rPr>
      </w:pPr>
      <w:r w:rsidRPr="00BC3933">
        <w:rPr>
          <w:rFonts w:ascii="Times New Roman" w:hAnsi="Times New Roman"/>
          <w:b/>
          <w:bCs/>
          <w:snapToGrid/>
        </w:rPr>
        <w:t>Personnel Act Assignment Agreement</w:t>
      </w:r>
    </w:p>
    <w:p w:rsidR="00061979" w:rsidRPr="00BC3933" w:rsidP="00061979" w14:paraId="3C11F520" w14:textId="77777777">
      <w:pPr>
        <w:snapToGrid w:val="0"/>
        <w:jc w:val="center"/>
        <w:rPr>
          <w:rFonts w:ascii="Times New Roman" w:hAnsi="Times New Roman"/>
          <w:b/>
          <w:snapToGrid/>
        </w:rPr>
      </w:pPr>
      <w:r w:rsidRPr="00BC3933">
        <w:rPr>
          <w:rFonts w:ascii="Times New Roman" w:hAnsi="Times New Roman"/>
          <w:b/>
          <w:snapToGrid/>
        </w:rPr>
        <w:t>5 CFR 334</w:t>
      </w:r>
    </w:p>
    <w:p w:rsidR="00061979" w:rsidRPr="00BC3933" w:rsidP="00061979" w14:paraId="732F698C" w14:textId="77777777">
      <w:pPr>
        <w:keepNext/>
        <w:tabs>
          <w:tab w:val="left" w:pos="-144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napToGrid w:val="0"/>
        <w:jc w:val="center"/>
        <w:outlineLvl w:val="0"/>
        <w:rPr>
          <w:rFonts w:ascii="Times New Roman" w:hAnsi="Times New Roman"/>
          <w:b/>
          <w:bCs/>
          <w:snapToGrid/>
        </w:rPr>
      </w:pPr>
      <w:r w:rsidRPr="00400DCF">
        <w:rPr>
          <w:rFonts w:ascii="Times New Roman" w:hAnsi="Times New Roman"/>
          <w:b/>
        </w:rPr>
        <w:t>OMB No. 0960-</w:t>
      </w:r>
      <w:r w:rsidRPr="00BC3933">
        <w:rPr>
          <w:rFonts w:ascii="Times New Roman" w:hAnsi="Times New Roman"/>
          <w:b/>
          <w:bCs/>
          <w:snapToGrid/>
        </w:rPr>
        <w:t>0792</w:t>
      </w:r>
    </w:p>
    <w:p w:rsidR="00F664A6" w:rsidRPr="00BC7F42" w:rsidP="00061979" w14:paraId="7D65BB14" w14:textId="7CF12561">
      <w:pPr>
        <w:jc w:val="center"/>
        <w:rPr>
          <w:rFonts w:ascii="Times New Roman" w:hAnsi="Times New Roman"/>
        </w:rPr>
      </w:pPr>
    </w:p>
    <w:p w:rsidR="00A45D82" w:rsidRPr="002321B0" w:rsidP="00A45D82" w14:paraId="42C6FBF5"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66BCAC0F" w14:textId="77777777">
      <w:pPr>
        <w:pStyle w:val="Header"/>
        <w:tabs>
          <w:tab w:val="clear" w:pos="4320"/>
          <w:tab w:val="clear" w:pos="8640"/>
        </w:tabs>
        <w:rPr>
          <w:rFonts w:ascii="Times New Roman" w:hAnsi="Times New Roman"/>
        </w:rPr>
      </w:pPr>
    </w:p>
    <w:p w:rsidR="00476028" w:rsidP="004C51D7" w14:paraId="6F21B548"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061979" w:rsidP="00061979" w14:paraId="21718E3A" w14:textId="77777777">
      <w:pPr>
        <w:ind w:left="720"/>
        <w:rPr>
          <w:rFonts w:ascii="Times New Roman" w:hAnsi="Times New Roman"/>
          <w:color w:val="323130"/>
          <w:shd w:val="clear" w:color="auto" w:fill="FFFFFF"/>
        </w:rPr>
      </w:pPr>
      <w:r w:rsidRPr="00061979">
        <w:rPr>
          <w:rFonts w:ascii="Times New Roman" w:hAnsi="Times New Roman"/>
          <w:color w:val="323130"/>
          <w:shd w:val="clear" w:color="auto" w:fill="FFFFFF"/>
        </w:rPr>
        <w:t xml:space="preserve">The Intergovernmental Personnel Act (IPA) mobility program allows personnel temporary assignment between the Federal Government and state and local governments, colleges and universities, Indian tribal governments, federally funded research and development centers, and other eligible organizations.  The Office of Personnel Management (OPM) revised the 1970 IPA mobility program regulation, </w:t>
      </w:r>
      <w:r w:rsidRPr="00061979">
        <w:rPr>
          <w:rFonts w:ascii="Times New Roman" w:hAnsi="Times New Roman"/>
          <w:i/>
          <w:iCs/>
          <w:color w:val="323130"/>
          <w:shd w:val="clear" w:color="auto" w:fill="FFFFFF"/>
        </w:rPr>
        <w:t>5 CFR 334</w:t>
      </w:r>
      <w:r w:rsidRPr="00061979">
        <w:rPr>
          <w:rFonts w:ascii="Times New Roman" w:hAnsi="Times New Roman"/>
          <w:color w:val="323130"/>
          <w:shd w:val="clear" w:color="auto" w:fill="FFFFFF"/>
        </w:rPr>
        <w:t xml:space="preserve"> of the </w:t>
      </w:r>
      <w:r w:rsidRPr="00061979">
        <w:rPr>
          <w:rFonts w:ascii="Times New Roman" w:hAnsi="Times New Roman"/>
          <w:i/>
          <w:iCs/>
          <w:color w:val="323130"/>
          <w:shd w:val="clear" w:color="auto" w:fill="FFFFFF"/>
        </w:rPr>
        <w:t>Code of Federal Regulations</w:t>
      </w:r>
      <w:r w:rsidRPr="00061979">
        <w:rPr>
          <w:rFonts w:ascii="Times New Roman" w:hAnsi="Times New Roman"/>
          <w:color w:val="323130"/>
          <w:shd w:val="clear" w:color="auto" w:fill="FFFFFF"/>
        </w:rPr>
        <w:t>, effective May 29, 1997.  The revisions included two major changes:</w:t>
      </w:r>
    </w:p>
    <w:p w:rsidR="00061979" w:rsidP="00061979" w14:paraId="6596DBC0" w14:textId="77777777">
      <w:pPr>
        <w:ind w:left="720"/>
        <w:rPr>
          <w:rFonts w:ascii="Times New Roman" w:hAnsi="Times New Roman"/>
          <w:color w:val="323130"/>
          <w:shd w:val="clear" w:color="auto" w:fill="FFFFFF"/>
        </w:rPr>
      </w:pPr>
    </w:p>
    <w:p w:rsidR="00061979" w:rsidRPr="00586BA6" w:rsidP="00061979" w14:paraId="699483FE" w14:textId="77777777">
      <w:pPr>
        <w:pStyle w:val="ListParagraph"/>
        <w:widowControl/>
        <w:numPr>
          <w:ilvl w:val="0"/>
          <w:numId w:val="16"/>
        </w:numPr>
        <w:rPr>
          <w:rFonts w:ascii="Times New Roman" w:hAnsi="Times New Roman"/>
          <w:snapToGrid/>
          <w:color w:val="000000"/>
        </w:rPr>
      </w:pPr>
      <w:r w:rsidRPr="00586BA6">
        <w:rPr>
          <w:rStyle w:val="Strong"/>
          <w:rFonts w:ascii="Times New Roman" w:hAnsi="Times New Roman"/>
          <w:b w:val="0"/>
          <w:bCs w:val="0"/>
          <w:color w:val="323130"/>
          <w:shd w:val="clear" w:color="auto" w:fill="FFFFFF"/>
        </w:rPr>
        <w:t>Agencies certify the eligibility of “other organizations” for participation in the mobility program</w:t>
      </w:r>
      <w:r w:rsidRPr="00586BA6">
        <w:rPr>
          <w:rFonts w:ascii="Times New Roman" w:hAnsi="Times New Roman"/>
          <w:snapToGrid/>
          <w:color w:val="000000"/>
        </w:rPr>
        <w:t>; and</w:t>
      </w:r>
    </w:p>
    <w:p w:rsidR="00061979" w:rsidRPr="00586BA6" w:rsidP="00061979" w14:paraId="33D14EF1" w14:textId="77777777">
      <w:pPr>
        <w:pStyle w:val="ListParagraph"/>
        <w:widowControl/>
        <w:ind w:left="1440"/>
        <w:rPr>
          <w:rFonts w:ascii="Times New Roman" w:hAnsi="Times New Roman"/>
          <w:snapToGrid/>
          <w:color w:val="000000"/>
        </w:rPr>
      </w:pPr>
    </w:p>
    <w:p w:rsidR="00061979" w:rsidP="00061979" w14:paraId="205B0E3C" w14:textId="77777777">
      <w:pPr>
        <w:widowControl/>
        <w:numPr>
          <w:ilvl w:val="0"/>
          <w:numId w:val="16"/>
        </w:numPr>
        <w:rPr>
          <w:rFonts w:ascii="Times New Roman" w:hAnsi="Times New Roman"/>
          <w:snapToGrid/>
          <w:color w:val="000000"/>
        </w:rPr>
      </w:pPr>
      <w:r w:rsidRPr="00BC3933">
        <w:rPr>
          <w:rFonts w:ascii="Times New Roman" w:hAnsi="Times New Roman"/>
          <w:snapToGrid/>
          <w:color w:val="000000"/>
        </w:rPr>
        <w:t>Agencies need no longer submit assignment agreements to the Office of Personnel Management (OPM).</w:t>
      </w:r>
    </w:p>
    <w:p w:rsidR="00061979" w:rsidP="00061979" w14:paraId="4B87A4AD" w14:textId="7BD7BD3B">
      <w:pPr>
        <w:widowControl/>
        <w:spacing w:before="100" w:beforeAutospacing="1" w:after="100" w:afterAutospacing="1"/>
        <w:ind w:left="720"/>
        <w:rPr>
          <w:rFonts w:ascii="Times New Roman" w:hAnsi="Times New Roman"/>
          <w:color w:val="323130"/>
          <w:shd w:val="clear" w:color="auto" w:fill="FFFFFF"/>
        </w:rPr>
      </w:pPr>
      <w:r w:rsidRPr="007370B5">
        <w:rPr>
          <w:rFonts w:ascii="Times New Roman" w:hAnsi="Times New Roman"/>
          <w:color w:val="323130"/>
          <w:shd w:val="clear" w:color="auto" w:fill="FFFFFF"/>
        </w:rPr>
        <w:t xml:space="preserve">Further, OPM instructs agencies to document their IPA assignments. </w:t>
      </w:r>
      <w:r w:rsidR="00F433A1">
        <w:rPr>
          <w:rFonts w:ascii="Times New Roman" w:hAnsi="Times New Roman"/>
          <w:color w:val="323130"/>
          <w:shd w:val="clear" w:color="auto" w:fill="FFFFFF"/>
        </w:rPr>
        <w:t xml:space="preserve"> </w:t>
      </w:r>
      <w:r w:rsidRPr="007370B5">
        <w:rPr>
          <w:rFonts w:ascii="Times New Roman" w:hAnsi="Times New Roman"/>
          <w:color w:val="323130"/>
          <w:shd w:val="clear" w:color="auto" w:fill="FFFFFF"/>
        </w:rPr>
        <w:t>OPM’s website, </w:t>
      </w:r>
      <w:hyperlink r:id="rId5" w:tgtFrame="_blank" w:history="1">
        <w:r w:rsidRPr="007370B5">
          <w:rPr>
            <w:rFonts w:ascii="Times New Roman" w:hAnsi="Times New Roman"/>
            <w:color w:val="0000FF"/>
            <w:u w:val="single"/>
            <w:shd w:val="clear" w:color="auto" w:fill="FFFFFF"/>
          </w:rPr>
          <w:t>http://www.opm.gov/programs/ipa/mobility.asp</w:t>
        </w:r>
      </w:hyperlink>
      <w:r w:rsidRPr="007370B5">
        <w:rPr>
          <w:rFonts w:ascii="Times New Roman" w:hAnsi="Times New Roman"/>
          <w:color w:val="323130"/>
          <w:shd w:val="clear" w:color="auto" w:fill="FFFFFF"/>
        </w:rPr>
        <w:t xml:space="preserve">, lists the requirements for inclusion in written agreements. </w:t>
      </w:r>
      <w:r>
        <w:rPr>
          <w:rFonts w:ascii="Times New Roman" w:hAnsi="Times New Roman"/>
          <w:color w:val="323130"/>
          <w:shd w:val="clear" w:color="auto" w:fill="FFFFFF"/>
        </w:rPr>
        <w:t xml:space="preserve"> </w:t>
      </w:r>
      <w:r w:rsidRPr="007370B5">
        <w:rPr>
          <w:rFonts w:ascii="Times New Roman" w:hAnsi="Times New Roman"/>
          <w:color w:val="323130"/>
          <w:shd w:val="clear" w:color="auto" w:fill="FFFFFF"/>
        </w:rPr>
        <w:t>The Social Security Administration (SSA) used this list of requirements to create its own versions of OPM’s OF-69 form for IPA assignments</w:t>
      </w:r>
      <w:r>
        <w:rPr>
          <w:rFonts w:ascii="Times New Roman" w:hAnsi="Times New Roman"/>
          <w:color w:val="323130"/>
          <w:shd w:val="clear" w:color="auto" w:fill="FFFFFF"/>
        </w:rPr>
        <w:t xml:space="preserve">; </w:t>
      </w:r>
      <w:r w:rsidRPr="007370B5">
        <w:rPr>
          <w:rFonts w:ascii="Times New Roman" w:hAnsi="Times New Roman"/>
          <w:color w:val="323130"/>
          <w:shd w:val="clear" w:color="auto" w:fill="FFFFFF"/>
        </w:rPr>
        <w:t xml:space="preserve">SSA-188 for Outgoing Assignments and SSA-187 for Incoming Assignments. </w:t>
      </w:r>
      <w:r>
        <w:rPr>
          <w:rFonts w:ascii="Times New Roman" w:hAnsi="Times New Roman"/>
          <w:color w:val="323130"/>
          <w:shd w:val="clear" w:color="auto" w:fill="FFFFFF"/>
        </w:rPr>
        <w:t xml:space="preserve"> </w:t>
      </w:r>
      <w:r w:rsidRPr="007370B5">
        <w:rPr>
          <w:rFonts w:ascii="Times New Roman" w:hAnsi="Times New Roman"/>
          <w:color w:val="323130"/>
          <w:shd w:val="clear" w:color="auto" w:fill="FFFFFF"/>
        </w:rPr>
        <w:t>These forms include all the items from OPM’s list, such as name, Social Security number (SSN), current job title, salary, parties to the agreement, position information, type of assignment, and more.</w:t>
      </w:r>
    </w:p>
    <w:p w:rsidR="00061979" w:rsidP="00061979" w14:paraId="307EE6AA" w14:textId="1E8373FA">
      <w:pPr>
        <w:widowControl/>
        <w:spacing w:before="100" w:beforeAutospacing="1" w:after="100" w:afterAutospacing="1"/>
        <w:ind w:left="720"/>
        <w:rPr>
          <w:rFonts w:ascii="Times New Roman" w:hAnsi="Times New Roman"/>
          <w:color w:val="323130"/>
          <w:shd w:val="clear" w:color="auto" w:fill="FFFFFF"/>
        </w:rPr>
      </w:pPr>
      <w:r w:rsidRPr="007370B5">
        <w:rPr>
          <w:rFonts w:ascii="Times New Roman" w:hAnsi="Times New Roman"/>
          <w:color w:val="323130"/>
          <w:shd w:val="clear" w:color="auto" w:fill="FFFFFF"/>
        </w:rPr>
        <w:t xml:space="preserve">All parties involved in the IPA serve as non-SSA respondents. </w:t>
      </w:r>
      <w:r>
        <w:rPr>
          <w:rFonts w:ascii="Times New Roman" w:hAnsi="Times New Roman"/>
          <w:color w:val="323130"/>
          <w:shd w:val="clear" w:color="auto" w:fill="FFFFFF"/>
        </w:rPr>
        <w:t xml:space="preserve"> </w:t>
      </w:r>
      <w:r w:rsidRPr="007370B5">
        <w:rPr>
          <w:rFonts w:ascii="Times New Roman" w:hAnsi="Times New Roman"/>
          <w:color w:val="323130"/>
          <w:shd w:val="clear" w:color="auto" w:fill="FFFFFF"/>
        </w:rPr>
        <w:t xml:space="preserve">These parties include external employees and their non-Federal employers. </w:t>
      </w:r>
      <w:r>
        <w:rPr>
          <w:rFonts w:ascii="Times New Roman" w:hAnsi="Times New Roman"/>
          <w:color w:val="323130"/>
          <w:shd w:val="clear" w:color="auto" w:fill="FFFFFF"/>
        </w:rPr>
        <w:t xml:space="preserve"> </w:t>
      </w:r>
      <w:r w:rsidRPr="007370B5">
        <w:rPr>
          <w:rFonts w:ascii="Times New Roman" w:hAnsi="Times New Roman"/>
          <w:color w:val="323130"/>
          <w:shd w:val="clear" w:color="auto" w:fill="FFFFFF"/>
        </w:rPr>
        <w:t>Non-Federal organizations, by definition, include State and local governments, institutions of higher education, Indian tribal governments, and “other” eligible organizations.</w:t>
      </w:r>
      <w:r>
        <w:rPr>
          <w:rFonts w:ascii="Times New Roman" w:hAnsi="Times New Roman"/>
          <w:color w:val="323130"/>
          <w:shd w:val="clear" w:color="auto" w:fill="FFFFFF"/>
        </w:rPr>
        <w:t xml:space="preserve">  </w:t>
      </w:r>
      <w:r w:rsidRPr="007370B5">
        <w:rPr>
          <w:rFonts w:ascii="Times New Roman" w:hAnsi="Times New Roman"/>
          <w:i/>
          <w:iCs/>
          <w:color w:val="323130"/>
          <w:shd w:val="clear" w:color="auto" w:fill="FFFFFF"/>
        </w:rPr>
        <w:t>5 USC 3371(4)</w:t>
      </w:r>
      <w:r w:rsidRPr="007370B5">
        <w:rPr>
          <w:rFonts w:ascii="Times New Roman" w:hAnsi="Times New Roman"/>
          <w:color w:val="323130"/>
          <w:shd w:val="clear" w:color="auto" w:fill="FFFFFF"/>
        </w:rPr>
        <w:t xml:space="preserve"> of the </w:t>
      </w:r>
      <w:r w:rsidRPr="007370B5">
        <w:rPr>
          <w:rFonts w:ascii="Times New Roman" w:hAnsi="Times New Roman"/>
          <w:i/>
          <w:iCs/>
          <w:color w:val="323130"/>
          <w:shd w:val="clear" w:color="auto" w:fill="FFFFFF"/>
        </w:rPr>
        <w:t>United States Code</w:t>
      </w:r>
      <w:r w:rsidRPr="007370B5">
        <w:rPr>
          <w:rFonts w:ascii="Times New Roman" w:hAnsi="Times New Roman"/>
          <w:color w:val="323130"/>
          <w:shd w:val="clear" w:color="auto" w:fill="FFFFFF"/>
        </w:rPr>
        <w:t xml:space="preserve"> defines “other” organizations as:</w:t>
      </w:r>
    </w:p>
    <w:p w:rsidR="00061979" w:rsidP="00061979" w14:paraId="525F56D9" w14:textId="77777777">
      <w:pPr>
        <w:pStyle w:val="ListParagraph"/>
        <w:numPr>
          <w:ilvl w:val="0"/>
          <w:numId w:val="19"/>
        </w:numPr>
        <w:rPr>
          <w:rFonts w:ascii="Times New Roman" w:hAnsi="Times New Roman"/>
        </w:rPr>
      </w:pPr>
      <w:r w:rsidRPr="00061979">
        <w:rPr>
          <w:rFonts w:ascii="Times New Roman" w:hAnsi="Times New Roman"/>
        </w:rPr>
        <w:t>A national, regional, Statewide, area wide, or metropolitan organization representing member State or local governments;</w:t>
      </w:r>
    </w:p>
    <w:p w:rsidR="00586BA6" w:rsidP="00586BA6" w14:paraId="79988C01" w14:textId="77777777">
      <w:pPr>
        <w:pStyle w:val="ListParagraph"/>
        <w:ind w:left="1080"/>
        <w:rPr>
          <w:rFonts w:ascii="Times New Roman" w:hAnsi="Times New Roman"/>
        </w:rPr>
      </w:pPr>
    </w:p>
    <w:p w:rsidR="00586BA6" w:rsidP="00586BA6" w14:paraId="3AB2DFA2" w14:textId="77777777">
      <w:pPr>
        <w:numPr>
          <w:ilvl w:val="0"/>
          <w:numId w:val="19"/>
        </w:numPr>
        <w:rPr>
          <w:rFonts w:ascii="Times New Roman" w:hAnsi="Times New Roman"/>
        </w:rPr>
      </w:pPr>
      <w:r w:rsidRPr="00BC3933">
        <w:rPr>
          <w:rFonts w:ascii="Times New Roman" w:hAnsi="Times New Roman"/>
        </w:rPr>
        <w:t>An association of State or local public officials;</w:t>
      </w:r>
    </w:p>
    <w:p w:rsidR="00586BA6" w:rsidP="00586BA6" w14:paraId="4BDED27F" w14:textId="77777777">
      <w:pPr>
        <w:pStyle w:val="ListParagraph"/>
        <w:rPr>
          <w:rFonts w:ascii="Times New Roman" w:hAnsi="Times New Roman"/>
        </w:rPr>
      </w:pPr>
    </w:p>
    <w:p w:rsidR="00586BA6" w:rsidRPr="00BC3933" w:rsidP="00586BA6" w14:paraId="3E3E1E7D" w14:textId="77777777">
      <w:pPr>
        <w:numPr>
          <w:ilvl w:val="0"/>
          <w:numId w:val="19"/>
        </w:numPr>
        <w:rPr>
          <w:rFonts w:ascii="Times New Roman" w:hAnsi="Times New Roman"/>
        </w:rPr>
      </w:pPr>
      <w:r w:rsidRPr="00BC3933">
        <w:rPr>
          <w:rFonts w:ascii="Times New Roman" w:hAnsi="Times New Roman"/>
        </w:rPr>
        <w:t>A nonprofit organization which offers, as one of its principal functions, professional advisory, research, educational, or development services, or related services to governments or universities concerned with public management; or</w:t>
      </w:r>
    </w:p>
    <w:p w:rsidR="00586BA6" w:rsidP="00586BA6" w14:paraId="6D7CAD50" w14:textId="77777777">
      <w:pPr>
        <w:numPr>
          <w:ilvl w:val="0"/>
          <w:numId w:val="19"/>
        </w:numPr>
        <w:rPr>
          <w:rFonts w:ascii="Times New Roman" w:hAnsi="Times New Roman"/>
        </w:rPr>
      </w:pPr>
      <w:r w:rsidRPr="00BC3933">
        <w:rPr>
          <w:rFonts w:ascii="Times New Roman" w:hAnsi="Times New Roman"/>
        </w:rPr>
        <w:t>A federally funded research and development center.</w:t>
      </w:r>
    </w:p>
    <w:p w:rsidR="00586BA6" w:rsidRPr="00586BA6" w:rsidP="00586BA6" w14:paraId="261A5D44" w14:textId="77777777">
      <w:pPr>
        <w:widowControl/>
        <w:spacing w:before="100" w:beforeAutospacing="1" w:after="100" w:afterAutospacing="1"/>
        <w:ind w:left="720"/>
        <w:rPr>
          <w:rFonts w:ascii="Times New Roman" w:hAnsi="Times New Roman"/>
          <w:snapToGrid/>
          <w:color w:val="000000"/>
        </w:rPr>
      </w:pPr>
      <w:r w:rsidRPr="00586BA6">
        <w:rPr>
          <w:rFonts w:ascii="Times New Roman" w:hAnsi="Times New Roman"/>
          <w:snapToGrid/>
          <w:color w:val="000000"/>
        </w:rPr>
        <w:t xml:space="preserve">The legal authority for IPA assignments is </w:t>
      </w:r>
      <w:r w:rsidRPr="00586BA6">
        <w:rPr>
          <w:rFonts w:ascii="Times New Roman" w:hAnsi="Times New Roman"/>
          <w:i/>
          <w:snapToGrid/>
          <w:color w:val="000000"/>
        </w:rPr>
        <w:t>5 USC 3371 – 3375</w:t>
      </w:r>
      <w:r w:rsidRPr="00586BA6">
        <w:rPr>
          <w:rFonts w:ascii="Times New Roman" w:hAnsi="Times New Roman"/>
          <w:snapToGrid/>
          <w:color w:val="000000"/>
        </w:rPr>
        <w:t xml:space="preserve">, and regulation </w:t>
      </w:r>
      <w:r w:rsidRPr="00586BA6">
        <w:rPr>
          <w:rFonts w:ascii="Times New Roman" w:hAnsi="Times New Roman"/>
          <w:i/>
          <w:snapToGrid/>
          <w:color w:val="000000"/>
        </w:rPr>
        <w:t xml:space="preserve">5 CFR 334 </w:t>
      </w:r>
      <w:r w:rsidRPr="00586BA6">
        <w:rPr>
          <w:rFonts w:ascii="Times New Roman" w:hAnsi="Times New Roman"/>
          <w:snapToGrid/>
          <w:color w:val="000000"/>
        </w:rPr>
        <w:t>of</w:t>
      </w:r>
      <w:r w:rsidRPr="00586BA6">
        <w:rPr>
          <w:rFonts w:ascii="Times New Roman" w:hAnsi="Times New Roman"/>
          <w:i/>
          <w:snapToGrid/>
          <w:color w:val="000000"/>
        </w:rPr>
        <w:t xml:space="preserve"> </w:t>
      </w:r>
      <w:r w:rsidRPr="00586BA6">
        <w:rPr>
          <w:rFonts w:ascii="Times New Roman" w:hAnsi="Times New Roman"/>
          <w:snapToGrid/>
          <w:color w:val="000000"/>
        </w:rPr>
        <w:t xml:space="preserve">the </w:t>
      </w:r>
      <w:r w:rsidRPr="00586BA6">
        <w:rPr>
          <w:rFonts w:ascii="Times New Roman" w:hAnsi="Times New Roman"/>
          <w:i/>
          <w:snapToGrid/>
          <w:color w:val="000000"/>
        </w:rPr>
        <w:t>Code of Federal Regulations</w:t>
      </w:r>
      <w:r w:rsidRPr="00586BA6">
        <w:rPr>
          <w:rFonts w:ascii="Times New Roman" w:hAnsi="Times New Roman"/>
          <w:snapToGrid/>
          <w:color w:val="000000"/>
        </w:rPr>
        <w:t>.</w:t>
      </w:r>
    </w:p>
    <w:p w:rsidR="002E18CF" w:rsidRPr="00C5283B" w:rsidP="008C1254" w14:paraId="42C19C93" w14:textId="77777777">
      <w:pPr>
        <w:numPr>
          <w:ilvl w:val="0"/>
          <w:numId w:val="2"/>
        </w:numPr>
        <w:rPr>
          <w:rFonts w:ascii="Times New Roman" w:hAnsi="Times New Roman"/>
        </w:rPr>
      </w:pPr>
      <w:r>
        <w:rPr>
          <w:rFonts w:ascii="Times New Roman" w:hAnsi="Times New Roman"/>
          <w:b/>
        </w:rPr>
        <w:t>Description of Collection</w:t>
      </w:r>
    </w:p>
    <w:p w:rsidR="00586BA6" w:rsidP="00586BA6" w14:paraId="6ACAEE4A" w14:textId="77777777">
      <w:pPr>
        <w:pStyle w:val="ListParagraph"/>
        <w:rPr>
          <w:rFonts w:ascii="Times New Roman" w:hAnsi="Times New Roman"/>
        </w:rPr>
      </w:pPr>
      <w:r w:rsidRPr="00586BA6">
        <w:rPr>
          <w:rFonts w:ascii="Times New Roman" w:hAnsi="Times New Roman"/>
        </w:rPr>
        <w:t xml:space="preserve">OPM created a generic form, the OF-69, for agencies to use as a template when collecting information for IPA assignments.  The OF-69 collects the information listed in </w:t>
      </w:r>
      <w:hyperlink r:id="rId6" w:anchor="url=ArrangingAnAssignment" w:history="1">
        <w:r w:rsidRPr="00586BA6">
          <w:rPr>
            <w:rStyle w:val="Hyperlink"/>
            <w:rFonts w:ascii="Times New Roman" w:hAnsi="Times New Roman"/>
          </w:rPr>
          <w:t>https://www.opm.gov/policy-data-oversight/hiring-information/intergovernment-personnel-act/#url=ArrangingAnAssignment</w:t>
        </w:r>
      </w:hyperlink>
      <w:r w:rsidRPr="00586BA6">
        <w:rPr>
          <w:rFonts w:ascii="Times New Roman" w:hAnsi="Times New Roman"/>
        </w:rPr>
        <w:t xml:space="preserve">.  These specifics include the name, SSN, job title, salary, classification, and address of the employee enrolled in the program, as well as information regarding the type of assignment, reimbursement arrangement, and an explanation as to how the assignment benefits benefit both SSA and the non-federal organization.  </w:t>
      </w:r>
    </w:p>
    <w:p w:rsidR="00586BA6" w:rsidP="00586BA6" w14:paraId="07838E13" w14:textId="77777777">
      <w:pPr>
        <w:pStyle w:val="ListParagraph"/>
        <w:rPr>
          <w:rFonts w:ascii="Times New Roman" w:hAnsi="Times New Roman"/>
        </w:rPr>
      </w:pPr>
    </w:p>
    <w:p w:rsidR="00586BA6" w:rsidP="00586BA6" w14:paraId="7DCABE16" w14:textId="38E02AD6">
      <w:pPr>
        <w:ind w:left="720"/>
        <w:rPr>
          <w:rFonts w:ascii="Times New Roman" w:hAnsi="Times New Roman"/>
          <w:color w:val="323130"/>
          <w:shd w:val="clear" w:color="auto" w:fill="FFFFFF"/>
        </w:rPr>
      </w:pPr>
      <w:r w:rsidRPr="00EA59E5">
        <w:rPr>
          <w:rFonts w:ascii="Times New Roman" w:hAnsi="Times New Roman"/>
          <w:color w:val="323130"/>
          <w:shd w:val="clear" w:color="auto" w:fill="FFFFFF"/>
        </w:rPr>
        <w:t xml:space="preserve">OPM directs agencies to use their own forms for recording IPA agreements, instead of the OF-69. </w:t>
      </w:r>
      <w:r>
        <w:rPr>
          <w:rFonts w:ascii="Times New Roman" w:hAnsi="Times New Roman"/>
          <w:color w:val="323130"/>
          <w:shd w:val="clear" w:color="auto" w:fill="FFFFFF"/>
        </w:rPr>
        <w:t xml:space="preserve"> </w:t>
      </w:r>
      <w:r w:rsidRPr="00EA59E5">
        <w:rPr>
          <w:rFonts w:ascii="Times New Roman" w:hAnsi="Times New Roman"/>
          <w:color w:val="323130"/>
          <w:shd w:val="clear" w:color="auto" w:fill="FFFFFF"/>
        </w:rPr>
        <w:t xml:space="preserve">Accordingly, SSA modified the OF-69 to meet its needs and created one version for incoming employees, the SSA-187, and one for outgoing employees, the SSA-188. </w:t>
      </w:r>
      <w:r>
        <w:rPr>
          <w:rFonts w:ascii="Times New Roman" w:hAnsi="Times New Roman"/>
          <w:color w:val="323130"/>
          <w:shd w:val="clear" w:color="auto" w:fill="FFFFFF"/>
        </w:rPr>
        <w:t xml:space="preserve"> </w:t>
      </w:r>
      <w:r w:rsidRPr="00EA59E5">
        <w:rPr>
          <w:rFonts w:ascii="Times New Roman" w:hAnsi="Times New Roman"/>
          <w:color w:val="323130"/>
          <w:shd w:val="clear" w:color="auto" w:fill="FFFFFF"/>
        </w:rPr>
        <w:t xml:space="preserve">SSA collects information on Forms SSA-187 and SSA-188 to document each IPA assignment and to serve as a written agreement between the agency and non-federal entities. </w:t>
      </w:r>
      <w:r>
        <w:rPr>
          <w:rFonts w:ascii="Times New Roman" w:hAnsi="Times New Roman"/>
          <w:color w:val="323130"/>
          <w:shd w:val="clear" w:color="auto" w:fill="FFFFFF"/>
        </w:rPr>
        <w:t xml:space="preserve"> </w:t>
      </w:r>
      <w:r w:rsidRPr="00EA59E5">
        <w:rPr>
          <w:rFonts w:ascii="Times New Roman" w:hAnsi="Times New Roman"/>
          <w:color w:val="323130"/>
          <w:shd w:val="clear" w:color="auto" w:fill="FFFFFF"/>
        </w:rPr>
        <w:t xml:space="preserve">IPA regulations </w:t>
      </w:r>
      <w:r w:rsidRPr="003A4B26">
        <w:rPr>
          <w:rFonts w:ascii="Times New Roman" w:hAnsi="Times New Roman"/>
          <w:color w:val="323130"/>
          <w:shd w:val="clear" w:color="auto" w:fill="FFFFFF"/>
        </w:rPr>
        <w:t>in</w:t>
      </w:r>
      <w:r w:rsidRPr="00EA59E5">
        <w:rPr>
          <w:rFonts w:ascii="Times New Roman" w:hAnsi="Times New Roman"/>
          <w:i/>
          <w:iCs/>
          <w:color w:val="323130"/>
          <w:shd w:val="clear" w:color="auto" w:fill="FFFFFF"/>
        </w:rPr>
        <w:t xml:space="preserve"> 5 CFR 334</w:t>
      </w:r>
      <w:r w:rsidRPr="00EA59E5">
        <w:rPr>
          <w:rFonts w:ascii="Times New Roman" w:hAnsi="Times New Roman"/>
          <w:color w:val="323130"/>
          <w:shd w:val="clear" w:color="auto" w:fill="FFFFFF"/>
        </w:rPr>
        <w:t xml:space="preserve"> require respondents to use these forms. </w:t>
      </w:r>
      <w:r>
        <w:rPr>
          <w:rFonts w:ascii="Times New Roman" w:hAnsi="Times New Roman"/>
          <w:color w:val="323130"/>
          <w:shd w:val="clear" w:color="auto" w:fill="FFFFFF"/>
        </w:rPr>
        <w:t xml:space="preserve"> </w:t>
      </w:r>
      <w:r w:rsidRPr="00EA59E5">
        <w:rPr>
          <w:rFonts w:ascii="Times New Roman" w:hAnsi="Times New Roman"/>
          <w:color w:val="323130"/>
          <w:shd w:val="clear" w:color="auto" w:fill="FFFFFF"/>
        </w:rPr>
        <w:t xml:space="preserve">Without a signed agreement, the agency cannot enter into an IPA agreement. </w:t>
      </w:r>
      <w:r>
        <w:rPr>
          <w:rFonts w:ascii="Times New Roman" w:hAnsi="Times New Roman"/>
          <w:color w:val="323130"/>
          <w:shd w:val="clear" w:color="auto" w:fill="FFFFFF"/>
        </w:rPr>
        <w:t xml:space="preserve"> </w:t>
      </w:r>
      <w:r w:rsidRPr="00EA59E5">
        <w:rPr>
          <w:rFonts w:ascii="Times New Roman" w:hAnsi="Times New Roman"/>
          <w:color w:val="323130"/>
          <w:shd w:val="clear" w:color="auto" w:fill="FFFFFF"/>
        </w:rPr>
        <w:t xml:space="preserve">SSA collects this information to establish an IPA agreement. </w:t>
      </w:r>
      <w:r>
        <w:rPr>
          <w:rFonts w:ascii="Times New Roman" w:hAnsi="Times New Roman"/>
          <w:color w:val="323130"/>
          <w:shd w:val="clear" w:color="auto" w:fill="FFFFFF"/>
        </w:rPr>
        <w:t xml:space="preserve"> </w:t>
      </w:r>
      <w:r w:rsidRPr="00EA59E5">
        <w:rPr>
          <w:rFonts w:ascii="Times New Roman" w:hAnsi="Times New Roman"/>
          <w:color w:val="323130"/>
          <w:shd w:val="clear" w:color="auto" w:fill="FFFFFF"/>
        </w:rPr>
        <w:t xml:space="preserve">SSA employees collect this information via telephone, regular mail, fax, or email. </w:t>
      </w:r>
      <w:r>
        <w:rPr>
          <w:rFonts w:ascii="Times New Roman" w:hAnsi="Times New Roman"/>
          <w:color w:val="323130"/>
          <w:shd w:val="clear" w:color="auto" w:fill="FFFFFF"/>
        </w:rPr>
        <w:t xml:space="preserve"> </w:t>
      </w:r>
      <w:r w:rsidRPr="00EA59E5">
        <w:rPr>
          <w:rFonts w:ascii="Times New Roman" w:hAnsi="Times New Roman"/>
          <w:color w:val="323130"/>
          <w:shd w:val="clear" w:color="auto" w:fill="FFFFFF"/>
        </w:rPr>
        <w:t>SSA employees offer consultative services to make the information collection process easier.</w:t>
      </w:r>
    </w:p>
    <w:p w:rsidR="00586BA6" w:rsidP="00586BA6" w14:paraId="27F71739" w14:textId="77777777">
      <w:pPr>
        <w:ind w:left="720"/>
        <w:rPr>
          <w:rFonts w:ascii="Times New Roman" w:hAnsi="Times New Roman"/>
        </w:rPr>
      </w:pPr>
    </w:p>
    <w:p w:rsidR="00D75A85" w:rsidRPr="006405BF" w:rsidP="00D0342E" w14:paraId="5774D48D" w14:textId="0162AEEF">
      <w:pPr>
        <w:spacing w:after="160"/>
        <w:ind w:left="720"/>
        <w:rPr>
          <w:rFonts w:ascii="Times New Roman" w:hAnsi="Times New Roman"/>
        </w:rPr>
      </w:pPr>
      <w:r w:rsidRPr="006405BF">
        <w:rPr>
          <w:rFonts w:ascii="Times New Roman" w:hAnsi="Times New Roman"/>
        </w:rPr>
        <w:t xml:space="preserve">We did not include psychological cost in the analysis because respondents are clearly informed in advance that they will need to complete an agreement.  The form does not request any potentially distressing </w:t>
      </w:r>
      <w:r w:rsidRPr="006405BF" w:rsidR="006405BF">
        <w:rPr>
          <w:rFonts w:ascii="Times New Roman" w:hAnsi="Times New Roman"/>
        </w:rPr>
        <w:t xml:space="preserve">or sensitive </w:t>
      </w:r>
      <w:r w:rsidRPr="006405BF">
        <w:rPr>
          <w:rFonts w:ascii="Times New Roman" w:hAnsi="Times New Roman"/>
        </w:rPr>
        <w:t>information.</w:t>
      </w:r>
      <w:r w:rsidR="00982DA0">
        <w:rPr>
          <w:rFonts w:ascii="Times New Roman" w:hAnsi="Times New Roman"/>
        </w:rPr>
        <w:t xml:space="preserve"> </w:t>
      </w:r>
      <w:r w:rsidRPr="006405BF">
        <w:rPr>
          <w:rFonts w:ascii="Times New Roman" w:hAnsi="Times New Roman"/>
        </w:rPr>
        <w:t xml:space="preserve"> As a result, respondents are not expected to experience discomfort, anxiety, or other psychological impacts while completing the collection, and no psychological cost is anticipated.</w:t>
      </w:r>
    </w:p>
    <w:p w:rsidR="00586BA6" w:rsidRPr="00586BA6" w:rsidP="00586BA6" w14:paraId="27F5A52C" w14:textId="42179ED5">
      <w:pPr>
        <w:tabs>
          <w:tab w:val="left" w:pos="1080"/>
        </w:tabs>
        <w:ind w:left="720"/>
        <w:rPr>
          <w:rFonts w:ascii="Times New Roman" w:hAnsi="Times New Roman"/>
        </w:rPr>
      </w:pPr>
      <w:r w:rsidRPr="00586BA6">
        <w:rPr>
          <w:rFonts w:ascii="Times New Roman" w:hAnsi="Times New Roman"/>
        </w:rPr>
        <w:t>The respondents are personnel from State and local governments; colleges and universities; Indian tribal governments; federally funded research and development centers; and other eligible organizations who participate in the IPA exchange with SSA.</w:t>
      </w:r>
    </w:p>
    <w:p w:rsidR="00FB580C" w:rsidP="00695415" w14:paraId="149BBF96" w14:textId="77777777">
      <w:pPr>
        <w:ind w:left="1440"/>
        <w:rPr>
          <w:rFonts w:ascii="Times New Roman" w:hAnsi="Times New Roman"/>
        </w:rPr>
      </w:pPr>
    </w:p>
    <w:p w:rsidR="0036696D" w:rsidRPr="008C1254" w:rsidP="009A522B" w14:paraId="3611A14E"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586BA6" w:rsidRPr="00586BA6" w:rsidP="00586BA6" w14:paraId="14DA8566" w14:textId="18D67B11">
      <w:pPr>
        <w:pStyle w:val="ListParagraph"/>
        <w:rPr>
          <w:rFonts w:ascii="Times New Roman" w:hAnsi="Times New Roman"/>
        </w:rPr>
      </w:pPr>
      <w:r w:rsidRPr="00586BA6">
        <w:rPr>
          <w:rFonts w:ascii="Times New Roman" w:hAnsi="Times New Roman"/>
        </w:rPr>
        <w:t xml:space="preserve">SSA created fillable-signable PDF versions of Forms SSA-187 and SSA-188 on our website.  When an individual needs to complete the form, SSA </w:t>
      </w:r>
      <w:r w:rsidR="002E7FD7">
        <w:rPr>
          <w:rFonts w:ascii="Times New Roman" w:hAnsi="Times New Roman"/>
        </w:rPr>
        <w:t xml:space="preserve">either </w:t>
      </w:r>
      <w:r w:rsidRPr="00586BA6">
        <w:rPr>
          <w:rFonts w:ascii="Times New Roman" w:hAnsi="Times New Roman"/>
        </w:rPr>
        <w:t>directs them to download it from the website or email</w:t>
      </w:r>
      <w:r w:rsidR="002E7FD7">
        <w:rPr>
          <w:rFonts w:ascii="Times New Roman" w:hAnsi="Times New Roman"/>
        </w:rPr>
        <w:t>s</w:t>
      </w:r>
      <w:r w:rsidRPr="00586BA6">
        <w:rPr>
          <w:rFonts w:ascii="Times New Roman" w:hAnsi="Times New Roman"/>
        </w:rPr>
        <w:t xml:space="preserve"> the form directly to the respondent.  </w:t>
      </w:r>
      <w:r w:rsidRPr="00586BA6">
        <w:rPr>
          <w:rFonts w:ascii="Times New Roman" w:hAnsi="Times New Roman"/>
          <w:color w:val="323130"/>
          <w:shd w:val="clear" w:color="auto" w:fill="FFFFFF"/>
        </w:rPr>
        <w:t xml:space="preserve">The form includes fully fillable fields, including all signature fields, which </w:t>
      </w:r>
      <w:r w:rsidRPr="00586BA6">
        <w:rPr>
          <w:rFonts w:ascii="Times New Roman" w:hAnsi="Times New Roman"/>
          <w:color w:val="323130"/>
          <w:shd w:val="clear" w:color="auto" w:fill="FFFFFF"/>
        </w:rPr>
        <w:t>allow</w:t>
      </w:r>
      <w:r w:rsidR="002E7FD7">
        <w:rPr>
          <w:rFonts w:ascii="Times New Roman" w:hAnsi="Times New Roman"/>
          <w:color w:val="323130"/>
          <w:shd w:val="clear" w:color="auto" w:fill="FFFFFF"/>
        </w:rPr>
        <w:t>s</w:t>
      </w:r>
      <w:r w:rsidRPr="00586BA6">
        <w:rPr>
          <w:rFonts w:ascii="Times New Roman" w:hAnsi="Times New Roman"/>
          <w:color w:val="323130"/>
          <w:shd w:val="clear" w:color="auto" w:fill="FFFFFF"/>
        </w:rPr>
        <w:t xml:space="preserve"> respondents to complete and submit the form electronically</w:t>
      </w:r>
      <w:r w:rsidR="000944AE">
        <w:rPr>
          <w:rFonts w:ascii="Times New Roman" w:hAnsi="Times New Roman"/>
          <w:color w:val="323130"/>
          <w:shd w:val="clear" w:color="auto" w:fill="FFFFFF"/>
        </w:rPr>
        <w:t xml:space="preserve"> via email</w:t>
      </w:r>
      <w:r w:rsidRPr="00586BA6">
        <w:rPr>
          <w:rFonts w:ascii="Times New Roman" w:hAnsi="Times New Roman"/>
          <w:color w:val="323130"/>
          <w:shd w:val="clear" w:color="auto" w:fill="FFFFFF"/>
        </w:rPr>
        <w:t>.  Based on our data, 100% of respondents under this OMB number use the fillable PDF versions.</w:t>
      </w:r>
    </w:p>
    <w:p w:rsidR="00BE7F7D" w:rsidRPr="003C7764" w:rsidP="001B6BCD" w14:paraId="2AA4A3C2" w14:textId="77777777">
      <w:pPr>
        <w:rPr>
          <w:rFonts w:ascii="Times New Roman" w:hAnsi="Times New Roman"/>
        </w:rPr>
      </w:pPr>
    </w:p>
    <w:p w:rsidR="000C1D18" w:rsidRPr="008C1254" w:rsidP="008C1254" w14:paraId="092B1CA7"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586BA6" w:rsidP="00586BA6" w14:paraId="126C380D" w14:textId="77777777">
      <w:pPr>
        <w:pStyle w:val="ListParagraph"/>
        <w:rPr>
          <w:rFonts w:ascii="Times New Roman" w:hAnsi="Times New Roman"/>
        </w:rPr>
      </w:pPr>
      <w:r w:rsidRPr="00586BA6">
        <w:rPr>
          <w:rFonts w:ascii="Times New Roman" w:hAnsi="Times New Roman"/>
          <w:snapToGrid/>
        </w:rPr>
        <w:t>The nature of the information we collect and the manner in which we collect it preclude duplication.  SSA does not use another collection instrument to obtain similar data</w:t>
      </w:r>
      <w:r w:rsidRPr="00586BA6">
        <w:rPr>
          <w:rFonts w:ascii="Times New Roman" w:hAnsi="Times New Roman"/>
        </w:rPr>
        <w:t>.</w:t>
      </w:r>
    </w:p>
    <w:p w:rsidR="005041A1" w:rsidP="002E1132" w14:paraId="79BA4433" w14:textId="77777777">
      <w:pPr>
        <w:ind w:left="1440"/>
        <w:rPr>
          <w:rFonts w:ascii="Times New Roman" w:hAnsi="Times New Roman"/>
          <w:snapToGrid/>
        </w:rPr>
      </w:pPr>
    </w:p>
    <w:p w:rsidR="00077E0E" w:rsidRPr="002E1132" w:rsidP="002E1132" w14:paraId="79D75222"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586BA6" w:rsidRPr="00586BA6" w:rsidP="00586BA6" w14:paraId="760CB9EA" w14:textId="77777777">
      <w:pPr>
        <w:pStyle w:val="ListParagraph"/>
        <w:rPr>
          <w:rFonts w:ascii="Times New Roman" w:hAnsi="Times New Roman"/>
          <w:b/>
        </w:rPr>
      </w:pPr>
      <w:r w:rsidRPr="00586BA6">
        <w:rPr>
          <w:rFonts w:ascii="Times New Roman" w:hAnsi="Times New Roman"/>
        </w:rPr>
        <w:t>This collection potentially affects small entities.  If SSA did not impose this burden, the agency would be unable to engage in IPA assignments with those entities and vice versa.  SSA employees minimize the burden by carefully reviewing the forms and ensuring they only ask small entities to complete relevant and necessary questions.</w:t>
      </w:r>
    </w:p>
    <w:p w:rsidR="00077E0E" w:rsidP="00077E0E" w14:paraId="5476DB0F" w14:textId="1B9D2121">
      <w:pPr>
        <w:ind w:left="720"/>
        <w:rPr>
          <w:rFonts w:ascii="Times New Roman" w:hAnsi="Times New Roman"/>
        </w:rPr>
      </w:pPr>
    </w:p>
    <w:p w:rsidR="00C92126" w:rsidRPr="009A522B" w:rsidP="009A522B" w14:paraId="26E2C72C"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277DAC" w:rsidRPr="00277DAC" w:rsidP="00277DAC" w14:paraId="234CB5EE" w14:textId="77777777">
      <w:pPr>
        <w:pStyle w:val="ListParagraph"/>
        <w:rPr>
          <w:rFonts w:ascii="Times New Roman" w:hAnsi="Times New Roman"/>
          <w:b/>
        </w:rPr>
      </w:pPr>
      <w:r w:rsidRPr="00277DAC">
        <w:rPr>
          <w:rFonts w:ascii="Times New Roman" w:hAnsi="Times New Roman"/>
        </w:rPr>
        <w:t xml:space="preserve">If SSA did not collect this information and authorize temporary assignment of employees between Federal Government and State, local, and Indian tribal governments, institutions of higher education and other eligible organizations, the agency would be in violation of federal regulation </w:t>
      </w:r>
      <w:r w:rsidRPr="00277DAC">
        <w:rPr>
          <w:rFonts w:ascii="Times New Roman" w:hAnsi="Times New Roman"/>
          <w:i/>
        </w:rPr>
        <w:t>5 CFR 334</w:t>
      </w:r>
      <w:r w:rsidRPr="00277DAC">
        <w:rPr>
          <w:rFonts w:ascii="Times New Roman" w:hAnsi="Times New Roman"/>
        </w:rPr>
        <w:t xml:space="preserve">.  </w:t>
      </w:r>
      <w:r w:rsidRPr="00277DAC">
        <w:rPr>
          <w:rFonts w:ascii="Times New Roman" w:hAnsi="Times New Roman"/>
          <w:snapToGrid/>
        </w:rPr>
        <w:t>Since we only collect the information once per assignment, we cannot collect it less frequently.  There are no technical or legal obstacles to burden reduction</w:t>
      </w:r>
      <w:r w:rsidRPr="00277DAC">
        <w:rPr>
          <w:rFonts w:ascii="Times New Roman" w:hAnsi="Times New Roman"/>
        </w:rPr>
        <w:t>.</w:t>
      </w:r>
    </w:p>
    <w:p w:rsidR="00C92126" w:rsidP="001B6BCD" w14:paraId="3FC855AC" w14:textId="77777777">
      <w:pPr>
        <w:rPr>
          <w:rFonts w:ascii="Times New Roman" w:hAnsi="Times New Roman"/>
          <w:b/>
        </w:rPr>
      </w:pPr>
    </w:p>
    <w:p w:rsidR="009A522B" w:rsidP="009A522B" w14:paraId="038B82FA"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1A2C5BFB"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32D177A3" w14:textId="77777777">
      <w:pPr>
        <w:rPr>
          <w:rFonts w:ascii="Times New Roman" w:hAnsi="Times New Roman"/>
          <w:b/>
          <w:i/>
        </w:rPr>
      </w:pPr>
    </w:p>
    <w:p w:rsidR="00FD549D" w:rsidRPr="00494B6E" w:rsidP="00494B6E" w14:paraId="28E77EAF"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494B6E" w:rsidP="00913122" w14:paraId="53F3CA94" w14:textId="36AF879D">
      <w:pPr>
        <w:pStyle w:val="ListParagraph"/>
        <w:rPr>
          <w:rFonts w:ascii="Times New Roman" w:hAnsi="Times New Roman"/>
          <w:iCs/>
          <w:lang w:eastAsia="ar-SA"/>
        </w:rPr>
      </w:pPr>
      <w:r w:rsidRPr="00494B6E">
        <w:rPr>
          <w:rFonts w:ascii="Times New Roman" w:hAnsi="Times New Roman"/>
          <w:lang w:eastAsia="ar-SA"/>
        </w:rPr>
        <w:t xml:space="preserve">The 60-day advance Federal Register Notice published on </w:t>
      </w:r>
      <w:r w:rsidR="00277DAC">
        <w:rPr>
          <w:rFonts w:ascii="Times New Roman" w:hAnsi="Times New Roman"/>
          <w:lang w:eastAsia="ar-SA"/>
        </w:rPr>
        <w:t>May 26, 2026</w:t>
      </w:r>
      <w:r w:rsidRPr="00494B6E">
        <w:rPr>
          <w:rFonts w:ascii="Times New Roman" w:hAnsi="Times New Roman"/>
          <w:lang w:eastAsia="ar-SA"/>
        </w:rPr>
        <w:t>, at 91 FR </w:t>
      </w:r>
      <w:r w:rsidR="00277DAC">
        <w:rPr>
          <w:rFonts w:ascii="Times New Roman" w:hAnsi="Times New Roman"/>
          <w:lang w:eastAsia="ar-SA"/>
        </w:rPr>
        <w:t>30774</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r w:rsidR="00D66244">
        <w:rPr>
          <w:rFonts w:ascii="Times New Roman" w:hAnsi="Times New Roman"/>
          <w:lang w:eastAsia="ar-SA"/>
        </w:rPr>
        <w:t xml:space="preserve">   </w:t>
      </w:r>
      <w:r w:rsidR="0078728D">
        <w:rPr>
          <w:rFonts w:ascii="Times New Roman" w:hAnsi="Times New Roman"/>
          <w:lang w:eastAsia="ar-SA"/>
        </w:rPr>
        <w:t>July 31, 2026</w:t>
      </w:r>
      <w:r w:rsidRPr="00913122">
        <w:rPr>
          <w:rFonts w:ascii="Times New Roman" w:hAnsi="Times New Roman"/>
        </w:rPr>
        <w:t xml:space="preserve">, at 91 FR </w:t>
      </w:r>
      <w:r w:rsidR="0078728D">
        <w:rPr>
          <w:rFonts w:ascii="Times New Roman" w:hAnsi="Times New Roman"/>
        </w:rPr>
        <w:t>48475</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913122" w:rsidP="00913122" w14:paraId="4AAF62C9" w14:textId="77777777">
      <w:pPr>
        <w:pStyle w:val="ListParagraph"/>
        <w:rPr>
          <w:rFonts w:ascii="Times New Roman" w:hAnsi="Times New Roman"/>
          <w:iCs/>
          <w:lang w:eastAsia="ar-SA"/>
        </w:rPr>
      </w:pPr>
    </w:p>
    <w:p w:rsidR="00640A26" w:rsidP="004C51D7" w14:paraId="78BBE12C"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277DAC" w:rsidRPr="00277DAC" w:rsidP="00277DAC" w14:paraId="41415A9F" w14:textId="77777777">
      <w:pPr>
        <w:pStyle w:val="ListParagraph"/>
        <w:rPr>
          <w:rFonts w:ascii="Times New Roman" w:hAnsi="Times New Roman"/>
          <w:b/>
        </w:rPr>
      </w:pPr>
      <w:r w:rsidRPr="00277DAC">
        <w:rPr>
          <w:rFonts w:ascii="Times New Roman" w:hAnsi="Times New Roman"/>
        </w:rPr>
        <w:t>Per the IPA regulations, non</w:t>
      </w:r>
      <w:r w:rsidRPr="00277DAC">
        <w:rPr>
          <w:rFonts w:ascii="Times New Roman" w:hAnsi="Times New Roman"/>
        </w:rPr>
        <w:noBreakHyphen/>
        <w:t>Federal organizations and SSA may negotiate cost</w:t>
      </w:r>
      <w:r w:rsidRPr="00277DAC">
        <w:rPr>
          <w:rFonts w:ascii="Times New Roman" w:hAnsi="Times New Roman"/>
        </w:rPr>
        <w:noBreakHyphen/>
        <w:t>sharing arrangements and document the mutually agreed upon terms within the IPA agreement.  SSA may pay all, some, or none of the costs associated with an assignment.  Costs may include employee basic pay; supplemental pay; fringe benefits; travel; and relocation.  Since assignments need to be mutually beneficial to both organizations, cost-sharing provisions reflect the mutual benefit.  Because cost-sharing provisions vary based on the agreement, we do not include any specific amounts here.</w:t>
      </w:r>
    </w:p>
    <w:p w:rsidR="00A45D82" w:rsidRPr="00BC7F42" w:rsidP="00A45D82" w14:paraId="394EC504" w14:textId="77777777">
      <w:pPr>
        <w:rPr>
          <w:rFonts w:ascii="Times New Roman" w:hAnsi="Times New Roman"/>
        </w:rPr>
      </w:pPr>
    </w:p>
    <w:p w:rsidR="00795BAB" w:rsidP="004C51D7" w14:paraId="1DE8FA54"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0DD8341F"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3A54474E" w14:textId="77777777">
      <w:pPr>
        <w:ind w:left="720"/>
        <w:rPr>
          <w:rFonts w:ascii="Times New Roman" w:hAnsi="Times New Roman"/>
        </w:rPr>
      </w:pPr>
    </w:p>
    <w:p w:rsidR="00D0011E" w:rsidP="004C51D7" w14:paraId="4E403E19"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119B18DB"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06153FE3"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78408F06"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5FBBD5C9"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p w:rsidR="00FF6887" w:rsidRPr="00437078" w:rsidP="00437078" w14:paraId="44055C8E" w14:textId="77777777">
      <w:pPr>
        <w:jc w:val="both"/>
        <w:rPr>
          <w:rFonts w:ascii="Times New Roman" w:hAnsi="Times New Roman"/>
          <w:b/>
        </w:rPr>
      </w:pPr>
      <w:r w:rsidRPr="00494B6E">
        <w:rPr>
          <w:rFonts w:ascii="Times New Roman" w:eastAsia="SimSun" w:hAnsi="Times New Roman"/>
          <w:snapToGrid/>
          <w:vertAlign w:val="subscript"/>
          <w:lang w:eastAsia="zh-CN"/>
        </w:rPr>
        <w:tab/>
      </w:r>
    </w:p>
    <w:tbl>
      <w:tblPr>
        <w:tblStyle w:val="TableGrid1"/>
        <w:tblW w:w="1143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530"/>
        <w:gridCol w:w="1620"/>
        <w:gridCol w:w="1440"/>
        <w:gridCol w:w="1710"/>
        <w:gridCol w:w="1980"/>
      </w:tblGrid>
      <w:tr w14:paraId="7894D908" w14:textId="6EC9F5D4" w:rsidTr="00277DAC">
        <w:tblPrEx>
          <w:tblW w:w="1143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620" w:type="dxa"/>
          </w:tcPr>
          <w:p w:rsidR="00277DAC" w:rsidRPr="00494B6E" w:rsidP="00494B6E" w14:paraId="1CBC99F1" w14:textId="77777777">
            <w:pPr>
              <w:rPr>
                <w:rFonts w:ascii="Times New Roman" w:hAnsi="Times New Roman"/>
                <w:b/>
              </w:rPr>
            </w:pPr>
            <w:bookmarkStart w:id="0" w:name="_Hlk131061898"/>
            <w:r w:rsidRPr="00494B6E">
              <w:rPr>
                <w:rFonts w:ascii="Times New Roman" w:hAnsi="Times New Roman"/>
                <w:b/>
              </w:rPr>
              <w:t>Method</w:t>
            </w:r>
          </w:p>
          <w:p w:rsidR="00277DAC" w:rsidRPr="00494B6E" w:rsidP="00494B6E" w14:paraId="0A6A6AAD"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277DAC" w:rsidRPr="00494B6E" w:rsidP="00494B6E" w14:paraId="2F8B2433" w14:textId="77777777">
            <w:pPr>
              <w:rPr>
                <w:rFonts w:ascii="Times New Roman" w:hAnsi="Times New Roman"/>
                <w:b/>
              </w:rPr>
            </w:pPr>
            <w:r w:rsidRPr="00494B6E">
              <w:rPr>
                <w:rFonts w:ascii="Times New Roman" w:hAnsi="Times New Roman"/>
                <w:b/>
              </w:rPr>
              <w:t xml:space="preserve">Number </w:t>
            </w:r>
          </w:p>
          <w:p w:rsidR="00277DAC" w:rsidRPr="00494B6E" w:rsidP="00494B6E" w14:paraId="07F87898" w14:textId="77777777">
            <w:pPr>
              <w:widowControl/>
              <w:rPr>
                <w:rFonts w:ascii="Times New Roman" w:hAnsi="Times New Roman"/>
                <w:b/>
                <w:snapToGrid/>
              </w:rPr>
            </w:pPr>
            <w:r w:rsidRPr="00494B6E">
              <w:rPr>
                <w:rFonts w:ascii="Times New Roman" w:hAnsi="Times New Roman"/>
                <w:b/>
              </w:rPr>
              <w:t>of Respondents</w:t>
            </w:r>
          </w:p>
        </w:tc>
        <w:tc>
          <w:tcPr>
            <w:tcW w:w="1530" w:type="dxa"/>
          </w:tcPr>
          <w:p w:rsidR="00277DAC" w:rsidRPr="00494B6E" w:rsidP="00494B6E" w14:paraId="62371E4E" w14:textId="77777777">
            <w:pPr>
              <w:rPr>
                <w:rFonts w:ascii="Times New Roman" w:hAnsi="Times New Roman"/>
                <w:b/>
              </w:rPr>
            </w:pPr>
            <w:r w:rsidRPr="00494B6E">
              <w:rPr>
                <w:rFonts w:ascii="Times New Roman" w:hAnsi="Times New Roman"/>
                <w:b/>
              </w:rPr>
              <w:t>Frequency</w:t>
            </w:r>
          </w:p>
          <w:p w:rsidR="00277DAC" w:rsidRPr="00494B6E" w:rsidP="00494B6E" w14:paraId="7792944A" w14:textId="77777777">
            <w:pPr>
              <w:rPr>
                <w:rFonts w:ascii="Times New Roman" w:hAnsi="Times New Roman"/>
                <w:b/>
              </w:rPr>
            </w:pPr>
            <w:r w:rsidRPr="00494B6E">
              <w:rPr>
                <w:rFonts w:ascii="Times New Roman" w:hAnsi="Times New Roman"/>
                <w:b/>
              </w:rPr>
              <w:t xml:space="preserve">of </w:t>
            </w:r>
          </w:p>
          <w:p w:rsidR="00277DAC" w:rsidRPr="00494B6E" w:rsidP="00494B6E" w14:paraId="4D4FC1AF" w14:textId="77777777">
            <w:pPr>
              <w:widowControl/>
              <w:rPr>
                <w:rFonts w:ascii="Times New Roman" w:hAnsi="Times New Roman"/>
                <w:b/>
                <w:snapToGrid/>
              </w:rPr>
            </w:pPr>
            <w:r w:rsidRPr="00494B6E">
              <w:rPr>
                <w:rFonts w:ascii="Times New Roman" w:hAnsi="Times New Roman"/>
                <w:b/>
              </w:rPr>
              <w:t>Response</w:t>
            </w:r>
          </w:p>
        </w:tc>
        <w:tc>
          <w:tcPr>
            <w:tcW w:w="1620" w:type="dxa"/>
          </w:tcPr>
          <w:p w:rsidR="00277DAC" w:rsidRPr="00494B6E" w:rsidP="00494B6E" w14:paraId="07C63882"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440" w:type="dxa"/>
          </w:tcPr>
          <w:p w:rsidR="00277DAC" w:rsidRPr="00494B6E" w:rsidP="00494B6E" w14:paraId="5A729636"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710" w:type="dxa"/>
          </w:tcPr>
          <w:p w:rsidR="00277DAC" w:rsidRPr="00494B6E" w:rsidP="00494B6E" w14:paraId="78F97E4A"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980" w:type="dxa"/>
          </w:tcPr>
          <w:p w:rsidR="00277DAC" w:rsidRPr="00494B6E" w:rsidP="00494B6E" w14:paraId="34B75717" w14:textId="16D9936A">
            <w:pPr>
              <w:widowControl/>
              <w:rPr>
                <w:rFonts w:ascii="Times New Roman" w:hAnsi="Times New Roman"/>
                <w:b/>
                <w:snapToGrid/>
              </w:rPr>
            </w:pPr>
            <w:r w:rsidRPr="00494B6E">
              <w:rPr>
                <w:rFonts w:ascii="Times New Roman" w:hAnsi="Times New Roman"/>
                <w:b/>
                <w:bCs/>
              </w:rPr>
              <w:t>Total Annual Opportunity Cost (dollars) **</w:t>
            </w:r>
          </w:p>
        </w:tc>
      </w:tr>
      <w:tr w14:paraId="27309EAD" w14:textId="004E4C93" w:rsidTr="00277DAC">
        <w:tblPrEx>
          <w:tblW w:w="11430" w:type="dxa"/>
          <w:tblInd w:w="-1085" w:type="dxa"/>
          <w:tblLayout w:type="fixed"/>
          <w:tblLook w:val="04A0"/>
        </w:tblPrEx>
        <w:tc>
          <w:tcPr>
            <w:tcW w:w="1620" w:type="dxa"/>
          </w:tcPr>
          <w:p w:rsidR="00277DAC" w:rsidRPr="00494B6E" w:rsidP="00494B6E" w14:paraId="0156F348" w14:textId="520AAAA5">
            <w:pPr>
              <w:widowControl/>
              <w:spacing w:after="240"/>
              <w:rPr>
                <w:rFonts w:ascii="Times New Roman" w:hAnsi="Times New Roman"/>
                <w:snapToGrid/>
              </w:rPr>
            </w:pPr>
            <w:r>
              <w:rPr>
                <w:rFonts w:ascii="Times New Roman" w:hAnsi="Times New Roman"/>
              </w:rPr>
              <w:t>Non-Federal employee</w:t>
            </w:r>
          </w:p>
        </w:tc>
        <w:tc>
          <w:tcPr>
            <w:tcW w:w="1530" w:type="dxa"/>
          </w:tcPr>
          <w:p w:rsidR="00277DAC" w:rsidRPr="00494B6E" w:rsidP="00494B6E" w14:paraId="7C96791F" w14:textId="50795ACF">
            <w:pPr>
              <w:widowControl/>
              <w:spacing w:after="240"/>
              <w:jc w:val="right"/>
              <w:rPr>
                <w:rFonts w:ascii="Times New Roman" w:hAnsi="Times New Roman"/>
                <w:snapToGrid/>
              </w:rPr>
            </w:pPr>
            <w:r>
              <w:rPr>
                <w:rFonts w:ascii="Times New Roman" w:hAnsi="Times New Roman"/>
              </w:rPr>
              <w:t>3</w:t>
            </w:r>
          </w:p>
        </w:tc>
        <w:tc>
          <w:tcPr>
            <w:tcW w:w="1530" w:type="dxa"/>
          </w:tcPr>
          <w:p w:rsidR="00277DAC" w:rsidRPr="00494B6E" w:rsidP="00494B6E" w14:paraId="33B1A135" w14:textId="77777777">
            <w:pPr>
              <w:widowControl/>
              <w:spacing w:after="240"/>
              <w:jc w:val="right"/>
              <w:rPr>
                <w:rFonts w:ascii="Times New Roman" w:hAnsi="Times New Roman"/>
                <w:snapToGrid/>
              </w:rPr>
            </w:pPr>
            <w:r w:rsidRPr="00494B6E">
              <w:rPr>
                <w:rFonts w:ascii="Times New Roman" w:hAnsi="Times New Roman"/>
              </w:rPr>
              <w:t>1</w:t>
            </w:r>
          </w:p>
        </w:tc>
        <w:tc>
          <w:tcPr>
            <w:tcW w:w="1620" w:type="dxa"/>
          </w:tcPr>
          <w:p w:rsidR="00277DAC" w:rsidRPr="00494B6E" w:rsidP="00494B6E" w14:paraId="40824D57" w14:textId="5883B2C0">
            <w:pPr>
              <w:widowControl/>
              <w:spacing w:after="240"/>
              <w:jc w:val="right"/>
              <w:rPr>
                <w:rFonts w:ascii="Times New Roman" w:hAnsi="Times New Roman"/>
                <w:snapToGrid/>
              </w:rPr>
            </w:pPr>
            <w:r>
              <w:rPr>
                <w:rFonts w:ascii="Times New Roman" w:hAnsi="Times New Roman"/>
              </w:rPr>
              <w:t>30</w:t>
            </w:r>
          </w:p>
        </w:tc>
        <w:tc>
          <w:tcPr>
            <w:tcW w:w="1440" w:type="dxa"/>
          </w:tcPr>
          <w:p w:rsidR="00277DAC" w:rsidRPr="00494B6E" w:rsidP="00494B6E" w14:paraId="61DDC956" w14:textId="21128CEA">
            <w:pPr>
              <w:widowControl/>
              <w:spacing w:after="240"/>
              <w:jc w:val="right"/>
              <w:rPr>
                <w:rFonts w:ascii="Times New Roman" w:hAnsi="Times New Roman"/>
                <w:snapToGrid/>
              </w:rPr>
            </w:pPr>
            <w:r>
              <w:rPr>
                <w:rFonts w:ascii="Times New Roman" w:hAnsi="Times New Roman"/>
              </w:rPr>
              <w:t>2</w:t>
            </w:r>
          </w:p>
        </w:tc>
        <w:tc>
          <w:tcPr>
            <w:tcW w:w="1710" w:type="dxa"/>
          </w:tcPr>
          <w:p w:rsidR="00277DAC" w:rsidRPr="00494B6E" w:rsidP="00494B6E" w14:paraId="1481D411" w14:textId="0A0307F0">
            <w:pPr>
              <w:widowControl/>
              <w:spacing w:after="240"/>
              <w:jc w:val="right"/>
              <w:rPr>
                <w:rFonts w:ascii="Times New Roman" w:hAnsi="Times New Roman"/>
                <w:snapToGrid/>
              </w:rPr>
            </w:pPr>
            <w:r w:rsidRPr="00494B6E">
              <w:rPr>
                <w:rFonts w:ascii="Times New Roman" w:hAnsi="Times New Roman"/>
              </w:rPr>
              <w:t>$</w:t>
            </w:r>
            <w:r w:rsidRPr="00277DAC">
              <w:rPr>
                <w:rFonts w:ascii="Times New Roman" w:hAnsi="Times New Roman"/>
              </w:rPr>
              <w:t>57.78</w:t>
            </w:r>
            <w:r w:rsidRPr="00494B6E">
              <w:rPr>
                <w:rFonts w:ascii="Times New Roman" w:hAnsi="Times New Roman"/>
              </w:rPr>
              <w:t>*</w:t>
            </w:r>
          </w:p>
        </w:tc>
        <w:tc>
          <w:tcPr>
            <w:tcW w:w="1980" w:type="dxa"/>
          </w:tcPr>
          <w:p w:rsidR="00277DAC" w:rsidRPr="00494B6E" w:rsidP="00494B6E" w14:paraId="54ADB61F" w14:textId="3E440619">
            <w:pPr>
              <w:widowControl/>
              <w:spacing w:after="240"/>
              <w:jc w:val="right"/>
              <w:rPr>
                <w:rFonts w:ascii="Times New Roman" w:hAnsi="Times New Roman"/>
                <w:snapToGrid/>
              </w:rPr>
            </w:pPr>
            <w:r w:rsidRPr="00494B6E">
              <w:rPr>
                <w:rFonts w:ascii="Times New Roman" w:hAnsi="Times New Roman"/>
              </w:rPr>
              <w:t>$</w:t>
            </w:r>
            <w:r>
              <w:rPr>
                <w:rFonts w:ascii="Times New Roman" w:hAnsi="Times New Roman"/>
              </w:rPr>
              <w:t>116</w:t>
            </w:r>
            <w:r w:rsidRPr="00494B6E">
              <w:rPr>
                <w:rFonts w:ascii="Times New Roman" w:hAnsi="Times New Roman"/>
              </w:rPr>
              <w:t>**</w:t>
            </w:r>
          </w:p>
        </w:tc>
      </w:tr>
      <w:tr w14:paraId="17A2FF65" w14:textId="5FE9514C" w:rsidTr="00277DAC">
        <w:tblPrEx>
          <w:tblW w:w="11430" w:type="dxa"/>
          <w:tblInd w:w="-1085" w:type="dxa"/>
          <w:tblLayout w:type="fixed"/>
          <w:tblLook w:val="04A0"/>
        </w:tblPrEx>
        <w:tc>
          <w:tcPr>
            <w:tcW w:w="1620" w:type="dxa"/>
          </w:tcPr>
          <w:p w:rsidR="00277DAC" w:rsidRPr="00494B6E" w:rsidP="00277DAC" w14:paraId="0F441D68" w14:textId="68AC6E36">
            <w:pPr>
              <w:widowControl/>
              <w:spacing w:after="240"/>
              <w:rPr>
                <w:rFonts w:ascii="Times New Roman" w:hAnsi="Times New Roman"/>
                <w:snapToGrid/>
              </w:rPr>
            </w:pPr>
            <w:bookmarkStart w:id="1" w:name="_Hlk131976173"/>
            <w:r>
              <w:rPr>
                <w:rFonts w:ascii="Times New Roman" w:hAnsi="Times New Roman"/>
              </w:rPr>
              <w:t>Non-Federal employer signers</w:t>
            </w:r>
          </w:p>
        </w:tc>
        <w:tc>
          <w:tcPr>
            <w:tcW w:w="1530" w:type="dxa"/>
          </w:tcPr>
          <w:p w:rsidR="00277DAC" w:rsidRPr="00494B6E" w:rsidP="00277DAC" w14:paraId="0E8D315F" w14:textId="60DB5328">
            <w:pPr>
              <w:widowControl/>
              <w:spacing w:after="240"/>
              <w:jc w:val="right"/>
              <w:rPr>
                <w:rFonts w:ascii="Times New Roman" w:hAnsi="Times New Roman"/>
                <w:snapToGrid/>
              </w:rPr>
            </w:pPr>
            <w:r>
              <w:rPr>
                <w:rFonts w:ascii="Times New Roman" w:hAnsi="Times New Roman"/>
              </w:rPr>
              <w:t>12</w:t>
            </w:r>
          </w:p>
        </w:tc>
        <w:tc>
          <w:tcPr>
            <w:tcW w:w="1530" w:type="dxa"/>
          </w:tcPr>
          <w:p w:rsidR="00277DAC" w:rsidRPr="00494B6E" w:rsidP="00277DAC" w14:paraId="59ABB1AC" w14:textId="77777777">
            <w:pPr>
              <w:widowControl/>
              <w:spacing w:after="240"/>
              <w:jc w:val="right"/>
              <w:rPr>
                <w:rFonts w:ascii="Times New Roman" w:hAnsi="Times New Roman"/>
                <w:snapToGrid/>
              </w:rPr>
            </w:pPr>
            <w:r w:rsidRPr="00494B6E">
              <w:rPr>
                <w:rFonts w:ascii="Times New Roman" w:hAnsi="Times New Roman"/>
              </w:rPr>
              <w:t>1</w:t>
            </w:r>
          </w:p>
        </w:tc>
        <w:tc>
          <w:tcPr>
            <w:tcW w:w="1620" w:type="dxa"/>
          </w:tcPr>
          <w:p w:rsidR="00277DAC" w:rsidRPr="00494B6E" w:rsidP="00277DAC" w14:paraId="2ACBFB1D" w14:textId="489B07CA">
            <w:pPr>
              <w:widowControl/>
              <w:spacing w:after="240"/>
              <w:jc w:val="right"/>
              <w:rPr>
                <w:rFonts w:ascii="Times New Roman" w:hAnsi="Times New Roman"/>
                <w:snapToGrid/>
              </w:rPr>
            </w:pPr>
            <w:r>
              <w:rPr>
                <w:rFonts w:ascii="Times New Roman" w:hAnsi="Times New Roman"/>
              </w:rPr>
              <w:t>5</w:t>
            </w:r>
          </w:p>
        </w:tc>
        <w:tc>
          <w:tcPr>
            <w:tcW w:w="1440" w:type="dxa"/>
          </w:tcPr>
          <w:p w:rsidR="00277DAC" w:rsidRPr="00494B6E" w:rsidP="00277DAC" w14:paraId="6E6D4307" w14:textId="11ACE251">
            <w:pPr>
              <w:widowControl/>
              <w:spacing w:after="240"/>
              <w:jc w:val="right"/>
              <w:rPr>
                <w:rFonts w:ascii="Times New Roman" w:hAnsi="Times New Roman"/>
                <w:snapToGrid/>
              </w:rPr>
            </w:pPr>
            <w:r>
              <w:rPr>
                <w:rFonts w:ascii="Times New Roman" w:hAnsi="Times New Roman"/>
              </w:rPr>
              <w:t>1</w:t>
            </w:r>
          </w:p>
        </w:tc>
        <w:tc>
          <w:tcPr>
            <w:tcW w:w="1710" w:type="dxa"/>
          </w:tcPr>
          <w:p w:rsidR="00277DAC" w:rsidRPr="00494B6E" w:rsidP="00277DAC" w14:paraId="70B145EC" w14:textId="19674009">
            <w:pPr>
              <w:widowControl/>
              <w:spacing w:after="240"/>
              <w:jc w:val="right"/>
              <w:rPr>
                <w:rFonts w:ascii="Times New Roman" w:hAnsi="Times New Roman"/>
                <w:snapToGrid/>
              </w:rPr>
            </w:pPr>
            <w:r w:rsidRPr="00494B6E">
              <w:rPr>
                <w:rFonts w:ascii="Times New Roman" w:hAnsi="Times New Roman"/>
              </w:rPr>
              <w:t>$</w:t>
            </w:r>
            <w:r w:rsidRPr="00277DAC">
              <w:rPr>
                <w:rFonts w:ascii="Times New Roman" w:hAnsi="Times New Roman"/>
              </w:rPr>
              <w:t>57.78</w:t>
            </w:r>
            <w:r w:rsidRPr="00494B6E">
              <w:rPr>
                <w:rFonts w:ascii="Times New Roman" w:hAnsi="Times New Roman"/>
              </w:rPr>
              <w:t>*</w:t>
            </w:r>
          </w:p>
        </w:tc>
        <w:tc>
          <w:tcPr>
            <w:tcW w:w="1980" w:type="dxa"/>
            <w:shd w:val="clear" w:color="auto" w:fill="FFFFFF" w:themeFill="background1"/>
          </w:tcPr>
          <w:p w:rsidR="00277DAC" w:rsidRPr="00494B6E" w:rsidP="00277DAC" w14:paraId="7CCB204C" w14:textId="55ABF85C">
            <w:pPr>
              <w:widowControl/>
              <w:spacing w:after="240"/>
              <w:jc w:val="right"/>
              <w:rPr>
                <w:rFonts w:ascii="Times New Roman" w:hAnsi="Times New Roman"/>
                <w:snapToGrid/>
              </w:rPr>
            </w:pPr>
            <w:r w:rsidRPr="00494B6E">
              <w:rPr>
                <w:rFonts w:ascii="Times New Roman" w:hAnsi="Times New Roman"/>
              </w:rPr>
              <w:t>$</w:t>
            </w:r>
            <w:r>
              <w:rPr>
                <w:rFonts w:ascii="Times New Roman" w:hAnsi="Times New Roman"/>
              </w:rPr>
              <w:t>58</w:t>
            </w:r>
            <w:r w:rsidRPr="00494B6E">
              <w:rPr>
                <w:rFonts w:ascii="Times New Roman" w:hAnsi="Times New Roman"/>
              </w:rPr>
              <w:t>**</w:t>
            </w:r>
          </w:p>
        </w:tc>
      </w:tr>
      <w:bookmarkEnd w:id="1"/>
      <w:tr w14:paraId="0FDE1DF6" w14:textId="1A9E773E" w:rsidTr="00277DAC">
        <w:tblPrEx>
          <w:tblW w:w="11430" w:type="dxa"/>
          <w:tblInd w:w="-1085" w:type="dxa"/>
          <w:tblLayout w:type="fixed"/>
          <w:tblLook w:val="04A0"/>
        </w:tblPrEx>
        <w:tc>
          <w:tcPr>
            <w:tcW w:w="1620" w:type="dxa"/>
          </w:tcPr>
          <w:p w:rsidR="00277DAC" w:rsidRPr="00494B6E" w:rsidP="00277DAC" w14:paraId="72A552B1" w14:textId="77777777">
            <w:pPr>
              <w:widowControl/>
              <w:spacing w:after="240"/>
              <w:rPr>
                <w:rFonts w:ascii="Times New Roman" w:hAnsi="Times New Roman"/>
                <w:b/>
                <w:snapToGrid/>
              </w:rPr>
            </w:pPr>
            <w:r w:rsidRPr="00494B6E">
              <w:rPr>
                <w:rFonts w:ascii="Times New Roman" w:hAnsi="Times New Roman"/>
                <w:b/>
              </w:rPr>
              <w:t>Total</w:t>
            </w:r>
            <w:r>
              <w:rPr>
                <w:rFonts w:ascii="Times New Roman" w:hAnsi="Times New Roman"/>
                <w:b/>
              </w:rPr>
              <w:t>s</w:t>
            </w:r>
          </w:p>
        </w:tc>
        <w:tc>
          <w:tcPr>
            <w:tcW w:w="1530" w:type="dxa"/>
          </w:tcPr>
          <w:p w:rsidR="00277DAC" w:rsidRPr="00494B6E" w:rsidP="00277DAC" w14:paraId="4B6246FD" w14:textId="61771724">
            <w:pPr>
              <w:widowControl/>
              <w:spacing w:after="240"/>
              <w:jc w:val="right"/>
              <w:rPr>
                <w:rFonts w:ascii="Times New Roman" w:hAnsi="Times New Roman"/>
                <w:b/>
                <w:snapToGrid/>
              </w:rPr>
            </w:pPr>
            <w:r>
              <w:rPr>
                <w:rFonts w:ascii="Times New Roman" w:hAnsi="Times New Roman"/>
                <w:b/>
              </w:rPr>
              <w:t>15</w:t>
            </w:r>
          </w:p>
        </w:tc>
        <w:tc>
          <w:tcPr>
            <w:tcW w:w="1530" w:type="dxa"/>
          </w:tcPr>
          <w:p w:rsidR="00277DAC" w:rsidRPr="00494B6E" w:rsidP="00277DAC" w14:paraId="144A26F6" w14:textId="77777777">
            <w:pPr>
              <w:widowControl/>
              <w:spacing w:after="240"/>
              <w:jc w:val="right"/>
              <w:rPr>
                <w:rFonts w:ascii="Times New Roman" w:hAnsi="Times New Roman"/>
                <w:b/>
                <w:snapToGrid/>
              </w:rPr>
            </w:pPr>
          </w:p>
        </w:tc>
        <w:tc>
          <w:tcPr>
            <w:tcW w:w="1620" w:type="dxa"/>
          </w:tcPr>
          <w:p w:rsidR="00277DAC" w:rsidRPr="00494B6E" w:rsidP="00277DAC" w14:paraId="7BC5770B" w14:textId="77777777">
            <w:pPr>
              <w:widowControl/>
              <w:spacing w:after="240"/>
              <w:jc w:val="right"/>
              <w:rPr>
                <w:rFonts w:ascii="Times New Roman" w:hAnsi="Times New Roman"/>
                <w:b/>
                <w:snapToGrid/>
              </w:rPr>
            </w:pPr>
          </w:p>
        </w:tc>
        <w:tc>
          <w:tcPr>
            <w:tcW w:w="1440" w:type="dxa"/>
          </w:tcPr>
          <w:p w:rsidR="00277DAC" w:rsidRPr="00494B6E" w:rsidP="00277DAC" w14:paraId="6174CC5E" w14:textId="4201F839">
            <w:pPr>
              <w:widowControl/>
              <w:spacing w:after="240"/>
              <w:jc w:val="right"/>
              <w:rPr>
                <w:rFonts w:ascii="Times New Roman" w:hAnsi="Times New Roman"/>
                <w:b/>
                <w:snapToGrid/>
              </w:rPr>
            </w:pPr>
            <w:r>
              <w:rPr>
                <w:rFonts w:ascii="Times New Roman" w:hAnsi="Times New Roman"/>
                <w:b/>
                <w:bCs/>
              </w:rPr>
              <w:t>3</w:t>
            </w:r>
          </w:p>
        </w:tc>
        <w:tc>
          <w:tcPr>
            <w:tcW w:w="1710" w:type="dxa"/>
          </w:tcPr>
          <w:p w:rsidR="00277DAC" w:rsidRPr="00494B6E" w:rsidP="00277DAC" w14:paraId="58D1173A" w14:textId="77777777">
            <w:pPr>
              <w:widowControl/>
              <w:spacing w:after="240"/>
              <w:jc w:val="right"/>
              <w:rPr>
                <w:rFonts w:ascii="Times New Roman" w:hAnsi="Times New Roman"/>
                <w:b/>
                <w:snapToGrid/>
              </w:rPr>
            </w:pPr>
          </w:p>
        </w:tc>
        <w:tc>
          <w:tcPr>
            <w:tcW w:w="1980" w:type="dxa"/>
          </w:tcPr>
          <w:p w:rsidR="00277DAC" w:rsidRPr="00494B6E" w:rsidP="00277DAC" w14:paraId="67D5CB1E" w14:textId="3679CA5B">
            <w:pPr>
              <w:widowControl/>
              <w:spacing w:after="240"/>
              <w:jc w:val="right"/>
              <w:rPr>
                <w:rFonts w:ascii="Times New Roman" w:hAnsi="Times New Roman"/>
                <w:b/>
                <w:snapToGrid/>
              </w:rPr>
            </w:pPr>
            <w:r w:rsidRPr="00494B6E">
              <w:rPr>
                <w:rFonts w:ascii="Times New Roman" w:hAnsi="Times New Roman"/>
                <w:b/>
              </w:rPr>
              <w:t>$</w:t>
            </w:r>
            <w:r w:rsidR="00860A00">
              <w:rPr>
                <w:rFonts w:ascii="Times New Roman" w:hAnsi="Times New Roman"/>
                <w:b/>
              </w:rPr>
              <w:t>174</w:t>
            </w:r>
            <w:r w:rsidRPr="00494B6E">
              <w:rPr>
                <w:rFonts w:ascii="Times New Roman" w:hAnsi="Times New Roman"/>
                <w:b/>
              </w:rPr>
              <w:t>**</w:t>
            </w:r>
          </w:p>
        </w:tc>
      </w:tr>
    </w:tbl>
    <w:bookmarkEnd w:id="0"/>
    <w:p w:rsidR="00860A00" w:rsidRPr="007B3494" w:rsidP="00860A00" w14:paraId="479EBA69" w14:textId="77777777">
      <w:pPr>
        <w:ind w:left="720"/>
        <w:rPr>
          <w:rFonts w:ascii="Times New Roman" w:hAnsi="Times New Roman"/>
        </w:rPr>
      </w:pPr>
      <w:r w:rsidRPr="00494B6E">
        <w:rPr>
          <w:rFonts w:ascii="Times New Roman" w:eastAsia="SimSun" w:hAnsi="Times New Roman"/>
          <w:snapToGrid/>
          <w:lang w:eastAsia="zh-CN"/>
        </w:rPr>
        <w:t xml:space="preserve">* </w:t>
      </w:r>
      <w:r w:rsidRPr="007B3494">
        <w:rPr>
          <w:rFonts w:ascii="Times New Roman" w:hAnsi="Times New Roman"/>
        </w:rPr>
        <w:t>We based this figure on averaging the average of Postsecondary Education Administrators and Management Analysts hourly wages, as reported by Bureau of Labor Statistics data (</w:t>
      </w:r>
      <w:r>
        <w:fldChar w:fldCharType="begin"/>
      </w:r>
      <w:r w:rsidRPr="009021A4">
        <w:rPr>
          <w:rStyle w:val="Hyperlink"/>
          <w:rFonts w:ascii="Times New Roman" w:hAnsi="Times New Roman"/>
        </w:rPr>
        <w:instrText xml:space="preserve"> HYPERLINK "https://data.bls.gov/oes/" \l "/industry/000000" </w:instrText>
      </w:r>
      <w:r>
        <w:fldChar w:fldCharType="separate"/>
      </w:r>
      <w:r w:rsidRPr="009021A4">
        <w:rPr>
          <w:rStyle w:val="Hyperlink"/>
          <w:rFonts w:ascii="Times New Roman" w:hAnsi="Times New Roman"/>
        </w:rPr>
        <w:t>Occupational Employment and Wage Statistics</w:t>
      </w:r>
      <w:r>
        <w:fldChar w:fldCharType="end"/>
      </w:r>
      <w:r w:rsidRPr="007B3494">
        <w:rPr>
          <w:rFonts w:ascii="Times New Roman" w:hAnsi="Times New Roman"/>
        </w:rPr>
        <w:t>).</w:t>
      </w:r>
    </w:p>
    <w:p w:rsidR="009C052F" w:rsidRPr="009C052F" w:rsidP="009C052F" w14:paraId="24788EA1" w14:textId="77777777">
      <w:pPr>
        <w:widowControl/>
        <w:tabs>
          <w:tab w:val="left" w:pos="1440"/>
        </w:tabs>
        <w:autoSpaceDE w:val="0"/>
        <w:autoSpaceDN w:val="0"/>
        <w:adjustRightInd w:val="0"/>
        <w:ind w:left="1440"/>
        <w:rPr>
          <w:rFonts w:ascii="Times New Roman" w:eastAsia="SimSun" w:hAnsi="Times New Roman"/>
          <w:snapToGrid/>
          <w:lang w:eastAsia="zh-CN"/>
        </w:rPr>
      </w:pPr>
    </w:p>
    <w:p w:rsidR="00ED3771" w:rsidRPr="00ED3771" w:rsidP="00ED3771" w14:paraId="18AF4BF1" w14:textId="14B8ED49">
      <w:pPr>
        <w:pStyle w:val="HTMLPreformatted"/>
        <w:tabs>
          <w:tab w:val="clear" w:pos="916"/>
          <w:tab w:val="clear" w:pos="1832"/>
          <w:tab w:val="clear" w:pos="2748"/>
        </w:tabs>
        <w:ind w:left="720"/>
        <w:rPr>
          <w:rFonts w:ascii="Times New Roman" w:hAnsi="Times New Roman"/>
          <w:sz w:val="24"/>
          <w:szCs w:val="24"/>
        </w:rPr>
      </w:pPr>
      <w:r w:rsidRPr="00ED3771">
        <w:rPr>
          <w:rFonts w:ascii="Times New Roman" w:hAnsi="Times New Roman"/>
          <w:sz w:val="24"/>
          <w:szCs w:val="24"/>
        </w:rPr>
        <w:t xml:space="preserve">** </w:t>
      </w:r>
      <w:r w:rsidRPr="00ED3771">
        <w:rPr>
          <w:rFonts w:ascii="Times New Roman" w:hAnsi="Times New Roman"/>
          <w:bCs/>
          <w:sz w:val="24"/>
          <w:szCs w:val="24"/>
        </w:rPr>
        <w:t>This figure does not represent actual costs that SSA is imposing on recipients of Social Security payments to complete this application; rather, these are theoretical opportunity costs for the additional time respondents will spend to complete the application.</w:t>
      </w:r>
      <w:r w:rsidRPr="00ED3771">
        <w:rPr>
          <w:rFonts w:ascii="Times New Roman" w:hAnsi="Times New Roman"/>
          <w:b/>
          <w:bCs/>
          <w:sz w:val="24"/>
          <w:szCs w:val="24"/>
        </w:rPr>
        <w:t xml:space="preserve">  </w:t>
      </w:r>
      <w:r w:rsidRPr="00ED3771">
        <w:rPr>
          <w:rFonts w:ascii="Times New Roman" w:hAnsi="Times New Roman"/>
          <w:b/>
          <w:bCs/>
          <w:sz w:val="24"/>
          <w:szCs w:val="24"/>
          <w:u w:val="single"/>
        </w:rPr>
        <w:t>There is no actual charge to respondents to complete the application</w:t>
      </w:r>
      <w:r w:rsidRPr="00ED3771">
        <w:rPr>
          <w:rFonts w:ascii="Times New Roman" w:hAnsi="Times New Roman"/>
          <w:sz w:val="24"/>
          <w:szCs w:val="24"/>
        </w:rPr>
        <w:t>.</w:t>
      </w:r>
    </w:p>
    <w:p w:rsidR="009C052F" w:rsidRPr="009C052F" w:rsidP="00ED3771" w14:paraId="04B83687" w14:textId="18012024">
      <w:pPr>
        <w:ind w:left="720"/>
        <w:rPr>
          <w:rFonts w:ascii="Times New Roman" w:eastAsia="SimSun" w:hAnsi="Times New Roman"/>
          <w:snapToGrid/>
          <w:lang w:eastAsia="zh-CN"/>
        </w:rPr>
      </w:pPr>
    </w:p>
    <w:p w:rsidR="00860A00" w:rsidP="00860A00" w14:paraId="7FCABC0B" w14:textId="4E28CFC5">
      <w:pPr>
        <w:ind w:left="720"/>
        <w:rPr>
          <w:rFonts w:ascii="Times New Roman" w:hAnsi="Times New Roman"/>
        </w:rPr>
      </w:pPr>
      <w:r w:rsidRPr="006D0751">
        <w:rPr>
          <w:rFonts w:ascii="Times New Roman" w:hAnsi="Times New Roman"/>
        </w:rPr>
        <w:t>We did not include travel time because these forms are electronically submittable and</w:t>
      </w:r>
      <w:r w:rsidR="000944AE">
        <w:rPr>
          <w:rFonts w:ascii="Times New Roman" w:hAnsi="Times New Roman"/>
        </w:rPr>
        <w:t xml:space="preserve"> all respondents submit them electronically</w:t>
      </w:r>
      <w:r w:rsidR="00DC08E2">
        <w:rPr>
          <w:rFonts w:ascii="Times New Roman" w:hAnsi="Times New Roman"/>
        </w:rPr>
        <w:t>.</w:t>
      </w:r>
      <w:r w:rsidR="00D0342E">
        <w:rPr>
          <w:rFonts w:ascii="Times New Roman" w:hAnsi="Times New Roman"/>
        </w:rPr>
        <w:t xml:space="preserve">  </w:t>
      </w:r>
      <w:r w:rsidR="00DC08E2">
        <w:rPr>
          <w:rFonts w:ascii="Times New Roman" w:hAnsi="Times New Roman"/>
        </w:rPr>
        <w:t>T</w:t>
      </w:r>
      <w:r w:rsidRPr="006D0751">
        <w:rPr>
          <w:rFonts w:ascii="Times New Roman" w:hAnsi="Times New Roman"/>
        </w:rPr>
        <w:t>herefore, we did not include a travel burden for the respondents.</w:t>
      </w:r>
    </w:p>
    <w:p w:rsidR="00860A00" w:rsidP="00860A00" w14:paraId="70B38207" w14:textId="77777777">
      <w:pPr>
        <w:ind w:left="720"/>
        <w:rPr>
          <w:rFonts w:ascii="Times New Roman" w:hAnsi="Times New Roman"/>
        </w:rPr>
      </w:pPr>
    </w:p>
    <w:p w:rsidR="00860A00" w:rsidRPr="00860A00" w:rsidP="00860A00" w14:paraId="5E6F2271" w14:textId="77777777">
      <w:pPr>
        <w:ind w:left="720"/>
        <w:rPr>
          <w:rFonts w:ascii="Times New Roman" w:hAnsi="Times New Roman"/>
          <w:kern w:val="2"/>
          <w:lang w:eastAsia="ar-SA"/>
        </w:rPr>
      </w:pPr>
      <w:r w:rsidRPr="00860A00">
        <w:rPr>
          <w:rFonts w:ascii="Times New Roman" w:hAnsi="Times New Roman"/>
          <w:kern w:val="2"/>
          <w:lang w:eastAsia="ar-SA"/>
        </w:rPr>
        <w:t>We did not include a separate Learning Cost for this information collection, as we include the Learning Cost in the burdens listed in the chart above.</w:t>
      </w:r>
    </w:p>
    <w:p w:rsidR="00860A00" w:rsidP="00860A00" w14:paraId="075B7AB0" w14:textId="77777777">
      <w:pPr>
        <w:ind w:left="720"/>
        <w:rPr>
          <w:rFonts w:ascii="Times New Roman" w:hAnsi="Times New Roman"/>
        </w:rPr>
      </w:pPr>
    </w:p>
    <w:p w:rsidR="00860A00" w:rsidP="00860A00" w14:paraId="2C3BC9CC" w14:textId="77777777">
      <w:pPr>
        <w:ind w:left="720"/>
        <w:rPr>
          <w:rFonts w:ascii="Times New Roman" w:hAnsi="Times New Roman"/>
        </w:rPr>
      </w:pPr>
      <w:r w:rsidRPr="00860A00">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Pr="00860A00">
        <w:rPr>
          <w:rFonts w:ascii="Times New Roman" w:hAnsi="Times New Roman"/>
          <w:b/>
          <w:bCs/>
          <w:noProof/>
        </w:rPr>
        <w:t>5 and 30</w:t>
      </w:r>
      <w:r w:rsidRPr="00860A00">
        <w:rPr>
          <w:rFonts w:ascii="Times New Roman" w:hAnsi="Times New Roman"/>
          <w:noProof/>
        </w:rPr>
        <w:t xml:space="preserve"> minutes, depending on the form, accurately shows the average burden per response for </w:t>
      </w:r>
      <w:r w:rsidRPr="00860A00">
        <w:rPr>
          <w:rFonts w:ascii="Times New Roman" w:hAnsi="Times New Roman"/>
        </w:rPr>
        <w:t>learning about the program; reading and understanding instructions; gathering the data needed; answering the questions and completing the information collection instrument; scheduling any required phone call; and consulting with any third parties (as needed)</w:t>
      </w:r>
      <w:r w:rsidRPr="00860A00">
        <w:rPr>
          <w:rFonts w:ascii="Times New Roman" w:hAnsi="Times New Roman"/>
          <w:noProof/>
        </w:rPr>
        <w:t>.  Based on our current management information data, the current burden information we provided is accurate</w:t>
      </w:r>
      <w:r w:rsidRPr="00860A00">
        <w:rPr>
          <w:rFonts w:ascii="Times New Roman" w:hAnsi="Times New Roman"/>
        </w:rPr>
        <w:t xml:space="preserve">.  The total burden for this ICR is </w:t>
      </w:r>
      <w:r w:rsidRPr="00860A00">
        <w:rPr>
          <w:rFonts w:ascii="Times New Roman" w:hAnsi="Times New Roman"/>
          <w:b/>
        </w:rPr>
        <w:t>3</w:t>
      </w:r>
      <w:r w:rsidRPr="00860A00">
        <w:rPr>
          <w:rFonts w:ascii="Times New Roman" w:hAnsi="Times New Roman"/>
        </w:rPr>
        <w:t xml:space="preserve"> burden hours (reflecting SSA management information data), which results in an associated theoretical (not actual) opportunity cost financial burden of </w:t>
      </w:r>
      <w:r w:rsidRPr="00860A00">
        <w:rPr>
          <w:rFonts w:ascii="Times New Roman" w:hAnsi="Times New Roman"/>
          <w:b/>
        </w:rPr>
        <w:t>$174</w:t>
      </w:r>
      <w:r w:rsidRPr="00860A00">
        <w:rPr>
          <w:rFonts w:ascii="Times New Roman" w:hAnsi="Times New Roman"/>
        </w:rPr>
        <w:t>.  SSA does not charge respondents to complete our applications.</w:t>
      </w:r>
    </w:p>
    <w:p w:rsidR="00D0342E" w:rsidP="00860A00" w14:paraId="3316B5DA" w14:textId="77777777">
      <w:pPr>
        <w:ind w:left="720"/>
        <w:rPr>
          <w:rFonts w:ascii="Times New Roman" w:hAnsi="Times New Roman"/>
        </w:rPr>
      </w:pPr>
    </w:p>
    <w:p w:rsidR="008C3F2A" w:rsidRPr="00860A00" w:rsidP="00860A00" w14:paraId="0719DB3B" w14:textId="77777777">
      <w:pPr>
        <w:ind w:left="720"/>
        <w:rPr>
          <w:rFonts w:ascii="Times New Roman" w:hAnsi="Times New Roman"/>
        </w:rPr>
      </w:pPr>
    </w:p>
    <w:p w:rsidR="0050197F" w:rsidRPr="00E27674" w:rsidP="00E27674" w14:paraId="2EA9E2BF" w14:textId="77777777">
      <w:pPr>
        <w:rPr>
          <w:rFonts w:ascii="Times New Roman" w:hAnsi="Times New Roman"/>
        </w:rPr>
      </w:pPr>
    </w:p>
    <w:p w:rsidR="00A45D82" w:rsidRPr="00BC7F42" w:rsidP="004C51D7" w14:paraId="466C7D4F"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4B101F92"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4497FA5B" w14:textId="77777777">
      <w:pPr>
        <w:rPr>
          <w:rFonts w:ascii="Times New Roman" w:hAnsi="Times New Roman"/>
        </w:rPr>
      </w:pPr>
    </w:p>
    <w:p w:rsidR="004C51D7" w:rsidP="004C51D7" w14:paraId="156C587E"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4C51D7" w:rsidP="004C51D7" w14:paraId="788B8EAB" w14:textId="34ED3877">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sidR="0077225A">
        <w:rPr>
          <w:rFonts w:ascii="Times New Roman" w:hAnsi="Times New Roman" w:eastAsiaTheme="minorHAnsi"/>
          <w:b/>
          <w:bCs/>
          <w:color w:val="000000"/>
        </w:rPr>
        <w:t>111,436</w:t>
      </w:r>
      <w:r w:rsidRPr="004C51D7">
        <w:rPr>
          <w:rFonts w:ascii="Times New Roman" w:hAnsi="Times New Roman"/>
          <w:color w:val="000000"/>
        </w:rPr>
        <w:t>.  This estimate accounts for costs from the following areas:</w:t>
      </w:r>
    </w:p>
    <w:p w:rsidR="005E4BC5" w:rsidP="005E4BC5" w14:paraId="1CED3F78"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16AC00AF" w14:textId="77777777" w:rsidTr="004C51D7">
        <w:tblPrEx>
          <w:tblW w:w="8820" w:type="dxa"/>
          <w:tblInd w:w="715" w:type="dxa"/>
          <w:tblLook w:val="04A0"/>
        </w:tblPrEx>
        <w:tc>
          <w:tcPr>
            <w:tcW w:w="3060" w:type="dxa"/>
          </w:tcPr>
          <w:p w:rsidR="005E4BC5" w:rsidRPr="005E4BC5" w:rsidP="005E4BC5" w14:paraId="54A8901F"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61ADD192"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644DC5D9"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1C4026E2" w14:textId="77777777" w:rsidTr="004C51D7">
        <w:tblPrEx>
          <w:tblW w:w="8820" w:type="dxa"/>
          <w:tblInd w:w="715" w:type="dxa"/>
          <w:tblLook w:val="04A0"/>
        </w:tblPrEx>
        <w:tc>
          <w:tcPr>
            <w:tcW w:w="3060" w:type="dxa"/>
          </w:tcPr>
          <w:p w:rsidR="005E4BC5" w:rsidRPr="005E4BC5" w:rsidP="005E4BC5" w14:paraId="5FA2EDCC"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5E4BC5" w:rsidRPr="005E4BC5" w:rsidP="005E4BC5" w14:paraId="08899C1B"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5E4BC5" w:rsidRPr="005E4BC5" w:rsidP="00CE7616" w14:paraId="223667FD" w14:textId="4AD41BA3">
            <w:pPr>
              <w:widowControl/>
              <w:jc w:val="right"/>
              <w:rPr>
                <w:rFonts w:ascii="Times New Roman" w:hAnsi="Times New Roman" w:eastAsiaTheme="minorHAnsi"/>
                <w:color w:val="000000"/>
              </w:rPr>
            </w:pPr>
            <w:r>
              <w:rPr>
                <w:rFonts w:ascii="Times New Roman" w:hAnsi="Times New Roman" w:eastAsiaTheme="minorHAnsi"/>
                <w:color w:val="000000"/>
              </w:rPr>
              <w:t>$</w:t>
            </w:r>
            <w:r w:rsidR="00860A00">
              <w:rPr>
                <w:rFonts w:ascii="Times New Roman" w:hAnsi="Times New Roman"/>
                <w:color w:val="000000"/>
              </w:rPr>
              <w:t>8,920</w:t>
            </w:r>
          </w:p>
        </w:tc>
      </w:tr>
      <w:tr w14:paraId="039163B5" w14:textId="77777777" w:rsidTr="004C51D7">
        <w:tblPrEx>
          <w:tblW w:w="8820" w:type="dxa"/>
          <w:tblInd w:w="715" w:type="dxa"/>
          <w:tblLook w:val="04A0"/>
        </w:tblPrEx>
        <w:tc>
          <w:tcPr>
            <w:tcW w:w="3060" w:type="dxa"/>
          </w:tcPr>
          <w:p w:rsidR="005E4BC5" w:rsidRPr="005E4BC5" w:rsidP="005E4BC5" w14:paraId="64207B00"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w:t>
            </w:r>
            <w:r w:rsidRPr="005E4BC5">
              <w:rPr>
                <w:rFonts w:ascii="Times New Roman" w:hAnsi="Times New Roman" w:eastAsiaTheme="minorHAnsi"/>
                <w:color w:val="000000"/>
              </w:rPr>
              <w:t>, Shipping, and Material Costs for the Form</w:t>
            </w:r>
          </w:p>
        </w:tc>
        <w:tc>
          <w:tcPr>
            <w:tcW w:w="2970" w:type="dxa"/>
          </w:tcPr>
          <w:p w:rsidR="005E4BC5" w:rsidRPr="005E4BC5" w:rsidP="005E4BC5" w14:paraId="4D1B931B"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5E4BC5" w:rsidRPr="005E4BC5" w:rsidP="00CE7616" w14:paraId="35E74010" w14:textId="77777777">
            <w:pPr>
              <w:widowControl/>
              <w:jc w:val="right"/>
              <w:rPr>
                <w:rFonts w:ascii="Times New Roman" w:hAnsi="Times New Roman" w:eastAsiaTheme="minorHAnsi"/>
                <w:color w:val="000000"/>
              </w:rPr>
            </w:pPr>
            <w:r>
              <w:rPr>
                <w:rFonts w:ascii="Times New Roman" w:hAnsi="Times New Roman" w:eastAsiaTheme="minorHAnsi"/>
                <w:color w:val="000000"/>
              </w:rPr>
              <w:t>$0*</w:t>
            </w:r>
          </w:p>
        </w:tc>
      </w:tr>
      <w:tr w14:paraId="5C7FEA67" w14:textId="77777777" w:rsidTr="004C51D7">
        <w:tblPrEx>
          <w:tblW w:w="8820" w:type="dxa"/>
          <w:tblInd w:w="715" w:type="dxa"/>
          <w:tblLook w:val="04A0"/>
        </w:tblPrEx>
        <w:tc>
          <w:tcPr>
            <w:tcW w:w="3060" w:type="dxa"/>
          </w:tcPr>
          <w:p w:rsidR="005E4BC5" w:rsidRPr="005E4BC5" w:rsidP="005E4BC5" w14:paraId="7BAACB93"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5E4BC5" w:rsidRPr="005E4BC5" w:rsidP="005E4BC5" w14:paraId="6250C8C7"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5E4BC5" w:rsidRPr="005E4BC5" w:rsidP="00CE7616" w14:paraId="5033563B" w14:textId="5E57CEBB">
            <w:pPr>
              <w:widowControl/>
              <w:jc w:val="right"/>
              <w:rPr>
                <w:rFonts w:ascii="Times New Roman" w:hAnsi="Times New Roman" w:eastAsiaTheme="minorHAnsi"/>
                <w:color w:val="000000"/>
              </w:rPr>
            </w:pPr>
            <w:r>
              <w:rPr>
                <w:rFonts w:ascii="Times New Roman" w:hAnsi="Times New Roman" w:eastAsiaTheme="minorHAnsi"/>
                <w:color w:val="000000"/>
              </w:rPr>
              <w:t>$</w:t>
            </w:r>
            <w:r w:rsidRPr="001611AE" w:rsidR="00860A00">
              <w:rPr>
                <w:rFonts w:ascii="Times New Roman" w:hAnsi="Times New Roman"/>
                <w:color w:val="000000"/>
              </w:rPr>
              <w:t>49,096</w:t>
            </w:r>
          </w:p>
        </w:tc>
      </w:tr>
      <w:tr w14:paraId="0AF521DD" w14:textId="77777777" w:rsidTr="004C51D7">
        <w:tblPrEx>
          <w:tblW w:w="8820" w:type="dxa"/>
          <w:tblInd w:w="715" w:type="dxa"/>
          <w:tblLook w:val="04A0"/>
        </w:tblPrEx>
        <w:tc>
          <w:tcPr>
            <w:tcW w:w="3060" w:type="dxa"/>
          </w:tcPr>
          <w:p w:rsidR="005E4BC5" w:rsidRPr="005E4BC5" w:rsidP="005E4BC5" w14:paraId="32504A82"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5E4BC5" w:rsidRPr="005E4BC5" w:rsidP="005E4BC5" w14:paraId="4D4735F1"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5E4BC5" w:rsidRPr="005E4BC5" w:rsidP="00CE7616" w14:paraId="3FED3ACA"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0622F6AB" w14:textId="77777777" w:rsidTr="004C51D7">
        <w:tblPrEx>
          <w:tblW w:w="8820" w:type="dxa"/>
          <w:tblInd w:w="715" w:type="dxa"/>
          <w:tblLook w:val="04A0"/>
        </w:tblPrEx>
        <w:tc>
          <w:tcPr>
            <w:tcW w:w="3060" w:type="dxa"/>
          </w:tcPr>
          <w:p w:rsidR="005E4BC5" w:rsidRPr="005E4BC5" w:rsidP="005E4BC5" w14:paraId="7920E3E3"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5E4BC5" w:rsidRPr="005E4BC5" w:rsidP="005E4BC5" w14:paraId="7DD37C0A"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5E4BC5" w:rsidRPr="005E4BC5" w:rsidP="00437078" w14:paraId="354A8026" w14:textId="378530E2">
            <w:pPr>
              <w:pStyle w:val="ListParagraph"/>
              <w:ind w:left="0"/>
              <w:jc w:val="right"/>
              <w:rPr>
                <w:rFonts w:ascii="Times New Roman" w:hAnsi="Times New Roman" w:eastAsiaTheme="minorHAnsi"/>
                <w:color w:val="000000"/>
              </w:rPr>
            </w:pPr>
            <w:r>
              <w:rPr>
                <w:rFonts w:ascii="Times New Roman" w:hAnsi="Times New Roman" w:eastAsiaTheme="minorHAnsi"/>
                <w:color w:val="000000"/>
              </w:rPr>
              <w:t xml:space="preserve">  </w:t>
            </w:r>
            <w:r w:rsidRPr="00146024" w:rsidR="00860A00">
              <w:rPr>
                <w:rFonts w:ascii="Times New Roman" w:hAnsi="Times New Roman" w:eastAsiaTheme="minorHAnsi"/>
                <w:color w:val="000000"/>
              </w:rPr>
              <w:t>$</w:t>
            </w:r>
            <w:r>
              <w:rPr>
                <w:rFonts w:ascii="Times New Roman" w:hAnsi="Times New Roman" w:eastAsiaTheme="minorHAnsi"/>
                <w:color w:val="000000"/>
              </w:rPr>
              <w:t>3,420</w:t>
            </w:r>
          </w:p>
        </w:tc>
      </w:tr>
      <w:tr w14:paraId="3BD4A416" w14:textId="77777777" w:rsidTr="004C51D7">
        <w:tblPrEx>
          <w:tblW w:w="8820" w:type="dxa"/>
          <w:tblInd w:w="715" w:type="dxa"/>
          <w:tblLook w:val="04A0"/>
        </w:tblPrEx>
        <w:tc>
          <w:tcPr>
            <w:tcW w:w="3060" w:type="dxa"/>
          </w:tcPr>
          <w:p w:rsidR="005E4BC5" w:rsidRPr="005E4BC5" w:rsidP="005E4BC5" w14:paraId="065DAED4"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5E4BC5" w:rsidRPr="005E4BC5" w:rsidP="005E4BC5" w14:paraId="5308B10A"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5E4BC5" w:rsidRPr="005E4BC5" w:rsidP="00CE7616" w14:paraId="0F7CA50D"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5BAA3887" w14:textId="77777777" w:rsidTr="004C51D7">
        <w:tblPrEx>
          <w:tblW w:w="8820" w:type="dxa"/>
          <w:tblInd w:w="715" w:type="dxa"/>
          <w:tblLook w:val="04A0"/>
        </w:tblPrEx>
        <w:tc>
          <w:tcPr>
            <w:tcW w:w="3060" w:type="dxa"/>
          </w:tcPr>
          <w:p w:rsidR="00860A00" w:rsidRPr="005E4BC5" w:rsidP="005E4BC5" w14:paraId="3BEE64EA" w14:textId="4FA3D82C">
            <w:pPr>
              <w:widowControl/>
              <w:rPr>
                <w:rFonts w:ascii="Times New Roman" w:hAnsi="Times New Roman" w:eastAsiaTheme="minorHAnsi"/>
                <w:color w:val="000000"/>
              </w:rPr>
            </w:pPr>
            <w:r>
              <w:rPr>
                <w:rFonts w:ascii="Times New Roman" w:hAnsi="Times New Roman"/>
                <w:color w:val="000000"/>
              </w:rPr>
              <w:t>Other</w:t>
            </w:r>
          </w:p>
        </w:tc>
        <w:tc>
          <w:tcPr>
            <w:tcW w:w="2970" w:type="dxa"/>
          </w:tcPr>
          <w:p w:rsidR="00860A00" w:rsidRPr="005E4BC5" w:rsidP="005E4BC5" w14:paraId="43A237CE" w14:textId="688DF9DF">
            <w:pPr>
              <w:widowControl/>
              <w:rPr>
                <w:rFonts w:ascii="Times New Roman" w:hAnsi="Times New Roman" w:eastAsiaTheme="minorHAnsi"/>
                <w:color w:val="000000"/>
              </w:rPr>
            </w:pPr>
            <w:r>
              <w:rPr>
                <w:rFonts w:ascii="Times New Roman" w:hAnsi="Times New Roman"/>
                <w:color w:val="000000"/>
              </w:rPr>
              <w:t>Cost sharing per IPA agreements</w:t>
            </w:r>
          </w:p>
        </w:tc>
        <w:tc>
          <w:tcPr>
            <w:tcW w:w="2790" w:type="dxa"/>
          </w:tcPr>
          <w:p w:rsidR="00860A00" w:rsidRPr="00146024" w:rsidP="00CE7616" w14:paraId="4143A8A9" w14:textId="7062E9F4">
            <w:pPr>
              <w:widowControl/>
              <w:jc w:val="right"/>
              <w:rPr>
                <w:rFonts w:ascii="Times New Roman" w:hAnsi="Times New Roman" w:eastAsiaTheme="minorHAnsi"/>
                <w:color w:val="000000"/>
              </w:rPr>
            </w:pPr>
            <w:r>
              <w:rPr>
                <w:rFonts w:ascii="Times New Roman" w:hAnsi="Times New Roman"/>
                <w:color w:val="000000"/>
              </w:rPr>
              <w:t>$50,000</w:t>
            </w:r>
          </w:p>
        </w:tc>
      </w:tr>
      <w:tr w14:paraId="3DA9F7CD" w14:textId="77777777" w:rsidTr="004C51D7">
        <w:tblPrEx>
          <w:tblW w:w="8820" w:type="dxa"/>
          <w:tblInd w:w="715" w:type="dxa"/>
          <w:tblLook w:val="04A0"/>
        </w:tblPrEx>
        <w:trPr>
          <w:trHeight w:val="107"/>
        </w:trPr>
        <w:tc>
          <w:tcPr>
            <w:tcW w:w="3060" w:type="dxa"/>
          </w:tcPr>
          <w:p w:rsidR="005E4BC5" w:rsidRPr="005E4BC5" w:rsidP="005E4BC5" w14:paraId="67A7BAF4"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5E4BC5" w:rsidRPr="005E4BC5" w:rsidP="005E4BC5" w14:paraId="28BC101D" w14:textId="77777777">
            <w:pPr>
              <w:widowControl/>
              <w:rPr>
                <w:rFonts w:ascii="Times New Roman" w:hAnsi="Times New Roman" w:eastAsiaTheme="minorHAnsi"/>
                <w:b/>
                <w:bCs/>
                <w:color w:val="000000"/>
              </w:rPr>
            </w:pPr>
          </w:p>
        </w:tc>
        <w:tc>
          <w:tcPr>
            <w:tcW w:w="2790" w:type="dxa"/>
          </w:tcPr>
          <w:p w:rsidR="005E4BC5" w:rsidRPr="005E4BC5" w:rsidP="00CE7616" w14:paraId="51C2EA79" w14:textId="6B3BA817">
            <w:pPr>
              <w:widowControl/>
              <w:jc w:val="right"/>
              <w:rPr>
                <w:rFonts w:ascii="Times New Roman" w:hAnsi="Times New Roman" w:eastAsiaTheme="minorHAnsi"/>
                <w:b/>
                <w:bCs/>
                <w:color w:val="000000"/>
              </w:rPr>
            </w:pPr>
            <w:bookmarkStart w:id="2" w:name="_Hlk95127233"/>
            <w:r>
              <w:rPr>
                <w:rFonts w:ascii="Times New Roman" w:hAnsi="Times New Roman" w:eastAsiaTheme="minorHAnsi"/>
                <w:b/>
                <w:bCs/>
                <w:color w:val="000000"/>
              </w:rPr>
              <w:t>$</w:t>
            </w:r>
            <w:bookmarkEnd w:id="2"/>
            <w:r w:rsidR="0077225A">
              <w:rPr>
                <w:rFonts w:ascii="Times New Roman" w:hAnsi="Times New Roman" w:eastAsiaTheme="minorHAnsi"/>
                <w:b/>
                <w:bCs/>
                <w:color w:val="000000"/>
              </w:rPr>
              <w:t>111,436</w:t>
            </w:r>
          </w:p>
        </w:tc>
      </w:tr>
    </w:tbl>
    <w:p w:rsidR="00CB4E94" w:rsidP="004C51D7" w14:paraId="3C945721"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xml:space="preserve">* We have inserted a $0 amount for cost factors that </w:t>
      </w:r>
      <w:r w:rsidRPr="00CB4E94">
        <w:rPr>
          <w:rFonts w:ascii="Times New Roman" w:hAnsi="Times New Roman" w:eastAsiaTheme="minorHAnsi"/>
          <w:snapToGrid/>
          <w:color w:val="000000"/>
        </w:rPr>
        <w:t>do not apply</w:t>
      </w:r>
      <w:r w:rsidRPr="00CB4E94">
        <w:rPr>
          <w:rFonts w:ascii="Times New Roman" w:hAnsi="Times New Roman" w:eastAsiaTheme="minorHAnsi"/>
          <w:snapToGrid/>
          <w:color w:val="000000"/>
        </w:rPr>
        <w:t xml:space="preserve"> to this collection.</w:t>
      </w:r>
    </w:p>
    <w:p w:rsidR="001B2C99" w:rsidP="001B2C99" w14:paraId="2163ABFA" w14:textId="47AEB8A4">
      <w:pPr>
        <w:tabs>
          <w:tab w:val="left" w:pos="720"/>
        </w:tabs>
        <w:ind w:left="720"/>
        <w:rPr>
          <w:rFonts w:ascii="Times New Roman" w:hAnsi="Times New Roman"/>
        </w:rPr>
      </w:pPr>
      <w:r>
        <w:rPr>
          <w:rFonts w:ascii="Times New Roman" w:hAnsi="Times New Roman"/>
          <w:color w:val="000000"/>
        </w:rPr>
        <w:t>SSA is unable to break down the costs to the Federal government further than we already have.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r>
        <w:rPr>
          <w:rFonts w:ascii="Times New Roman" w:hAnsi="Times New Roman"/>
        </w:rPr>
        <w:t xml:space="preserve">  </w:t>
      </w:r>
    </w:p>
    <w:p w:rsidR="001B2C99" w:rsidP="001B2C99" w14:paraId="13996F2B" w14:textId="77777777">
      <w:pPr>
        <w:tabs>
          <w:tab w:val="left" w:pos="720"/>
        </w:tabs>
        <w:ind w:left="720"/>
        <w:rPr>
          <w:rFonts w:ascii="Times New Roman" w:hAnsi="Times New Roman"/>
          <w:b/>
        </w:rPr>
      </w:pPr>
    </w:p>
    <w:p w:rsidR="00063A05" w:rsidP="004C51D7" w14:paraId="1011805E" w14:textId="100F1413">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r w:rsidR="00860A00">
        <w:rPr>
          <w:rFonts w:ascii="Times New Roman" w:hAnsi="Times New Roman"/>
          <w:b/>
        </w:rPr>
        <w:t xml:space="preserve"> </w:t>
      </w:r>
    </w:p>
    <w:p w:rsidR="00157DF7" w:rsidP="001B2C99" w14:paraId="7B4DE95D" w14:textId="43E86903">
      <w:pPr>
        <w:ind w:firstLine="720"/>
        <w:rPr>
          <w:rFonts w:ascii="Times New Roman" w:hAnsi="Times New Roman"/>
          <w:iCs/>
        </w:rPr>
      </w:pPr>
      <w:r w:rsidRPr="001B2C99">
        <w:rPr>
          <w:rFonts w:ascii="Times New Roman" w:hAnsi="Times New Roman"/>
          <w:iCs/>
        </w:rPr>
        <w:t>There are no changes to the public reporting burden.</w:t>
      </w:r>
    </w:p>
    <w:p w:rsidR="001B2C99" w:rsidRPr="001B2C99" w:rsidP="001B2C99" w14:paraId="5C4DBFD2" w14:textId="77777777">
      <w:pPr>
        <w:ind w:firstLine="720"/>
        <w:rPr>
          <w:rFonts w:ascii="Times New Roman" w:hAnsi="Times New Roman"/>
          <w:iCs/>
        </w:rPr>
      </w:pPr>
    </w:p>
    <w:p w:rsidR="00063A05" w:rsidP="004C51D7" w14:paraId="76FE91C3"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1F2AE525" w14:textId="77777777">
      <w:pPr>
        <w:pStyle w:val="NoSpacing"/>
        <w:ind w:firstLine="720"/>
        <w:rPr>
          <w:bCs/>
          <w:iCs/>
        </w:rPr>
      </w:pPr>
      <w:r w:rsidRPr="00513CE7">
        <w:rPr>
          <w:bCs/>
          <w:iCs/>
        </w:rPr>
        <w:t>SSA will not publish the results of the information collection.</w:t>
      </w:r>
    </w:p>
    <w:p w:rsidR="006C0FB2" w:rsidP="003B30B4" w14:paraId="4BA5874B" w14:textId="77777777">
      <w:pPr>
        <w:pStyle w:val="NoSpacing"/>
        <w:ind w:firstLine="720"/>
        <w:rPr>
          <w:bCs/>
          <w:iCs/>
        </w:rPr>
      </w:pPr>
    </w:p>
    <w:p w:rsidR="003B30B4" w:rsidP="004C51D7" w14:paraId="284433B2"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1B2C99" w:rsidP="001B2C99" w14:paraId="32A0298D" w14:textId="77777777">
      <w:pPr>
        <w:ind w:firstLine="720"/>
        <w:rPr>
          <w:rFonts w:ascii="Times New Roman" w:hAnsi="Times New Roman"/>
          <w:bCs/>
          <w:iCs/>
        </w:rPr>
      </w:pPr>
      <w:r w:rsidRPr="00C070F1">
        <w:rPr>
          <w:rFonts w:ascii="Times New Roman" w:hAnsi="Times New Roman"/>
          <w:bCs/>
          <w:iCs/>
        </w:rPr>
        <w:t>SSA is not requesting an exception to the requirement to display an expiration date.</w:t>
      </w:r>
    </w:p>
    <w:p w:rsidR="008C3F2A" w:rsidP="001B2C99" w14:paraId="3363D25A" w14:textId="77777777">
      <w:pPr>
        <w:ind w:firstLine="720"/>
        <w:rPr>
          <w:rFonts w:ascii="Times New Roman" w:hAnsi="Times New Roman"/>
          <w:bCs/>
          <w:iCs/>
        </w:rPr>
      </w:pPr>
    </w:p>
    <w:p w:rsidR="001B2C99" w:rsidP="001B2C99" w14:paraId="412C60B0" w14:textId="77777777">
      <w:pPr>
        <w:ind w:firstLine="720"/>
        <w:rPr>
          <w:b/>
          <w:bCs/>
          <w:iCs/>
          <w:u w:val="single"/>
        </w:rPr>
      </w:pPr>
    </w:p>
    <w:p w:rsidR="003B30B4" w:rsidP="004C51D7" w14:paraId="0152B5AF"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5D10B05F"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644B1662" w14:textId="77777777">
      <w:pPr>
        <w:rPr>
          <w:rFonts w:ascii="Times New Roman" w:hAnsi="Times New Roman"/>
        </w:rPr>
      </w:pPr>
    </w:p>
    <w:p w:rsidR="004A2264" w:rsidP="004A2264" w14:paraId="2FA6AC28"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28274C5B" w14:textId="77777777">
      <w:pPr>
        <w:rPr>
          <w:rFonts w:ascii="Times New Roman" w:hAnsi="Times New Roman"/>
          <w:b/>
          <w:u w:val="single"/>
        </w:rPr>
      </w:pPr>
    </w:p>
    <w:p w:rsidR="00B6315A" w:rsidRPr="00746FF6" w:rsidP="00E25E92" w14:paraId="06A90006"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49775C91"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0326F3D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9260994"/>
    <w:multiLevelType w:val="hybridMultilevel"/>
    <w:tmpl w:val="6DB8CB0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1E241255"/>
    <w:multiLevelType w:val="hybridMultilevel"/>
    <w:tmpl w:val="E4482C2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4F8771C"/>
    <w:multiLevelType w:val="hybridMultilevel"/>
    <w:tmpl w:val="89F626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33B3E95"/>
    <w:multiLevelType w:val="hybridMultilevel"/>
    <w:tmpl w:val="539C1B3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12">
    <w:nsid w:val="5C520D26"/>
    <w:multiLevelType w:val="hybridMultilevel"/>
    <w:tmpl w:val="2CCCE10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4">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5">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6">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8">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7"/>
  </w:num>
  <w:num w:numId="2" w16cid:durableId="1233155271">
    <w:abstractNumId w:val="16"/>
  </w:num>
  <w:num w:numId="3" w16cid:durableId="1040978533">
    <w:abstractNumId w:val="15"/>
  </w:num>
  <w:num w:numId="4" w16cid:durableId="421069610">
    <w:abstractNumId w:val="11"/>
  </w:num>
  <w:num w:numId="5" w16cid:durableId="1276642244">
    <w:abstractNumId w:val="14"/>
  </w:num>
  <w:num w:numId="6" w16cid:durableId="62342063">
    <w:abstractNumId w:val="0"/>
  </w:num>
  <w:num w:numId="7" w16cid:durableId="887642996">
    <w:abstractNumId w:val="13"/>
  </w:num>
  <w:num w:numId="8" w16cid:durableId="838423380">
    <w:abstractNumId w:val="4"/>
  </w:num>
  <w:num w:numId="9" w16cid:durableId="476804711">
    <w:abstractNumId w:val="9"/>
  </w:num>
  <w:num w:numId="10" w16cid:durableId="2102336702">
    <w:abstractNumId w:val="18"/>
  </w:num>
  <w:num w:numId="11" w16cid:durableId="2007704634">
    <w:abstractNumId w:val="1"/>
  </w:num>
  <w:num w:numId="12" w16cid:durableId="168907422">
    <w:abstractNumId w:val="7"/>
  </w:num>
  <w:num w:numId="13" w16cid:durableId="1439450544">
    <w:abstractNumId w:val="6"/>
  </w:num>
  <w:num w:numId="14" w16cid:durableId="242182277">
    <w:abstractNumId w:val="8"/>
  </w:num>
  <w:num w:numId="15" w16cid:durableId="1066297636">
    <w:abstractNumId w:val="10"/>
  </w:num>
  <w:num w:numId="16" w16cid:durableId="1459299562">
    <w:abstractNumId w:val="12"/>
  </w:num>
  <w:num w:numId="17" w16cid:durableId="152915684">
    <w:abstractNumId w:val="2"/>
  </w:num>
  <w:num w:numId="18" w16cid:durableId="2045521703">
    <w:abstractNumId w:val="3"/>
  </w:num>
  <w:num w:numId="19" w16cid:durableId="177905618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979"/>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A88"/>
    <w:rsid w:val="00044F24"/>
    <w:rsid w:val="0004695A"/>
    <w:rsid w:val="00054077"/>
    <w:rsid w:val="000561B7"/>
    <w:rsid w:val="0006116F"/>
    <w:rsid w:val="00061979"/>
    <w:rsid w:val="00063A05"/>
    <w:rsid w:val="00066B79"/>
    <w:rsid w:val="0006715D"/>
    <w:rsid w:val="0007189E"/>
    <w:rsid w:val="00075663"/>
    <w:rsid w:val="00077720"/>
    <w:rsid w:val="00077E0E"/>
    <w:rsid w:val="00081C4F"/>
    <w:rsid w:val="00082214"/>
    <w:rsid w:val="00083D29"/>
    <w:rsid w:val="0008476D"/>
    <w:rsid w:val="00086E84"/>
    <w:rsid w:val="00091FFB"/>
    <w:rsid w:val="000944AE"/>
    <w:rsid w:val="000958AA"/>
    <w:rsid w:val="0009797F"/>
    <w:rsid w:val="000A0542"/>
    <w:rsid w:val="000A10F8"/>
    <w:rsid w:val="000A5BED"/>
    <w:rsid w:val="000A6AE3"/>
    <w:rsid w:val="000B2B68"/>
    <w:rsid w:val="000B3B12"/>
    <w:rsid w:val="000B49C9"/>
    <w:rsid w:val="000B7E94"/>
    <w:rsid w:val="000C0A7D"/>
    <w:rsid w:val="000C151C"/>
    <w:rsid w:val="000C1D18"/>
    <w:rsid w:val="000C5E52"/>
    <w:rsid w:val="000C63E0"/>
    <w:rsid w:val="000C7884"/>
    <w:rsid w:val="000D025F"/>
    <w:rsid w:val="000D2E86"/>
    <w:rsid w:val="000D4402"/>
    <w:rsid w:val="000D58EA"/>
    <w:rsid w:val="000D5F5C"/>
    <w:rsid w:val="000E0869"/>
    <w:rsid w:val="000E20DC"/>
    <w:rsid w:val="000F008A"/>
    <w:rsid w:val="000F0321"/>
    <w:rsid w:val="000F146A"/>
    <w:rsid w:val="000F3221"/>
    <w:rsid w:val="000F474F"/>
    <w:rsid w:val="000F5D05"/>
    <w:rsid w:val="0010064B"/>
    <w:rsid w:val="0010066D"/>
    <w:rsid w:val="00100F61"/>
    <w:rsid w:val="00104883"/>
    <w:rsid w:val="00114EDB"/>
    <w:rsid w:val="00116619"/>
    <w:rsid w:val="001204C6"/>
    <w:rsid w:val="00121032"/>
    <w:rsid w:val="0012124A"/>
    <w:rsid w:val="001222F5"/>
    <w:rsid w:val="00122EE2"/>
    <w:rsid w:val="00124548"/>
    <w:rsid w:val="00126D64"/>
    <w:rsid w:val="00127980"/>
    <w:rsid w:val="001302D4"/>
    <w:rsid w:val="00130BEB"/>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11AE"/>
    <w:rsid w:val="00161BD1"/>
    <w:rsid w:val="0016221D"/>
    <w:rsid w:val="001636FB"/>
    <w:rsid w:val="00164925"/>
    <w:rsid w:val="001651B2"/>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221E"/>
    <w:rsid w:val="001B2C99"/>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2000F3"/>
    <w:rsid w:val="002116B6"/>
    <w:rsid w:val="00211EFE"/>
    <w:rsid w:val="002135A9"/>
    <w:rsid w:val="00214B8E"/>
    <w:rsid w:val="00216B74"/>
    <w:rsid w:val="00225F17"/>
    <w:rsid w:val="002303AA"/>
    <w:rsid w:val="002321B0"/>
    <w:rsid w:val="0023611F"/>
    <w:rsid w:val="00236441"/>
    <w:rsid w:val="00246836"/>
    <w:rsid w:val="002476B4"/>
    <w:rsid w:val="00247DBE"/>
    <w:rsid w:val="0025053B"/>
    <w:rsid w:val="00251D76"/>
    <w:rsid w:val="002529F3"/>
    <w:rsid w:val="002544B8"/>
    <w:rsid w:val="00254BF8"/>
    <w:rsid w:val="0026052B"/>
    <w:rsid w:val="00260A55"/>
    <w:rsid w:val="00263391"/>
    <w:rsid w:val="00266072"/>
    <w:rsid w:val="00266155"/>
    <w:rsid w:val="00270353"/>
    <w:rsid w:val="002707E8"/>
    <w:rsid w:val="00276AAF"/>
    <w:rsid w:val="00277DAC"/>
    <w:rsid w:val="002801F8"/>
    <w:rsid w:val="00280EBE"/>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87"/>
    <w:rsid w:val="002E7FD7"/>
    <w:rsid w:val="002F032B"/>
    <w:rsid w:val="002F1C11"/>
    <w:rsid w:val="002F3864"/>
    <w:rsid w:val="002F4C1B"/>
    <w:rsid w:val="002F4D13"/>
    <w:rsid w:val="002F4F33"/>
    <w:rsid w:val="002F5083"/>
    <w:rsid w:val="00302545"/>
    <w:rsid w:val="00303EA4"/>
    <w:rsid w:val="003071E3"/>
    <w:rsid w:val="0031007F"/>
    <w:rsid w:val="00312E6E"/>
    <w:rsid w:val="00316B6C"/>
    <w:rsid w:val="00321B8C"/>
    <w:rsid w:val="003232EE"/>
    <w:rsid w:val="00326D7C"/>
    <w:rsid w:val="00326F7C"/>
    <w:rsid w:val="0033134D"/>
    <w:rsid w:val="00331821"/>
    <w:rsid w:val="00335EEF"/>
    <w:rsid w:val="003372A2"/>
    <w:rsid w:val="00340DC0"/>
    <w:rsid w:val="00341A78"/>
    <w:rsid w:val="00342C47"/>
    <w:rsid w:val="003465DC"/>
    <w:rsid w:val="003469CA"/>
    <w:rsid w:val="00352ED7"/>
    <w:rsid w:val="003571C5"/>
    <w:rsid w:val="00357E40"/>
    <w:rsid w:val="0036432B"/>
    <w:rsid w:val="00365FB3"/>
    <w:rsid w:val="0036696D"/>
    <w:rsid w:val="00371646"/>
    <w:rsid w:val="003717EA"/>
    <w:rsid w:val="00373341"/>
    <w:rsid w:val="00375AE8"/>
    <w:rsid w:val="003771E4"/>
    <w:rsid w:val="0038050B"/>
    <w:rsid w:val="00384FC2"/>
    <w:rsid w:val="003875CC"/>
    <w:rsid w:val="00392B5B"/>
    <w:rsid w:val="00393707"/>
    <w:rsid w:val="00394109"/>
    <w:rsid w:val="003944F8"/>
    <w:rsid w:val="00395664"/>
    <w:rsid w:val="003A4B26"/>
    <w:rsid w:val="003A52DD"/>
    <w:rsid w:val="003A7110"/>
    <w:rsid w:val="003B15EC"/>
    <w:rsid w:val="003B2496"/>
    <w:rsid w:val="003B30B4"/>
    <w:rsid w:val="003B7F98"/>
    <w:rsid w:val="003C10BD"/>
    <w:rsid w:val="003C1BDF"/>
    <w:rsid w:val="003C2DE4"/>
    <w:rsid w:val="003C30F2"/>
    <w:rsid w:val="003C3A40"/>
    <w:rsid w:val="003C437F"/>
    <w:rsid w:val="003C5885"/>
    <w:rsid w:val="003C7764"/>
    <w:rsid w:val="003D1687"/>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4F0"/>
    <w:rsid w:val="00410A33"/>
    <w:rsid w:val="0041131C"/>
    <w:rsid w:val="0041378E"/>
    <w:rsid w:val="004155A1"/>
    <w:rsid w:val="0041665A"/>
    <w:rsid w:val="00416A4C"/>
    <w:rsid w:val="00420B52"/>
    <w:rsid w:val="00422A0E"/>
    <w:rsid w:val="004309FF"/>
    <w:rsid w:val="00431D44"/>
    <w:rsid w:val="00432B9B"/>
    <w:rsid w:val="00437078"/>
    <w:rsid w:val="00437760"/>
    <w:rsid w:val="004414C8"/>
    <w:rsid w:val="00447EE9"/>
    <w:rsid w:val="0045016B"/>
    <w:rsid w:val="0045065A"/>
    <w:rsid w:val="004509AD"/>
    <w:rsid w:val="004547C0"/>
    <w:rsid w:val="00454D04"/>
    <w:rsid w:val="0045634B"/>
    <w:rsid w:val="004571D2"/>
    <w:rsid w:val="00464738"/>
    <w:rsid w:val="00464DE2"/>
    <w:rsid w:val="00467066"/>
    <w:rsid w:val="00470D5D"/>
    <w:rsid w:val="00471866"/>
    <w:rsid w:val="00472625"/>
    <w:rsid w:val="00472A35"/>
    <w:rsid w:val="004750E0"/>
    <w:rsid w:val="00475350"/>
    <w:rsid w:val="00476028"/>
    <w:rsid w:val="00481B44"/>
    <w:rsid w:val="00484662"/>
    <w:rsid w:val="00491426"/>
    <w:rsid w:val="004915B5"/>
    <w:rsid w:val="00491B09"/>
    <w:rsid w:val="00493093"/>
    <w:rsid w:val="00493B76"/>
    <w:rsid w:val="00494B6E"/>
    <w:rsid w:val="00494FB2"/>
    <w:rsid w:val="004950EF"/>
    <w:rsid w:val="00495FE4"/>
    <w:rsid w:val="004A0175"/>
    <w:rsid w:val="004A2264"/>
    <w:rsid w:val="004A33CF"/>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69E8"/>
    <w:rsid w:val="0050197F"/>
    <w:rsid w:val="00503A57"/>
    <w:rsid w:val="005040EC"/>
    <w:rsid w:val="005041A1"/>
    <w:rsid w:val="00506486"/>
    <w:rsid w:val="00511967"/>
    <w:rsid w:val="00513CE7"/>
    <w:rsid w:val="0052178A"/>
    <w:rsid w:val="00522A3C"/>
    <w:rsid w:val="00525D56"/>
    <w:rsid w:val="0053085E"/>
    <w:rsid w:val="00530895"/>
    <w:rsid w:val="00531F5B"/>
    <w:rsid w:val="005356B8"/>
    <w:rsid w:val="00543001"/>
    <w:rsid w:val="00545C5E"/>
    <w:rsid w:val="00546C2A"/>
    <w:rsid w:val="00551449"/>
    <w:rsid w:val="0055217C"/>
    <w:rsid w:val="00557EFC"/>
    <w:rsid w:val="005611E9"/>
    <w:rsid w:val="0056163C"/>
    <w:rsid w:val="005621E8"/>
    <w:rsid w:val="00562E15"/>
    <w:rsid w:val="00565B4E"/>
    <w:rsid w:val="00566D18"/>
    <w:rsid w:val="005719CC"/>
    <w:rsid w:val="005721D4"/>
    <w:rsid w:val="00573056"/>
    <w:rsid w:val="005740BC"/>
    <w:rsid w:val="0057452A"/>
    <w:rsid w:val="00576B05"/>
    <w:rsid w:val="00581B2B"/>
    <w:rsid w:val="00584BDA"/>
    <w:rsid w:val="00586BA6"/>
    <w:rsid w:val="00593A36"/>
    <w:rsid w:val="00593BF2"/>
    <w:rsid w:val="00595E59"/>
    <w:rsid w:val="00597A63"/>
    <w:rsid w:val="005A006A"/>
    <w:rsid w:val="005A0395"/>
    <w:rsid w:val="005A1198"/>
    <w:rsid w:val="005A4E87"/>
    <w:rsid w:val="005A65CA"/>
    <w:rsid w:val="005A7FF9"/>
    <w:rsid w:val="005B08F2"/>
    <w:rsid w:val="005B15E5"/>
    <w:rsid w:val="005B56DD"/>
    <w:rsid w:val="005C04CC"/>
    <w:rsid w:val="005C1E05"/>
    <w:rsid w:val="005C2C39"/>
    <w:rsid w:val="005C33DB"/>
    <w:rsid w:val="005C5EE4"/>
    <w:rsid w:val="005D15E7"/>
    <w:rsid w:val="005D37B3"/>
    <w:rsid w:val="005D4107"/>
    <w:rsid w:val="005D76C6"/>
    <w:rsid w:val="005E26F9"/>
    <w:rsid w:val="005E4BC5"/>
    <w:rsid w:val="005E53B3"/>
    <w:rsid w:val="005E77BD"/>
    <w:rsid w:val="005F208A"/>
    <w:rsid w:val="005F65E9"/>
    <w:rsid w:val="005F6D92"/>
    <w:rsid w:val="006002DD"/>
    <w:rsid w:val="006013A3"/>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5BF"/>
    <w:rsid w:val="00640A26"/>
    <w:rsid w:val="00641185"/>
    <w:rsid w:val="0064264C"/>
    <w:rsid w:val="006452CB"/>
    <w:rsid w:val="006502A1"/>
    <w:rsid w:val="00653F9B"/>
    <w:rsid w:val="00654772"/>
    <w:rsid w:val="00654D3F"/>
    <w:rsid w:val="00654E7A"/>
    <w:rsid w:val="00655527"/>
    <w:rsid w:val="006576BA"/>
    <w:rsid w:val="00661430"/>
    <w:rsid w:val="00663881"/>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B14E8"/>
    <w:rsid w:val="006B173F"/>
    <w:rsid w:val="006B17EF"/>
    <w:rsid w:val="006B297F"/>
    <w:rsid w:val="006B3698"/>
    <w:rsid w:val="006B3884"/>
    <w:rsid w:val="006B4F4D"/>
    <w:rsid w:val="006C0FB2"/>
    <w:rsid w:val="006C1F33"/>
    <w:rsid w:val="006C57C6"/>
    <w:rsid w:val="006C7580"/>
    <w:rsid w:val="006D018E"/>
    <w:rsid w:val="006D0751"/>
    <w:rsid w:val="006D0A1B"/>
    <w:rsid w:val="006D251D"/>
    <w:rsid w:val="006D4C27"/>
    <w:rsid w:val="006E2895"/>
    <w:rsid w:val="006F0F63"/>
    <w:rsid w:val="006F1510"/>
    <w:rsid w:val="006F26FB"/>
    <w:rsid w:val="006F2815"/>
    <w:rsid w:val="006F2B8B"/>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370B5"/>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350B"/>
    <w:rsid w:val="0076437D"/>
    <w:rsid w:val="00765855"/>
    <w:rsid w:val="00771FB2"/>
    <w:rsid w:val="0077225A"/>
    <w:rsid w:val="00773219"/>
    <w:rsid w:val="00775C09"/>
    <w:rsid w:val="00781F51"/>
    <w:rsid w:val="0078469A"/>
    <w:rsid w:val="0078728D"/>
    <w:rsid w:val="00794990"/>
    <w:rsid w:val="00795BAB"/>
    <w:rsid w:val="00796A85"/>
    <w:rsid w:val="00797489"/>
    <w:rsid w:val="007A08D1"/>
    <w:rsid w:val="007A2DEE"/>
    <w:rsid w:val="007A5E96"/>
    <w:rsid w:val="007B007C"/>
    <w:rsid w:val="007B03B7"/>
    <w:rsid w:val="007B3494"/>
    <w:rsid w:val="007B716F"/>
    <w:rsid w:val="007C25D0"/>
    <w:rsid w:val="007C39C7"/>
    <w:rsid w:val="007C7FBA"/>
    <w:rsid w:val="007D061D"/>
    <w:rsid w:val="007D0C87"/>
    <w:rsid w:val="007D1947"/>
    <w:rsid w:val="007D22EB"/>
    <w:rsid w:val="007D2F23"/>
    <w:rsid w:val="007E17BD"/>
    <w:rsid w:val="007E2083"/>
    <w:rsid w:val="007E24FB"/>
    <w:rsid w:val="007E3F3E"/>
    <w:rsid w:val="007E41F1"/>
    <w:rsid w:val="007E6590"/>
    <w:rsid w:val="007E6CA6"/>
    <w:rsid w:val="007F0C4E"/>
    <w:rsid w:val="007F364A"/>
    <w:rsid w:val="007F3D19"/>
    <w:rsid w:val="007F5BD5"/>
    <w:rsid w:val="007F7264"/>
    <w:rsid w:val="007F7F19"/>
    <w:rsid w:val="00801EB1"/>
    <w:rsid w:val="0080581F"/>
    <w:rsid w:val="00806840"/>
    <w:rsid w:val="00806984"/>
    <w:rsid w:val="00810485"/>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03FC"/>
    <w:rsid w:val="00851D34"/>
    <w:rsid w:val="008549DB"/>
    <w:rsid w:val="00860A00"/>
    <w:rsid w:val="0086463A"/>
    <w:rsid w:val="00865F42"/>
    <w:rsid w:val="0087150A"/>
    <w:rsid w:val="008730A1"/>
    <w:rsid w:val="00873E10"/>
    <w:rsid w:val="008754ED"/>
    <w:rsid w:val="00875EFB"/>
    <w:rsid w:val="008801AC"/>
    <w:rsid w:val="00885EE4"/>
    <w:rsid w:val="00886BBF"/>
    <w:rsid w:val="008870B3"/>
    <w:rsid w:val="00891CA8"/>
    <w:rsid w:val="00892E12"/>
    <w:rsid w:val="0089380F"/>
    <w:rsid w:val="008A6EB6"/>
    <w:rsid w:val="008B3E37"/>
    <w:rsid w:val="008B5690"/>
    <w:rsid w:val="008B5741"/>
    <w:rsid w:val="008B6774"/>
    <w:rsid w:val="008C1254"/>
    <w:rsid w:val="008C172D"/>
    <w:rsid w:val="008C3F2A"/>
    <w:rsid w:val="008C3F56"/>
    <w:rsid w:val="008C546B"/>
    <w:rsid w:val="008C6E11"/>
    <w:rsid w:val="008C6FBF"/>
    <w:rsid w:val="008D0D8E"/>
    <w:rsid w:val="008D158E"/>
    <w:rsid w:val="008D2CA2"/>
    <w:rsid w:val="008D5BED"/>
    <w:rsid w:val="008D6B8D"/>
    <w:rsid w:val="008D6BEF"/>
    <w:rsid w:val="008E0BB1"/>
    <w:rsid w:val="008E1C81"/>
    <w:rsid w:val="008E3A3A"/>
    <w:rsid w:val="008E51AB"/>
    <w:rsid w:val="008E5B11"/>
    <w:rsid w:val="008F20BB"/>
    <w:rsid w:val="008F55D7"/>
    <w:rsid w:val="00901057"/>
    <w:rsid w:val="009015DB"/>
    <w:rsid w:val="009021A4"/>
    <w:rsid w:val="00906892"/>
    <w:rsid w:val="00913122"/>
    <w:rsid w:val="00915F97"/>
    <w:rsid w:val="009252AB"/>
    <w:rsid w:val="00927C49"/>
    <w:rsid w:val="00933A8B"/>
    <w:rsid w:val="009348DD"/>
    <w:rsid w:val="00935CFC"/>
    <w:rsid w:val="009366A1"/>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2DA0"/>
    <w:rsid w:val="009837B7"/>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0459F"/>
    <w:rsid w:val="00A10EB1"/>
    <w:rsid w:val="00A14039"/>
    <w:rsid w:val="00A153C2"/>
    <w:rsid w:val="00A153F1"/>
    <w:rsid w:val="00A15585"/>
    <w:rsid w:val="00A15C38"/>
    <w:rsid w:val="00A17247"/>
    <w:rsid w:val="00A23907"/>
    <w:rsid w:val="00A260E0"/>
    <w:rsid w:val="00A26D02"/>
    <w:rsid w:val="00A2739F"/>
    <w:rsid w:val="00A278FD"/>
    <w:rsid w:val="00A337E4"/>
    <w:rsid w:val="00A33C65"/>
    <w:rsid w:val="00A34222"/>
    <w:rsid w:val="00A369C6"/>
    <w:rsid w:val="00A408E9"/>
    <w:rsid w:val="00A40900"/>
    <w:rsid w:val="00A4156A"/>
    <w:rsid w:val="00A41D35"/>
    <w:rsid w:val="00A43E8B"/>
    <w:rsid w:val="00A45234"/>
    <w:rsid w:val="00A45645"/>
    <w:rsid w:val="00A45D82"/>
    <w:rsid w:val="00A53F77"/>
    <w:rsid w:val="00A541B2"/>
    <w:rsid w:val="00A55DB3"/>
    <w:rsid w:val="00A57C34"/>
    <w:rsid w:val="00A651A7"/>
    <w:rsid w:val="00A67D76"/>
    <w:rsid w:val="00A706B8"/>
    <w:rsid w:val="00A70B8E"/>
    <w:rsid w:val="00A70E59"/>
    <w:rsid w:val="00A71EA1"/>
    <w:rsid w:val="00A74146"/>
    <w:rsid w:val="00A81244"/>
    <w:rsid w:val="00A818E9"/>
    <w:rsid w:val="00A827A0"/>
    <w:rsid w:val="00A83791"/>
    <w:rsid w:val="00A90F03"/>
    <w:rsid w:val="00A91263"/>
    <w:rsid w:val="00A93C12"/>
    <w:rsid w:val="00A94F15"/>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E0527"/>
    <w:rsid w:val="00AE085E"/>
    <w:rsid w:val="00AE1371"/>
    <w:rsid w:val="00AE3A69"/>
    <w:rsid w:val="00AE40F3"/>
    <w:rsid w:val="00AE7D4A"/>
    <w:rsid w:val="00AF6650"/>
    <w:rsid w:val="00B007C5"/>
    <w:rsid w:val="00B00A8F"/>
    <w:rsid w:val="00B01465"/>
    <w:rsid w:val="00B01D57"/>
    <w:rsid w:val="00B03AC6"/>
    <w:rsid w:val="00B068C7"/>
    <w:rsid w:val="00B06F75"/>
    <w:rsid w:val="00B13F73"/>
    <w:rsid w:val="00B15C3D"/>
    <w:rsid w:val="00B17DCE"/>
    <w:rsid w:val="00B231F9"/>
    <w:rsid w:val="00B24C51"/>
    <w:rsid w:val="00B2594C"/>
    <w:rsid w:val="00B2596A"/>
    <w:rsid w:val="00B27320"/>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315A"/>
    <w:rsid w:val="00B64DB8"/>
    <w:rsid w:val="00B71768"/>
    <w:rsid w:val="00B73732"/>
    <w:rsid w:val="00B741F6"/>
    <w:rsid w:val="00B75C88"/>
    <w:rsid w:val="00B75D0A"/>
    <w:rsid w:val="00B76FC5"/>
    <w:rsid w:val="00B80A43"/>
    <w:rsid w:val="00B8370E"/>
    <w:rsid w:val="00B92433"/>
    <w:rsid w:val="00B92550"/>
    <w:rsid w:val="00B93959"/>
    <w:rsid w:val="00BA1653"/>
    <w:rsid w:val="00BA1BFD"/>
    <w:rsid w:val="00BA401A"/>
    <w:rsid w:val="00BB05C1"/>
    <w:rsid w:val="00BB0D44"/>
    <w:rsid w:val="00BB3D8D"/>
    <w:rsid w:val="00BB4B6D"/>
    <w:rsid w:val="00BC3933"/>
    <w:rsid w:val="00BC5531"/>
    <w:rsid w:val="00BC6048"/>
    <w:rsid w:val="00BC641C"/>
    <w:rsid w:val="00BC7F42"/>
    <w:rsid w:val="00BD194E"/>
    <w:rsid w:val="00BD2BA8"/>
    <w:rsid w:val="00BD605E"/>
    <w:rsid w:val="00BE1B6D"/>
    <w:rsid w:val="00BE2735"/>
    <w:rsid w:val="00BE28DC"/>
    <w:rsid w:val="00BE7F7D"/>
    <w:rsid w:val="00BF026F"/>
    <w:rsid w:val="00BF038C"/>
    <w:rsid w:val="00BF1E5D"/>
    <w:rsid w:val="00BF2FCC"/>
    <w:rsid w:val="00BF50F3"/>
    <w:rsid w:val="00C0290B"/>
    <w:rsid w:val="00C03A88"/>
    <w:rsid w:val="00C03A89"/>
    <w:rsid w:val="00C06A90"/>
    <w:rsid w:val="00C070F1"/>
    <w:rsid w:val="00C12928"/>
    <w:rsid w:val="00C14250"/>
    <w:rsid w:val="00C14FF8"/>
    <w:rsid w:val="00C21631"/>
    <w:rsid w:val="00C22097"/>
    <w:rsid w:val="00C245A4"/>
    <w:rsid w:val="00C24A19"/>
    <w:rsid w:val="00C24D44"/>
    <w:rsid w:val="00C25100"/>
    <w:rsid w:val="00C25F1D"/>
    <w:rsid w:val="00C25FDC"/>
    <w:rsid w:val="00C32B87"/>
    <w:rsid w:val="00C33415"/>
    <w:rsid w:val="00C34A91"/>
    <w:rsid w:val="00C363C3"/>
    <w:rsid w:val="00C377BC"/>
    <w:rsid w:val="00C42848"/>
    <w:rsid w:val="00C4346E"/>
    <w:rsid w:val="00C434A3"/>
    <w:rsid w:val="00C43C9C"/>
    <w:rsid w:val="00C5104E"/>
    <w:rsid w:val="00C5283B"/>
    <w:rsid w:val="00C52B03"/>
    <w:rsid w:val="00C573F1"/>
    <w:rsid w:val="00C6052F"/>
    <w:rsid w:val="00C60E61"/>
    <w:rsid w:val="00C621F5"/>
    <w:rsid w:val="00C63B40"/>
    <w:rsid w:val="00C66CE7"/>
    <w:rsid w:val="00C67C8A"/>
    <w:rsid w:val="00C67F83"/>
    <w:rsid w:val="00C723F8"/>
    <w:rsid w:val="00C7322C"/>
    <w:rsid w:val="00C74EB7"/>
    <w:rsid w:val="00C75C4E"/>
    <w:rsid w:val="00C8161B"/>
    <w:rsid w:val="00C81680"/>
    <w:rsid w:val="00C85011"/>
    <w:rsid w:val="00C92126"/>
    <w:rsid w:val="00C9332C"/>
    <w:rsid w:val="00C941E2"/>
    <w:rsid w:val="00C949D5"/>
    <w:rsid w:val="00C9720A"/>
    <w:rsid w:val="00CA0B15"/>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1A14"/>
    <w:rsid w:val="00CE21C6"/>
    <w:rsid w:val="00CE23C1"/>
    <w:rsid w:val="00CE28C0"/>
    <w:rsid w:val="00CE370F"/>
    <w:rsid w:val="00CE4078"/>
    <w:rsid w:val="00CE475F"/>
    <w:rsid w:val="00CE7616"/>
    <w:rsid w:val="00CF03CD"/>
    <w:rsid w:val="00CF0CAF"/>
    <w:rsid w:val="00CF1872"/>
    <w:rsid w:val="00CF2BAB"/>
    <w:rsid w:val="00CF509D"/>
    <w:rsid w:val="00CF62B1"/>
    <w:rsid w:val="00CF687D"/>
    <w:rsid w:val="00D0011E"/>
    <w:rsid w:val="00D0342E"/>
    <w:rsid w:val="00D03E8A"/>
    <w:rsid w:val="00D07CD6"/>
    <w:rsid w:val="00D1179F"/>
    <w:rsid w:val="00D1431B"/>
    <w:rsid w:val="00D1503E"/>
    <w:rsid w:val="00D26235"/>
    <w:rsid w:val="00D330F4"/>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58F2"/>
    <w:rsid w:val="00D66244"/>
    <w:rsid w:val="00D678F8"/>
    <w:rsid w:val="00D73B97"/>
    <w:rsid w:val="00D75A85"/>
    <w:rsid w:val="00D75B55"/>
    <w:rsid w:val="00D8040D"/>
    <w:rsid w:val="00D836C8"/>
    <w:rsid w:val="00D924FD"/>
    <w:rsid w:val="00D93F80"/>
    <w:rsid w:val="00D97435"/>
    <w:rsid w:val="00DA08FC"/>
    <w:rsid w:val="00DA2F8F"/>
    <w:rsid w:val="00DA6C25"/>
    <w:rsid w:val="00DB1DB4"/>
    <w:rsid w:val="00DB25D1"/>
    <w:rsid w:val="00DB523B"/>
    <w:rsid w:val="00DC08E2"/>
    <w:rsid w:val="00DC3A6D"/>
    <w:rsid w:val="00DC440A"/>
    <w:rsid w:val="00DD37A5"/>
    <w:rsid w:val="00DD494D"/>
    <w:rsid w:val="00DE6186"/>
    <w:rsid w:val="00DF2155"/>
    <w:rsid w:val="00DF5980"/>
    <w:rsid w:val="00DF72A2"/>
    <w:rsid w:val="00E00AC6"/>
    <w:rsid w:val="00E0137B"/>
    <w:rsid w:val="00E05981"/>
    <w:rsid w:val="00E05989"/>
    <w:rsid w:val="00E05E05"/>
    <w:rsid w:val="00E065DA"/>
    <w:rsid w:val="00E23116"/>
    <w:rsid w:val="00E25A35"/>
    <w:rsid w:val="00E25E92"/>
    <w:rsid w:val="00E27674"/>
    <w:rsid w:val="00E27D35"/>
    <w:rsid w:val="00E3164F"/>
    <w:rsid w:val="00E322A7"/>
    <w:rsid w:val="00E3502B"/>
    <w:rsid w:val="00E40507"/>
    <w:rsid w:val="00E437C5"/>
    <w:rsid w:val="00E45D98"/>
    <w:rsid w:val="00E51A03"/>
    <w:rsid w:val="00E54708"/>
    <w:rsid w:val="00E5510B"/>
    <w:rsid w:val="00E57284"/>
    <w:rsid w:val="00E628D0"/>
    <w:rsid w:val="00E62ABD"/>
    <w:rsid w:val="00E640DA"/>
    <w:rsid w:val="00E6658F"/>
    <w:rsid w:val="00E75DB0"/>
    <w:rsid w:val="00E77F71"/>
    <w:rsid w:val="00E80456"/>
    <w:rsid w:val="00E81AA0"/>
    <w:rsid w:val="00E81C0F"/>
    <w:rsid w:val="00E848EE"/>
    <w:rsid w:val="00E85681"/>
    <w:rsid w:val="00E870CA"/>
    <w:rsid w:val="00E906EC"/>
    <w:rsid w:val="00E90E01"/>
    <w:rsid w:val="00E956F3"/>
    <w:rsid w:val="00EA07EA"/>
    <w:rsid w:val="00EA0A1B"/>
    <w:rsid w:val="00EA2984"/>
    <w:rsid w:val="00EA3F46"/>
    <w:rsid w:val="00EA59E5"/>
    <w:rsid w:val="00EA6102"/>
    <w:rsid w:val="00EA7372"/>
    <w:rsid w:val="00EA76ED"/>
    <w:rsid w:val="00EB2BD8"/>
    <w:rsid w:val="00EC04D1"/>
    <w:rsid w:val="00EC0EB7"/>
    <w:rsid w:val="00EC1C71"/>
    <w:rsid w:val="00EC2157"/>
    <w:rsid w:val="00EC23FD"/>
    <w:rsid w:val="00EC2AC7"/>
    <w:rsid w:val="00EC2EAC"/>
    <w:rsid w:val="00EC51CA"/>
    <w:rsid w:val="00EC619F"/>
    <w:rsid w:val="00EC78ED"/>
    <w:rsid w:val="00EC7E6A"/>
    <w:rsid w:val="00EC7EFD"/>
    <w:rsid w:val="00ED36D8"/>
    <w:rsid w:val="00ED3771"/>
    <w:rsid w:val="00ED60C7"/>
    <w:rsid w:val="00ED6521"/>
    <w:rsid w:val="00EE19EF"/>
    <w:rsid w:val="00EE3A3A"/>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3A1"/>
    <w:rsid w:val="00F43C8C"/>
    <w:rsid w:val="00F43E14"/>
    <w:rsid w:val="00F448C7"/>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04F7"/>
    <w:rsid w:val="00FD549D"/>
    <w:rsid w:val="00FD5A8F"/>
    <w:rsid w:val="00FD6374"/>
    <w:rsid w:val="00FD6A1F"/>
    <w:rsid w:val="00FD7D60"/>
    <w:rsid w:val="00FE009C"/>
    <w:rsid w:val="00FE229D"/>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24C564"/>
  <w15:chartTrackingRefBased/>
  <w15:docId w15:val="{191D0EB8-C913-4411-BE5D-80DC8B2A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 w:type="character" w:styleId="Strong">
    <w:name w:val="Strong"/>
    <w:basedOn w:val="DefaultParagraphFont"/>
    <w:uiPriority w:val="22"/>
    <w:qFormat/>
    <w:rsid w:val="00061979"/>
    <w:rPr>
      <w:b/>
      <w:bCs/>
    </w:rPr>
  </w:style>
  <w:style w:type="paragraph" w:styleId="HTMLPreformatted">
    <w:name w:val="HTML Preformatted"/>
    <w:basedOn w:val="Normal"/>
    <w:link w:val="HTMLPreformattedChar"/>
    <w:rsid w:val="00ED37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napToGrid/>
      <w:sz w:val="20"/>
      <w:szCs w:val="20"/>
      <w:lang w:eastAsia="zh-CN"/>
    </w:rPr>
  </w:style>
  <w:style w:type="character" w:customStyle="1" w:styleId="HTMLPreformattedChar">
    <w:name w:val="HTML Preformatted Char"/>
    <w:basedOn w:val="DefaultParagraphFont"/>
    <w:link w:val="HTMLPreformatted"/>
    <w:rsid w:val="00ED3771"/>
    <w:rPr>
      <w:rFonts w:ascii="Courier New" w:hAnsi="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opm.gov/programs/ipa/mobility.asp" TargetMode="External" /><Relationship Id="rId6" Type="http://schemas.openxmlformats.org/officeDocument/2006/relationships/hyperlink" Target="https://www.opm.gov/policy-data-oversight/hiring-information/intergovernment-personnel-act/"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239458\OneDrive%20-%20Social%20Security%20Administration\Documents\LP\Template%20Language\Template%20for%20SS%20and%20Addendum\Supporting%20Statement%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 Template Using New Formatting (Per Mona Request) - 6-4-26</Template>
  <TotalTime>1</TotalTime>
  <Pages>6</Pages>
  <Words>1893</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LP/RRC</dc:creator>
  <cp:lastModifiedBy>LP/PFD/RRC</cp:lastModifiedBy>
  <cp:revision>2</cp:revision>
  <cp:lastPrinted>2016-06-08T18:12:00Z</cp:lastPrinted>
  <dcterms:created xsi:type="dcterms:W3CDTF">2026-07-31T11:51:00Z</dcterms:created>
  <dcterms:modified xsi:type="dcterms:W3CDTF">2026-07-31T11:51:00Z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