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66E3C" w:rsidP="00F424DF" w14:paraId="7BA896E5" w14:textId="1CFFB523">
      <w:pPr>
        <w:pStyle w:val="TOCHeading"/>
        <w:jc w:val="center"/>
      </w:pPr>
      <w:r w:rsidRPr="00866E3C">
        <w:rPr>
          <w:rFonts w:ascii="Arial" w:hAnsi="Arial" w:eastAsiaTheme="minorHAnsi" w:cs="Arial"/>
          <w:b/>
          <w:bCs w:val="0"/>
          <w:color w:val="auto"/>
          <w:sz w:val="22"/>
          <w:szCs w:val="22"/>
        </w:rPr>
        <w:t xml:space="preserve">Appendix </w:t>
      </w:r>
      <w:r w:rsidR="00A34F75">
        <w:rPr>
          <w:rFonts w:ascii="Arial" w:hAnsi="Arial" w:eastAsiaTheme="minorHAnsi" w:cs="Arial"/>
          <w:b/>
          <w:bCs w:val="0"/>
          <w:color w:val="auto"/>
          <w:sz w:val="22"/>
          <w:szCs w:val="22"/>
        </w:rPr>
        <w:t>C</w:t>
      </w:r>
      <w:r w:rsidRPr="00866E3C">
        <w:rPr>
          <w:rFonts w:ascii="Arial" w:hAnsi="Arial" w:eastAsiaTheme="minorHAnsi" w:cs="Arial"/>
          <w:b/>
          <w:bCs w:val="0"/>
          <w:color w:val="auto"/>
          <w:sz w:val="22"/>
          <w:szCs w:val="22"/>
        </w:rPr>
        <w:t>: Family Outreach Materials</w:t>
      </w:r>
    </w:p>
    <w:p w:rsidR="004E4D17" w:rsidRPr="00C16ABC" w:rsidP="00C16ABC" w14:paraId="3AA0CD4C" w14:textId="2038A841">
      <w:pPr>
        <w:pStyle w:val="TOC1"/>
        <w:rPr>
          <w:rFonts w:asciiTheme="minorHAnsi" w:eastAsiaTheme="minorEastAsia" w:hAnsiTheme="minorHAnsi"/>
          <w:kern w:val="2"/>
          <w:sz w:val="24"/>
          <w:szCs w:val="24"/>
          <w14:ligatures w14:val="standardContextual"/>
        </w:rPr>
      </w:pPr>
      <w:r>
        <w:rPr>
          <w:rFonts w:cs="Arial"/>
          <w:szCs w:val="20"/>
        </w:rPr>
        <w:fldChar w:fldCharType="begin"/>
      </w:r>
      <w:r>
        <w:rPr>
          <w:rFonts w:cs="Arial"/>
          <w:szCs w:val="20"/>
        </w:rPr>
        <w:instrText xml:space="preserve"> TOC \h \z \t "Head_1,1,Head_2,2" </w:instrText>
      </w:r>
      <w:r>
        <w:rPr>
          <w:rFonts w:cs="Arial"/>
          <w:szCs w:val="20"/>
        </w:rPr>
        <w:fldChar w:fldCharType="separate"/>
      </w:r>
      <w:hyperlink w:anchor="_Toc235010074" w:history="1">
        <w:r w:rsidRPr="00C16ABC">
          <w:rPr>
            <w:rStyle w:val="Hyperlink"/>
          </w:rPr>
          <w:t>Lead Letters</w:t>
        </w:r>
        <w:r w:rsidRPr="00C16ABC">
          <w:rPr>
            <w:webHidden/>
          </w:rPr>
          <w:tab/>
        </w:r>
        <w:r w:rsidRPr="00C16ABC" w:rsidR="00C16ABC">
          <w:rPr>
            <w:webHidden/>
          </w:rPr>
          <w:t>C-</w:t>
        </w:r>
        <w:r w:rsidRPr="00C16ABC">
          <w:rPr>
            <w:webHidden/>
          </w:rPr>
          <w:fldChar w:fldCharType="begin"/>
        </w:r>
        <w:r w:rsidRPr="00C16ABC">
          <w:rPr>
            <w:webHidden/>
          </w:rPr>
          <w:instrText xml:space="preserve"> PAGEREF _Toc235010074 \h </w:instrText>
        </w:r>
        <w:r w:rsidRPr="00C16ABC">
          <w:rPr>
            <w:webHidden/>
          </w:rPr>
          <w:fldChar w:fldCharType="separate"/>
        </w:r>
        <w:r w:rsidRPr="00C16ABC" w:rsidR="00C97CAF">
          <w:rPr>
            <w:webHidden/>
          </w:rPr>
          <w:t>1</w:t>
        </w:r>
        <w:r w:rsidRPr="00C16ABC">
          <w:rPr>
            <w:webHidden/>
          </w:rPr>
          <w:fldChar w:fldCharType="end"/>
        </w:r>
      </w:hyperlink>
    </w:p>
    <w:p w:rsidR="004E4D17" w:rsidRPr="00C16ABC" w:rsidP="00C16ABC" w14:paraId="45F0A3DE" w14:textId="43C867C1">
      <w:pPr>
        <w:pStyle w:val="TOC2"/>
        <w:rPr>
          <w:rFonts w:asciiTheme="minorHAnsi" w:eastAsiaTheme="minorEastAsia" w:hAnsiTheme="minorHAnsi"/>
          <w:kern w:val="2"/>
          <w:sz w:val="24"/>
          <w:szCs w:val="24"/>
          <w14:ligatures w14:val="standardContextual"/>
        </w:rPr>
      </w:pPr>
      <w:hyperlink w:anchor="_Toc235010075" w:history="1">
        <w:r w:rsidRPr="00C16ABC">
          <w:rPr>
            <w:rStyle w:val="Hyperlink"/>
          </w:rPr>
          <w:t>Caregiver Lead Letter</w:t>
        </w:r>
        <w:r w:rsidRPr="00C16ABC">
          <w:rPr>
            <w:webHidden/>
          </w:rPr>
          <w:tab/>
        </w:r>
        <w:r w:rsidR="00C16ABC">
          <w:rPr>
            <w:webHidden/>
          </w:rPr>
          <w:t>C-</w:t>
        </w:r>
        <w:r w:rsidRPr="00C16ABC">
          <w:rPr>
            <w:webHidden/>
          </w:rPr>
          <w:fldChar w:fldCharType="begin"/>
        </w:r>
        <w:r w:rsidRPr="00C16ABC">
          <w:rPr>
            <w:webHidden/>
          </w:rPr>
          <w:instrText xml:space="preserve"> PAGEREF _Toc235010075 \h </w:instrText>
        </w:r>
        <w:r w:rsidRPr="00C16ABC">
          <w:rPr>
            <w:webHidden/>
          </w:rPr>
          <w:fldChar w:fldCharType="separate"/>
        </w:r>
        <w:r w:rsidRPr="00C16ABC" w:rsidR="00C97CAF">
          <w:rPr>
            <w:webHidden/>
          </w:rPr>
          <w:t>1</w:t>
        </w:r>
        <w:r w:rsidRPr="00C16ABC">
          <w:rPr>
            <w:webHidden/>
          </w:rPr>
          <w:fldChar w:fldCharType="end"/>
        </w:r>
      </w:hyperlink>
    </w:p>
    <w:p w:rsidR="004E4D17" w:rsidRPr="00C16ABC" w:rsidP="00C16ABC" w14:paraId="3BCB4B86" w14:textId="7CC60691">
      <w:pPr>
        <w:pStyle w:val="TOC2"/>
        <w:rPr>
          <w:rFonts w:asciiTheme="minorHAnsi" w:eastAsiaTheme="minorEastAsia" w:hAnsiTheme="minorHAnsi"/>
          <w:kern w:val="2"/>
          <w:sz w:val="24"/>
          <w:szCs w:val="24"/>
          <w14:ligatures w14:val="standardContextual"/>
        </w:rPr>
      </w:pPr>
      <w:hyperlink w:anchor="_Toc235010076" w:history="1">
        <w:r w:rsidRPr="00C16ABC">
          <w:rPr>
            <w:rStyle w:val="Hyperlink"/>
          </w:rPr>
          <w:t>Legal Guardian Lead Letter</w:t>
        </w:r>
        <w:r w:rsidRPr="00C16ABC">
          <w:rPr>
            <w:webHidden/>
          </w:rPr>
          <w:tab/>
        </w:r>
        <w:r w:rsidR="00C16ABC">
          <w:rPr>
            <w:webHidden/>
          </w:rPr>
          <w:t>C-</w:t>
        </w:r>
        <w:r w:rsidRPr="00C16ABC">
          <w:rPr>
            <w:webHidden/>
          </w:rPr>
          <w:fldChar w:fldCharType="begin"/>
        </w:r>
        <w:r w:rsidRPr="00C16ABC">
          <w:rPr>
            <w:webHidden/>
          </w:rPr>
          <w:instrText xml:space="preserve"> PAGEREF _Toc235010076 \h </w:instrText>
        </w:r>
        <w:r w:rsidRPr="00C16ABC">
          <w:rPr>
            <w:webHidden/>
          </w:rPr>
          <w:fldChar w:fldCharType="separate"/>
        </w:r>
        <w:r w:rsidRPr="00C16ABC" w:rsidR="00C97CAF">
          <w:rPr>
            <w:webHidden/>
          </w:rPr>
          <w:t>2</w:t>
        </w:r>
        <w:r w:rsidRPr="00C16ABC">
          <w:rPr>
            <w:webHidden/>
          </w:rPr>
          <w:fldChar w:fldCharType="end"/>
        </w:r>
      </w:hyperlink>
    </w:p>
    <w:p w:rsidR="004E4D17" w:rsidRPr="00C16ABC" w:rsidP="00C16ABC" w14:paraId="011D1F49" w14:textId="53E1F83F">
      <w:pPr>
        <w:pStyle w:val="TOC2"/>
        <w:rPr>
          <w:rFonts w:asciiTheme="minorHAnsi" w:eastAsiaTheme="minorEastAsia" w:hAnsiTheme="minorHAnsi"/>
          <w:kern w:val="2"/>
          <w:sz w:val="24"/>
          <w:szCs w:val="24"/>
          <w14:ligatures w14:val="standardContextual"/>
        </w:rPr>
      </w:pPr>
      <w:hyperlink w:anchor="_Toc235010077" w:history="1">
        <w:r w:rsidRPr="00C16ABC">
          <w:rPr>
            <w:rStyle w:val="Hyperlink"/>
          </w:rPr>
          <w:t>Former Caregiver Lead Letter</w:t>
        </w:r>
        <w:r w:rsidRPr="00C16ABC">
          <w:rPr>
            <w:webHidden/>
          </w:rPr>
          <w:tab/>
        </w:r>
        <w:r w:rsidR="00C16ABC">
          <w:rPr>
            <w:webHidden/>
          </w:rPr>
          <w:t>C-</w:t>
        </w:r>
        <w:r w:rsidRPr="00C16ABC">
          <w:rPr>
            <w:webHidden/>
          </w:rPr>
          <w:fldChar w:fldCharType="begin"/>
        </w:r>
        <w:r w:rsidRPr="00C16ABC">
          <w:rPr>
            <w:webHidden/>
          </w:rPr>
          <w:instrText xml:space="preserve"> PAGEREF _Toc235010077 \h </w:instrText>
        </w:r>
        <w:r w:rsidRPr="00C16ABC">
          <w:rPr>
            <w:webHidden/>
          </w:rPr>
          <w:fldChar w:fldCharType="separate"/>
        </w:r>
        <w:r w:rsidRPr="00C16ABC" w:rsidR="00C97CAF">
          <w:rPr>
            <w:webHidden/>
          </w:rPr>
          <w:t>3</w:t>
        </w:r>
        <w:r w:rsidRPr="00C16ABC">
          <w:rPr>
            <w:webHidden/>
          </w:rPr>
          <w:fldChar w:fldCharType="end"/>
        </w:r>
      </w:hyperlink>
    </w:p>
    <w:p w:rsidR="004E4D17" w:rsidRPr="00C16ABC" w:rsidP="00C16ABC" w14:paraId="5545F18F" w14:textId="790673A5">
      <w:pPr>
        <w:pStyle w:val="TOC1"/>
        <w:rPr>
          <w:rFonts w:asciiTheme="minorHAnsi" w:eastAsiaTheme="minorEastAsia" w:hAnsiTheme="minorHAnsi"/>
          <w:kern w:val="2"/>
          <w:sz w:val="24"/>
          <w:szCs w:val="24"/>
          <w14:ligatures w14:val="standardContextual"/>
        </w:rPr>
      </w:pPr>
      <w:hyperlink w:anchor="_Toc235010078" w:history="1">
        <w:r w:rsidRPr="00C16ABC">
          <w:rPr>
            <w:rStyle w:val="Hyperlink"/>
          </w:rPr>
          <w:t>Brochures</w:t>
        </w:r>
        <w:r w:rsidRPr="00C16ABC">
          <w:rPr>
            <w:webHidden/>
          </w:rPr>
          <w:tab/>
        </w:r>
        <w:r w:rsidRPr="00C16ABC" w:rsidR="00C16ABC">
          <w:rPr>
            <w:webHidden/>
          </w:rPr>
          <w:t>C-</w:t>
        </w:r>
        <w:r w:rsidRPr="00C16ABC">
          <w:rPr>
            <w:webHidden/>
          </w:rPr>
          <w:fldChar w:fldCharType="begin"/>
        </w:r>
        <w:r w:rsidRPr="00C16ABC">
          <w:rPr>
            <w:webHidden/>
          </w:rPr>
          <w:instrText xml:space="preserve"> PAGEREF _Toc235010078 \h </w:instrText>
        </w:r>
        <w:r w:rsidRPr="00C16ABC">
          <w:rPr>
            <w:webHidden/>
          </w:rPr>
          <w:fldChar w:fldCharType="separate"/>
        </w:r>
        <w:r w:rsidRPr="00C16ABC" w:rsidR="00C97CAF">
          <w:rPr>
            <w:webHidden/>
          </w:rPr>
          <w:t>4</w:t>
        </w:r>
        <w:r w:rsidRPr="00C16ABC">
          <w:rPr>
            <w:webHidden/>
          </w:rPr>
          <w:fldChar w:fldCharType="end"/>
        </w:r>
      </w:hyperlink>
    </w:p>
    <w:p w:rsidR="004E4D17" w:rsidRPr="00C16ABC" w:rsidP="00C16ABC" w14:paraId="7750E412" w14:textId="272F1C0E">
      <w:pPr>
        <w:pStyle w:val="TOC2"/>
        <w:rPr>
          <w:rFonts w:asciiTheme="minorHAnsi" w:eastAsiaTheme="minorEastAsia" w:hAnsiTheme="minorHAnsi"/>
          <w:kern w:val="2"/>
          <w:sz w:val="24"/>
          <w:szCs w:val="24"/>
          <w14:ligatures w14:val="standardContextual"/>
        </w:rPr>
      </w:pPr>
      <w:hyperlink w:anchor="_Toc235010079" w:history="1">
        <w:r w:rsidRPr="00C16ABC">
          <w:rPr>
            <w:rStyle w:val="Hyperlink"/>
          </w:rPr>
          <w:t>Caregiver Brochure</w:t>
        </w:r>
        <w:r w:rsidRPr="00C16ABC">
          <w:rPr>
            <w:webHidden/>
          </w:rPr>
          <w:tab/>
        </w:r>
        <w:r w:rsidR="00C16ABC">
          <w:rPr>
            <w:webHidden/>
          </w:rPr>
          <w:t>C-</w:t>
        </w:r>
        <w:r w:rsidRPr="00C16ABC">
          <w:rPr>
            <w:webHidden/>
          </w:rPr>
          <w:fldChar w:fldCharType="begin"/>
        </w:r>
        <w:r w:rsidRPr="00C16ABC">
          <w:rPr>
            <w:webHidden/>
          </w:rPr>
          <w:instrText xml:space="preserve"> PAGEREF _Toc235010079 \h </w:instrText>
        </w:r>
        <w:r w:rsidRPr="00C16ABC">
          <w:rPr>
            <w:webHidden/>
          </w:rPr>
          <w:fldChar w:fldCharType="separate"/>
        </w:r>
        <w:r w:rsidRPr="00C16ABC" w:rsidR="00C97CAF">
          <w:rPr>
            <w:webHidden/>
          </w:rPr>
          <w:t>4</w:t>
        </w:r>
        <w:r w:rsidRPr="00C16ABC">
          <w:rPr>
            <w:webHidden/>
          </w:rPr>
          <w:fldChar w:fldCharType="end"/>
        </w:r>
      </w:hyperlink>
    </w:p>
    <w:p w:rsidR="004E4D17" w:rsidRPr="00C16ABC" w:rsidP="00C16ABC" w14:paraId="754A8C22" w14:textId="5D74584A">
      <w:pPr>
        <w:pStyle w:val="TOC2"/>
        <w:rPr>
          <w:rFonts w:asciiTheme="minorHAnsi" w:eastAsiaTheme="minorEastAsia" w:hAnsiTheme="minorHAnsi"/>
          <w:kern w:val="2"/>
          <w:sz w:val="24"/>
          <w:szCs w:val="24"/>
          <w14:ligatures w14:val="standardContextual"/>
        </w:rPr>
      </w:pPr>
      <w:hyperlink w:anchor="_Toc235010080" w:history="1">
        <w:r w:rsidRPr="00C16ABC">
          <w:rPr>
            <w:rStyle w:val="Hyperlink"/>
          </w:rPr>
          <w:t>Legal Guardian Brochure</w:t>
        </w:r>
        <w:r w:rsidRPr="00C16ABC">
          <w:rPr>
            <w:webHidden/>
          </w:rPr>
          <w:tab/>
        </w:r>
        <w:r w:rsidR="00C16ABC">
          <w:rPr>
            <w:webHidden/>
          </w:rPr>
          <w:t>C-</w:t>
        </w:r>
        <w:r w:rsidRPr="00C16ABC">
          <w:rPr>
            <w:webHidden/>
          </w:rPr>
          <w:fldChar w:fldCharType="begin"/>
        </w:r>
        <w:r w:rsidRPr="00C16ABC">
          <w:rPr>
            <w:webHidden/>
          </w:rPr>
          <w:instrText xml:space="preserve"> PAGEREF _Toc235010080 \h </w:instrText>
        </w:r>
        <w:r w:rsidRPr="00C16ABC">
          <w:rPr>
            <w:webHidden/>
          </w:rPr>
          <w:fldChar w:fldCharType="separate"/>
        </w:r>
        <w:r w:rsidRPr="00C16ABC" w:rsidR="00C97CAF">
          <w:rPr>
            <w:webHidden/>
          </w:rPr>
          <w:t>5</w:t>
        </w:r>
        <w:r w:rsidRPr="00C16ABC">
          <w:rPr>
            <w:webHidden/>
          </w:rPr>
          <w:fldChar w:fldCharType="end"/>
        </w:r>
      </w:hyperlink>
    </w:p>
    <w:p w:rsidR="004E4D17" w:rsidRPr="00C16ABC" w:rsidP="00C16ABC" w14:paraId="47EEEF75" w14:textId="707DB3D7">
      <w:pPr>
        <w:pStyle w:val="TOC2"/>
        <w:rPr>
          <w:rFonts w:asciiTheme="minorHAnsi" w:eastAsiaTheme="minorEastAsia" w:hAnsiTheme="minorHAnsi"/>
          <w:kern w:val="2"/>
          <w:sz w:val="24"/>
          <w:szCs w:val="24"/>
          <w14:ligatures w14:val="standardContextual"/>
        </w:rPr>
      </w:pPr>
      <w:hyperlink w:anchor="_Toc235010081" w:history="1">
        <w:r w:rsidRPr="00C16ABC">
          <w:rPr>
            <w:rStyle w:val="Hyperlink"/>
          </w:rPr>
          <w:t>Former Caregiver Brochure</w:t>
        </w:r>
        <w:r w:rsidRPr="00C16ABC">
          <w:rPr>
            <w:webHidden/>
          </w:rPr>
          <w:tab/>
        </w:r>
        <w:r w:rsidR="00C16ABC">
          <w:rPr>
            <w:webHidden/>
          </w:rPr>
          <w:t>C-</w:t>
        </w:r>
        <w:r w:rsidRPr="00C16ABC">
          <w:rPr>
            <w:webHidden/>
          </w:rPr>
          <w:fldChar w:fldCharType="begin"/>
        </w:r>
        <w:r w:rsidRPr="00C16ABC">
          <w:rPr>
            <w:webHidden/>
          </w:rPr>
          <w:instrText xml:space="preserve"> PAGEREF _Toc235010081 \h </w:instrText>
        </w:r>
        <w:r w:rsidRPr="00C16ABC">
          <w:rPr>
            <w:webHidden/>
          </w:rPr>
          <w:fldChar w:fldCharType="separate"/>
        </w:r>
        <w:r w:rsidRPr="00C16ABC" w:rsidR="00C97CAF">
          <w:rPr>
            <w:webHidden/>
          </w:rPr>
          <w:t>6</w:t>
        </w:r>
        <w:r w:rsidRPr="00C16ABC">
          <w:rPr>
            <w:webHidden/>
          </w:rPr>
          <w:fldChar w:fldCharType="end"/>
        </w:r>
      </w:hyperlink>
    </w:p>
    <w:p w:rsidR="004E4D17" w:rsidRPr="00C16ABC" w:rsidP="00C16ABC" w14:paraId="34654621" w14:textId="591F7FF3">
      <w:pPr>
        <w:pStyle w:val="TOC2"/>
        <w:rPr>
          <w:rFonts w:asciiTheme="minorHAnsi" w:eastAsiaTheme="minorEastAsia" w:hAnsiTheme="minorHAnsi"/>
          <w:kern w:val="2"/>
          <w:sz w:val="24"/>
          <w:szCs w:val="24"/>
          <w14:ligatures w14:val="standardContextual"/>
        </w:rPr>
      </w:pPr>
      <w:hyperlink w:anchor="_Toc235010082" w:history="1">
        <w:r w:rsidRPr="00C16ABC">
          <w:rPr>
            <w:rStyle w:val="Hyperlink"/>
          </w:rPr>
          <w:t>Youth Brochure</w:t>
        </w:r>
        <w:r w:rsidRPr="00C16ABC">
          <w:rPr>
            <w:webHidden/>
          </w:rPr>
          <w:tab/>
        </w:r>
        <w:r w:rsidR="00C16ABC">
          <w:rPr>
            <w:webHidden/>
          </w:rPr>
          <w:t>C-</w:t>
        </w:r>
        <w:r w:rsidRPr="00C16ABC">
          <w:rPr>
            <w:webHidden/>
          </w:rPr>
          <w:fldChar w:fldCharType="begin"/>
        </w:r>
        <w:r w:rsidRPr="00C16ABC">
          <w:rPr>
            <w:webHidden/>
          </w:rPr>
          <w:instrText xml:space="preserve"> PAGEREF _Toc235010082 \h </w:instrText>
        </w:r>
        <w:r w:rsidRPr="00C16ABC">
          <w:rPr>
            <w:webHidden/>
          </w:rPr>
          <w:fldChar w:fldCharType="separate"/>
        </w:r>
        <w:r w:rsidRPr="00C16ABC" w:rsidR="00C97CAF">
          <w:rPr>
            <w:webHidden/>
          </w:rPr>
          <w:t>7</w:t>
        </w:r>
        <w:r w:rsidRPr="00C16ABC">
          <w:rPr>
            <w:webHidden/>
          </w:rPr>
          <w:fldChar w:fldCharType="end"/>
        </w:r>
      </w:hyperlink>
    </w:p>
    <w:p w:rsidR="004E4D17" w:rsidRPr="00C16ABC" w:rsidP="00C16ABC" w14:paraId="2C4025AC" w14:textId="4C0D67B6">
      <w:pPr>
        <w:pStyle w:val="TOC1"/>
        <w:rPr>
          <w:rFonts w:asciiTheme="minorHAnsi" w:eastAsiaTheme="minorEastAsia" w:hAnsiTheme="minorHAnsi"/>
          <w:kern w:val="2"/>
          <w:sz w:val="24"/>
          <w:szCs w:val="24"/>
          <w14:ligatures w14:val="standardContextual"/>
        </w:rPr>
      </w:pPr>
      <w:hyperlink w:anchor="_Toc235010083" w:history="1">
        <w:r w:rsidRPr="00C16ABC">
          <w:rPr>
            <w:rStyle w:val="Hyperlink"/>
          </w:rPr>
          <w:t>Contacting Scripts</w:t>
        </w:r>
        <w:r w:rsidRPr="00C16ABC">
          <w:rPr>
            <w:webHidden/>
          </w:rPr>
          <w:tab/>
        </w:r>
        <w:r w:rsidR="00C16ABC">
          <w:rPr>
            <w:webHidden/>
          </w:rPr>
          <w:t>C-</w:t>
        </w:r>
        <w:r w:rsidRPr="00C16ABC">
          <w:rPr>
            <w:webHidden/>
          </w:rPr>
          <w:fldChar w:fldCharType="begin"/>
        </w:r>
        <w:r w:rsidRPr="00C16ABC">
          <w:rPr>
            <w:webHidden/>
          </w:rPr>
          <w:instrText xml:space="preserve"> PAGEREF _Toc235010083 \h </w:instrText>
        </w:r>
        <w:r w:rsidRPr="00C16ABC">
          <w:rPr>
            <w:webHidden/>
          </w:rPr>
          <w:fldChar w:fldCharType="separate"/>
        </w:r>
        <w:r w:rsidRPr="00C16ABC" w:rsidR="00C97CAF">
          <w:rPr>
            <w:webHidden/>
          </w:rPr>
          <w:t>8</w:t>
        </w:r>
        <w:r w:rsidRPr="00C16ABC">
          <w:rPr>
            <w:webHidden/>
          </w:rPr>
          <w:fldChar w:fldCharType="end"/>
        </w:r>
      </w:hyperlink>
    </w:p>
    <w:p w:rsidR="004E4D17" w:rsidRPr="00C16ABC" w:rsidP="00C16ABC" w14:paraId="33F20E7A" w14:textId="616E507E">
      <w:pPr>
        <w:pStyle w:val="TOC1"/>
        <w:ind w:left="216"/>
        <w:rPr>
          <w:rFonts w:asciiTheme="minorHAnsi" w:eastAsiaTheme="minorEastAsia" w:hAnsiTheme="minorHAnsi"/>
          <w:kern w:val="2"/>
          <w:sz w:val="24"/>
          <w:szCs w:val="24"/>
          <w14:ligatures w14:val="standardContextual"/>
        </w:rPr>
      </w:pPr>
      <w:hyperlink w:anchor="_Toc235010084" w:history="1">
        <w:r w:rsidRPr="00C16ABC">
          <w:rPr>
            <w:rStyle w:val="Hyperlink"/>
          </w:rPr>
          <w:t>Caregiver Contacting Scripts</w:t>
        </w:r>
        <w:r w:rsidRPr="00C16ABC">
          <w:rPr>
            <w:webHidden/>
          </w:rPr>
          <w:tab/>
        </w:r>
        <w:r w:rsidR="00C16ABC">
          <w:rPr>
            <w:webHidden/>
          </w:rPr>
          <w:t>C-</w:t>
        </w:r>
        <w:r w:rsidRPr="00C16ABC">
          <w:rPr>
            <w:webHidden/>
          </w:rPr>
          <w:fldChar w:fldCharType="begin"/>
        </w:r>
        <w:r w:rsidRPr="00C16ABC">
          <w:rPr>
            <w:webHidden/>
          </w:rPr>
          <w:instrText xml:space="preserve"> PAGEREF _Toc235010084 \h </w:instrText>
        </w:r>
        <w:r w:rsidRPr="00C16ABC">
          <w:rPr>
            <w:webHidden/>
          </w:rPr>
          <w:fldChar w:fldCharType="separate"/>
        </w:r>
        <w:r w:rsidRPr="00C16ABC" w:rsidR="00C97CAF">
          <w:rPr>
            <w:webHidden/>
          </w:rPr>
          <w:t>8</w:t>
        </w:r>
        <w:r w:rsidRPr="00C16ABC">
          <w:rPr>
            <w:webHidden/>
          </w:rPr>
          <w:fldChar w:fldCharType="end"/>
        </w:r>
      </w:hyperlink>
    </w:p>
    <w:p w:rsidR="004E4D17" w:rsidRPr="00C16ABC" w:rsidP="00C16ABC" w14:paraId="682233BD" w14:textId="0084C309">
      <w:pPr>
        <w:pStyle w:val="TOC2"/>
        <w:ind w:left="432"/>
        <w:rPr>
          <w:rFonts w:asciiTheme="minorHAnsi" w:eastAsiaTheme="minorEastAsia" w:hAnsiTheme="minorHAnsi"/>
          <w:kern w:val="2"/>
          <w:sz w:val="24"/>
          <w:szCs w:val="24"/>
          <w14:ligatures w14:val="standardContextual"/>
        </w:rPr>
      </w:pPr>
      <w:hyperlink w:anchor="_Toc235010085" w:history="1">
        <w:r w:rsidRPr="00C16ABC">
          <w:rPr>
            <w:rStyle w:val="Hyperlink"/>
          </w:rPr>
          <w:t>Telephone Script</w:t>
        </w:r>
        <w:r w:rsidRPr="00C16ABC">
          <w:rPr>
            <w:webHidden/>
          </w:rPr>
          <w:tab/>
        </w:r>
        <w:r w:rsidR="00C16ABC">
          <w:rPr>
            <w:webHidden/>
          </w:rPr>
          <w:t>C-</w:t>
        </w:r>
        <w:r w:rsidRPr="00C16ABC">
          <w:rPr>
            <w:webHidden/>
          </w:rPr>
          <w:fldChar w:fldCharType="begin"/>
        </w:r>
        <w:r w:rsidRPr="00C16ABC">
          <w:rPr>
            <w:webHidden/>
          </w:rPr>
          <w:instrText xml:space="preserve"> PAGEREF _Toc235010085 \h </w:instrText>
        </w:r>
        <w:r w:rsidRPr="00C16ABC">
          <w:rPr>
            <w:webHidden/>
          </w:rPr>
          <w:fldChar w:fldCharType="separate"/>
        </w:r>
        <w:r w:rsidRPr="00C16ABC" w:rsidR="00C97CAF">
          <w:rPr>
            <w:webHidden/>
          </w:rPr>
          <w:t>8</w:t>
        </w:r>
        <w:r w:rsidRPr="00C16ABC">
          <w:rPr>
            <w:webHidden/>
          </w:rPr>
          <w:fldChar w:fldCharType="end"/>
        </w:r>
      </w:hyperlink>
    </w:p>
    <w:p w:rsidR="004E4D17" w:rsidRPr="00C16ABC" w:rsidP="00C16ABC" w14:paraId="0327B633" w14:textId="6E2EA8D5">
      <w:pPr>
        <w:pStyle w:val="TOC2"/>
        <w:ind w:left="432"/>
        <w:rPr>
          <w:rFonts w:asciiTheme="minorHAnsi" w:eastAsiaTheme="minorEastAsia" w:hAnsiTheme="minorHAnsi"/>
          <w:kern w:val="2"/>
          <w:sz w:val="24"/>
          <w:szCs w:val="24"/>
          <w14:ligatures w14:val="standardContextual"/>
        </w:rPr>
      </w:pPr>
      <w:hyperlink w:anchor="_Toc235010086" w:history="1">
        <w:r w:rsidRPr="00C16ABC">
          <w:rPr>
            <w:rStyle w:val="Hyperlink"/>
          </w:rPr>
          <w:t>In Person Script</w:t>
        </w:r>
        <w:r w:rsidRPr="00C16ABC">
          <w:rPr>
            <w:webHidden/>
          </w:rPr>
          <w:tab/>
        </w:r>
        <w:r w:rsidR="00C16ABC">
          <w:rPr>
            <w:webHidden/>
          </w:rPr>
          <w:t>C-</w:t>
        </w:r>
        <w:r w:rsidRPr="00C16ABC">
          <w:rPr>
            <w:webHidden/>
          </w:rPr>
          <w:fldChar w:fldCharType="begin"/>
        </w:r>
        <w:r w:rsidRPr="00C16ABC">
          <w:rPr>
            <w:webHidden/>
          </w:rPr>
          <w:instrText xml:space="preserve"> PAGEREF _Toc235010086 \h </w:instrText>
        </w:r>
        <w:r w:rsidRPr="00C16ABC">
          <w:rPr>
            <w:webHidden/>
          </w:rPr>
          <w:fldChar w:fldCharType="separate"/>
        </w:r>
        <w:r w:rsidRPr="00C16ABC" w:rsidR="00C97CAF">
          <w:rPr>
            <w:webHidden/>
          </w:rPr>
          <w:t>8</w:t>
        </w:r>
        <w:r w:rsidRPr="00C16ABC">
          <w:rPr>
            <w:webHidden/>
          </w:rPr>
          <w:fldChar w:fldCharType="end"/>
        </w:r>
      </w:hyperlink>
    </w:p>
    <w:p w:rsidR="004E4D17" w:rsidRPr="00C16ABC" w:rsidP="00C16ABC" w14:paraId="25858285" w14:textId="719D2D24">
      <w:pPr>
        <w:pStyle w:val="TOC1"/>
        <w:ind w:left="216"/>
        <w:rPr>
          <w:rFonts w:asciiTheme="minorHAnsi" w:eastAsiaTheme="minorEastAsia" w:hAnsiTheme="minorHAnsi"/>
          <w:kern w:val="2"/>
          <w:sz w:val="24"/>
          <w:szCs w:val="24"/>
          <w14:ligatures w14:val="standardContextual"/>
        </w:rPr>
      </w:pPr>
      <w:hyperlink w:anchor="_Toc235010087" w:history="1">
        <w:r w:rsidRPr="00C16ABC">
          <w:rPr>
            <w:rStyle w:val="Hyperlink"/>
          </w:rPr>
          <w:t>Legal Guardian Script</w:t>
        </w:r>
        <w:r w:rsidRPr="00C16ABC">
          <w:rPr>
            <w:webHidden/>
          </w:rPr>
          <w:tab/>
        </w:r>
        <w:r w:rsidR="00C16ABC">
          <w:rPr>
            <w:webHidden/>
          </w:rPr>
          <w:t>C-</w:t>
        </w:r>
        <w:r w:rsidRPr="00C16ABC">
          <w:rPr>
            <w:webHidden/>
          </w:rPr>
          <w:fldChar w:fldCharType="begin"/>
        </w:r>
        <w:r w:rsidRPr="00C16ABC">
          <w:rPr>
            <w:webHidden/>
          </w:rPr>
          <w:instrText xml:space="preserve"> PAGEREF _Toc235010087 \h </w:instrText>
        </w:r>
        <w:r w:rsidRPr="00C16ABC">
          <w:rPr>
            <w:webHidden/>
          </w:rPr>
          <w:fldChar w:fldCharType="separate"/>
        </w:r>
        <w:r w:rsidRPr="00C16ABC" w:rsidR="00C97CAF">
          <w:rPr>
            <w:webHidden/>
          </w:rPr>
          <w:t>9</w:t>
        </w:r>
        <w:r w:rsidRPr="00C16ABC">
          <w:rPr>
            <w:webHidden/>
          </w:rPr>
          <w:fldChar w:fldCharType="end"/>
        </w:r>
      </w:hyperlink>
    </w:p>
    <w:p w:rsidR="004E4D17" w:rsidRPr="00C16ABC" w:rsidP="00C16ABC" w14:paraId="0DECE072" w14:textId="7CF586DE">
      <w:pPr>
        <w:pStyle w:val="TOC1"/>
        <w:ind w:left="216"/>
        <w:rPr>
          <w:rFonts w:asciiTheme="minorHAnsi" w:eastAsiaTheme="minorEastAsia" w:hAnsiTheme="minorHAnsi"/>
          <w:kern w:val="2"/>
          <w:sz w:val="24"/>
          <w:szCs w:val="24"/>
          <w14:ligatures w14:val="standardContextual"/>
        </w:rPr>
      </w:pPr>
      <w:hyperlink w:anchor="_Toc235010088" w:history="1">
        <w:r w:rsidRPr="00C16ABC">
          <w:rPr>
            <w:rStyle w:val="Hyperlink"/>
          </w:rPr>
          <w:t>Former Caregiver (Non-Custodial Parent with a Child in Placement) Script</w:t>
        </w:r>
        <w:r w:rsidRPr="00C16ABC">
          <w:rPr>
            <w:webHidden/>
          </w:rPr>
          <w:tab/>
        </w:r>
        <w:r w:rsidR="00C16ABC">
          <w:rPr>
            <w:webHidden/>
          </w:rPr>
          <w:t>C-</w:t>
        </w:r>
        <w:r w:rsidRPr="00C16ABC">
          <w:rPr>
            <w:webHidden/>
          </w:rPr>
          <w:fldChar w:fldCharType="begin"/>
        </w:r>
        <w:r w:rsidRPr="00C16ABC">
          <w:rPr>
            <w:webHidden/>
          </w:rPr>
          <w:instrText xml:space="preserve"> PAGEREF _Toc235010088 \h </w:instrText>
        </w:r>
        <w:r w:rsidRPr="00C16ABC">
          <w:rPr>
            <w:webHidden/>
          </w:rPr>
          <w:fldChar w:fldCharType="separate"/>
        </w:r>
        <w:r w:rsidRPr="00C16ABC" w:rsidR="00C97CAF">
          <w:rPr>
            <w:webHidden/>
          </w:rPr>
          <w:t>10</w:t>
        </w:r>
        <w:r w:rsidRPr="00C16ABC">
          <w:rPr>
            <w:webHidden/>
          </w:rPr>
          <w:fldChar w:fldCharType="end"/>
        </w:r>
      </w:hyperlink>
    </w:p>
    <w:p w:rsidR="004E4D17" w:rsidRPr="00C16ABC" w:rsidP="00C16ABC" w14:paraId="536B1B67" w14:textId="34CDFB40">
      <w:pPr>
        <w:pStyle w:val="TOC1"/>
        <w:ind w:left="216"/>
        <w:rPr>
          <w:rFonts w:asciiTheme="minorHAnsi" w:eastAsiaTheme="minorEastAsia" w:hAnsiTheme="minorHAnsi"/>
          <w:kern w:val="2"/>
          <w:sz w:val="24"/>
          <w:szCs w:val="24"/>
          <w14:ligatures w14:val="standardContextual"/>
        </w:rPr>
      </w:pPr>
      <w:hyperlink w:anchor="_Toc235010089" w:history="1">
        <w:r w:rsidRPr="00C16ABC">
          <w:rPr>
            <w:rStyle w:val="Hyperlink"/>
            <w:iCs/>
          </w:rPr>
          <w:t>Voicemail Script (Caregivers and Legal Guardians)</w:t>
        </w:r>
        <w:r w:rsidRPr="00C16ABC">
          <w:rPr>
            <w:webHidden/>
          </w:rPr>
          <w:tab/>
        </w:r>
        <w:r w:rsidR="00C16ABC">
          <w:rPr>
            <w:webHidden/>
          </w:rPr>
          <w:t>C-</w:t>
        </w:r>
        <w:r w:rsidRPr="00C16ABC">
          <w:rPr>
            <w:webHidden/>
          </w:rPr>
          <w:fldChar w:fldCharType="begin"/>
        </w:r>
        <w:r w:rsidRPr="00C16ABC">
          <w:rPr>
            <w:webHidden/>
          </w:rPr>
          <w:instrText xml:space="preserve"> PAGEREF _Toc235010089 \h </w:instrText>
        </w:r>
        <w:r w:rsidRPr="00C16ABC">
          <w:rPr>
            <w:webHidden/>
          </w:rPr>
          <w:fldChar w:fldCharType="separate"/>
        </w:r>
        <w:r w:rsidRPr="00C16ABC" w:rsidR="00C97CAF">
          <w:rPr>
            <w:webHidden/>
          </w:rPr>
          <w:t>11</w:t>
        </w:r>
        <w:r w:rsidRPr="00C16ABC">
          <w:rPr>
            <w:webHidden/>
          </w:rPr>
          <w:fldChar w:fldCharType="end"/>
        </w:r>
      </w:hyperlink>
    </w:p>
    <w:p w:rsidR="004E4D17" w:rsidRPr="00C16ABC" w:rsidP="00C16ABC" w14:paraId="4F071BC7" w14:textId="11997FF7">
      <w:pPr>
        <w:pStyle w:val="TOC1"/>
        <w:rPr>
          <w:rFonts w:asciiTheme="minorHAnsi" w:eastAsiaTheme="minorEastAsia" w:hAnsiTheme="minorHAnsi"/>
          <w:kern w:val="2"/>
          <w:sz w:val="24"/>
          <w:szCs w:val="24"/>
          <w14:ligatures w14:val="standardContextual"/>
        </w:rPr>
      </w:pPr>
      <w:hyperlink w:anchor="_Toc235010090" w:history="1">
        <w:r w:rsidRPr="00C16ABC">
          <w:rPr>
            <w:rStyle w:val="Hyperlink"/>
          </w:rPr>
          <w:t>Online Survey Invitations and Reminders</w:t>
        </w:r>
        <w:r w:rsidRPr="00C16ABC">
          <w:rPr>
            <w:webHidden/>
          </w:rPr>
          <w:tab/>
        </w:r>
        <w:r w:rsidR="00C16ABC">
          <w:rPr>
            <w:webHidden/>
          </w:rPr>
          <w:t>C-</w:t>
        </w:r>
        <w:r w:rsidRPr="00C16ABC">
          <w:rPr>
            <w:webHidden/>
          </w:rPr>
          <w:fldChar w:fldCharType="begin"/>
        </w:r>
        <w:r w:rsidRPr="00C16ABC">
          <w:rPr>
            <w:webHidden/>
          </w:rPr>
          <w:instrText xml:space="preserve"> PAGEREF _Toc235010090 \h </w:instrText>
        </w:r>
        <w:r w:rsidRPr="00C16ABC">
          <w:rPr>
            <w:webHidden/>
          </w:rPr>
          <w:fldChar w:fldCharType="separate"/>
        </w:r>
        <w:r w:rsidRPr="00C16ABC" w:rsidR="00C97CAF">
          <w:rPr>
            <w:webHidden/>
          </w:rPr>
          <w:t>12</w:t>
        </w:r>
        <w:r w:rsidRPr="00C16ABC">
          <w:rPr>
            <w:webHidden/>
          </w:rPr>
          <w:fldChar w:fldCharType="end"/>
        </w:r>
      </w:hyperlink>
    </w:p>
    <w:p w:rsidR="004E4D17" w:rsidRPr="00C16ABC" w:rsidP="00C16ABC" w14:paraId="5EC18792" w14:textId="43AFA840">
      <w:pPr>
        <w:pStyle w:val="TOC1"/>
        <w:ind w:left="216"/>
        <w:rPr>
          <w:rFonts w:asciiTheme="minorHAnsi" w:eastAsiaTheme="minorEastAsia" w:hAnsiTheme="minorHAnsi"/>
          <w:kern w:val="2"/>
          <w:sz w:val="24"/>
          <w:szCs w:val="24"/>
          <w14:ligatures w14:val="standardContextual"/>
        </w:rPr>
      </w:pPr>
      <w:hyperlink w:anchor="_Toc235010091" w:history="1">
        <w:r w:rsidRPr="00C16ABC">
          <w:rPr>
            <w:rStyle w:val="Hyperlink"/>
          </w:rPr>
          <w:t>Caregiver Email Invitations</w:t>
        </w:r>
        <w:r w:rsidRPr="00C16ABC">
          <w:rPr>
            <w:webHidden/>
          </w:rPr>
          <w:tab/>
        </w:r>
        <w:r w:rsidR="00C16ABC">
          <w:rPr>
            <w:webHidden/>
          </w:rPr>
          <w:t>C-</w:t>
        </w:r>
        <w:r w:rsidRPr="00C16ABC">
          <w:rPr>
            <w:webHidden/>
          </w:rPr>
          <w:fldChar w:fldCharType="begin"/>
        </w:r>
        <w:r w:rsidRPr="00C16ABC">
          <w:rPr>
            <w:webHidden/>
          </w:rPr>
          <w:instrText xml:space="preserve"> PAGEREF _Toc235010091 \h </w:instrText>
        </w:r>
        <w:r w:rsidRPr="00C16ABC">
          <w:rPr>
            <w:webHidden/>
          </w:rPr>
          <w:fldChar w:fldCharType="separate"/>
        </w:r>
        <w:r w:rsidRPr="00C16ABC" w:rsidR="00C97CAF">
          <w:rPr>
            <w:webHidden/>
          </w:rPr>
          <w:t>12</w:t>
        </w:r>
        <w:r w:rsidRPr="00C16ABC">
          <w:rPr>
            <w:webHidden/>
          </w:rPr>
          <w:fldChar w:fldCharType="end"/>
        </w:r>
      </w:hyperlink>
    </w:p>
    <w:p w:rsidR="004E4D17" w:rsidRPr="00C16ABC" w:rsidP="00C16ABC" w14:paraId="417AC38E" w14:textId="75969A81">
      <w:pPr>
        <w:pStyle w:val="TOC1"/>
        <w:ind w:left="216"/>
        <w:rPr>
          <w:rFonts w:asciiTheme="minorHAnsi" w:eastAsiaTheme="minorEastAsia" w:hAnsiTheme="minorHAnsi"/>
          <w:kern w:val="2"/>
          <w:sz w:val="24"/>
          <w:szCs w:val="24"/>
          <w14:ligatures w14:val="standardContextual"/>
        </w:rPr>
      </w:pPr>
      <w:hyperlink w:anchor="_Toc235010092" w:history="1">
        <w:r w:rsidRPr="00C16ABC">
          <w:rPr>
            <w:rStyle w:val="Hyperlink"/>
          </w:rPr>
          <w:t>Youth Email Invitations (ages 13-17; sent to youth with caregiver permission)</w:t>
        </w:r>
        <w:r w:rsidRPr="00C16ABC">
          <w:rPr>
            <w:webHidden/>
          </w:rPr>
          <w:tab/>
        </w:r>
        <w:r w:rsidR="00C16ABC">
          <w:rPr>
            <w:webHidden/>
          </w:rPr>
          <w:t>C-</w:t>
        </w:r>
        <w:r w:rsidRPr="00C16ABC">
          <w:rPr>
            <w:webHidden/>
          </w:rPr>
          <w:fldChar w:fldCharType="begin"/>
        </w:r>
        <w:r w:rsidRPr="00C16ABC">
          <w:rPr>
            <w:webHidden/>
          </w:rPr>
          <w:instrText xml:space="preserve"> PAGEREF _Toc235010092 \h </w:instrText>
        </w:r>
        <w:r w:rsidRPr="00C16ABC">
          <w:rPr>
            <w:webHidden/>
          </w:rPr>
          <w:fldChar w:fldCharType="separate"/>
        </w:r>
        <w:r w:rsidRPr="00C16ABC" w:rsidR="00C97CAF">
          <w:rPr>
            <w:webHidden/>
          </w:rPr>
          <w:t>15</w:t>
        </w:r>
        <w:r w:rsidRPr="00C16ABC">
          <w:rPr>
            <w:webHidden/>
          </w:rPr>
          <w:fldChar w:fldCharType="end"/>
        </w:r>
      </w:hyperlink>
    </w:p>
    <w:p w:rsidR="004E4D17" w:rsidRPr="00C16ABC" w:rsidP="00C16ABC" w14:paraId="1DACFE6C" w14:textId="294680FB">
      <w:pPr>
        <w:pStyle w:val="TOC1"/>
        <w:ind w:left="216"/>
        <w:rPr>
          <w:rFonts w:asciiTheme="minorHAnsi" w:eastAsiaTheme="minorEastAsia" w:hAnsiTheme="minorHAnsi"/>
          <w:kern w:val="2"/>
          <w:sz w:val="24"/>
          <w:szCs w:val="24"/>
          <w14:ligatures w14:val="standardContextual"/>
        </w:rPr>
      </w:pPr>
      <w:hyperlink w:anchor="_Toc235010093" w:history="1">
        <w:r w:rsidRPr="00C16ABC">
          <w:rPr>
            <w:rStyle w:val="Hyperlink"/>
          </w:rPr>
          <w:t>Youth Survey Email Invitations Sent to Caregiver (ages 11-17 when caregiver is preferred contact)</w:t>
        </w:r>
        <w:r w:rsidRPr="00C16ABC">
          <w:rPr>
            <w:webHidden/>
          </w:rPr>
          <w:tab/>
        </w:r>
        <w:r w:rsidR="00C16ABC">
          <w:rPr>
            <w:webHidden/>
          </w:rPr>
          <w:t>C-</w:t>
        </w:r>
        <w:r w:rsidRPr="00C16ABC">
          <w:rPr>
            <w:webHidden/>
          </w:rPr>
          <w:fldChar w:fldCharType="begin"/>
        </w:r>
        <w:r w:rsidRPr="00C16ABC">
          <w:rPr>
            <w:webHidden/>
          </w:rPr>
          <w:instrText xml:space="preserve"> PAGEREF _Toc235010093 \h </w:instrText>
        </w:r>
        <w:r w:rsidRPr="00C16ABC">
          <w:rPr>
            <w:webHidden/>
          </w:rPr>
          <w:fldChar w:fldCharType="separate"/>
        </w:r>
        <w:r w:rsidRPr="00C16ABC" w:rsidR="00C97CAF">
          <w:rPr>
            <w:webHidden/>
          </w:rPr>
          <w:t>18</w:t>
        </w:r>
        <w:r w:rsidRPr="00C16ABC">
          <w:rPr>
            <w:webHidden/>
          </w:rPr>
          <w:fldChar w:fldCharType="end"/>
        </w:r>
      </w:hyperlink>
    </w:p>
    <w:p w:rsidR="004E4D17" w:rsidRPr="00C16ABC" w:rsidP="00C16ABC" w14:paraId="10A934ED" w14:textId="6A050B1B">
      <w:pPr>
        <w:pStyle w:val="TOC1"/>
        <w:ind w:left="216"/>
        <w:rPr>
          <w:rFonts w:asciiTheme="minorHAnsi" w:eastAsiaTheme="minorEastAsia" w:hAnsiTheme="minorHAnsi"/>
          <w:kern w:val="2"/>
          <w:sz w:val="24"/>
          <w:szCs w:val="24"/>
          <w14:ligatures w14:val="standardContextual"/>
        </w:rPr>
      </w:pPr>
      <w:hyperlink w:anchor="_Toc235010094" w:history="1">
        <w:r w:rsidRPr="00C16ABC">
          <w:rPr>
            <w:rStyle w:val="Hyperlink"/>
          </w:rPr>
          <w:t>Breakoff Email Reminder (Caregivers and Youth)</w:t>
        </w:r>
        <w:r w:rsidRPr="00C16ABC">
          <w:rPr>
            <w:webHidden/>
          </w:rPr>
          <w:tab/>
        </w:r>
        <w:r w:rsidR="00C16ABC">
          <w:rPr>
            <w:webHidden/>
          </w:rPr>
          <w:t>C-</w:t>
        </w:r>
        <w:r w:rsidRPr="00C16ABC">
          <w:rPr>
            <w:webHidden/>
          </w:rPr>
          <w:fldChar w:fldCharType="begin"/>
        </w:r>
        <w:r w:rsidRPr="00C16ABC">
          <w:rPr>
            <w:webHidden/>
          </w:rPr>
          <w:instrText xml:space="preserve"> PAGEREF _Toc235010094 \h </w:instrText>
        </w:r>
        <w:r w:rsidRPr="00C16ABC">
          <w:rPr>
            <w:webHidden/>
          </w:rPr>
          <w:fldChar w:fldCharType="separate"/>
        </w:r>
        <w:r w:rsidRPr="00C16ABC" w:rsidR="00C97CAF">
          <w:rPr>
            <w:webHidden/>
          </w:rPr>
          <w:t>21</w:t>
        </w:r>
        <w:r w:rsidRPr="00C16ABC">
          <w:rPr>
            <w:webHidden/>
          </w:rPr>
          <w:fldChar w:fldCharType="end"/>
        </w:r>
      </w:hyperlink>
    </w:p>
    <w:p w:rsidR="004E4D17" w:rsidRPr="00C16ABC" w:rsidP="00C16ABC" w14:paraId="46602AB5" w14:textId="227A7684">
      <w:pPr>
        <w:pStyle w:val="TOC1"/>
        <w:ind w:left="216"/>
        <w:rPr>
          <w:rFonts w:asciiTheme="minorHAnsi" w:eastAsiaTheme="minorEastAsia" w:hAnsiTheme="minorHAnsi"/>
          <w:kern w:val="2"/>
          <w:sz w:val="24"/>
          <w:szCs w:val="24"/>
          <w14:ligatures w14:val="standardContextual"/>
        </w:rPr>
      </w:pPr>
      <w:hyperlink w:anchor="_Toc235010095" w:history="1">
        <w:r w:rsidRPr="00C16ABC">
          <w:rPr>
            <w:rStyle w:val="Hyperlink"/>
          </w:rPr>
          <w:t>Text Message Prompt (Caregivers and Youth)</w:t>
        </w:r>
        <w:r w:rsidRPr="00C16ABC">
          <w:rPr>
            <w:webHidden/>
          </w:rPr>
          <w:tab/>
        </w:r>
        <w:r w:rsidR="00C16ABC">
          <w:rPr>
            <w:webHidden/>
          </w:rPr>
          <w:t>C-</w:t>
        </w:r>
        <w:r w:rsidRPr="00C16ABC">
          <w:rPr>
            <w:webHidden/>
          </w:rPr>
          <w:fldChar w:fldCharType="begin"/>
        </w:r>
        <w:r w:rsidRPr="00C16ABC">
          <w:rPr>
            <w:webHidden/>
          </w:rPr>
          <w:instrText xml:space="preserve"> PAGEREF _Toc235010095 \h </w:instrText>
        </w:r>
        <w:r w:rsidRPr="00C16ABC">
          <w:rPr>
            <w:webHidden/>
          </w:rPr>
          <w:fldChar w:fldCharType="separate"/>
        </w:r>
        <w:r w:rsidRPr="00C16ABC" w:rsidR="00C97CAF">
          <w:rPr>
            <w:webHidden/>
          </w:rPr>
          <w:t>22</w:t>
        </w:r>
        <w:r w:rsidRPr="00C16ABC">
          <w:rPr>
            <w:webHidden/>
          </w:rPr>
          <w:fldChar w:fldCharType="end"/>
        </w:r>
      </w:hyperlink>
    </w:p>
    <w:p w:rsidR="004E4D17" w:rsidRPr="00C16ABC" w:rsidP="00C16ABC" w14:paraId="72534DF3" w14:textId="0682755A">
      <w:pPr>
        <w:pStyle w:val="TOC1"/>
        <w:ind w:left="216"/>
        <w:rPr>
          <w:rFonts w:asciiTheme="minorHAnsi" w:eastAsiaTheme="minorEastAsia" w:hAnsiTheme="minorHAnsi"/>
          <w:kern w:val="2"/>
          <w:sz w:val="24"/>
          <w:szCs w:val="24"/>
          <w14:ligatures w14:val="standardContextual"/>
        </w:rPr>
      </w:pPr>
      <w:hyperlink w:anchor="_Toc235010096" w:history="1">
        <w:r w:rsidRPr="00C16ABC">
          <w:rPr>
            <w:rStyle w:val="Hyperlink"/>
          </w:rPr>
          <w:t>Thank You Email (Caregivers and Youth)</w:t>
        </w:r>
        <w:r w:rsidRPr="00C16ABC">
          <w:rPr>
            <w:webHidden/>
          </w:rPr>
          <w:tab/>
        </w:r>
        <w:r w:rsidR="00C16ABC">
          <w:rPr>
            <w:webHidden/>
          </w:rPr>
          <w:t>C-</w:t>
        </w:r>
        <w:r w:rsidRPr="00C16ABC">
          <w:rPr>
            <w:webHidden/>
          </w:rPr>
          <w:fldChar w:fldCharType="begin"/>
        </w:r>
        <w:r w:rsidRPr="00C16ABC">
          <w:rPr>
            <w:webHidden/>
          </w:rPr>
          <w:instrText xml:space="preserve"> PAGEREF _Toc235010096 \h </w:instrText>
        </w:r>
        <w:r w:rsidRPr="00C16ABC">
          <w:rPr>
            <w:webHidden/>
          </w:rPr>
          <w:fldChar w:fldCharType="separate"/>
        </w:r>
        <w:r w:rsidRPr="00C16ABC" w:rsidR="00C97CAF">
          <w:rPr>
            <w:webHidden/>
          </w:rPr>
          <w:t>22</w:t>
        </w:r>
        <w:r w:rsidRPr="00C16ABC">
          <w:rPr>
            <w:webHidden/>
          </w:rPr>
          <w:fldChar w:fldCharType="end"/>
        </w:r>
      </w:hyperlink>
    </w:p>
    <w:p w:rsidR="004E4D17" w:rsidP="00C16ABC" w14:paraId="00E24836" w14:textId="0F20EFAD">
      <w:pPr>
        <w:pStyle w:val="TOC1"/>
        <w:rPr>
          <w:rFonts w:asciiTheme="minorHAnsi" w:eastAsiaTheme="minorEastAsia" w:hAnsiTheme="minorHAnsi"/>
          <w:b/>
          <w:bCs/>
          <w:kern w:val="2"/>
          <w:sz w:val="24"/>
          <w:szCs w:val="24"/>
          <w14:ligatures w14:val="standardContextual"/>
        </w:rPr>
      </w:pPr>
      <w:hyperlink w:anchor="_Toc235010097" w:history="1">
        <w:r w:rsidRPr="00011370">
          <w:rPr>
            <w:rStyle w:val="Hyperlink"/>
          </w:rPr>
          <w:t>Follow-Up Letters</w:t>
        </w:r>
        <w:r>
          <w:rPr>
            <w:webHidden/>
          </w:rPr>
          <w:tab/>
        </w:r>
        <w:r w:rsidR="00C16ABC">
          <w:rPr>
            <w:webHidden/>
          </w:rPr>
          <w:t>C-</w:t>
        </w:r>
        <w:r>
          <w:rPr>
            <w:webHidden/>
          </w:rPr>
          <w:fldChar w:fldCharType="begin"/>
        </w:r>
        <w:r>
          <w:rPr>
            <w:webHidden/>
          </w:rPr>
          <w:instrText xml:space="preserve"> PAGEREF _Toc235010097 \h </w:instrText>
        </w:r>
        <w:r>
          <w:rPr>
            <w:webHidden/>
          </w:rPr>
          <w:fldChar w:fldCharType="separate"/>
        </w:r>
        <w:r w:rsidR="00C97CAF">
          <w:rPr>
            <w:webHidden/>
          </w:rPr>
          <w:t>23</w:t>
        </w:r>
        <w:r>
          <w:rPr>
            <w:webHidden/>
          </w:rPr>
          <w:fldChar w:fldCharType="end"/>
        </w:r>
      </w:hyperlink>
    </w:p>
    <w:p w:rsidR="004E4D17" w:rsidRPr="004E4D17" w:rsidP="00C16ABC" w14:paraId="03F8E682" w14:textId="3743FC69">
      <w:pPr>
        <w:pStyle w:val="TOC1"/>
        <w:ind w:left="216"/>
        <w:rPr>
          <w:rFonts w:asciiTheme="minorHAnsi" w:eastAsiaTheme="minorEastAsia" w:hAnsiTheme="minorHAnsi"/>
          <w:b/>
          <w:bCs/>
          <w:kern w:val="2"/>
          <w:sz w:val="24"/>
          <w:szCs w:val="24"/>
          <w14:ligatures w14:val="standardContextual"/>
        </w:rPr>
      </w:pPr>
      <w:hyperlink w:anchor="_Toc235010098" w:history="1">
        <w:r w:rsidRPr="004E4D17">
          <w:rPr>
            <w:rStyle w:val="Hyperlink"/>
          </w:rPr>
          <w:t>Caregiver: Not Interested/Too Busy</w:t>
        </w:r>
        <w:r w:rsidRPr="004E4D17">
          <w:rPr>
            <w:webHidden/>
          </w:rPr>
          <w:tab/>
        </w:r>
        <w:r w:rsidR="00C16ABC">
          <w:rPr>
            <w:webHidden/>
          </w:rPr>
          <w:t>C-</w:t>
        </w:r>
        <w:r w:rsidRPr="004E4D17">
          <w:rPr>
            <w:b/>
            <w:bCs/>
            <w:webHidden/>
          </w:rPr>
          <w:fldChar w:fldCharType="begin"/>
        </w:r>
        <w:r w:rsidRPr="004E4D17">
          <w:rPr>
            <w:webHidden/>
          </w:rPr>
          <w:instrText xml:space="preserve"> PAGEREF _Toc235010098 \h </w:instrText>
        </w:r>
        <w:r w:rsidRPr="004E4D17">
          <w:rPr>
            <w:b/>
            <w:bCs/>
            <w:webHidden/>
          </w:rPr>
          <w:fldChar w:fldCharType="separate"/>
        </w:r>
        <w:r w:rsidR="00C97CAF">
          <w:rPr>
            <w:webHidden/>
          </w:rPr>
          <w:t>23</w:t>
        </w:r>
        <w:r w:rsidRPr="004E4D17">
          <w:rPr>
            <w:b/>
            <w:bCs/>
            <w:webHidden/>
          </w:rPr>
          <w:fldChar w:fldCharType="end"/>
        </w:r>
      </w:hyperlink>
    </w:p>
    <w:p w:rsidR="004E4D17" w:rsidRPr="004E4D17" w:rsidP="00C16ABC" w14:paraId="7EAFC71D" w14:textId="55CEB440">
      <w:pPr>
        <w:pStyle w:val="TOC1"/>
        <w:ind w:left="216"/>
        <w:rPr>
          <w:rFonts w:asciiTheme="minorHAnsi" w:eastAsiaTheme="minorEastAsia" w:hAnsiTheme="minorHAnsi"/>
          <w:b/>
          <w:bCs/>
          <w:kern w:val="2"/>
          <w:sz w:val="24"/>
          <w:szCs w:val="24"/>
          <w14:ligatures w14:val="standardContextual"/>
        </w:rPr>
      </w:pPr>
      <w:hyperlink w:anchor="_Toc235010099" w:history="1">
        <w:r w:rsidRPr="004E4D17">
          <w:rPr>
            <w:rStyle w:val="Hyperlink"/>
          </w:rPr>
          <w:t xml:space="preserve">Caregiver: </w:t>
        </w:r>
        <w:r w:rsidR="001E4B11">
          <w:rPr>
            <w:rStyle w:val="Hyperlink"/>
          </w:rPr>
          <w:t>Privacy</w:t>
        </w:r>
        <w:r w:rsidRPr="004E4D17" w:rsidR="001E4B11">
          <w:rPr>
            <w:rStyle w:val="Hyperlink"/>
          </w:rPr>
          <w:t xml:space="preserve"> </w:t>
        </w:r>
        <w:r w:rsidRPr="004E4D17">
          <w:rPr>
            <w:rStyle w:val="Hyperlink"/>
          </w:rPr>
          <w:t>Concerns/General Distrust</w:t>
        </w:r>
        <w:r w:rsidRPr="004E4D17">
          <w:rPr>
            <w:webHidden/>
          </w:rPr>
          <w:tab/>
        </w:r>
        <w:r w:rsidR="00C16ABC">
          <w:rPr>
            <w:webHidden/>
          </w:rPr>
          <w:t>C-</w:t>
        </w:r>
        <w:r w:rsidRPr="004E4D17">
          <w:rPr>
            <w:b/>
            <w:bCs/>
            <w:webHidden/>
          </w:rPr>
          <w:fldChar w:fldCharType="begin"/>
        </w:r>
        <w:r w:rsidRPr="004E4D17">
          <w:rPr>
            <w:webHidden/>
          </w:rPr>
          <w:instrText xml:space="preserve"> PAGEREF _Toc235010099 \h </w:instrText>
        </w:r>
        <w:r w:rsidRPr="004E4D17">
          <w:rPr>
            <w:b/>
            <w:bCs/>
            <w:webHidden/>
          </w:rPr>
          <w:fldChar w:fldCharType="separate"/>
        </w:r>
        <w:r w:rsidR="00C97CAF">
          <w:rPr>
            <w:webHidden/>
          </w:rPr>
          <w:t>24</w:t>
        </w:r>
        <w:r w:rsidRPr="004E4D17">
          <w:rPr>
            <w:b/>
            <w:bCs/>
            <w:webHidden/>
          </w:rPr>
          <w:fldChar w:fldCharType="end"/>
        </w:r>
      </w:hyperlink>
    </w:p>
    <w:p w:rsidR="004E4D17" w:rsidRPr="004E4D17" w:rsidP="00C16ABC" w14:paraId="3876B095" w14:textId="7D9E6444">
      <w:pPr>
        <w:pStyle w:val="TOC1"/>
        <w:ind w:left="216"/>
        <w:rPr>
          <w:rFonts w:asciiTheme="minorHAnsi" w:eastAsiaTheme="minorEastAsia" w:hAnsiTheme="minorHAnsi"/>
          <w:b/>
          <w:bCs/>
          <w:kern w:val="2"/>
          <w:sz w:val="24"/>
          <w:szCs w:val="24"/>
          <w14:ligatures w14:val="standardContextual"/>
        </w:rPr>
      </w:pPr>
      <w:hyperlink w:anchor="_Toc235010100" w:history="1">
        <w:r w:rsidRPr="004E4D17">
          <w:rPr>
            <w:rStyle w:val="Hyperlink"/>
          </w:rPr>
          <w:t>Caregiver/Legal Guardian: Does Not Want Child to Participate</w:t>
        </w:r>
        <w:r w:rsidRPr="004E4D17">
          <w:rPr>
            <w:webHidden/>
          </w:rPr>
          <w:tab/>
        </w:r>
        <w:r w:rsidR="00C16ABC">
          <w:rPr>
            <w:webHidden/>
          </w:rPr>
          <w:t>C-</w:t>
        </w:r>
        <w:r w:rsidRPr="004E4D17">
          <w:rPr>
            <w:b/>
            <w:bCs/>
            <w:webHidden/>
          </w:rPr>
          <w:fldChar w:fldCharType="begin"/>
        </w:r>
        <w:r w:rsidRPr="004E4D17">
          <w:rPr>
            <w:webHidden/>
          </w:rPr>
          <w:instrText xml:space="preserve"> PAGEREF _Toc235010100 \h </w:instrText>
        </w:r>
        <w:r w:rsidRPr="004E4D17">
          <w:rPr>
            <w:b/>
            <w:bCs/>
            <w:webHidden/>
          </w:rPr>
          <w:fldChar w:fldCharType="separate"/>
        </w:r>
        <w:r w:rsidR="00C97CAF">
          <w:rPr>
            <w:webHidden/>
          </w:rPr>
          <w:t>25</w:t>
        </w:r>
        <w:r w:rsidRPr="004E4D17">
          <w:rPr>
            <w:b/>
            <w:bCs/>
            <w:webHidden/>
          </w:rPr>
          <w:fldChar w:fldCharType="end"/>
        </w:r>
      </w:hyperlink>
    </w:p>
    <w:p w:rsidR="004E4D17" w:rsidRPr="004E4D17" w:rsidP="00C16ABC" w14:paraId="3C612742" w14:textId="0F209EB9">
      <w:pPr>
        <w:pStyle w:val="TOC1"/>
        <w:ind w:left="216"/>
        <w:rPr>
          <w:rFonts w:asciiTheme="minorHAnsi" w:eastAsiaTheme="minorEastAsia" w:hAnsiTheme="minorHAnsi"/>
          <w:b/>
          <w:bCs/>
          <w:kern w:val="2"/>
          <w:sz w:val="24"/>
          <w:szCs w:val="24"/>
          <w14:ligatures w14:val="standardContextual"/>
        </w:rPr>
      </w:pPr>
      <w:hyperlink w:anchor="_Toc235010101" w:history="1">
        <w:r w:rsidRPr="004E4D17">
          <w:rPr>
            <w:rStyle w:val="Hyperlink"/>
          </w:rPr>
          <w:t>Caregiver: Negative Experience with Child Welfare System</w:t>
        </w:r>
        <w:r w:rsidRPr="004E4D17">
          <w:rPr>
            <w:webHidden/>
          </w:rPr>
          <w:tab/>
        </w:r>
        <w:r w:rsidR="00C16ABC">
          <w:rPr>
            <w:webHidden/>
          </w:rPr>
          <w:t>C-</w:t>
        </w:r>
        <w:r w:rsidRPr="004E4D17">
          <w:rPr>
            <w:b/>
            <w:bCs/>
            <w:webHidden/>
          </w:rPr>
          <w:fldChar w:fldCharType="begin"/>
        </w:r>
        <w:r w:rsidRPr="004E4D17">
          <w:rPr>
            <w:webHidden/>
          </w:rPr>
          <w:instrText xml:space="preserve"> PAGEREF _Toc235010101 \h </w:instrText>
        </w:r>
        <w:r w:rsidRPr="004E4D17">
          <w:rPr>
            <w:b/>
            <w:bCs/>
            <w:webHidden/>
          </w:rPr>
          <w:fldChar w:fldCharType="separate"/>
        </w:r>
        <w:r w:rsidR="00C97CAF">
          <w:rPr>
            <w:webHidden/>
          </w:rPr>
          <w:t>26</w:t>
        </w:r>
        <w:r w:rsidRPr="004E4D17">
          <w:rPr>
            <w:b/>
            <w:bCs/>
            <w:webHidden/>
          </w:rPr>
          <w:fldChar w:fldCharType="end"/>
        </w:r>
      </w:hyperlink>
    </w:p>
    <w:p w:rsidR="004E4D17" w:rsidP="00C16ABC" w14:paraId="762BF4BA" w14:textId="522E5D94">
      <w:pPr>
        <w:pStyle w:val="TOC1"/>
        <w:rPr>
          <w:rFonts w:asciiTheme="minorHAnsi" w:eastAsiaTheme="minorEastAsia" w:hAnsiTheme="minorHAnsi"/>
          <w:b/>
          <w:bCs/>
          <w:kern w:val="2"/>
          <w:sz w:val="24"/>
          <w:szCs w:val="24"/>
          <w14:ligatures w14:val="standardContextual"/>
        </w:rPr>
      </w:pPr>
      <w:hyperlink w:anchor="_Toc235010102" w:history="1">
        <w:r w:rsidRPr="00011370">
          <w:rPr>
            <w:rStyle w:val="Hyperlink"/>
          </w:rPr>
          <w:t>Panel Maintenance Materials</w:t>
        </w:r>
        <w:r>
          <w:rPr>
            <w:webHidden/>
          </w:rPr>
          <w:tab/>
        </w:r>
        <w:r w:rsidR="00C16ABC">
          <w:rPr>
            <w:webHidden/>
          </w:rPr>
          <w:t>C-</w:t>
        </w:r>
        <w:r>
          <w:rPr>
            <w:webHidden/>
          </w:rPr>
          <w:fldChar w:fldCharType="begin"/>
        </w:r>
        <w:r>
          <w:rPr>
            <w:webHidden/>
          </w:rPr>
          <w:instrText xml:space="preserve"> PAGEREF _Toc235010102 \h </w:instrText>
        </w:r>
        <w:r>
          <w:rPr>
            <w:webHidden/>
          </w:rPr>
          <w:fldChar w:fldCharType="separate"/>
        </w:r>
        <w:r w:rsidR="00C97CAF">
          <w:rPr>
            <w:webHidden/>
          </w:rPr>
          <w:t>27</w:t>
        </w:r>
        <w:r>
          <w:rPr>
            <w:webHidden/>
          </w:rPr>
          <w:fldChar w:fldCharType="end"/>
        </w:r>
      </w:hyperlink>
    </w:p>
    <w:p w:rsidR="004E4D17" w:rsidRPr="004E4D17" w:rsidP="00C16ABC" w14:paraId="0F58770A" w14:textId="4FE045FF">
      <w:pPr>
        <w:pStyle w:val="TOC1"/>
        <w:ind w:left="216"/>
        <w:rPr>
          <w:rFonts w:asciiTheme="minorHAnsi" w:eastAsiaTheme="minorEastAsia" w:hAnsiTheme="minorHAnsi"/>
          <w:b/>
          <w:bCs/>
          <w:kern w:val="2"/>
          <w:sz w:val="24"/>
          <w:szCs w:val="24"/>
          <w14:ligatures w14:val="standardContextual"/>
        </w:rPr>
      </w:pPr>
      <w:hyperlink w:anchor="_Toc235010103" w:history="1">
        <w:r w:rsidRPr="004E4D17">
          <w:rPr>
            <w:rStyle w:val="Hyperlink"/>
          </w:rPr>
          <w:t>Panel Maintenance Letter</w:t>
        </w:r>
        <w:r w:rsidRPr="004E4D17">
          <w:rPr>
            <w:webHidden/>
          </w:rPr>
          <w:tab/>
        </w:r>
        <w:r w:rsidR="00C16ABC">
          <w:rPr>
            <w:webHidden/>
          </w:rPr>
          <w:t>C-</w:t>
        </w:r>
        <w:r w:rsidRPr="004E4D17">
          <w:rPr>
            <w:b/>
            <w:bCs/>
            <w:webHidden/>
          </w:rPr>
          <w:fldChar w:fldCharType="begin"/>
        </w:r>
        <w:r w:rsidRPr="004E4D17">
          <w:rPr>
            <w:webHidden/>
          </w:rPr>
          <w:instrText xml:space="preserve"> PAGEREF _Toc235010103 \h </w:instrText>
        </w:r>
        <w:r w:rsidRPr="004E4D17">
          <w:rPr>
            <w:b/>
            <w:bCs/>
            <w:webHidden/>
          </w:rPr>
          <w:fldChar w:fldCharType="separate"/>
        </w:r>
        <w:r w:rsidR="00C97CAF">
          <w:rPr>
            <w:webHidden/>
          </w:rPr>
          <w:t>27</w:t>
        </w:r>
        <w:r w:rsidRPr="004E4D17">
          <w:rPr>
            <w:b/>
            <w:bCs/>
            <w:webHidden/>
          </w:rPr>
          <w:fldChar w:fldCharType="end"/>
        </w:r>
      </w:hyperlink>
    </w:p>
    <w:p w:rsidR="00866E3C" w:rsidP="00CF4396" w14:paraId="103EB748" w14:textId="4FDB6AA9">
      <w:pPr>
        <w:spacing w:after="100"/>
        <w:rPr>
          <w:rFonts w:ascii="Arial" w:hAnsi="Arial" w:cs="Arial"/>
          <w:szCs w:val="20"/>
        </w:rPr>
      </w:pPr>
      <w:r>
        <w:rPr>
          <w:rFonts w:ascii="Arial" w:hAnsi="Arial" w:cs="Arial"/>
          <w:szCs w:val="20"/>
        </w:rPr>
        <w:fldChar w:fldCharType="end"/>
      </w:r>
    </w:p>
    <w:p w:rsidR="00866E3C" w:rsidRPr="00C52012" w:rsidP="00F47C38" w14:paraId="510A0F09" w14:textId="77777777">
      <w:pPr>
        <w:spacing w:after="120"/>
        <w:rPr>
          <w:rFonts w:ascii="Arial" w:hAnsi="Arial" w:cs="Arial"/>
          <w:szCs w:val="20"/>
        </w:rPr>
        <w:sectPr w:rsidSect="008C74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docGrid w:linePitch="360"/>
        </w:sectPr>
      </w:pPr>
    </w:p>
    <w:p w:rsidR="00866E3C" w:rsidRPr="00CB2128" w:rsidP="00CB2128" w14:paraId="09EFA9DC" w14:textId="77777777">
      <w:pPr>
        <w:pStyle w:val="Head1"/>
        <w:jc w:val="center"/>
        <w:rPr>
          <w:rFonts w:ascii="Arial" w:hAnsi="Arial" w:eastAsiaTheme="minorHAnsi"/>
          <w:sz w:val="22"/>
          <w:szCs w:val="22"/>
        </w:rPr>
      </w:pPr>
      <w:bookmarkStart w:id="0" w:name="_Toc234408958"/>
      <w:bookmarkStart w:id="1" w:name="_Toc234941353"/>
      <w:bookmarkStart w:id="2" w:name="_Toc235010074"/>
      <w:r w:rsidRPr="00CB2128">
        <w:rPr>
          <w:rFonts w:ascii="Arial" w:hAnsi="Arial"/>
          <w:sz w:val="22"/>
          <w:szCs w:val="22"/>
        </w:rPr>
        <w:t>Lead Letters</w:t>
      </w:r>
      <w:bookmarkEnd w:id="0"/>
      <w:bookmarkEnd w:id="1"/>
      <w:bookmarkEnd w:id="2"/>
    </w:p>
    <w:p w:rsidR="00866E3C" w:rsidRPr="00BF4E29" w:rsidP="00A34F75" w14:paraId="4A540B61" w14:textId="77777777">
      <w:pPr>
        <w:pStyle w:val="Head2"/>
      </w:pPr>
      <w:bookmarkStart w:id="3" w:name="_Toc234408959"/>
      <w:bookmarkStart w:id="4" w:name="_Toc234941354"/>
      <w:bookmarkStart w:id="5" w:name="_Toc235010075"/>
      <w:r w:rsidRPr="00BF4E29">
        <w:t>Caregiver Lead Letter</w:t>
      </w:r>
      <w:bookmarkEnd w:id="3"/>
      <w:bookmarkEnd w:id="4"/>
      <w:bookmarkEnd w:id="5"/>
    </w:p>
    <w:p w:rsidR="00866E3C" w:rsidRPr="000B715C" w:rsidP="000B715C" w14:paraId="15455365" w14:textId="77777777">
      <w:pPr>
        <w:pStyle w:val="AddressLine"/>
        <w:spacing w:after="160"/>
      </w:pPr>
      <w:r w:rsidRPr="000B715C">
        <w:t>[CAREGIVER NAME]</w:t>
      </w:r>
      <w:r w:rsidRPr="000B715C">
        <w:tab/>
        <w:t xml:space="preserve"> [Date]</w:t>
      </w:r>
      <w:r w:rsidRPr="000B715C">
        <w:br/>
        <w:t>[Address]</w:t>
      </w:r>
      <w:r w:rsidRPr="000B715C">
        <w:br/>
        <w:t>[Address #2]</w:t>
      </w:r>
      <w:r w:rsidRPr="000B715C">
        <w:br/>
        <w:t>[City, State, Zip]</w:t>
      </w:r>
    </w:p>
    <w:p w:rsidR="00866E3C" w:rsidRPr="00B361B3" w:rsidP="00B361B3" w14:paraId="1F9D044A" w14:textId="77777777">
      <w:pPr>
        <w:pStyle w:val="Heading1"/>
      </w:pPr>
      <w:bookmarkStart w:id="6" w:name="_Toc234408960"/>
      <w:r w:rsidRPr="00B361B3">
        <w:t>Dear [CAREGIVER FIRST NAME],</w:t>
      </w:r>
      <w:bookmarkEnd w:id="6"/>
    </w:p>
    <w:p w:rsidR="00866E3C" w:rsidRPr="003D65F7" w:rsidP="003E579B" w14:paraId="35365E40" w14:textId="77777777">
      <w:pPr>
        <w:pStyle w:val="BodyText"/>
        <w:spacing w:after="120"/>
      </w:pPr>
      <w:r w:rsidRPr="003D65F7">
        <w:t xml:space="preserve">We are inviting you to join the </w:t>
      </w:r>
      <w:r w:rsidRPr="003D65F7">
        <w:rPr>
          <w:b/>
        </w:rPr>
        <w:t>National and State Survey of Child and Adolescent Well-Being (NSSCAW)</w:t>
      </w:r>
      <w:r w:rsidRPr="003D65F7">
        <w:t>. This is a one-of-a-kind study for families who have been involved with child welfare services. By sharing your experiences, you can help agencies across the country do a better job supporting families just like yours.</w:t>
      </w:r>
    </w:p>
    <w:p w:rsidR="00866E3C" w:rsidRPr="003D65F7" w:rsidP="003E579B" w14:paraId="51EB37DB" w14:textId="77777777">
      <w:pPr>
        <w:widowControl w:val="0"/>
        <w:spacing w:after="12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66432" behindDoc="0" locked="0" layoutInCell="1" allowOverlap="1">
                <wp:simplePos x="0" y="0"/>
                <wp:positionH relativeFrom="column">
                  <wp:posOffset>-287020</wp:posOffset>
                </wp:positionH>
                <wp:positionV relativeFrom="paragraph">
                  <wp:posOffset>87630</wp:posOffset>
                </wp:positionV>
                <wp:extent cx="175895" cy="0"/>
                <wp:effectExtent l="0" t="38100" r="52705" b="50800"/>
                <wp:wrapNone/>
                <wp:docPr id="1997055542"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75895" cy="0"/>
                        </a:xfrm>
                        <a:prstGeom prst="line">
                          <a:avLst/>
                        </a:prstGeom>
                        <a:ln w="12700">
                          <a:solidFill>
                            <a:srgbClr val="B986BF"/>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5" style="mso-width-percent:0;mso-width-relative:margin;mso-wrap-distance-bottom:0;mso-wrap-distance-left:9pt;mso-wrap-distance-right:9pt;mso-wrap-distance-top:0;mso-wrap-style:square;position:absolute;visibility:visible;z-index:251667456" from="-22.6pt,6.9pt" to="-8.75pt,6.9pt" strokecolor="#b986bf" strokeweight="1pt">
                <v:stroke joinstyle="miter" endarrow="oval"/>
              </v:line>
            </w:pict>
          </mc:Fallback>
        </mc:AlternateContent>
      </w:r>
      <w:r w:rsidRPr="003D65F7">
        <w:rPr>
          <w:rFonts w:ascii="Aptos" w:eastAsia="Times New Roman" w:hAnsi="Aptos" w:cs="Arial"/>
          <w:b/>
          <w:szCs w:val="20"/>
        </w:rPr>
        <w:t>What’s It All About</w:t>
      </w:r>
    </w:p>
    <w:p w:rsidR="00866E3C" w:rsidRPr="003D65F7" w:rsidP="003E579B" w14:paraId="47CABDED" w14:textId="77777777">
      <w:pPr>
        <w:pStyle w:val="BodyText"/>
        <w:spacing w:after="120"/>
      </w:pPr>
      <w:r w:rsidRPr="003D65F7">
        <w:t xml:space="preserve">NSSCAW is part of a national program that collects information about health and well-being directly from families and children. It is sponsored by the Administration for Children and Families and run by RTI International. </w:t>
      </w:r>
    </w:p>
    <w:p w:rsidR="00866E3C" w:rsidRPr="003D65F7" w:rsidP="003E579B" w14:paraId="3AB4DAED" w14:textId="77777777">
      <w:pPr>
        <w:widowControl w:val="0"/>
        <w:spacing w:after="12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68480" behindDoc="0" locked="0" layoutInCell="1" allowOverlap="1">
                <wp:simplePos x="0" y="0"/>
                <wp:positionH relativeFrom="column">
                  <wp:posOffset>-287020</wp:posOffset>
                </wp:positionH>
                <wp:positionV relativeFrom="paragraph">
                  <wp:posOffset>77516</wp:posOffset>
                </wp:positionV>
                <wp:extent cx="168275" cy="0"/>
                <wp:effectExtent l="0" t="38100" r="47625" b="50800"/>
                <wp:wrapNone/>
                <wp:docPr id="786314827"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68275" cy="0"/>
                        </a:xfrm>
                        <a:prstGeom prst="line">
                          <a:avLst/>
                        </a:prstGeom>
                        <a:ln w="12700">
                          <a:solidFill>
                            <a:srgbClr val="B6D866"/>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mso-width-percent:0;mso-width-relative:margin;mso-wrap-distance-bottom:0;mso-wrap-distance-left:9pt;mso-wrap-distance-right:9pt;mso-wrap-distance-top:0;mso-wrap-style:square;position:absolute;visibility:visible;z-index:251669504" from="-22.6pt,6.1pt" to="-9.35pt,6.1pt" strokecolor="#b6d866" strokeweight="1pt">
                <v:stroke joinstyle="miter" endarrow="oval"/>
              </v:line>
            </w:pict>
          </mc:Fallback>
        </mc:AlternateContent>
      </w:r>
      <w:r w:rsidRPr="003D65F7">
        <w:rPr>
          <w:rFonts w:ascii="Aptos" w:eastAsia="Times New Roman" w:hAnsi="Aptos" w:cs="Arial"/>
          <w:b/>
          <w:szCs w:val="20"/>
        </w:rPr>
        <w:t>Your Voice Is Important</w:t>
      </w:r>
    </w:p>
    <w:p w:rsidR="00866E3C" w:rsidRPr="003D65F7" w:rsidP="003E579B" w14:paraId="473F87B2" w14:textId="77777777">
      <w:pPr>
        <w:spacing w:after="120" w:line="240" w:lineRule="auto"/>
        <w:rPr>
          <w:rFonts w:ascii="Aptos" w:eastAsia="Times New Roman" w:hAnsi="Aptos" w:cs="Arial"/>
          <w:szCs w:val="20"/>
        </w:rPr>
      </w:pPr>
      <w:r w:rsidRPr="003D65F7">
        <w:rPr>
          <w:rFonts w:ascii="Aptos" w:eastAsia="Times New Roman" w:hAnsi="Aptos" w:cs="Arial"/>
          <w:szCs w:val="20"/>
        </w:rPr>
        <w:t xml:space="preserve">Real-life experiences matter—yours </w:t>
      </w:r>
      <w:r w:rsidRPr="003D65F7">
        <w:rPr>
          <w:rFonts w:ascii="Aptos" w:eastAsia="Times New Roman" w:hAnsi="Aptos" w:cs="Arial"/>
          <w:i/>
          <w:szCs w:val="20"/>
        </w:rPr>
        <w:t>and</w:t>
      </w:r>
      <w:r w:rsidRPr="003D65F7">
        <w:rPr>
          <w:rFonts w:ascii="Aptos" w:eastAsia="Times New Roman" w:hAnsi="Aptos" w:cs="Arial"/>
          <w:szCs w:val="20"/>
        </w:rPr>
        <w:t xml:space="preserve"> [CHILD’s NAME]’s. The things we learn from you will help us understand what’s working well and what needs to improve. This can make programs and services better for everyone in the future.</w:t>
      </w:r>
    </w:p>
    <w:p w:rsidR="00866E3C" w:rsidRPr="003D65F7" w:rsidP="003E579B" w14:paraId="65CF4056" w14:textId="77777777">
      <w:pPr>
        <w:widowControl w:val="0"/>
        <w:spacing w:after="120" w:line="240" w:lineRule="auto"/>
        <w:rPr>
          <w:rFonts w:ascii="Aptos" w:eastAsia="Times New Roman" w:hAnsi="Aptos" w:cs="Arial"/>
          <w:b/>
          <w:szCs w:val="20"/>
        </w:rPr>
      </w:pPr>
      <w:r w:rsidRPr="003D65F7">
        <w:rPr>
          <w:rFonts w:ascii="Aptos" w:eastAsia="Times New Roman" w:hAnsi="Aptos" w:cs="Arial"/>
          <w:b/>
          <w:bCs/>
          <w:noProof/>
          <w:szCs w:val="20"/>
        </w:rPr>
        <mc:AlternateContent>
          <mc:Choice Requires="wps">
            <w:drawing>
              <wp:anchor distT="91440" distB="91440" distL="114300" distR="114300" simplePos="0" relativeHeight="251660288" behindDoc="0" locked="0" layoutInCell="1" allowOverlap="1">
                <wp:simplePos x="0" y="0"/>
                <wp:positionH relativeFrom="page">
                  <wp:posOffset>5316220</wp:posOffset>
                </wp:positionH>
                <wp:positionV relativeFrom="paragraph">
                  <wp:posOffset>142540</wp:posOffset>
                </wp:positionV>
                <wp:extent cx="1653540" cy="782955"/>
                <wp:effectExtent l="0" t="0" r="0" b="0"/>
                <wp:wrapSquare wrapText="bothSides"/>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53540" cy="782955"/>
                        </a:xfrm>
                        <a:prstGeom prst="rect">
                          <a:avLst/>
                        </a:prstGeom>
                        <a:noFill/>
                        <a:ln w="9525">
                          <a:noFill/>
                          <a:miter lim="800000"/>
                          <a:headEnd/>
                          <a:tailEnd/>
                        </a:ln>
                      </wps:spPr>
                      <wps:txbx>
                        <w:txbxContent>
                          <w:p w:rsidR="00866E3C" w:rsidRPr="008020F5" w:rsidP="00227872" w14:textId="77777777">
                            <w:pPr>
                              <w:spacing w:after="0"/>
                              <w:jc w:val="center"/>
                              <w:rPr>
                                <w:rFonts w:cs="Arial"/>
                                <w:b/>
                                <w:bCs/>
                                <w:i/>
                                <w:iCs/>
                                <w:color w:val="3A3A3A" w:themeColor="background2" w:themeShade="40"/>
                                <w:szCs w:val="20"/>
                              </w:rPr>
                            </w:pPr>
                            <w:r w:rsidRPr="008020F5">
                              <w:rPr>
                                <w:rFonts w:cs="Arial"/>
                                <w:b/>
                                <w:bCs/>
                                <w:i/>
                                <w:iCs/>
                                <w:color w:val="3A3A3A" w:themeColor="background2" w:themeShade="40"/>
                                <w:szCs w:val="20"/>
                              </w:rPr>
                              <w:t>Help us build a better future for children and families by sharing your unique perspective.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130.2pt;height:61.65pt;margin-top:11.2pt;margin-left:418.6pt;mso-height-percent:0;mso-height-relative:margin;mso-position-horizontal-relative:page;mso-width-percent:0;mso-width-relative:margin;mso-wrap-distance-bottom:7.2pt;mso-wrap-distance-left:9pt;mso-wrap-distance-right:9pt;mso-wrap-distance-top:7.2pt;mso-wrap-style:square;position:absolute;visibility:visible;v-text-anchor:top;z-index:251661312" filled="f" stroked="f">
                <v:textbox>
                  <w:txbxContent>
                    <w:p w:rsidR="00866E3C" w:rsidRPr="008020F5" w:rsidP="00227872" w14:paraId="728F25A1" w14:textId="77777777">
                      <w:pPr>
                        <w:spacing w:after="0"/>
                        <w:jc w:val="center"/>
                        <w:rPr>
                          <w:rFonts w:cs="Arial"/>
                          <w:b/>
                          <w:bCs/>
                          <w:i/>
                          <w:iCs/>
                          <w:color w:val="3A3A3A" w:themeColor="background2" w:themeShade="40"/>
                          <w:szCs w:val="20"/>
                        </w:rPr>
                      </w:pPr>
                      <w:r w:rsidRPr="008020F5">
                        <w:rPr>
                          <w:rFonts w:cs="Arial"/>
                          <w:b/>
                          <w:bCs/>
                          <w:i/>
                          <w:iCs/>
                          <w:color w:val="3A3A3A" w:themeColor="background2" w:themeShade="40"/>
                          <w:szCs w:val="20"/>
                        </w:rPr>
                        <w:t>Help us build a better future for children and families by sharing your unique perspective.</w:t>
                      </w:r>
                    </w:p>
                  </w:txbxContent>
                </v:textbox>
                <w10:wrap type="square"/>
              </v:shape>
            </w:pict>
          </mc:Fallback>
        </mc:AlternateContent>
      </w:r>
      <w:r w:rsidRPr="00114297">
        <w:rPr>
          <w:rFonts w:ascii="Aptos" w:hAnsi="Aptos" w:cs="Arial"/>
          <w:noProof/>
          <w:color w:val="000000"/>
          <w:szCs w:val="20"/>
        </w:rPr>
        <mc:AlternateContent>
          <mc:Choice Requires="wps">
            <w:drawing>
              <wp:anchor distT="0" distB="0" distL="114300" distR="114300" simplePos="0" relativeHeight="251658240" behindDoc="0" locked="0" layoutInCell="1" allowOverlap="1">
                <wp:simplePos x="0" y="0"/>
                <wp:positionH relativeFrom="column">
                  <wp:posOffset>4630420</wp:posOffset>
                </wp:positionH>
                <wp:positionV relativeFrom="paragraph">
                  <wp:posOffset>93022</wp:posOffset>
                </wp:positionV>
                <wp:extent cx="1653540" cy="870585"/>
                <wp:effectExtent l="0" t="0" r="10160" b="18415"/>
                <wp:wrapSquare wrapText="bothSides"/>
                <wp:docPr id="223267529" name="Round Diagonal Corner 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653540" cy="870585"/>
                        </a:xfrm>
                        <a:prstGeom prst="round2DiagRect">
                          <a:avLst>
                            <a:gd name="adj1" fmla="val 8868"/>
                            <a:gd name="adj2" fmla="val 0"/>
                          </a:avLst>
                        </a:prstGeom>
                        <a:noFill/>
                        <a:ln w="15875">
                          <a:solidFill>
                            <a:srgbClr val="B6D8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ound Diagonal Corner Rectangle 4" o:spid="_x0000_s1028" style="width:130.2pt;height:68.55pt;margin-top:7.3pt;margin-left:364.6pt;mso-height-percent:0;mso-height-relative:margin;mso-width-percent:0;mso-width-relative:margin;mso-wrap-distance-bottom:0;mso-wrap-distance-left:9pt;mso-wrap-distance-right:9pt;mso-wrap-distance-top:0;mso-wrap-style:square;position:absolute;visibility:visible;v-text-anchor:middle;z-index:251659264" coordsize="1653540,870585" path="m77203,l1653540,l1653540,l1653540,793382c1653540,836020,1618975,870585,1576337,870585l,870585l,870585l,77203c,34565,34565,,77203,xe" filled="f" strokecolor="#b6d866" strokeweight="1.25pt">
                <v:stroke joinstyle="miter"/>
                <v:path arrowok="t" o:connecttype="custom" o:connectlocs="77203,0;1653540,0;1653540,0;1653540,793382;1576337,870585;0,870585;0,870585;0,77203;77203,0" o:connectangles="0,0,0,0,0,0,0,0,0"/>
                <w10:wrap type="square"/>
              </v:shape>
            </w:pict>
          </mc:Fallback>
        </mc:AlternateContent>
      </w:r>
      <w:r w:rsidRPr="00114297">
        <w:rPr>
          <w:rFonts w:ascii="Aptos" w:hAnsi="Aptos" w:cs="Arial"/>
          <w:noProof/>
          <w:color w:val="000000"/>
          <w:szCs w:val="20"/>
        </w:rPr>
        <mc:AlternateContent>
          <mc:Choice Requires="wps">
            <w:drawing>
              <wp:anchor distT="0" distB="0" distL="114300" distR="114300" simplePos="0" relativeHeight="251670528" behindDoc="0" locked="0" layoutInCell="1" allowOverlap="1">
                <wp:simplePos x="0" y="0"/>
                <wp:positionH relativeFrom="column">
                  <wp:posOffset>-287020</wp:posOffset>
                </wp:positionH>
                <wp:positionV relativeFrom="paragraph">
                  <wp:posOffset>75325</wp:posOffset>
                </wp:positionV>
                <wp:extent cx="175895" cy="0"/>
                <wp:effectExtent l="0" t="38100" r="52705" b="50800"/>
                <wp:wrapNone/>
                <wp:docPr id="1216765653"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75895" cy="0"/>
                        </a:xfrm>
                        <a:prstGeom prst="line">
                          <a:avLst/>
                        </a:prstGeom>
                        <a:ln w="12700">
                          <a:solidFill>
                            <a:srgbClr val="F5CF73"/>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9" style="mso-width-percent:0;mso-width-relative:margin;mso-wrap-distance-bottom:0;mso-wrap-distance-left:9pt;mso-wrap-distance-right:9pt;mso-wrap-distance-top:0;mso-wrap-style:square;position:absolute;visibility:visible;z-index:251671552" from="-22.6pt,5.95pt" to="-8.75pt,5.95pt" strokecolor="#f5cf73" strokeweight="1pt">
                <v:stroke joinstyle="miter" endarrow="oval"/>
              </v:line>
            </w:pict>
          </mc:Fallback>
        </mc:AlternateContent>
      </w:r>
      <w:r w:rsidRPr="003D65F7">
        <w:rPr>
          <w:rFonts w:ascii="Aptos" w:eastAsia="Times New Roman" w:hAnsi="Aptos" w:cs="Arial"/>
          <w:b/>
          <w:szCs w:val="20"/>
        </w:rPr>
        <w:t>How It Works</w:t>
      </w:r>
    </w:p>
    <w:p w:rsidR="00866E3C" w:rsidRPr="003D65F7" w:rsidP="003E579B" w14:paraId="5AE4150F" w14:textId="77777777">
      <w:pPr>
        <w:widowControl w:val="0"/>
        <w:spacing w:after="120" w:line="240" w:lineRule="auto"/>
        <w:rPr>
          <w:rFonts w:ascii="Aptos" w:eastAsia="Times New Roman" w:hAnsi="Aptos" w:cs="Arial"/>
          <w:szCs w:val="20"/>
        </w:rPr>
      </w:pPr>
      <w:r w:rsidRPr="003D65F7">
        <w:rPr>
          <w:rFonts w:ascii="Aptos" w:eastAsia="Times New Roman" w:hAnsi="Aptos" w:cs="Arial"/>
          <w:szCs w:val="20"/>
        </w:rPr>
        <w:t xml:space="preserve">You’ll take a survey about your experiences with child welfare services. Topics will range from services </w:t>
      </w:r>
      <w:r>
        <w:rPr>
          <w:rFonts w:ascii="Aptos" w:eastAsia="Times New Roman" w:hAnsi="Aptos" w:cs="Arial"/>
          <w:szCs w:val="20"/>
        </w:rPr>
        <w:t xml:space="preserve">that </w:t>
      </w:r>
      <w:r w:rsidRPr="003D65F7">
        <w:rPr>
          <w:rFonts w:ascii="Aptos" w:eastAsia="Times New Roman" w:hAnsi="Aptos" w:cs="Arial"/>
          <w:szCs w:val="20"/>
        </w:rPr>
        <w:t>you received to information about your health and your child’s health. You will be able to choose where and how you participate. You can meet with an interviewer in person or take the survey online.</w:t>
      </w:r>
    </w:p>
    <w:p w:rsidR="00866E3C" w:rsidRPr="003D65F7" w:rsidP="00CD5F4B" w14:paraId="185E2061" w14:textId="77777777">
      <w:pPr>
        <w:widowControl w:val="0"/>
        <w:spacing w:after="0" w:line="240" w:lineRule="auto"/>
        <w:rPr>
          <w:rFonts w:ascii="Aptos" w:eastAsia="Times New Roman" w:hAnsi="Aptos" w:cs="Arial"/>
          <w:szCs w:val="20"/>
        </w:rPr>
      </w:pPr>
      <w:r w:rsidRPr="003D65F7">
        <w:rPr>
          <w:rFonts w:ascii="Aptos" w:eastAsia="Times New Roman" w:hAnsi="Aptos" w:cs="Arial"/>
          <w:szCs w:val="20"/>
        </w:rPr>
        <w:t>As their caregiver, you will need to give permission for your child to take part:</w:t>
      </w:r>
    </w:p>
    <w:p w:rsidR="00866E3C" w:rsidRPr="003D65F7" w:rsidP="00866E3C" w14:paraId="6E0CD5F8" w14:textId="77777777">
      <w:pPr>
        <w:pStyle w:val="ListParagraph"/>
        <w:widowControl w:val="0"/>
        <w:numPr>
          <w:ilvl w:val="1"/>
          <w:numId w:val="20"/>
        </w:numPr>
        <w:spacing w:after="0" w:line="240" w:lineRule="auto"/>
        <w:ind w:left="630" w:hanging="180"/>
        <w:rPr>
          <w:rFonts w:ascii="Aptos" w:eastAsia="Times New Roman" w:hAnsi="Aptos" w:cs="Arial"/>
          <w:szCs w:val="20"/>
        </w:rPr>
      </w:pPr>
      <w:r w:rsidRPr="003D65F7">
        <w:rPr>
          <w:rFonts w:ascii="Aptos" w:eastAsia="Times New Roman" w:hAnsi="Aptos" w:cs="Arial"/>
          <w:szCs w:val="20"/>
        </w:rPr>
        <w:t>Children under age 6: You will answer questions for your child.</w:t>
      </w:r>
    </w:p>
    <w:p w:rsidR="00866E3C" w:rsidRPr="003D65F7" w:rsidP="00866E3C" w14:paraId="7D7975CA" w14:textId="77777777">
      <w:pPr>
        <w:pStyle w:val="ListParagraph"/>
        <w:widowControl w:val="0"/>
        <w:numPr>
          <w:ilvl w:val="1"/>
          <w:numId w:val="20"/>
        </w:numPr>
        <w:spacing w:after="0" w:line="240" w:lineRule="auto"/>
        <w:ind w:left="630" w:hanging="180"/>
        <w:rPr>
          <w:rFonts w:ascii="Aptos" w:eastAsia="Times New Roman" w:hAnsi="Aptos" w:cs="Arial"/>
          <w:szCs w:val="20"/>
        </w:rPr>
      </w:pPr>
      <w:r w:rsidRPr="003D65F7">
        <w:rPr>
          <w:rFonts w:ascii="Aptos" w:eastAsia="Times New Roman" w:hAnsi="Aptos" w:cs="Arial"/>
          <w:szCs w:val="20"/>
        </w:rPr>
        <w:t>Ages 6 to 10: We will ask them about school, family, and friends.</w:t>
      </w:r>
    </w:p>
    <w:p w:rsidR="00866E3C" w:rsidRPr="003D65F7" w:rsidP="00866E3C" w14:paraId="37A8B966" w14:textId="77777777">
      <w:pPr>
        <w:pStyle w:val="ListParagraph"/>
        <w:widowControl w:val="0"/>
        <w:numPr>
          <w:ilvl w:val="1"/>
          <w:numId w:val="20"/>
        </w:numPr>
        <w:spacing w:after="0" w:line="240" w:lineRule="auto"/>
        <w:ind w:left="630" w:hanging="180"/>
        <w:rPr>
          <w:rFonts w:ascii="Aptos" w:eastAsia="Times New Roman" w:hAnsi="Aptos" w:cs="Arial"/>
          <w:szCs w:val="20"/>
        </w:rPr>
      </w:pPr>
      <w:r w:rsidRPr="003D65F7">
        <w:rPr>
          <w:rFonts w:ascii="Aptos" w:eastAsia="Times New Roman" w:hAnsi="Aptos" w:cs="Arial"/>
          <w:szCs w:val="20"/>
        </w:rPr>
        <w:t>Ages 11 to 17: We will ask about school, health, social media, and relationships.</w:t>
      </w:r>
    </w:p>
    <w:p w:rsidR="00866E3C" w:rsidP="00CD5F4B" w14:paraId="5EDD5100" w14:textId="77777777">
      <w:pPr>
        <w:widowControl w:val="0"/>
        <w:spacing w:after="0" w:line="240" w:lineRule="auto"/>
        <w:rPr>
          <w:rFonts w:ascii="Aptos" w:eastAsia="Times New Roman" w:hAnsi="Aptos" w:cs="Arial"/>
          <w:szCs w:val="20"/>
        </w:rPr>
      </w:pPr>
    </w:p>
    <w:p w:rsidR="00866E3C" w:rsidRPr="003D65F7" w:rsidP="003E579B" w14:paraId="6B7949C2" w14:textId="490DE361">
      <w:pPr>
        <w:widowControl w:val="0"/>
        <w:spacing w:after="120" w:line="240" w:lineRule="auto"/>
        <w:rPr>
          <w:rFonts w:ascii="Aptos" w:eastAsia="Times New Roman" w:hAnsi="Aptos" w:cs="Arial"/>
          <w:szCs w:val="20"/>
        </w:rPr>
      </w:pPr>
      <w:r>
        <w:rPr>
          <w:rFonts w:ascii="Aptos" w:eastAsia="Times New Roman" w:hAnsi="Aptos" w:cs="Arial"/>
          <w:szCs w:val="20"/>
        </w:rPr>
        <w:t>Y</w:t>
      </w:r>
      <w:r w:rsidRPr="003D65F7">
        <w:rPr>
          <w:rFonts w:ascii="Aptos" w:eastAsia="Times New Roman" w:hAnsi="Aptos" w:cs="Arial"/>
          <w:szCs w:val="20"/>
        </w:rPr>
        <w:t xml:space="preserve">ou will receive $75 </w:t>
      </w:r>
      <w:r>
        <w:rPr>
          <w:rFonts w:ascii="Aptos" w:eastAsia="Times New Roman" w:hAnsi="Aptos" w:cs="Arial"/>
          <w:szCs w:val="20"/>
        </w:rPr>
        <w:t>as a thank you</w:t>
      </w:r>
      <w:r w:rsidRPr="363655AB">
        <w:rPr>
          <w:rFonts w:ascii="Aptos" w:eastAsia="Times New Roman" w:hAnsi="Aptos" w:cs="Arial"/>
          <w:szCs w:val="20"/>
        </w:rPr>
        <w:t>.</w:t>
      </w:r>
      <w:r w:rsidRPr="003D65F7">
        <w:rPr>
          <w:rFonts w:ascii="Aptos" w:eastAsia="Times New Roman" w:hAnsi="Aptos" w:cs="Arial"/>
          <w:szCs w:val="20"/>
        </w:rPr>
        <w:t xml:space="preserve"> Participating children will also receive a gift card worth $20 to $50, depending on their age.</w:t>
      </w:r>
    </w:p>
    <w:p w:rsidR="00866E3C" w:rsidRPr="003D65F7" w:rsidP="003E579B" w14:paraId="1B7D087F" w14:textId="77777777">
      <w:pPr>
        <w:widowControl w:val="0"/>
        <w:spacing w:after="12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72576" behindDoc="0" locked="0" layoutInCell="1" allowOverlap="1">
                <wp:simplePos x="0" y="0"/>
                <wp:positionH relativeFrom="column">
                  <wp:posOffset>-287020</wp:posOffset>
                </wp:positionH>
                <wp:positionV relativeFrom="paragraph">
                  <wp:posOffset>78698</wp:posOffset>
                </wp:positionV>
                <wp:extent cx="168275" cy="0"/>
                <wp:effectExtent l="0" t="38100" r="47625" b="50800"/>
                <wp:wrapNone/>
                <wp:docPr id="61682832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68275" cy="0"/>
                        </a:xfrm>
                        <a:prstGeom prst="line">
                          <a:avLst/>
                        </a:prstGeom>
                        <a:ln w="12700">
                          <a:solidFill>
                            <a:srgbClr val="8BD0DE"/>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0" style="mso-width-percent:0;mso-width-relative:margin;mso-wrap-distance-bottom:0;mso-wrap-distance-left:9pt;mso-wrap-distance-right:9pt;mso-wrap-distance-top:0;mso-wrap-style:square;position:absolute;visibility:visible;z-index:251673600" from="-22.6pt,6.2pt" to="-9.35pt,6.2pt" strokecolor="#8bd0de" strokeweight="1pt">
                <v:stroke joinstyle="miter" endarrow="oval"/>
              </v:line>
            </w:pict>
          </mc:Fallback>
        </mc:AlternateContent>
      </w:r>
      <w:r w:rsidRPr="003D65F7">
        <w:rPr>
          <w:rFonts w:ascii="Aptos" w:eastAsia="Times New Roman" w:hAnsi="Aptos" w:cs="Arial"/>
          <w:b/>
          <w:szCs w:val="20"/>
        </w:rPr>
        <w:t>What’s Next?</w:t>
      </w:r>
    </w:p>
    <w:p w:rsidR="00866E3C" w:rsidRPr="003D65F7" w:rsidP="003E579B" w14:paraId="26BBAD94" w14:textId="77777777">
      <w:pPr>
        <w:widowControl w:val="0"/>
        <w:spacing w:after="120" w:line="240" w:lineRule="auto"/>
        <w:rPr>
          <w:rFonts w:ascii="Aptos" w:eastAsia="Times New Roman" w:hAnsi="Aptos" w:cs="Arial"/>
          <w:szCs w:val="20"/>
        </w:rPr>
      </w:pPr>
      <w:r w:rsidRPr="003D65F7">
        <w:rPr>
          <w:rFonts w:ascii="Aptos" w:eastAsia="Times New Roman" w:hAnsi="Aptos" w:cs="Arial"/>
          <w:szCs w:val="20"/>
        </w:rPr>
        <w:t xml:space="preserve">In the next few days, an interviewer named [INTERVIEWER NAME] will reach out to give you more information. You can also look at the enclosed </w:t>
      </w:r>
      <w:r w:rsidRPr="5843A95F">
        <w:rPr>
          <w:rFonts w:ascii="Aptos" w:eastAsia="Times New Roman" w:hAnsi="Aptos" w:cs="Arial"/>
          <w:szCs w:val="20"/>
        </w:rPr>
        <w:t xml:space="preserve">brochure </w:t>
      </w:r>
      <w:r w:rsidRPr="003D65F7">
        <w:rPr>
          <w:rFonts w:ascii="Aptos" w:eastAsia="Times New Roman" w:hAnsi="Aptos" w:cs="Arial"/>
          <w:szCs w:val="20"/>
        </w:rPr>
        <w:t>to learn more.</w:t>
      </w:r>
    </w:p>
    <w:p w:rsidR="00866E3C" w:rsidRPr="003D65F7" w:rsidP="003E579B" w14:paraId="34AAEF9A" w14:textId="77777777">
      <w:pPr>
        <w:widowControl w:val="0"/>
        <w:spacing w:after="120" w:line="240" w:lineRule="auto"/>
        <w:rPr>
          <w:rFonts w:ascii="Aptos" w:eastAsia="Times New Roman" w:hAnsi="Aptos" w:cs="Arial"/>
          <w:szCs w:val="20"/>
        </w:rPr>
      </w:pPr>
      <w:r w:rsidRPr="003D65F7">
        <w:rPr>
          <w:rFonts w:ascii="Aptos" w:eastAsia="Times New Roman" w:hAnsi="Aptos" w:cs="Arial"/>
          <w:szCs w:val="20"/>
        </w:rPr>
        <w:t>We truly hope you choose to add your voice to this study. Your experience matters, and your</w:t>
      </w:r>
      <w:r>
        <w:rPr>
          <w:rFonts w:ascii="Aptos" w:eastAsia="Times New Roman" w:hAnsi="Aptos" w:cs="Arial"/>
          <w:szCs w:val="20"/>
        </w:rPr>
        <w:t xml:space="preserve"> input can make a difference</w:t>
      </w:r>
      <w:r w:rsidRPr="003D65F7">
        <w:rPr>
          <w:rFonts w:ascii="Aptos" w:eastAsia="Times New Roman" w:hAnsi="Aptos" w:cs="Arial"/>
          <w:szCs w:val="20"/>
        </w:rPr>
        <w:t>!</w:t>
      </w:r>
    </w:p>
    <w:p w:rsidR="00866E3C" w:rsidRPr="003D65F7" w:rsidP="00CD5F4B" w14:paraId="2A08F0F4" w14:textId="77777777">
      <w:pPr>
        <w:widowControl w:val="0"/>
        <w:spacing w:after="0" w:line="240" w:lineRule="auto"/>
        <w:rPr>
          <w:rFonts w:ascii="Aptos" w:eastAsia="Times New Roman" w:hAnsi="Aptos" w:cs="Arial"/>
          <w:szCs w:val="20"/>
        </w:rPr>
      </w:pPr>
      <w:r w:rsidRPr="003D65F7">
        <w:rPr>
          <w:rFonts w:ascii="Aptos" w:eastAsia="Times New Roman" w:hAnsi="Aptos" w:cs="Arial"/>
          <w:szCs w:val="20"/>
        </w:rPr>
        <w:t>Thank you for your support,</w:t>
      </w:r>
    </w:p>
    <w:p w:rsidR="00866E3C" w:rsidRPr="003D65F7" w:rsidP="00883988" w14:paraId="34107BE9" w14:textId="77777777">
      <w:pPr>
        <w:widowControl w:val="0"/>
        <w:spacing w:before="120" w:after="0" w:line="240" w:lineRule="auto"/>
        <w:rPr>
          <w:rFonts w:ascii="Aptos" w:eastAsia="Times New Roman" w:hAnsi="Aptos" w:cs="Arial"/>
          <w:szCs w:val="20"/>
        </w:rPr>
      </w:pPr>
      <w:r w:rsidRPr="003D65F7">
        <w:rPr>
          <w:rFonts w:ascii="Aptos" w:eastAsia="Times New Roman" w:hAnsi="Aptos" w:cs="Arial"/>
          <w:szCs w:val="20"/>
        </w:rPr>
        <w:t>The NSSCAW Team</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0"/>
        <w:gridCol w:w="3690"/>
      </w:tblGrid>
      <w:tr w14:paraId="2D42A8EC" w14:textId="77777777">
        <w:tblPrEx>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6120" w:type="dxa"/>
          </w:tcPr>
          <w:p w:rsidR="00866E3C" w:rsidRPr="003D65F7" w:rsidP="00F424DF" w14:paraId="776E671E" w14:textId="77777777">
            <w:pPr>
              <w:widowControl w:val="0"/>
              <w:spacing w:line="240" w:lineRule="auto"/>
              <w:rPr>
                <w:rFonts w:ascii="Aptos" w:eastAsia="Times New Roman" w:hAnsi="Aptos" w:cs="Arial"/>
                <w:szCs w:val="20"/>
              </w:rPr>
            </w:pPr>
            <w:r w:rsidRPr="003D65F7">
              <w:rPr>
                <w:rFonts w:ascii="Aptos" w:eastAsia="Times New Roman" w:hAnsi="Aptos" w:cs="Arial"/>
                <w:szCs w:val="20"/>
              </w:rPr>
              <w:t xml:space="preserve">[NAME AND TITLE OF AGENCY OFFICIAL] </w:t>
            </w:r>
          </w:p>
          <w:p w:rsidR="00866E3C" w:rsidRPr="003D65F7" w:rsidP="00F424DF" w14:paraId="6176E30E" w14:textId="77777777">
            <w:pPr>
              <w:widowControl w:val="0"/>
              <w:spacing w:line="240" w:lineRule="auto"/>
              <w:rPr>
                <w:rFonts w:ascii="Aptos" w:eastAsia="Times New Roman" w:hAnsi="Aptos" w:cs="Arial"/>
                <w:szCs w:val="20"/>
              </w:rPr>
            </w:pPr>
            <w:r w:rsidRPr="003D65F7">
              <w:rPr>
                <w:rFonts w:ascii="Aptos" w:eastAsia="Times New Roman" w:hAnsi="Aptos" w:cs="Arial"/>
                <w:szCs w:val="20"/>
              </w:rPr>
              <w:t xml:space="preserve">Administration for Children and Families </w:t>
            </w:r>
          </w:p>
          <w:p w:rsidR="00866E3C" w:rsidRPr="003D65F7" w:rsidP="00F424DF" w14:paraId="28F1855A" w14:textId="77777777">
            <w:pPr>
              <w:widowControl w:val="0"/>
              <w:spacing w:line="240" w:lineRule="auto"/>
              <w:rPr>
                <w:rFonts w:ascii="Aptos" w:eastAsia="Times New Roman" w:hAnsi="Aptos" w:cs="Arial"/>
                <w:szCs w:val="20"/>
              </w:rPr>
            </w:pPr>
          </w:p>
          <w:p w:rsidR="00866E3C" w:rsidRPr="003D65F7" w:rsidP="00F424DF" w14:paraId="54958B6F" w14:textId="77777777">
            <w:pPr>
              <w:widowControl w:val="0"/>
              <w:spacing w:line="240" w:lineRule="auto"/>
              <w:rPr>
                <w:rFonts w:ascii="Aptos" w:eastAsia="Times New Roman" w:hAnsi="Aptos" w:cs="Arial"/>
                <w:szCs w:val="20"/>
              </w:rPr>
            </w:pPr>
            <w:r w:rsidRPr="003D65F7">
              <w:rPr>
                <w:rFonts w:ascii="Aptos" w:eastAsia="Times New Roman" w:hAnsi="Aptos" w:cs="Arial"/>
                <w:szCs w:val="20"/>
              </w:rPr>
              <w:t>_______________________________</w:t>
            </w:r>
          </w:p>
        </w:tc>
        <w:tc>
          <w:tcPr>
            <w:tcW w:w="3690" w:type="dxa"/>
          </w:tcPr>
          <w:p w:rsidR="00866E3C" w:rsidRPr="00866E3C" w:rsidP="00F424DF" w14:paraId="081314F1" w14:textId="77777777">
            <w:pPr>
              <w:widowControl w:val="0"/>
              <w:spacing w:line="240" w:lineRule="auto"/>
              <w:rPr>
                <w:rFonts w:ascii="Aptos" w:eastAsia="Times New Roman" w:hAnsi="Aptos" w:cs="Arial"/>
                <w:szCs w:val="20"/>
                <w:lang w:val="fr-CA"/>
              </w:rPr>
            </w:pPr>
            <w:r w:rsidRPr="00866E3C">
              <w:rPr>
                <w:rFonts w:ascii="Aptos" w:eastAsia="Times New Roman" w:hAnsi="Aptos" w:cs="Arial"/>
                <w:szCs w:val="20"/>
                <w:lang w:val="fr-CA"/>
              </w:rPr>
              <w:t xml:space="preserve">Melissa Dolan, </w:t>
            </w:r>
          </w:p>
          <w:p w:rsidR="00866E3C" w:rsidRPr="00866E3C" w:rsidP="00F424DF" w14:paraId="5F171F71" w14:textId="77777777">
            <w:pPr>
              <w:widowControl w:val="0"/>
              <w:spacing w:line="240" w:lineRule="auto"/>
              <w:rPr>
                <w:rFonts w:ascii="Aptos" w:eastAsia="Times New Roman" w:hAnsi="Aptos" w:cs="Arial"/>
                <w:szCs w:val="20"/>
                <w:lang w:val="fr-CA"/>
              </w:rPr>
            </w:pPr>
            <w:r w:rsidRPr="00866E3C">
              <w:rPr>
                <w:rFonts w:ascii="Aptos" w:eastAsia="Times New Roman" w:hAnsi="Aptos" w:cs="Arial"/>
                <w:szCs w:val="20"/>
                <w:lang w:val="fr-CA"/>
              </w:rPr>
              <w:t>Project Director, RTI International</w:t>
            </w:r>
          </w:p>
          <w:p w:rsidR="00866E3C" w:rsidRPr="00866E3C" w:rsidP="00F424DF" w14:paraId="151E0D3E" w14:textId="77777777">
            <w:pPr>
              <w:widowControl w:val="0"/>
              <w:spacing w:line="240" w:lineRule="auto"/>
              <w:rPr>
                <w:rFonts w:ascii="Aptos" w:eastAsia="Times New Roman" w:hAnsi="Aptos" w:cs="Arial"/>
                <w:szCs w:val="20"/>
                <w:lang w:val="fr-CA"/>
              </w:rPr>
            </w:pPr>
          </w:p>
          <w:p w:rsidR="00866E3C" w:rsidRPr="003D65F7" w:rsidP="00F424DF" w14:paraId="3CEEB92C" w14:textId="77777777">
            <w:pPr>
              <w:widowControl w:val="0"/>
              <w:spacing w:line="240" w:lineRule="auto"/>
              <w:rPr>
                <w:rFonts w:ascii="Aptos" w:eastAsia="Times New Roman" w:hAnsi="Aptos" w:cs="Arial"/>
                <w:szCs w:val="20"/>
              </w:rPr>
            </w:pPr>
            <w:r w:rsidRPr="003D65F7">
              <w:rPr>
                <w:rFonts w:ascii="Aptos" w:eastAsia="Times New Roman" w:hAnsi="Aptos" w:cs="Arial"/>
                <w:szCs w:val="20"/>
              </w:rPr>
              <w:t>_______________________________</w:t>
            </w:r>
          </w:p>
        </w:tc>
      </w:tr>
    </w:tbl>
    <w:p w:rsidR="00866E3C" w:rsidRPr="00FD440A" w:rsidP="004A78AD" w14:paraId="71573AB3" w14:textId="77777777">
      <w:pPr>
        <w:widowControl w:val="0"/>
        <w:spacing w:after="0" w:line="240" w:lineRule="auto"/>
        <w:contextualSpacing/>
        <w:jc w:val="center"/>
        <w:rPr>
          <w:rFonts w:ascii="Arial" w:eastAsia="Times New Roman" w:hAnsi="Arial" w:cs="Arial"/>
          <w:color w:val="3A3A3A" w:themeColor="background2" w:themeShade="40"/>
          <w:sz w:val="4"/>
          <w:szCs w:val="4"/>
        </w:rPr>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2A57D42A" w14:textId="77777777">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866E3C" w:rsidRPr="00312646" w14:paraId="3A73E47B"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866E3C" w:rsidRPr="00312646" w14:paraId="0B111B7A" w14:textId="18FDCBA6">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3E579B" w14:paraId="4A973BAC" w14:textId="77777777">
      <w:pPr>
        <w:spacing w:line="278" w:lineRule="auto"/>
        <w:rPr>
          <w:rFonts w:asciiTheme="majorHAnsi" w:hAnsiTheme="majorHAnsi" w:cs="Arial"/>
          <w:b/>
          <w:bCs/>
          <w:iCs/>
          <w:color w:val="156082"/>
          <w:szCs w:val="20"/>
        </w:rPr>
      </w:pPr>
      <w:bookmarkStart w:id="7" w:name="_Toc234408961"/>
      <w:bookmarkStart w:id="8" w:name="_Toc234941355"/>
      <w:bookmarkStart w:id="9" w:name="_Toc235010076"/>
      <w:r>
        <w:br w:type="page"/>
      </w:r>
    </w:p>
    <w:p w:rsidR="00866E3C" w:rsidP="00A34F75" w14:paraId="08111762" w14:textId="18DF539C">
      <w:pPr>
        <w:pStyle w:val="Head2"/>
      </w:pPr>
      <w:r w:rsidRPr="008634E8">
        <w:t>Legal Guardian Lead Letter</w:t>
      </w:r>
      <w:bookmarkEnd w:id="7"/>
      <w:bookmarkEnd w:id="8"/>
      <w:bookmarkEnd w:id="9"/>
    </w:p>
    <w:p w:rsidR="00866E3C" w:rsidRPr="000B715C" w:rsidP="000B715C" w14:paraId="12BABAEF" w14:textId="77777777">
      <w:pPr>
        <w:pStyle w:val="AddressLine"/>
        <w:spacing w:after="160"/>
      </w:pPr>
      <w:r w:rsidRPr="000B715C">
        <w:t>[LEGAL GUARDIAN NAME]</w:t>
      </w:r>
      <w:r w:rsidRPr="000B715C">
        <w:tab/>
        <w:t>[Date]</w:t>
      </w:r>
      <w:r w:rsidRPr="000B715C">
        <w:br/>
        <w:t>[Address]</w:t>
      </w:r>
      <w:r w:rsidRPr="000B715C">
        <w:br/>
        <w:t>[Address #2]</w:t>
      </w:r>
      <w:r w:rsidRPr="000B715C">
        <w:br/>
        <w:t>[City, State, Zip]</w:t>
      </w:r>
    </w:p>
    <w:p w:rsidR="00866E3C" w:rsidRPr="00902ADC" w:rsidP="00B361B3" w14:paraId="06272F2C" w14:textId="77777777">
      <w:pPr>
        <w:pStyle w:val="Heading1"/>
      </w:pPr>
      <w:bookmarkStart w:id="10" w:name="_Toc234408962"/>
      <w:r w:rsidRPr="00902ADC">
        <w:t>Dear [LEGAL GUARDIAN FIRST NAME],</w:t>
      </w:r>
      <w:bookmarkEnd w:id="10"/>
    </w:p>
    <w:p w:rsidR="00866E3C" w:rsidRPr="00902ADC" w:rsidP="003E579B" w14:paraId="2849697A" w14:textId="77777777">
      <w:pPr>
        <w:spacing w:after="120" w:line="240" w:lineRule="auto"/>
        <w:rPr>
          <w:rFonts w:ascii="Aptos" w:eastAsia="Times New Roman" w:hAnsi="Aptos" w:cs="Arial"/>
          <w:szCs w:val="20"/>
        </w:rPr>
      </w:pPr>
      <w:r w:rsidRPr="00902ADC">
        <w:rPr>
          <w:rFonts w:ascii="Aptos" w:eastAsia="Times New Roman" w:hAnsi="Aptos" w:cs="Arial"/>
          <w:szCs w:val="20"/>
        </w:rPr>
        <w:t xml:space="preserve">We have selected [CHILD NAME] to take part in the </w:t>
      </w:r>
      <w:r w:rsidRPr="00902ADC">
        <w:rPr>
          <w:rFonts w:ascii="Aptos" w:eastAsia="Times New Roman" w:hAnsi="Aptos" w:cs="Arial"/>
          <w:b/>
          <w:szCs w:val="20"/>
        </w:rPr>
        <w:t>National and State Survey of Child and Adolescent Well-Being (NSSCAW)</w:t>
      </w:r>
      <w:r w:rsidRPr="00902ADC">
        <w:rPr>
          <w:rFonts w:ascii="Aptos" w:eastAsia="Times New Roman" w:hAnsi="Aptos" w:cs="Arial"/>
          <w:szCs w:val="20"/>
        </w:rPr>
        <w:t>. This is a one-of-a-kind study for families who have been involved with child welfare services. Understanding a child’s experiences can help agencies across the country do a better job supporting families in need.</w:t>
      </w:r>
    </w:p>
    <w:p w:rsidR="00866E3C" w:rsidRPr="00902ADC" w:rsidP="003E579B" w14:paraId="3CA5A373" w14:textId="77777777">
      <w:pPr>
        <w:widowControl w:val="0"/>
        <w:spacing w:after="12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78720" behindDoc="0" locked="0" layoutInCell="1" allowOverlap="1">
                <wp:simplePos x="0" y="0"/>
                <wp:positionH relativeFrom="column">
                  <wp:posOffset>-263749</wp:posOffset>
                </wp:positionH>
                <wp:positionV relativeFrom="paragraph">
                  <wp:posOffset>80165</wp:posOffset>
                </wp:positionV>
                <wp:extent cx="175895" cy="0"/>
                <wp:effectExtent l="0" t="38100" r="52705" b="50800"/>
                <wp:wrapNone/>
                <wp:docPr id="2102722276"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75895" cy="0"/>
                        </a:xfrm>
                        <a:prstGeom prst="line">
                          <a:avLst/>
                        </a:prstGeom>
                        <a:ln w="12700">
                          <a:solidFill>
                            <a:srgbClr val="B986BF"/>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1" style="mso-width-percent:0;mso-width-relative:margin;mso-wrap-distance-bottom:0;mso-wrap-distance-left:9pt;mso-wrap-distance-right:9pt;mso-wrap-distance-top:0;mso-wrap-style:square;position:absolute;visibility:visible;z-index:251679744" from="-20.75pt,6.3pt" to="-6.9pt,6.3pt" strokecolor="#b986bf" strokeweight="1pt">
                <v:stroke joinstyle="miter" endarrow="oval"/>
              </v:line>
            </w:pict>
          </mc:Fallback>
        </mc:AlternateContent>
      </w:r>
      <w:r w:rsidRPr="00902ADC">
        <w:rPr>
          <w:rFonts w:ascii="Aptos" w:eastAsia="Times New Roman" w:hAnsi="Aptos" w:cs="Arial"/>
          <w:b/>
          <w:szCs w:val="20"/>
        </w:rPr>
        <w:t>What’s It All About</w:t>
      </w:r>
    </w:p>
    <w:p w:rsidR="00866E3C" w:rsidRPr="00902ADC" w:rsidP="003E579B" w14:paraId="397C51B6" w14:textId="77777777">
      <w:pPr>
        <w:spacing w:after="120" w:line="240" w:lineRule="auto"/>
        <w:rPr>
          <w:rFonts w:ascii="Aptos" w:eastAsia="Times New Roman" w:hAnsi="Aptos" w:cs="Arial"/>
          <w:szCs w:val="20"/>
        </w:rPr>
      </w:pPr>
      <w:r w:rsidRPr="00902ADC">
        <w:rPr>
          <w:rFonts w:ascii="Aptos" w:eastAsia="Times New Roman" w:hAnsi="Aptos" w:cs="Arial"/>
          <w:szCs w:val="20"/>
        </w:rPr>
        <w:t xml:space="preserve">NSSCAW is a part of a national program that collects information about health and well-being directly from families and children. It is sponsored by the Administration for Children and Families and run by RTI International. </w:t>
      </w:r>
    </w:p>
    <w:p w:rsidR="00866E3C" w:rsidRPr="00902ADC" w:rsidP="003E579B" w14:paraId="47937B7E" w14:textId="77777777">
      <w:pPr>
        <w:widowControl w:val="0"/>
        <w:spacing w:after="12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80768" behindDoc="0" locked="0" layoutInCell="1" allowOverlap="1">
                <wp:simplePos x="0" y="0"/>
                <wp:positionH relativeFrom="column">
                  <wp:posOffset>-263749</wp:posOffset>
                </wp:positionH>
                <wp:positionV relativeFrom="paragraph">
                  <wp:posOffset>69370</wp:posOffset>
                </wp:positionV>
                <wp:extent cx="168275" cy="0"/>
                <wp:effectExtent l="0" t="38100" r="47625" b="50800"/>
                <wp:wrapNone/>
                <wp:docPr id="1278758354"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68275" cy="0"/>
                        </a:xfrm>
                        <a:prstGeom prst="line">
                          <a:avLst/>
                        </a:prstGeom>
                        <a:ln w="12700">
                          <a:solidFill>
                            <a:srgbClr val="B6D866"/>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2" style="mso-width-percent:0;mso-width-relative:margin;mso-wrap-distance-bottom:0;mso-wrap-distance-left:9pt;mso-wrap-distance-right:9pt;mso-wrap-distance-top:0;mso-wrap-style:square;position:absolute;visibility:visible;z-index:251681792" from="-20.75pt,5.45pt" to="-7.5pt,5.45pt" strokecolor="#b6d866" strokeweight="1pt">
                <v:stroke joinstyle="miter" endarrow="oval"/>
              </v:line>
            </w:pict>
          </mc:Fallback>
        </mc:AlternateContent>
      </w:r>
      <w:r w:rsidRPr="00902ADC">
        <w:rPr>
          <w:rFonts w:ascii="Aptos" w:eastAsia="Times New Roman" w:hAnsi="Aptos" w:cs="Arial"/>
          <w:b/>
          <w:szCs w:val="20"/>
        </w:rPr>
        <w:t>A Child’s Input Is Important</w:t>
      </w:r>
    </w:p>
    <w:p w:rsidR="00866E3C" w:rsidRPr="00902ADC" w:rsidP="003E579B" w14:paraId="7FF5788C" w14:textId="77777777">
      <w:pPr>
        <w:spacing w:after="120" w:line="240" w:lineRule="auto"/>
        <w:rPr>
          <w:rFonts w:ascii="Aptos" w:eastAsia="Times New Roman" w:hAnsi="Aptos" w:cs="Arial"/>
          <w:szCs w:val="20"/>
        </w:rPr>
      </w:pPr>
      <w:r w:rsidRPr="00902ADC">
        <w:rPr>
          <w:rFonts w:ascii="Aptos" w:eastAsia="Times New Roman" w:hAnsi="Aptos" w:cs="Arial"/>
          <w:szCs w:val="20"/>
        </w:rPr>
        <w:t>Real-life experiences matter. The things we learn from the child will help us understand what’s working well and what needs to improve. This can make child welfare programs and services better for everyone in the future.</w:t>
      </w:r>
    </w:p>
    <w:p w:rsidR="00866E3C" w:rsidRPr="00902ADC" w:rsidP="003E579B" w14:paraId="38871ACF" w14:textId="77777777">
      <w:pPr>
        <w:widowControl w:val="0"/>
        <w:spacing w:after="120" w:line="240" w:lineRule="auto"/>
        <w:rPr>
          <w:rFonts w:ascii="Aptos" w:eastAsia="Times New Roman" w:hAnsi="Aptos" w:cs="Arial"/>
          <w:b/>
          <w:szCs w:val="20"/>
        </w:rPr>
      </w:pPr>
      <w:r w:rsidRPr="00902ADC">
        <w:rPr>
          <w:rFonts w:ascii="Aptos" w:eastAsia="Times New Roman" w:hAnsi="Aptos" w:cs="Arial"/>
          <w:b/>
          <w:bCs/>
          <w:noProof/>
          <w:szCs w:val="20"/>
        </w:rPr>
        <mc:AlternateContent>
          <mc:Choice Requires="wps">
            <w:drawing>
              <wp:anchor distT="91440" distB="91440" distL="114300" distR="114300" simplePos="0" relativeHeight="251662336" behindDoc="0" locked="0" layoutInCell="1" allowOverlap="1">
                <wp:simplePos x="0" y="0"/>
                <wp:positionH relativeFrom="page">
                  <wp:posOffset>5410200</wp:posOffset>
                </wp:positionH>
                <wp:positionV relativeFrom="paragraph">
                  <wp:posOffset>129540</wp:posOffset>
                </wp:positionV>
                <wp:extent cx="1530350" cy="803910"/>
                <wp:effectExtent l="0" t="0" r="0" b="0"/>
                <wp:wrapSquare wrapText="bothSides"/>
                <wp:docPr id="179870258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0350" cy="803910"/>
                        </a:xfrm>
                        <a:prstGeom prst="rect">
                          <a:avLst/>
                        </a:prstGeom>
                        <a:noFill/>
                        <a:ln w="9525">
                          <a:noFill/>
                          <a:miter lim="800000"/>
                          <a:headEnd/>
                          <a:tailEnd/>
                        </a:ln>
                      </wps:spPr>
                      <wps:txbx>
                        <w:txbxContent>
                          <w:p w:rsidR="00866E3C" w:rsidRPr="008020F5" w:rsidP="00CF203A" w14:textId="77777777">
                            <w:pPr>
                              <w:spacing w:after="0"/>
                              <w:jc w:val="center"/>
                              <w:rPr>
                                <w:rFonts w:cs="Arial"/>
                                <w:b/>
                                <w:bCs/>
                                <w:i/>
                                <w:iCs/>
                                <w:color w:val="3A3A3A" w:themeColor="background2" w:themeShade="40"/>
                                <w:szCs w:val="20"/>
                              </w:rPr>
                            </w:pPr>
                            <w:r w:rsidRPr="008020F5">
                              <w:rPr>
                                <w:rFonts w:cs="Arial"/>
                                <w:b/>
                                <w:bCs/>
                                <w:i/>
                                <w:iCs/>
                                <w:color w:val="3A3A3A" w:themeColor="background2" w:themeShade="40"/>
                                <w:szCs w:val="20"/>
                              </w:rPr>
                              <w:t>Help us build a better future for families relying on child welfare services.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0.5pt;height:63.3pt;margin-top:10.2pt;margin-left:426pt;mso-height-percent:0;mso-height-relative:margin;mso-position-horizontal-relative:page;mso-width-percent:0;mso-width-relative:margin;mso-wrap-distance-bottom:7.2pt;mso-wrap-distance-left:9pt;mso-wrap-distance-right:9pt;mso-wrap-distance-top:7.2pt;mso-wrap-style:square;position:absolute;visibility:visible;v-text-anchor:top;z-index:251663360" filled="f" stroked="f">
                <v:textbox>
                  <w:txbxContent>
                    <w:p w:rsidR="00866E3C" w:rsidRPr="008020F5" w:rsidP="00CF203A" w14:paraId="370D59FB" w14:textId="77777777">
                      <w:pPr>
                        <w:spacing w:after="0"/>
                        <w:jc w:val="center"/>
                        <w:rPr>
                          <w:rFonts w:cs="Arial"/>
                          <w:b/>
                          <w:bCs/>
                          <w:i/>
                          <w:iCs/>
                          <w:color w:val="3A3A3A" w:themeColor="background2" w:themeShade="40"/>
                          <w:szCs w:val="20"/>
                        </w:rPr>
                      </w:pPr>
                      <w:r w:rsidRPr="008020F5">
                        <w:rPr>
                          <w:rFonts w:cs="Arial"/>
                          <w:b/>
                          <w:bCs/>
                          <w:i/>
                          <w:iCs/>
                          <w:color w:val="3A3A3A" w:themeColor="background2" w:themeShade="40"/>
                          <w:szCs w:val="20"/>
                        </w:rPr>
                        <w:t>Help us build a better future for families relying on child welfare services.</w:t>
                      </w:r>
                    </w:p>
                  </w:txbxContent>
                </v:textbox>
                <w10:wrap type="square"/>
              </v:shape>
            </w:pict>
          </mc:Fallback>
        </mc:AlternateContent>
      </w:r>
      <w:r w:rsidRPr="00114297">
        <w:rPr>
          <w:rFonts w:ascii="Aptos" w:hAnsi="Aptos" w:cs="Arial"/>
          <w:noProof/>
          <w:color w:val="000000"/>
          <w:szCs w:val="20"/>
        </w:rPr>
        <mc:AlternateContent>
          <mc:Choice Requires="wps">
            <w:drawing>
              <wp:anchor distT="0" distB="0" distL="114300" distR="114300" simplePos="0" relativeHeight="251676672" behindDoc="0" locked="0" layoutInCell="1" allowOverlap="1">
                <wp:simplePos x="0" y="0"/>
                <wp:positionH relativeFrom="column">
                  <wp:posOffset>4692015</wp:posOffset>
                </wp:positionH>
                <wp:positionV relativeFrom="paragraph">
                  <wp:posOffset>59690</wp:posOffset>
                </wp:positionV>
                <wp:extent cx="1653540" cy="870585"/>
                <wp:effectExtent l="0" t="0" r="10160" b="18415"/>
                <wp:wrapSquare wrapText="bothSides"/>
                <wp:docPr id="1413344808" name="Round Diagonal Corner 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653540" cy="870585"/>
                        </a:xfrm>
                        <a:prstGeom prst="round2DiagRect">
                          <a:avLst>
                            <a:gd name="adj1" fmla="val 8868"/>
                            <a:gd name="adj2" fmla="val 0"/>
                          </a:avLst>
                        </a:prstGeom>
                        <a:noFill/>
                        <a:ln w="15875">
                          <a:solidFill>
                            <a:srgbClr val="B6D8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ound Diagonal Corner Rectangle 4" o:spid="_x0000_s1034" style="width:130.2pt;height:68.55pt;margin-top:4.7pt;margin-left:369.45pt;mso-height-percent:0;mso-height-relative:margin;mso-width-percent:0;mso-width-relative:margin;mso-wrap-distance-bottom:0;mso-wrap-distance-left:9pt;mso-wrap-distance-right:9pt;mso-wrap-distance-top:0;mso-wrap-style:square;position:absolute;visibility:visible;v-text-anchor:middle;z-index:251677696" coordsize="1653540,870585" path="m77203,l1653540,l1653540,l1653540,793382c1653540,836020,1618975,870585,1576337,870585l,870585l,870585l,77203c,34565,34565,,77203,xe" filled="f" strokecolor="#b6d866" strokeweight="1.25pt">
                <v:stroke joinstyle="miter"/>
                <v:path arrowok="t" o:connecttype="custom" o:connectlocs="77203,0;1653540,0;1653540,0;1653540,793382;1576337,870585;0,870585;0,870585;0,77203;77203,0" o:connectangles="0,0,0,0,0,0,0,0,0"/>
                <w10:wrap type="square"/>
              </v:shape>
            </w:pict>
          </mc:Fallback>
        </mc:AlternateContent>
      </w:r>
      <w:r w:rsidRPr="00114297">
        <w:rPr>
          <w:rFonts w:ascii="Aptos" w:hAnsi="Aptos" w:cs="Arial"/>
          <w:noProof/>
          <w:color w:val="000000"/>
          <w:szCs w:val="20"/>
        </w:rPr>
        <mc:AlternateContent>
          <mc:Choice Requires="wps">
            <w:drawing>
              <wp:anchor distT="0" distB="0" distL="114300" distR="114300" simplePos="0" relativeHeight="251682816" behindDoc="0" locked="0" layoutInCell="1" allowOverlap="1">
                <wp:simplePos x="0" y="0"/>
                <wp:positionH relativeFrom="column">
                  <wp:posOffset>-263525</wp:posOffset>
                </wp:positionH>
                <wp:positionV relativeFrom="paragraph">
                  <wp:posOffset>80116</wp:posOffset>
                </wp:positionV>
                <wp:extent cx="175895" cy="0"/>
                <wp:effectExtent l="0" t="38100" r="52705" b="50800"/>
                <wp:wrapNone/>
                <wp:docPr id="1193358765"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75895" cy="0"/>
                        </a:xfrm>
                        <a:prstGeom prst="line">
                          <a:avLst/>
                        </a:prstGeom>
                        <a:ln w="12700">
                          <a:solidFill>
                            <a:srgbClr val="F5CF73"/>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5" style="mso-width-percent:0;mso-width-relative:margin;mso-wrap-distance-bottom:0;mso-wrap-distance-left:9pt;mso-wrap-distance-right:9pt;mso-wrap-distance-top:0;mso-wrap-style:square;position:absolute;visibility:visible;z-index:251683840" from="-20.75pt,6.3pt" to="-6.9pt,6.3pt" strokecolor="#f5cf73" strokeweight="1pt">
                <v:stroke joinstyle="miter" endarrow="oval"/>
              </v:line>
            </w:pict>
          </mc:Fallback>
        </mc:AlternateContent>
      </w:r>
      <w:r w:rsidRPr="00902ADC">
        <w:rPr>
          <w:rFonts w:ascii="Aptos" w:eastAsia="Times New Roman" w:hAnsi="Aptos" w:cs="Arial"/>
          <w:b/>
          <w:szCs w:val="20"/>
        </w:rPr>
        <w:t>How It Works</w:t>
      </w:r>
    </w:p>
    <w:p w:rsidR="00866E3C" w:rsidRPr="00902ADC" w:rsidP="003E579B" w14:paraId="321C3E62" w14:textId="77777777">
      <w:pPr>
        <w:widowControl w:val="0"/>
        <w:spacing w:after="120" w:line="240" w:lineRule="auto"/>
        <w:rPr>
          <w:rFonts w:ascii="Aptos" w:eastAsia="Times New Roman" w:hAnsi="Aptos" w:cs="Arial"/>
          <w:szCs w:val="20"/>
        </w:rPr>
      </w:pPr>
      <w:r w:rsidRPr="00902ADC">
        <w:rPr>
          <w:rFonts w:ascii="Aptos" w:eastAsia="Times New Roman" w:hAnsi="Aptos" w:cs="Arial"/>
          <w:szCs w:val="20"/>
        </w:rPr>
        <w:t xml:space="preserve">We’ll ask your permission for [CHILD FIRST NAME] to take a survey as part of the study. We will also ask their caregiver to complete a survey. Children can </w:t>
      </w:r>
      <w:r w:rsidRPr="00902ADC">
        <w:rPr>
          <w:rFonts w:ascii="Aptos" w:eastAsia="Times New Roman" w:hAnsi="Aptos" w:cs="Arial"/>
          <w:szCs w:val="20"/>
        </w:rPr>
        <w:t>take</w:t>
      </w:r>
      <w:r w:rsidRPr="00902ADC">
        <w:rPr>
          <w:rFonts w:ascii="Aptos" w:eastAsia="Times New Roman" w:hAnsi="Aptos" w:cs="Arial"/>
          <w:szCs w:val="20"/>
        </w:rPr>
        <w:t xml:space="preserve"> the survey in person or online.</w:t>
      </w:r>
    </w:p>
    <w:p w:rsidR="00866E3C" w:rsidRPr="00902ADC" w:rsidP="00977E3F" w14:paraId="7BDD90F2" w14:textId="77777777">
      <w:pPr>
        <w:widowControl w:val="0"/>
        <w:spacing w:after="0" w:line="240" w:lineRule="auto"/>
        <w:rPr>
          <w:rFonts w:ascii="Aptos" w:eastAsia="Times New Roman" w:hAnsi="Aptos" w:cs="Arial"/>
          <w:szCs w:val="20"/>
        </w:rPr>
      </w:pPr>
      <w:r w:rsidRPr="00902ADC">
        <w:rPr>
          <w:rFonts w:ascii="Aptos" w:eastAsia="Times New Roman" w:hAnsi="Aptos" w:cs="Arial"/>
          <w:szCs w:val="20"/>
        </w:rPr>
        <w:t xml:space="preserve">Caregivers will answer questions for children under the age of 6 years. For older children, topics include the following: </w:t>
      </w:r>
    </w:p>
    <w:p w:rsidR="00866E3C" w:rsidRPr="00902ADC" w:rsidP="00866E3C" w14:paraId="7E0E9E4E" w14:textId="77777777">
      <w:pPr>
        <w:pStyle w:val="ListParagraph"/>
        <w:widowControl w:val="0"/>
        <w:numPr>
          <w:ilvl w:val="0"/>
          <w:numId w:val="19"/>
        </w:numPr>
        <w:spacing w:after="0" w:line="240" w:lineRule="auto"/>
        <w:ind w:left="450" w:firstLine="90"/>
        <w:contextualSpacing w:val="0"/>
        <w:rPr>
          <w:rFonts w:ascii="Aptos" w:eastAsia="Times New Roman" w:hAnsi="Aptos" w:cs="Arial"/>
          <w:szCs w:val="20"/>
        </w:rPr>
      </w:pPr>
      <w:r w:rsidRPr="00902ADC">
        <w:rPr>
          <w:rFonts w:ascii="Aptos" w:eastAsia="Times New Roman" w:hAnsi="Aptos" w:cs="Arial"/>
          <w:szCs w:val="20"/>
        </w:rPr>
        <w:t>Ages 6 to 10: We will ask them about school, family, and friends.</w:t>
      </w:r>
    </w:p>
    <w:p w:rsidR="00866E3C" w:rsidRPr="00902ADC" w:rsidP="00866E3C" w14:paraId="11DC0E99" w14:textId="77777777">
      <w:pPr>
        <w:pStyle w:val="ListParagraph"/>
        <w:widowControl w:val="0"/>
        <w:numPr>
          <w:ilvl w:val="0"/>
          <w:numId w:val="19"/>
        </w:numPr>
        <w:spacing w:after="0" w:line="240" w:lineRule="auto"/>
        <w:ind w:left="450" w:firstLine="90"/>
        <w:rPr>
          <w:rFonts w:ascii="Aptos" w:eastAsia="Times New Roman" w:hAnsi="Aptos" w:cs="Arial"/>
          <w:szCs w:val="20"/>
        </w:rPr>
      </w:pPr>
      <w:r w:rsidRPr="00902ADC">
        <w:rPr>
          <w:rFonts w:ascii="Aptos" w:eastAsia="Times New Roman" w:hAnsi="Aptos" w:cs="Arial"/>
          <w:szCs w:val="20"/>
        </w:rPr>
        <w:t>Ages 11 to 17: We will ask about school, health, social media, and relationships.</w:t>
      </w:r>
    </w:p>
    <w:p w:rsidR="00866E3C" w:rsidP="00977E3F" w14:paraId="4228CB97" w14:textId="77777777">
      <w:pPr>
        <w:widowControl w:val="0"/>
        <w:spacing w:after="0" w:line="240" w:lineRule="auto"/>
        <w:rPr>
          <w:rFonts w:ascii="Aptos" w:eastAsia="Times New Roman" w:hAnsi="Aptos" w:cs="Arial"/>
          <w:szCs w:val="20"/>
        </w:rPr>
      </w:pPr>
    </w:p>
    <w:p w:rsidR="00866E3C" w:rsidRPr="00902ADC" w:rsidP="003E579B" w14:paraId="321728B0" w14:textId="7F9D32A4">
      <w:pPr>
        <w:widowControl w:val="0"/>
        <w:spacing w:after="120" w:line="240" w:lineRule="auto"/>
        <w:rPr>
          <w:rFonts w:ascii="Aptos" w:eastAsia="Times New Roman" w:hAnsi="Aptos" w:cs="Arial"/>
          <w:szCs w:val="20"/>
        </w:rPr>
      </w:pPr>
      <w:r w:rsidRPr="00902ADC">
        <w:rPr>
          <w:rFonts w:ascii="Aptos" w:eastAsia="Times New Roman" w:hAnsi="Aptos" w:cs="Arial"/>
          <w:szCs w:val="20"/>
        </w:rPr>
        <w:t>As a thank you</w:t>
      </w:r>
      <w:r>
        <w:rPr>
          <w:rFonts w:ascii="Aptos" w:eastAsia="Times New Roman" w:hAnsi="Aptos" w:cs="Arial"/>
          <w:szCs w:val="20"/>
        </w:rPr>
        <w:t>,</w:t>
      </w:r>
      <w:r w:rsidRPr="00902ADC">
        <w:rPr>
          <w:rFonts w:ascii="Aptos" w:eastAsia="Times New Roman" w:hAnsi="Aptos" w:cs="Arial"/>
          <w:szCs w:val="20"/>
        </w:rPr>
        <w:t xml:space="preserve"> children will receive a gift card worth $20 to $50, depending on their age.</w:t>
      </w:r>
      <w:r>
        <w:rPr>
          <w:rFonts w:ascii="Aptos" w:eastAsia="Times New Roman" w:hAnsi="Aptos" w:cs="Arial"/>
          <w:szCs w:val="20"/>
        </w:rPr>
        <w:t xml:space="preserve"> </w:t>
      </w:r>
    </w:p>
    <w:p w:rsidR="00866E3C" w:rsidRPr="00902ADC" w:rsidP="003E579B" w14:paraId="0D075E74" w14:textId="77777777">
      <w:pPr>
        <w:widowControl w:val="0"/>
        <w:spacing w:after="12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84864" behindDoc="0" locked="0" layoutInCell="1" allowOverlap="1">
                <wp:simplePos x="0" y="0"/>
                <wp:positionH relativeFrom="column">
                  <wp:posOffset>-263525</wp:posOffset>
                </wp:positionH>
                <wp:positionV relativeFrom="paragraph">
                  <wp:posOffset>78147</wp:posOffset>
                </wp:positionV>
                <wp:extent cx="168275" cy="0"/>
                <wp:effectExtent l="0" t="38100" r="47625" b="50800"/>
                <wp:wrapNone/>
                <wp:docPr id="865544854"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68275" cy="0"/>
                        </a:xfrm>
                        <a:prstGeom prst="line">
                          <a:avLst/>
                        </a:prstGeom>
                        <a:ln w="12700">
                          <a:solidFill>
                            <a:srgbClr val="8BD0DE"/>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6" style="mso-width-percent:0;mso-width-relative:margin;mso-wrap-distance-bottom:0;mso-wrap-distance-left:9pt;mso-wrap-distance-right:9pt;mso-wrap-distance-top:0;mso-wrap-style:square;position:absolute;visibility:visible;z-index:251685888" from="-20.75pt,6.15pt" to="-7.5pt,6.15pt" strokecolor="#8bd0de" strokeweight="1pt">
                <v:stroke joinstyle="miter" endarrow="oval"/>
              </v:line>
            </w:pict>
          </mc:Fallback>
        </mc:AlternateContent>
      </w:r>
      <w:r w:rsidRPr="00902ADC">
        <w:rPr>
          <w:rFonts w:ascii="Aptos" w:eastAsia="Times New Roman" w:hAnsi="Aptos" w:cs="Arial"/>
          <w:b/>
          <w:szCs w:val="20"/>
        </w:rPr>
        <w:t>What’s Next?</w:t>
      </w:r>
    </w:p>
    <w:p w:rsidR="00866E3C" w:rsidRPr="00902ADC" w:rsidP="003E579B" w14:paraId="6EBF4E0C" w14:textId="77777777">
      <w:pPr>
        <w:widowControl w:val="0"/>
        <w:spacing w:after="120" w:line="240" w:lineRule="auto"/>
        <w:rPr>
          <w:rFonts w:ascii="Aptos" w:eastAsia="Times New Roman" w:hAnsi="Aptos" w:cs="Arial"/>
          <w:szCs w:val="20"/>
        </w:rPr>
      </w:pPr>
      <w:r w:rsidRPr="00902ADC">
        <w:rPr>
          <w:rFonts w:ascii="Aptos" w:eastAsia="Times New Roman" w:hAnsi="Aptos" w:cs="Arial"/>
          <w:szCs w:val="20"/>
        </w:rPr>
        <w:t>In the next few days, an interviewer named [INTERVIEWER NAME] will reach out to give you more information and request permission to include [CHLD FIRST NAME] in the study. You can also look at the enclosed brochure to learn more.</w:t>
      </w:r>
    </w:p>
    <w:p w:rsidR="00866E3C" w:rsidRPr="00902ADC" w:rsidP="003E579B" w14:paraId="0189C309" w14:textId="77777777">
      <w:pPr>
        <w:widowControl w:val="0"/>
        <w:spacing w:after="120" w:line="240" w:lineRule="auto"/>
        <w:rPr>
          <w:rFonts w:ascii="Aptos" w:eastAsia="Times New Roman" w:hAnsi="Aptos" w:cs="Arial"/>
          <w:szCs w:val="20"/>
        </w:rPr>
      </w:pPr>
      <w:r w:rsidRPr="00902ADC">
        <w:rPr>
          <w:rFonts w:ascii="Aptos" w:eastAsia="Times New Roman" w:hAnsi="Aptos" w:cs="Arial"/>
          <w:szCs w:val="20"/>
        </w:rPr>
        <w:t xml:space="preserve">We truly hope you’ll choose to allow the child to take part in this study. Their experience matters, and their </w:t>
      </w:r>
      <w:r>
        <w:rPr>
          <w:rFonts w:ascii="Aptos" w:eastAsia="Times New Roman" w:hAnsi="Aptos" w:cs="Arial"/>
          <w:szCs w:val="20"/>
        </w:rPr>
        <w:t xml:space="preserve">input </w:t>
      </w:r>
      <w:r w:rsidRPr="00902ADC">
        <w:rPr>
          <w:rFonts w:ascii="Aptos" w:eastAsia="Times New Roman" w:hAnsi="Aptos" w:cs="Arial"/>
          <w:szCs w:val="20"/>
        </w:rPr>
        <w:t xml:space="preserve">can </w:t>
      </w:r>
      <w:r>
        <w:rPr>
          <w:rFonts w:ascii="Aptos" w:eastAsia="Times New Roman" w:hAnsi="Aptos" w:cs="Arial"/>
          <w:szCs w:val="20"/>
        </w:rPr>
        <w:t>make a difference</w:t>
      </w:r>
      <w:r w:rsidRPr="00902ADC">
        <w:rPr>
          <w:rFonts w:ascii="Aptos" w:eastAsia="Times New Roman" w:hAnsi="Aptos" w:cs="Arial"/>
          <w:szCs w:val="20"/>
        </w:rPr>
        <w:t>!</w:t>
      </w:r>
    </w:p>
    <w:p w:rsidR="00866E3C" w:rsidRPr="00902ADC" w:rsidP="00977E3F" w14:paraId="6CBF8176" w14:textId="77777777">
      <w:pPr>
        <w:widowControl w:val="0"/>
        <w:spacing w:after="0" w:line="240" w:lineRule="auto"/>
        <w:rPr>
          <w:rFonts w:ascii="Aptos" w:eastAsia="Times New Roman" w:hAnsi="Aptos" w:cs="Arial"/>
          <w:szCs w:val="20"/>
        </w:rPr>
      </w:pPr>
      <w:r w:rsidRPr="00902ADC">
        <w:rPr>
          <w:rFonts w:ascii="Aptos" w:eastAsia="Times New Roman" w:hAnsi="Aptos" w:cs="Arial"/>
          <w:szCs w:val="20"/>
        </w:rPr>
        <w:t>Thank you for your support,</w:t>
      </w:r>
    </w:p>
    <w:p w:rsidR="00866E3C" w:rsidP="00977E3F" w14:paraId="09D684C5" w14:textId="77777777">
      <w:pPr>
        <w:widowControl w:val="0"/>
        <w:spacing w:after="0" w:line="240" w:lineRule="auto"/>
        <w:rPr>
          <w:rFonts w:ascii="Aptos" w:eastAsia="Times New Roman" w:hAnsi="Aptos" w:cs="Arial"/>
          <w:szCs w:val="20"/>
        </w:rPr>
      </w:pPr>
    </w:p>
    <w:tbl>
      <w:tblPr>
        <w:tblStyle w:val="TableGrid"/>
        <w:tblW w:w="1250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
        <w:gridCol w:w="6030"/>
        <w:gridCol w:w="1350"/>
        <w:gridCol w:w="2340"/>
        <w:gridCol w:w="2695"/>
      </w:tblGrid>
      <w:tr w14:paraId="36409AB7" w14:textId="77777777" w:rsidTr="00F424DF">
        <w:tblPrEx>
          <w:tblW w:w="1250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695" w:type="dxa"/>
          <w:trHeight w:val="300"/>
        </w:trPr>
        <w:tc>
          <w:tcPr>
            <w:tcW w:w="6120" w:type="dxa"/>
            <w:gridSpan w:val="2"/>
          </w:tcPr>
          <w:p w:rsidR="00866E3C" w:rsidP="00977E3F" w14:paraId="504FEC9A" w14:textId="49E29979">
            <w:pPr>
              <w:widowControl w:val="0"/>
              <w:rPr>
                <w:rFonts w:ascii="Aptos" w:eastAsia="Times New Roman" w:hAnsi="Aptos" w:cs="Arial"/>
                <w:szCs w:val="20"/>
              </w:rPr>
            </w:pPr>
            <w:r w:rsidRPr="00902ADC">
              <w:rPr>
                <w:rFonts w:ascii="Aptos" w:eastAsia="Times New Roman" w:hAnsi="Aptos" w:cs="Arial"/>
                <w:szCs w:val="20"/>
              </w:rPr>
              <w:t>The NSSCAW Team</w:t>
            </w:r>
          </w:p>
          <w:p w:rsidR="00866E3C" w:rsidRPr="00902ADC" w14:paraId="2534B121" w14:textId="77777777">
            <w:pPr>
              <w:widowControl w:val="0"/>
              <w:rPr>
                <w:rFonts w:ascii="Aptos" w:eastAsia="Times New Roman" w:hAnsi="Aptos" w:cs="Arial"/>
                <w:szCs w:val="20"/>
              </w:rPr>
            </w:pPr>
            <w:r w:rsidRPr="00902ADC">
              <w:rPr>
                <w:rFonts w:ascii="Aptos" w:eastAsia="Times New Roman" w:hAnsi="Aptos" w:cs="Arial"/>
                <w:szCs w:val="20"/>
              </w:rPr>
              <w:t xml:space="preserve">[NAME AND TITLE OF AGENCY OFFICIAL] </w:t>
            </w:r>
          </w:p>
          <w:p w:rsidR="00866E3C" w:rsidRPr="00902ADC" w14:paraId="717C0904" w14:textId="77777777">
            <w:pPr>
              <w:widowControl w:val="0"/>
              <w:rPr>
                <w:rFonts w:ascii="Aptos" w:eastAsia="Times New Roman" w:hAnsi="Aptos" w:cs="Arial"/>
                <w:szCs w:val="20"/>
              </w:rPr>
            </w:pPr>
            <w:r w:rsidRPr="00902ADC">
              <w:rPr>
                <w:rFonts w:ascii="Aptos" w:eastAsia="Times New Roman" w:hAnsi="Aptos" w:cs="Arial"/>
                <w:szCs w:val="20"/>
              </w:rPr>
              <w:t xml:space="preserve">Administration for Children and Families </w:t>
            </w:r>
          </w:p>
          <w:p w:rsidR="00866E3C" w:rsidRPr="00902ADC" w14:paraId="3E72C9FA" w14:textId="77777777">
            <w:pPr>
              <w:widowControl w:val="0"/>
              <w:rPr>
                <w:rFonts w:ascii="Aptos" w:eastAsia="Times New Roman" w:hAnsi="Aptos" w:cs="Arial"/>
                <w:szCs w:val="20"/>
              </w:rPr>
            </w:pPr>
          </w:p>
          <w:p w:rsidR="00866E3C" w:rsidRPr="00902ADC" w14:paraId="54BB4879" w14:textId="77777777">
            <w:pPr>
              <w:widowControl w:val="0"/>
              <w:rPr>
                <w:rFonts w:ascii="Aptos" w:eastAsia="Times New Roman" w:hAnsi="Aptos" w:cs="Arial"/>
                <w:szCs w:val="20"/>
              </w:rPr>
            </w:pPr>
            <w:r w:rsidRPr="00902ADC">
              <w:rPr>
                <w:rFonts w:ascii="Aptos" w:eastAsia="Times New Roman" w:hAnsi="Aptos" w:cs="Arial"/>
                <w:szCs w:val="20"/>
              </w:rPr>
              <w:t>_______________________________</w:t>
            </w:r>
          </w:p>
        </w:tc>
        <w:tc>
          <w:tcPr>
            <w:tcW w:w="3690" w:type="dxa"/>
            <w:gridSpan w:val="2"/>
          </w:tcPr>
          <w:p w:rsidR="00866E3C" w:rsidP="00977E3F" w14:paraId="2FD81CD4" w14:textId="77777777">
            <w:pPr>
              <w:widowControl w:val="0"/>
              <w:rPr>
                <w:rFonts w:ascii="Aptos" w:eastAsia="Times New Roman" w:hAnsi="Aptos" w:cs="Arial"/>
                <w:szCs w:val="20"/>
              </w:rPr>
            </w:pPr>
          </w:p>
          <w:p w:rsidR="00866E3C" w:rsidRPr="00866E3C" w14:paraId="10D6C6D0" w14:textId="77777777">
            <w:pPr>
              <w:widowControl w:val="0"/>
              <w:rPr>
                <w:rFonts w:ascii="Aptos" w:eastAsia="Times New Roman" w:hAnsi="Aptos" w:cs="Arial"/>
                <w:szCs w:val="20"/>
                <w:lang w:val="fr-CA"/>
              </w:rPr>
            </w:pPr>
            <w:r w:rsidRPr="00866E3C">
              <w:rPr>
                <w:rFonts w:ascii="Aptos" w:eastAsia="Times New Roman" w:hAnsi="Aptos" w:cs="Arial"/>
                <w:szCs w:val="20"/>
                <w:lang w:val="fr-CA"/>
              </w:rPr>
              <w:t xml:space="preserve">Melissa Dolan, </w:t>
            </w:r>
          </w:p>
          <w:p w:rsidR="00866E3C" w:rsidRPr="00866E3C" w14:paraId="1A95CC37" w14:textId="77777777">
            <w:pPr>
              <w:widowControl w:val="0"/>
              <w:rPr>
                <w:rFonts w:ascii="Aptos" w:eastAsia="Times New Roman" w:hAnsi="Aptos" w:cs="Arial"/>
                <w:szCs w:val="20"/>
                <w:lang w:val="fr-CA"/>
              </w:rPr>
            </w:pPr>
            <w:r w:rsidRPr="00866E3C">
              <w:rPr>
                <w:rFonts w:ascii="Aptos" w:eastAsia="Times New Roman" w:hAnsi="Aptos" w:cs="Arial"/>
                <w:szCs w:val="20"/>
                <w:lang w:val="fr-CA"/>
              </w:rPr>
              <w:t>Project Director, RTI International</w:t>
            </w:r>
          </w:p>
          <w:p w:rsidR="00866E3C" w:rsidRPr="00866E3C" w14:paraId="7FC82BB9" w14:textId="77777777">
            <w:pPr>
              <w:widowControl w:val="0"/>
              <w:rPr>
                <w:rFonts w:ascii="Aptos" w:eastAsia="Times New Roman" w:hAnsi="Aptos" w:cs="Arial"/>
                <w:szCs w:val="20"/>
                <w:lang w:val="fr-CA"/>
              </w:rPr>
            </w:pPr>
          </w:p>
          <w:p w:rsidR="00866E3C" w:rsidRPr="00902ADC" w14:paraId="3D425EEE" w14:textId="77777777">
            <w:pPr>
              <w:widowControl w:val="0"/>
              <w:rPr>
                <w:rFonts w:ascii="Aptos" w:eastAsia="Times New Roman" w:hAnsi="Aptos" w:cs="Arial"/>
                <w:szCs w:val="20"/>
              </w:rPr>
            </w:pPr>
            <w:r w:rsidRPr="00902ADC">
              <w:rPr>
                <w:rFonts w:ascii="Aptos" w:eastAsia="Times New Roman" w:hAnsi="Aptos" w:cs="Arial"/>
                <w:szCs w:val="20"/>
              </w:rPr>
              <w:t>_______________________________</w:t>
            </w:r>
          </w:p>
        </w:tc>
      </w:tr>
      <w:tr w14:paraId="0E89CDC1" w14:textId="77777777" w:rsidTr="00F424DF">
        <w:tblPrEx>
          <w:tblW w:w="12505" w:type="dxa"/>
          <w:tblInd w:w="-90" w:type="dxa"/>
          <w:tblLook w:val="04A0"/>
        </w:tblPrEx>
        <w:trPr>
          <w:gridBefore w:val="1"/>
          <w:wBefore w:w="90" w:type="dxa"/>
        </w:trPr>
        <w:tc>
          <w:tcPr>
            <w:tcW w:w="7380" w:type="dxa"/>
            <w:gridSpan w:val="2"/>
          </w:tcPr>
          <w:p w:rsidR="00866E3C" w:rsidRPr="00977E3F" w14:paraId="35F28CEE" w14:textId="77777777">
            <w:pPr>
              <w:tabs>
                <w:tab w:val="right" w:pos="9810"/>
              </w:tabs>
              <w:spacing w:before="120" w:after="120"/>
              <w:rPr>
                <w:rFonts w:ascii="Arial" w:hAnsi="Arial" w:cs="Arial"/>
                <w:i/>
                <w:color w:val="3A3A3A" w:themeColor="background2" w:themeShade="40"/>
                <w:sz w:val="15"/>
                <w:szCs w:val="15"/>
              </w:rPr>
            </w:pPr>
            <w:r w:rsidRPr="00977E3F">
              <w:rPr>
                <w:rFonts w:ascii="Arial" w:hAnsi="Arial"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gridSpan w:val="2"/>
          </w:tcPr>
          <w:p w:rsidR="00866E3C" w:rsidRPr="00977E3F" w14:paraId="351555D0" w14:textId="77777777">
            <w:pPr>
              <w:tabs>
                <w:tab w:val="right" w:pos="9810"/>
              </w:tabs>
              <w:spacing w:before="120" w:after="120"/>
              <w:rPr>
                <w:rFonts w:ascii="Arial" w:hAnsi="Arial" w:cs="Arial"/>
                <w:i/>
                <w:color w:val="3A3A3A" w:themeColor="background2" w:themeShade="40"/>
                <w:sz w:val="15"/>
                <w:szCs w:val="15"/>
              </w:rPr>
            </w:pPr>
            <w:r w:rsidRPr="00977E3F">
              <w:rPr>
                <w:rFonts w:ascii="Arial" w:hAnsi="Arial" w:cs="Arial"/>
                <w:i/>
                <w:color w:val="3A3A3A" w:themeColor="background2" w:themeShade="40"/>
                <w:sz w:val="15"/>
                <w:szCs w:val="15"/>
              </w:rPr>
              <w:t xml:space="preserve">OMB Control # 0970.–0202. </w:t>
            </w:r>
            <w:r w:rsidRPr="00977E3F">
              <w:rPr>
                <w:color w:val="3A3A3A" w:themeColor="background2" w:themeShade="40"/>
                <w:sz w:val="15"/>
                <w:szCs w:val="15"/>
              </w:rPr>
              <w:br/>
            </w:r>
            <w:r w:rsidRPr="00977E3F">
              <w:rPr>
                <w:rFonts w:ascii="Arial" w:hAnsi="Arial" w:cs="Arial"/>
                <w:i/>
                <w:color w:val="3A3A3A" w:themeColor="background2" w:themeShade="40"/>
                <w:sz w:val="15"/>
                <w:szCs w:val="15"/>
              </w:rPr>
              <w:t>Expiration Date: XX/XX/XXXX</w:t>
            </w:r>
          </w:p>
        </w:tc>
      </w:tr>
    </w:tbl>
    <w:p w:rsidR="00866E3C" w:rsidP="00B100B7" w14:paraId="57A719A3" w14:textId="77777777">
      <w:pPr>
        <w:widowControl w:val="0"/>
        <w:autoSpaceDE w:val="0"/>
        <w:autoSpaceDN w:val="0"/>
        <w:adjustRightInd w:val="0"/>
        <w:spacing w:after="0"/>
        <w:jc w:val="both"/>
        <w:rPr>
          <w:rFonts w:ascii="Arial" w:eastAsia="Times New Roman" w:hAnsi="Arial" w:cs="Arial"/>
          <w:kern w:val="0"/>
          <w14:ligatures w14:val="none"/>
        </w:rPr>
        <w:sectPr w:rsidSect="00866E3C">
          <w:headerReference w:type="default" r:id="rId14"/>
          <w:footerReference w:type="default" r:id="rId15"/>
          <w:headerReference w:type="first" r:id="rId16"/>
          <w:footerReference w:type="first" r:id="rId17"/>
          <w:pgSz w:w="12240" w:h="15840" w:code="1"/>
          <w:pgMar w:top="1440" w:right="1080" w:bottom="1440" w:left="1080" w:header="720" w:footer="432" w:gutter="0"/>
          <w:pgNumType w:start="1"/>
          <w:cols w:space="720"/>
          <w:titlePg/>
          <w:docGrid w:linePitch="360"/>
        </w:sectPr>
      </w:pPr>
    </w:p>
    <w:p w:rsidR="00866E3C" w:rsidP="00F424DF" w14:paraId="408F68B8" w14:textId="77777777">
      <w:pPr>
        <w:pStyle w:val="Head2"/>
      </w:pPr>
      <w:bookmarkStart w:id="11" w:name="_Toc234408963"/>
      <w:bookmarkStart w:id="12" w:name="_Toc234941356"/>
      <w:bookmarkStart w:id="13" w:name="_Toc235010077"/>
      <w:r w:rsidRPr="00313ECF">
        <w:t>Former Caregiver Lead Letter</w:t>
      </w:r>
      <w:bookmarkEnd w:id="11"/>
      <w:bookmarkEnd w:id="12"/>
      <w:bookmarkEnd w:id="13"/>
    </w:p>
    <w:p w:rsidR="00866E3C" w:rsidRPr="000B715C" w:rsidP="000B715C" w14:paraId="58B120E7" w14:textId="77777777">
      <w:pPr>
        <w:pStyle w:val="AddressLine"/>
        <w:spacing w:after="160"/>
      </w:pPr>
      <w:r w:rsidRPr="000B715C">
        <w:t>[FORMER CAREGIVER NAME]</w:t>
      </w:r>
      <w:r w:rsidRPr="000B715C">
        <w:tab/>
        <w:t>[Date]</w:t>
      </w:r>
      <w:r w:rsidRPr="000B715C">
        <w:br/>
        <w:t>[Address]</w:t>
      </w:r>
      <w:r w:rsidRPr="000B715C">
        <w:br/>
        <w:t>[Address #2]</w:t>
      </w:r>
      <w:r w:rsidRPr="000B715C">
        <w:br/>
        <w:t>[City, State, Zip]</w:t>
      </w:r>
    </w:p>
    <w:p w:rsidR="00866E3C" w:rsidRPr="006705E7" w:rsidP="00312646" w14:paraId="1E481164" w14:textId="77777777">
      <w:pPr>
        <w:widowControl w:val="0"/>
        <w:tabs>
          <w:tab w:val="left" w:pos="338"/>
          <w:tab w:val="left" w:pos="1418"/>
          <w:tab w:val="left" w:pos="1778"/>
          <w:tab w:val="left" w:pos="2498"/>
          <w:tab w:val="left" w:pos="3218"/>
          <w:tab w:val="left" w:pos="3938"/>
          <w:tab w:val="left" w:pos="4572"/>
          <w:tab w:val="left" w:pos="5378"/>
          <w:tab w:val="left" w:pos="6098"/>
          <w:tab w:val="left" w:pos="6818"/>
          <w:tab w:val="left" w:pos="7538"/>
          <w:tab w:val="left" w:pos="8258"/>
          <w:tab w:val="left" w:pos="8978"/>
          <w:tab w:val="left" w:pos="9698"/>
          <w:tab w:val="left" w:pos="10418"/>
          <w:tab w:val="left" w:pos="11138"/>
          <w:tab w:val="left" w:pos="11858"/>
          <w:tab w:val="left" w:pos="12578"/>
          <w:tab w:val="left" w:pos="13298"/>
          <w:tab w:val="left" w:pos="14018"/>
          <w:tab w:val="left" w:pos="14738"/>
          <w:tab w:val="left" w:pos="15458"/>
          <w:tab w:val="left" w:pos="16178"/>
          <w:tab w:val="left" w:pos="16898"/>
          <w:tab w:val="left" w:pos="17618"/>
        </w:tabs>
        <w:spacing w:after="0" w:line="240" w:lineRule="auto"/>
        <w:rPr>
          <w:rFonts w:ascii="Aptos" w:eastAsia="Times New Roman" w:hAnsi="Aptos" w:cs="Arial"/>
          <w:szCs w:val="20"/>
        </w:rPr>
      </w:pPr>
    </w:p>
    <w:p w:rsidR="00866E3C" w:rsidRPr="006705E7" w:rsidP="00B361B3" w14:paraId="4DCFEA24" w14:textId="77777777">
      <w:pPr>
        <w:pStyle w:val="Heading1"/>
      </w:pPr>
      <w:bookmarkStart w:id="14" w:name="_Toc234408964"/>
      <w:r w:rsidRPr="006705E7">
        <w:t>Dear [FORMER CAREGIVER FIRST NAME],</w:t>
      </w:r>
      <w:bookmarkEnd w:id="14"/>
    </w:p>
    <w:p w:rsidR="00866E3C" w:rsidRPr="006705E7" w:rsidP="00312646" w14:paraId="54B4A127" w14:textId="77777777">
      <w:pPr>
        <w:spacing w:after="0" w:line="240" w:lineRule="auto"/>
        <w:rPr>
          <w:rFonts w:ascii="Aptos" w:eastAsia="Times New Roman" w:hAnsi="Aptos" w:cs="Arial"/>
          <w:szCs w:val="20"/>
        </w:rPr>
      </w:pPr>
      <w:r w:rsidRPr="006705E7">
        <w:rPr>
          <w:rFonts w:ascii="Aptos" w:eastAsia="Times New Roman" w:hAnsi="Aptos" w:cs="Arial"/>
          <w:szCs w:val="20"/>
        </w:rPr>
        <w:t xml:space="preserve">We are inviting you to join the </w:t>
      </w:r>
      <w:r w:rsidRPr="006705E7">
        <w:rPr>
          <w:rFonts w:ascii="Aptos" w:eastAsia="Times New Roman" w:hAnsi="Aptos" w:cs="Arial"/>
          <w:b/>
          <w:szCs w:val="20"/>
        </w:rPr>
        <w:t>National and State Survey of Child and Adolescent Well-Being (NSSCAW)</w:t>
      </w:r>
      <w:r w:rsidRPr="006705E7">
        <w:rPr>
          <w:rFonts w:ascii="Aptos" w:eastAsia="Times New Roman" w:hAnsi="Aptos" w:cs="Arial"/>
          <w:szCs w:val="20"/>
        </w:rPr>
        <w:t xml:space="preserve">. </w:t>
      </w:r>
    </w:p>
    <w:p w:rsidR="00866E3C" w:rsidRPr="006705E7" w:rsidP="00312646" w14:paraId="30973FB8" w14:textId="77777777">
      <w:pPr>
        <w:spacing w:after="0" w:line="240" w:lineRule="auto"/>
        <w:rPr>
          <w:rFonts w:ascii="Aptos" w:eastAsia="Times New Roman" w:hAnsi="Aptos" w:cs="Arial"/>
          <w:szCs w:val="20"/>
        </w:rPr>
      </w:pPr>
      <w:r w:rsidRPr="006705E7">
        <w:rPr>
          <w:rFonts w:ascii="Aptos" w:eastAsia="Times New Roman" w:hAnsi="Aptos" w:cs="Arial"/>
          <w:szCs w:val="20"/>
        </w:rPr>
        <w:t>This is a one-of-a-kind study for families who have been involved with child welfare services. By sharing your experiences, you can help agencies across the country do a better job supporting families in need.</w:t>
      </w:r>
    </w:p>
    <w:p w:rsidR="00866E3C" w:rsidRPr="006705E7" w:rsidP="00312646" w14:paraId="3574348F" w14:textId="77777777">
      <w:pPr>
        <w:widowControl w:val="0"/>
        <w:spacing w:after="0" w:line="240" w:lineRule="auto"/>
        <w:rPr>
          <w:rFonts w:ascii="Aptos" w:eastAsia="Times New Roman" w:hAnsi="Aptos" w:cs="Arial"/>
          <w:b/>
          <w:bCs/>
          <w:szCs w:val="20"/>
        </w:rPr>
      </w:pPr>
    </w:p>
    <w:p w:rsidR="00866E3C" w:rsidRPr="006705E7" w:rsidP="00312646" w14:paraId="46112D10" w14:textId="77777777">
      <w:pPr>
        <w:widowControl w:val="0"/>
        <w:spacing w:after="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86912" behindDoc="0" locked="0" layoutInCell="1" allowOverlap="1">
                <wp:simplePos x="0" y="0"/>
                <wp:positionH relativeFrom="column">
                  <wp:posOffset>-263749</wp:posOffset>
                </wp:positionH>
                <wp:positionV relativeFrom="paragraph">
                  <wp:posOffset>80124</wp:posOffset>
                </wp:positionV>
                <wp:extent cx="175895" cy="0"/>
                <wp:effectExtent l="0" t="38100" r="52705" b="50800"/>
                <wp:wrapNone/>
                <wp:docPr id="1271289242"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75895" cy="0"/>
                        </a:xfrm>
                        <a:prstGeom prst="line">
                          <a:avLst/>
                        </a:prstGeom>
                        <a:ln w="12700">
                          <a:solidFill>
                            <a:srgbClr val="B986BF"/>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7" style="mso-width-percent:0;mso-width-relative:margin;mso-wrap-distance-bottom:0;mso-wrap-distance-left:9pt;mso-wrap-distance-right:9pt;mso-wrap-distance-top:0;mso-wrap-style:square;position:absolute;visibility:visible;z-index:251687936" from="-20.75pt,6.3pt" to="-6.9pt,6.3pt" strokecolor="#b986bf" strokeweight="1pt">
                <v:stroke joinstyle="miter" endarrow="oval"/>
              </v:line>
            </w:pict>
          </mc:Fallback>
        </mc:AlternateContent>
      </w:r>
      <w:r w:rsidRPr="006705E7">
        <w:rPr>
          <w:rFonts w:ascii="Aptos" w:eastAsia="Times New Roman" w:hAnsi="Aptos" w:cs="Arial"/>
          <w:b/>
          <w:szCs w:val="20"/>
        </w:rPr>
        <w:t>What’s It All About</w:t>
      </w:r>
    </w:p>
    <w:p w:rsidR="00866E3C" w:rsidRPr="006705E7" w:rsidP="00312646" w14:paraId="1BFA93DC" w14:textId="77777777">
      <w:pPr>
        <w:spacing w:after="0" w:line="240" w:lineRule="auto"/>
        <w:rPr>
          <w:rFonts w:ascii="Aptos" w:eastAsia="Times New Roman" w:hAnsi="Aptos" w:cs="Arial"/>
          <w:szCs w:val="20"/>
        </w:rPr>
      </w:pPr>
      <w:r w:rsidRPr="006705E7">
        <w:rPr>
          <w:rFonts w:ascii="Aptos" w:eastAsia="Times New Roman" w:hAnsi="Aptos" w:cs="Arial"/>
          <w:szCs w:val="20"/>
        </w:rPr>
        <w:t xml:space="preserve">NSSCAW is part of a national program that collects information about health and well-being directly from families and children. It is sponsored by the Administration for Children and Families and run by RTI International. </w:t>
      </w:r>
    </w:p>
    <w:p w:rsidR="00866E3C" w:rsidRPr="006705E7" w:rsidP="00312646" w14:paraId="7707189D" w14:textId="77777777">
      <w:pPr>
        <w:widowControl w:val="0"/>
        <w:spacing w:after="0" w:line="240" w:lineRule="auto"/>
        <w:rPr>
          <w:rFonts w:ascii="Aptos" w:eastAsia="Times New Roman" w:hAnsi="Aptos" w:cs="Arial"/>
          <w:b/>
          <w:bCs/>
          <w:szCs w:val="20"/>
        </w:rPr>
      </w:pPr>
    </w:p>
    <w:p w:rsidR="00866E3C" w:rsidRPr="006705E7" w:rsidP="00312646" w14:paraId="664839FE" w14:textId="77777777">
      <w:pPr>
        <w:widowControl w:val="0"/>
        <w:spacing w:after="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88960" behindDoc="0" locked="0" layoutInCell="1" allowOverlap="1">
                <wp:simplePos x="0" y="0"/>
                <wp:positionH relativeFrom="column">
                  <wp:posOffset>-263749</wp:posOffset>
                </wp:positionH>
                <wp:positionV relativeFrom="paragraph">
                  <wp:posOffset>69964</wp:posOffset>
                </wp:positionV>
                <wp:extent cx="168275" cy="0"/>
                <wp:effectExtent l="0" t="38100" r="47625" b="50800"/>
                <wp:wrapNone/>
                <wp:docPr id="1864838723"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68275" cy="0"/>
                        </a:xfrm>
                        <a:prstGeom prst="line">
                          <a:avLst/>
                        </a:prstGeom>
                        <a:ln w="12700">
                          <a:solidFill>
                            <a:srgbClr val="B6D866"/>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38" style="mso-width-percent:0;mso-width-relative:margin;mso-wrap-distance-bottom:0;mso-wrap-distance-left:9pt;mso-wrap-distance-right:9pt;mso-wrap-distance-top:0;mso-wrap-style:square;position:absolute;visibility:visible;z-index:251689984" from="-20.75pt,5.5pt" to="-7.5pt,5.5pt" strokecolor="#b6d866" strokeweight="1pt">
                <v:stroke joinstyle="miter" endarrow="oval"/>
              </v:line>
            </w:pict>
          </mc:Fallback>
        </mc:AlternateContent>
      </w:r>
      <w:r w:rsidRPr="006705E7">
        <w:rPr>
          <w:rFonts w:ascii="Aptos" w:eastAsia="Times New Roman" w:hAnsi="Aptos" w:cs="Arial"/>
          <w:b/>
          <w:szCs w:val="20"/>
        </w:rPr>
        <w:t>Your Voice Is Important</w:t>
      </w:r>
    </w:p>
    <w:p w:rsidR="00866E3C" w:rsidRPr="006705E7" w:rsidP="00312646" w14:paraId="7BE5A1F5" w14:textId="77777777">
      <w:pPr>
        <w:spacing w:after="0" w:line="240" w:lineRule="auto"/>
        <w:rPr>
          <w:rFonts w:ascii="Aptos" w:eastAsia="Times New Roman" w:hAnsi="Aptos" w:cs="Arial"/>
          <w:szCs w:val="20"/>
        </w:rPr>
      </w:pPr>
      <w:r w:rsidRPr="006705E7">
        <w:rPr>
          <w:rFonts w:ascii="Aptos" w:eastAsia="Times New Roman" w:hAnsi="Aptos" w:cs="Arial"/>
          <w:szCs w:val="20"/>
        </w:rPr>
        <w:t>Real-life experiences matter. The things we learn from you will help us understand what’s working well and what needs to improve. This can make programs and services better for everyone in the future.</w:t>
      </w:r>
    </w:p>
    <w:p w:rsidR="00866E3C" w:rsidRPr="006705E7" w:rsidP="00312646" w14:paraId="3383284B" w14:textId="77777777">
      <w:pPr>
        <w:widowControl w:val="0"/>
        <w:spacing w:after="0" w:line="240" w:lineRule="auto"/>
        <w:rPr>
          <w:rFonts w:ascii="Aptos" w:eastAsia="Times New Roman" w:hAnsi="Aptos" w:cs="Arial"/>
          <w:b/>
          <w:bCs/>
          <w:szCs w:val="20"/>
        </w:rPr>
      </w:pPr>
    </w:p>
    <w:p w:rsidR="00866E3C" w:rsidRPr="006705E7" w:rsidP="00312646" w14:paraId="49AD9B7D" w14:textId="77777777">
      <w:pPr>
        <w:widowControl w:val="0"/>
        <w:spacing w:after="0" w:line="240" w:lineRule="auto"/>
        <w:rPr>
          <w:rFonts w:ascii="Aptos" w:eastAsia="Times New Roman" w:hAnsi="Aptos" w:cs="Arial"/>
          <w:b/>
          <w:szCs w:val="20"/>
        </w:rPr>
      </w:pPr>
      <w:r w:rsidRPr="006705E7">
        <w:rPr>
          <w:rFonts w:ascii="Aptos" w:hAnsi="Aptos" w:cs="Arial"/>
          <w:noProof/>
          <w:color w:val="000000"/>
          <w:szCs w:val="20"/>
        </w:rPr>
        <mc:AlternateContent>
          <mc:Choice Requires="wps">
            <w:drawing>
              <wp:anchor distT="0" distB="0" distL="114300" distR="114300" simplePos="0" relativeHeight="251674624" behindDoc="0" locked="0" layoutInCell="1" allowOverlap="1">
                <wp:simplePos x="0" y="0"/>
                <wp:positionH relativeFrom="column">
                  <wp:posOffset>4747260</wp:posOffset>
                </wp:positionH>
                <wp:positionV relativeFrom="paragraph">
                  <wp:posOffset>23495</wp:posOffset>
                </wp:positionV>
                <wp:extent cx="1653540" cy="870585"/>
                <wp:effectExtent l="0" t="0" r="10160" b="18415"/>
                <wp:wrapSquare wrapText="bothSides"/>
                <wp:docPr id="293362956" name="Round Diagonal Corner 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653540" cy="870585"/>
                        </a:xfrm>
                        <a:prstGeom prst="round2DiagRect">
                          <a:avLst>
                            <a:gd name="adj1" fmla="val 8868"/>
                            <a:gd name="adj2" fmla="val 0"/>
                          </a:avLst>
                        </a:prstGeom>
                        <a:noFill/>
                        <a:ln w="15875">
                          <a:solidFill>
                            <a:srgbClr val="B6D8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ound Diagonal Corner Rectangle 4" o:spid="_x0000_s1039" style="width:130.2pt;height:68.55pt;margin-top:1.85pt;margin-left:373.8pt;mso-height-percent:0;mso-height-relative:margin;mso-width-percent:0;mso-width-relative:margin;mso-wrap-distance-bottom:0;mso-wrap-distance-left:9pt;mso-wrap-distance-right:9pt;mso-wrap-distance-top:0;mso-wrap-style:square;position:absolute;visibility:visible;v-text-anchor:middle;z-index:251675648" coordsize="1653540,870585" path="m77203,l1653540,l1653540,l1653540,793382c1653540,836020,1618975,870585,1576337,870585l,870585l,870585l,77203c,34565,34565,,77203,xe" filled="f" strokecolor="#b6d866" strokeweight="1.25pt">
                <v:stroke joinstyle="miter"/>
                <v:path arrowok="t" o:connecttype="custom" o:connectlocs="77203,0;1653540,0;1653540,0;1653540,793382;1576337,870585;0,870585;0,870585;0,77203;77203,0" o:connectangles="0,0,0,0,0,0,0,0,0"/>
                <w10:wrap type="square"/>
              </v:shape>
            </w:pict>
          </mc:Fallback>
        </mc:AlternateContent>
      </w:r>
      <w:r w:rsidRPr="00114297">
        <w:rPr>
          <w:rFonts w:ascii="Aptos" w:hAnsi="Aptos" w:cs="Arial"/>
          <w:noProof/>
          <w:color w:val="000000"/>
          <w:szCs w:val="20"/>
        </w:rPr>
        <mc:AlternateContent>
          <mc:Choice Requires="wps">
            <w:drawing>
              <wp:anchor distT="0" distB="0" distL="114300" distR="114300" simplePos="0" relativeHeight="251691008" behindDoc="0" locked="0" layoutInCell="1" allowOverlap="1">
                <wp:simplePos x="0" y="0"/>
                <wp:positionH relativeFrom="column">
                  <wp:posOffset>-263525</wp:posOffset>
                </wp:positionH>
                <wp:positionV relativeFrom="paragraph">
                  <wp:posOffset>96315</wp:posOffset>
                </wp:positionV>
                <wp:extent cx="175895" cy="0"/>
                <wp:effectExtent l="0" t="38100" r="52705" b="50800"/>
                <wp:wrapNone/>
                <wp:docPr id="1335426885"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75895" cy="0"/>
                        </a:xfrm>
                        <a:prstGeom prst="line">
                          <a:avLst/>
                        </a:prstGeom>
                        <a:ln w="12700">
                          <a:solidFill>
                            <a:srgbClr val="F5CF73"/>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40" style="mso-width-percent:0;mso-width-relative:margin;mso-wrap-distance-bottom:0;mso-wrap-distance-left:9pt;mso-wrap-distance-right:9pt;mso-wrap-distance-top:0;mso-wrap-style:square;position:absolute;visibility:visible;z-index:251692032" from="-20.75pt,7.6pt" to="-6.9pt,7.6pt" strokecolor="#f5cf73" strokeweight="1pt">
                <v:stroke joinstyle="miter" endarrow="oval"/>
              </v:line>
            </w:pict>
          </mc:Fallback>
        </mc:AlternateContent>
      </w:r>
      <w:r w:rsidRPr="006705E7">
        <w:rPr>
          <w:rFonts w:ascii="Aptos" w:eastAsia="Times New Roman" w:hAnsi="Aptos" w:cs="Arial"/>
          <w:b/>
          <w:bCs/>
          <w:noProof/>
          <w:szCs w:val="20"/>
        </w:rPr>
        <mc:AlternateContent>
          <mc:Choice Requires="wps">
            <w:drawing>
              <wp:anchor distT="91440" distB="91440" distL="114300" distR="114300" simplePos="0" relativeHeight="251664384" behindDoc="0" locked="0" layoutInCell="1" allowOverlap="1">
                <wp:simplePos x="0" y="0"/>
                <wp:positionH relativeFrom="page">
                  <wp:posOffset>5458460</wp:posOffset>
                </wp:positionH>
                <wp:positionV relativeFrom="paragraph">
                  <wp:posOffset>64048</wp:posOffset>
                </wp:positionV>
                <wp:extent cx="1573530" cy="815340"/>
                <wp:effectExtent l="0" t="0" r="0" b="0"/>
                <wp:wrapSquare wrapText="bothSides"/>
                <wp:docPr id="14417819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3530" cy="815340"/>
                        </a:xfrm>
                        <a:prstGeom prst="rect">
                          <a:avLst/>
                        </a:prstGeom>
                        <a:noFill/>
                        <a:ln w="9525">
                          <a:noFill/>
                          <a:miter lim="800000"/>
                          <a:headEnd/>
                          <a:tailEnd/>
                        </a:ln>
                      </wps:spPr>
                      <wps:txbx>
                        <w:txbxContent>
                          <w:p w:rsidR="00866E3C" w:rsidRPr="00312646" w:rsidP="00312646" w14:textId="77777777">
                            <w:pPr>
                              <w:spacing w:after="0"/>
                              <w:jc w:val="center"/>
                              <w:rPr>
                                <w:rFonts w:ascii="Aptos" w:hAnsi="Aptos" w:cs="Arial"/>
                                <w:b/>
                                <w:bCs/>
                                <w:i/>
                                <w:iCs/>
                                <w:color w:val="3A3A3A" w:themeColor="background2" w:themeShade="40"/>
                                <w:szCs w:val="20"/>
                              </w:rPr>
                            </w:pPr>
                            <w:r w:rsidRPr="00312646">
                              <w:rPr>
                                <w:rFonts w:ascii="Aptos" w:hAnsi="Aptos" w:cs="Arial"/>
                                <w:b/>
                                <w:bCs/>
                                <w:i/>
                                <w:iCs/>
                                <w:color w:val="3A3A3A" w:themeColor="background2" w:themeShade="40"/>
                                <w:szCs w:val="20"/>
                              </w:rPr>
                              <w:t>Help us build a better future for children and families by sharing your unique perspective.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123.9pt;height:64.2pt;margin-top:5.05pt;margin-left:429.8pt;mso-height-percent:0;mso-height-relative:margin;mso-position-horizontal-relative:page;mso-width-percent:0;mso-width-relative:margin;mso-wrap-distance-bottom:7.2pt;mso-wrap-distance-left:9pt;mso-wrap-distance-right:9pt;mso-wrap-distance-top:7.2pt;mso-wrap-style:square;position:absolute;visibility:visible;v-text-anchor:top;z-index:251665408" filled="f" stroked="f">
                <v:textbox>
                  <w:txbxContent>
                    <w:p w:rsidR="00866E3C" w:rsidRPr="00312646" w:rsidP="00312646" w14:paraId="746DDD29" w14:textId="77777777">
                      <w:pPr>
                        <w:spacing w:after="0"/>
                        <w:jc w:val="center"/>
                        <w:rPr>
                          <w:rFonts w:ascii="Aptos" w:hAnsi="Aptos" w:cs="Arial"/>
                          <w:b/>
                          <w:bCs/>
                          <w:i/>
                          <w:iCs/>
                          <w:color w:val="3A3A3A" w:themeColor="background2" w:themeShade="40"/>
                          <w:szCs w:val="20"/>
                        </w:rPr>
                      </w:pPr>
                      <w:r w:rsidRPr="00312646">
                        <w:rPr>
                          <w:rFonts w:ascii="Aptos" w:hAnsi="Aptos" w:cs="Arial"/>
                          <w:b/>
                          <w:bCs/>
                          <w:i/>
                          <w:iCs/>
                          <w:color w:val="3A3A3A" w:themeColor="background2" w:themeShade="40"/>
                          <w:szCs w:val="20"/>
                        </w:rPr>
                        <w:t>Help us build a better future for children and families by sharing your unique perspective.</w:t>
                      </w:r>
                    </w:p>
                  </w:txbxContent>
                </v:textbox>
                <w10:wrap type="square"/>
              </v:shape>
            </w:pict>
          </mc:Fallback>
        </mc:AlternateContent>
      </w:r>
      <w:r w:rsidRPr="006705E7">
        <w:rPr>
          <w:rFonts w:ascii="Aptos" w:eastAsia="Times New Roman" w:hAnsi="Aptos" w:cs="Arial"/>
          <w:b/>
          <w:szCs w:val="20"/>
        </w:rPr>
        <w:t>How It Works</w:t>
      </w:r>
    </w:p>
    <w:p w:rsidR="00866E3C" w:rsidRPr="006705E7" w:rsidP="00312646" w14:paraId="2432E6E0" w14:textId="77777777">
      <w:pPr>
        <w:widowControl w:val="0"/>
        <w:spacing w:after="0" w:line="240" w:lineRule="auto"/>
        <w:rPr>
          <w:rFonts w:ascii="Aptos" w:eastAsia="Times New Roman" w:hAnsi="Aptos" w:cs="Arial"/>
          <w:szCs w:val="20"/>
        </w:rPr>
      </w:pPr>
      <w:r w:rsidRPr="006705E7">
        <w:rPr>
          <w:rFonts w:ascii="Aptos" w:eastAsia="Times New Roman" w:hAnsi="Aptos" w:cs="Arial"/>
          <w:szCs w:val="20"/>
        </w:rPr>
        <w:t xml:space="preserve">You’ll take a survey about your experiences with child welfare services. We’ll ask about your life experiences, how you are feeling and any services or support you received. </w:t>
      </w:r>
    </w:p>
    <w:p w:rsidR="00866E3C" w:rsidRPr="006705E7" w:rsidP="00312646" w14:paraId="4FCFD865" w14:textId="77777777">
      <w:pPr>
        <w:widowControl w:val="0"/>
        <w:spacing w:after="0" w:line="240" w:lineRule="auto"/>
        <w:rPr>
          <w:rFonts w:ascii="Aptos" w:eastAsia="Times New Roman" w:hAnsi="Aptos" w:cs="Arial"/>
          <w:szCs w:val="20"/>
        </w:rPr>
      </w:pPr>
    </w:p>
    <w:p w:rsidR="00866E3C" w:rsidRPr="006705E7" w:rsidP="00312646" w14:paraId="73AD7D4B" w14:textId="77777777">
      <w:pPr>
        <w:widowControl w:val="0"/>
        <w:spacing w:after="0" w:line="240" w:lineRule="auto"/>
        <w:rPr>
          <w:rFonts w:ascii="Aptos" w:eastAsia="Times New Roman" w:hAnsi="Aptos" w:cs="Arial"/>
          <w:szCs w:val="20"/>
        </w:rPr>
      </w:pPr>
      <w:r w:rsidRPr="006705E7">
        <w:rPr>
          <w:rFonts w:ascii="Aptos" w:eastAsia="Times New Roman" w:hAnsi="Aptos" w:cs="Arial"/>
          <w:szCs w:val="20"/>
        </w:rPr>
        <w:t>We understand your time is valuable. You’ll be able to choose where and how you participate. You can meet with an interviewer in person or take the survey online.</w:t>
      </w:r>
    </w:p>
    <w:p w:rsidR="00866E3C" w:rsidRPr="006705E7" w:rsidP="00312646" w14:paraId="61ACA7F2" w14:textId="77777777">
      <w:pPr>
        <w:widowControl w:val="0"/>
        <w:spacing w:after="0" w:line="240" w:lineRule="auto"/>
        <w:rPr>
          <w:rFonts w:ascii="Aptos" w:eastAsia="Times New Roman" w:hAnsi="Aptos" w:cs="Arial"/>
          <w:szCs w:val="20"/>
        </w:rPr>
      </w:pPr>
    </w:p>
    <w:p w:rsidR="00866E3C" w:rsidRPr="006705E7" w:rsidP="00312646" w14:paraId="37B3D8F0" w14:textId="4CACA8CD">
      <w:pPr>
        <w:widowControl w:val="0"/>
        <w:spacing w:after="0" w:line="240" w:lineRule="auto"/>
        <w:rPr>
          <w:rFonts w:ascii="Aptos" w:eastAsia="Times New Roman" w:hAnsi="Aptos" w:cs="Arial"/>
          <w:szCs w:val="20"/>
        </w:rPr>
      </w:pPr>
      <w:r>
        <w:rPr>
          <w:rFonts w:ascii="Aptos" w:eastAsia="Times New Roman" w:hAnsi="Aptos" w:cs="Arial"/>
          <w:szCs w:val="20"/>
        </w:rPr>
        <w:t>Y</w:t>
      </w:r>
      <w:r w:rsidRPr="006705E7">
        <w:rPr>
          <w:rFonts w:ascii="Aptos" w:eastAsia="Times New Roman" w:hAnsi="Aptos" w:cs="Arial"/>
          <w:szCs w:val="20"/>
        </w:rPr>
        <w:t xml:space="preserve">ou will receive $75 </w:t>
      </w:r>
      <w:r>
        <w:rPr>
          <w:rFonts w:ascii="Aptos" w:eastAsia="Times New Roman" w:hAnsi="Aptos" w:cs="Arial"/>
          <w:szCs w:val="20"/>
        </w:rPr>
        <w:t xml:space="preserve">as a thank you. </w:t>
      </w:r>
    </w:p>
    <w:p w:rsidR="00866E3C" w:rsidRPr="006705E7" w:rsidP="00312646" w14:paraId="099649DB" w14:textId="77777777">
      <w:pPr>
        <w:widowControl w:val="0"/>
        <w:spacing w:after="0" w:line="240" w:lineRule="auto"/>
        <w:rPr>
          <w:rFonts w:ascii="Aptos" w:eastAsia="Times New Roman" w:hAnsi="Aptos" w:cs="Arial"/>
          <w:b/>
          <w:bCs/>
          <w:szCs w:val="20"/>
        </w:rPr>
      </w:pPr>
    </w:p>
    <w:p w:rsidR="00866E3C" w:rsidRPr="006705E7" w:rsidP="00312646" w14:paraId="659C01CA" w14:textId="77777777">
      <w:pPr>
        <w:widowControl w:val="0"/>
        <w:spacing w:after="0" w:line="240" w:lineRule="auto"/>
        <w:rPr>
          <w:rFonts w:ascii="Aptos" w:eastAsia="Times New Roman" w:hAnsi="Aptos" w:cs="Arial"/>
          <w:b/>
          <w:szCs w:val="20"/>
        </w:rPr>
      </w:pPr>
      <w:r w:rsidRPr="00114297">
        <w:rPr>
          <w:rFonts w:ascii="Aptos" w:hAnsi="Aptos" w:cs="Arial"/>
          <w:noProof/>
          <w:color w:val="000000"/>
          <w:szCs w:val="20"/>
        </w:rPr>
        <mc:AlternateContent>
          <mc:Choice Requires="wps">
            <w:drawing>
              <wp:anchor distT="0" distB="0" distL="114300" distR="114300" simplePos="0" relativeHeight="251693056" behindDoc="0" locked="0" layoutInCell="1" allowOverlap="1">
                <wp:simplePos x="0" y="0"/>
                <wp:positionH relativeFrom="column">
                  <wp:posOffset>-263525</wp:posOffset>
                </wp:positionH>
                <wp:positionV relativeFrom="paragraph">
                  <wp:posOffset>77280</wp:posOffset>
                </wp:positionV>
                <wp:extent cx="168275" cy="0"/>
                <wp:effectExtent l="0" t="38100" r="47625" b="50800"/>
                <wp:wrapNone/>
                <wp:docPr id="1220641286"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168275" cy="0"/>
                        </a:xfrm>
                        <a:prstGeom prst="line">
                          <a:avLst/>
                        </a:prstGeom>
                        <a:ln w="12700">
                          <a:solidFill>
                            <a:srgbClr val="8BD0DE"/>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42" style="mso-width-percent:0;mso-width-relative:margin;mso-wrap-distance-bottom:0;mso-wrap-distance-left:9pt;mso-wrap-distance-right:9pt;mso-wrap-distance-top:0;mso-wrap-style:square;position:absolute;visibility:visible;z-index:251694080" from="-20.75pt,6.1pt" to="-7.5pt,6.1pt" strokecolor="#8bd0de" strokeweight="1pt">
                <v:stroke joinstyle="miter" endarrow="oval"/>
              </v:line>
            </w:pict>
          </mc:Fallback>
        </mc:AlternateContent>
      </w:r>
      <w:r w:rsidRPr="006705E7">
        <w:rPr>
          <w:rFonts w:ascii="Aptos" w:eastAsia="Times New Roman" w:hAnsi="Aptos" w:cs="Arial"/>
          <w:b/>
          <w:szCs w:val="20"/>
        </w:rPr>
        <w:t>What’s Next?</w:t>
      </w:r>
    </w:p>
    <w:p w:rsidR="00866E3C" w:rsidRPr="006705E7" w:rsidP="00312646" w14:paraId="2CFD9B2B" w14:textId="77777777">
      <w:pPr>
        <w:widowControl w:val="0"/>
        <w:spacing w:after="0" w:line="240" w:lineRule="auto"/>
        <w:rPr>
          <w:rFonts w:ascii="Aptos" w:eastAsia="Times New Roman" w:hAnsi="Aptos" w:cs="Arial"/>
          <w:szCs w:val="20"/>
        </w:rPr>
      </w:pPr>
      <w:r w:rsidRPr="006705E7">
        <w:rPr>
          <w:rFonts w:ascii="Aptos" w:eastAsia="Times New Roman" w:hAnsi="Aptos" w:cs="Arial"/>
          <w:szCs w:val="20"/>
        </w:rPr>
        <w:t xml:space="preserve">In the next few days, an interviewer named [INTERVIEWER NAME] will reach out to give you more information. You can also look at the enclosed </w:t>
      </w:r>
      <w:r w:rsidRPr="5843A95F">
        <w:rPr>
          <w:rFonts w:ascii="Aptos" w:eastAsia="Times New Roman" w:hAnsi="Aptos" w:cs="Arial"/>
          <w:szCs w:val="20"/>
        </w:rPr>
        <w:t>brochure</w:t>
      </w:r>
      <w:r w:rsidRPr="006705E7">
        <w:rPr>
          <w:rFonts w:ascii="Aptos" w:eastAsia="Times New Roman" w:hAnsi="Aptos" w:cs="Arial"/>
          <w:szCs w:val="20"/>
        </w:rPr>
        <w:t xml:space="preserve"> to learn more.</w:t>
      </w:r>
    </w:p>
    <w:p w:rsidR="00866E3C" w:rsidRPr="006705E7" w:rsidP="00312646" w14:paraId="183692F8" w14:textId="77777777">
      <w:pPr>
        <w:widowControl w:val="0"/>
        <w:spacing w:after="0" w:line="240" w:lineRule="auto"/>
        <w:rPr>
          <w:rFonts w:ascii="Aptos" w:eastAsia="Times New Roman" w:hAnsi="Aptos" w:cs="Arial"/>
          <w:szCs w:val="20"/>
        </w:rPr>
      </w:pPr>
    </w:p>
    <w:p w:rsidR="00866E3C" w:rsidRPr="006705E7" w:rsidP="00312646" w14:paraId="00B0FF7A" w14:textId="77777777">
      <w:pPr>
        <w:widowControl w:val="0"/>
        <w:spacing w:after="0" w:line="240" w:lineRule="auto"/>
        <w:rPr>
          <w:rFonts w:ascii="Aptos" w:eastAsia="Times New Roman" w:hAnsi="Aptos" w:cs="Arial"/>
          <w:szCs w:val="20"/>
        </w:rPr>
      </w:pPr>
      <w:r w:rsidRPr="006705E7">
        <w:rPr>
          <w:rFonts w:ascii="Aptos" w:eastAsia="Times New Roman" w:hAnsi="Aptos" w:cs="Arial"/>
          <w:szCs w:val="20"/>
        </w:rPr>
        <w:t xml:space="preserve">We truly hope you choose to add your voice to this study. Your experience matters, and your </w:t>
      </w:r>
      <w:r>
        <w:rPr>
          <w:rFonts w:ascii="Aptos" w:eastAsia="Times New Roman" w:hAnsi="Aptos" w:cs="Arial"/>
          <w:szCs w:val="20"/>
        </w:rPr>
        <w:t xml:space="preserve">input can make a difference! </w:t>
      </w:r>
    </w:p>
    <w:p w:rsidR="00866E3C" w:rsidRPr="006705E7" w:rsidP="00312646" w14:paraId="21459475" w14:textId="77777777">
      <w:pPr>
        <w:widowControl w:val="0"/>
        <w:spacing w:after="0" w:line="240" w:lineRule="auto"/>
        <w:rPr>
          <w:rFonts w:ascii="Aptos" w:eastAsia="Times New Roman" w:hAnsi="Aptos" w:cs="Arial"/>
          <w:szCs w:val="20"/>
        </w:rPr>
      </w:pPr>
    </w:p>
    <w:p w:rsidR="00866E3C" w:rsidRPr="006705E7" w:rsidP="00312646" w14:paraId="055D1BA2" w14:textId="77777777">
      <w:pPr>
        <w:widowControl w:val="0"/>
        <w:spacing w:after="0" w:line="240" w:lineRule="auto"/>
        <w:rPr>
          <w:rFonts w:ascii="Aptos" w:eastAsia="Times New Roman" w:hAnsi="Aptos" w:cs="Arial"/>
          <w:szCs w:val="20"/>
        </w:rPr>
      </w:pPr>
      <w:r w:rsidRPr="006705E7">
        <w:rPr>
          <w:rFonts w:ascii="Aptos" w:eastAsia="Times New Roman" w:hAnsi="Aptos" w:cs="Arial"/>
          <w:szCs w:val="20"/>
        </w:rPr>
        <w:t>Thank you for your support,</w:t>
      </w:r>
    </w:p>
    <w:p w:rsidR="00866E3C" w:rsidRPr="006705E7" w:rsidP="00312646" w14:paraId="5FF9CDA2" w14:textId="77777777">
      <w:pPr>
        <w:widowControl w:val="0"/>
        <w:spacing w:after="0" w:line="240" w:lineRule="auto"/>
        <w:rPr>
          <w:rFonts w:ascii="Aptos" w:eastAsia="Times New Roman" w:hAnsi="Aptos" w:cs="Arial"/>
          <w:szCs w:val="20"/>
        </w:rPr>
      </w:pPr>
    </w:p>
    <w:p w:rsidR="00866E3C" w:rsidRPr="006705E7" w:rsidP="00312646" w14:paraId="0D52B5C1" w14:textId="77777777">
      <w:pPr>
        <w:widowControl w:val="0"/>
        <w:spacing w:after="0" w:line="240" w:lineRule="auto"/>
        <w:rPr>
          <w:rFonts w:ascii="Aptos" w:eastAsia="Times New Roman" w:hAnsi="Aptos" w:cs="Arial"/>
          <w:szCs w:val="20"/>
        </w:rPr>
      </w:pPr>
      <w:r w:rsidRPr="006705E7">
        <w:rPr>
          <w:rFonts w:ascii="Aptos" w:eastAsia="Times New Roman" w:hAnsi="Aptos" w:cs="Arial"/>
          <w:szCs w:val="20"/>
        </w:rPr>
        <w:t>The NSSCAW Team</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0"/>
        <w:gridCol w:w="3690"/>
      </w:tblGrid>
      <w:tr w14:paraId="529568E7" w14:textId="77777777">
        <w:tblPrEx>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6120" w:type="dxa"/>
          </w:tcPr>
          <w:p w:rsidR="00866E3C" w:rsidRPr="006705E7" w:rsidP="00312646" w14:paraId="39136C81" w14:textId="77777777">
            <w:pPr>
              <w:widowControl w:val="0"/>
              <w:rPr>
                <w:rFonts w:ascii="Aptos" w:eastAsia="Times New Roman" w:hAnsi="Aptos" w:cs="Arial"/>
                <w:szCs w:val="20"/>
              </w:rPr>
            </w:pPr>
          </w:p>
          <w:p w:rsidR="00866E3C" w:rsidRPr="006705E7" w14:paraId="39365DF7" w14:textId="77777777">
            <w:pPr>
              <w:widowControl w:val="0"/>
              <w:rPr>
                <w:rFonts w:ascii="Aptos" w:eastAsia="Times New Roman" w:hAnsi="Aptos" w:cs="Arial"/>
                <w:szCs w:val="20"/>
              </w:rPr>
            </w:pPr>
            <w:r w:rsidRPr="006705E7">
              <w:rPr>
                <w:rFonts w:ascii="Aptos" w:eastAsia="Times New Roman" w:hAnsi="Aptos" w:cs="Arial"/>
                <w:szCs w:val="20"/>
              </w:rPr>
              <w:t xml:space="preserve">[NAME AND TITLE OF AGENCY OFFICIAL] </w:t>
            </w:r>
          </w:p>
          <w:p w:rsidR="00866E3C" w:rsidRPr="006705E7" w14:paraId="75BFA30B" w14:textId="77777777">
            <w:pPr>
              <w:widowControl w:val="0"/>
              <w:rPr>
                <w:rFonts w:ascii="Aptos" w:eastAsia="Times New Roman" w:hAnsi="Aptos" w:cs="Arial"/>
                <w:szCs w:val="20"/>
              </w:rPr>
            </w:pPr>
            <w:r w:rsidRPr="006705E7">
              <w:rPr>
                <w:rFonts w:ascii="Aptos" w:eastAsia="Times New Roman" w:hAnsi="Aptos" w:cs="Arial"/>
                <w:szCs w:val="20"/>
              </w:rPr>
              <w:t xml:space="preserve">Administration for Children and Families </w:t>
            </w:r>
          </w:p>
          <w:p w:rsidR="00866E3C" w:rsidRPr="006705E7" w14:paraId="53DEE6CA" w14:textId="77777777">
            <w:pPr>
              <w:widowControl w:val="0"/>
              <w:rPr>
                <w:rFonts w:ascii="Aptos" w:eastAsia="Times New Roman" w:hAnsi="Aptos" w:cs="Arial"/>
                <w:szCs w:val="20"/>
              </w:rPr>
            </w:pPr>
          </w:p>
          <w:p w:rsidR="00866E3C" w:rsidRPr="006705E7" w14:paraId="2948AEB9" w14:textId="77777777">
            <w:pPr>
              <w:widowControl w:val="0"/>
              <w:rPr>
                <w:rFonts w:ascii="Aptos" w:eastAsia="Times New Roman" w:hAnsi="Aptos" w:cs="Arial"/>
                <w:szCs w:val="20"/>
              </w:rPr>
            </w:pPr>
            <w:r w:rsidRPr="006705E7">
              <w:rPr>
                <w:rFonts w:ascii="Aptos" w:eastAsia="Times New Roman" w:hAnsi="Aptos" w:cs="Arial"/>
                <w:szCs w:val="20"/>
              </w:rPr>
              <w:t>_______________________________</w:t>
            </w:r>
          </w:p>
        </w:tc>
        <w:tc>
          <w:tcPr>
            <w:tcW w:w="3690" w:type="dxa"/>
          </w:tcPr>
          <w:p w:rsidR="00866E3C" w:rsidRPr="00866E3C" w14:paraId="6463B2CA" w14:textId="77777777">
            <w:pPr>
              <w:widowControl w:val="0"/>
              <w:rPr>
                <w:rFonts w:ascii="Aptos" w:eastAsia="Times New Roman" w:hAnsi="Aptos" w:cs="Arial"/>
                <w:szCs w:val="20"/>
                <w:lang w:val="fr-CA"/>
              </w:rPr>
            </w:pPr>
            <w:r w:rsidRPr="00866E3C">
              <w:rPr>
                <w:rFonts w:ascii="Aptos" w:eastAsia="Times New Roman" w:hAnsi="Aptos" w:cs="Arial"/>
                <w:szCs w:val="20"/>
                <w:lang w:val="fr-CA"/>
              </w:rPr>
              <w:t xml:space="preserve">Melissa Dolan, </w:t>
            </w:r>
          </w:p>
          <w:p w:rsidR="00866E3C" w:rsidRPr="00866E3C" w14:paraId="5FCEE970" w14:textId="77777777">
            <w:pPr>
              <w:widowControl w:val="0"/>
              <w:rPr>
                <w:rFonts w:ascii="Aptos" w:eastAsia="Times New Roman" w:hAnsi="Aptos" w:cs="Arial"/>
                <w:szCs w:val="20"/>
                <w:lang w:val="fr-CA"/>
              </w:rPr>
            </w:pPr>
            <w:r w:rsidRPr="00866E3C">
              <w:rPr>
                <w:rFonts w:ascii="Aptos" w:eastAsia="Times New Roman" w:hAnsi="Aptos" w:cs="Arial"/>
                <w:szCs w:val="20"/>
                <w:lang w:val="fr-CA"/>
              </w:rPr>
              <w:t>Project Director, RTI International</w:t>
            </w:r>
          </w:p>
          <w:p w:rsidR="00866E3C" w:rsidRPr="00866E3C" w14:paraId="1FDE69C5" w14:textId="77777777">
            <w:pPr>
              <w:widowControl w:val="0"/>
              <w:rPr>
                <w:rFonts w:ascii="Aptos" w:eastAsia="Times New Roman" w:hAnsi="Aptos" w:cs="Arial"/>
                <w:szCs w:val="20"/>
                <w:lang w:val="fr-CA"/>
              </w:rPr>
            </w:pPr>
          </w:p>
          <w:p w:rsidR="00866E3C" w:rsidRPr="006705E7" w14:paraId="328C7C9D" w14:textId="77777777">
            <w:pPr>
              <w:widowControl w:val="0"/>
              <w:rPr>
                <w:rFonts w:ascii="Aptos" w:eastAsia="Times New Roman" w:hAnsi="Aptos" w:cs="Arial"/>
                <w:szCs w:val="20"/>
              </w:rPr>
            </w:pPr>
            <w:r w:rsidRPr="006705E7">
              <w:rPr>
                <w:rFonts w:ascii="Aptos" w:eastAsia="Times New Roman" w:hAnsi="Aptos" w:cs="Arial"/>
                <w:szCs w:val="20"/>
              </w:rPr>
              <w:t>_______________________________</w:t>
            </w:r>
          </w:p>
        </w:tc>
      </w:tr>
    </w:tbl>
    <w:p w:rsidR="00866E3C" w:rsidP="00567472" w14:paraId="48E645E7" w14:textId="77777777">
      <w:pPr>
        <w:widowControl w:val="0"/>
        <w:spacing w:after="0"/>
        <w:jc w:val="center"/>
        <w:rPr>
          <w:rFonts w:ascii="Arial" w:eastAsia="Times New Roman" w:hAnsi="Arial" w:cs="Arial"/>
          <w:szCs w:val="20"/>
        </w:rPr>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57D3BB04" w14:textId="77777777">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866E3C" w:rsidRPr="00312646" w14:paraId="45147C8B"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866E3C" w:rsidRPr="00312646" w14:paraId="3DFAC13B"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C52012" w:rsidP="008C32B3" w14:paraId="39F4E1EF" w14:textId="77777777">
      <w:pPr>
        <w:tabs>
          <w:tab w:val="center" w:pos="5040"/>
        </w:tabs>
        <w:spacing w:after="120"/>
        <w:rPr>
          <w:rFonts w:ascii="Arial" w:hAnsi="Arial" w:cs="Arial"/>
          <w:b/>
          <w:bCs/>
        </w:rPr>
        <w:sectPr w:rsidSect="008C742A">
          <w:footerReference w:type="first" r:id="rId18"/>
          <w:pgSz w:w="12240" w:h="15840"/>
          <w:pgMar w:top="1440" w:right="1080" w:bottom="1440" w:left="1080" w:header="720" w:footer="720" w:gutter="0"/>
          <w:cols w:space="720"/>
          <w:titlePg/>
          <w:docGrid w:linePitch="360"/>
        </w:sectPr>
      </w:pPr>
      <w:r>
        <w:rPr>
          <w:rFonts w:ascii="Arial" w:hAnsi="Arial" w:cs="Arial"/>
          <w:b/>
          <w:bCs/>
        </w:rPr>
        <w:tab/>
      </w:r>
    </w:p>
    <w:p w:rsidR="00866E3C" w:rsidRPr="00CB2128" w:rsidP="00CB2128" w14:paraId="028C6EDC" w14:textId="77777777">
      <w:pPr>
        <w:pStyle w:val="Head1"/>
        <w:jc w:val="center"/>
        <w:rPr>
          <w:rFonts w:ascii="Arial" w:hAnsi="Arial"/>
          <w:sz w:val="22"/>
          <w:szCs w:val="22"/>
        </w:rPr>
      </w:pPr>
      <w:bookmarkStart w:id="15" w:name="_Toc234941357"/>
      <w:bookmarkStart w:id="16" w:name="_Toc235010078"/>
      <w:bookmarkStart w:id="17" w:name="_Toc206060801"/>
      <w:bookmarkStart w:id="18" w:name="_Hlk200960885"/>
      <w:r w:rsidRPr="00CB2128">
        <w:rPr>
          <w:rFonts w:ascii="Arial" w:hAnsi="Arial"/>
          <w:sz w:val="22"/>
          <w:szCs w:val="22"/>
        </w:rPr>
        <w:t>Brochures</w:t>
      </w:r>
      <w:bookmarkEnd w:id="15"/>
      <w:bookmarkEnd w:id="16"/>
    </w:p>
    <w:p w:rsidR="00866E3C" w:rsidRPr="0073575D" w:rsidP="00F424DF" w14:paraId="6085AA03" w14:textId="77777777">
      <w:pPr>
        <w:pStyle w:val="Head2"/>
      </w:pPr>
      <w:bookmarkStart w:id="19" w:name="_Toc234941358"/>
      <w:bookmarkStart w:id="20" w:name="_Toc235010079"/>
      <w:r>
        <w:t>Caregiver Brochure</w:t>
      </w:r>
      <w:bookmarkEnd w:id="19"/>
      <w:bookmarkEnd w:id="20"/>
    </w:p>
    <w:p w:rsidR="00866E3C" w:rsidRPr="0073575D" w:rsidP="0073575D" w14:paraId="02D828DC" w14:textId="00615CCA">
      <w:pPr>
        <w:pStyle w:val="Heading3"/>
      </w:pPr>
      <w:r w:rsidRPr="0073575D">
        <w:t xml:space="preserve">Side </w:t>
      </w:r>
      <w:r w:rsidR="007260E5">
        <w:t>1</w:t>
      </w:r>
    </w:p>
    <w:tbl>
      <w:tblPr>
        <w:tblStyle w:val="TableGrid"/>
        <w:tblW w:w="12937" w:type="dxa"/>
        <w:tblLook w:val="04A0"/>
      </w:tblPr>
      <w:tblGrid>
        <w:gridCol w:w="3172"/>
        <w:gridCol w:w="3227"/>
        <w:gridCol w:w="3269"/>
        <w:gridCol w:w="3269"/>
      </w:tblGrid>
      <w:tr w14:paraId="524503D2" w14:textId="77777777" w:rsidTr="005F5449">
        <w:tblPrEx>
          <w:tblW w:w="12937" w:type="dxa"/>
          <w:tblLook w:val="04A0"/>
        </w:tblPrEx>
        <w:tc>
          <w:tcPr>
            <w:tcW w:w="3172" w:type="dxa"/>
          </w:tcPr>
          <w:p w:rsidR="00866E3C" w:rsidP="00866E3C" w14:paraId="39A43C64" w14:textId="77777777">
            <w:pPr>
              <w:spacing w:line="240" w:lineRule="auto"/>
            </w:pPr>
            <w:r w:rsidRPr="00454F50">
              <w:t>[NSSCAW Logo]</w:t>
            </w:r>
          </w:p>
          <w:p w:rsidR="00866E3C" w:rsidRPr="003E2B5A" w:rsidP="00866E3C" w14:paraId="6CAD9235" w14:textId="77777777">
            <w:pPr>
              <w:spacing w:line="240" w:lineRule="auto"/>
              <w:rPr>
                <w:b/>
                <w:bCs/>
              </w:rPr>
            </w:pPr>
            <w:r w:rsidRPr="003E2B5A">
              <w:rPr>
                <w:b/>
                <w:bCs/>
              </w:rPr>
              <w:t>Your Voice Matters</w:t>
            </w:r>
          </w:p>
          <w:p w:rsidR="00866E3C" w:rsidRPr="005D19A3" w:rsidP="00866E3C" w14:paraId="59CEEFD7" w14:textId="77777777">
            <w:pPr>
              <w:spacing w:line="240" w:lineRule="auto"/>
              <w:rPr>
                <w:szCs w:val="20"/>
              </w:rPr>
            </w:pPr>
            <w:r>
              <w:rPr>
                <w:i/>
                <w:iCs/>
                <w:szCs w:val="20"/>
              </w:rPr>
              <w:t>Help</w:t>
            </w:r>
            <w:r w:rsidRPr="002E4055">
              <w:rPr>
                <w:i/>
                <w:iCs/>
                <w:szCs w:val="20"/>
              </w:rPr>
              <w:t xml:space="preserve"> us build a better future for families in the child welfare system</w:t>
            </w:r>
            <w:r>
              <w:t xml:space="preserve"> </w:t>
            </w:r>
            <w:r w:rsidRPr="004C268B">
              <w:rPr>
                <w:i/>
                <w:iCs/>
                <w:szCs w:val="20"/>
              </w:rPr>
              <w:t>in your state and the country</w:t>
            </w:r>
            <w:r w:rsidRPr="005D19A3">
              <w:rPr>
                <w:szCs w:val="20"/>
              </w:rPr>
              <w:t>.</w:t>
            </w:r>
          </w:p>
          <w:p w:rsidR="00866E3C" w:rsidP="00866E3C" w14:paraId="72D3FD38" w14:textId="77777777">
            <w:pPr>
              <w:spacing w:line="240" w:lineRule="auto"/>
              <w:rPr>
                <w:b/>
                <w:bCs/>
                <w:szCs w:val="20"/>
              </w:rPr>
            </w:pPr>
          </w:p>
          <w:p w:rsidR="00866E3C" w:rsidP="00866E3C" w14:paraId="49A63FAF" w14:textId="77777777">
            <w:pPr>
              <w:spacing w:line="240" w:lineRule="auto"/>
              <w:rPr>
                <w:szCs w:val="20"/>
              </w:rPr>
            </w:pPr>
            <w:r w:rsidRPr="009E1F88">
              <w:rPr>
                <w:szCs w:val="20"/>
              </w:rPr>
              <w:t xml:space="preserve">NSSCAW is </w:t>
            </w:r>
            <w:r w:rsidRPr="004E71C9">
              <w:rPr>
                <w:szCs w:val="20"/>
              </w:rPr>
              <w:t xml:space="preserve">a </w:t>
            </w:r>
            <w:r w:rsidRPr="004E4059">
              <w:rPr>
                <w:b/>
                <w:bCs/>
                <w:szCs w:val="20"/>
              </w:rPr>
              <w:t xml:space="preserve">one-of-a-kind study </w:t>
            </w:r>
            <w:r w:rsidRPr="004E71C9">
              <w:rPr>
                <w:szCs w:val="20"/>
              </w:rPr>
              <w:t>for families who have been involved with child welfare services</w:t>
            </w:r>
            <w:r w:rsidRPr="00C92C68">
              <w:rPr>
                <w:szCs w:val="20"/>
              </w:rPr>
              <w:t>.</w:t>
            </w:r>
          </w:p>
          <w:p w:rsidR="00866E3C" w:rsidP="00866E3C" w14:paraId="09E5FD9C" w14:textId="77777777">
            <w:pPr>
              <w:spacing w:line="240" w:lineRule="auto"/>
              <w:rPr>
                <w:szCs w:val="20"/>
              </w:rPr>
            </w:pPr>
          </w:p>
          <w:p w:rsidR="00866E3C" w:rsidRPr="007361CD" w:rsidP="00866E3C" w14:paraId="573F05C3" w14:textId="77777777">
            <w:pPr>
              <w:spacing w:line="240" w:lineRule="auto"/>
              <w:rPr>
                <w:szCs w:val="20"/>
              </w:rPr>
            </w:pPr>
            <w:r w:rsidRPr="007361CD">
              <w:rPr>
                <w:szCs w:val="20"/>
              </w:rPr>
              <w:t xml:space="preserve">We are </w:t>
            </w:r>
            <w:r>
              <w:rPr>
                <w:szCs w:val="20"/>
              </w:rPr>
              <w:t xml:space="preserve">talking with </w:t>
            </w:r>
            <w:r w:rsidRPr="007361CD">
              <w:rPr>
                <w:szCs w:val="20"/>
              </w:rPr>
              <w:t>6,000 families across the country.</w:t>
            </w:r>
            <w:r>
              <w:rPr>
                <w:szCs w:val="20"/>
              </w:rPr>
              <w:t xml:space="preserve"> Because </w:t>
            </w:r>
            <w:r w:rsidRPr="7CE8CE6A">
              <w:rPr>
                <w:szCs w:val="20"/>
              </w:rPr>
              <w:t xml:space="preserve">your child was chosen for the study, </w:t>
            </w:r>
            <w:r>
              <w:rPr>
                <w:szCs w:val="20"/>
              </w:rPr>
              <w:t xml:space="preserve">we are inviting you </w:t>
            </w:r>
            <w:r w:rsidRPr="001A072A">
              <w:rPr>
                <w:szCs w:val="20"/>
              </w:rPr>
              <w:t xml:space="preserve">to </w:t>
            </w:r>
            <w:r w:rsidRPr="004C268B">
              <w:rPr>
                <w:szCs w:val="20"/>
              </w:rPr>
              <w:t>take part</w:t>
            </w:r>
            <w:r>
              <w:rPr>
                <w:szCs w:val="20"/>
              </w:rPr>
              <w:t xml:space="preserve"> in a study survey.</w:t>
            </w:r>
          </w:p>
        </w:tc>
        <w:tc>
          <w:tcPr>
            <w:tcW w:w="3227" w:type="dxa"/>
          </w:tcPr>
          <w:p w:rsidR="00866E3C" w:rsidP="00866E3C" w14:paraId="27CCFD9B" w14:textId="77777777">
            <w:pPr>
              <w:spacing w:line="240" w:lineRule="auto"/>
              <w:rPr>
                <w:b/>
                <w:bCs/>
                <w:szCs w:val="20"/>
              </w:rPr>
            </w:pPr>
            <w:r w:rsidRPr="00D75702">
              <w:rPr>
                <w:b/>
                <w:bCs/>
                <w:szCs w:val="20"/>
              </w:rPr>
              <w:t xml:space="preserve">What’s the </w:t>
            </w:r>
            <w:r>
              <w:rPr>
                <w:b/>
                <w:bCs/>
                <w:szCs w:val="20"/>
              </w:rPr>
              <w:t>s</w:t>
            </w:r>
            <w:r w:rsidRPr="00D75702">
              <w:rPr>
                <w:b/>
                <w:bCs/>
                <w:szCs w:val="20"/>
              </w:rPr>
              <w:t xml:space="preserve">urvey </w:t>
            </w:r>
            <w:r>
              <w:rPr>
                <w:b/>
                <w:bCs/>
                <w:szCs w:val="20"/>
              </w:rPr>
              <w:t>a</w:t>
            </w:r>
            <w:r w:rsidRPr="00D75702">
              <w:rPr>
                <w:b/>
                <w:bCs/>
                <w:szCs w:val="20"/>
              </w:rPr>
              <w:t>bout?</w:t>
            </w:r>
          </w:p>
          <w:p w:rsidR="00866E3C" w:rsidRPr="00D75702" w:rsidP="00866E3C" w14:paraId="7E29EF22" w14:textId="77777777">
            <w:pPr>
              <w:spacing w:line="240" w:lineRule="auto"/>
              <w:rPr>
                <w:b/>
                <w:bCs/>
                <w:szCs w:val="20"/>
              </w:rPr>
            </w:pPr>
          </w:p>
          <w:p w:rsidR="00866E3C" w:rsidP="00866E3C" w14:paraId="29C7E4AA" w14:textId="77777777">
            <w:pPr>
              <w:spacing w:line="240" w:lineRule="auto"/>
              <w:rPr>
                <w:szCs w:val="20"/>
              </w:rPr>
            </w:pPr>
            <w:r>
              <w:rPr>
                <w:szCs w:val="20"/>
              </w:rPr>
              <w:t>We want to learn</w:t>
            </w:r>
            <w:r w:rsidRPr="00BB0C9D">
              <w:rPr>
                <w:szCs w:val="20"/>
              </w:rPr>
              <w:t xml:space="preserve"> about you </w:t>
            </w:r>
            <w:r>
              <w:rPr>
                <w:szCs w:val="20"/>
              </w:rPr>
              <w:t xml:space="preserve">and your </w:t>
            </w:r>
            <w:r w:rsidRPr="00BB0C9D">
              <w:rPr>
                <w:szCs w:val="20"/>
              </w:rPr>
              <w:t>child</w:t>
            </w:r>
            <w:r>
              <w:rPr>
                <w:szCs w:val="20"/>
              </w:rPr>
              <w:t>’s</w:t>
            </w:r>
            <w:r w:rsidRPr="00BB0C9D">
              <w:rPr>
                <w:szCs w:val="20"/>
              </w:rPr>
              <w:t xml:space="preserve"> experiences with the child welfare system.</w:t>
            </w:r>
          </w:p>
          <w:p w:rsidR="00866E3C" w:rsidP="00866E3C" w14:paraId="749C043A" w14:textId="77777777">
            <w:pPr>
              <w:spacing w:line="240" w:lineRule="auto"/>
              <w:rPr>
                <w:szCs w:val="20"/>
              </w:rPr>
            </w:pPr>
          </w:p>
          <w:p w:rsidR="00866E3C" w:rsidP="00866E3C" w14:paraId="205B274C" w14:textId="77777777">
            <w:pPr>
              <w:spacing w:line="240" w:lineRule="auto"/>
              <w:rPr>
                <w:szCs w:val="20"/>
              </w:rPr>
            </w:pPr>
            <w:r>
              <w:rPr>
                <w:szCs w:val="20"/>
              </w:rPr>
              <w:t xml:space="preserve">We ask about </w:t>
            </w:r>
            <w:r w:rsidRPr="00C20585">
              <w:rPr>
                <w:szCs w:val="20"/>
              </w:rPr>
              <w:t xml:space="preserve">your child’s development, behavior, </w:t>
            </w:r>
            <w:r w:rsidRPr="00B43F12">
              <w:rPr>
                <w:szCs w:val="20"/>
              </w:rPr>
              <w:t>social skills</w:t>
            </w:r>
            <w:r>
              <w:rPr>
                <w:szCs w:val="20"/>
              </w:rPr>
              <w:t>,</w:t>
            </w:r>
            <w:r w:rsidRPr="00C20585">
              <w:rPr>
                <w:szCs w:val="20"/>
              </w:rPr>
              <w:t xml:space="preserve"> and health. </w:t>
            </w:r>
            <w:r>
              <w:rPr>
                <w:szCs w:val="20"/>
              </w:rPr>
              <w:t>We’ll also ask about</w:t>
            </w:r>
            <w:r w:rsidRPr="00C20585">
              <w:rPr>
                <w:szCs w:val="20"/>
              </w:rPr>
              <w:t xml:space="preserve"> the services you have received</w:t>
            </w:r>
            <w:r>
              <w:rPr>
                <w:szCs w:val="20"/>
              </w:rPr>
              <w:t xml:space="preserve">, </w:t>
            </w:r>
            <w:r w:rsidRPr="00B43F12">
              <w:rPr>
                <w:szCs w:val="20"/>
              </w:rPr>
              <w:t>your surroundings</w:t>
            </w:r>
            <w:r>
              <w:rPr>
                <w:szCs w:val="20"/>
              </w:rPr>
              <w:t>,</w:t>
            </w:r>
            <w:r w:rsidRPr="00C20585">
              <w:rPr>
                <w:szCs w:val="20"/>
              </w:rPr>
              <w:t xml:space="preserve"> and your support network.</w:t>
            </w:r>
          </w:p>
          <w:p w:rsidR="00866E3C" w:rsidP="00866E3C" w14:paraId="63FF5CC2" w14:textId="77777777">
            <w:pPr>
              <w:spacing w:line="240" w:lineRule="auto"/>
              <w:rPr>
                <w:rFonts w:ascii="Arial" w:hAnsi="Arial" w:cs="Arial"/>
              </w:rPr>
            </w:pPr>
            <w:r w:rsidRPr="00C20585">
              <w:rPr>
                <w:szCs w:val="20"/>
              </w:rPr>
              <w:t xml:space="preserve"> </w:t>
            </w:r>
          </w:p>
        </w:tc>
        <w:tc>
          <w:tcPr>
            <w:tcW w:w="3269" w:type="dxa"/>
          </w:tcPr>
          <w:p w:rsidR="00866E3C" w:rsidP="00866E3C" w14:paraId="5696699F" w14:textId="77777777">
            <w:pPr>
              <w:spacing w:line="240" w:lineRule="auto"/>
              <w:rPr>
                <w:b/>
                <w:bCs/>
                <w:szCs w:val="20"/>
              </w:rPr>
            </w:pPr>
            <w:r>
              <w:rPr>
                <w:b/>
                <w:bCs/>
                <w:szCs w:val="20"/>
              </w:rPr>
              <w:t>What would I be asked to do?</w:t>
            </w:r>
          </w:p>
          <w:p w:rsidR="00866E3C" w:rsidP="00866E3C" w14:paraId="635EEF39" w14:textId="77777777">
            <w:pPr>
              <w:spacing w:line="240" w:lineRule="auto"/>
              <w:rPr>
                <w:b/>
                <w:bCs/>
                <w:szCs w:val="20"/>
              </w:rPr>
            </w:pPr>
          </w:p>
          <w:p w:rsidR="00866E3C" w:rsidRPr="009F3B18" w:rsidP="00866E3C" w14:paraId="4C0C3E37" w14:textId="77777777">
            <w:pPr>
              <w:pStyle w:val="ListParagraph"/>
              <w:numPr>
                <w:ilvl w:val="0"/>
                <w:numId w:val="22"/>
              </w:numPr>
              <w:spacing w:line="240" w:lineRule="auto"/>
              <w:ind w:left="169" w:hanging="180"/>
              <w:rPr>
                <w:szCs w:val="20"/>
              </w:rPr>
            </w:pPr>
            <w:r w:rsidRPr="009F3B18">
              <w:rPr>
                <w:b/>
                <w:bCs/>
                <w:szCs w:val="20"/>
              </w:rPr>
              <w:t>Take the survey</w:t>
            </w:r>
            <w:r w:rsidRPr="009F3B18">
              <w:rPr>
                <w:szCs w:val="20"/>
              </w:rPr>
              <w:t xml:space="preserve">: Meet with an interviewer for about </w:t>
            </w:r>
            <w:r>
              <w:rPr>
                <w:szCs w:val="20"/>
              </w:rPr>
              <w:t>an</w:t>
            </w:r>
            <w:r w:rsidRPr="009F3B18">
              <w:rPr>
                <w:szCs w:val="20"/>
              </w:rPr>
              <w:t xml:space="preserve"> hour to </w:t>
            </w:r>
            <w:r>
              <w:rPr>
                <w:szCs w:val="20"/>
              </w:rPr>
              <w:t>take the survey</w:t>
            </w:r>
            <w:r w:rsidRPr="009F3B18">
              <w:rPr>
                <w:szCs w:val="20"/>
              </w:rPr>
              <w:t xml:space="preserve"> or </w:t>
            </w:r>
            <w:r>
              <w:rPr>
                <w:szCs w:val="20"/>
              </w:rPr>
              <w:t>complete it</w:t>
            </w:r>
            <w:r w:rsidRPr="009F3B18">
              <w:rPr>
                <w:szCs w:val="20"/>
              </w:rPr>
              <w:t xml:space="preserve"> online at your own pace. </w:t>
            </w:r>
            <w:r>
              <w:rPr>
                <w:szCs w:val="20"/>
              </w:rPr>
              <w:t>Y</w:t>
            </w:r>
            <w:r w:rsidRPr="00A75258">
              <w:rPr>
                <w:szCs w:val="20"/>
              </w:rPr>
              <w:t>ou can skip any questions you don’t want to answer.</w:t>
            </w:r>
          </w:p>
          <w:p w:rsidR="00866E3C" w:rsidP="00866E3C" w14:paraId="0CBB9C06" w14:textId="77777777">
            <w:pPr>
              <w:spacing w:line="240" w:lineRule="auto"/>
              <w:ind w:left="259" w:hanging="270"/>
              <w:rPr>
                <w:b/>
                <w:bCs/>
                <w:szCs w:val="20"/>
              </w:rPr>
            </w:pPr>
          </w:p>
          <w:p w:rsidR="00866E3C" w:rsidRPr="001A072A" w:rsidP="00866E3C" w14:paraId="145D5611" w14:textId="77777777">
            <w:pPr>
              <w:pStyle w:val="ListParagraph"/>
              <w:numPr>
                <w:ilvl w:val="0"/>
                <w:numId w:val="21"/>
              </w:numPr>
              <w:spacing w:line="240" w:lineRule="auto"/>
              <w:ind w:left="169" w:hanging="180"/>
              <w:rPr>
                <w:szCs w:val="20"/>
              </w:rPr>
            </w:pPr>
            <w:r w:rsidRPr="00664EC6">
              <w:rPr>
                <w:b/>
                <w:bCs/>
                <w:szCs w:val="20"/>
              </w:rPr>
              <w:t xml:space="preserve">Share </w:t>
            </w:r>
            <w:r>
              <w:rPr>
                <w:b/>
                <w:bCs/>
                <w:szCs w:val="20"/>
              </w:rPr>
              <w:t>a</w:t>
            </w:r>
            <w:r w:rsidRPr="00664EC6">
              <w:rPr>
                <w:b/>
                <w:bCs/>
                <w:szCs w:val="20"/>
              </w:rPr>
              <w:t xml:space="preserve">dditional </w:t>
            </w:r>
            <w:r>
              <w:rPr>
                <w:b/>
                <w:bCs/>
                <w:szCs w:val="20"/>
              </w:rPr>
              <w:t>i</w:t>
            </w:r>
            <w:r w:rsidRPr="00664EC6">
              <w:rPr>
                <w:b/>
                <w:bCs/>
                <w:szCs w:val="20"/>
              </w:rPr>
              <w:t xml:space="preserve">nformation: </w:t>
            </w:r>
            <w:r>
              <w:rPr>
                <w:szCs w:val="20"/>
              </w:rPr>
              <w:t>Allow us</w:t>
            </w:r>
            <w:r w:rsidRPr="00664EC6">
              <w:rPr>
                <w:szCs w:val="20"/>
              </w:rPr>
              <w:t xml:space="preserve"> to combine records from programs or services </w:t>
            </w:r>
            <w:r w:rsidRPr="7CE8CE6A">
              <w:rPr>
                <w:szCs w:val="20"/>
              </w:rPr>
              <w:t>your family</w:t>
            </w:r>
            <w:r w:rsidRPr="00664EC6">
              <w:rPr>
                <w:szCs w:val="20"/>
              </w:rPr>
              <w:t xml:space="preserve"> </w:t>
            </w:r>
            <w:r>
              <w:rPr>
                <w:szCs w:val="20"/>
              </w:rPr>
              <w:t xml:space="preserve">may </w:t>
            </w:r>
            <w:r w:rsidRPr="00664EC6">
              <w:rPr>
                <w:szCs w:val="20"/>
              </w:rPr>
              <w:t xml:space="preserve">have received with your survey answers. </w:t>
            </w:r>
            <w:r>
              <w:rPr>
                <w:szCs w:val="20"/>
              </w:rPr>
              <w:t>This will give a fuller picture of your and your child’s experiences.</w:t>
            </w:r>
          </w:p>
          <w:p w:rsidR="00866E3C" w:rsidP="00866E3C" w14:paraId="5BBB9361" w14:textId="77777777">
            <w:pPr>
              <w:spacing w:line="240" w:lineRule="auto"/>
              <w:rPr>
                <w:b/>
                <w:bCs/>
                <w:szCs w:val="20"/>
              </w:rPr>
            </w:pPr>
          </w:p>
        </w:tc>
        <w:tc>
          <w:tcPr>
            <w:tcW w:w="3269" w:type="dxa"/>
          </w:tcPr>
          <w:p w:rsidR="00866E3C" w:rsidP="00866E3C" w14:paraId="4611DBD6" w14:textId="77777777">
            <w:pPr>
              <w:spacing w:line="240" w:lineRule="auto"/>
              <w:rPr>
                <w:b/>
                <w:bCs/>
                <w:szCs w:val="20"/>
              </w:rPr>
            </w:pPr>
            <w:r w:rsidRPr="00606EA9">
              <w:rPr>
                <w:b/>
                <w:bCs/>
                <w:szCs w:val="20"/>
              </w:rPr>
              <w:t xml:space="preserve">How </w:t>
            </w:r>
            <w:r>
              <w:rPr>
                <w:b/>
                <w:bCs/>
                <w:szCs w:val="20"/>
              </w:rPr>
              <w:t xml:space="preserve">will my child be </w:t>
            </w:r>
            <w:r w:rsidRPr="00606EA9">
              <w:rPr>
                <w:b/>
                <w:bCs/>
                <w:szCs w:val="20"/>
              </w:rPr>
              <w:t>involved?</w:t>
            </w:r>
          </w:p>
          <w:p w:rsidR="00866E3C" w:rsidP="00866E3C" w14:paraId="362B744A" w14:textId="77777777">
            <w:pPr>
              <w:spacing w:line="240" w:lineRule="auto"/>
              <w:rPr>
                <w:b/>
                <w:bCs/>
                <w:szCs w:val="20"/>
              </w:rPr>
            </w:pPr>
          </w:p>
          <w:p w:rsidR="00866E3C" w:rsidP="00866E3C" w14:paraId="3C1902AA" w14:textId="77777777">
            <w:pPr>
              <w:spacing w:line="240" w:lineRule="auto"/>
              <w:rPr>
                <w:szCs w:val="20"/>
              </w:rPr>
            </w:pPr>
            <w:r>
              <w:rPr>
                <w:szCs w:val="20"/>
              </w:rPr>
              <w:t>With</w:t>
            </w:r>
            <w:r w:rsidRPr="00EB1B15">
              <w:rPr>
                <w:szCs w:val="20"/>
              </w:rPr>
              <w:t xml:space="preserve"> permission from </w:t>
            </w:r>
            <w:r>
              <w:rPr>
                <w:szCs w:val="20"/>
              </w:rPr>
              <w:t>a</w:t>
            </w:r>
            <w:r w:rsidRPr="00EB1B15">
              <w:rPr>
                <w:szCs w:val="20"/>
              </w:rPr>
              <w:t xml:space="preserve"> parent or legal guardia</w:t>
            </w:r>
            <w:r>
              <w:rPr>
                <w:szCs w:val="20"/>
              </w:rPr>
              <w:t>n, your child can take part</w:t>
            </w:r>
            <w:r w:rsidRPr="00EB1B15">
              <w:rPr>
                <w:szCs w:val="20"/>
              </w:rPr>
              <w:t xml:space="preserve">. </w:t>
            </w:r>
          </w:p>
          <w:p w:rsidR="00866E3C" w:rsidP="00866E3C" w14:paraId="26880E0C" w14:textId="77777777">
            <w:pPr>
              <w:spacing w:line="240" w:lineRule="auto"/>
              <w:rPr>
                <w:b/>
                <w:bCs/>
                <w:szCs w:val="20"/>
              </w:rPr>
            </w:pPr>
          </w:p>
          <w:p w:rsidR="00866E3C" w:rsidP="00866E3C" w14:paraId="4C8FB77A" w14:textId="77777777">
            <w:pPr>
              <w:spacing w:line="240" w:lineRule="auto"/>
              <w:rPr>
                <w:szCs w:val="20"/>
              </w:rPr>
            </w:pPr>
            <w:r w:rsidRPr="00A02263">
              <w:rPr>
                <w:szCs w:val="20"/>
              </w:rPr>
              <w:t xml:space="preserve">If your child is younger than age 6, you would complete </w:t>
            </w:r>
            <w:r>
              <w:rPr>
                <w:szCs w:val="20"/>
              </w:rPr>
              <w:t>the</w:t>
            </w:r>
            <w:r w:rsidRPr="00A02263">
              <w:rPr>
                <w:szCs w:val="20"/>
              </w:rPr>
              <w:t xml:space="preserve"> survey </w:t>
            </w:r>
            <w:r>
              <w:rPr>
                <w:szCs w:val="20"/>
              </w:rPr>
              <w:t>for them</w:t>
            </w:r>
            <w:r w:rsidRPr="00A02263">
              <w:rPr>
                <w:szCs w:val="20"/>
              </w:rPr>
              <w:t>.</w:t>
            </w:r>
            <w:r>
              <w:rPr>
                <w:szCs w:val="20"/>
              </w:rPr>
              <w:t xml:space="preserve"> Children between the ages of 6 to 17 can take the survey in person or online. </w:t>
            </w:r>
            <w:r w:rsidRPr="00EB1B15">
              <w:rPr>
                <w:szCs w:val="20"/>
              </w:rPr>
              <w:t>All questions are age appropriate.</w:t>
            </w:r>
          </w:p>
          <w:p w:rsidR="00866E3C" w:rsidP="00866E3C" w14:paraId="407EAA59" w14:textId="77777777">
            <w:pPr>
              <w:spacing w:line="240" w:lineRule="auto"/>
              <w:rPr>
                <w:szCs w:val="20"/>
              </w:rPr>
            </w:pPr>
          </w:p>
          <w:p w:rsidR="00866E3C" w:rsidRPr="006318F2" w:rsidP="00866E3C" w14:paraId="5659E8CE" w14:textId="77777777">
            <w:pPr>
              <w:spacing w:line="240" w:lineRule="auto"/>
              <w:rPr>
                <w:szCs w:val="20"/>
              </w:rPr>
            </w:pPr>
            <w:r>
              <w:rPr>
                <w:szCs w:val="20"/>
              </w:rPr>
              <w:t xml:space="preserve">We will give children </w:t>
            </w:r>
            <w:r w:rsidRPr="5843A95F">
              <w:rPr>
                <w:szCs w:val="20"/>
              </w:rPr>
              <w:t>ages</w:t>
            </w:r>
            <w:r>
              <w:rPr>
                <w:szCs w:val="20"/>
              </w:rPr>
              <w:t xml:space="preserve"> 6 to 17 </w:t>
            </w:r>
            <w:r w:rsidRPr="5843A95F">
              <w:rPr>
                <w:szCs w:val="20"/>
              </w:rPr>
              <w:t xml:space="preserve">a gift card </w:t>
            </w:r>
            <w:r>
              <w:rPr>
                <w:szCs w:val="20"/>
              </w:rPr>
              <w:t xml:space="preserve">as thanks </w:t>
            </w:r>
            <w:r w:rsidRPr="5843A95F">
              <w:rPr>
                <w:szCs w:val="20"/>
              </w:rPr>
              <w:t>for taking part in the survey.</w:t>
            </w:r>
            <w:r>
              <w:rPr>
                <w:szCs w:val="20"/>
              </w:rPr>
              <w:t xml:space="preserve"> </w:t>
            </w:r>
          </w:p>
        </w:tc>
      </w:tr>
    </w:tbl>
    <w:p w:rsidR="00866E3C" w:rsidRPr="00641EBE" w:rsidP="0073575D" w14:paraId="3CB07917" w14:textId="0D84E605">
      <w:pPr>
        <w:pStyle w:val="Heading4"/>
      </w:pPr>
      <w:r w:rsidRPr="00641EBE">
        <w:t>Side 2</w:t>
      </w:r>
    </w:p>
    <w:tbl>
      <w:tblPr>
        <w:tblStyle w:val="TableGrid"/>
        <w:tblW w:w="12960" w:type="dxa"/>
        <w:tblLook w:val="04A0"/>
      </w:tblPr>
      <w:tblGrid>
        <w:gridCol w:w="3950"/>
        <w:gridCol w:w="2707"/>
        <w:gridCol w:w="3388"/>
        <w:gridCol w:w="2915"/>
      </w:tblGrid>
      <w:tr w14:paraId="0613D8D8" w14:textId="77777777" w:rsidTr="00ED3B2D">
        <w:tblPrEx>
          <w:tblW w:w="12960" w:type="dxa"/>
          <w:tblLook w:val="04A0"/>
        </w:tblPrEx>
        <w:tc>
          <w:tcPr>
            <w:tcW w:w="3950" w:type="dxa"/>
          </w:tcPr>
          <w:p w:rsidR="00866E3C" w:rsidP="00866E3C" w14:paraId="59222D1D" w14:textId="77777777">
            <w:pPr>
              <w:spacing w:line="240" w:lineRule="auto"/>
              <w:rPr>
                <w:b/>
                <w:bCs/>
                <w:szCs w:val="20"/>
              </w:rPr>
            </w:pPr>
            <w:r>
              <w:rPr>
                <w:b/>
                <w:bCs/>
                <w:szCs w:val="20"/>
              </w:rPr>
              <w:t xml:space="preserve">Is our information private? </w:t>
            </w:r>
          </w:p>
          <w:p w:rsidR="00866E3C" w:rsidP="00866E3C" w14:paraId="0F298F80" w14:textId="77777777">
            <w:pPr>
              <w:spacing w:line="240" w:lineRule="auto"/>
              <w:rPr>
                <w:b/>
                <w:bCs/>
                <w:szCs w:val="20"/>
              </w:rPr>
            </w:pPr>
          </w:p>
          <w:p w:rsidR="00866E3C" w:rsidRPr="00E10E22" w:rsidP="00866E3C" w14:paraId="4872CC6F" w14:textId="77777777">
            <w:pPr>
              <w:pStyle w:val="ListParagraph"/>
              <w:numPr>
                <w:ilvl w:val="0"/>
                <w:numId w:val="24"/>
              </w:numPr>
              <w:spacing w:line="240" w:lineRule="auto"/>
              <w:ind w:left="245" w:hanging="274"/>
              <w:contextualSpacing w:val="0"/>
              <w:rPr>
                <w:szCs w:val="20"/>
              </w:rPr>
            </w:pPr>
            <w:r>
              <w:rPr>
                <w:szCs w:val="20"/>
              </w:rPr>
              <w:t xml:space="preserve">Yes. </w:t>
            </w:r>
            <w:r w:rsidRPr="00474CCA">
              <w:rPr>
                <w:szCs w:val="20"/>
              </w:rPr>
              <w:t xml:space="preserve">Every </w:t>
            </w:r>
            <w:r>
              <w:rPr>
                <w:szCs w:val="20"/>
              </w:rPr>
              <w:t xml:space="preserve">study team </w:t>
            </w:r>
            <w:r w:rsidRPr="00474CCA">
              <w:rPr>
                <w:szCs w:val="20"/>
              </w:rPr>
              <w:t xml:space="preserve">member </w:t>
            </w:r>
            <w:r w:rsidRPr="00474CCA">
              <w:rPr>
                <w:szCs w:val="20"/>
              </w:rPr>
              <w:t>sign</w:t>
            </w:r>
            <w:r>
              <w:rPr>
                <w:szCs w:val="20"/>
              </w:rPr>
              <w:t>s</w:t>
            </w:r>
            <w:r w:rsidRPr="00474CCA">
              <w:rPr>
                <w:szCs w:val="20"/>
              </w:rPr>
              <w:t xml:space="preserve"> a pledge to never share your information outside the study.</w:t>
            </w:r>
          </w:p>
          <w:p w:rsidR="00866E3C" w:rsidRPr="00641EBE" w:rsidP="00866E3C" w14:paraId="77199B3B" w14:textId="77777777">
            <w:pPr>
              <w:pStyle w:val="ListParagraph"/>
              <w:numPr>
                <w:ilvl w:val="0"/>
                <w:numId w:val="24"/>
              </w:numPr>
              <w:spacing w:line="240" w:lineRule="auto"/>
              <w:ind w:left="245" w:hanging="274"/>
              <w:contextualSpacing w:val="0"/>
              <w:rPr>
                <w:rFonts w:ascii="Arial" w:hAnsi="Arial" w:cs="Arial"/>
              </w:rPr>
            </w:pPr>
            <w:r>
              <w:rPr>
                <w:szCs w:val="20"/>
              </w:rPr>
              <w:t>We never link y</w:t>
            </w:r>
            <w:r w:rsidRPr="00474CCA">
              <w:rPr>
                <w:szCs w:val="20"/>
              </w:rPr>
              <w:t xml:space="preserve">our name to your answers. </w:t>
            </w:r>
            <w:r>
              <w:rPr>
                <w:szCs w:val="20"/>
              </w:rPr>
              <w:t xml:space="preserve">We </w:t>
            </w:r>
            <w:r w:rsidRPr="00474CCA">
              <w:rPr>
                <w:szCs w:val="20"/>
              </w:rPr>
              <w:t>only report</w:t>
            </w:r>
            <w:r>
              <w:rPr>
                <w:szCs w:val="20"/>
              </w:rPr>
              <w:t xml:space="preserve"> </w:t>
            </w:r>
            <w:r w:rsidRPr="00474CCA">
              <w:rPr>
                <w:szCs w:val="20"/>
              </w:rPr>
              <w:t>numbers, like percentages and averages</w:t>
            </w:r>
            <w:r>
              <w:rPr>
                <w:szCs w:val="20"/>
              </w:rPr>
              <w:t>.</w:t>
            </w:r>
          </w:p>
        </w:tc>
        <w:tc>
          <w:tcPr>
            <w:tcW w:w="2707" w:type="dxa"/>
          </w:tcPr>
          <w:p w:rsidR="00866E3C" w:rsidP="00866E3C" w14:paraId="2C652FA1" w14:textId="77777777">
            <w:pPr>
              <w:spacing w:line="240" w:lineRule="auto"/>
              <w:rPr>
                <w:b/>
                <w:bCs/>
                <w:szCs w:val="20"/>
              </w:rPr>
            </w:pPr>
            <w:r w:rsidRPr="00FC3E17">
              <w:rPr>
                <w:b/>
                <w:bCs/>
                <w:szCs w:val="20"/>
              </w:rPr>
              <w:t>Is this up to me?</w:t>
            </w:r>
          </w:p>
          <w:p w:rsidR="00866E3C" w:rsidRPr="00FC3E17" w:rsidP="00866E3C" w14:paraId="40E0FD71" w14:textId="77777777">
            <w:pPr>
              <w:spacing w:line="240" w:lineRule="auto"/>
              <w:rPr>
                <w:b/>
                <w:bCs/>
                <w:szCs w:val="20"/>
              </w:rPr>
            </w:pPr>
          </w:p>
          <w:p w:rsidR="00866E3C" w:rsidP="00866E3C" w14:paraId="1267BC9C" w14:textId="77777777">
            <w:pPr>
              <w:spacing w:line="240" w:lineRule="auto"/>
              <w:rPr>
                <w:szCs w:val="20"/>
              </w:rPr>
            </w:pPr>
            <w:r w:rsidRPr="00FC3E17">
              <w:rPr>
                <w:szCs w:val="20"/>
              </w:rPr>
              <w:t xml:space="preserve">The decision </w:t>
            </w:r>
            <w:r>
              <w:rPr>
                <w:szCs w:val="20"/>
              </w:rPr>
              <w:t xml:space="preserve">to take part in NSSCAW </w:t>
            </w:r>
            <w:r w:rsidRPr="00FC3E17">
              <w:rPr>
                <w:szCs w:val="20"/>
              </w:rPr>
              <w:t xml:space="preserve">is </w:t>
            </w:r>
            <w:r>
              <w:rPr>
                <w:szCs w:val="20"/>
              </w:rPr>
              <w:t>all</w:t>
            </w:r>
            <w:r w:rsidRPr="00FC3E17">
              <w:rPr>
                <w:szCs w:val="20"/>
              </w:rPr>
              <w:t xml:space="preserve"> yours</w:t>
            </w:r>
            <w:r>
              <w:rPr>
                <w:szCs w:val="20"/>
              </w:rPr>
              <w:t>. Y</w:t>
            </w:r>
            <w:r w:rsidRPr="00FC3E17">
              <w:rPr>
                <w:szCs w:val="20"/>
              </w:rPr>
              <w:t xml:space="preserve">ou can say no </w:t>
            </w:r>
            <w:r>
              <w:rPr>
                <w:szCs w:val="20"/>
              </w:rPr>
              <w:t>now or opt out later</w:t>
            </w:r>
            <w:r w:rsidRPr="00FC3E17">
              <w:rPr>
                <w:szCs w:val="20"/>
              </w:rPr>
              <w:t xml:space="preserve">. </w:t>
            </w:r>
            <w:r>
              <w:rPr>
                <w:szCs w:val="20"/>
              </w:rPr>
              <w:t>There is no problem if you change your mind.</w:t>
            </w:r>
          </w:p>
          <w:p w:rsidR="00866E3C" w:rsidP="00866E3C" w14:paraId="30BB5702" w14:textId="77777777">
            <w:pPr>
              <w:spacing w:line="240" w:lineRule="auto"/>
              <w:rPr>
                <w:b/>
                <w:bCs/>
                <w:szCs w:val="20"/>
              </w:rPr>
            </w:pPr>
          </w:p>
          <w:p w:rsidR="00866E3C" w:rsidP="00866E3C" w14:paraId="1E05B342" w14:textId="77777777">
            <w:pPr>
              <w:spacing w:line="240" w:lineRule="auto"/>
              <w:rPr>
                <w:rFonts w:ascii="Arial" w:hAnsi="Arial" w:cs="Arial"/>
              </w:rPr>
            </w:pPr>
            <w:r>
              <w:rPr>
                <w:szCs w:val="20"/>
              </w:rPr>
              <w:t xml:space="preserve">If you do take part, we’ll give you </w:t>
            </w:r>
            <w:r w:rsidRPr="001A072A">
              <w:rPr>
                <w:szCs w:val="20"/>
              </w:rPr>
              <w:t xml:space="preserve">$75 </w:t>
            </w:r>
            <w:r>
              <w:rPr>
                <w:szCs w:val="20"/>
              </w:rPr>
              <w:t>as a thank you.</w:t>
            </w:r>
          </w:p>
        </w:tc>
        <w:tc>
          <w:tcPr>
            <w:tcW w:w="3388" w:type="dxa"/>
          </w:tcPr>
          <w:p w:rsidR="00866E3C" w:rsidP="00866E3C" w14:paraId="5BBAA20C" w14:textId="77777777">
            <w:pPr>
              <w:spacing w:line="240" w:lineRule="auto"/>
              <w:rPr>
                <w:b/>
                <w:bCs/>
                <w:szCs w:val="20"/>
              </w:rPr>
            </w:pPr>
            <w:r w:rsidRPr="009E6116">
              <w:rPr>
                <w:b/>
                <w:bCs/>
                <w:szCs w:val="20"/>
              </w:rPr>
              <w:t>Who is running the study?</w:t>
            </w:r>
          </w:p>
          <w:p w:rsidR="00866E3C" w:rsidP="00866E3C" w14:paraId="21E7939B" w14:textId="77777777">
            <w:pPr>
              <w:spacing w:line="240" w:lineRule="auto"/>
              <w:rPr>
                <w:b/>
                <w:bCs/>
                <w:szCs w:val="20"/>
              </w:rPr>
            </w:pPr>
          </w:p>
          <w:p w:rsidR="00866E3C" w:rsidRPr="00100375" w:rsidP="00866E3C" w14:paraId="4C1674B4" w14:textId="77777777">
            <w:pPr>
              <w:spacing w:line="240" w:lineRule="auto"/>
              <w:rPr>
                <w:szCs w:val="20"/>
              </w:rPr>
            </w:pPr>
            <w:r>
              <w:rPr>
                <w:szCs w:val="20"/>
              </w:rPr>
              <w:t xml:space="preserve">NSSCAW </w:t>
            </w:r>
            <w:r w:rsidRPr="002E4055">
              <w:rPr>
                <w:szCs w:val="20"/>
              </w:rPr>
              <w:t>is sponsored by the Administration for Children and Families and run by RTI International</w:t>
            </w:r>
            <w:r>
              <w:rPr>
                <w:szCs w:val="20"/>
              </w:rPr>
              <w:t xml:space="preserve">. RTI is </w:t>
            </w:r>
            <w:r w:rsidRPr="002E4055">
              <w:rPr>
                <w:szCs w:val="20"/>
              </w:rPr>
              <w:t>not part of any child welfare or government agency.</w:t>
            </w:r>
          </w:p>
        </w:tc>
        <w:tc>
          <w:tcPr>
            <w:tcW w:w="2915" w:type="dxa"/>
          </w:tcPr>
          <w:p w:rsidR="00866E3C" w:rsidRPr="002E1B5F" w:rsidP="00866E3C" w14:paraId="1487FD9A" w14:textId="77777777">
            <w:pPr>
              <w:spacing w:line="240" w:lineRule="auto"/>
              <w:rPr>
                <w:b/>
                <w:bCs/>
                <w:szCs w:val="20"/>
              </w:rPr>
            </w:pPr>
            <w:r>
              <w:rPr>
                <w:b/>
                <w:bCs/>
                <w:szCs w:val="20"/>
              </w:rPr>
              <w:t>You can m</w:t>
            </w:r>
            <w:r w:rsidRPr="002E1B5F">
              <w:rPr>
                <w:b/>
                <w:bCs/>
                <w:szCs w:val="20"/>
              </w:rPr>
              <w:t>ake a difference</w:t>
            </w:r>
            <w:r>
              <w:rPr>
                <w:b/>
                <w:bCs/>
                <w:szCs w:val="20"/>
              </w:rPr>
              <w:t>!</w:t>
            </w:r>
            <w:r w:rsidRPr="002E1B5F">
              <w:rPr>
                <w:b/>
                <w:bCs/>
                <w:szCs w:val="20"/>
              </w:rPr>
              <w:t xml:space="preserve"> </w:t>
            </w:r>
          </w:p>
          <w:p w:rsidR="00866E3C" w:rsidP="00866E3C" w14:paraId="4018B91D" w14:textId="77777777">
            <w:pPr>
              <w:spacing w:line="240" w:lineRule="auto"/>
              <w:rPr>
                <w:i/>
                <w:iCs/>
                <w:szCs w:val="20"/>
              </w:rPr>
            </w:pPr>
          </w:p>
          <w:p w:rsidR="00866E3C" w:rsidRPr="00A75258" w:rsidP="00866E3C" w14:paraId="0F8261E8" w14:textId="77777777">
            <w:pPr>
              <w:spacing w:line="240" w:lineRule="auto"/>
              <w:rPr>
                <w:i/>
                <w:iCs/>
                <w:szCs w:val="20"/>
              </w:rPr>
            </w:pPr>
            <w:r w:rsidRPr="00A75258">
              <w:rPr>
                <w:i/>
                <w:iCs/>
                <w:szCs w:val="20"/>
              </w:rPr>
              <w:t xml:space="preserve">We hope you </w:t>
            </w:r>
            <w:r>
              <w:rPr>
                <w:i/>
                <w:iCs/>
                <w:szCs w:val="20"/>
              </w:rPr>
              <w:t>choose to join the NSSCAW study. Your</w:t>
            </w:r>
            <w:r w:rsidRPr="00A75258">
              <w:rPr>
                <w:i/>
                <w:iCs/>
                <w:szCs w:val="20"/>
              </w:rPr>
              <w:t xml:space="preserve"> </w:t>
            </w:r>
            <w:r>
              <w:rPr>
                <w:i/>
                <w:iCs/>
                <w:szCs w:val="20"/>
              </w:rPr>
              <w:t>experience</w:t>
            </w:r>
            <w:r w:rsidRPr="00A75258">
              <w:rPr>
                <w:i/>
                <w:iCs/>
                <w:szCs w:val="20"/>
              </w:rPr>
              <w:t xml:space="preserve"> matters</w:t>
            </w:r>
            <w:r>
              <w:rPr>
                <w:i/>
                <w:iCs/>
                <w:szCs w:val="20"/>
              </w:rPr>
              <w:t xml:space="preserve"> more than you know</w:t>
            </w:r>
            <w:r w:rsidRPr="00A75258">
              <w:rPr>
                <w:i/>
                <w:iCs/>
                <w:szCs w:val="20"/>
              </w:rPr>
              <w:t xml:space="preserve">. </w:t>
            </w:r>
          </w:p>
          <w:p w:rsidR="00866E3C" w:rsidP="00866E3C" w14:paraId="17F2C8FE" w14:textId="77777777">
            <w:pPr>
              <w:spacing w:line="240" w:lineRule="auto"/>
              <w:rPr>
                <w:b/>
                <w:bCs/>
                <w:szCs w:val="20"/>
              </w:rPr>
            </w:pPr>
          </w:p>
          <w:p w:rsidR="00866E3C" w:rsidRPr="00F25ACF" w:rsidP="00866E3C" w14:paraId="5815653B" w14:textId="77777777">
            <w:pPr>
              <w:spacing w:line="240" w:lineRule="auto"/>
              <w:rPr>
                <w:b/>
                <w:bCs/>
                <w:szCs w:val="20"/>
              </w:rPr>
            </w:pPr>
            <w:r w:rsidRPr="00F25ACF">
              <w:rPr>
                <w:b/>
                <w:bCs/>
                <w:szCs w:val="20"/>
              </w:rPr>
              <w:t>Learn More</w:t>
            </w:r>
          </w:p>
          <w:p w:rsidR="00866E3C" w:rsidRPr="0092062D" w:rsidP="00866E3C" w14:paraId="47D961AC" w14:textId="77777777">
            <w:pPr>
              <w:spacing w:line="240" w:lineRule="auto"/>
              <w:rPr>
                <w:szCs w:val="20"/>
              </w:rPr>
            </w:pPr>
            <w:r w:rsidRPr="0092062D">
              <w:rPr>
                <w:szCs w:val="20"/>
              </w:rPr>
              <w:t xml:space="preserve">Visit us at [INSERT WEBSITE] or scan the QR code </w:t>
            </w:r>
            <w:r>
              <w:rPr>
                <w:szCs w:val="20"/>
              </w:rPr>
              <w:t>for more information</w:t>
            </w:r>
            <w:r w:rsidRPr="0092062D">
              <w:rPr>
                <w:szCs w:val="20"/>
              </w:rPr>
              <w:t>.</w:t>
            </w:r>
          </w:p>
          <w:p w:rsidR="00866E3C" w:rsidRPr="0092062D" w:rsidP="00866E3C" w14:paraId="7B1714B5" w14:textId="77777777">
            <w:pPr>
              <w:spacing w:line="240" w:lineRule="auto"/>
              <w:rPr>
                <w:i/>
                <w:iCs/>
                <w:sz w:val="16"/>
                <w:szCs w:val="16"/>
              </w:rPr>
            </w:pPr>
            <w:r w:rsidRPr="0092062D">
              <w:rPr>
                <w:i/>
                <w:iCs/>
                <w:sz w:val="16"/>
                <w:szCs w:val="16"/>
              </w:rPr>
              <w:t>OMB #:</w:t>
            </w:r>
            <w:r w:rsidRPr="0092062D">
              <w:rPr>
                <w:i/>
                <w:iCs/>
                <w:sz w:val="16"/>
                <w:szCs w:val="16"/>
              </w:rPr>
              <w:t xml:space="preserve"> 0970-0202</w:t>
            </w:r>
          </w:p>
          <w:p w:rsidR="00866E3C" w:rsidP="00866E3C" w14:paraId="3F82556C" w14:textId="77777777">
            <w:pPr>
              <w:spacing w:line="240" w:lineRule="auto"/>
              <w:rPr>
                <w:rFonts w:ascii="Arial" w:hAnsi="Arial" w:cs="Arial"/>
              </w:rPr>
            </w:pPr>
            <w:r w:rsidRPr="0092062D">
              <w:rPr>
                <w:i/>
                <w:iCs/>
                <w:sz w:val="16"/>
                <w:szCs w:val="16"/>
              </w:rPr>
              <w:t>Exp: XX/XX/XXXX</w:t>
            </w:r>
          </w:p>
        </w:tc>
      </w:tr>
    </w:tbl>
    <w:p w:rsidR="00866E3C" w:rsidP="00641EBE" w14:paraId="3F3139F1" w14:textId="77777777">
      <w:pPr>
        <w:spacing w:after="120"/>
        <w:rPr>
          <w:rFonts w:ascii="Aptos" w:hAnsi="Aptos" w:cs="Arial"/>
          <w:b/>
          <w:bCs/>
          <w:i/>
          <w:iCs/>
          <w:szCs w:val="20"/>
        </w:rPr>
        <w:sectPr w:rsidSect="00866E3C">
          <w:headerReference w:type="default" r:id="rId19"/>
          <w:footerReference w:type="default" r:id="rId20"/>
          <w:pgSz w:w="15840" w:h="12240" w:orient="landscape" w:code="1"/>
          <w:pgMar w:top="1440" w:right="1440" w:bottom="1440" w:left="1440" w:header="720" w:footer="432" w:gutter="0"/>
          <w:cols w:space="720"/>
          <w:docGrid w:linePitch="360"/>
        </w:sectPr>
      </w:pPr>
    </w:p>
    <w:p w:rsidR="00866E3C" w:rsidP="00F424DF" w14:paraId="5E889755" w14:textId="77777777">
      <w:pPr>
        <w:pStyle w:val="Head2"/>
      </w:pPr>
      <w:bookmarkStart w:id="21" w:name="_Toc234941359"/>
      <w:bookmarkStart w:id="22" w:name="_Toc235010080"/>
      <w:bookmarkStart w:id="23" w:name="_Toc234408968"/>
      <w:r>
        <w:t>Legal Guardian Brochure</w:t>
      </w:r>
      <w:bookmarkEnd w:id="21"/>
      <w:bookmarkEnd w:id="22"/>
    </w:p>
    <w:p w:rsidR="00866E3C" w:rsidRPr="00641EBE" w:rsidP="00CF2AC9" w14:paraId="39228E57" w14:textId="59E6B0EB">
      <w:pPr>
        <w:pStyle w:val="Heading3"/>
      </w:pPr>
      <w:r w:rsidRPr="00641EBE">
        <w:t>Side 1</w:t>
      </w:r>
      <w:bookmarkEnd w:id="23"/>
    </w:p>
    <w:tbl>
      <w:tblPr>
        <w:tblStyle w:val="TableGrid"/>
        <w:tblW w:w="12937" w:type="dxa"/>
        <w:tblLook w:val="04A0"/>
      </w:tblPr>
      <w:tblGrid>
        <w:gridCol w:w="3172"/>
        <w:gridCol w:w="3227"/>
        <w:gridCol w:w="3269"/>
        <w:gridCol w:w="3269"/>
      </w:tblGrid>
      <w:tr w14:paraId="0D825ED0" w14:textId="77777777" w:rsidTr="00E137AB">
        <w:tblPrEx>
          <w:tblW w:w="12937" w:type="dxa"/>
          <w:tblLook w:val="04A0"/>
        </w:tblPrEx>
        <w:tc>
          <w:tcPr>
            <w:tcW w:w="3172" w:type="dxa"/>
          </w:tcPr>
          <w:p w:rsidR="00866E3C" w:rsidP="00866E3C" w14:paraId="7DBB801C" w14:textId="77777777">
            <w:pPr>
              <w:spacing w:line="240" w:lineRule="auto"/>
              <w:rPr>
                <w:szCs w:val="20"/>
              </w:rPr>
            </w:pPr>
            <w:r w:rsidRPr="00454F50">
              <w:t>[NSSCAW Logo]</w:t>
            </w:r>
          </w:p>
          <w:p w:rsidR="00866E3C" w:rsidRPr="003E2B5A" w:rsidP="00866E3C" w14:paraId="1D2EB094" w14:textId="77777777">
            <w:pPr>
              <w:spacing w:line="240" w:lineRule="auto"/>
              <w:rPr>
                <w:b/>
                <w:bCs/>
              </w:rPr>
            </w:pPr>
            <w:r>
              <w:rPr>
                <w:b/>
                <w:bCs/>
              </w:rPr>
              <w:t>About the Study</w:t>
            </w:r>
          </w:p>
          <w:p w:rsidR="00866E3C" w:rsidP="00866E3C" w14:paraId="2338E1BA" w14:textId="77777777">
            <w:pPr>
              <w:spacing w:line="240" w:lineRule="auto"/>
              <w:rPr>
                <w:b/>
                <w:bCs/>
                <w:szCs w:val="20"/>
              </w:rPr>
            </w:pPr>
          </w:p>
          <w:p w:rsidR="00866E3C" w:rsidP="00866E3C" w14:paraId="58386CBE" w14:textId="77777777">
            <w:pPr>
              <w:spacing w:line="240" w:lineRule="auto"/>
              <w:rPr>
                <w:szCs w:val="20"/>
              </w:rPr>
            </w:pPr>
            <w:r w:rsidRPr="009E1F88">
              <w:rPr>
                <w:szCs w:val="20"/>
              </w:rPr>
              <w:t xml:space="preserve">NSSCAW is </w:t>
            </w:r>
            <w:r w:rsidRPr="004E71C9">
              <w:rPr>
                <w:szCs w:val="20"/>
              </w:rPr>
              <w:t xml:space="preserve">a </w:t>
            </w:r>
            <w:r w:rsidRPr="00986779">
              <w:rPr>
                <w:b/>
                <w:bCs/>
                <w:szCs w:val="20"/>
              </w:rPr>
              <w:t xml:space="preserve">one-of-a-kind study </w:t>
            </w:r>
            <w:r w:rsidRPr="004E71C9">
              <w:rPr>
                <w:szCs w:val="20"/>
              </w:rPr>
              <w:t>for families who have been involved with child welfare services</w:t>
            </w:r>
            <w:r w:rsidRPr="00C92C68">
              <w:rPr>
                <w:szCs w:val="20"/>
              </w:rPr>
              <w:t>.</w:t>
            </w:r>
            <w:r>
              <w:rPr>
                <w:szCs w:val="20"/>
              </w:rPr>
              <w:t xml:space="preserve"> </w:t>
            </w:r>
          </w:p>
          <w:p w:rsidR="00866E3C" w:rsidP="00866E3C" w14:paraId="07B09C81" w14:textId="77777777">
            <w:pPr>
              <w:spacing w:line="240" w:lineRule="auto"/>
            </w:pPr>
            <w:r>
              <w:rPr>
                <w:szCs w:val="20"/>
              </w:rPr>
              <w:t>As part of the study, we are carrying out</w:t>
            </w:r>
            <w:r>
              <w:rPr>
                <w:b/>
                <w:bCs/>
                <w:szCs w:val="20"/>
              </w:rPr>
              <w:t xml:space="preserve"> </w:t>
            </w:r>
            <w:r w:rsidRPr="002845F4">
              <w:rPr>
                <w:b/>
                <w:bCs/>
                <w:szCs w:val="20"/>
              </w:rPr>
              <w:t>a survey</w:t>
            </w:r>
            <w:r w:rsidRPr="001A072A">
              <w:rPr>
                <w:szCs w:val="20"/>
              </w:rPr>
              <w:t xml:space="preserve"> </w:t>
            </w:r>
            <w:r>
              <w:rPr>
                <w:szCs w:val="20"/>
              </w:rPr>
              <w:t xml:space="preserve">that will </w:t>
            </w:r>
            <w:r w:rsidRPr="009E6116">
              <w:rPr>
                <w:szCs w:val="20"/>
              </w:rPr>
              <w:t xml:space="preserve">help us learn how to improve programs and services for families in your state and </w:t>
            </w:r>
            <w:r>
              <w:rPr>
                <w:szCs w:val="20"/>
              </w:rPr>
              <w:t xml:space="preserve">across </w:t>
            </w:r>
            <w:r w:rsidRPr="009E6116">
              <w:rPr>
                <w:szCs w:val="20"/>
              </w:rPr>
              <w:t>the country</w:t>
            </w:r>
            <w:r>
              <w:rPr>
                <w:szCs w:val="20"/>
              </w:rPr>
              <w:t>.</w:t>
            </w:r>
            <w:r>
              <w:t xml:space="preserve"> </w:t>
            </w:r>
          </w:p>
          <w:p w:rsidR="00866E3C" w:rsidRPr="00AB529F" w:rsidP="00866E3C" w14:paraId="1D70AE6C" w14:textId="77777777">
            <w:pPr>
              <w:spacing w:line="240" w:lineRule="auto"/>
              <w:rPr>
                <w:i/>
                <w:iCs/>
                <w:szCs w:val="20"/>
              </w:rPr>
            </w:pPr>
            <w:r w:rsidRPr="00AB529F">
              <w:rPr>
                <w:i/>
                <w:iCs/>
                <w:szCs w:val="20"/>
              </w:rPr>
              <w:t>A child under your guardianship has been selected to take part.</w:t>
            </w:r>
          </w:p>
        </w:tc>
        <w:tc>
          <w:tcPr>
            <w:tcW w:w="3227" w:type="dxa"/>
          </w:tcPr>
          <w:p w:rsidR="00866E3C" w:rsidP="00866E3C" w14:paraId="06E0297F" w14:textId="77777777">
            <w:pPr>
              <w:spacing w:line="240" w:lineRule="auto"/>
              <w:rPr>
                <w:b/>
                <w:bCs/>
                <w:szCs w:val="20"/>
              </w:rPr>
            </w:pPr>
            <w:r w:rsidRPr="00606EA9">
              <w:rPr>
                <w:b/>
                <w:bCs/>
                <w:szCs w:val="20"/>
              </w:rPr>
              <w:t xml:space="preserve">How </w:t>
            </w:r>
            <w:r>
              <w:rPr>
                <w:b/>
                <w:bCs/>
                <w:szCs w:val="20"/>
              </w:rPr>
              <w:t>was</w:t>
            </w:r>
            <w:r>
              <w:rPr>
                <w:b/>
                <w:bCs/>
                <w:szCs w:val="20"/>
              </w:rPr>
              <w:t xml:space="preserve"> the child chosen?</w:t>
            </w:r>
            <w:r w:rsidRPr="00606EA9">
              <w:rPr>
                <w:b/>
                <w:bCs/>
                <w:szCs w:val="20"/>
              </w:rPr>
              <w:t xml:space="preserve"> </w:t>
            </w:r>
          </w:p>
          <w:p w:rsidR="00866E3C" w:rsidP="00866E3C" w14:paraId="60A4B2D2" w14:textId="77777777">
            <w:pPr>
              <w:spacing w:line="240" w:lineRule="auto"/>
              <w:rPr>
                <w:b/>
                <w:bCs/>
                <w:szCs w:val="20"/>
              </w:rPr>
            </w:pPr>
          </w:p>
          <w:p w:rsidR="00866E3C" w:rsidP="00866E3C" w14:paraId="296CF948" w14:textId="77777777">
            <w:pPr>
              <w:spacing w:line="240" w:lineRule="auto"/>
              <w:rPr>
                <w:szCs w:val="20"/>
              </w:rPr>
            </w:pPr>
            <w:r>
              <w:rPr>
                <w:szCs w:val="20"/>
              </w:rPr>
              <w:t>W</w:t>
            </w:r>
            <w:r w:rsidRPr="00C92364">
              <w:rPr>
                <w:szCs w:val="20"/>
              </w:rPr>
              <w:t>e are surveying 6,000 families across the country</w:t>
            </w:r>
            <w:r>
              <w:rPr>
                <w:szCs w:val="20"/>
              </w:rPr>
              <w:t xml:space="preserve">. The child was selected from a </w:t>
            </w:r>
            <w:r w:rsidRPr="004D3B75">
              <w:rPr>
                <w:szCs w:val="20"/>
              </w:rPr>
              <w:t>random sample of children who had contact with the child welfare system in the past 12 months.</w:t>
            </w:r>
            <w:r>
              <w:rPr>
                <w:szCs w:val="20"/>
              </w:rPr>
              <w:t xml:space="preserve"> </w:t>
            </w:r>
          </w:p>
          <w:p w:rsidR="00866E3C" w:rsidP="00866E3C" w14:paraId="54A41493" w14:textId="77777777">
            <w:pPr>
              <w:spacing w:line="240" w:lineRule="auto"/>
              <w:rPr>
                <w:szCs w:val="20"/>
              </w:rPr>
            </w:pPr>
          </w:p>
          <w:p w:rsidR="00866E3C" w:rsidRPr="00ED3B2D" w:rsidP="00866E3C" w14:paraId="35B627F1" w14:textId="77777777">
            <w:pPr>
              <w:spacing w:line="240" w:lineRule="auto"/>
              <w:rPr>
                <w:szCs w:val="20"/>
              </w:rPr>
            </w:pPr>
            <w:r>
              <w:rPr>
                <w:szCs w:val="20"/>
              </w:rPr>
              <w:t>With</w:t>
            </w:r>
            <w:r w:rsidRPr="00EB1B15">
              <w:rPr>
                <w:szCs w:val="20"/>
              </w:rPr>
              <w:t xml:space="preserve"> </w:t>
            </w:r>
            <w:r>
              <w:rPr>
                <w:szCs w:val="20"/>
              </w:rPr>
              <w:t xml:space="preserve">your </w:t>
            </w:r>
            <w:r w:rsidRPr="00EB1B15">
              <w:rPr>
                <w:szCs w:val="20"/>
              </w:rPr>
              <w:t>permission</w:t>
            </w:r>
            <w:r>
              <w:rPr>
                <w:szCs w:val="20"/>
              </w:rPr>
              <w:t>, we want to ask the child to take part in the survey</w:t>
            </w:r>
            <w:r w:rsidRPr="00EB1B15">
              <w:rPr>
                <w:szCs w:val="20"/>
              </w:rPr>
              <w:t xml:space="preserve">. </w:t>
            </w:r>
          </w:p>
        </w:tc>
        <w:tc>
          <w:tcPr>
            <w:tcW w:w="3269" w:type="dxa"/>
          </w:tcPr>
          <w:p w:rsidR="00866E3C" w:rsidP="00866E3C" w14:paraId="2827088B" w14:textId="77777777">
            <w:pPr>
              <w:spacing w:line="240" w:lineRule="auto"/>
              <w:rPr>
                <w:b/>
                <w:bCs/>
                <w:szCs w:val="20"/>
              </w:rPr>
            </w:pPr>
            <w:r w:rsidRPr="00D75702">
              <w:rPr>
                <w:b/>
                <w:bCs/>
                <w:szCs w:val="20"/>
              </w:rPr>
              <w:t xml:space="preserve">What’s the </w:t>
            </w:r>
            <w:r>
              <w:rPr>
                <w:b/>
                <w:bCs/>
                <w:szCs w:val="20"/>
              </w:rPr>
              <w:t>s</w:t>
            </w:r>
            <w:r w:rsidRPr="00D75702">
              <w:rPr>
                <w:b/>
                <w:bCs/>
                <w:szCs w:val="20"/>
              </w:rPr>
              <w:t xml:space="preserve">urvey </w:t>
            </w:r>
            <w:r>
              <w:rPr>
                <w:b/>
                <w:bCs/>
                <w:szCs w:val="20"/>
              </w:rPr>
              <w:t>a</w:t>
            </w:r>
            <w:r w:rsidRPr="00D75702">
              <w:rPr>
                <w:b/>
                <w:bCs/>
                <w:szCs w:val="20"/>
              </w:rPr>
              <w:t>bout?</w:t>
            </w:r>
          </w:p>
          <w:p w:rsidR="00866E3C" w:rsidRPr="00D75702" w:rsidP="00866E3C" w14:paraId="7C7F749D" w14:textId="77777777">
            <w:pPr>
              <w:spacing w:line="240" w:lineRule="auto"/>
              <w:rPr>
                <w:b/>
                <w:bCs/>
                <w:szCs w:val="20"/>
              </w:rPr>
            </w:pPr>
          </w:p>
          <w:p w:rsidR="00866E3C" w:rsidP="00866E3C" w14:paraId="40A9AD1C" w14:textId="77777777">
            <w:pPr>
              <w:spacing w:line="240" w:lineRule="auto"/>
              <w:rPr>
                <w:szCs w:val="20"/>
              </w:rPr>
            </w:pPr>
            <w:r>
              <w:rPr>
                <w:szCs w:val="20"/>
              </w:rPr>
              <w:t>The survey asks about things like</w:t>
            </w:r>
            <w:r w:rsidRPr="00C20585">
              <w:rPr>
                <w:szCs w:val="20"/>
              </w:rPr>
              <w:t xml:space="preserve"> </w:t>
            </w:r>
            <w:r w:rsidRPr="00C35F1E">
              <w:rPr>
                <w:szCs w:val="20"/>
              </w:rPr>
              <w:t>daily activities, school, social media, and relationships with family and friends</w:t>
            </w:r>
            <w:r w:rsidRPr="00C20585">
              <w:rPr>
                <w:szCs w:val="20"/>
              </w:rPr>
              <w:t>.</w:t>
            </w:r>
          </w:p>
          <w:p w:rsidR="00866E3C" w:rsidP="00866E3C" w14:paraId="4862F199" w14:textId="77777777">
            <w:pPr>
              <w:spacing w:line="240" w:lineRule="auto"/>
              <w:rPr>
                <w:szCs w:val="20"/>
              </w:rPr>
            </w:pPr>
          </w:p>
          <w:p w:rsidR="00866E3C" w:rsidRPr="00ED3B2D" w:rsidP="00866E3C" w14:paraId="16DB600A" w14:textId="77777777">
            <w:pPr>
              <w:spacing w:line="240" w:lineRule="auto"/>
              <w:rPr>
                <w:szCs w:val="20"/>
              </w:rPr>
            </w:pPr>
            <w:r w:rsidRPr="002E5AF5">
              <w:rPr>
                <w:szCs w:val="20"/>
              </w:rPr>
              <w:t>Children can complete the survey in person or online</w:t>
            </w:r>
            <w:r>
              <w:rPr>
                <w:szCs w:val="20"/>
              </w:rPr>
              <w:t xml:space="preserve">. The survey will take 25–45 minutes to complete, depending on the child’s age group. </w:t>
            </w:r>
            <w:r w:rsidRPr="00EB1B15">
              <w:rPr>
                <w:szCs w:val="20"/>
              </w:rPr>
              <w:t>All questions are age appropriate.</w:t>
            </w:r>
            <w:r>
              <w:rPr>
                <w:szCs w:val="20"/>
              </w:rPr>
              <w:t xml:space="preserve"> </w:t>
            </w:r>
            <w:r w:rsidRPr="00D40A3B">
              <w:rPr>
                <w:szCs w:val="20"/>
              </w:rPr>
              <w:t>Children can skip any question they do not want to answer.</w:t>
            </w:r>
          </w:p>
        </w:tc>
        <w:tc>
          <w:tcPr>
            <w:tcW w:w="3269" w:type="dxa"/>
          </w:tcPr>
          <w:p w:rsidR="00866E3C" w:rsidP="00866E3C" w14:paraId="790010DC" w14:textId="083BEB11">
            <w:pPr>
              <w:spacing w:line="240" w:lineRule="auto"/>
              <w:rPr>
                <w:b/>
                <w:bCs/>
                <w:szCs w:val="20"/>
              </w:rPr>
            </w:pPr>
            <w:r>
              <w:rPr>
                <w:b/>
                <w:bCs/>
                <w:szCs w:val="20"/>
              </w:rPr>
              <w:t xml:space="preserve">What </w:t>
            </w:r>
            <w:r w:rsidR="00B41BCC">
              <w:rPr>
                <w:b/>
                <w:bCs/>
                <w:szCs w:val="20"/>
              </w:rPr>
              <w:t>would</w:t>
            </w:r>
            <w:r>
              <w:rPr>
                <w:b/>
                <w:bCs/>
                <w:szCs w:val="20"/>
              </w:rPr>
              <w:t xml:space="preserve"> I be asked to do?</w:t>
            </w:r>
          </w:p>
          <w:p w:rsidR="00866E3C" w:rsidP="00866E3C" w14:paraId="1293AEBA" w14:textId="77777777">
            <w:pPr>
              <w:spacing w:line="240" w:lineRule="auto"/>
              <w:rPr>
                <w:b/>
                <w:bCs/>
                <w:szCs w:val="20"/>
              </w:rPr>
            </w:pPr>
          </w:p>
          <w:p w:rsidR="00866E3C" w:rsidRPr="00641EBE" w:rsidP="00866E3C" w14:paraId="46A2D123" w14:textId="77777777">
            <w:pPr>
              <w:pStyle w:val="ListParagraph"/>
              <w:numPr>
                <w:ilvl w:val="0"/>
                <w:numId w:val="23"/>
              </w:numPr>
              <w:spacing w:line="240" w:lineRule="auto"/>
              <w:ind w:left="211" w:hanging="180"/>
              <w:rPr>
                <w:szCs w:val="20"/>
              </w:rPr>
            </w:pPr>
            <w:r w:rsidRPr="00641EBE">
              <w:rPr>
                <w:szCs w:val="20"/>
              </w:rPr>
              <w:t>Give permission for the child to take part in the NSS</w:t>
            </w:r>
            <w:r w:rsidRPr="5843A95F">
              <w:rPr>
                <w:szCs w:val="20"/>
              </w:rPr>
              <w:t>CAW</w:t>
            </w:r>
            <w:r w:rsidRPr="00641EBE">
              <w:rPr>
                <w:szCs w:val="20"/>
              </w:rPr>
              <w:t xml:space="preserve"> study.</w:t>
            </w:r>
          </w:p>
          <w:p w:rsidR="00866E3C" w:rsidP="00866E3C" w14:paraId="6F3E1510" w14:textId="77777777">
            <w:pPr>
              <w:spacing w:line="240" w:lineRule="auto"/>
              <w:ind w:left="211" w:hanging="180"/>
              <w:rPr>
                <w:szCs w:val="20"/>
              </w:rPr>
            </w:pPr>
          </w:p>
          <w:p w:rsidR="00866E3C" w:rsidRPr="00ED3B2D" w:rsidP="00866E3C" w14:paraId="3BBAEF7D" w14:textId="77777777">
            <w:pPr>
              <w:pStyle w:val="ListParagraph"/>
              <w:numPr>
                <w:ilvl w:val="0"/>
                <w:numId w:val="23"/>
              </w:numPr>
              <w:spacing w:line="240" w:lineRule="auto"/>
              <w:ind w:left="211" w:hanging="180"/>
              <w:rPr>
                <w:szCs w:val="20"/>
              </w:rPr>
            </w:pPr>
            <w:r w:rsidRPr="00B9465A">
              <w:rPr>
                <w:szCs w:val="20"/>
              </w:rPr>
              <w:t xml:space="preserve">Give </w:t>
            </w:r>
            <w:r>
              <w:rPr>
                <w:szCs w:val="20"/>
              </w:rPr>
              <w:t xml:space="preserve">us </w:t>
            </w:r>
            <w:r w:rsidRPr="00B9465A">
              <w:rPr>
                <w:szCs w:val="20"/>
              </w:rPr>
              <w:t>permission to combine records from programs or services the child may have received with their survey responses. This will give a fuller picture of the child’s experience.</w:t>
            </w:r>
          </w:p>
        </w:tc>
      </w:tr>
    </w:tbl>
    <w:p w:rsidR="00866E3C" w:rsidRPr="00641EBE" w:rsidP="00866E3C" w14:paraId="5D7C0137" w14:textId="56B20702">
      <w:pPr>
        <w:pStyle w:val="Heading4"/>
        <w:spacing w:line="240" w:lineRule="auto"/>
      </w:pPr>
      <w:r w:rsidRPr="00641EBE">
        <w:t>Side 2</w:t>
      </w:r>
    </w:p>
    <w:tbl>
      <w:tblPr>
        <w:tblStyle w:val="TableGrid"/>
        <w:tblW w:w="12960" w:type="dxa"/>
        <w:tblLook w:val="04A0"/>
      </w:tblPr>
      <w:tblGrid>
        <w:gridCol w:w="3626"/>
        <w:gridCol w:w="2804"/>
        <w:gridCol w:w="3510"/>
        <w:gridCol w:w="3020"/>
      </w:tblGrid>
      <w:tr w14:paraId="33F96C74" w14:textId="77777777" w:rsidTr="005F5449">
        <w:tblPrEx>
          <w:tblW w:w="12960" w:type="dxa"/>
          <w:tblLook w:val="04A0"/>
        </w:tblPrEx>
        <w:tc>
          <w:tcPr>
            <w:tcW w:w="957" w:type="dxa"/>
          </w:tcPr>
          <w:p w:rsidR="00866E3C" w:rsidP="00866E3C" w14:paraId="794788E6" w14:textId="77777777">
            <w:pPr>
              <w:spacing w:line="240" w:lineRule="auto"/>
              <w:rPr>
                <w:b/>
                <w:bCs/>
                <w:szCs w:val="20"/>
              </w:rPr>
            </w:pPr>
            <w:r>
              <w:rPr>
                <w:b/>
                <w:bCs/>
                <w:szCs w:val="20"/>
              </w:rPr>
              <w:t xml:space="preserve">What about privacy? </w:t>
            </w:r>
          </w:p>
          <w:p w:rsidR="00866E3C" w:rsidP="00866E3C" w14:paraId="485BCB4D" w14:textId="77777777">
            <w:pPr>
              <w:spacing w:line="240" w:lineRule="auto"/>
              <w:rPr>
                <w:b/>
                <w:bCs/>
                <w:szCs w:val="20"/>
              </w:rPr>
            </w:pPr>
          </w:p>
          <w:p w:rsidR="00866E3C" w:rsidRPr="00FD7A95" w:rsidP="00866E3C" w14:paraId="04932A9C" w14:textId="77777777">
            <w:pPr>
              <w:pStyle w:val="ListParagraph"/>
              <w:numPr>
                <w:ilvl w:val="0"/>
                <w:numId w:val="24"/>
              </w:numPr>
              <w:spacing w:after="60" w:line="240" w:lineRule="auto"/>
              <w:ind w:left="245" w:hanging="274"/>
              <w:contextualSpacing w:val="0"/>
              <w:rPr>
                <w:rFonts w:ascii="Arial" w:hAnsi="Arial" w:cs="Arial"/>
              </w:rPr>
            </w:pPr>
            <w:r w:rsidRPr="00641EBE">
              <w:rPr>
                <w:szCs w:val="20"/>
              </w:rPr>
              <w:t>All study team members sign a pledge to not reveal any information to people outside the study.</w:t>
            </w:r>
          </w:p>
          <w:p w:rsidR="00866E3C" w:rsidRPr="00641EBE" w:rsidP="00866E3C" w14:paraId="1CD649C9" w14:textId="77777777">
            <w:pPr>
              <w:pStyle w:val="ListParagraph"/>
              <w:numPr>
                <w:ilvl w:val="0"/>
                <w:numId w:val="24"/>
              </w:numPr>
              <w:spacing w:after="60" w:line="240" w:lineRule="auto"/>
              <w:ind w:left="245" w:hanging="274"/>
              <w:contextualSpacing w:val="0"/>
              <w:rPr>
                <w:rFonts w:ascii="Arial" w:hAnsi="Arial" w:cs="Arial"/>
              </w:rPr>
            </w:pPr>
            <w:r w:rsidRPr="00641EBE">
              <w:rPr>
                <w:szCs w:val="20"/>
              </w:rPr>
              <w:t>Names are not connected to responses. Instead, we will combine everyone’s answers and share findings using things like percentages and averages.</w:t>
            </w:r>
          </w:p>
        </w:tc>
        <w:tc>
          <w:tcPr>
            <w:tcW w:w="957" w:type="dxa"/>
          </w:tcPr>
          <w:p w:rsidR="00866E3C" w:rsidP="00866E3C" w14:paraId="63D976D0" w14:textId="77777777">
            <w:pPr>
              <w:spacing w:line="240" w:lineRule="auto"/>
              <w:rPr>
                <w:b/>
                <w:bCs/>
                <w:szCs w:val="20"/>
              </w:rPr>
            </w:pPr>
            <w:r w:rsidRPr="00FC3E17">
              <w:rPr>
                <w:b/>
                <w:bCs/>
                <w:szCs w:val="20"/>
              </w:rPr>
              <w:t>Is this up to me?</w:t>
            </w:r>
          </w:p>
          <w:p w:rsidR="00866E3C" w:rsidRPr="00FC3E17" w:rsidP="00866E3C" w14:paraId="28AFFEC1" w14:textId="77777777">
            <w:pPr>
              <w:spacing w:line="240" w:lineRule="auto"/>
              <w:rPr>
                <w:b/>
                <w:bCs/>
                <w:szCs w:val="20"/>
              </w:rPr>
            </w:pPr>
          </w:p>
          <w:p w:rsidR="00866E3C" w:rsidP="00866E3C" w14:paraId="02CCE8E4" w14:textId="77777777">
            <w:pPr>
              <w:spacing w:line="240" w:lineRule="auto"/>
              <w:rPr>
                <w:szCs w:val="20"/>
              </w:rPr>
            </w:pPr>
            <w:r w:rsidRPr="00FC3E17">
              <w:rPr>
                <w:szCs w:val="20"/>
              </w:rPr>
              <w:t>The decision</w:t>
            </w:r>
            <w:r>
              <w:rPr>
                <w:szCs w:val="20"/>
              </w:rPr>
              <w:t xml:space="preserve"> </w:t>
            </w:r>
            <w:r w:rsidRPr="00FC3E17">
              <w:rPr>
                <w:szCs w:val="20"/>
              </w:rPr>
              <w:t>is completely yours</w:t>
            </w:r>
            <w:r w:rsidRPr="007C22C7">
              <w:rPr>
                <w:szCs w:val="20"/>
              </w:rPr>
              <w:t xml:space="preserve">. </w:t>
            </w:r>
            <w:r>
              <w:rPr>
                <w:szCs w:val="20"/>
              </w:rPr>
              <w:t>If you say yes, we will ask t</w:t>
            </w:r>
            <w:r w:rsidRPr="007C22C7">
              <w:rPr>
                <w:szCs w:val="20"/>
              </w:rPr>
              <w:t xml:space="preserve">he child if they want to </w:t>
            </w:r>
            <w:r>
              <w:rPr>
                <w:szCs w:val="20"/>
              </w:rPr>
              <w:t>take part</w:t>
            </w:r>
            <w:r w:rsidRPr="007C22C7">
              <w:rPr>
                <w:szCs w:val="20"/>
              </w:rPr>
              <w:t xml:space="preserve">. </w:t>
            </w:r>
            <w:r>
              <w:rPr>
                <w:szCs w:val="20"/>
              </w:rPr>
              <w:t xml:space="preserve">The final choice is up to them. </w:t>
            </w:r>
          </w:p>
          <w:p w:rsidR="00866E3C" w:rsidP="00866E3C" w14:paraId="0A0F1DD7" w14:textId="77777777">
            <w:pPr>
              <w:spacing w:line="240" w:lineRule="auto"/>
              <w:rPr>
                <w:szCs w:val="20"/>
              </w:rPr>
            </w:pPr>
          </w:p>
          <w:p w:rsidR="00866E3C" w:rsidRPr="00ED3B2D" w:rsidP="00866E3C" w14:paraId="00F87EA1" w14:textId="77777777">
            <w:pPr>
              <w:spacing w:line="240" w:lineRule="auto"/>
              <w:rPr>
                <w:szCs w:val="20"/>
              </w:rPr>
            </w:pPr>
            <w:r>
              <w:rPr>
                <w:szCs w:val="20"/>
              </w:rPr>
              <w:t>We’ll give the</w:t>
            </w:r>
            <w:r w:rsidRPr="5843A95F">
              <w:rPr>
                <w:szCs w:val="20"/>
              </w:rPr>
              <w:t xml:space="preserve"> child</w:t>
            </w:r>
            <w:r>
              <w:rPr>
                <w:szCs w:val="20"/>
              </w:rPr>
              <w:t xml:space="preserve"> a gift card as thanks </w:t>
            </w:r>
            <w:r w:rsidRPr="5843A95F">
              <w:rPr>
                <w:szCs w:val="20"/>
              </w:rPr>
              <w:t xml:space="preserve">for taking part in </w:t>
            </w:r>
            <w:r>
              <w:rPr>
                <w:szCs w:val="20"/>
              </w:rPr>
              <w:t>the survey.</w:t>
            </w:r>
          </w:p>
        </w:tc>
        <w:tc>
          <w:tcPr>
            <w:tcW w:w="958" w:type="dxa"/>
          </w:tcPr>
          <w:p w:rsidR="00866E3C" w:rsidP="00866E3C" w14:paraId="581E8F77" w14:textId="77777777">
            <w:pPr>
              <w:spacing w:line="240" w:lineRule="auto"/>
              <w:rPr>
                <w:b/>
                <w:bCs/>
                <w:szCs w:val="20"/>
              </w:rPr>
            </w:pPr>
            <w:r w:rsidRPr="009E6116">
              <w:rPr>
                <w:b/>
                <w:bCs/>
                <w:szCs w:val="20"/>
              </w:rPr>
              <w:t xml:space="preserve">Who is </w:t>
            </w:r>
            <w:r>
              <w:rPr>
                <w:b/>
                <w:bCs/>
                <w:szCs w:val="20"/>
              </w:rPr>
              <w:t>doing</w:t>
            </w:r>
            <w:r w:rsidRPr="009E6116">
              <w:rPr>
                <w:b/>
                <w:bCs/>
                <w:szCs w:val="20"/>
              </w:rPr>
              <w:t xml:space="preserve"> the study?</w:t>
            </w:r>
          </w:p>
          <w:p w:rsidR="00866E3C" w:rsidP="00866E3C" w14:paraId="2772A087" w14:textId="77777777">
            <w:pPr>
              <w:spacing w:line="240" w:lineRule="auto"/>
              <w:rPr>
                <w:b/>
                <w:bCs/>
                <w:szCs w:val="20"/>
              </w:rPr>
            </w:pPr>
          </w:p>
          <w:p w:rsidR="00866E3C" w:rsidRPr="00100375" w:rsidP="00866E3C" w14:paraId="73852059" w14:textId="77777777">
            <w:pPr>
              <w:spacing w:line="240" w:lineRule="auto"/>
              <w:rPr>
                <w:szCs w:val="20"/>
              </w:rPr>
            </w:pPr>
            <w:r>
              <w:rPr>
                <w:szCs w:val="20"/>
              </w:rPr>
              <w:t xml:space="preserve">NSSCAW </w:t>
            </w:r>
            <w:r w:rsidRPr="002E4055">
              <w:rPr>
                <w:szCs w:val="20"/>
              </w:rPr>
              <w:t xml:space="preserve">is sponsored by the Administration for Children and Families and </w:t>
            </w:r>
            <w:bookmarkStart w:id="24" w:name="_Int_saKqkNMF"/>
            <w:r w:rsidRPr="002E4055">
              <w:rPr>
                <w:szCs w:val="20"/>
              </w:rPr>
              <w:t>run</w:t>
            </w:r>
            <w:bookmarkEnd w:id="24"/>
            <w:r w:rsidRPr="002E4055">
              <w:rPr>
                <w:szCs w:val="20"/>
              </w:rPr>
              <w:t xml:space="preserve"> by RTI International</w:t>
            </w:r>
            <w:r>
              <w:rPr>
                <w:szCs w:val="20"/>
              </w:rPr>
              <w:t xml:space="preserve">. RTI is </w:t>
            </w:r>
            <w:r w:rsidRPr="002E4055">
              <w:rPr>
                <w:szCs w:val="20"/>
              </w:rPr>
              <w:t>not part of any child welfare or government agency.</w:t>
            </w:r>
          </w:p>
        </w:tc>
        <w:tc>
          <w:tcPr>
            <w:tcW w:w="958" w:type="dxa"/>
          </w:tcPr>
          <w:p w:rsidR="00866E3C" w:rsidRPr="002E1B5F" w:rsidP="00866E3C" w14:paraId="5536F735" w14:textId="77777777">
            <w:pPr>
              <w:spacing w:line="240" w:lineRule="auto"/>
              <w:rPr>
                <w:b/>
                <w:bCs/>
                <w:szCs w:val="20"/>
              </w:rPr>
            </w:pPr>
            <w:r>
              <w:rPr>
                <w:b/>
                <w:bCs/>
                <w:szCs w:val="20"/>
              </w:rPr>
              <w:t>This can m</w:t>
            </w:r>
            <w:r w:rsidRPr="002E1B5F">
              <w:rPr>
                <w:b/>
                <w:bCs/>
                <w:szCs w:val="20"/>
              </w:rPr>
              <w:t>ake a difference</w:t>
            </w:r>
            <w:r>
              <w:rPr>
                <w:b/>
                <w:bCs/>
                <w:szCs w:val="20"/>
              </w:rPr>
              <w:t>!</w:t>
            </w:r>
            <w:r w:rsidRPr="002E1B5F">
              <w:rPr>
                <w:b/>
                <w:bCs/>
                <w:szCs w:val="20"/>
              </w:rPr>
              <w:t xml:space="preserve"> </w:t>
            </w:r>
          </w:p>
          <w:p w:rsidR="00866E3C" w:rsidP="00866E3C" w14:paraId="38B69647" w14:textId="77777777">
            <w:pPr>
              <w:spacing w:line="240" w:lineRule="auto"/>
              <w:rPr>
                <w:i/>
                <w:iCs/>
                <w:szCs w:val="20"/>
              </w:rPr>
            </w:pPr>
          </w:p>
          <w:p w:rsidR="00866E3C" w:rsidRPr="00A75258" w:rsidP="00866E3C" w14:paraId="4FAFFC75" w14:textId="77777777">
            <w:pPr>
              <w:spacing w:line="240" w:lineRule="auto"/>
              <w:rPr>
                <w:i/>
                <w:iCs/>
                <w:szCs w:val="20"/>
              </w:rPr>
            </w:pPr>
            <w:r w:rsidRPr="007F6874">
              <w:rPr>
                <w:i/>
                <w:iCs/>
                <w:szCs w:val="20"/>
              </w:rPr>
              <w:t xml:space="preserve">We hope you will allow </w:t>
            </w:r>
            <w:r>
              <w:rPr>
                <w:i/>
                <w:iCs/>
                <w:szCs w:val="20"/>
              </w:rPr>
              <w:t>the child</w:t>
            </w:r>
            <w:r w:rsidRPr="007F6874">
              <w:rPr>
                <w:i/>
                <w:iCs/>
                <w:szCs w:val="20"/>
              </w:rPr>
              <w:t xml:space="preserve"> to add their voice to the study. </w:t>
            </w:r>
            <w:r>
              <w:rPr>
                <w:i/>
                <w:iCs/>
                <w:szCs w:val="20"/>
              </w:rPr>
              <w:t>Their experience</w:t>
            </w:r>
            <w:r w:rsidRPr="00A75258">
              <w:rPr>
                <w:i/>
                <w:iCs/>
                <w:szCs w:val="20"/>
              </w:rPr>
              <w:t xml:space="preserve"> matters</w:t>
            </w:r>
            <w:r>
              <w:rPr>
                <w:i/>
                <w:iCs/>
                <w:szCs w:val="20"/>
              </w:rPr>
              <w:t>!</w:t>
            </w:r>
            <w:r w:rsidRPr="00A75258">
              <w:rPr>
                <w:i/>
                <w:iCs/>
                <w:szCs w:val="20"/>
              </w:rPr>
              <w:t xml:space="preserve"> </w:t>
            </w:r>
          </w:p>
          <w:p w:rsidR="00866E3C" w:rsidP="00866E3C" w14:paraId="2D74E61A" w14:textId="77777777">
            <w:pPr>
              <w:spacing w:line="240" w:lineRule="auto"/>
              <w:rPr>
                <w:b/>
                <w:bCs/>
                <w:szCs w:val="20"/>
              </w:rPr>
            </w:pPr>
          </w:p>
          <w:p w:rsidR="00866E3C" w:rsidRPr="00F25ACF" w:rsidP="00866E3C" w14:paraId="78AC45DD" w14:textId="77777777">
            <w:pPr>
              <w:spacing w:line="240" w:lineRule="auto"/>
              <w:rPr>
                <w:b/>
                <w:bCs/>
                <w:szCs w:val="20"/>
              </w:rPr>
            </w:pPr>
            <w:r w:rsidRPr="00F25ACF">
              <w:rPr>
                <w:b/>
                <w:bCs/>
                <w:szCs w:val="20"/>
              </w:rPr>
              <w:t>Learn More</w:t>
            </w:r>
          </w:p>
          <w:p w:rsidR="00866E3C" w:rsidP="00866E3C" w14:paraId="04012800" w14:textId="77777777">
            <w:pPr>
              <w:spacing w:line="240" w:lineRule="auto"/>
              <w:rPr>
                <w:szCs w:val="20"/>
              </w:rPr>
            </w:pPr>
            <w:r w:rsidRPr="0092062D">
              <w:rPr>
                <w:szCs w:val="20"/>
              </w:rPr>
              <w:t xml:space="preserve">Visit us at [INSERT WEBSITE] or scan the QR code </w:t>
            </w:r>
            <w:r>
              <w:rPr>
                <w:szCs w:val="20"/>
              </w:rPr>
              <w:t>for more information</w:t>
            </w:r>
            <w:r w:rsidRPr="0092062D">
              <w:rPr>
                <w:szCs w:val="20"/>
              </w:rPr>
              <w:t>.</w:t>
            </w:r>
          </w:p>
          <w:p w:rsidR="00866E3C" w:rsidP="00866E3C" w14:paraId="3B682D17" w14:textId="77777777">
            <w:pPr>
              <w:spacing w:line="240" w:lineRule="auto"/>
              <w:rPr>
                <w:szCs w:val="20"/>
              </w:rPr>
            </w:pPr>
          </w:p>
          <w:p w:rsidR="00866E3C" w:rsidRPr="00124A79" w:rsidP="00866E3C" w14:paraId="2696A1D3" w14:textId="77777777">
            <w:pPr>
              <w:spacing w:line="240" w:lineRule="auto"/>
              <w:rPr>
                <w:szCs w:val="20"/>
              </w:rPr>
            </w:pPr>
          </w:p>
          <w:p w:rsidR="00866E3C" w:rsidRPr="0092062D" w:rsidP="00866E3C" w14:paraId="7BCAE6A7" w14:textId="77777777">
            <w:pPr>
              <w:spacing w:line="240" w:lineRule="auto"/>
              <w:rPr>
                <w:i/>
                <w:iCs/>
                <w:sz w:val="16"/>
                <w:szCs w:val="16"/>
              </w:rPr>
            </w:pPr>
            <w:r w:rsidRPr="0092062D">
              <w:rPr>
                <w:i/>
                <w:iCs/>
                <w:sz w:val="16"/>
                <w:szCs w:val="16"/>
              </w:rPr>
              <w:t>OMB #:</w:t>
            </w:r>
            <w:r w:rsidRPr="0092062D">
              <w:rPr>
                <w:i/>
                <w:iCs/>
                <w:sz w:val="16"/>
                <w:szCs w:val="16"/>
              </w:rPr>
              <w:t xml:space="preserve"> 0970-0202</w:t>
            </w:r>
          </w:p>
          <w:p w:rsidR="00866E3C" w:rsidP="00866E3C" w14:paraId="31FF8E0E" w14:textId="77777777">
            <w:pPr>
              <w:spacing w:after="120" w:line="240" w:lineRule="auto"/>
              <w:rPr>
                <w:rFonts w:ascii="Arial" w:hAnsi="Arial" w:cs="Arial"/>
              </w:rPr>
            </w:pPr>
            <w:r w:rsidRPr="0092062D">
              <w:rPr>
                <w:i/>
                <w:iCs/>
                <w:sz w:val="16"/>
                <w:szCs w:val="16"/>
              </w:rPr>
              <w:t>Exp: XX/XX/XXXX</w:t>
            </w:r>
          </w:p>
        </w:tc>
      </w:tr>
      <w:bookmarkEnd w:id="17"/>
      <w:bookmarkEnd w:id="18"/>
    </w:tbl>
    <w:p w:rsidR="00866E3C" w:rsidRPr="00C52012" w:rsidP="00326F5E" w14:paraId="02C26EEB" w14:textId="77777777">
      <w:pPr>
        <w:spacing w:after="120"/>
        <w:rPr>
          <w:rFonts w:ascii="Arial" w:hAnsi="Arial" w:cs="Arial"/>
          <w:szCs w:val="20"/>
        </w:rPr>
        <w:sectPr w:rsidSect="00866E3C">
          <w:headerReference w:type="default" r:id="rId21"/>
          <w:footerReference w:type="default" r:id="rId22"/>
          <w:pgSz w:w="15840" w:h="12240" w:orient="landscape"/>
          <w:pgMar w:top="1440" w:right="1440" w:bottom="1440" w:left="1440" w:header="720" w:footer="720" w:gutter="0"/>
          <w:cols w:space="720"/>
          <w:docGrid w:linePitch="360"/>
        </w:sectPr>
      </w:pPr>
    </w:p>
    <w:p w:rsidR="00866E3C" w:rsidP="00F424DF" w14:paraId="7825D980" w14:textId="77777777">
      <w:pPr>
        <w:pStyle w:val="Head2"/>
      </w:pPr>
      <w:bookmarkStart w:id="25" w:name="_Toc234941360"/>
      <w:bookmarkStart w:id="26" w:name="_Toc235010081"/>
      <w:bookmarkStart w:id="27" w:name="_Toc234408969"/>
      <w:r>
        <w:t>Former Caregiver Brochure</w:t>
      </w:r>
      <w:bookmarkEnd w:id="25"/>
      <w:bookmarkEnd w:id="26"/>
    </w:p>
    <w:p w:rsidR="00866E3C" w:rsidRPr="00641EBE" w:rsidP="00CF2AC9" w14:paraId="5F16032E" w14:textId="112F2FC6">
      <w:pPr>
        <w:pStyle w:val="Heading3"/>
      </w:pPr>
      <w:r w:rsidRPr="00641EBE">
        <w:t>Side 1</w:t>
      </w:r>
      <w:bookmarkEnd w:id="27"/>
    </w:p>
    <w:tbl>
      <w:tblPr>
        <w:tblStyle w:val="TableGrid"/>
        <w:tblW w:w="12960" w:type="dxa"/>
        <w:tblLook w:val="04A0"/>
      </w:tblPr>
      <w:tblGrid>
        <w:gridCol w:w="3172"/>
        <w:gridCol w:w="3227"/>
        <w:gridCol w:w="3269"/>
        <w:gridCol w:w="3292"/>
      </w:tblGrid>
      <w:tr w14:paraId="746759B4" w14:textId="77777777" w:rsidTr="00981BAD">
        <w:tblPrEx>
          <w:tblW w:w="12960" w:type="dxa"/>
          <w:tblLook w:val="04A0"/>
        </w:tblPrEx>
        <w:tc>
          <w:tcPr>
            <w:tcW w:w="3172" w:type="dxa"/>
          </w:tcPr>
          <w:p w:rsidR="00866E3C" w:rsidP="00866E3C" w14:paraId="6A84DA0B" w14:textId="77777777">
            <w:pPr>
              <w:spacing w:after="120" w:line="240" w:lineRule="auto"/>
            </w:pPr>
            <w:r w:rsidRPr="00454F50">
              <w:t>[NSSCAW Logo]</w:t>
            </w:r>
          </w:p>
          <w:p w:rsidR="00866E3C" w:rsidRPr="003E2B5A" w:rsidP="00866E3C" w14:paraId="05ADCC24" w14:textId="77777777">
            <w:pPr>
              <w:spacing w:line="240" w:lineRule="auto"/>
              <w:rPr>
                <w:b/>
                <w:bCs/>
              </w:rPr>
            </w:pPr>
            <w:r w:rsidRPr="003E2B5A">
              <w:rPr>
                <w:b/>
                <w:bCs/>
              </w:rPr>
              <w:t>Your Voice Matters</w:t>
            </w:r>
          </w:p>
          <w:p w:rsidR="00866E3C" w:rsidRPr="005D19A3" w:rsidP="00866E3C" w14:paraId="777D2305" w14:textId="77777777">
            <w:pPr>
              <w:spacing w:line="240" w:lineRule="auto"/>
              <w:rPr>
                <w:szCs w:val="20"/>
              </w:rPr>
            </w:pPr>
            <w:r w:rsidRPr="002E4055">
              <w:rPr>
                <w:i/>
                <w:iCs/>
                <w:szCs w:val="20"/>
              </w:rPr>
              <w:t>Share your experiences to help us build a better future for families in the child welfare system</w:t>
            </w:r>
            <w:r w:rsidRPr="005D19A3">
              <w:rPr>
                <w:szCs w:val="20"/>
              </w:rPr>
              <w:t>.</w:t>
            </w:r>
          </w:p>
          <w:p w:rsidR="00866E3C" w:rsidP="00866E3C" w14:paraId="16B55B86" w14:textId="77777777">
            <w:pPr>
              <w:spacing w:line="240" w:lineRule="auto"/>
              <w:rPr>
                <w:b/>
                <w:bCs/>
                <w:szCs w:val="20"/>
              </w:rPr>
            </w:pPr>
          </w:p>
          <w:p w:rsidR="00866E3C" w:rsidP="00866E3C" w14:paraId="4684DBF3" w14:textId="77777777">
            <w:pPr>
              <w:spacing w:after="160" w:line="240" w:lineRule="auto"/>
              <w:rPr>
                <w:szCs w:val="20"/>
              </w:rPr>
            </w:pPr>
            <w:r w:rsidRPr="009E1F88">
              <w:rPr>
                <w:szCs w:val="20"/>
              </w:rPr>
              <w:t xml:space="preserve">NSSCAW is </w:t>
            </w:r>
            <w:r w:rsidRPr="004E71C9">
              <w:rPr>
                <w:szCs w:val="20"/>
              </w:rPr>
              <w:t xml:space="preserve">a </w:t>
            </w:r>
            <w:r w:rsidRPr="00986779">
              <w:rPr>
                <w:b/>
                <w:bCs/>
                <w:szCs w:val="20"/>
              </w:rPr>
              <w:t xml:space="preserve">one-of-a-kind study </w:t>
            </w:r>
            <w:r w:rsidRPr="004E71C9">
              <w:rPr>
                <w:szCs w:val="20"/>
              </w:rPr>
              <w:t>for families who have been involved with child welfare services</w:t>
            </w:r>
            <w:r w:rsidRPr="00C92C68">
              <w:rPr>
                <w:szCs w:val="20"/>
              </w:rPr>
              <w:t>.</w:t>
            </w:r>
          </w:p>
          <w:p w:rsidR="00866E3C" w:rsidP="00866E3C" w14:paraId="71F6E2EC" w14:textId="77777777">
            <w:pPr>
              <w:spacing w:after="120" w:line="240" w:lineRule="auto"/>
              <w:rPr>
                <w:rFonts w:ascii="Arial" w:hAnsi="Arial" w:cs="Arial"/>
              </w:rPr>
            </w:pPr>
            <w:r>
              <w:rPr>
                <w:szCs w:val="20"/>
              </w:rPr>
              <w:t xml:space="preserve">We are inviting you </w:t>
            </w:r>
            <w:r w:rsidRPr="001A072A">
              <w:rPr>
                <w:szCs w:val="20"/>
              </w:rPr>
              <w:t xml:space="preserve">to </w:t>
            </w:r>
            <w:r w:rsidRPr="002845F4">
              <w:rPr>
                <w:b/>
                <w:bCs/>
                <w:szCs w:val="20"/>
              </w:rPr>
              <w:t xml:space="preserve">take </w:t>
            </w:r>
            <w:r>
              <w:rPr>
                <w:b/>
                <w:bCs/>
                <w:szCs w:val="20"/>
              </w:rPr>
              <w:t xml:space="preserve">part in </w:t>
            </w:r>
            <w:r w:rsidRPr="002845F4">
              <w:rPr>
                <w:b/>
                <w:bCs/>
                <w:szCs w:val="20"/>
              </w:rPr>
              <w:t>a survey</w:t>
            </w:r>
            <w:r w:rsidRPr="001A072A">
              <w:rPr>
                <w:szCs w:val="20"/>
              </w:rPr>
              <w:t xml:space="preserve"> </w:t>
            </w:r>
            <w:r>
              <w:rPr>
                <w:szCs w:val="20"/>
              </w:rPr>
              <w:t xml:space="preserve">that will </w:t>
            </w:r>
            <w:r w:rsidRPr="009E6116">
              <w:rPr>
                <w:szCs w:val="20"/>
              </w:rPr>
              <w:t xml:space="preserve">help us learn how to improve programs and services for families in your state and </w:t>
            </w:r>
            <w:r>
              <w:rPr>
                <w:szCs w:val="20"/>
              </w:rPr>
              <w:t xml:space="preserve">across </w:t>
            </w:r>
            <w:r w:rsidRPr="009E6116">
              <w:rPr>
                <w:szCs w:val="20"/>
              </w:rPr>
              <w:t>the country</w:t>
            </w:r>
            <w:r>
              <w:rPr>
                <w:szCs w:val="20"/>
              </w:rPr>
              <w:t>.</w:t>
            </w:r>
          </w:p>
        </w:tc>
        <w:tc>
          <w:tcPr>
            <w:tcW w:w="3227" w:type="dxa"/>
          </w:tcPr>
          <w:p w:rsidR="00866E3C" w:rsidP="00866E3C" w14:paraId="276C7C49" w14:textId="77777777">
            <w:pPr>
              <w:spacing w:line="240" w:lineRule="auto"/>
              <w:rPr>
                <w:b/>
                <w:bCs/>
                <w:szCs w:val="20"/>
              </w:rPr>
            </w:pPr>
            <w:r w:rsidRPr="00D75702">
              <w:rPr>
                <w:b/>
                <w:bCs/>
                <w:szCs w:val="20"/>
              </w:rPr>
              <w:t xml:space="preserve">What’s the </w:t>
            </w:r>
            <w:r>
              <w:rPr>
                <w:b/>
                <w:bCs/>
                <w:szCs w:val="20"/>
              </w:rPr>
              <w:t>s</w:t>
            </w:r>
            <w:r w:rsidRPr="00D75702">
              <w:rPr>
                <w:b/>
                <w:bCs/>
                <w:szCs w:val="20"/>
              </w:rPr>
              <w:t xml:space="preserve">urvey </w:t>
            </w:r>
            <w:r>
              <w:rPr>
                <w:b/>
                <w:bCs/>
                <w:szCs w:val="20"/>
              </w:rPr>
              <w:t>a</w:t>
            </w:r>
            <w:r w:rsidRPr="00D75702">
              <w:rPr>
                <w:b/>
                <w:bCs/>
                <w:szCs w:val="20"/>
              </w:rPr>
              <w:t>bout?</w:t>
            </w:r>
          </w:p>
          <w:p w:rsidR="00866E3C" w:rsidRPr="00D75702" w:rsidP="00866E3C" w14:paraId="07E8BC70" w14:textId="77777777">
            <w:pPr>
              <w:spacing w:line="240" w:lineRule="auto"/>
              <w:rPr>
                <w:b/>
                <w:bCs/>
                <w:szCs w:val="20"/>
              </w:rPr>
            </w:pPr>
          </w:p>
          <w:p w:rsidR="00866E3C" w:rsidP="00866E3C" w14:paraId="0691C5D8" w14:textId="77777777">
            <w:pPr>
              <w:spacing w:line="240" w:lineRule="auto"/>
              <w:rPr>
                <w:szCs w:val="20"/>
              </w:rPr>
            </w:pPr>
            <w:r>
              <w:rPr>
                <w:szCs w:val="20"/>
              </w:rPr>
              <w:t xml:space="preserve">We ask about </w:t>
            </w:r>
            <w:r w:rsidRPr="00C20585">
              <w:rPr>
                <w:szCs w:val="20"/>
              </w:rPr>
              <w:t xml:space="preserve">your child’s development, behavior, and health. </w:t>
            </w:r>
            <w:r>
              <w:rPr>
                <w:szCs w:val="20"/>
              </w:rPr>
              <w:t>We’ll also ask about</w:t>
            </w:r>
            <w:r w:rsidRPr="00C20585">
              <w:rPr>
                <w:szCs w:val="20"/>
              </w:rPr>
              <w:t xml:space="preserve"> the services you have received and your support network.</w:t>
            </w:r>
          </w:p>
          <w:p w:rsidR="00866E3C" w:rsidP="00866E3C" w14:paraId="215FA8F1" w14:textId="77777777">
            <w:pPr>
              <w:spacing w:line="240" w:lineRule="auto"/>
              <w:rPr>
                <w:szCs w:val="20"/>
              </w:rPr>
            </w:pPr>
          </w:p>
          <w:p w:rsidR="00866E3C" w:rsidRPr="00ED3B2D" w:rsidP="00866E3C" w14:paraId="6DE0E53D" w14:textId="77777777">
            <w:pPr>
              <w:spacing w:line="240" w:lineRule="auto"/>
              <w:rPr>
                <w:szCs w:val="20"/>
              </w:rPr>
            </w:pPr>
            <w:r w:rsidRPr="00C20585">
              <w:rPr>
                <w:szCs w:val="20"/>
              </w:rPr>
              <w:t>People with real-life experience helped us create these questions</w:t>
            </w:r>
            <w:r>
              <w:rPr>
                <w:szCs w:val="20"/>
              </w:rPr>
              <w:t>, so they focus on what matters most</w:t>
            </w:r>
            <w:r w:rsidRPr="00C20585">
              <w:rPr>
                <w:szCs w:val="20"/>
              </w:rPr>
              <w:t xml:space="preserve">. </w:t>
            </w:r>
          </w:p>
        </w:tc>
        <w:tc>
          <w:tcPr>
            <w:tcW w:w="3269" w:type="dxa"/>
          </w:tcPr>
          <w:p w:rsidR="00866E3C" w:rsidP="00866E3C" w14:paraId="67C73E22" w14:textId="77777777">
            <w:pPr>
              <w:spacing w:line="240" w:lineRule="auto"/>
              <w:rPr>
                <w:b/>
                <w:bCs/>
                <w:szCs w:val="20"/>
              </w:rPr>
            </w:pPr>
            <w:r>
              <w:rPr>
                <w:b/>
                <w:bCs/>
                <w:szCs w:val="20"/>
              </w:rPr>
              <w:t>What would I be asked to do?</w:t>
            </w:r>
          </w:p>
          <w:p w:rsidR="00866E3C" w:rsidP="00866E3C" w14:paraId="61A78A9F" w14:textId="77777777">
            <w:pPr>
              <w:spacing w:line="240" w:lineRule="auto"/>
              <w:rPr>
                <w:b/>
                <w:bCs/>
                <w:szCs w:val="20"/>
              </w:rPr>
            </w:pPr>
          </w:p>
          <w:p w:rsidR="00866E3C" w:rsidRPr="009F3B18" w:rsidP="00866E3C" w14:paraId="737DE1A8" w14:textId="77777777">
            <w:pPr>
              <w:pStyle w:val="ListParagraph"/>
              <w:numPr>
                <w:ilvl w:val="0"/>
                <w:numId w:val="22"/>
              </w:numPr>
              <w:spacing w:line="240" w:lineRule="auto"/>
              <w:ind w:left="169" w:hanging="180"/>
              <w:contextualSpacing w:val="0"/>
              <w:rPr>
                <w:szCs w:val="20"/>
              </w:rPr>
            </w:pPr>
            <w:r w:rsidRPr="009F3B18">
              <w:rPr>
                <w:b/>
                <w:bCs/>
                <w:szCs w:val="20"/>
              </w:rPr>
              <w:t>Take the survey</w:t>
            </w:r>
            <w:r w:rsidRPr="009F3B18">
              <w:rPr>
                <w:szCs w:val="20"/>
              </w:rPr>
              <w:t xml:space="preserve">: Meet with an interviewer for about </w:t>
            </w:r>
            <w:r>
              <w:rPr>
                <w:szCs w:val="20"/>
              </w:rPr>
              <w:t>an</w:t>
            </w:r>
            <w:r w:rsidRPr="009F3B18">
              <w:rPr>
                <w:szCs w:val="20"/>
              </w:rPr>
              <w:t xml:space="preserve"> hour to </w:t>
            </w:r>
            <w:r>
              <w:rPr>
                <w:szCs w:val="20"/>
              </w:rPr>
              <w:t>take the survey</w:t>
            </w:r>
            <w:r w:rsidRPr="009F3B18">
              <w:rPr>
                <w:szCs w:val="20"/>
              </w:rPr>
              <w:t xml:space="preserve"> or </w:t>
            </w:r>
            <w:r>
              <w:rPr>
                <w:szCs w:val="20"/>
              </w:rPr>
              <w:t>complete it</w:t>
            </w:r>
            <w:r w:rsidRPr="009F3B18">
              <w:rPr>
                <w:szCs w:val="20"/>
              </w:rPr>
              <w:t xml:space="preserve"> online at your own pace. </w:t>
            </w:r>
            <w:r>
              <w:rPr>
                <w:szCs w:val="20"/>
              </w:rPr>
              <w:t>Y</w:t>
            </w:r>
            <w:r w:rsidRPr="00A75258">
              <w:rPr>
                <w:szCs w:val="20"/>
              </w:rPr>
              <w:t>ou can skip any questions you don’t want to answer.</w:t>
            </w:r>
          </w:p>
          <w:p w:rsidR="00866E3C" w:rsidP="00866E3C" w14:paraId="3F46D973" w14:textId="77777777">
            <w:pPr>
              <w:spacing w:line="240" w:lineRule="auto"/>
              <w:ind w:left="259" w:hanging="270"/>
              <w:rPr>
                <w:b/>
                <w:bCs/>
                <w:szCs w:val="20"/>
              </w:rPr>
            </w:pPr>
          </w:p>
          <w:p w:rsidR="00866E3C" w:rsidRPr="00ED3B2D" w:rsidP="00866E3C" w14:paraId="1C10EE84" w14:textId="77777777">
            <w:pPr>
              <w:pStyle w:val="ListParagraph"/>
              <w:numPr>
                <w:ilvl w:val="0"/>
                <w:numId w:val="21"/>
              </w:numPr>
              <w:spacing w:line="240" w:lineRule="auto"/>
              <w:ind w:left="169" w:hanging="180"/>
              <w:contextualSpacing w:val="0"/>
              <w:rPr>
                <w:szCs w:val="20"/>
              </w:rPr>
            </w:pPr>
            <w:r w:rsidRPr="00664EC6">
              <w:rPr>
                <w:b/>
                <w:bCs/>
                <w:szCs w:val="20"/>
              </w:rPr>
              <w:t xml:space="preserve">Share </w:t>
            </w:r>
            <w:r>
              <w:rPr>
                <w:b/>
                <w:bCs/>
                <w:szCs w:val="20"/>
              </w:rPr>
              <w:t>a</w:t>
            </w:r>
            <w:r w:rsidRPr="00664EC6">
              <w:rPr>
                <w:b/>
                <w:bCs/>
                <w:szCs w:val="20"/>
              </w:rPr>
              <w:t xml:space="preserve">dditional </w:t>
            </w:r>
            <w:r>
              <w:rPr>
                <w:b/>
                <w:bCs/>
                <w:szCs w:val="20"/>
              </w:rPr>
              <w:t>i</w:t>
            </w:r>
            <w:r w:rsidRPr="00664EC6">
              <w:rPr>
                <w:b/>
                <w:bCs/>
                <w:szCs w:val="20"/>
              </w:rPr>
              <w:t xml:space="preserve">nformation: </w:t>
            </w:r>
            <w:r w:rsidRPr="00C54ECD">
              <w:rPr>
                <w:szCs w:val="20"/>
              </w:rPr>
              <w:t>Permit</w:t>
            </w:r>
            <w:r>
              <w:rPr>
                <w:szCs w:val="20"/>
              </w:rPr>
              <w:t xml:space="preserve"> us</w:t>
            </w:r>
            <w:r w:rsidRPr="00664EC6">
              <w:rPr>
                <w:szCs w:val="20"/>
              </w:rPr>
              <w:t xml:space="preserve"> to combine records from programs or services you </w:t>
            </w:r>
            <w:r>
              <w:rPr>
                <w:szCs w:val="20"/>
              </w:rPr>
              <w:t xml:space="preserve">may </w:t>
            </w:r>
            <w:r w:rsidRPr="00664EC6">
              <w:rPr>
                <w:szCs w:val="20"/>
              </w:rPr>
              <w:t xml:space="preserve">have received with your survey answers. </w:t>
            </w:r>
            <w:r>
              <w:rPr>
                <w:szCs w:val="20"/>
              </w:rPr>
              <w:t>This will give a fuller picture of your experiences.</w:t>
            </w:r>
          </w:p>
        </w:tc>
        <w:tc>
          <w:tcPr>
            <w:tcW w:w="3292" w:type="dxa"/>
          </w:tcPr>
          <w:p w:rsidR="00866E3C" w:rsidP="00866E3C" w14:paraId="509AFA58" w14:textId="77777777">
            <w:pPr>
              <w:spacing w:line="240" w:lineRule="auto"/>
              <w:rPr>
                <w:b/>
                <w:bCs/>
                <w:szCs w:val="20"/>
              </w:rPr>
            </w:pPr>
            <w:r>
              <w:rPr>
                <w:b/>
                <w:bCs/>
                <w:szCs w:val="20"/>
              </w:rPr>
              <w:t xml:space="preserve">Is my information private? </w:t>
            </w:r>
          </w:p>
          <w:p w:rsidR="00866E3C" w:rsidP="00866E3C" w14:paraId="6482EB3E" w14:textId="77777777">
            <w:pPr>
              <w:spacing w:line="240" w:lineRule="auto"/>
              <w:rPr>
                <w:b/>
                <w:bCs/>
                <w:szCs w:val="20"/>
              </w:rPr>
            </w:pPr>
          </w:p>
          <w:p w:rsidR="00866E3C" w:rsidP="00866E3C" w14:paraId="0D878B3C" w14:textId="77777777">
            <w:pPr>
              <w:spacing w:line="240" w:lineRule="auto"/>
              <w:rPr>
                <w:szCs w:val="20"/>
              </w:rPr>
            </w:pPr>
            <w:r>
              <w:rPr>
                <w:szCs w:val="20"/>
              </w:rPr>
              <w:t xml:space="preserve">Yes. </w:t>
            </w:r>
            <w:r w:rsidRPr="00474CCA">
              <w:rPr>
                <w:szCs w:val="20"/>
              </w:rPr>
              <w:t xml:space="preserve">Every </w:t>
            </w:r>
            <w:r>
              <w:rPr>
                <w:szCs w:val="20"/>
              </w:rPr>
              <w:t xml:space="preserve">study team </w:t>
            </w:r>
            <w:r w:rsidRPr="00474CCA">
              <w:rPr>
                <w:szCs w:val="20"/>
              </w:rPr>
              <w:t xml:space="preserve">member </w:t>
            </w:r>
            <w:r w:rsidRPr="00474CCA">
              <w:rPr>
                <w:szCs w:val="20"/>
              </w:rPr>
              <w:t>sign</w:t>
            </w:r>
            <w:r>
              <w:rPr>
                <w:szCs w:val="20"/>
              </w:rPr>
              <w:t>s</w:t>
            </w:r>
            <w:r w:rsidRPr="00474CCA">
              <w:rPr>
                <w:szCs w:val="20"/>
              </w:rPr>
              <w:t xml:space="preserve"> a pledge to never share your information outside the study.</w:t>
            </w:r>
          </w:p>
          <w:p w:rsidR="00866E3C" w:rsidP="00866E3C" w14:paraId="23F52AE1" w14:textId="77777777">
            <w:pPr>
              <w:spacing w:line="240" w:lineRule="auto"/>
              <w:rPr>
                <w:szCs w:val="20"/>
              </w:rPr>
            </w:pPr>
          </w:p>
          <w:p w:rsidR="00866E3C" w:rsidP="00866E3C" w14:paraId="0F7AC86B" w14:textId="77777777">
            <w:pPr>
              <w:spacing w:after="120" w:line="240" w:lineRule="auto"/>
              <w:rPr>
                <w:rFonts w:ascii="Arial" w:hAnsi="Arial" w:cs="Arial"/>
              </w:rPr>
            </w:pPr>
            <w:r>
              <w:rPr>
                <w:szCs w:val="20"/>
              </w:rPr>
              <w:t>We never link y</w:t>
            </w:r>
            <w:r w:rsidRPr="00474CCA">
              <w:rPr>
                <w:szCs w:val="20"/>
              </w:rPr>
              <w:t xml:space="preserve">our name to your answers. </w:t>
            </w:r>
            <w:r>
              <w:rPr>
                <w:szCs w:val="20"/>
              </w:rPr>
              <w:t xml:space="preserve">We </w:t>
            </w:r>
            <w:r w:rsidRPr="00474CCA">
              <w:rPr>
                <w:szCs w:val="20"/>
              </w:rPr>
              <w:t>only report</w:t>
            </w:r>
            <w:r>
              <w:rPr>
                <w:szCs w:val="20"/>
              </w:rPr>
              <w:t xml:space="preserve"> </w:t>
            </w:r>
            <w:r w:rsidRPr="00474CCA">
              <w:rPr>
                <w:szCs w:val="20"/>
              </w:rPr>
              <w:t>numbers, like percentages and averages</w:t>
            </w:r>
            <w:r w:rsidRPr="5843A95F">
              <w:rPr>
                <w:szCs w:val="20"/>
              </w:rPr>
              <w:t>.</w:t>
            </w:r>
          </w:p>
        </w:tc>
      </w:tr>
    </w:tbl>
    <w:p w:rsidR="00866E3C" w:rsidRPr="00641EBE" w:rsidP="0073575D" w14:paraId="3BE94E5E" w14:textId="7B44E2B7">
      <w:pPr>
        <w:pStyle w:val="Heading4"/>
      </w:pPr>
      <w:bookmarkStart w:id="28" w:name="_Toc234408970"/>
      <w:r w:rsidRPr="00641EBE">
        <w:t>Side 2</w:t>
      </w:r>
      <w:bookmarkEnd w:id="28"/>
    </w:p>
    <w:tbl>
      <w:tblPr>
        <w:tblStyle w:val="TableGrid"/>
        <w:tblW w:w="12960" w:type="dxa"/>
        <w:tblLook w:val="04A0"/>
      </w:tblPr>
      <w:tblGrid>
        <w:gridCol w:w="2820"/>
        <w:gridCol w:w="3046"/>
        <w:gridCol w:w="3813"/>
        <w:gridCol w:w="3281"/>
      </w:tblGrid>
      <w:tr w14:paraId="42C03A74" w14:textId="77777777" w:rsidTr="00981BAD">
        <w:tblPrEx>
          <w:tblW w:w="12960" w:type="dxa"/>
          <w:tblLook w:val="04A0"/>
        </w:tblPrEx>
        <w:tc>
          <w:tcPr>
            <w:tcW w:w="957" w:type="dxa"/>
          </w:tcPr>
          <w:p w:rsidR="00866E3C" w:rsidP="00866E3C" w14:paraId="00704F48" w14:textId="77777777">
            <w:pPr>
              <w:spacing w:line="240" w:lineRule="auto"/>
              <w:rPr>
                <w:b/>
                <w:bCs/>
                <w:szCs w:val="20"/>
              </w:rPr>
            </w:pPr>
            <w:r w:rsidRPr="00606EA9">
              <w:rPr>
                <w:b/>
                <w:bCs/>
                <w:szCs w:val="20"/>
              </w:rPr>
              <w:t xml:space="preserve">How </w:t>
            </w:r>
            <w:r>
              <w:rPr>
                <w:b/>
                <w:bCs/>
                <w:szCs w:val="20"/>
              </w:rPr>
              <w:t>was I chosen</w:t>
            </w:r>
            <w:r w:rsidRPr="00606EA9">
              <w:rPr>
                <w:b/>
                <w:bCs/>
                <w:szCs w:val="20"/>
              </w:rPr>
              <w:t>?</w:t>
            </w:r>
          </w:p>
          <w:p w:rsidR="00866E3C" w:rsidP="00866E3C" w14:paraId="6F9E3C8B" w14:textId="77777777">
            <w:pPr>
              <w:spacing w:line="240" w:lineRule="auto"/>
              <w:rPr>
                <w:b/>
                <w:bCs/>
                <w:szCs w:val="20"/>
              </w:rPr>
            </w:pPr>
          </w:p>
          <w:p w:rsidR="00866E3C" w:rsidP="00866E3C" w14:paraId="248593F7" w14:textId="77777777">
            <w:pPr>
              <w:spacing w:after="120" w:line="240" w:lineRule="auto"/>
              <w:rPr>
                <w:rFonts w:ascii="Arial" w:hAnsi="Arial" w:cs="Arial"/>
              </w:rPr>
            </w:pPr>
            <w:r w:rsidRPr="00FC350B">
              <w:rPr>
                <w:szCs w:val="20"/>
              </w:rPr>
              <w:t xml:space="preserve">We are talking with 6,000 families across the country. </w:t>
            </w:r>
            <w:r w:rsidRPr="51A244B3">
              <w:rPr>
                <w:szCs w:val="20"/>
              </w:rPr>
              <w:t>We selected</w:t>
            </w:r>
            <w:r w:rsidRPr="380D44A2">
              <w:rPr>
                <w:szCs w:val="20"/>
              </w:rPr>
              <w:t xml:space="preserve"> a random </w:t>
            </w:r>
            <w:r w:rsidRPr="600D2B3F">
              <w:rPr>
                <w:szCs w:val="20"/>
              </w:rPr>
              <w:t xml:space="preserve">group of children who had contact with </w:t>
            </w:r>
            <w:r w:rsidRPr="1D5901A4">
              <w:rPr>
                <w:szCs w:val="20"/>
              </w:rPr>
              <w:t>child welfare services</w:t>
            </w:r>
            <w:r w:rsidRPr="08C7E34A">
              <w:rPr>
                <w:szCs w:val="20"/>
              </w:rPr>
              <w:t xml:space="preserve"> in the </w:t>
            </w:r>
            <w:r w:rsidRPr="36B46C41">
              <w:rPr>
                <w:szCs w:val="20"/>
              </w:rPr>
              <w:t xml:space="preserve">past 12 </w:t>
            </w:r>
            <w:r w:rsidRPr="49671A47">
              <w:rPr>
                <w:szCs w:val="20"/>
              </w:rPr>
              <w:t xml:space="preserve">months. </w:t>
            </w:r>
            <w:r w:rsidRPr="5B6A9C89">
              <w:rPr>
                <w:szCs w:val="20"/>
              </w:rPr>
              <w:t>Based on this group, we are inviting parents</w:t>
            </w:r>
            <w:r w:rsidRPr="4B6FFA7D">
              <w:rPr>
                <w:szCs w:val="20"/>
              </w:rPr>
              <w:t xml:space="preserve"> </w:t>
            </w:r>
            <w:r w:rsidRPr="21546254">
              <w:rPr>
                <w:szCs w:val="20"/>
              </w:rPr>
              <w:t xml:space="preserve">and </w:t>
            </w:r>
            <w:r w:rsidRPr="0CA0A593">
              <w:rPr>
                <w:szCs w:val="20"/>
              </w:rPr>
              <w:t>caregivers to take part</w:t>
            </w:r>
            <w:r w:rsidRPr="21546254">
              <w:rPr>
                <w:szCs w:val="20"/>
              </w:rPr>
              <w:t xml:space="preserve">, </w:t>
            </w:r>
            <w:r w:rsidRPr="5B447C60">
              <w:rPr>
                <w:szCs w:val="20"/>
              </w:rPr>
              <w:t>too</w:t>
            </w:r>
            <w:r w:rsidRPr="00EB1B15">
              <w:rPr>
                <w:szCs w:val="20"/>
              </w:rPr>
              <w:t>.</w:t>
            </w:r>
          </w:p>
        </w:tc>
        <w:tc>
          <w:tcPr>
            <w:tcW w:w="957" w:type="dxa"/>
          </w:tcPr>
          <w:p w:rsidR="00866E3C" w:rsidP="00866E3C" w14:paraId="338A264D" w14:textId="77777777">
            <w:pPr>
              <w:spacing w:line="240" w:lineRule="auto"/>
              <w:rPr>
                <w:b/>
                <w:bCs/>
                <w:szCs w:val="20"/>
              </w:rPr>
            </w:pPr>
            <w:r w:rsidRPr="00FC3E17">
              <w:rPr>
                <w:b/>
                <w:bCs/>
                <w:szCs w:val="20"/>
              </w:rPr>
              <w:t>Is this up to me?</w:t>
            </w:r>
          </w:p>
          <w:p w:rsidR="00866E3C" w:rsidRPr="00FC3E17" w:rsidP="00866E3C" w14:paraId="55EC1AF5" w14:textId="77777777">
            <w:pPr>
              <w:spacing w:line="240" w:lineRule="auto"/>
              <w:rPr>
                <w:b/>
                <w:bCs/>
                <w:szCs w:val="20"/>
              </w:rPr>
            </w:pPr>
          </w:p>
          <w:p w:rsidR="00866E3C" w:rsidP="00866E3C" w14:paraId="5DD311AD" w14:textId="77777777">
            <w:pPr>
              <w:spacing w:line="240" w:lineRule="auto"/>
              <w:rPr>
                <w:szCs w:val="20"/>
              </w:rPr>
            </w:pPr>
            <w:r w:rsidRPr="00FC3E17">
              <w:rPr>
                <w:szCs w:val="20"/>
              </w:rPr>
              <w:t xml:space="preserve">The decision </w:t>
            </w:r>
            <w:r>
              <w:rPr>
                <w:szCs w:val="20"/>
              </w:rPr>
              <w:t xml:space="preserve">to take part in NSSCAW </w:t>
            </w:r>
            <w:r w:rsidRPr="00FC3E17">
              <w:rPr>
                <w:szCs w:val="20"/>
              </w:rPr>
              <w:t>is completely yours</w:t>
            </w:r>
            <w:r>
              <w:rPr>
                <w:szCs w:val="20"/>
              </w:rPr>
              <w:t>. Y</w:t>
            </w:r>
            <w:r w:rsidRPr="00FC3E17">
              <w:rPr>
                <w:szCs w:val="20"/>
              </w:rPr>
              <w:t xml:space="preserve">ou can say no </w:t>
            </w:r>
            <w:r>
              <w:rPr>
                <w:szCs w:val="20"/>
              </w:rPr>
              <w:t>now or opt out later</w:t>
            </w:r>
            <w:r w:rsidRPr="00FC3E17">
              <w:rPr>
                <w:szCs w:val="20"/>
              </w:rPr>
              <w:t xml:space="preserve">. </w:t>
            </w:r>
            <w:r>
              <w:rPr>
                <w:szCs w:val="20"/>
              </w:rPr>
              <w:t>There is no problem if you change your mind.</w:t>
            </w:r>
          </w:p>
          <w:p w:rsidR="00866E3C" w:rsidRPr="00ED3B2D" w:rsidP="00866E3C" w14:paraId="055A108A" w14:textId="77777777">
            <w:pPr>
              <w:spacing w:line="240" w:lineRule="auto"/>
              <w:rPr>
                <w:szCs w:val="20"/>
              </w:rPr>
            </w:pPr>
          </w:p>
          <w:p w:rsidR="00866E3C" w:rsidP="00866E3C" w14:paraId="6B3926D1" w14:textId="77777777">
            <w:pPr>
              <w:spacing w:line="240" w:lineRule="auto"/>
              <w:rPr>
                <w:rFonts w:ascii="Arial" w:hAnsi="Arial" w:cs="Arial"/>
              </w:rPr>
            </w:pPr>
            <w:r>
              <w:rPr>
                <w:szCs w:val="20"/>
              </w:rPr>
              <w:t xml:space="preserve">If you do take part, we’ll give you </w:t>
            </w:r>
            <w:r w:rsidRPr="001A072A">
              <w:rPr>
                <w:szCs w:val="20"/>
              </w:rPr>
              <w:t xml:space="preserve">$75 </w:t>
            </w:r>
            <w:r>
              <w:rPr>
                <w:szCs w:val="20"/>
              </w:rPr>
              <w:t xml:space="preserve">as a </w:t>
            </w:r>
            <w:r w:rsidRPr="00F833EF">
              <w:rPr>
                <w:szCs w:val="20"/>
              </w:rPr>
              <w:t>thank you</w:t>
            </w:r>
            <w:r>
              <w:rPr>
                <w:szCs w:val="20"/>
              </w:rPr>
              <w:t>.</w:t>
            </w:r>
          </w:p>
        </w:tc>
        <w:tc>
          <w:tcPr>
            <w:tcW w:w="958" w:type="dxa"/>
          </w:tcPr>
          <w:p w:rsidR="00866E3C" w:rsidP="00866E3C" w14:paraId="0A9311F8" w14:textId="77777777">
            <w:pPr>
              <w:spacing w:line="240" w:lineRule="auto"/>
              <w:rPr>
                <w:b/>
                <w:bCs/>
                <w:szCs w:val="20"/>
              </w:rPr>
            </w:pPr>
            <w:r w:rsidRPr="009E6116">
              <w:rPr>
                <w:b/>
                <w:bCs/>
                <w:szCs w:val="20"/>
              </w:rPr>
              <w:t>Who is running the study?</w:t>
            </w:r>
          </w:p>
          <w:p w:rsidR="00866E3C" w:rsidP="00866E3C" w14:paraId="47251C41" w14:textId="77777777">
            <w:pPr>
              <w:spacing w:line="240" w:lineRule="auto"/>
              <w:rPr>
                <w:b/>
                <w:bCs/>
                <w:szCs w:val="20"/>
              </w:rPr>
            </w:pPr>
          </w:p>
          <w:p w:rsidR="00866E3C" w:rsidRPr="00100375" w:rsidP="00866E3C" w14:paraId="75B9B630" w14:textId="77777777">
            <w:pPr>
              <w:spacing w:line="240" w:lineRule="auto"/>
              <w:rPr>
                <w:szCs w:val="20"/>
              </w:rPr>
            </w:pPr>
            <w:r>
              <w:rPr>
                <w:szCs w:val="20"/>
              </w:rPr>
              <w:t xml:space="preserve">NSSCAW </w:t>
            </w:r>
            <w:r w:rsidRPr="002E4055">
              <w:rPr>
                <w:szCs w:val="20"/>
              </w:rPr>
              <w:t>is sponsored by the Administration for Children and Families and run by RTI International</w:t>
            </w:r>
            <w:r>
              <w:rPr>
                <w:szCs w:val="20"/>
              </w:rPr>
              <w:t xml:space="preserve">. RTI is </w:t>
            </w:r>
            <w:r w:rsidRPr="002E4055">
              <w:rPr>
                <w:szCs w:val="20"/>
              </w:rPr>
              <w:t>not part of any child welfare or government agency.</w:t>
            </w:r>
          </w:p>
        </w:tc>
        <w:tc>
          <w:tcPr>
            <w:tcW w:w="958" w:type="dxa"/>
          </w:tcPr>
          <w:p w:rsidR="00866E3C" w:rsidRPr="002E1B5F" w:rsidP="00866E3C" w14:paraId="708F41B3" w14:textId="77777777">
            <w:pPr>
              <w:spacing w:line="240" w:lineRule="auto"/>
              <w:rPr>
                <w:b/>
                <w:bCs/>
                <w:szCs w:val="20"/>
              </w:rPr>
            </w:pPr>
            <w:r>
              <w:rPr>
                <w:b/>
                <w:bCs/>
                <w:szCs w:val="20"/>
              </w:rPr>
              <w:t>You can m</w:t>
            </w:r>
            <w:r w:rsidRPr="002E1B5F">
              <w:rPr>
                <w:b/>
                <w:bCs/>
                <w:szCs w:val="20"/>
              </w:rPr>
              <w:t>ake a difference</w:t>
            </w:r>
            <w:r>
              <w:rPr>
                <w:b/>
                <w:bCs/>
                <w:szCs w:val="20"/>
              </w:rPr>
              <w:t>!</w:t>
            </w:r>
            <w:r w:rsidRPr="002E1B5F">
              <w:rPr>
                <w:b/>
                <w:bCs/>
                <w:szCs w:val="20"/>
              </w:rPr>
              <w:t xml:space="preserve"> </w:t>
            </w:r>
          </w:p>
          <w:p w:rsidR="00866E3C" w:rsidRPr="00ED3B2D" w:rsidP="00866E3C" w14:paraId="42D87061" w14:textId="77777777">
            <w:pPr>
              <w:spacing w:line="240" w:lineRule="auto"/>
              <w:rPr>
                <w:szCs w:val="20"/>
              </w:rPr>
            </w:pPr>
          </w:p>
          <w:p w:rsidR="00866E3C" w:rsidRPr="00A75258" w:rsidP="00866E3C" w14:paraId="045C18ED" w14:textId="77777777">
            <w:pPr>
              <w:spacing w:line="240" w:lineRule="auto"/>
              <w:rPr>
                <w:i/>
                <w:iCs/>
                <w:szCs w:val="20"/>
              </w:rPr>
            </w:pPr>
            <w:r w:rsidRPr="00A75258">
              <w:rPr>
                <w:i/>
                <w:iCs/>
                <w:szCs w:val="20"/>
              </w:rPr>
              <w:t xml:space="preserve">We hope you </w:t>
            </w:r>
            <w:r>
              <w:rPr>
                <w:i/>
                <w:iCs/>
                <w:szCs w:val="20"/>
              </w:rPr>
              <w:t>choose to join the NSSCAW study. Your</w:t>
            </w:r>
            <w:r w:rsidRPr="00A75258">
              <w:rPr>
                <w:i/>
                <w:iCs/>
                <w:szCs w:val="20"/>
              </w:rPr>
              <w:t xml:space="preserve"> </w:t>
            </w:r>
            <w:r>
              <w:rPr>
                <w:i/>
                <w:iCs/>
                <w:szCs w:val="20"/>
              </w:rPr>
              <w:t>experience</w:t>
            </w:r>
            <w:r w:rsidRPr="00A75258">
              <w:rPr>
                <w:i/>
                <w:iCs/>
                <w:szCs w:val="20"/>
              </w:rPr>
              <w:t xml:space="preserve"> matters</w:t>
            </w:r>
            <w:r>
              <w:rPr>
                <w:i/>
                <w:iCs/>
                <w:szCs w:val="20"/>
              </w:rPr>
              <w:t xml:space="preserve"> more than you know</w:t>
            </w:r>
            <w:r w:rsidRPr="00A75258">
              <w:rPr>
                <w:i/>
                <w:iCs/>
                <w:szCs w:val="20"/>
              </w:rPr>
              <w:t xml:space="preserve">. </w:t>
            </w:r>
          </w:p>
          <w:p w:rsidR="00866E3C" w:rsidP="00866E3C" w14:paraId="5C34EDD9" w14:textId="77777777">
            <w:pPr>
              <w:spacing w:line="240" w:lineRule="auto"/>
              <w:rPr>
                <w:b/>
                <w:bCs/>
                <w:szCs w:val="20"/>
              </w:rPr>
            </w:pPr>
          </w:p>
          <w:p w:rsidR="00866E3C" w:rsidRPr="00F25ACF" w:rsidP="00866E3C" w14:paraId="75958F0C" w14:textId="77777777">
            <w:pPr>
              <w:spacing w:line="240" w:lineRule="auto"/>
              <w:rPr>
                <w:b/>
                <w:bCs/>
                <w:szCs w:val="20"/>
              </w:rPr>
            </w:pPr>
            <w:r w:rsidRPr="00F25ACF">
              <w:rPr>
                <w:b/>
                <w:bCs/>
                <w:szCs w:val="20"/>
              </w:rPr>
              <w:t>Learn More</w:t>
            </w:r>
          </w:p>
          <w:p w:rsidR="00866E3C" w:rsidRPr="0092062D" w:rsidP="00866E3C" w14:paraId="059DAACF" w14:textId="77777777">
            <w:pPr>
              <w:spacing w:line="240" w:lineRule="auto"/>
              <w:rPr>
                <w:szCs w:val="20"/>
              </w:rPr>
            </w:pPr>
            <w:r w:rsidRPr="0092062D">
              <w:rPr>
                <w:szCs w:val="20"/>
              </w:rPr>
              <w:t xml:space="preserve">Visit us at [INSERT WEBSITE] or scan the QR code </w:t>
            </w:r>
            <w:r>
              <w:rPr>
                <w:szCs w:val="20"/>
              </w:rPr>
              <w:t>for more information</w:t>
            </w:r>
            <w:r w:rsidRPr="0092062D">
              <w:rPr>
                <w:szCs w:val="20"/>
              </w:rPr>
              <w:t xml:space="preserve">. </w:t>
            </w:r>
          </w:p>
          <w:p w:rsidR="00866E3C" w:rsidRPr="00124A79" w:rsidP="00866E3C" w14:paraId="0CAE8CF6" w14:textId="77777777">
            <w:pPr>
              <w:spacing w:line="240" w:lineRule="auto"/>
              <w:rPr>
                <w:szCs w:val="20"/>
              </w:rPr>
            </w:pPr>
          </w:p>
          <w:p w:rsidR="00866E3C" w:rsidRPr="0092062D" w:rsidP="00866E3C" w14:paraId="1F6270F7" w14:textId="77777777">
            <w:pPr>
              <w:spacing w:line="240" w:lineRule="auto"/>
              <w:rPr>
                <w:i/>
                <w:iCs/>
                <w:sz w:val="16"/>
                <w:szCs w:val="16"/>
              </w:rPr>
            </w:pPr>
            <w:r w:rsidRPr="0092062D">
              <w:rPr>
                <w:i/>
                <w:iCs/>
                <w:sz w:val="16"/>
                <w:szCs w:val="16"/>
              </w:rPr>
              <w:t>OMB #:</w:t>
            </w:r>
            <w:r w:rsidRPr="0092062D">
              <w:rPr>
                <w:i/>
                <w:iCs/>
                <w:sz w:val="16"/>
                <w:szCs w:val="16"/>
              </w:rPr>
              <w:t xml:space="preserve"> 0970-0202</w:t>
            </w:r>
          </w:p>
          <w:p w:rsidR="00866E3C" w:rsidP="00866E3C" w14:paraId="1E948508" w14:textId="77777777">
            <w:pPr>
              <w:spacing w:after="120" w:line="240" w:lineRule="auto"/>
              <w:rPr>
                <w:rFonts w:ascii="Arial" w:hAnsi="Arial" w:cs="Arial"/>
              </w:rPr>
            </w:pPr>
            <w:r w:rsidRPr="0092062D">
              <w:rPr>
                <w:i/>
                <w:iCs/>
                <w:sz w:val="16"/>
                <w:szCs w:val="16"/>
              </w:rPr>
              <w:t>Exp: XX/XX/XXXX</w:t>
            </w:r>
          </w:p>
        </w:tc>
      </w:tr>
    </w:tbl>
    <w:p w:rsidR="00866E3C" w:rsidP="00326F5E" w14:paraId="638F56F8" w14:textId="77777777">
      <w:pPr>
        <w:spacing w:after="120"/>
        <w:rPr>
          <w:rFonts w:ascii="Arial" w:hAnsi="Arial" w:cs="Arial"/>
        </w:rPr>
        <w:sectPr w:rsidSect="00866E3C">
          <w:headerReference w:type="default" r:id="rId23"/>
          <w:footerReference w:type="default" r:id="rId24"/>
          <w:pgSz w:w="15840" w:h="12240" w:orient="landscape"/>
          <w:pgMar w:top="990" w:right="1440" w:bottom="1440" w:left="1440" w:header="720" w:footer="720" w:gutter="0"/>
          <w:cols w:space="720"/>
          <w:docGrid w:linePitch="360"/>
        </w:sectPr>
      </w:pPr>
    </w:p>
    <w:p w:rsidR="00866E3C" w:rsidP="00F424DF" w14:paraId="0D085857" w14:textId="77777777">
      <w:pPr>
        <w:pStyle w:val="Head2"/>
      </w:pPr>
      <w:bookmarkStart w:id="29" w:name="_Toc234941361"/>
      <w:bookmarkStart w:id="30" w:name="_Toc235010082"/>
      <w:bookmarkStart w:id="31" w:name="_Toc234408971"/>
      <w:r>
        <w:t>Youth Brochure</w:t>
      </w:r>
      <w:bookmarkEnd w:id="29"/>
      <w:bookmarkEnd w:id="30"/>
    </w:p>
    <w:p w:rsidR="00866E3C" w:rsidRPr="00641EBE" w:rsidP="00CF2AC9" w14:paraId="1431B8D5" w14:textId="0C43B151">
      <w:pPr>
        <w:pStyle w:val="Heading3"/>
      </w:pPr>
      <w:r w:rsidRPr="00641EBE">
        <w:t>Side 1</w:t>
      </w:r>
      <w:bookmarkEnd w:id="31"/>
    </w:p>
    <w:tbl>
      <w:tblPr>
        <w:tblStyle w:val="TableGrid"/>
        <w:tblW w:w="12960" w:type="dxa"/>
        <w:tblLook w:val="04A0"/>
      </w:tblPr>
      <w:tblGrid>
        <w:gridCol w:w="3172"/>
        <w:gridCol w:w="3227"/>
        <w:gridCol w:w="3269"/>
        <w:gridCol w:w="3292"/>
      </w:tblGrid>
      <w:tr w14:paraId="6E72F625" w14:textId="77777777" w:rsidTr="005F5449">
        <w:tblPrEx>
          <w:tblW w:w="12960" w:type="dxa"/>
          <w:tblLook w:val="04A0"/>
        </w:tblPrEx>
        <w:tc>
          <w:tcPr>
            <w:tcW w:w="3172" w:type="dxa"/>
          </w:tcPr>
          <w:p w:rsidR="00866E3C" w:rsidP="00866E3C" w14:paraId="528C71D5" w14:textId="77777777">
            <w:pPr>
              <w:spacing w:after="120" w:line="240" w:lineRule="auto"/>
            </w:pPr>
            <w:r w:rsidRPr="00454F50">
              <w:t>[NSSCAW Logo]</w:t>
            </w:r>
          </w:p>
          <w:p w:rsidR="00866E3C" w:rsidRPr="000F58B7" w:rsidP="00866E3C" w14:paraId="70F7E9E5" w14:textId="77777777">
            <w:pPr>
              <w:spacing w:after="120" w:line="240" w:lineRule="auto"/>
              <w:rPr>
                <w:b/>
                <w:bCs/>
              </w:rPr>
            </w:pPr>
            <w:r w:rsidRPr="003E2B5A">
              <w:rPr>
                <w:b/>
                <w:bCs/>
              </w:rPr>
              <w:t xml:space="preserve">Your </w:t>
            </w:r>
            <w:r>
              <w:rPr>
                <w:b/>
                <w:bCs/>
              </w:rPr>
              <w:t>Voice</w:t>
            </w:r>
            <w:r w:rsidRPr="003E2B5A">
              <w:rPr>
                <w:b/>
                <w:bCs/>
              </w:rPr>
              <w:t xml:space="preserve"> Matters</w:t>
            </w:r>
            <w:r>
              <w:rPr>
                <w:i/>
                <w:iCs/>
                <w:szCs w:val="20"/>
              </w:rPr>
              <w:br/>
            </w:r>
            <w:r w:rsidRPr="00247F4F">
              <w:rPr>
                <w:i/>
                <w:iCs/>
                <w:szCs w:val="20"/>
              </w:rPr>
              <w:t>Thousands of kids have experience with the child welfare system.</w:t>
            </w:r>
            <w:r>
              <w:rPr>
                <w:i/>
                <w:iCs/>
                <w:szCs w:val="20"/>
              </w:rPr>
              <w:t xml:space="preserve"> </w:t>
            </w:r>
            <w:r w:rsidRPr="00247F4F">
              <w:rPr>
                <w:i/>
                <w:iCs/>
                <w:szCs w:val="20"/>
              </w:rPr>
              <w:t>Will you tell us about yours?</w:t>
            </w:r>
          </w:p>
          <w:p w:rsidR="00866E3C" w:rsidP="00866E3C" w14:paraId="71D4D725" w14:textId="77777777">
            <w:pPr>
              <w:spacing w:after="120" w:line="240" w:lineRule="auto"/>
              <w:rPr>
                <w:szCs w:val="20"/>
              </w:rPr>
            </w:pPr>
            <w:r w:rsidRPr="009E1F88">
              <w:rPr>
                <w:szCs w:val="20"/>
              </w:rPr>
              <w:t xml:space="preserve">NSSCAW is </w:t>
            </w:r>
            <w:r w:rsidRPr="004E71C9">
              <w:rPr>
                <w:szCs w:val="20"/>
              </w:rPr>
              <w:t xml:space="preserve">a </w:t>
            </w:r>
            <w:r w:rsidRPr="004A5F12">
              <w:rPr>
                <w:b/>
                <w:bCs/>
                <w:szCs w:val="20"/>
              </w:rPr>
              <w:t>one-of-a-kind study</w:t>
            </w:r>
            <w:r w:rsidRPr="004A5F12">
              <w:rPr>
                <w:szCs w:val="20"/>
              </w:rPr>
              <w:t xml:space="preserve"> </w:t>
            </w:r>
            <w:r w:rsidRPr="00577938">
              <w:rPr>
                <w:szCs w:val="20"/>
              </w:rPr>
              <w:t xml:space="preserve">about kids and families </w:t>
            </w:r>
            <w:r w:rsidRPr="00577938">
              <w:rPr>
                <w:szCs w:val="20"/>
              </w:rPr>
              <w:t>all across</w:t>
            </w:r>
            <w:r w:rsidRPr="00577938">
              <w:rPr>
                <w:szCs w:val="20"/>
              </w:rPr>
              <w:t xml:space="preserve"> the country </w:t>
            </w:r>
            <w:r>
              <w:rPr>
                <w:szCs w:val="20"/>
              </w:rPr>
              <w:t xml:space="preserve">who’ve been involved with </w:t>
            </w:r>
            <w:r w:rsidRPr="00577938">
              <w:rPr>
                <w:szCs w:val="20"/>
              </w:rPr>
              <w:t xml:space="preserve">child welfare </w:t>
            </w:r>
            <w:r>
              <w:rPr>
                <w:szCs w:val="20"/>
              </w:rPr>
              <w:t>services</w:t>
            </w:r>
            <w:r w:rsidRPr="00577938">
              <w:rPr>
                <w:szCs w:val="20"/>
              </w:rPr>
              <w:t xml:space="preserve">. </w:t>
            </w:r>
          </w:p>
          <w:p w:rsidR="00866E3C" w:rsidRPr="009960DD" w:rsidP="00866E3C" w14:paraId="0D4EA872" w14:textId="77777777">
            <w:pPr>
              <w:spacing w:after="120" w:line="240" w:lineRule="auto"/>
              <w:rPr>
                <w:szCs w:val="20"/>
              </w:rPr>
            </w:pPr>
            <w:r>
              <w:rPr>
                <w:szCs w:val="20"/>
              </w:rPr>
              <w:t xml:space="preserve">We’re inviting </w:t>
            </w:r>
            <w:r w:rsidRPr="00CB4D8A">
              <w:rPr>
                <w:b/>
                <w:bCs/>
                <w:szCs w:val="20"/>
              </w:rPr>
              <w:t>you</w:t>
            </w:r>
            <w:r>
              <w:rPr>
                <w:szCs w:val="20"/>
              </w:rPr>
              <w:t xml:space="preserve"> to join the study.</w:t>
            </w:r>
          </w:p>
        </w:tc>
        <w:tc>
          <w:tcPr>
            <w:tcW w:w="3227" w:type="dxa"/>
          </w:tcPr>
          <w:p w:rsidR="00866E3C" w:rsidRPr="000F58B7" w:rsidP="00866E3C" w14:paraId="1DA0D696" w14:textId="77777777">
            <w:pPr>
              <w:spacing w:after="120" w:line="240" w:lineRule="auto"/>
              <w:rPr>
                <w:b/>
                <w:bCs/>
                <w:szCs w:val="20"/>
              </w:rPr>
            </w:pPr>
            <w:r w:rsidRPr="003E4365">
              <w:rPr>
                <w:b/>
                <w:bCs/>
                <w:szCs w:val="20"/>
              </w:rPr>
              <w:t>What’s it all about?</w:t>
            </w:r>
          </w:p>
          <w:p w:rsidR="00866E3C" w:rsidP="00866E3C" w14:paraId="3E5502AC" w14:textId="77777777">
            <w:pPr>
              <w:spacing w:after="120" w:line="240" w:lineRule="auto"/>
              <w:rPr>
                <w:szCs w:val="20"/>
              </w:rPr>
            </w:pPr>
            <w:r w:rsidRPr="0027186E">
              <w:rPr>
                <w:szCs w:val="20"/>
              </w:rPr>
              <w:t xml:space="preserve">Part of </w:t>
            </w:r>
            <w:r>
              <w:rPr>
                <w:szCs w:val="20"/>
              </w:rPr>
              <w:t>NSSCAW</w:t>
            </w:r>
            <w:r w:rsidRPr="0027186E">
              <w:rPr>
                <w:szCs w:val="20"/>
              </w:rPr>
              <w:t xml:space="preserve"> is </w:t>
            </w:r>
            <w:r w:rsidRPr="0027186E">
              <w:rPr>
                <w:b/>
                <w:bCs/>
                <w:szCs w:val="20"/>
              </w:rPr>
              <w:t>a survey</w:t>
            </w:r>
            <w:r>
              <w:rPr>
                <w:szCs w:val="20"/>
              </w:rPr>
              <w:t xml:space="preserve">. It helps </w:t>
            </w:r>
            <w:r w:rsidRPr="0027186E">
              <w:rPr>
                <w:szCs w:val="20"/>
              </w:rPr>
              <w:t xml:space="preserve">us </w:t>
            </w:r>
            <w:r>
              <w:rPr>
                <w:szCs w:val="20"/>
              </w:rPr>
              <w:t>figure out how to make programs and services better.</w:t>
            </w:r>
          </w:p>
          <w:p w:rsidR="00866E3C" w:rsidRPr="00DA583D" w:rsidP="00866E3C" w14:paraId="5E545394" w14:textId="77777777">
            <w:pPr>
              <w:spacing w:after="120" w:line="240" w:lineRule="auto"/>
              <w:rPr>
                <w:szCs w:val="20"/>
              </w:rPr>
            </w:pPr>
            <w:r>
              <w:rPr>
                <w:szCs w:val="20"/>
              </w:rPr>
              <w:t>We’ll use the survey to ask you about l</w:t>
            </w:r>
            <w:r w:rsidRPr="00DA583D">
              <w:rPr>
                <w:szCs w:val="20"/>
              </w:rPr>
              <w:t xml:space="preserve">ots of different things: </w:t>
            </w:r>
          </w:p>
          <w:p w:rsidR="00866E3C" w:rsidRPr="00E40356" w:rsidP="00866E3C" w14:paraId="64173F76" w14:textId="77777777">
            <w:pPr>
              <w:pStyle w:val="ListParagraph"/>
              <w:numPr>
                <w:ilvl w:val="0"/>
                <w:numId w:val="21"/>
              </w:numPr>
              <w:spacing w:line="240" w:lineRule="auto"/>
              <w:ind w:left="410" w:hanging="270"/>
              <w:contextualSpacing w:val="0"/>
              <w:rPr>
                <w:szCs w:val="20"/>
              </w:rPr>
            </w:pPr>
            <w:r>
              <w:rPr>
                <w:szCs w:val="20"/>
              </w:rPr>
              <w:t>Home and school</w:t>
            </w:r>
          </w:p>
          <w:p w:rsidR="00866E3C" w:rsidP="00866E3C" w14:paraId="6AEA84E1" w14:textId="77777777">
            <w:pPr>
              <w:pStyle w:val="ListParagraph"/>
              <w:numPr>
                <w:ilvl w:val="0"/>
                <w:numId w:val="21"/>
              </w:numPr>
              <w:spacing w:line="240" w:lineRule="auto"/>
              <w:ind w:left="410" w:hanging="270"/>
              <w:contextualSpacing w:val="0"/>
              <w:rPr>
                <w:szCs w:val="20"/>
              </w:rPr>
            </w:pPr>
            <w:r>
              <w:rPr>
                <w:szCs w:val="20"/>
              </w:rPr>
              <w:t>Friends and family</w:t>
            </w:r>
          </w:p>
          <w:p w:rsidR="00866E3C" w:rsidRPr="00E40356" w:rsidP="00866E3C" w14:paraId="41F8A4F9" w14:textId="77777777">
            <w:pPr>
              <w:pStyle w:val="ListParagraph"/>
              <w:numPr>
                <w:ilvl w:val="0"/>
                <w:numId w:val="21"/>
              </w:numPr>
              <w:spacing w:line="240" w:lineRule="auto"/>
              <w:ind w:left="410" w:hanging="270"/>
              <w:contextualSpacing w:val="0"/>
              <w:rPr>
                <w:szCs w:val="20"/>
              </w:rPr>
            </w:pPr>
            <w:r>
              <w:rPr>
                <w:szCs w:val="20"/>
              </w:rPr>
              <w:t>Things</w:t>
            </w:r>
            <w:r w:rsidRPr="00E40356">
              <w:rPr>
                <w:szCs w:val="20"/>
              </w:rPr>
              <w:t xml:space="preserve"> you like to do</w:t>
            </w:r>
          </w:p>
          <w:p w:rsidR="00866E3C" w:rsidRPr="000F58B7" w:rsidP="00866E3C" w14:paraId="7ADDBA66" w14:textId="77777777">
            <w:pPr>
              <w:pStyle w:val="ListParagraph"/>
              <w:numPr>
                <w:ilvl w:val="0"/>
                <w:numId w:val="21"/>
              </w:numPr>
              <w:spacing w:after="120" w:line="240" w:lineRule="auto"/>
              <w:ind w:left="410" w:hanging="270"/>
              <w:contextualSpacing w:val="0"/>
              <w:rPr>
                <w:szCs w:val="20"/>
              </w:rPr>
            </w:pPr>
            <w:r>
              <w:rPr>
                <w:szCs w:val="20"/>
              </w:rPr>
              <w:t>How you feel</w:t>
            </w:r>
          </w:p>
          <w:p w:rsidR="00866E3C" w:rsidP="00866E3C" w14:paraId="2744C202" w14:textId="77777777">
            <w:pPr>
              <w:spacing w:after="120" w:line="240" w:lineRule="auto"/>
              <w:ind w:left="-40"/>
              <w:rPr>
                <w:szCs w:val="20"/>
              </w:rPr>
            </w:pPr>
            <w:r w:rsidRPr="0054455D">
              <w:rPr>
                <w:szCs w:val="20"/>
              </w:rPr>
              <w:t>We</w:t>
            </w:r>
            <w:r>
              <w:rPr>
                <w:szCs w:val="20"/>
              </w:rPr>
              <w:t xml:space="preserve">’ll also ask about tougher stuff, like </w:t>
            </w:r>
            <w:r w:rsidRPr="0054455D">
              <w:rPr>
                <w:szCs w:val="20"/>
              </w:rPr>
              <w:t xml:space="preserve">bullying, </w:t>
            </w:r>
            <w:r>
              <w:rPr>
                <w:szCs w:val="20"/>
              </w:rPr>
              <w:t xml:space="preserve">social media, </w:t>
            </w:r>
            <w:r w:rsidRPr="0054455D">
              <w:rPr>
                <w:szCs w:val="20"/>
              </w:rPr>
              <w:t xml:space="preserve">dating, </w:t>
            </w:r>
            <w:r>
              <w:rPr>
                <w:szCs w:val="20"/>
              </w:rPr>
              <w:t xml:space="preserve">and </w:t>
            </w:r>
            <w:r w:rsidRPr="0054455D">
              <w:rPr>
                <w:szCs w:val="20"/>
              </w:rPr>
              <w:t>drug</w:t>
            </w:r>
            <w:r>
              <w:rPr>
                <w:szCs w:val="20"/>
              </w:rPr>
              <w:t xml:space="preserve">s. </w:t>
            </w:r>
            <w:r w:rsidRPr="008130F8">
              <w:rPr>
                <w:szCs w:val="20"/>
              </w:rPr>
              <w:t>You can answer these on your own</w:t>
            </w:r>
            <w:r>
              <w:rPr>
                <w:szCs w:val="20"/>
              </w:rPr>
              <w:t>—</w:t>
            </w:r>
            <w:r w:rsidRPr="008130F8">
              <w:rPr>
                <w:szCs w:val="20"/>
              </w:rPr>
              <w:t xml:space="preserve">no one will see </w:t>
            </w:r>
            <w:r>
              <w:rPr>
                <w:szCs w:val="20"/>
              </w:rPr>
              <w:t>what you say.</w:t>
            </w:r>
            <w:r w:rsidRPr="008130F8">
              <w:rPr>
                <w:szCs w:val="20"/>
              </w:rPr>
              <w:t xml:space="preserve"> </w:t>
            </w:r>
          </w:p>
          <w:p w:rsidR="00866E3C" w:rsidRPr="001C06E1" w:rsidP="00866E3C" w14:paraId="13D39062" w14:textId="77777777">
            <w:pPr>
              <w:spacing w:line="240" w:lineRule="auto"/>
              <w:ind w:left="-40"/>
              <w:rPr>
                <w:szCs w:val="20"/>
              </w:rPr>
            </w:pPr>
            <w:r>
              <w:rPr>
                <w:szCs w:val="20"/>
              </w:rPr>
              <w:t>Don’t want to answer a question? No problem, just skip it.</w:t>
            </w:r>
          </w:p>
        </w:tc>
        <w:tc>
          <w:tcPr>
            <w:tcW w:w="3269" w:type="dxa"/>
          </w:tcPr>
          <w:p w:rsidR="00866E3C" w:rsidRPr="000F58B7" w:rsidP="00866E3C" w14:paraId="3656C848" w14:textId="77777777">
            <w:pPr>
              <w:spacing w:after="120" w:line="240" w:lineRule="auto"/>
              <w:rPr>
                <w:b/>
                <w:bCs/>
                <w:szCs w:val="20"/>
              </w:rPr>
            </w:pPr>
            <w:r w:rsidRPr="00DA583D">
              <w:rPr>
                <w:b/>
                <w:bCs/>
                <w:szCs w:val="20"/>
              </w:rPr>
              <w:t>What would I have to do?</w:t>
            </w:r>
          </w:p>
          <w:p w:rsidR="00866E3C" w:rsidP="00866E3C" w14:paraId="3A4E5357" w14:textId="77777777">
            <w:pPr>
              <w:spacing w:after="120" w:line="240" w:lineRule="auto"/>
              <w:rPr>
                <w:szCs w:val="20"/>
              </w:rPr>
            </w:pPr>
            <w:r w:rsidRPr="00110673">
              <w:rPr>
                <w:szCs w:val="20"/>
              </w:rPr>
              <w:t xml:space="preserve">It’s </w:t>
            </w:r>
            <w:r w:rsidRPr="00110673">
              <w:rPr>
                <w:szCs w:val="20"/>
              </w:rPr>
              <w:t>pretty easy</w:t>
            </w:r>
            <w:r w:rsidRPr="00110673">
              <w:rPr>
                <w:szCs w:val="20"/>
              </w:rPr>
              <w:t xml:space="preserve">. If you want to join, </w:t>
            </w:r>
            <w:r>
              <w:rPr>
                <w:szCs w:val="20"/>
              </w:rPr>
              <w:t>we’ll</w:t>
            </w:r>
            <w:r w:rsidRPr="00110673">
              <w:rPr>
                <w:szCs w:val="20"/>
              </w:rPr>
              <w:t xml:space="preserve"> make sure your </w:t>
            </w:r>
            <w:r w:rsidRPr="00110673">
              <w:rPr>
                <w:szCs w:val="20"/>
              </w:rPr>
              <w:t>parent</w:t>
            </w:r>
            <w:r>
              <w:rPr>
                <w:szCs w:val="20"/>
              </w:rPr>
              <w:t xml:space="preserve"> or guardian</w:t>
            </w:r>
            <w:r w:rsidRPr="00110673">
              <w:rPr>
                <w:szCs w:val="20"/>
              </w:rPr>
              <w:t xml:space="preserve"> says it’s okay first. </w:t>
            </w:r>
          </w:p>
          <w:p w:rsidR="00866E3C" w:rsidP="00866E3C" w14:paraId="69DFFAA2" w14:textId="77777777">
            <w:pPr>
              <w:spacing w:after="120" w:line="240" w:lineRule="auto"/>
              <w:rPr>
                <w:szCs w:val="20"/>
              </w:rPr>
            </w:pPr>
            <w:r w:rsidRPr="00110673">
              <w:rPr>
                <w:szCs w:val="20"/>
              </w:rPr>
              <w:t xml:space="preserve">Then, we’ll set up a good time </w:t>
            </w:r>
            <w:r>
              <w:rPr>
                <w:szCs w:val="20"/>
              </w:rPr>
              <w:t xml:space="preserve">and place </w:t>
            </w:r>
            <w:r w:rsidRPr="00110673">
              <w:rPr>
                <w:szCs w:val="20"/>
              </w:rPr>
              <w:t xml:space="preserve">for you to take the survey. </w:t>
            </w:r>
          </w:p>
          <w:p w:rsidR="00866E3C" w:rsidP="00866E3C" w14:paraId="509F045F" w14:textId="77777777">
            <w:pPr>
              <w:spacing w:after="120" w:line="240" w:lineRule="auto"/>
              <w:rPr>
                <w:szCs w:val="20"/>
              </w:rPr>
            </w:pPr>
            <w:r>
              <w:rPr>
                <w:szCs w:val="20"/>
              </w:rPr>
              <w:t>There are two ways to do it:</w:t>
            </w:r>
          </w:p>
          <w:p w:rsidR="00866E3C" w:rsidP="00866E3C" w14:paraId="7F77A373" w14:textId="77777777">
            <w:pPr>
              <w:pStyle w:val="ListParagraph"/>
              <w:numPr>
                <w:ilvl w:val="0"/>
                <w:numId w:val="21"/>
              </w:numPr>
              <w:spacing w:line="240" w:lineRule="auto"/>
              <w:ind w:left="329" w:hanging="270"/>
              <w:contextualSpacing w:val="0"/>
              <w:rPr>
                <w:szCs w:val="20"/>
              </w:rPr>
            </w:pPr>
            <w:r>
              <w:rPr>
                <w:szCs w:val="20"/>
              </w:rPr>
              <w:t>We can</w:t>
            </w:r>
            <w:r w:rsidRPr="00110673">
              <w:rPr>
                <w:szCs w:val="20"/>
              </w:rPr>
              <w:t xml:space="preserve"> meet at your home or another spot where you feel comfortable. </w:t>
            </w:r>
          </w:p>
          <w:p w:rsidR="00866E3C" w:rsidRPr="000F58B7" w:rsidP="00866E3C" w14:paraId="2BC6650B" w14:textId="77777777">
            <w:pPr>
              <w:pStyle w:val="ListParagraph"/>
              <w:numPr>
                <w:ilvl w:val="0"/>
                <w:numId w:val="21"/>
              </w:numPr>
              <w:spacing w:after="120" w:line="240" w:lineRule="auto"/>
              <w:ind w:left="329" w:hanging="274"/>
              <w:contextualSpacing w:val="0"/>
              <w:rPr>
                <w:szCs w:val="20"/>
              </w:rPr>
            </w:pPr>
            <w:r>
              <w:rPr>
                <w:szCs w:val="20"/>
              </w:rPr>
              <w:t>You can take</w:t>
            </w:r>
            <w:r w:rsidRPr="00110673">
              <w:rPr>
                <w:szCs w:val="20"/>
              </w:rPr>
              <w:t xml:space="preserve"> the survey online</w:t>
            </w:r>
            <w:r>
              <w:rPr>
                <w:szCs w:val="20"/>
              </w:rPr>
              <w:t>, on your own</w:t>
            </w:r>
            <w:r w:rsidRPr="00110673">
              <w:rPr>
                <w:szCs w:val="20"/>
              </w:rPr>
              <w:t xml:space="preserve">. </w:t>
            </w:r>
          </w:p>
          <w:p w:rsidR="00866E3C" w:rsidRPr="00ED28FF" w:rsidP="00866E3C" w14:paraId="751F30FB" w14:textId="77777777">
            <w:pPr>
              <w:spacing w:line="240" w:lineRule="auto"/>
              <w:rPr>
                <w:szCs w:val="20"/>
              </w:rPr>
            </w:pPr>
            <w:r>
              <w:rPr>
                <w:szCs w:val="20"/>
              </w:rPr>
              <w:t>The whole thing</w:t>
            </w:r>
            <w:r w:rsidRPr="00110673">
              <w:rPr>
                <w:szCs w:val="20"/>
              </w:rPr>
              <w:t xml:space="preserve"> will take about 45 minutes from start to finish</w:t>
            </w:r>
            <w:r w:rsidRPr="0054455D">
              <w:rPr>
                <w:szCs w:val="20"/>
              </w:rPr>
              <w:t>.</w:t>
            </w:r>
          </w:p>
        </w:tc>
        <w:tc>
          <w:tcPr>
            <w:tcW w:w="3292" w:type="dxa"/>
          </w:tcPr>
          <w:p w:rsidR="00866E3C" w:rsidRPr="000F58B7" w:rsidP="00866E3C" w14:paraId="48A71328" w14:textId="77777777">
            <w:pPr>
              <w:spacing w:after="120" w:line="240" w:lineRule="auto"/>
              <w:rPr>
                <w:b/>
                <w:bCs/>
                <w:szCs w:val="20"/>
              </w:rPr>
            </w:pPr>
            <w:r w:rsidRPr="009960DD">
              <w:rPr>
                <w:b/>
                <w:bCs/>
                <w:szCs w:val="20"/>
              </w:rPr>
              <w:t xml:space="preserve">Why did you pick </w:t>
            </w:r>
            <w:r w:rsidRPr="009960DD">
              <w:rPr>
                <w:b/>
                <w:bCs/>
                <w:szCs w:val="20"/>
              </w:rPr>
              <w:t>me</w:t>
            </w:r>
            <w:r w:rsidRPr="009960DD">
              <w:rPr>
                <w:b/>
                <w:bCs/>
                <w:szCs w:val="20"/>
              </w:rPr>
              <w:t>?</w:t>
            </w:r>
          </w:p>
          <w:p w:rsidR="00866E3C" w:rsidP="00866E3C" w14:paraId="4C96B6AE" w14:textId="77777777">
            <w:pPr>
              <w:spacing w:after="120" w:line="240" w:lineRule="auto"/>
              <w:ind w:left="-11"/>
              <w:rPr>
                <w:szCs w:val="20"/>
              </w:rPr>
            </w:pPr>
            <w:r w:rsidRPr="00D06609">
              <w:rPr>
                <w:szCs w:val="20"/>
              </w:rPr>
              <w:t xml:space="preserve">There are so many people around the country we could talk to, but </w:t>
            </w:r>
            <w:r>
              <w:rPr>
                <w:szCs w:val="20"/>
              </w:rPr>
              <w:t xml:space="preserve">that </w:t>
            </w:r>
            <w:r w:rsidRPr="00D06609">
              <w:rPr>
                <w:szCs w:val="20"/>
              </w:rPr>
              <w:t xml:space="preserve">would take a lot of time. </w:t>
            </w:r>
          </w:p>
          <w:p w:rsidR="00866E3C" w:rsidP="00866E3C" w14:paraId="4CEB002F" w14:textId="77777777">
            <w:pPr>
              <w:spacing w:line="240" w:lineRule="auto"/>
              <w:ind w:left="-11"/>
              <w:rPr>
                <w:rFonts w:ascii="Arial" w:hAnsi="Arial" w:cs="Arial"/>
              </w:rPr>
            </w:pPr>
            <w:r w:rsidRPr="00D06609">
              <w:rPr>
                <w:szCs w:val="20"/>
              </w:rPr>
              <w:t xml:space="preserve">Instead, we picked 6,000 </w:t>
            </w:r>
            <w:r>
              <w:rPr>
                <w:szCs w:val="20"/>
              </w:rPr>
              <w:t>families</w:t>
            </w:r>
            <w:r w:rsidRPr="00D06609">
              <w:rPr>
                <w:szCs w:val="20"/>
              </w:rPr>
              <w:t xml:space="preserve"> </w:t>
            </w:r>
            <w:r>
              <w:rPr>
                <w:szCs w:val="20"/>
              </w:rPr>
              <w:t>at random</w:t>
            </w:r>
            <w:r w:rsidRPr="00D06609">
              <w:rPr>
                <w:szCs w:val="20"/>
              </w:rPr>
              <w:t xml:space="preserve"> who have had contact with the child welfare system. You are part of a group of kids and teens we’d like to talk with. </w:t>
            </w:r>
          </w:p>
        </w:tc>
      </w:tr>
    </w:tbl>
    <w:p w:rsidR="00866E3C" w:rsidRPr="00641EBE" w:rsidP="009F2ADC" w14:paraId="4B59D8EF" w14:textId="5EAFFB5E">
      <w:pPr>
        <w:spacing w:before="60" w:after="120"/>
        <w:rPr>
          <w:rFonts w:ascii="Aptos" w:hAnsi="Aptos" w:cs="Arial"/>
          <w:b/>
          <w:bCs/>
          <w:i/>
          <w:iCs/>
          <w:szCs w:val="20"/>
        </w:rPr>
      </w:pPr>
      <w:r w:rsidRPr="00641EBE">
        <w:rPr>
          <w:rFonts w:ascii="Aptos" w:hAnsi="Aptos" w:cs="Arial"/>
          <w:b/>
          <w:bCs/>
          <w:i/>
          <w:iCs/>
          <w:szCs w:val="20"/>
        </w:rPr>
        <w:t>Side 2</w:t>
      </w:r>
    </w:p>
    <w:tbl>
      <w:tblPr>
        <w:tblStyle w:val="TableGrid"/>
        <w:tblW w:w="12960" w:type="dxa"/>
        <w:tblLook w:val="04A0"/>
      </w:tblPr>
      <w:tblGrid>
        <w:gridCol w:w="3385"/>
        <w:gridCol w:w="2597"/>
        <w:gridCol w:w="3585"/>
        <w:gridCol w:w="3393"/>
      </w:tblGrid>
      <w:tr w14:paraId="2B3133BB" w14:textId="77777777" w:rsidTr="005F5449">
        <w:tblPrEx>
          <w:tblW w:w="12960" w:type="dxa"/>
          <w:tblLook w:val="04A0"/>
        </w:tblPrEx>
        <w:tc>
          <w:tcPr>
            <w:tcW w:w="957" w:type="dxa"/>
          </w:tcPr>
          <w:p w:rsidR="00866E3C" w:rsidRPr="00924D68" w:rsidP="00866E3C" w14:paraId="50E42D74" w14:textId="77777777">
            <w:pPr>
              <w:spacing w:after="120" w:line="240" w:lineRule="auto"/>
              <w:rPr>
                <w:b/>
                <w:bCs/>
                <w:szCs w:val="20"/>
              </w:rPr>
            </w:pPr>
            <w:r w:rsidRPr="00924D68">
              <w:rPr>
                <w:b/>
                <w:bCs/>
                <w:szCs w:val="20"/>
              </w:rPr>
              <w:t xml:space="preserve">Are my answers private? </w:t>
            </w:r>
          </w:p>
          <w:p w:rsidR="00866E3C" w:rsidRPr="00924D68" w:rsidP="00866E3C" w14:paraId="5CB092CE" w14:textId="77777777">
            <w:pPr>
              <w:spacing w:after="120" w:line="240" w:lineRule="auto"/>
              <w:rPr>
                <w:szCs w:val="20"/>
              </w:rPr>
            </w:pPr>
            <w:r w:rsidRPr="00924D68">
              <w:rPr>
                <w:szCs w:val="20"/>
              </w:rPr>
              <w:t xml:space="preserve">Definitely! </w:t>
            </w:r>
          </w:p>
          <w:p w:rsidR="00866E3C" w:rsidRPr="00924D68" w:rsidP="00866E3C" w14:paraId="7CFCD69A" w14:textId="77777777">
            <w:pPr>
              <w:pStyle w:val="ListParagraph"/>
              <w:numPr>
                <w:ilvl w:val="0"/>
                <w:numId w:val="25"/>
              </w:numPr>
              <w:spacing w:after="120" w:line="240" w:lineRule="auto"/>
              <w:ind w:left="247" w:hanging="180"/>
              <w:contextualSpacing w:val="0"/>
              <w:rPr>
                <w:szCs w:val="20"/>
              </w:rPr>
            </w:pPr>
            <w:r w:rsidRPr="00924D68">
              <w:rPr>
                <w:szCs w:val="20"/>
              </w:rPr>
              <w:t xml:space="preserve">Our whole team has signed a Privacy Pledge. </w:t>
            </w:r>
          </w:p>
          <w:p w:rsidR="00866E3C" w:rsidRPr="00924D68" w:rsidP="00866E3C" w14:paraId="0AC1D61F" w14:textId="77777777">
            <w:pPr>
              <w:pStyle w:val="ListParagraph"/>
              <w:numPr>
                <w:ilvl w:val="0"/>
                <w:numId w:val="25"/>
              </w:numPr>
              <w:spacing w:after="120" w:line="240" w:lineRule="auto"/>
              <w:ind w:left="247" w:hanging="180"/>
              <w:contextualSpacing w:val="0"/>
              <w:rPr>
                <w:rFonts w:ascii="Arial" w:hAnsi="Arial" w:cs="Arial"/>
              </w:rPr>
            </w:pPr>
            <w:r>
              <w:rPr>
                <w:szCs w:val="20"/>
              </w:rPr>
              <w:t>We</w:t>
            </w:r>
            <w:r w:rsidRPr="00924D68">
              <w:rPr>
                <w:szCs w:val="20"/>
              </w:rPr>
              <w:t xml:space="preserve"> never include your name. </w:t>
            </w:r>
            <w:r>
              <w:rPr>
                <w:szCs w:val="20"/>
              </w:rPr>
              <w:t>Instead, we combine y</w:t>
            </w:r>
            <w:r w:rsidRPr="00924D68">
              <w:rPr>
                <w:szCs w:val="20"/>
              </w:rPr>
              <w:t>our answers with everyone else’s to give us the big picture.</w:t>
            </w:r>
          </w:p>
        </w:tc>
        <w:tc>
          <w:tcPr>
            <w:tcW w:w="957" w:type="dxa"/>
          </w:tcPr>
          <w:p w:rsidR="00866E3C" w:rsidRPr="00924D68" w:rsidP="00866E3C" w14:paraId="4940269F" w14:textId="77777777">
            <w:pPr>
              <w:spacing w:after="120" w:line="240" w:lineRule="auto"/>
              <w:rPr>
                <w:b/>
                <w:bCs/>
                <w:szCs w:val="20"/>
              </w:rPr>
            </w:pPr>
            <w:r w:rsidRPr="00924D68">
              <w:rPr>
                <w:b/>
                <w:bCs/>
                <w:szCs w:val="20"/>
              </w:rPr>
              <w:t>Why should I take part?</w:t>
            </w:r>
          </w:p>
          <w:p w:rsidR="00866E3C" w:rsidRPr="00924D68" w:rsidP="00866E3C" w14:paraId="3D1686EA" w14:textId="77777777">
            <w:pPr>
              <w:spacing w:after="120" w:line="240" w:lineRule="auto"/>
              <w:rPr>
                <w:szCs w:val="20"/>
              </w:rPr>
            </w:pPr>
            <w:r w:rsidRPr="00924D68">
              <w:rPr>
                <w:szCs w:val="20"/>
              </w:rPr>
              <w:t xml:space="preserve">Your answers can help us learn how to make things better for other kids and families in the system. </w:t>
            </w:r>
          </w:p>
          <w:p w:rsidR="00866E3C" w:rsidRPr="00924D68" w:rsidP="00866E3C" w14:paraId="2442A117" w14:textId="77777777">
            <w:pPr>
              <w:spacing w:line="240" w:lineRule="auto"/>
              <w:rPr>
                <w:rFonts w:ascii="Arial" w:hAnsi="Arial" w:cs="Arial"/>
              </w:rPr>
            </w:pPr>
            <w:r w:rsidRPr="363655AB">
              <w:rPr>
                <w:szCs w:val="20"/>
              </w:rPr>
              <w:t>If</w:t>
            </w:r>
            <w:r>
              <w:rPr>
                <w:szCs w:val="20"/>
              </w:rPr>
              <w:t xml:space="preserve"> you do take part</w:t>
            </w:r>
            <w:r w:rsidRPr="00924D68">
              <w:rPr>
                <w:szCs w:val="20"/>
              </w:rPr>
              <w:t xml:space="preserve">, we’ll give you a </w:t>
            </w:r>
            <w:r w:rsidRPr="5843A95F">
              <w:rPr>
                <w:szCs w:val="20"/>
              </w:rPr>
              <w:t xml:space="preserve">$50 </w:t>
            </w:r>
            <w:r w:rsidRPr="00924D68">
              <w:rPr>
                <w:szCs w:val="20"/>
              </w:rPr>
              <w:t xml:space="preserve">gift card as our way of saying thanks. </w:t>
            </w:r>
          </w:p>
        </w:tc>
        <w:tc>
          <w:tcPr>
            <w:tcW w:w="958" w:type="dxa"/>
          </w:tcPr>
          <w:p w:rsidR="00866E3C" w:rsidRPr="00924D68" w:rsidP="00866E3C" w14:paraId="2B2AC048" w14:textId="77777777">
            <w:pPr>
              <w:spacing w:after="120" w:line="240" w:lineRule="auto"/>
              <w:rPr>
                <w:b/>
                <w:bCs/>
                <w:szCs w:val="20"/>
              </w:rPr>
            </w:pPr>
            <w:r w:rsidRPr="00924D68">
              <w:rPr>
                <w:b/>
                <w:bCs/>
                <w:szCs w:val="20"/>
              </w:rPr>
              <w:t>Who’s in charge?</w:t>
            </w:r>
          </w:p>
          <w:p w:rsidR="00866E3C" w:rsidRPr="00924D68" w:rsidP="00866E3C" w14:paraId="221F443A" w14:textId="77777777">
            <w:pPr>
              <w:spacing w:after="120" w:line="240" w:lineRule="auto"/>
              <w:rPr>
                <w:szCs w:val="20"/>
              </w:rPr>
            </w:pPr>
            <w:r w:rsidRPr="00924D68">
              <w:rPr>
                <w:szCs w:val="20"/>
              </w:rPr>
              <w:t xml:space="preserve">The U.S. government leads the study, but they hired a research company called RTI International to run it. </w:t>
            </w:r>
          </w:p>
          <w:p w:rsidR="00866E3C" w:rsidRPr="00924D68" w:rsidP="00866E3C" w14:paraId="24893625" w14:textId="77777777">
            <w:pPr>
              <w:spacing w:line="240" w:lineRule="auto"/>
              <w:rPr>
                <w:szCs w:val="20"/>
              </w:rPr>
            </w:pPr>
            <w:r w:rsidRPr="00924D68">
              <w:rPr>
                <w:szCs w:val="20"/>
              </w:rPr>
              <w:t>RTI isn’t part of any child welfare program or agency. Their job is to talk with people like you to make sure your voice is heard.</w:t>
            </w:r>
          </w:p>
        </w:tc>
        <w:tc>
          <w:tcPr>
            <w:tcW w:w="958" w:type="dxa"/>
          </w:tcPr>
          <w:p w:rsidR="00866E3C" w:rsidRPr="000F58B7" w:rsidP="00866E3C" w14:paraId="3EEEF173" w14:textId="77777777">
            <w:pPr>
              <w:spacing w:after="120" w:line="240" w:lineRule="auto"/>
              <w:rPr>
                <w:b/>
                <w:bCs/>
                <w:szCs w:val="20"/>
              </w:rPr>
            </w:pPr>
            <w:r w:rsidRPr="00924D68">
              <w:rPr>
                <w:b/>
                <w:bCs/>
                <w:szCs w:val="20"/>
              </w:rPr>
              <w:t xml:space="preserve">You can make a difference! </w:t>
            </w:r>
          </w:p>
          <w:p w:rsidR="00866E3C" w:rsidRPr="000F58B7" w:rsidP="00866E3C" w14:paraId="6FB1919B" w14:textId="77777777">
            <w:pPr>
              <w:spacing w:after="120" w:line="240" w:lineRule="auto"/>
              <w:rPr>
                <w:szCs w:val="20"/>
              </w:rPr>
            </w:pPr>
            <w:r w:rsidRPr="00924D68">
              <w:rPr>
                <w:szCs w:val="20"/>
              </w:rPr>
              <w:t xml:space="preserve">We hope you’ll decide to join the study. This is your chance to make your voice heard. </w:t>
            </w:r>
          </w:p>
          <w:p w:rsidR="00866E3C" w:rsidRPr="00924D68" w:rsidP="00866E3C" w14:paraId="0A2BD66E" w14:textId="77777777">
            <w:pPr>
              <w:spacing w:after="120" w:line="240" w:lineRule="auto"/>
              <w:rPr>
                <w:b/>
                <w:bCs/>
                <w:szCs w:val="20"/>
              </w:rPr>
            </w:pPr>
            <w:r w:rsidRPr="00924D68">
              <w:rPr>
                <w:b/>
                <w:bCs/>
                <w:szCs w:val="20"/>
              </w:rPr>
              <w:t>Questions?</w:t>
            </w:r>
          </w:p>
          <w:p w:rsidR="00866E3C" w:rsidRPr="00924D68" w:rsidP="00866E3C" w14:paraId="4ECDFBD3" w14:textId="77777777">
            <w:pPr>
              <w:spacing w:after="120" w:line="240" w:lineRule="auto"/>
              <w:rPr>
                <w:szCs w:val="20"/>
              </w:rPr>
            </w:pPr>
            <w:r w:rsidRPr="00924D68">
              <w:rPr>
                <w:szCs w:val="20"/>
              </w:rPr>
              <w:t>Scan</w:t>
            </w:r>
            <w:r w:rsidRPr="00924D68">
              <w:rPr>
                <w:szCs w:val="20"/>
              </w:rPr>
              <w:t xml:space="preserve"> the QR code or go to [INSERT WEBSITE] to learn more. </w:t>
            </w:r>
          </w:p>
          <w:p w:rsidR="00866E3C" w:rsidP="00866E3C" w14:paraId="4F429A87" w14:textId="77777777">
            <w:pPr>
              <w:spacing w:line="240" w:lineRule="auto"/>
              <w:rPr>
                <w:szCs w:val="20"/>
              </w:rPr>
            </w:pPr>
          </w:p>
          <w:p w:rsidR="00866E3C" w:rsidRPr="00924D68" w:rsidP="00866E3C" w14:paraId="2E3E85B8" w14:textId="77777777">
            <w:pPr>
              <w:spacing w:line="240" w:lineRule="auto"/>
              <w:rPr>
                <w:i/>
                <w:iCs/>
                <w:sz w:val="16"/>
                <w:szCs w:val="16"/>
              </w:rPr>
            </w:pPr>
            <w:r w:rsidRPr="00924D68">
              <w:rPr>
                <w:i/>
                <w:iCs/>
                <w:sz w:val="16"/>
                <w:szCs w:val="16"/>
              </w:rPr>
              <w:t>OMB #:</w:t>
            </w:r>
            <w:r w:rsidRPr="00924D68">
              <w:rPr>
                <w:i/>
                <w:iCs/>
                <w:sz w:val="16"/>
                <w:szCs w:val="16"/>
              </w:rPr>
              <w:t xml:space="preserve"> 0970-0202</w:t>
            </w:r>
          </w:p>
          <w:p w:rsidR="00866E3C" w:rsidP="00866E3C" w14:paraId="2F9CBDFC" w14:textId="77777777">
            <w:pPr>
              <w:spacing w:after="120" w:line="240" w:lineRule="auto"/>
              <w:rPr>
                <w:rFonts w:ascii="Arial" w:hAnsi="Arial" w:cs="Arial"/>
              </w:rPr>
            </w:pPr>
            <w:r w:rsidRPr="00924D68">
              <w:rPr>
                <w:i/>
                <w:iCs/>
                <w:sz w:val="16"/>
                <w:szCs w:val="16"/>
              </w:rPr>
              <w:t>Exp: XX/XX/XXXX</w:t>
            </w:r>
          </w:p>
        </w:tc>
      </w:tr>
    </w:tbl>
    <w:p w:rsidR="00866E3C" w:rsidP="00326F5E" w14:paraId="199A55D7" w14:textId="77777777">
      <w:pPr>
        <w:spacing w:after="120"/>
        <w:rPr>
          <w:rFonts w:ascii="Arial" w:hAnsi="Arial" w:cs="Arial"/>
        </w:rPr>
      </w:pPr>
    </w:p>
    <w:p w:rsidR="00866E3C" w:rsidP="00147B6F" w14:paraId="411BB839" w14:textId="77777777">
      <w:pPr>
        <w:jc w:val="center"/>
        <w:rPr>
          <w:rFonts w:ascii="Arial" w:hAnsi="Arial" w:cs="Arial"/>
          <w:b/>
          <w:bCs/>
          <w:sz w:val="22"/>
        </w:rPr>
        <w:sectPr w:rsidSect="008C742A">
          <w:footerReference w:type="default" r:id="rId25"/>
          <w:pgSz w:w="15840" w:h="12240" w:orient="landscape"/>
          <w:pgMar w:top="1440" w:right="1440" w:bottom="1440" w:left="1440" w:header="720" w:footer="720" w:gutter="0"/>
          <w:cols w:space="720"/>
          <w:docGrid w:linePitch="360"/>
        </w:sectPr>
      </w:pPr>
    </w:p>
    <w:p w:rsidR="00F424DF" w:rsidRPr="00CB2128" w:rsidP="00CB2128" w14:paraId="05548394" w14:textId="77777777">
      <w:pPr>
        <w:pStyle w:val="Head1"/>
        <w:jc w:val="center"/>
        <w:rPr>
          <w:rStyle w:val="SubtleEmphasis"/>
          <w:rFonts w:ascii="Arial" w:hAnsi="Arial"/>
          <w:i w:val="0"/>
          <w:iCs w:val="0"/>
          <w:color w:val="auto"/>
          <w:sz w:val="22"/>
          <w:szCs w:val="22"/>
        </w:rPr>
      </w:pPr>
      <w:bookmarkStart w:id="32" w:name="_Toc235010083"/>
      <w:bookmarkStart w:id="33" w:name="_Toc234938484"/>
      <w:bookmarkStart w:id="34" w:name="_Toc234938522"/>
      <w:r w:rsidRPr="00CB2128">
        <w:rPr>
          <w:rStyle w:val="SubtleEmphasis"/>
          <w:rFonts w:ascii="Arial" w:hAnsi="Arial"/>
          <w:i w:val="0"/>
          <w:iCs w:val="0"/>
          <w:color w:val="auto"/>
          <w:sz w:val="22"/>
          <w:szCs w:val="22"/>
        </w:rPr>
        <w:t>Contacting Scripts</w:t>
      </w:r>
      <w:bookmarkEnd w:id="32"/>
    </w:p>
    <w:p w:rsidR="007F0AC6" w:rsidRPr="00F424DF" w:rsidP="00F424DF" w14:paraId="3D6C35EE" w14:textId="7D8BDC43">
      <w:pPr>
        <w:pStyle w:val="Head1"/>
        <w:rPr>
          <w:rStyle w:val="SubtleEmphasis"/>
          <w:i w:val="0"/>
          <w:iCs w:val="0"/>
          <w:color w:val="auto"/>
        </w:rPr>
      </w:pPr>
      <w:bookmarkStart w:id="35" w:name="_Toc235010084"/>
      <w:r w:rsidRPr="00F424DF">
        <w:rPr>
          <w:rStyle w:val="SubtleEmphasis"/>
          <w:i w:val="0"/>
          <w:iCs w:val="0"/>
          <w:color w:val="auto"/>
        </w:rPr>
        <w:t xml:space="preserve">Caregiver </w:t>
      </w:r>
      <w:r w:rsidR="004E4D17">
        <w:rPr>
          <w:rStyle w:val="SubtleEmphasis"/>
          <w:i w:val="0"/>
          <w:iCs w:val="0"/>
          <w:color w:val="auto"/>
        </w:rPr>
        <w:t xml:space="preserve">Contacting </w:t>
      </w:r>
      <w:r w:rsidRPr="00F424DF">
        <w:rPr>
          <w:rStyle w:val="SubtleEmphasis"/>
          <w:i w:val="0"/>
          <w:iCs w:val="0"/>
          <w:color w:val="auto"/>
        </w:rPr>
        <w:t>Scripts</w:t>
      </w:r>
      <w:bookmarkEnd w:id="33"/>
      <w:bookmarkEnd w:id="34"/>
      <w:bookmarkEnd w:id="35"/>
    </w:p>
    <w:p w:rsidR="00147B6F" w:rsidRPr="00F424DF" w:rsidP="00F424DF" w14:paraId="5D572643" w14:textId="544FC5EA">
      <w:pPr>
        <w:pStyle w:val="Head2"/>
        <w:rPr>
          <w:rStyle w:val="SubtleEmphasis"/>
          <w:i w:val="0"/>
          <w:iCs/>
          <w:color w:val="156082"/>
        </w:rPr>
      </w:pPr>
      <w:bookmarkStart w:id="36" w:name="_Toc234938485"/>
      <w:bookmarkStart w:id="37" w:name="_Toc234938523"/>
      <w:bookmarkStart w:id="38" w:name="_Toc235010085"/>
      <w:r w:rsidRPr="00F424DF">
        <w:rPr>
          <w:rStyle w:val="SubtleEmphasis"/>
          <w:i w:val="0"/>
          <w:iCs/>
          <w:color w:val="156082"/>
        </w:rPr>
        <w:t>Telephone Script</w:t>
      </w:r>
      <w:bookmarkEnd w:id="36"/>
      <w:bookmarkEnd w:id="37"/>
      <w:bookmarkEnd w:id="38"/>
    </w:p>
    <w:p w:rsidR="005A10E5" w:rsidRPr="00825B66" w:rsidP="00C71F09" w14:paraId="1536B15D" w14:textId="13D3D225">
      <w:r w:rsidRPr="00825B66">
        <w:t>Hello, my name is [</w:t>
      </w:r>
      <w:r w:rsidRPr="00825B66" w:rsidR="002D0B87">
        <w:t>INTERVIEWER</w:t>
      </w:r>
      <w:r w:rsidRPr="00825B66">
        <w:t xml:space="preserve"> NAME] and I work for RTI International. I’m calling because your </w:t>
      </w:r>
      <w:r w:rsidR="00086144">
        <w:t xml:space="preserve">child and </w:t>
      </w:r>
      <w:r w:rsidRPr="00825B66">
        <w:t xml:space="preserve">family </w:t>
      </w:r>
      <w:r w:rsidRPr="00825B66">
        <w:t>was</w:t>
      </w:r>
      <w:r w:rsidRPr="00825B66">
        <w:t xml:space="preserve"> selected to be part of a national study about child and family well-being. The study is called the National and State Survey of Child and Adolescent Well-Being. We’re talking with families here in [STATE] and across the country to better understand their experiences and needs.  We’d like to ask you some questions about services received, your health, and your child’s health. [IF CH IS 6</w:t>
      </w:r>
      <w:r w:rsidRPr="00825B66" w:rsidR="009D4B1B">
        <w:t>-</w:t>
      </w:r>
      <w:r w:rsidRPr="00825B66">
        <w:t xml:space="preserve">17 YEARS OLD] We would also like to </w:t>
      </w:r>
      <w:r w:rsidRPr="00825B66" w:rsidR="007B20C6">
        <w:t xml:space="preserve">ask your child to complete a survey. </w:t>
      </w:r>
      <w:r w:rsidRPr="00825B66">
        <w:t xml:space="preserve"> </w:t>
      </w:r>
    </w:p>
    <w:p w:rsidR="005A10E5" w:rsidRPr="00825B66" w:rsidP="00C71F09" w14:paraId="6E3EF8BA" w14:textId="71B0BF9B">
      <w:r w:rsidRPr="00825B66">
        <w:t xml:space="preserve">We recently sent you a letter and brochure about the study. If you haven’t received it, I can </w:t>
      </w:r>
      <w:r w:rsidRPr="00825B66">
        <w:t>resend</w:t>
      </w:r>
      <w:r w:rsidRPr="00825B66">
        <w:t xml:space="preserve"> it to </w:t>
      </w:r>
      <w:r w:rsidRPr="00825B66" w:rsidR="00C65C3A">
        <w:t>you,</w:t>
      </w:r>
      <w:r w:rsidRPr="00825B66">
        <w:t xml:space="preserve"> or you can view </w:t>
      </w:r>
      <w:r w:rsidRPr="00825B66" w:rsidR="00263C4A">
        <w:t>it</w:t>
      </w:r>
      <w:r w:rsidRPr="00825B66" w:rsidR="009D4B1B">
        <w:t xml:space="preserve"> </w:t>
      </w:r>
      <w:r w:rsidRPr="00825B66">
        <w:t>on our website at [NSCAW WEBSITE].</w:t>
      </w:r>
    </w:p>
    <w:p w:rsidR="007F0AC6" w:rsidRPr="00825B66" w:rsidP="00C71F09" w14:paraId="6F226F6C" w14:textId="7CE182B4">
      <w:r w:rsidRPr="00825B66">
        <w:t>There are two ways to take part. I can schedule a time to complete the survey with you [IF CH IS 6-17 YEARS OLD: and your child] in person at a time that works best for you</w:t>
      </w:r>
      <w:r w:rsidRPr="00825B66" w:rsidR="00DB7795">
        <w:t xml:space="preserve">, or you [IF CH IS </w:t>
      </w:r>
      <w:r w:rsidRPr="00825B66" w:rsidR="00977826">
        <w:t>11</w:t>
      </w:r>
      <w:r w:rsidRPr="00825B66" w:rsidR="00DB7795">
        <w:t>-17 YEARS OLD: and your child] can complete it online.</w:t>
      </w:r>
    </w:p>
    <w:p w:rsidR="007F0AC6" w:rsidRPr="00825B66" w:rsidP="00C71F09" w14:paraId="42D6A3C1" w14:textId="77777777">
      <w:r w:rsidRPr="00825B66">
        <w:t xml:space="preserve">Your survey will take about an hour, and as a thank you for taking part, you will receive $75. Your child’s survey will take [25/45] minutes, and your child will receive a $[20/50] gift card. If we meet in person, you and your child can complete your surveys at the same time. Youth ages 11 to 17 may also complete their survey online if that works better. </w:t>
      </w:r>
      <w:r w:rsidRPr="00825B66" w:rsidR="002973F4">
        <w:t>Would</w:t>
      </w:r>
      <w:r w:rsidRPr="00825B66">
        <w:t xml:space="preserve"> you </w:t>
      </w:r>
      <w:r w:rsidRPr="00825B66" w:rsidR="002973F4">
        <w:t>like to schedule an</w:t>
      </w:r>
      <w:r w:rsidRPr="00825B66">
        <w:t xml:space="preserve"> in</w:t>
      </w:r>
      <w:r w:rsidRPr="00825B66" w:rsidR="002973F4">
        <w:t>-</w:t>
      </w:r>
      <w:r w:rsidRPr="00825B66">
        <w:t>person</w:t>
      </w:r>
      <w:r w:rsidRPr="00825B66" w:rsidR="002973F4">
        <w:t xml:space="preserve"> visit</w:t>
      </w:r>
      <w:r w:rsidRPr="00825B66">
        <w:t>, or would online be better for you?</w:t>
      </w:r>
    </w:p>
    <w:p w:rsidR="005A10E5" w:rsidRPr="00825B66" w:rsidP="00C71F09" w14:paraId="4F2A0573" w14:textId="2F2D2F83">
      <w:r w:rsidRPr="00825B66">
        <w:t>[</w:t>
      </w:r>
      <w:r w:rsidRPr="00825B66">
        <w:rPr>
          <w:b/>
          <w:bCs/>
        </w:rPr>
        <w:t>IF IN PERSON</w:t>
      </w:r>
      <w:r w:rsidRPr="00825B66">
        <w:t>]</w:t>
      </w:r>
      <w:r w:rsidRPr="00825B66" w:rsidR="00342C7E">
        <w:t>: Great! I would be happy to work around a time that works best for you. What days and times work best?</w:t>
      </w:r>
    </w:p>
    <w:p w:rsidR="005C0F1C" w:rsidRPr="00825B66" w:rsidP="00C71F09" w14:paraId="5F8E6B6A" w14:textId="40319A4D">
      <w:pPr>
        <w:pStyle w:val="Body"/>
      </w:pPr>
      <w:r w:rsidRPr="00825B66">
        <w:t>[</w:t>
      </w:r>
      <w:r w:rsidRPr="00825B66">
        <w:rPr>
          <w:b/>
          <w:bCs/>
        </w:rPr>
        <w:t>IF ONLINE</w:t>
      </w:r>
      <w:r w:rsidRPr="00825B66">
        <w:t xml:space="preserve">]: Great! I can send you the survey link today and you can complete the survey on your own device at a time that works best for you. [IF CH IS 11-17] Before I do, I just need to review the permission form with you so your child can take part. This will only take a few minutes. The survey works best if it is completed somewhere private.   </w:t>
      </w:r>
    </w:p>
    <w:p w:rsidR="005C0F1C" w:rsidRPr="00825B66" w:rsidP="00C71F09" w14:paraId="75BBB831" w14:textId="7E64C76B">
      <w:r w:rsidRPr="00825B66">
        <w:t>[</w:t>
      </w:r>
      <w:r w:rsidRPr="00825B66">
        <w:rPr>
          <w:b/>
          <w:bCs/>
        </w:rPr>
        <w:t>INTERVIEWER:</w:t>
      </w:r>
      <w:r w:rsidRPr="00825B66">
        <w:t xml:space="preserve"> REVIEW VERSION 1E CAREGIVER PERMISSION FOR CHILD PARTICIPATION FORM] </w:t>
      </w:r>
    </w:p>
    <w:p w:rsidR="005C0F1C" w:rsidRPr="00C71F09" w:rsidP="005C0F1C" w14:paraId="3D962537" w14:textId="77777777">
      <w:pPr>
        <w:ind w:left="720"/>
        <w:rPr>
          <w:rFonts w:cs="Arial"/>
          <w:szCs w:val="20"/>
        </w:rPr>
      </w:pPr>
      <w:r w:rsidRPr="00C71F09">
        <w:rPr>
          <w:rFonts w:cs="Arial"/>
          <w:szCs w:val="20"/>
        </w:rPr>
        <w:t xml:space="preserve">Use the </w:t>
      </w:r>
      <w:r w:rsidRPr="00C71F09">
        <w:rPr>
          <w:rFonts w:cs="Arial"/>
          <w:color w:val="156082" w:themeColor="accent1"/>
          <w:szCs w:val="20"/>
        </w:rPr>
        <w:t xml:space="preserve">Contact Information for Online Participation section </w:t>
      </w:r>
      <w:r w:rsidRPr="00C71F09">
        <w:rPr>
          <w:rFonts w:cs="Arial"/>
          <w:szCs w:val="20"/>
        </w:rPr>
        <w:t>below.</w:t>
      </w:r>
    </w:p>
    <w:p w:rsidR="00147B6F" w:rsidRPr="00F424DF" w:rsidP="00F424DF" w14:paraId="79FA5C75" w14:textId="3AA16108">
      <w:pPr>
        <w:pStyle w:val="Head2"/>
        <w:rPr>
          <w:rStyle w:val="SubtleEmphasis"/>
          <w:i w:val="0"/>
          <w:iCs/>
          <w:color w:val="156082"/>
        </w:rPr>
      </w:pPr>
      <w:bookmarkStart w:id="39" w:name="_Toc234938486"/>
      <w:bookmarkStart w:id="40" w:name="_Toc234938524"/>
      <w:bookmarkStart w:id="41" w:name="_Toc235010086"/>
      <w:r w:rsidRPr="00F424DF">
        <w:rPr>
          <w:rStyle w:val="SubtleEmphasis"/>
          <w:i w:val="0"/>
          <w:iCs/>
          <w:color w:val="156082"/>
        </w:rPr>
        <w:t xml:space="preserve">In Person </w:t>
      </w:r>
      <w:r w:rsidRPr="00F424DF" w:rsidR="00EA07FA">
        <w:rPr>
          <w:rStyle w:val="SubtleEmphasis"/>
          <w:i w:val="0"/>
          <w:iCs/>
          <w:color w:val="156082"/>
        </w:rPr>
        <w:t>Script</w:t>
      </w:r>
      <w:bookmarkEnd w:id="39"/>
      <w:bookmarkEnd w:id="40"/>
      <w:bookmarkEnd w:id="41"/>
    </w:p>
    <w:p w:rsidR="00591284" w:rsidRPr="00825B66" w:rsidP="00C71F09" w14:paraId="28CDD28B" w14:textId="3A756C9F">
      <w:r w:rsidRPr="00825B66">
        <w:t>Hello, my name is [INTERVIEWER NAME]</w:t>
      </w:r>
      <w:r w:rsidRPr="00825B66" w:rsidR="00C067B6">
        <w:t xml:space="preserve"> and I work for RTI International</w:t>
      </w:r>
      <w:r w:rsidRPr="00825B66" w:rsidR="00DA38BA">
        <w:t xml:space="preserve">. I’m here because </w:t>
      </w:r>
      <w:r w:rsidRPr="00825B66">
        <w:t>your family</w:t>
      </w:r>
      <w:r w:rsidRPr="00825B66" w:rsidR="00DA38BA">
        <w:t xml:space="preserve"> was selected </w:t>
      </w:r>
      <w:r w:rsidRPr="00825B66">
        <w:t xml:space="preserve">to </w:t>
      </w:r>
      <w:r w:rsidRPr="00825B66" w:rsidR="000B26CB">
        <w:t xml:space="preserve">be part of a </w:t>
      </w:r>
      <w:r w:rsidRPr="00825B66" w:rsidR="00E34D4F">
        <w:t xml:space="preserve">national </w:t>
      </w:r>
      <w:r w:rsidRPr="00825B66" w:rsidR="000B26CB">
        <w:t xml:space="preserve">study about </w:t>
      </w:r>
      <w:r w:rsidRPr="00825B66" w:rsidR="00DA38BA">
        <w:t>child and family well-being</w:t>
      </w:r>
      <w:r w:rsidRPr="00825B66" w:rsidR="00C067B6">
        <w:t>. The study is called the National and State Survey of Child and Adolescent Well-Being</w:t>
      </w:r>
      <w:r w:rsidRPr="00825B66" w:rsidR="002A059C">
        <w:t xml:space="preserve">. </w:t>
      </w:r>
      <w:r w:rsidRPr="00825B66">
        <w:t xml:space="preserve">We’re talking with families here in [STATE] and across the country to </w:t>
      </w:r>
      <w:r w:rsidRPr="00825B66" w:rsidR="000B26CB">
        <w:t>better understand</w:t>
      </w:r>
      <w:r w:rsidRPr="00825B66">
        <w:t xml:space="preserve"> their experiences and needs.  </w:t>
      </w:r>
      <w:r w:rsidRPr="00825B66" w:rsidR="000B26CB">
        <w:t xml:space="preserve">We’d like to ask you some questions about services received, your health, and your child’s health. </w:t>
      </w:r>
      <w:r w:rsidRPr="00825B66">
        <w:t>[IF CH IS 6</w:t>
      </w:r>
      <w:r w:rsidRPr="00825B66" w:rsidR="009D4B1B">
        <w:t>-</w:t>
      </w:r>
      <w:r w:rsidRPr="00825B66">
        <w:t xml:space="preserve">17 YEARS OLD] We would also like to </w:t>
      </w:r>
      <w:r w:rsidRPr="00825B66" w:rsidR="00DB0577">
        <w:t xml:space="preserve">ask your child to complete a survey. </w:t>
      </w:r>
      <w:r w:rsidRPr="00825B66">
        <w:t xml:space="preserve"> </w:t>
      </w:r>
    </w:p>
    <w:p w:rsidR="00DA38BA" w:rsidRPr="00825B66" w:rsidP="00C71F09" w14:paraId="34BDD333" w14:textId="79F07E72">
      <w:r w:rsidRPr="00825B66">
        <w:t xml:space="preserve">We recently sent you a letter and brochure about the study [INTERVIEWER HANDS A COPY OF THE LETTER/BROCHURE]. </w:t>
      </w:r>
    </w:p>
    <w:p w:rsidR="00385984" w:rsidRPr="00825B66" w:rsidP="00C71F09" w14:paraId="211BEF1B" w14:textId="10095B34">
      <w:r w:rsidRPr="00825B66">
        <w:t xml:space="preserve">If you’d like, </w:t>
      </w:r>
      <w:r w:rsidRPr="00825B66" w:rsidR="006802CD">
        <w:t xml:space="preserve">we can do the </w:t>
      </w:r>
      <w:r w:rsidRPr="00825B66" w:rsidR="0090752B">
        <w:t>survey</w:t>
      </w:r>
      <w:r w:rsidRPr="00825B66" w:rsidR="006802CD">
        <w:t xml:space="preserve"> now while I’m here. Your </w:t>
      </w:r>
      <w:r w:rsidRPr="00825B66" w:rsidR="0090752B">
        <w:t xml:space="preserve">survey </w:t>
      </w:r>
      <w:r w:rsidRPr="00825B66" w:rsidR="006802CD">
        <w:t>will take about an hour</w:t>
      </w:r>
      <w:r w:rsidRPr="00825B66" w:rsidR="00647456">
        <w:t xml:space="preserve">, and as a thank you for taking part, </w:t>
      </w:r>
      <w:r w:rsidRPr="00825B66" w:rsidR="00BC214B">
        <w:t>you will receive $75</w:t>
      </w:r>
      <w:r w:rsidRPr="00825B66" w:rsidR="00647456">
        <w:t xml:space="preserve">. </w:t>
      </w:r>
      <w:r w:rsidRPr="00825B66" w:rsidR="00BC214B">
        <w:t xml:space="preserve">[IF CH </w:t>
      </w:r>
      <w:r w:rsidRPr="00825B66" w:rsidR="002C7F93">
        <w:t>IS 6</w:t>
      </w:r>
      <w:r w:rsidRPr="00825B66" w:rsidR="009D4B1B">
        <w:t>-</w:t>
      </w:r>
      <w:r w:rsidRPr="00825B66" w:rsidR="002C7F93">
        <w:t>17 YEARS OLD</w:t>
      </w:r>
      <w:r w:rsidRPr="00825B66" w:rsidR="00BC214B">
        <w:t>] Y</w:t>
      </w:r>
      <w:r w:rsidRPr="00825B66" w:rsidR="006802CD">
        <w:t xml:space="preserve">our child’s </w:t>
      </w:r>
      <w:r w:rsidRPr="00825B66" w:rsidR="00A227A5">
        <w:t>survey</w:t>
      </w:r>
      <w:r w:rsidRPr="00825B66" w:rsidR="006802CD">
        <w:t xml:space="preserve"> will take [25/45</w:t>
      </w:r>
      <w:r w:rsidRPr="00825B66">
        <w:t xml:space="preserve">] </w:t>
      </w:r>
      <w:r w:rsidRPr="00825B66" w:rsidR="002C7F93">
        <w:t>minutes,</w:t>
      </w:r>
      <w:r w:rsidRPr="00825B66" w:rsidR="00BC214B">
        <w:t xml:space="preserve"> and </w:t>
      </w:r>
      <w:r w:rsidRPr="00825B66" w:rsidR="006C5CE5">
        <w:t xml:space="preserve">your child will receive a </w:t>
      </w:r>
      <w:r w:rsidRPr="00825B66" w:rsidR="005C0F1C">
        <w:t>$</w:t>
      </w:r>
      <w:r w:rsidRPr="00825B66" w:rsidR="006C5CE5">
        <w:t xml:space="preserve">[20/50] gift card. I have a laptop and a tablet, so we can do both surveys at the same time to save time. </w:t>
      </w:r>
      <w:r w:rsidRPr="00825B66" w:rsidR="00F347CF">
        <w:t xml:space="preserve"> Would now be a good time </w:t>
      </w:r>
      <w:r w:rsidRPr="00825B66" w:rsidR="001D617A">
        <w:t>to</w:t>
      </w:r>
      <w:r w:rsidRPr="00825B66" w:rsidR="00F347CF">
        <w:t xml:space="preserve"> get started? </w:t>
      </w:r>
      <w:r w:rsidRPr="00825B66" w:rsidR="00C077D4">
        <w:t xml:space="preserve">It works best if we do the survey somewhere private.  </w:t>
      </w:r>
    </w:p>
    <w:p w:rsidR="00651303" w:rsidRPr="00825B66" w:rsidP="00C71F09" w14:paraId="2D21D49A" w14:textId="711B5BA1">
      <w:r w:rsidRPr="00825B66">
        <w:t xml:space="preserve">If now is not a good time, we also offer an online option. </w:t>
      </w:r>
      <w:r w:rsidRPr="00825B66" w:rsidR="00F74FFB">
        <w:t xml:space="preserve">You can complete the survey </w:t>
      </w:r>
      <w:r w:rsidRPr="00825B66">
        <w:t xml:space="preserve">using your own </w:t>
      </w:r>
      <w:r w:rsidRPr="00825B66" w:rsidR="001D617A">
        <w:t xml:space="preserve">computer or smartphone. </w:t>
      </w:r>
    </w:p>
    <w:p w:rsidR="007F0AC6" w:rsidRPr="00825B66" w:rsidP="00C71F09" w14:paraId="19DDC03E" w14:textId="48F6A3A5">
      <w:r w:rsidRPr="00825B66">
        <w:t>[</w:t>
      </w:r>
      <w:r w:rsidRPr="00825B66">
        <w:rPr>
          <w:b/>
          <w:bCs/>
        </w:rPr>
        <w:t xml:space="preserve">IF </w:t>
      </w:r>
      <w:r w:rsidRPr="00825B66" w:rsidR="00385984">
        <w:rPr>
          <w:b/>
          <w:bCs/>
        </w:rPr>
        <w:t>ONLINE</w:t>
      </w:r>
      <w:r w:rsidRPr="00825B66" w:rsidR="00DB0577">
        <w:t>]</w:t>
      </w:r>
      <w:r w:rsidRPr="00825B66">
        <w:t xml:space="preserve">: Great! I </w:t>
      </w:r>
      <w:r w:rsidRPr="00825B66" w:rsidR="00651303">
        <w:t xml:space="preserve">can help you get started </w:t>
      </w:r>
      <w:r w:rsidRPr="00825B66" w:rsidR="00DB0577">
        <w:t xml:space="preserve">with the online survey. [IF CH IS </w:t>
      </w:r>
      <w:r w:rsidRPr="00825B66" w:rsidR="00E56825">
        <w:t>11</w:t>
      </w:r>
      <w:r w:rsidRPr="00825B66" w:rsidR="00DB0577">
        <w:t xml:space="preserve">-17 YEARS OLD] Before I do, I need to review the permission form with you so </w:t>
      </w:r>
      <w:r w:rsidRPr="00825B66" w:rsidR="00865960">
        <w:t xml:space="preserve">your child can take part. </w:t>
      </w:r>
      <w:r w:rsidRPr="00825B66" w:rsidR="00651303">
        <w:t xml:space="preserve">This will only take a few minutes. </w:t>
      </w:r>
    </w:p>
    <w:p w:rsidR="00DB0577" w:rsidRPr="00825B66" w:rsidP="00C71F09" w14:paraId="435EB298" w14:textId="16A69A80">
      <w:r w:rsidRPr="00825B66">
        <w:t>[</w:t>
      </w:r>
      <w:r w:rsidRPr="00825B66">
        <w:rPr>
          <w:b/>
          <w:bCs/>
        </w:rPr>
        <w:t>INTERVIEWER</w:t>
      </w:r>
      <w:r w:rsidRPr="00825B66">
        <w:t xml:space="preserve">: REVIEW </w:t>
      </w:r>
      <w:r w:rsidRPr="00825B66" w:rsidR="00D1570F">
        <w:t xml:space="preserve">VERSION 1E </w:t>
      </w:r>
      <w:r w:rsidRPr="00825B66" w:rsidR="006E5ADC">
        <w:t xml:space="preserve">CAREGIVER </w:t>
      </w:r>
      <w:r w:rsidRPr="00825B66">
        <w:t xml:space="preserve">PERMISSION </w:t>
      </w:r>
      <w:r w:rsidRPr="00825B66" w:rsidR="006E5ADC">
        <w:t xml:space="preserve">FOR CHILD PARTICIPATION </w:t>
      </w:r>
      <w:r w:rsidRPr="00825B66">
        <w:t xml:space="preserve">FORM] </w:t>
      </w:r>
    </w:p>
    <w:p w:rsidR="00D427FA" w:rsidRPr="00C71F09" w14:paraId="1C72B3EF" w14:textId="6263AA9F">
      <w:pPr>
        <w:ind w:left="1080"/>
        <w:rPr>
          <w:rFonts w:cs="Arial"/>
          <w:szCs w:val="20"/>
        </w:rPr>
      </w:pPr>
      <w:r w:rsidRPr="00C71F09">
        <w:rPr>
          <w:rFonts w:cs="Arial"/>
          <w:szCs w:val="20"/>
        </w:rPr>
        <w:t xml:space="preserve">Use the </w:t>
      </w:r>
      <w:r w:rsidRPr="00C71F09">
        <w:rPr>
          <w:rFonts w:cs="Arial"/>
          <w:color w:val="156082" w:themeColor="accent1"/>
          <w:szCs w:val="20"/>
        </w:rPr>
        <w:t xml:space="preserve">Contact Information for Online Participation </w:t>
      </w:r>
      <w:r w:rsidRPr="00C71F09" w:rsidR="00424555">
        <w:rPr>
          <w:rFonts w:cs="Arial"/>
          <w:szCs w:val="20"/>
        </w:rPr>
        <w:t>below</w:t>
      </w:r>
      <w:r w:rsidRPr="00C71F09">
        <w:rPr>
          <w:rFonts w:cs="Arial"/>
          <w:szCs w:val="20"/>
        </w:rPr>
        <w:t>.</w:t>
      </w:r>
    </w:p>
    <w:p w:rsidR="006E5ADC" w:rsidRPr="00825B66" w:rsidP="00C71F09" w14:paraId="5DE90491" w14:textId="763AC7C9">
      <w:r w:rsidRPr="00825B66">
        <w:t>[</w:t>
      </w:r>
      <w:r w:rsidRPr="00825B66">
        <w:rPr>
          <w:b/>
          <w:bCs/>
        </w:rPr>
        <w:t>IF ONLINE LATER</w:t>
      </w:r>
      <w:r w:rsidRPr="00825B66">
        <w:t>]: Great, I’ll send the survey link so you can complete it at a time that works best for you. [</w:t>
      </w:r>
      <w:r w:rsidRPr="00825B66" w:rsidR="00E56825">
        <w:t xml:space="preserve">IF CH IS </w:t>
      </w:r>
      <w:r w:rsidRPr="00825B66">
        <w:t>11-</w:t>
      </w:r>
      <w:r w:rsidR="00E958C3">
        <w:t>12</w:t>
      </w:r>
      <w:r w:rsidRPr="00825B66">
        <w:t xml:space="preserve"> YEARS OLD</w:t>
      </w:r>
      <w:r w:rsidR="00E958C3">
        <w:t>]</w:t>
      </w:r>
      <w:r w:rsidRPr="00825B66">
        <w:t xml:space="preserve"> We will send </w:t>
      </w:r>
      <w:r w:rsidRPr="00825B66" w:rsidR="00FD610D">
        <w:t xml:space="preserve">your </w:t>
      </w:r>
      <w:r w:rsidRPr="00825B66">
        <w:t xml:space="preserve">child’s </w:t>
      </w:r>
      <w:r w:rsidR="00E958C3">
        <w:t xml:space="preserve">survey link to your email address so you can help them access the survey.  </w:t>
      </w:r>
    </w:p>
    <w:p w:rsidR="00424555" w:rsidRPr="00C71F09" w:rsidP="00C71F09" w14:paraId="55E63CAB" w14:textId="77777777">
      <w:pPr>
        <w:pStyle w:val="Heading3"/>
      </w:pPr>
      <w:r w:rsidRPr="00C71F09">
        <w:t>Contact Information for Online Participation</w:t>
      </w:r>
    </w:p>
    <w:p w:rsidR="00424555" w:rsidRPr="00825B66" w:rsidP="00C71F09" w14:paraId="7CB25A1D" w14:textId="7E57EFFC">
      <w:r w:rsidRPr="00825B66">
        <w:t>What email address should we use to send your survey link</w:t>
      </w:r>
      <w:r w:rsidR="001E2D69">
        <w:t>(s)</w:t>
      </w:r>
      <w:r w:rsidRPr="00825B66" w:rsidR="00E56825">
        <w:t xml:space="preserve">? </w:t>
      </w:r>
    </w:p>
    <w:p w:rsidR="00424555" w:rsidRPr="00825B66" w:rsidP="00C71F09" w14:paraId="613808B6" w14:textId="43586559">
      <w:r w:rsidRPr="00825B66">
        <w:t>[IF CH IS 1</w:t>
      </w:r>
      <w:r w:rsidRPr="00825B66" w:rsidR="00670452">
        <w:t>3</w:t>
      </w:r>
      <w:r w:rsidRPr="00825B66">
        <w:t xml:space="preserve">-17] How should we send your child’s survey link? You may provide your own email address so you can share the survey with your child, or your child’s email address so we can send it directly to them.  </w:t>
      </w:r>
    </w:p>
    <w:p w:rsidR="00424555" w:rsidRPr="00C71F09" w:rsidP="00424555" w14:paraId="3DB329D3" w14:textId="77777777">
      <w:pPr>
        <w:pStyle w:val="ListParagraph"/>
        <w:numPr>
          <w:ilvl w:val="0"/>
          <w:numId w:val="13"/>
        </w:numPr>
        <w:rPr>
          <w:rFonts w:cs="Arial"/>
          <w:szCs w:val="20"/>
        </w:rPr>
      </w:pPr>
      <w:r w:rsidRPr="00C71F09">
        <w:rPr>
          <w:rFonts w:cs="Arial"/>
          <w:szCs w:val="20"/>
        </w:rPr>
        <w:t xml:space="preserve">Youth Email </w:t>
      </w:r>
    </w:p>
    <w:p w:rsidR="00424555" w:rsidRPr="00C71F09" w:rsidP="00424555" w14:paraId="1D585939" w14:textId="77777777">
      <w:pPr>
        <w:pStyle w:val="ListParagraph"/>
        <w:numPr>
          <w:ilvl w:val="0"/>
          <w:numId w:val="13"/>
        </w:numPr>
        <w:rPr>
          <w:rFonts w:cs="Arial"/>
          <w:szCs w:val="20"/>
        </w:rPr>
      </w:pPr>
      <w:r w:rsidRPr="00C71F09">
        <w:rPr>
          <w:rFonts w:cs="Arial"/>
          <w:szCs w:val="20"/>
        </w:rPr>
        <w:t xml:space="preserve">Parent Email </w:t>
      </w:r>
    </w:p>
    <w:p w:rsidR="00424555" w:rsidRPr="00C71F09" w:rsidP="00C71F09" w14:paraId="6163A3D1" w14:textId="16D4979E">
      <w:pPr>
        <w:rPr>
          <w:szCs w:val="20"/>
        </w:rPr>
      </w:pPr>
      <w:r w:rsidRPr="00C71F09">
        <w:rPr>
          <w:szCs w:val="20"/>
        </w:rPr>
        <w:t>[IF CH IS 1</w:t>
      </w:r>
      <w:r w:rsidRPr="00C71F09" w:rsidR="00670452">
        <w:rPr>
          <w:szCs w:val="20"/>
        </w:rPr>
        <w:t>3</w:t>
      </w:r>
      <w:r w:rsidRPr="00C71F09">
        <w:rPr>
          <w:szCs w:val="20"/>
        </w:rPr>
        <w:t>-17 YEARS OLD] Your child will also receive $50 as a thank you. What email address should we use?</w:t>
      </w:r>
      <w:r w:rsidRPr="00C71F09" w:rsidR="00E41136">
        <w:rPr>
          <w:szCs w:val="20"/>
        </w:rPr>
        <w:t xml:space="preserve"> We will also ask your child where they would like the $50 sent.</w:t>
      </w:r>
    </w:p>
    <w:p w:rsidR="00424555" w:rsidRPr="00C71F09" w:rsidP="00C71F09" w14:paraId="46906709" w14:textId="77777777">
      <w:pPr>
        <w:pStyle w:val="ListParagraph"/>
        <w:numPr>
          <w:ilvl w:val="0"/>
          <w:numId w:val="30"/>
        </w:numPr>
        <w:rPr>
          <w:rFonts w:cs="Arial"/>
          <w:szCs w:val="20"/>
        </w:rPr>
      </w:pPr>
      <w:r w:rsidRPr="00C71F09">
        <w:rPr>
          <w:rFonts w:cs="Arial"/>
          <w:szCs w:val="20"/>
        </w:rPr>
        <w:t>Youth email</w:t>
      </w:r>
    </w:p>
    <w:p w:rsidR="00424555" w:rsidRPr="00C71F09" w:rsidP="00C71F09" w14:paraId="2CCDA381" w14:textId="77777777">
      <w:pPr>
        <w:pStyle w:val="ListParagraph"/>
        <w:numPr>
          <w:ilvl w:val="0"/>
          <w:numId w:val="30"/>
        </w:numPr>
        <w:rPr>
          <w:rFonts w:cs="Arial"/>
          <w:szCs w:val="20"/>
        </w:rPr>
      </w:pPr>
      <w:r w:rsidRPr="00C71F09">
        <w:rPr>
          <w:rFonts w:cs="Arial"/>
          <w:szCs w:val="20"/>
        </w:rPr>
        <w:t>Parent email</w:t>
      </w:r>
    </w:p>
    <w:p w:rsidR="00424555" w:rsidRPr="00C71F09" w:rsidP="00C71F09" w14:paraId="68066088" w14:textId="77777777">
      <w:pPr>
        <w:rPr>
          <w:szCs w:val="20"/>
        </w:rPr>
      </w:pPr>
      <w:r w:rsidRPr="00C71F09">
        <w:rPr>
          <w:szCs w:val="20"/>
        </w:rPr>
        <w:t>[</w:t>
      </w:r>
      <w:r w:rsidRPr="00C71F09">
        <w:rPr>
          <w:b/>
          <w:bCs/>
          <w:szCs w:val="20"/>
        </w:rPr>
        <w:t>TEXT MESSAGE PERMISSION</w:t>
      </w:r>
      <w:r w:rsidRPr="00C71F09">
        <w:rPr>
          <w:szCs w:val="20"/>
        </w:rPr>
        <w:t xml:space="preserve">]: Can we send text messages about the study, like reminders and updates about the study? If yes, what phone number should we use? </w:t>
      </w:r>
    </w:p>
    <w:p w:rsidR="00424555" w:rsidRPr="00C71F09" w:rsidP="00C71F09" w14:paraId="57B224FC" w14:textId="4F4C30C1">
      <w:pPr>
        <w:pStyle w:val="ListParagraph"/>
        <w:numPr>
          <w:ilvl w:val="0"/>
          <w:numId w:val="29"/>
        </w:numPr>
        <w:rPr>
          <w:rFonts w:cs="Arial"/>
          <w:szCs w:val="20"/>
        </w:rPr>
      </w:pPr>
      <w:r w:rsidRPr="00C71F09">
        <w:rPr>
          <w:rFonts w:cs="Arial"/>
          <w:szCs w:val="20"/>
        </w:rPr>
        <w:t>Yes,</w:t>
      </w:r>
      <w:r w:rsidR="00CB28CF">
        <w:rPr>
          <w:rFonts w:cs="Arial"/>
          <w:szCs w:val="20"/>
        </w:rPr>
        <w:t xml:space="preserve"> Caregiver</w:t>
      </w:r>
      <w:r w:rsidRPr="00C71F09">
        <w:rPr>
          <w:rFonts w:cs="Arial"/>
          <w:szCs w:val="20"/>
        </w:rPr>
        <w:t xml:space="preserve"> Phone </w:t>
      </w:r>
      <w:r w:rsidR="00C960D5">
        <w:rPr>
          <w:rFonts w:cs="Arial"/>
          <w:szCs w:val="20"/>
        </w:rPr>
        <w:t>N</w:t>
      </w:r>
      <w:r w:rsidRPr="00C71F09">
        <w:rPr>
          <w:rFonts w:cs="Arial"/>
          <w:szCs w:val="20"/>
        </w:rPr>
        <w:t>umber: _______________________</w:t>
      </w:r>
    </w:p>
    <w:p w:rsidR="00424555" w:rsidP="00C71F09" w14:paraId="6841C0BE" w14:textId="77777777">
      <w:pPr>
        <w:pStyle w:val="ListParagraph"/>
        <w:numPr>
          <w:ilvl w:val="0"/>
          <w:numId w:val="29"/>
        </w:numPr>
        <w:rPr>
          <w:rFonts w:cs="Arial"/>
          <w:szCs w:val="20"/>
        </w:rPr>
      </w:pPr>
      <w:r w:rsidRPr="00C71F09">
        <w:rPr>
          <w:rFonts w:cs="Arial"/>
          <w:szCs w:val="20"/>
        </w:rPr>
        <w:t xml:space="preserve">No </w:t>
      </w:r>
    </w:p>
    <w:p w:rsidR="00CB28CF" w:rsidP="00CB28CF" w14:paraId="5F1294A9" w14:textId="7A68C204">
      <w:pPr>
        <w:rPr>
          <w:rFonts w:cs="Arial"/>
          <w:szCs w:val="20"/>
        </w:rPr>
      </w:pPr>
      <w:r>
        <w:rPr>
          <w:rFonts w:cs="Arial"/>
          <w:szCs w:val="20"/>
        </w:rPr>
        <w:t xml:space="preserve">[IF CH 13 – 17 YEARS OLD] Can we send text messages about the study directly to [CHILD NAME]? If yes, what phone number should we use? </w:t>
      </w:r>
    </w:p>
    <w:p w:rsidR="00CB28CF" w:rsidP="00CB28CF" w14:paraId="69875624" w14:textId="70D3CD1E">
      <w:pPr>
        <w:pStyle w:val="ListParagraph"/>
        <w:numPr>
          <w:ilvl w:val="0"/>
          <w:numId w:val="33"/>
        </w:numPr>
        <w:rPr>
          <w:rFonts w:cs="Arial"/>
          <w:szCs w:val="20"/>
        </w:rPr>
      </w:pPr>
      <w:r>
        <w:rPr>
          <w:rFonts w:cs="Arial"/>
          <w:szCs w:val="20"/>
        </w:rPr>
        <w:t>Yes, Youth Phone Number: _________________</w:t>
      </w:r>
    </w:p>
    <w:p w:rsidR="00CB28CF" w:rsidRPr="00CB28CF" w:rsidP="00CB28CF" w14:paraId="6D80F681" w14:textId="1CF3A1B2">
      <w:pPr>
        <w:pStyle w:val="ListParagraph"/>
        <w:numPr>
          <w:ilvl w:val="0"/>
          <w:numId w:val="33"/>
        </w:numPr>
        <w:rPr>
          <w:rFonts w:cs="Arial"/>
          <w:szCs w:val="20"/>
        </w:rPr>
      </w:pPr>
      <w:r>
        <w:rPr>
          <w:rFonts w:cs="Arial"/>
          <w:szCs w:val="20"/>
        </w:rPr>
        <w:t xml:space="preserve">No </w:t>
      </w:r>
    </w:p>
    <w:p w:rsidR="007F0AC6" w:rsidRPr="00C71F09" w:rsidP="00C71F09" w14:paraId="3231B710" w14:textId="086A0C67">
      <w:pPr>
        <w:pStyle w:val="Head1"/>
        <w:rPr>
          <w:rStyle w:val="SubtleEmphasis"/>
          <w:i w:val="0"/>
          <w:iCs w:val="0"/>
          <w:color w:val="auto"/>
        </w:rPr>
      </w:pPr>
      <w:bookmarkStart w:id="42" w:name="_Toc234938487"/>
      <w:bookmarkStart w:id="43" w:name="_Toc234938525"/>
      <w:bookmarkStart w:id="44" w:name="_Toc235010087"/>
      <w:r w:rsidRPr="00C71F09">
        <w:rPr>
          <w:rStyle w:val="SubtleEmphasis"/>
          <w:i w:val="0"/>
          <w:iCs w:val="0"/>
          <w:color w:val="auto"/>
        </w:rPr>
        <w:t>Legal Guardian Script</w:t>
      </w:r>
      <w:bookmarkEnd w:id="42"/>
      <w:bookmarkEnd w:id="43"/>
      <w:bookmarkEnd w:id="44"/>
    </w:p>
    <w:p w:rsidR="00A36D9D" w:rsidRPr="00825B66" w:rsidP="00C71F09" w14:paraId="04A92F0B" w14:textId="77777777">
      <w:r w:rsidRPr="00825B66">
        <w:t>Hello, may I speak with [LEGAL GUARDIAN NAME]?</w:t>
      </w:r>
    </w:p>
    <w:p w:rsidR="00A36D9D" w:rsidRPr="00C71F09" w:rsidP="00A36D9D" w14:paraId="6CC0A040" w14:textId="77777777">
      <w:pPr>
        <w:rPr>
          <w:rFonts w:cs="Arial"/>
          <w:szCs w:val="20"/>
        </w:rPr>
      </w:pPr>
      <w:r w:rsidRPr="00C71F09">
        <w:rPr>
          <w:rFonts w:cs="Arial"/>
          <w:szCs w:val="20"/>
        </w:rPr>
        <w:t>[</w:t>
      </w:r>
      <w:r w:rsidRPr="00C71F09">
        <w:rPr>
          <w:rFonts w:cs="Arial"/>
          <w:b/>
          <w:bCs/>
          <w:szCs w:val="20"/>
        </w:rPr>
        <w:t>IF AVAILABLE</w:t>
      </w:r>
      <w:r w:rsidRPr="00C71F09">
        <w:rPr>
          <w:rFonts w:cs="Arial"/>
          <w:szCs w:val="20"/>
        </w:rPr>
        <w:t xml:space="preserve">] </w:t>
      </w:r>
    </w:p>
    <w:p w:rsidR="00A36D9D" w:rsidRPr="00825B66" w:rsidP="00C71F09" w14:paraId="697E6893" w14:textId="462850E5">
      <w:r w:rsidRPr="00825B66">
        <w:t>My name is [NAME], and I work for RTI International on the National and State Survey of Child and Adolescent Well</w:t>
      </w:r>
      <w:r w:rsidRPr="00825B66">
        <w:noBreakHyphen/>
        <w:t xml:space="preserve">Being. We recently sent you a letter </w:t>
      </w:r>
      <w:r w:rsidRPr="00825B66" w:rsidR="00C077D4">
        <w:t xml:space="preserve">and brochure </w:t>
      </w:r>
      <w:r w:rsidRPr="00825B66">
        <w:t xml:space="preserve">explaining the study [IF IN PERSON: HAND A COPY OF THE LETTER]. We are talking with children and </w:t>
      </w:r>
      <w:r w:rsidRPr="00825B66" w:rsidR="005C0F1C">
        <w:t xml:space="preserve">their </w:t>
      </w:r>
      <w:r w:rsidRPr="00825B66">
        <w:t xml:space="preserve">caregivers to better understand the needs and experiences of families </w:t>
      </w:r>
      <w:r w:rsidRPr="00825B66" w:rsidR="00362364">
        <w:t xml:space="preserve">involved </w:t>
      </w:r>
      <w:r w:rsidRPr="00825B66">
        <w:t>with the child welfare system.</w:t>
      </w:r>
    </w:p>
    <w:p w:rsidR="00A36D9D" w:rsidRPr="00825B66" w:rsidP="00C71F09" w14:paraId="317EB65B" w14:textId="456C0C1B">
      <w:r w:rsidRPr="00825B66">
        <w:t xml:space="preserve">[CHILD NAME] was selected to participate, and because you are their legal guardian, we are contacting you to request your permission for them to take part in the </w:t>
      </w:r>
      <w:r w:rsidRPr="00825B66" w:rsidR="003C77FA">
        <w:t>study by completing a survey</w:t>
      </w:r>
      <w:r w:rsidRPr="00825B66">
        <w:t xml:space="preserve">. Their </w:t>
      </w:r>
      <w:r w:rsidRPr="00825B66" w:rsidR="003C77FA">
        <w:t xml:space="preserve">survey </w:t>
      </w:r>
      <w:r w:rsidRPr="00825B66">
        <w:t xml:space="preserve">takes about </w:t>
      </w:r>
      <w:r w:rsidRPr="00825B66" w:rsidR="00C430BB">
        <w:t>[25/45</w:t>
      </w:r>
      <w:r w:rsidRPr="00825B66" w:rsidR="00825B66">
        <w:t>] minutes</w:t>
      </w:r>
      <w:r w:rsidRPr="00825B66">
        <w:t xml:space="preserve">, and </w:t>
      </w:r>
      <w:r w:rsidRPr="00825B66" w:rsidR="00C430BB">
        <w:t xml:space="preserve">[CHILD NAME] </w:t>
      </w:r>
      <w:r w:rsidRPr="00825B66">
        <w:t xml:space="preserve">will receive </w:t>
      </w:r>
      <w:r w:rsidRPr="00825B66" w:rsidR="00C430BB">
        <w:t>[$20/</w:t>
      </w:r>
      <w:r w:rsidRPr="00825B66">
        <w:t>$50</w:t>
      </w:r>
      <w:r w:rsidRPr="00825B66" w:rsidR="00C430BB">
        <w:t>]</w:t>
      </w:r>
      <w:r w:rsidRPr="00825B66">
        <w:t xml:space="preserve"> </w:t>
      </w:r>
      <w:r w:rsidR="00B121AB">
        <w:t>as a thank you.</w:t>
      </w:r>
      <w:r w:rsidRPr="00825B66">
        <w:t xml:space="preserve"> </w:t>
      </w:r>
      <w:r w:rsidRPr="00825B66" w:rsidR="003C77FA">
        <w:t xml:space="preserve">[CHILD NAME]’s </w:t>
      </w:r>
      <w:r w:rsidRPr="00825B66">
        <w:t>participation is voluntary, and all information is kept</w:t>
      </w:r>
      <w:r w:rsidR="007260E5">
        <w:t xml:space="preserve"> private</w:t>
      </w:r>
      <w:r w:rsidRPr="00825B66">
        <w:t>.</w:t>
      </w:r>
    </w:p>
    <w:p w:rsidR="00A36D9D" w:rsidRPr="00825B66" w:rsidP="00C71F09" w14:paraId="65268A90" w14:textId="64EAEB7D">
      <w:r w:rsidRPr="00825B66">
        <w:t xml:space="preserve">I can review the permission form with you now over the phone or in person. It will take only a few minutes. After that, you can decide whether to give permission </w:t>
      </w:r>
      <w:r w:rsidRPr="00825B66" w:rsidR="00825B66">
        <w:t>for [</w:t>
      </w:r>
      <w:r w:rsidRPr="00825B66">
        <w:t xml:space="preserve">CHILD NAME] to take part. </w:t>
      </w:r>
      <w:r w:rsidRPr="00825B66" w:rsidR="00C430BB">
        <w:t xml:space="preserve"> </w:t>
      </w:r>
    </w:p>
    <w:p w:rsidR="00D1570F" w:rsidRPr="00825B66" w:rsidP="00C71F09" w14:paraId="12EC2D48" w14:textId="284599EA">
      <w:r w:rsidRPr="00825B66">
        <w:t>[</w:t>
      </w:r>
      <w:r w:rsidRPr="00825B66">
        <w:rPr>
          <w:b/>
          <w:bCs/>
        </w:rPr>
        <w:t>INTERVIEWER</w:t>
      </w:r>
      <w:r w:rsidRPr="00825B66">
        <w:t xml:space="preserve">: REVIEW VERSION 1F LEGAL GUARDIAN PERMISSION FOR CHILD PARTICIPATION FORM AND VERSION 1F LEGAL GUARDIAN HIPAA AUTHORIZATION </w:t>
      </w:r>
      <w:r w:rsidRPr="00825B66" w:rsidR="00825B66">
        <w:t>FORM]</w:t>
      </w:r>
      <w:r w:rsidRPr="00825B66">
        <w:t xml:space="preserve"> </w:t>
      </w:r>
    </w:p>
    <w:p w:rsidR="00A36D9D" w:rsidRPr="00825B66" w:rsidP="00C71F09" w14:paraId="265A7F6C" w14:textId="029826C9">
      <w:r w:rsidRPr="00825B66">
        <w:t>[</w:t>
      </w:r>
      <w:r w:rsidRPr="00825B66">
        <w:rPr>
          <w:b/>
          <w:bCs/>
        </w:rPr>
        <w:t>IF MORE INFORMATION IS REQUESTED</w:t>
      </w:r>
      <w:r w:rsidRPr="00825B66">
        <w:t xml:space="preserve">] We are conducting this study on behalf of the Administration for Children and Families. The goal is to better understand the experiences of children and families so that services can be improved. </w:t>
      </w:r>
      <w:r w:rsidRPr="00825B66" w:rsidR="00C430BB">
        <w:t>[CHILD]’</w:t>
      </w:r>
      <w:r w:rsidRPr="00825B66" w:rsidR="009D4B1B">
        <w:t xml:space="preserve">s name </w:t>
      </w:r>
      <w:r w:rsidRPr="00825B66">
        <w:t xml:space="preserve">will not appear in any reports, and nothing you or they share will affect any services or programs </w:t>
      </w:r>
      <w:r w:rsidRPr="00825B66" w:rsidR="00C430BB">
        <w:t xml:space="preserve">they </w:t>
      </w:r>
      <w:r w:rsidRPr="00825B66">
        <w:t>receive.</w:t>
      </w:r>
    </w:p>
    <w:p w:rsidR="00A36D9D" w:rsidRPr="00825B66" w:rsidP="00C71F09" w14:paraId="4585359D" w14:textId="112E610E">
      <w:r w:rsidRPr="00825B66">
        <w:t>[</w:t>
      </w:r>
      <w:r w:rsidRPr="00825B66">
        <w:rPr>
          <w:b/>
          <w:bCs/>
        </w:rPr>
        <w:t>IF DECLINES</w:t>
      </w:r>
      <w:r w:rsidRPr="00825B66">
        <w:t xml:space="preserve">] I understand. Thank you for your time. </w:t>
      </w:r>
      <w:r w:rsidRPr="00825B66" w:rsidR="00C430BB">
        <w:t xml:space="preserve">[CHILD NAME]’s </w:t>
      </w:r>
      <w:r w:rsidRPr="00825B66">
        <w:t xml:space="preserve">participation is important and valuable so if you change your mind or have questions later, you can reach us at [INTERVIEWER NUMBER] or [STUDY EMAIL]. </w:t>
      </w:r>
    </w:p>
    <w:p w:rsidR="00A36D9D" w:rsidRPr="00825B66" w:rsidP="00C71F09" w14:paraId="632E4977" w14:textId="48C0AB85">
      <w:r w:rsidRPr="00825B66">
        <w:t>[</w:t>
      </w:r>
      <w:r w:rsidRPr="00825B66">
        <w:rPr>
          <w:b/>
          <w:bCs/>
        </w:rPr>
        <w:t>IF UNAVAILABLE</w:t>
      </w:r>
      <w:r w:rsidRPr="00825B66">
        <w:t>] When would be a good time to come/call back?</w:t>
      </w:r>
    </w:p>
    <w:p w:rsidR="00E96546" w:rsidRPr="00C71F09" w:rsidP="00C71F09" w14:paraId="035D15B7" w14:textId="3F0B410C">
      <w:pPr>
        <w:pStyle w:val="Head1"/>
      </w:pPr>
      <w:bookmarkStart w:id="45" w:name="_Toc234938488"/>
      <w:bookmarkStart w:id="46" w:name="_Toc234938526"/>
      <w:bookmarkStart w:id="47" w:name="_Toc235010088"/>
      <w:r w:rsidRPr="00C71F09">
        <w:t>F</w:t>
      </w:r>
      <w:r w:rsidRPr="00C71F09" w:rsidR="00C430BB">
        <w:t>ormer Caregiver (</w:t>
      </w:r>
      <w:r w:rsidRPr="00C71F09" w:rsidR="00086144">
        <w:t xml:space="preserve">Non-Custodial </w:t>
      </w:r>
      <w:r w:rsidRPr="00C71F09">
        <w:t>Parent with a Child in Placement</w:t>
      </w:r>
      <w:r w:rsidRPr="00C71F09" w:rsidR="00C430BB">
        <w:t>)</w:t>
      </w:r>
      <w:r w:rsidRPr="00C71F09">
        <w:t xml:space="preserve"> Script</w:t>
      </w:r>
      <w:bookmarkEnd w:id="45"/>
      <w:bookmarkEnd w:id="46"/>
      <w:bookmarkEnd w:id="47"/>
    </w:p>
    <w:p w:rsidR="00E96546" w:rsidRPr="00825B66" w:rsidP="00C71F09" w14:paraId="54A3CD02" w14:textId="21C6A3EA">
      <w:r w:rsidRPr="00825B66">
        <w:t>Hello, may I speak with [</w:t>
      </w:r>
      <w:r w:rsidRPr="00825B66" w:rsidR="00D5457D">
        <w:t>FORMER CAREGIVER</w:t>
      </w:r>
      <w:r w:rsidRPr="00825B66" w:rsidR="009D4B1B">
        <w:t xml:space="preserve"> NAME</w:t>
      </w:r>
      <w:r w:rsidRPr="00825B66">
        <w:t>]?</w:t>
      </w:r>
    </w:p>
    <w:p w:rsidR="0099611E" w:rsidRPr="00825B66" w:rsidP="00C71F09" w14:paraId="15BA92CA" w14:textId="56ADD0E6">
      <w:r w:rsidRPr="00825B66">
        <w:t>My name is [NAME], and I work for RTI International on the National and State Survey of Child and Adolescent Well</w:t>
      </w:r>
      <w:r w:rsidRPr="00825B66">
        <w:noBreakHyphen/>
        <w:t>Being. We recently sent you a letter</w:t>
      </w:r>
      <w:r w:rsidRPr="00825B66" w:rsidR="00362364">
        <w:t xml:space="preserve"> and brochure</w:t>
      </w:r>
      <w:r w:rsidRPr="00825B66">
        <w:t xml:space="preserve"> about the study. We are talking with parents whose children </w:t>
      </w:r>
      <w:r w:rsidRPr="00825B66" w:rsidR="0021215E">
        <w:t xml:space="preserve">have </w:t>
      </w:r>
      <w:r w:rsidRPr="00825B66" w:rsidR="00C430BB">
        <w:t xml:space="preserve">been involved with child welfare services. </w:t>
      </w:r>
    </w:p>
    <w:p w:rsidR="0099611E" w:rsidRPr="00825B66" w:rsidP="00C71F09" w14:paraId="319E1811" w14:textId="58401415">
      <w:r w:rsidRPr="00825B66">
        <w:t xml:space="preserve">We are inviting you to participate in </w:t>
      </w:r>
      <w:r w:rsidRPr="00825B66" w:rsidR="00C077D4">
        <w:t>a survey</w:t>
      </w:r>
      <w:r w:rsidRPr="00825B66">
        <w:t xml:space="preserve"> about your experiences to learn more about the needs families may have. </w:t>
      </w:r>
      <w:r w:rsidRPr="00825B66" w:rsidR="003C77FA">
        <w:t>Your survey will take ab</w:t>
      </w:r>
      <w:r w:rsidRPr="00825B66" w:rsidR="009D4B1B">
        <w:t>out an hour</w:t>
      </w:r>
      <w:r w:rsidRPr="00825B66">
        <w:t xml:space="preserve"> </w:t>
      </w:r>
      <w:r w:rsidRPr="00825B66" w:rsidR="003C77FA">
        <w:t>to complete</w:t>
      </w:r>
      <w:r w:rsidRPr="00825B66" w:rsidR="00362364">
        <w:t>,</w:t>
      </w:r>
      <w:r w:rsidRPr="00825B66" w:rsidR="003C77FA">
        <w:t xml:space="preserve"> </w:t>
      </w:r>
      <w:r w:rsidRPr="00825B66">
        <w:t>and you will receive $</w:t>
      </w:r>
      <w:r w:rsidRPr="00825B66" w:rsidR="00C430BB">
        <w:t xml:space="preserve">75 </w:t>
      </w:r>
      <w:r w:rsidR="00B121AB">
        <w:t xml:space="preserve">as a thank you. </w:t>
      </w:r>
      <w:r w:rsidRPr="00825B66">
        <w:t xml:space="preserve"> Your participation is voluntary, and everything you share will be kept </w:t>
      </w:r>
      <w:r w:rsidR="007260E5">
        <w:t>private</w:t>
      </w:r>
      <w:r w:rsidRPr="00825B66">
        <w:t>.</w:t>
      </w:r>
    </w:p>
    <w:p w:rsidR="0099611E" w:rsidRPr="00825B66" w:rsidP="00C71F09" w14:paraId="190DFEFF" w14:textId="070702E9">
      <w:r w:rsidRPr="00825B66">
        <w:t>You can complete</w:t>
      </w:r>
      <w:r w:rsidRPr="00825B66" w:rsidR="008002C1">
        <w:t xml:space="preserve"> your survey </w:t>
      </w:r>
      <w:r w:rsidRPr="00825B66">
        <w:t>online or in person.</w:t>
      </w:r>
      <w:r w:rsidRPr="00825B66" w:rsidR="00C077D4">
        <w:t xml:space="preserve"> It works best if the survey is completed somewhere private.  </w:t>
      </w:r>
    </w:p>
    <w:p w:rsidR="00362364" w:rsidRPr="00825B66" w:rsidP="00C71F09" w14:paraId="0E57BA00" w14:textId="18ABC9F5">
      <w:r w:rsidRPr="00825B66">
        <w:rPr>
          <w:b/>
          <w:bCs/>
        </w:rPr>
        <w:t>[IF ONLINE]</w:t>
      </w:r>
      <w:r w:rsidRPr="00825B66">
        <w:t xml:space="preserve"> What email address should we use to send your survey link?</w:t>
      </w:r>
    </w:p>
    <w:p w:rsidR="00362364" w:rsidRPr="00825B66" w:rsidP="00C71F09" w14:paraId="694CCA5F" w14:textId="70766ECB">
      <w:r w:rsidRPr="00825B66">
        <w:t>[</w:t>
      </w:r>
      <w:r w:rsidRPr="00825B66">
        <w:rPr>
          <w:b/>
          <w:bCs/>
        </w:rPr>
        <w:t>TEXT MESSAGE PERMISSION</w:t>
      </w:r>
      <w:r w:rsidRPr="00825B66">
        <w:t xml:space="preserve">]: Can we send text messages about the study, like reminders and updates about the study? If yes, what phone number should we use? </w:t>
      </w:r>
    </w:p>
    <w:p w:rsidR="00362364" w:rsidRPr="00C71F09" w:rsidP="00C71F09" w14:paraId="41FC8829" w14:textId="77777777">
      <w:pPr>
        <w:pStyle w:val="ListParagraph"/>
        <w:numPr>
          <w:ilvl w:val="0"/>
          <w:numId w:val="14"/>
        </w:numPr>
        <w:tabs>
          <w:tab w:val="num" w:pos="1863"/>
          <w:tab w:val="clear" w:pos="2160"/>
        </w:tabs>
        <w:ind w:left="1800"/>
        <w:rPr>
          <w:rFonts w:cs="Arial"/>
          <w:szCs w:val="20"/>
        </w:rPr>
      </w:pPr>
      <w:r w:rsidRPr="00C71F09">
        <w:rPr>
          <w:rFonts w:cs="Arial"/>
          <w:szCs w:val="20"/>
        </w:rPr>
        <w:t>Yes, Phone number: _______________________</w:t>
      </w:r>
    </w:p>
    <w:p w:rsidR="00362364" w:rsidRPr="00C71F09" w:rsidP="00C71F09" w14:paraId="10006B15" w14:textId="77777777">
      <w:pPr>
        <w:pStyle w:val="ListParagraph"/>
        <w:numPr>
          <w:ilvl w:val="0"/>
          <w:numId w:val="14"/>
        </w:numPr>
        <w:tabs>
          <w:tab w:val="num" w:pos="1863"/>
          <w:tab w:val="clear" w:pos="2160"/>
        </w:tabs>
        <w:ind w:left="1800"/>
        <w:rPr>
          <w:rFonts w:cs="Arial"/>
          <w:szCs w:val="20"/>
        </w:rPr>
      </w:pPr>
      <w:r w:rsidRPr="00C71F09">
        <w:rPr>
          <w:rFonts w:cs="Arial"/>
          <w:szCs w:val="20"/>
        </w:rPr>
        <w:t xml:space="preserve">No </w:t>
      </w:r>
    </w:p>
    <w:p w:rsidR="0099611E" w:rsidRPr="00825B66" w:rsidP="00C71F09" w14:paraId="02524A56" w14:textId="62C06411">
      <w:r w:rsidRPr="00825B66">
        <w:t>[</w:t>
      </w:r>
      <w:r w:rsidRPr="00825B66">
        <w:rPr>
          <w:b/>
          <w:bCs/>
        </w:rPr>
        <w:t>IF MORE INFORMATION IS REQUESTED</w:t>
      </w:r>
      <w:r w:rsidRPr="00825B66">
        <w:t xml:space="preserve">] We are conducting this study on behalf of the Administration for Children and Families. </w:t>
      </w:r>
      <w:r w:rsidRPr="00825B66">
        <w:t xml:space="preserve">We </w:t>
      </w:r>
      <w:r w:rsidRPr="00825B66">
        <w:t>are interviewing</w:t>
      </w:r>
      <w:r w:rsidRPr="00825B66">
        <w:t xml:space="preserve"> parents in a variety of situations, including parents whose children are living with someone else. Your perspective is important for understanding how services and </w:t>
      </w:r>
      <w:r w:rsidRPr="00825B66">
        <w:t>supports</w:t>
      </w:r>
      <w:r w:rsidRPr="00825B66">
        <w:t xml:space="preserve"> can better meet the needs of families. The goal is to better understand the experiences of children and families so that services can be improved. You</w:t>
      </w:r>
      <w:r w:rsidRPr="00825B66" w:rsidR="00E34D4F">
        <w:t xml:space="preserve">r name </w:t>
      </w:r>
      <w:r w:rsidRPr="00825B66">
        <w:t>will not appear in any reports, and nothing you share will affect any services or programs you receive.</w:t>
      </w:r>
    </w:p>
    <w:p w:rsidR="0099611E" w:rsidRPr="00825B66" w:rsidP="00C71F09" w14:paraId="4F43DD7F" w14:textId="5B0BE597">
      <w:r w:rsidRPr="00825B66">
        <w:t>[</w:t>
      </w:r>
      <w:r w:rsidRPr="00825B66">
        <w:rPr>
          <w:b/>
          <w:bCs/>
        </w:rPr>
        <w:t xml:space="preserve">IF PARENT ASKS </w:t>
      </w:r>
      <w:r w:rsidRPr="00825B66" w:rsidR="00B46555">
        <w:rPr>
          <w:b/>
          <w:bCs/>
        </w:rPr>
        <w:t xml:space="preserve">WHY THEY WERE SELECTED OR ABOUT CHILD’S </w:t>
      </w:r>
      <w:r w:rsidRPr="00825B66" w:rsidR="006F34C1">
        <w:rPr>
          <w:b/>
          <w:bCs/>
        </w:rPr>
        <w:t>STUDY INVOLVEMENT</w:t>
      </w:r>
      <w:r w:rsidRPr="00825B66">
        <w:t xml:space="preserve">] </w:t>
      </w:r>
      <w:r w:rsidRPr="00825B66" w:rsidR="00F97519">
        <w:t xml:space="preserve">We selected a random group of children who had contact with the child welfare services in the past 12 months. </w:t>
      </w:r>
      <w:r w:rsidRPr="00825B66" w:rsidR="003E7B4B">
        <w:t xml:space="preserve">[CHILD NAME] was selected as part of that group. </w:t>
      </w:r>
      <w:r w:rsidRPr="00825B66" w:rsidR="00F97519">
        <w:t>For children 6 and older, we may invite the child to complete a survey if permission is provided. For children younger than 6, we would not ask the child to complete a survey.</w:t>
      </w:r>
      <w:r w:rsidRPr="00825B66" w:rsidR="006F34C1">
        <w:t xml:space="preserve"> </w:t>
      </w:r>
      <w:r w:rsidRPr="00825B66" w:rsidR="00F97519">
        <w:t xml:space="preserve">We would also ask another adult involved in </w:t>
      </w:r>
      <w:r w:rsidR="00AC3A23">
        <w:t xml:space="preserve">the </w:t>
      </w:r>
      <w:r w:rsidRPr="00825B66" w:rsidR="00AC3A23">
        <w:t>child’s</w:t>
      </w:r>
      <w:r w:rsidRPr="00825B66" w:rsidR="00F97519">
        <w:t xml:space="preserve"> care to complete a survey.  </w:t>
      </w:r>
    </w:p>
    <w:p w:rsidR="00F424DF" w:rsidP="00E958C3" w14:paraId="68106EC1" w14:textId="61813E54">
      <w:pPr>
        <w:rPr>
          <w:rStyle w:val="SubtleEmphasis"/>
          <w:rFonts w:eastAsia="Times New Roman" w:cs="Arial"/>
          <w:b/>
          <w:i w:val="0"/>
          <w:color w:val="156082"/>
          <w:szCs w:val="20"/>
        </w:rPr>
      </w:pPr>
      <w:r w:rsidRPr="00825B66">
        <w:t>[</w:t>
      </w:r>
      <w:r w:rsidRPr="00825B66">
        <w:rPr>
          <w:b/>
          <w:bCs/>
        </w:rPr>
        <w:t>IF REFUSES</w:t>
      </w:r>
      <w:r w:rsidRPr="00825B66">
        <w:t>] I understand. Thank you for your time. Your participation is important so if you have questions later or decide you would like to participate, you can reach us at [INTERVIEWER NUMBER] or [STUDY EMAIL].</w:t>
      </w:r>
      <w:bookmarkStart w:id="48" w:name="_Toc234938489"/>
      <w:bookmarkStart w:id="49" w:name="_Toc234938527"/>
    </w:p>
    <w:p w:rsidR="00F96EF5" w:rsidRPr="00185636" w:rsidP="00F424DF" w14:paraId="55F2BADB" w14:textId="25D2486A">
      <w:pPr>
        <w:pStyle w:val="Head1"/>
        <w:rPr>
          <w:rStyle w:val="SubtleEmphasis"/>
          <w:i w:val="0"/>
          <w:iCs w:val="0"/>
          <w:color w:val="auto"/>
        </w:rPr>
      </w:pPr>
      <w:bookmarkStart w:id="50" w:name="_Toc235010089"/>
      <w:r w:rsidRPr="00185636">
        <w:rPr>
          <w:rStyle w:val="SubtleEmphasis"/>
          <w:i w:val="0"/>
          <w:color w:val="auto"/>
        </w:rPr>
        <w:t>V</w:t>
      </w:r>
      <w:r w:rsidRPr="00185636">
        <w:rPr>
          <w:rStyle w:val="SubtleEmphasis"/>
          <w:i w:val="0"/>
          <w:color w:val="auto"/>
        </w:rPr>
        <w:t>oicemail Script</w:t>
      </w:r>
      <w:bookmarkEnd w:id="48"/>
      <w:bookmarkEnd w:id="49"/>
      <w:r w:rsidRPr="00185636">
        <w:rPr>
          <w:rStyle w:val="SubtleEmphasis"/>
          <w:i w:val="0"/>
          <w:color w:val="auto"/>
        </w:rPr>
        <w:t xml:space="preserve"> </w:t>
      </w:r>
      <w:r w:rsidRPr="00185636" w:rsidR="00EF4976">
        <w:rPr>
          <w:rStyle w:val="SubtleEmphasis"/>
          <w:i w:val="0"/>
          <w:color w:val="auto"/>
        </w:rPr>
        <w:t>(Caregivers and Legal Guardians)</w:t>
      </w:r>
      <w:bookmarkEnd w:id="50"/>
    </w:p>
    <w:p w:rsidR="00F96EF5" w:rsidRPr="00825B66" w:rsidP="004D5B56" w14:paraId="5BF73E4C" w14:textId="657E89B4">
      <w:pPr>
        <w:keepNext/>
      </w:pPr>
      <w:r w:rsidRPr="00825B66">
        <w:t xml:space="preserve">Hello, my name is [INTERVIEWER NAME] with RTI International calling for [NAME]. I’m </w:t>
      </w:r>
      <w:r w:rsidR="006E5AF4">
        <w:t xml:space="preserve">following up about an important </w:t>
      </w:r>
      <w:r w:rsidRPr="00825B66">
        <w:t xml:space="preserve">research study. </w:t>
      </w:r>
      <w:r w:rsidR="006E5AF4">
        <w:t xml:space="preserve">We recently sent you some information in the mail and would like to speak with you when you have a chance. </w:t>
      </w:r>
    </w:p>
    <w:p w:rsidR="00F96EF5" w14:paraId="3DBCECF6" w14:textId="196DD7F3">
      <w:r w:rsidRPr="00825B66">
        <w:t>Please call me back at [INTERVIEWER NUMBER] when you have a moment. Thank you.</w:t>
      </w:r>
    </w:p>
    <w:p w:rsidR="00866E3C" w14:paraId="59784934" w14:textId="77777777"/>
    <w:p w:rsidR="003E579B" w14:paraId="75C9D6BF" w14:textId="77777777">
      <w:pPr>
        <w:sectPr w:rsidSect="00F424DF">
          <w:headerReference w:type="default" r:id="rId26"/>
          <w:footerReference w:type="default" r:id="rId27"/>
          <w:pgSz w:w="12240" w:h="15840" w:code="1"/>
          <w:pgMar w:top="1440" w:right="1440" w:bottom="1440" w:left="1440" w:header="720" w:footer="720" w:gutter="0"/>
          <w:cols w:space="720"/>
          <w:docGrid w:linePitch="360"/>
        </w:sectPr>
      </w:pPr>
    </w:p>
    <w:p w:rsidR="00F424DF" w:rsidRPr="00CB2128" w:rsidP="00CB2128" w14:paraId="77D953FA" w14:textId="77777777">
      <w:pPr>
        <w:pStyle w:val="Head1"/>
        <w:jc w:val="center"/>
        <w:rPr>
          <w:rFonts w:ascii="Arial" w:hAnsi="Arial"/>
          <w:sz w:val="22"/>
          <w:szCs w:val="22"/>
        </w:rPr>
      </w:pPr>
      <w:bookmarkStart w:id="51" w:name="_Toc235010090"/>
      <w:bookmarkStart w:id="52" w:name="_Toc234939494"/>
      <w:r w:rsidRPr="00CB2128">
        <w:rPr>
          <w:rFonts w:ascii="Arial" w:hAnsi="Arial"/>
          <w:sz w:val="22"/>
          <w:szCs w:val="22"/>
        </w:rPr>
        <w:t>Online Survey Invitations and Reminders</w:t>
      </w:r>
      <w:bookmarkEnd w:id="51"/>
    </w:p>
    <w:p w:rsidR="00866E3C" w:rsidRPr="00157027" w:rsidP="00D0628C" w14:paraId="10A35716" w14:textId="77777777">
      <w:pPr>
        <w:pStyle w:val="Head1"/>
      </w:pPr>
      <w:bookmarkStart w:id="53" w:name="_Toc235010091"/>
      <w:r w:rsidRPr="00157027">
        <w:t>Caregiver Email Invitations</w:t>
      </w:r>
      <w:bookmarkEnd w:id="52"/>
      <w:bookmarkEnd w:id="53"/>
    </w:p>
    <w:p w:rsidR="00866E3C" w:rsidP="00F424DF" w14:paraId="6550A8ED" w14:textId="77777777">
      <w:pPr>
        <w:pStyle w:val="Head3"/>
      </w:pPr>
      <w:bookmarkStart w:id="54" w:name="_Toc234939495"/>
      <w:r w:rsidRPr="00157027">
        <w:t>Caregiver Initial Email</w:t>
      </w:r>
      <w:bookmarkEnd w:id="54"/>
      <w:r w:rsidRPr="00157027">
        <w:t xml:space="preserve"> </w:t>
      </w:r>
    </w:p>
    <w:p w:rsidR="00866E3C" w:rsidRPr="00157027" w:rsidP="00D0628C" w14:paraId="1EC641FE" w14:textId="77777777">
      <w:r w:rsidRPr="00157027">
        <w:t>To: [CAREGIVER EMAIL]</w:t>
      </w:r>
    </w:p>
    <w:p w:rsidR="00866E3C" w:rsidRPr="00157027" w:rsidP="00D0628C" w14:paraId="36DE7714" w14:textId="77777777">
      <w:r w:rsidRPr="00157027">
        <w:t>CC: [NS</w:t>
      </w:r>
      <w:r>
        <w:t>S</w:t>
      </w:r>
      <w:r w:rsidRPr="00157027">
        <w:t>CAW Study Email]</w:t>
      </w:r>
    </w:p>
    <w:p w:rsidR="00866E3C" w:rsidRPr="00157027" w:rsidP="00D0628C" w14:paraId="0F8B10E3" w14:textId="77777777">
      <w:r w:rsidRPr="00157027">
        <w:t>From: [NS</w:t>
      </w:r>
      <w:r>
        <w:t>S</w:t>
      </w:r>
      <w:r w:rsidRPr="00157027">
        <w:t>CAW Study Email]</w:t>
      </w:r>
    </w:p>
    <w:p w:rsidR="00866E3C" w:rsidRPr="00157027" w:rsidP="00D0628C" w14:paraId="6513870A" w14:textId="77777777">
      <w:r w:rsidRPr="00157027">
        <w:t>Subj Line: Your Survey Link</w:t>
      </w:r>
    </w:p>
    <w:p w:rsidR="00866E3C" w:rsidRPr="00157027" w:rsidP="00C40908" w14:paraId="39307BC6" w14:textId="77777777">
      <w:pPr>
        <w:rPr>
          <w:rFonts w:ascii="Arial" w:hAnsi="Arial" w:cs="Arial"/>
        </w:rPr>
      </w:pPr>
    </w:p>
    <w:p w:rsidR="00866E3C" w:rsidRPr="00157027" w:rsidP="00D0628C" w14:paraId="14093F69" w14:textId="77777777">
      <w:r w:rsidRPr="00157027">
        <w:t>Hi [CAREGIVER NAME],</w:t>
      </w:r>
    </w:p>
    <w:p w:rsidR="00866E3C" w:rsidRPr="00157027" w:rsidP="00D0628C" w14:paraId="41D268E0" w14:textId="77777777">
      <w:r w:rsidRPr="00157027">
        <w:t>It was great talking with you earlier. Here is the link to your survey for the National and State Survey of Child and Adolescent Well</w:t>
      </w:r>
      <w:r w:rsidRPr="00157027">
        <w:noBreakHyphen/>
        <w:t xml:space="preserve">Being. </w:t>
      </w:r>
      <w:r>
        <w:t xml:space="preserve">As a quick follow-up to our conversation, your survey is a part of a national study that helps us better understand the well-being and needs of children and families. Your participation matters because it helps us understand the experiences of families like yours. </w:t>
      </w:r>
      <w:r w:rsidRPr="00157027">
        <w:t xml:space="preserve">The survey takes about an hour, and you’ll receive $75 </w:t>
      </w:r>
      <w:r>
        <w:t>as a thank you</w:t>
      </w:r>
      <w:r w:rsidRPr="00157027">
        <w:t>. Please take the survey at a time and place where you can answer privately.</w:t>
      </w:r>
    </w:p>
    <w:p w:rsidR="00866E3C" w:rsidRPr="00157027" w:rsidP="00D0628C" w14:paraId="400E2906" w14:textId="77777777"/>
    <w:p w:rsidR="00866E3C" w:rsidRPr="00157027" w:rsidP="00D0628C" w14:paraId="7A48A83D" w14:textId="77777777">
      <w:pPr>
        <w:jc w:val="center"/>
      </w:pPr>
      <w:r w:rsidRPr="00157027">
        <w:t>To access your survey, please visit: [NSSCAW Website]</w:t>
      </w:r>
    </w:p>
    <w:p w:rsidR="00866E3C" w:rsidRPr="00157027" w:rsidP="00D0628C" w14:paraId="506B1CED" w14:textId="77777777">
      <w:pPr>
        <w:jc w:val="center"/>
      </w:pPr>
      <w:r w:rsidRPr="00157027">
        <w:t>Enter this PIN: [PIN]</w:t>
      </w:r>
    </w:p>
    <w:p w:rsidR="00866E3C" w:rsidRPr="00157027" w:rsidP="00D0628C" w14:paraId="3841982D" w14:textId="77777777">
      <w:pPr>
        <w:jc w:val="center"/>
      </w:pPr>
    </w:p>
    <w:p w:rsidR="00866E3C" w:rsidRPr="00157027" w:rsidP="00D0628C" w14:paraId="4777B54A" w14:textId="77777777">
      <w:pPr>
        <w:jc w:val="center"/>
      </w:pPr>
      <w:r w:rsidRPr="00157027">
        <w:t>OR</w:t>
      </w:r>
    </w:p>
    <w:p w:rsidR="00866E3C" w:rsidRPr="00157027" w:rsidP="00D0628C" w14:paraId="5672A189" w14:textId="77777777">
      <w:pPr>
        <w:jc w:val="center"/>
      </w:pPr>
    </w:p>
    <w:p w:rsidR="00866E3C" w:rsidRPr="00157027" w:rsidP="00D0628C" w14:paraId="06ABF3D1" w14:textId="77777777">
      <w:pPr>
        <w:jc w:val="center"/>
      </w:pPr>
      <w:r w:rsidRPr="00157027">
        <w:t xml:space="preserve">Click here to </w:t>
      </w:r>
      <w:r w:rsidRPr="00157027">
        <w:t>take</w:t>
      </w:r>
      <w:r w:rsidRPr="00157027">
        <w:t xml:space="preserve"> your survey</w:t>
      </w:r>
    </w:p>
    <w:p w:rsidR="00866E3C" w:rsidRPr="00157027" w:rsidP="00D0628C" w14:paraId="0DB553BF" w14:textId="77777777">
      <w:pPr>
        <w:jc w:val="center"/>
      </w:pPr>
    </w:p>
    <w:p w:rsidR="00866E3C" w:rsidRPr="00157027" w:rsidP="00D0628C" w14:paraId="005A906C" w14:textId="77777777">
      <w:r w:rsidRPr="00157027">
        <w:t>If you have any trouble getting started or have questions, feel free to reach out. I’m happy to help.</w:t>
      </w:r>
    </w:p>
    <w:p w:rsidR="00866E3C" w:rsidRPr="00157027" w:rsidP="00D0628C" w14:paraId="2D631E08" w14:textId="77777777"/>
    <w:p w:rsidR="00866E3C" w:rsidRPr="00157027" w:rsidP="00D0628C" w14:paraId="4E83E57C" w14:textId="77777777">
      <w:r w:rsidRPr="00157027">
        <w:t xml:space="preserve">Thank you again for taking part, </w:t>
      </w:r>
    </w:p>
    <w:p w:rsidR="00866E3C" w:rsidRPr="00157027" w:rsidP="00D0628C" w14:paraId="3507A056" w14:textId="77777777">
      <w:r w:rsidRPr="00157027">
        <w:t xml:space="preserve">[Interviewer Name] </w:t>
      </w:r>
    </w:p>
    <w:p w:rsidR="00866E3C" w:rsidRPr="00157027" w:rsidP="00D0628C" w14:paraId="4AFADF9D" w14:textId="059F5697">
      <w:r w:rsidRPr="00157027">
        <w:t>On behalf of the NSSCAW Study Team</w:t>
      </w:r>
      <w:r w:rsidR="00F424DF">
        <w:br/>
      </w:r>
      <w:r w:rsidRPr="00157027">
        <w:t>[NSSCAW Phone Number]</w:t>
      </w:r>
      <w:r w:rsidR="00F424DF">
        <w:br/>
      </w:r>
      <w:r w:rsidRPr="00157027">
        <w:t>[NSSCAW Email]</w:t>
      </w:r>
      <w:r w:rsidR="00F424DF">
        <w:br/>
      </w:r>
      <w:r w:rsidRPr="00157027">
        <w:t>[NSSCAW Website]</w:t>
      </w:r>
      <w:r w:rsidR="00F424DF">
        <w:br/>
      </w:r>
      <w:r w:rsidRPr="00157027">
        <w:t>RTI International</w:t>
      </w: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5CEA5031"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45AD5740" w14:textId="77777777">
            <w:pPr>
              <w:tabs>
                <w:tab w:val="right" w:pos="9810"/>
              </w:tabs>
              <w:spacing w:before="120" w:after="120"/>
              <w:rPr>
                <w:rFonts w:ascii="Aptos" w:hAnsi="Aptos" w:cs="Arial"/>
                <w:i/>
                <w:color w:val="3A3A3A" w:themeColor="background2" w:themeShade="40"/>
                <w:sz w:val="15"/>
                <w:szCs w:val="15"/>
              </w:rPr>
            </w:pPr>
            <w:bookmarkStart w:id="55" w:name="_Toc234939496"/>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25F902BA"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A513D3" w:rsidP="00F424DF" w14:paraId="1EEA6414" w14:textId="77777777">
      <w:pPr>
        <w:pStyle w:val="Head3"/>
      </w:pPr>
    </w:p>
    <w:p w:rsidR="00866E3C" w:rsidRPr="00D0628C" w:rsidP="00F424DF" w14:paraId="15615497" w14:textId="00C19E81">
      <w:pPr>
        <w:pStyle w:val="Head3"/>
      </w:pPr>
      <w:r w:rsidRPr="00D0628C">
        <w:t>Caregiver Reminder Email</w:t>
      </w:r>
      <w:bookmarkEnd w:id="55"/>
    </w:p>
    <w:p w:rsidR="00866E3C" w:rsidRPr="00157027" w:rsidP="00D0628C" w14:paraId="51F6F46E" w14:textId="77777777">
      <w:r w:rsidRPr="00157027">
        <w:t>To: [CAREGIVER EMAIL]</w:t>
      </w:r>
    </w:p>
    <w:p w:rsidR="00866E3C" w:rsidRPr="00157027" w:rsidP="00D0628C" w14:paraId="0A0BF60F" w14:textId="77777777">
      <w:r w:rsidRPr="00157027">
        <w:t>CC: [NS</w:t>
      </w:r>
      <w:r>
        <w:t>S</w:t>
      </w:r>
      <w:r w:rsidRPr="00157027">
        <w:t>CAW Study Email]</w:t>
      </w:r>
    </w:p>
    <w:p w:rsidR="00866E3C" w:rsidRPr="00157027" w:rsidP="00D0628C" w14:paraId="07EB459D" w14:textId="77777777">
      <w:r w:rsidRPr="00157027">
        <w:t>From: [NS</w:t>
      </w:r>
      <w:r>
        <w:t>S</w:t>
      </w:r>
      <w:r w:rsidRPr="00157027">
        <w:t>CAW Study Email]</w:t>
      </w:r>
    </w:p>
    <w:p w:rsidR="00866E3C" w:rsidRPr="00157027" w:rsidP="00D0628C" w14:paraId="67DA594C" w14:textId="77777777">
      <w:r w:rsidRPr="00157027">
        <w:t>Subj Line: Reminder to Complete Your Survey</w:t>
      </w:r>
    </w:p>
    <w:p w:rsidR="00866E3C" w:rsidRPr="00157027" w:rsidP="00D0628C" w14:paraId="3EA09A77" w14:textId="77777777"/>
    <w:p w:rsidR="00866E3C" w:rsidRPr="00157027" w:rsidP="00D0628C" w14:paraId="3252A99D" w14:textId="77777777">
      <w:r w:rsidRPr="00157027">
        <w:t>Hi [CAREGIVER NAME],</w:t>
      </w:r>
    </w:p>
    <w:p w:rsidR="00866E3C" w:rsidRPr="00157027" w:rsidP="00D0628C" w14:paraId="2841B278" w14:textId="77777777">
      <w:r w:rsidRPr="00157027">
        <w:t xml:space="preserve">I hope you’re doing well. I wanted to check in and remind you that your </w:t>
      </w:r>
      <w:r>
        <w:t>National and State Survey of Child and Adolescent Well-Being (</w:t>
      </w:r>
      <w:r w:rsidRPr="00157027">
        <w:t>NSSCAW</w:t>
      </w:r>
      <w:r>
        <w:t>)</w:t>
      </w:r>
      <w:r w:rsidRPr="00157027">
        <w:t xml:space="preserve"> survey is still open. If you’ve already completed it, thank you — we really appreciate it.</w:t>
      </w:r>
    </w:p>
    <w:p w:rsidR="00866E3C" w:rsidRPr="00157027" w:rsidP="00D0628C" w14:paraId="7B68758A" w14:textId="77777777"/>
    <w:p w:rsidR="00866E3C" w:rsidRPr="00157027" w:rsidP="00D0628C" w14:paraId="71722810" w14:textId="77777777">
      <w:r w:rsidRPr="00157027">
        <w:t>If you have not completed it yet, we hope you will consider completing it. Your answers help us hear from people with experiences like yours</w:t>
      </w:r>
      <w:r>
        <w:t xml:space="preserve">. </w:t>
      </w:r>
      <w:r w:rsidRPr="00157027">
        <w:t>Here’s your link again:</w:t>
      </w:r>
    </w:p>
    <w:p w:rsidR="00866E3C" w:rsidRPr="00157027" w:rsidP="00D0628C" w14:paraId="4377F49C" w14:textId="77777777"/>
    <w:p w:rsidR="00866E3C" w:rsidRPr="00157027" w:rsidP="00D0628C" w14:paraId="6BEFD5D1" w14:textId="77777777">
      <w:pPr>
        <w:jc w:val="center"/>
      </w:pPr>
      <w:r w:rsidRPr="00157027">
        <w:t>You can go here: [NSSCAW Website]</w:t>
      </w:r>
    </w:p>
    <w:p w:rsidR="00866E3C" w:rsidRPr="00157027" w:rsidP="00D0628C" w14:paraId="6AEAA843" w14:textId="77777777">
      <w:pPr>
        <w:jc w:val="center"/>
      </w:pPr>
      <w:r w:rsidRPr="00157027">
        <w:t>Enter this PIN: [PIN]</w:t>
      </w:r>
    </w:p>
    <w:p w:rsidR="00866E3C" w:rsidRPr="00157027" w:rsidP="00D0628C" w14:paraId="4745FD90" w14:textId="77777777">
      <w:pPr>
        <w:jc w:val="center"/>
      </w:pPr>
    </w:p>
    <w:p w:rsidR="00866E3C" w:rsidRPr="00157027" w:rsidP="00D0628C" w14:paraId="631D5474" w14:textId="77777777">
      <w:pPr>
        <w:jc w:val="center"/>
      </w:pPr>
      <w:r w:rsidRPr="00157027">
        <w:t>OR</w:t>
      </w:r>
    </w:p>
    <w:p w:rsidR="00866E3C" w:rsidRPr="00157027" w:rsidP="00D0628C" w14:paraId="773DC97E" w14:textId="77777777">
      <w:pPr>
        <w:jc w:val="center"/>
      </w:pPr>
    </w:p>
    <w:p w:rsidR="00866E3C" w:rsidRPr="00157027" w:rsidP="00D0628C" w14:paraId="1867E16F" w14:textId="77777777">
      <w:pPr>
        <w:jc w:val="center"/>
        <w:rPr>
          <w:u w:val="single"/>
        </w:rPr>
      </w:pPr>
      <w:r w:rsidRPr="00157027">
        <w:rPr>
          <w:u w:val="single"/>
        </w:rPr>
        <w:t xml:space="preserve">Click here to </w:t>
      </w:r>
      <w:r w:rsidRPr="00157027">
        <w:rPr>
          <w:u w:val="single"/>
        </w:rPr>
        <w:t>take</w:t>
      </w:r>
      <w:r w:rsidRPr="00157027">
        <w:rPr>
          <w:u w:val="single"/>
        </w:rPr>
        <w:t xml:space="preserve"> your survey</w:t>
      </w:r>
    </w:p>
    <w:p w:rsidR="00866E3C" w:rsidRPr="00157027" w:rsidP="00D0628C" w14:paraId="64402023" w14:textId="77777777"/>
    <w:p w:rsidR="00866E3C" w:rsidRPr="00157027" w:rsidP="00D0628C" w14:paraId="0B1DBD21" w14:textId="77777777">
      <w:r w:rsidRPr="00157027">
        <w:t xml:space="preserve">You’ll receive </w:t>
      </w:r>
      <w:r w:rsidRPr="00157027">
        <w:rPr>
          <w:b/>
          <w:bCs/>
        </w:rPr>
        <w:t xml:space="preserve">$75 </w:t>
      </w:r>
      <w:r>
        <w:rPr>
          <w:b/>
          <w:bCs/>
        </w:rPr>
        <w:t>as a thank you</w:t>
      </w:r>
      <w:r w:rsidRPr="00157027">
        <w:rPr>
          <w:b/>
          <w:bCs/>
        </w:rPr>
        <w:t xml:space="preserve">. </w:t>
      </w:r>
      <w:r w:rsidRPr="00157027">
        <w:t xml:space="preserve"> A member of our team is also available to help you complete the survey in person at a time that works best for you.</w:t>
      </w:r>
    </w:p>
    <w:p w:rsidR="00866E3C" w:rsidRPr="00157027" w:rsidP="00D0628C" w14:paraId="0EED495F" w14:textId="77777777"/>
    <w:p w:rsidR="00866E3C" w:rsidRPr="00157027" w:rsidP="00D0628C" w14:paraId="402485B2" w14:textId="77777777">
      <w:r w:rsidRPr="00157027">
        <w:t>If you have any questions, please let me know. Your participation is important.</w:t>
      </w:r>
    </w:p>
    <w:p w:rsidR="00866E3C" w:rsidRPr="00157027" w:rsidP="00D0628C" w14:paraId="5429E2BE" w14:textId="77777777"/>
    <w:p w:rsidR="00866E3C" w:rsidRPr="00157027" w:rsidP="00D0628C" w14:paraId="65EC6E22" w14:textId="77777777">
      <w:r w:rsidRPr="00157027">
        <w:t xml:space="preserve">Thank you,  </w:t>
      </w:r>
    </w:p>
    <w:p w:rsidR="00866E3C" w:rsidRPr="00F424DF" w:rsidP="00D0628C" w14:paraId="432F7B03" w14:textId="7780DE8D">
      <w:r w:rsidRPr="00157027">
        <w:t>The NSSCAW Study Team</w:t>
      </w:r>
      <w:r w:rsidR="00F424DF">
        <w:br/>
      </w:r>
      <w:r w:rsidRPr="00157027">
        <w:t>[NSSCAW Phone Number]</w:t>
      </w:r>
      <w:r w:rsidR="00F424DF">
        <w:br/>
      </w:r>
      <w:r w:rsidRPr="00F424DF">
        <w:t>[NSSCAW Email]</w:t>
      </w:r>
      <w:r w:rsidRPr="00F424DF" w:rsidR="00F424DF">
        <w:br/>
      </w:r>
      <w:r w:rsidRPr="00F424DF">
        <w:t>[NSSCAW Website]</w:t>
      </w:r>
      <w:r w:rsidRPr="00F424DF" w:rsidR="00F424DF">
        <w:br/>
      </w:r>
      <w:r w:rsidRPr="00F424DF">
        <w:t>RTI International</w:t>
      </w: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35E8D718"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0BDD186D" w14:textId="77777777">
            <w:pPr>
              <w:tabs>
                <w:tab w:val="right" w:pos="9810"/>
              </w:tabs>
              <w:spacing w:before="120" w:after="120"/>
              <w:rPr>
                <w:rFonts w:ascii="Aptos" w:hAnsi="Aptos" w:cs="Arial"/>
                <w:i/>
                <w:color w:val="3A3A3A" w:themeColor="background2" w:themeShade="40"/>
                <w:sz w:val="15"/>
                <w:szCs w:val="15"/>
              </w:rPr>
            </w:pPr>
            <w:bookmarkStart w:id="56" w:name="_Toc234939497"/>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3BFEB815"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A513D3" w:rsidP="003E579B" w14:paraId="0F8EFC75" w14:textId="409088EA">
      <w:pPr>
        <w:spacing w:line="278" w:lineRule="auto"/>
        <w:rPr>
          <w:b/>
          <w:bCs/>
          <w:i/>
          <w:iCs/>
          <w:color w:val="215E99" w:themeColor="text2" w:themeTint="BF"/>
        </w:rPr>
      </w:pPr>
      <w:r>
        <w:br w:type="page"/>
      </w:r>
      <w:r w:rsidRPr="00A513D3">
        <w:rPr>
          <w:b/>
          <w:bCs/>
          <w:i/>
          <w:iCs/>
          <w:color w:val="215E99" w:themeColor="text2" w:themeTint="BF"/>
        </w:rPr>
        <w:t>Caregiver Final Reminder Email</w:t>
      </w:r>
      <w:bookmarkEnd w:id="56"/>
    </w:p>
    <w:p w:rsidR="00866E3C" w:rsidRPr="00157027" w:rsidP="00D0628C" w14:paraId="7B77CA39" w14:textId="77777777">
      <w:r w:rsidRPr="00157027">
        <w:t>To: [CAREGIVER EMAIL]</w:t>
      </w:r>
    </w:p>
    <w:p w:rsidR="00866E3C" w:rsidRPr="00157027" w:rsidP="00D0628C" w14:paraId="3D95F5FA" w14:textId="77777777">
      <w:r w:rsidRPr="00157027">
        <w:t>CC: [NS</w:t>
      </w:r>
      <w:r>
        <w:t>S</w:t>
      </w:r>
      <w:r w:rsidRPr="00157027">
        <w:t>CAW Study Email]</w:t>
      </w:r>
    </w:p>
    <w:p w:rsidR="00866E3C" w:rsidRPr="00157027" w:rsidP="00D0628C" w14:paraId="3D0A48AB" w14:textId="77777777">
      <w:r w:rsidRPr="00157027">
        <w:t>From: [NS</w:t>
      </w:r>
      <w:r>
        <w:t>S</w:t>
      </w:r>
      <w:r w:rsidRPr="00157027">
        <w:t>CAW Study Email]</w:t>
      </w:r>
    </w:p>
    <w:p w:rsidR="00866E3C" w:rsidRPr="00157027" w:rsidP="00D0628C" w14:paraId="4E92A196" w14:textId="77777777">
      <w:r w:rsidRPr="00157027">
        <w:t xml:space="preserve">Subj Line: Have Your Voice Heard: Complete Your Survey Today </w:t>
      </w:r>
    </w:p>
    <w:p w:rsidR="00866E3C" w:rsidRPr="00157027" w:rsidP="00D0628C" w14:paraId="6A4DCCAF" w14:textId="77777777">
      <w:pPr>
        <w:spacing w:after="100"/>
      </w:pPr>
    </w:p>
    <w:p w:rsidR="00866E3C" w:rsidRPr="00157027" w:rsidP="00D0628C" w14:paraId="45B24392" w14:textId="77777777">
      <w:pPr>
        <w:spacing w:after="100"/>
      </w:pPr>
      <w:r w:rsidRPr="00157027">
        <w:t>Hi [CAREGIVER NAME],</w:t>
      </w:r>
    </w:p>
    <w:p w:rsidR="00866E3C" w:rsidRPr="00157027" w:rsidP="003E579B" w14:paraId="62D70464" w14:textId="77777777">
      <w:pPr>
        <w:spacing w:after="240"/>
      </w:pPr>
      <w:r w:rsidRPr="00157027">
        <w:t xml:space="preserve">There is still time to complete your </w:t>
      </w:r>
      <w:r>
        <w:t>National and State Survey of Child and Adolescent Well-Being (</w:t>
      </w:r>
      <w:r w:rsidRPr="00157027">
        <w:t>NSSCAW</w:t>
      </w:r>
      <w:r>
        <w:t>)</w:t>
      </w:r>
      <w:r w:rsidRPr="00157027">
        <w:t xml:space="preserve"> survey. As a reminder, we’re talking with families here in [STATE] and across the country to better understand their experiences and needs.  We’d like to ask you some questions about services received, your health, and your child’s health. Your voice matters and the NSSCAW survey </w:t>
      </w:r>
      <w:r w:rsidRPr="00157027">
        <w:t>gives</w:t>
      </w:r>
      <w:r w:rsidRPr="00157027">
        <w:t xml:space="preserve"> you an opportunity to have your experiences heard.</w:t>
      </w:r>
    </w:p>
    <w:p w:rsidR="00866E3C" w:rsidRPr="00157027" w:rsidP="003E579B" w14:paraId="6B413F36" w14:textId="77777777">
      <w:pPr>
        <w:spacing w:after="240"/>
      </w:pPr>
      <w:r w:rsidRPr="00157027">
        <w:t>Please consider taking the survey by visiting the link below.</w:t>
      </w:r>
    </w:p>
    <w:p w:rsidR="00866E3C" w:rsidRPr="00157027" w:rsidP="00D0628C" w14:paraId="75A6DFEA" w14:textId="77777777">
      <w:pPr>
        <w:jc w:val="center"/>
      </w:pPr>
      <w:r w:rsidRPr="00157027">
        <w:t>Click this link: [NSSCAW Website]</w:t>
      </w:r>
    </w:p>
    <w:p w:rsidR="00866E3C" w:rsidRPr="00157027" w:rsidP="00D0628C" w14:paraId="1DE8FCE9" w14:textId="77777777">
      <w:pPr>
        <w:jc w:val="center"/>
      </w:pPr>
      <w:r w:rsidRPr="00157027">
        <w:t>Enter this PIN: [PIN]</w:t>
      </w:r>
    </w:p>
    <w:p w:rsidR="00866E3C" w:rsidRPr="00157027" w:rsidP="00D0628C" w14:paraId="0E3B3583" w14:textId="77777777">
      <w:pPr>
        <w:spacing w:after="100"/>
      </w:pPr>
    </w:p>
    <w:p w:rsidR="00866E3C" w:rsidRPr="00157027" w:rsidP="00D0628C" w14:paraId="1080A547" w14:textId="77777777">
      <w:pPr>
        <w:jc w:val="center"/>
      </w:pPr>
      <w:r w:rsidRPr="00157027">
        <w:t>OR</w:t>
      </w:r>
    </w:p>
    <w:p w:rsidR="00866E3C" w:rsidRPr="00157027" w:rsidP="00D0628C" w14:paraId="32516198" w14:textId="77777777">
      <w:pPr>
        <w:jc w:val="center"/>
        <w:rPr>
          <w:u w:val="single"/>
        </w:rPr>
      </w:pPr>
      <w:r w:rsidRPr="00157027">
        <w:rPr>
          <w:u w:val="single"/>
        </w:rPr>
        <w:t>Access your survey here</w:t>
      </w:r>
    </w:p>
    <w:p w:rsidR="00866E3C" w:rsidRPr="00157027" w:rsidP="00D0628C" w14:paraId="7719E506" w14:textId="77777777">
      <w:pPr>
        <w:spacing w:after="100"/>
      </w:pPr>
    </w:p>
    <w:p w:rsidR="00866E3C" w:rsidRPr="00157027" w:rsidP="003E579B" w14:paraId="37740B18" w14:textId="77777777">
      <w:pPr>
        <w:spacing w:after="240"/>
      </w:pPr>
      <w:r w:rsidRPr="00157027">
        <w:t xml:space="preserve">The survey takes about an hour, and you’ll receive </w:t>
      </w:r>
      <w:r w:rsidRPr="00157027">
        <w:rPr>
          <w:b/>
          <w:bCs/>
        </w:rPr>
        <w:t>$75</w:t>
      </w:r>
      <w:r w:rsidRPr="00157027">
        <w:t xml:space="preserve"> </w:t>
      </w:r>
      <w:r>
        <w:t>as a thank you</w:t>
      </w:r>
      <w:r w:rsidRPr="00157027">
        <w:t xml:space="preserve">. </w:t>
      </w:r>
    </w:p>
    <w:p w:rsidR="00866E3C" w:rsidRPr="00157027" w:rsidP="003E579B" w14:paraId="4C434C9F" w14:textId="77777777">
      <w:pPr>
        <w:spacing w:after="240"/>
      </w:pPr>
      <w:r w:rsidRPr="00157027">
        <w:t>A member of our team can also meet with you in person to help you complete the survey at a time that works best for you.</w:t>
      </w:r>
    </w:p>
    <w:p w:rsidR="00866E3C" w:rsidRPr="00157027" w:rsidP="003E579B" w14:paraId="2D0BEB23" w14:textId="77777777">
      <w:pPr>
        <w:spacing w:after="240"/>
      </w:pPr>
      <w:r w:rsidRPr="00157027">
        <w:t xml:space="preserve">Please reach out if we may assist you in any way or you have any questions. </w:t>
      </w:r>
    </w:p>
    <w:p w:rsidR="00866E3C" w:rsidRPr="00157027" w:rsidP="00D0628C" w14:paraId="1CC6BACD" w14:textId="77777777">
      <w:r w:rsidRPr="00157027">
        <w:t xml:space="preserve">Thank you for your time,  </w:t>
      </w:r>
    </w:p>
    <w:p w:rsidR="00866E3C" w:rsidP="00D0628C" w14:paraId="07A87297" w14:textId="3DBF5F6D">
      <w:r w:rsidRPr="00157027">
        <w:t>The NSSCAW Study Team</w:t>
      </w:r>
      <w:r w:rsidR="00F424DF">
        <w:br/>
      </w:r>
      <w:r w:rsidRPr="00157027">
        <w:t>[NSSCAW Phone Number]</w:t>
      </w:r>
      <w:r w:rsidR="00F424DF">
        <w:br/>
      </w:r>
      <w:r w:rsidRPr="00F424DF">
        <w:t>[NSSCAW Email]</w:t>
      </w:r>
      <w:r w:rsidRPr="00F424DF" w:rsidR="00F424DF">
        <w:br/>
      </w:r>
      <w:r w:rsidRPr="00F424DF">
        <w:t>[NSSCAW Website]</w:t>
      </w:r>
      <w:r w:rsidRPr="00F424DF" w:rsidR="00F424DF">
        <w:br/>
      </w:r>
      <w:r w:rsidRPr="00F424DF">
        <w:t>RTI International</w:t>
      </w:r>
    </w:p>
    <w:p w:rsidR="003E579B" w:rsidP="00D0628C" w14:paraId="46D30D6C" w14:textId="77777777"/>
    <w:p w:rsidR="003E579B" w:rsidRPr="00F424DF" w:rsidP="00D0628C" w14:paraId="64067BA6"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1BF94AD3"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03E140A5" w14:textId="77777777">
            <w:pPr>
              <w:tabs>
                <w:tab w:val="right" w:pos="9810"/>
              </w:tabs>
              <w:spacing w:before="120" w:after="120"/>
              <w:rPr>
                <w:rFonts w:ascii="Aptos" w:hAnsi="Aptos" w:cs="Arial"/>
                <w:i/>
                <w:color w:val="3A3A3A" w:themeColor="background2" w:themeShade="40"/>
                <w:sz w:val="15"/>
                <w:szCs w:val="15"/>
              </w:rPr>
            </w:pPr>
            <w:bookmarkStart w:id="57" w:name="_Toc234939498"/>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73799FED"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F424DF" w14:paraId="6E97CA0C" w14:textId="77777777">
      <w:pPr>
        <w:spacing w:line="278" w:lineRule="auto"/>
        <w:rPr>
          <w:rFonts w:eastAsia="Times New Roman" w:cs="Arial"/>
          <w:b/>
          <w:szCs w:val="20"/>
        </w:rPr>
      </w:pPr>
      <w:r>
        <w:br w:type="page"/>
      </w:r>
    </w:p>
    <w:p w:rsidR="00866E3C" w:rsidRPr="00886179" w:rsidP="00D0628C" w14:paraId="6440BF27" w14:textId="71BCAF23">
      <w:pPr>
        <w:pStyle w:val="Head1"/>
      </w:pPr>
      <w:bookmarkStart w:id="58" w:name="_Toc235010092"/>
      <w:r w:rsidRPr="00886179">
        <w:t>Youth Email Invitations (ages 13-17; sent to youth with caregiver permission)</w:t>
      </w:r>
      <w:bookmarkEnd w:id="57"/>
      <w:bookmarkEnd w:id="58"/>
      <w:r w:rsidRPr="00886179">
        <w:t xml:space="preserve"> </w:t>
      </w:r>
    </w:p>
    <w:p w:rsidR="00866E3C" w:rsidRPr="00157027" w:rsidP="00F424DF" w14:paraId="22F23321" w14:textId="77777777">
      <w:pPr>
        <w:pStyle w:val="Head3"/>
      </w:pPr>
      <w:bookmarkStart w:id="59" w:name="_Toc234939499"/>
      <w:r w:rsidRPr="00157027">
        <w:t>Youth Initial Email Invitation</w:t>
      </w:r>
      <w:bookmarkEnd w:id="59"/>
      <w:r w:rsidRPr="00157027">
        <w:t xml:space="preserve"> </w:t>
      </w:r>
    </w:p>
    <w:p w:rsidR="00866E3C" w:rsidRPr="00157027" w:rsidP="00D0628C" w14:paraId="6079CD7D" w14:textId="77777777">
      <w:r w:rsidRPr="00157027">
        <w:t>To: [YOUTH EMAIL]</w:t>
      </w:r>
    </w:p>
    <w:p w:rsidR="00866E3C" w:rsidRPr="00157027" w:rsidP="00D0628C" w14:paraId="3BCD2627" w14:textId="77777777">
      <w:r w:rsidRPr="00157027">
        <w:t>CC: [NS</w:t>
      </w:r>
      <w:r>
        <w:t>S</w:t>
      </w:r>
      <w:r w:rsidRPr="00157027">
        <w:t>CAW Study Email]</w:t>
      </w:r>
    </w:p>
    <w:p w:rsidR="00866E3C" w:rsidRPr="00157027" w:rsidP="00D0628C" w14:paraId="483D75AB" w14:textId="77777777">
      <w:r w:rsidRPr="00157027">
        <w:t>From: [NS</w:t>
      </w:r>
      <w:r>
        <w:t>S</w:t>
      </w:r>
      <w:r w:rsidRPr="00157027">
        <w:t>CAW Study Email]</w:t>
      </w:r>
    </w:p>
    <w:p w:rsidR="00866E3C" w:rsidRPr="00157027" w:rsidP="00D0628C" w14:paraId="78D7F03E" w14:textId="77777777">
      <w:r w:rsidRPr="00157027">
        <w:t>Subj Line: Your Survey Link</w:t>
      </w:r>
    </w:p>
    <w:p w:rsidR="00866E3C" w:rsidRPr="00157027" w:rsidP="00D0628C" w14:paraId="0F287389" w14:textId="77777777"/>
    <w:p w:rsidR="00866E3C" w:rsidRPr="00157027" w:rsidP="00D0628C" w14:paraId="1DE50FBC" w14:textId="77777777">
      <w:r w:rsidRPr="00157027">
        <w:t xml:space="preserve">Hi [YOUTH NAME], </w:t>
      </w:r>
    </w:p>
    <w:p w:rsidR="00866E3C" w:rsidRPr="00157027" w:rsidP="00D0628C" w14:paraId="52CF47A8" w14:textId="77777777">
      <w:r w:rsidRPr="00157027">
        <w:t>We’re reaching out to invite you to take part in an important survey</w:t>
      </w:r>
      <w:r>
        <w:t xml:space="preserve"> for the National and State Survey of Child and Adolescent Well-Being</w:t>
      </w:r>
      <w:r w:rsidRPr="00157027">
        <w:t xml:space="preserve">. </w:t>
      </w:r>
      <w:r>
        <w:t xml:space="preserve">The survey asks about things like your daily life, school, friends, family, and how you are doing. </w:t>
      </w:r>
      <w:r w:rsidRPr="00157027">
        <w:t xml:space="preserve">Your </w:t>
      </w:r>
      <w:r w:rsidRPr="00157027">
        <w:t>parent</w:t>
      </w:r>
      <w:r w:rsidRPr="00157027">
        <w:t xml:space="preserve"> or caregiver said it was okay for us to send you this survey.  </w:t>
      </w:r>
    </w:p>
    <w:p w:rsidR="00866E3C" w:rsidRPr="00157027" w:rsidP="00D0628C" w14:paraId="74FCE367" w14:textId="77777777"/>
    <w:p w:rsidR="00866E3C" w:rsidRPr="00157027" w:rsidP="00D0628C" w14:paraId="24ACCB6C" w14:textId="77777777">
      <w:r w:rsidRPr="00157027">
        <w:t xml:space="preserve">The survey takes </w:t>
      </w:r>
      <w:r>
        <w:t xml:space="preserve">about </w:t>
      </w:r>
      <w:r w:rsidRPr="00157027">
        <w:t xml:space="preserve">45 minutes to complete, and you will receive $50 </w:t>
      </w:r>
      <w:r>
        <w:t xml:space="preserve"> as a thank you</w:t>
      </w:r>
      <w:r w:rsidRPr="00157027">
        <w:t xml:space="preserve">. You can complete the survey using a computer, tablet, or smartphone that has internet access. Please take the survey at a time and place where you can answer privately. Below is your survey link.  </w:t>
      </w:r>
    </w:p>
    <w:p w:rsidR="00866E3C" w:rsidRPr="00157027" w:rsidP="00D0628C" w14:paraId="1404C262" w14:textId="77777777"/>
    <w:p w:rsidR="00866E3C" w:rsidRPr="00157027" w:rsidP="00D0628C" w14:paraId="15A1DC68" w14:textId="77777777">
      <w:pPr>
        <w:jc w:val="center"/>
        <w:rPr>
          <w:u w:val="single"/>
        </w:rPr>
      </w:pPr>
      <w:r w:rsidRPr="00157027">
        <w:rPr>
          <w:u w:val="single"/>
        </w:rPr>
        <w:t>Click here to start your survey</w:t>
      </w:r>
    </w:p>
    <w:p w:rsidR="00866E3C" w:rsidRPr="00157027" w:rsidP="00D0628C" w14:paraId="7D913B19" w14:textId="77777777"/>
    <w:p w:rsidR="00866E3C" w:rsidRPr="00157027" w:rsidP="00D0628C" w14:paraId="47952C90" w14:textId="77777777">
      <w:r>
        <w:t xml:space="preserve">If you would like to learn more, you can visit the study website and see answers to questions youth often ask. </w:t>
      </w:r>
      <w:r w:rsidRPr="00157027">
        <w:t xml:space="preserve">Participating in this study is completely up to you. We hope that you will consider being in our study. If you need help getting started, you can contact us.  Your </w:t>
      </w:r>
      <w:r w:rsidRPr="00157027">
        <w:t>parent</w:t>
      </w:r>
      <w:r w:rsidRPr="00157027">
        <w:t xml:space="preserve"> or caregiver can also contact us. </w:t>
      </w:r>
    </w:p>
    <w:p w:rsidR="00866E3C" w:rsidRPr="00157027" w:rsidP="00D0628C" w14:paraId="40DB5B2B" w14:textId="77777777"/>
    <w:p w:rsidR="00866E3C" w:rsidRPr="00157027" w:rsidP="00D0628C" w14:paraId="3A4545B5" w14:textId="77777777">
      <w:r w:rsidRPr="00157027">
        <w:t xml:space="preserve">Thank you for taking part, </w:t>
      </w:r>
    </w:p>
    <w:p w:rsidR="00866E3C" w:rsidRPr="003E579B" w:rsidP="00D0628C" w14:paraId="598CF729" w14:textId="28354786">
      <w:r w:rsidRPr="00157027">
        <w:t>The NSSCAW Study Team</w:t>
      </w:r>
      <w:r w:rsidR="003E579B">
        <w:br/>
      </w:r>
      <w:r w:rsidRPr="00157027">
        <w:t>[NSSCAW Phone Number]</w:t>
      </w:r>
      <w:r w:rsidR="003E579B">
        <w:br/>
      </w:r>
      <w:r w:rsidRPr="003E579B">
        <w:t>[NSSCAW Email]</w:t>
      </w:r>
      <w:r w:rsidR="003E579B">
        <w:br/>
      </w:r>
      <w:r w:rsidRPr="003E579B">
        <w:t>[NSSCAW Website]</w:t>
      </w:r>
      <w:r w:rsidRPr="003E579B" w:rsidR="003E579B">
        <w:br/>
      </w:r>
      <w:r w:rsidRPr="003E579B">
        <w:t>RTI International</w:t>
      </w:r>
    </w:p>
    <w:p w:rsidR="003E579B" w14:paraId="39CCA645" w14:textId="77777777">
      <w:pPr>
        <w:spacing w:line="278" w:lineRule="auto"/>
      </w:pPr>
    </w:p>
    <w:p w:rsidR="003E579B" w14:paraId="1FE7C683" w14:textId="77777777">
      <w:pPr>
        <w:spacing w:line="278" w:lineRule="auto"/>
      </w:pPr>
    </w:p>
    <w:p w:rsidR="003E579B" w:rsidRPr="003E579B" w14:paraId="3BBB7B03" w14:textId="77777777">
      <w:pPr>
        <w:spacing w:line="278" w:lineRule="auto"/>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006B1C1E"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7B137769"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34D8E8E3"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A513D3" w:rsidP="00F424DF" w14:paraId="2CABB7B5" w14:textId="77777777">
      <w:pPr>
        <w:pStyle w:val="Head3"/>
      </w:pPr>
      <w:bookmarkStart w:id="60" w:name="_Toc234939500"/>
    </w:p>
    <w:p w:rsidR="00A513D3" w:rsidP="00F424DF" w14:paraId="4802EE9C" w14:textId="77777777">
      <w:pPr>
        <w:pStyle w:val="Head3"/>
      </w:pPr>
    </w:p>
    <w:p w:rsidR="00866E3C" w:rsidRPr="00157027" w:rsidP="00F424DF" w14:paraId="7194E762" w14:textId="52B36A54">
      <w:pPr>
        <w:pStyle w:val="Head3"/>
      </w:pPr>
      <w:r w:rsidRPr="00157027">
        <w:t>Youth Reminder Email</w:t>
      </w:r>
      <w:bookmarkEnd w:id="60"/>
      <w:r w:rsidRPr="00157027">
        <w:t xml:space="preserve"> </w:t>
      </w:r>
    </w:p>
    <w:p w:rsidR="00866E3C" w:rsidRPr="00157027" w:rsidP="00D0628C" w14:paraId="046F50C2" w14:textId="77777777">
      <w:r w:rsidRPr="00157027">
        <w:t>To: [YOUTH EMAIL]</w:t>
      </w:r>
    </w:p>
    <w:p w:rsidR="00866E3C" w:rsidRPr="00157027" w:rsidP="00D0628C" w14:paraId="3D79D85A" w14:textId="77777777">
      <w:r w:rsidRPr="00157027">
        <w:t>CC: [NS</w:t>
      </w:r>
      <w:r>
        <w:t>S</w:t>
      </w:r>
      <w:r w:rsidRPr="00157027">
        <w:t>CAW Study Email]</w:t>
      </w:r>
    </w:p>
    <w:p w:rsidR="00866E3C" w:rsidRPr="00157027" w:rsidP="00D0628C" w14:paraId="066DBF2E" w14:textId="77777777">
      <w:r w:rsidRPr="00157027">
        <w:t>From: [NS</w:t>
      </w:r>
      <w:r>
        <w:t>S</w:t>
      </w:r>
      <w:r w:rsidRPr="00157027">
        <w:t>CAW Study Email]</w:t>
      </w:r>
    </w:p>
    <w:p w:rsidR="00866E3C" w:rsidRPr="00157027" w:rsidP="00D0628C" w14:paraId="3B4BE9F4" w14:textId="77777777">
      <w:r w:rsidRPr="00157027">
        <w:t>Subj Line: Reminder to Complete Your Survey</w:t>
      </w:r>
    </w:p>
    <w:p w:rsidR="00866E3C" w:rsidRPr="00157027" w:rsidP="00D0628C" w14:paraId="6A5B0FDA" w14:textId="77777777"/>
    <w:p w:rsidR="00866E3C" w:rsidRPr="00157027" w:rsidP="00D0628C" w14:paraId="427C12B5" w14:textId="77777777">
      <w:r w:rsidRPr="00157027">
        <w:t>Hi [YOUTH NAME],</w:t>
      </w:r>
    </w:p>
    <w:p w:rsidR="00866E3C" w:rsidRPr="00157027" w:rsidP="00D0628C" w14:paraId="2CE694E7" w14:textId="77777777">
      <w:r w:rsidRPr="00157027">
        <w:t xml:space="preserve">I wanted to check in and remind you that your </w:t>
      </w:r>
      <w:r>
        <w:t>National and State Survey of Child and Adolescent Well-Being (</w:t>
      </w:r>
      <w:r w:rsidRPr="00157027">
        <w:t>NSSCAW</w:t>
      </w:r>
      <w:r>
        <w:t>)</w:t>
      </w:r>
      <w:r w:rsidRPr="00157027">
        <w:t xml:space="preserve"> survey is still open. If you’ve already completed it, thank you — we really appreciate it.</w:t>
      </w:r>
    </w:p>
    <w:p w:rsidR="00866E3C" w:rsidRPr="00157027" w:rsidP="00D0628C" w14:paraId="24EB3205" w14:textId="77777777"/>
    <w:p w:rsidR="00866E3C" w:rsidRPr="00157027" w:rsidP="00D0628C" w14:paraId="6DEAA3F5" w14:textId="77777777">
      <w:r w:rsidRPr="00157027">
        <w:t xml:space="preserve">If not, please consider completing it. </w:t>
      </w:r>
      <w:r>
        <w:t xml:space="preserve">By taking the survey, you can help make sure young people’s voices are included in this national study. </w:t>
      </w:r>
      <w:r w:rsidRPr="00157027">
        <w:t xml:space="preserve"> Here’s your link again:</w:t>
      </w:r>
    </w:p>
    <w:p w:rsidR="00866E3C" w:rsidRPr="00157027" w:rsidP="00D0628C" w14:paraId="5DA0EC68" w14:textId="77777777"/>
    <w:p w:rsidR="00866E3C" w:rsidRPr="00157027" w:rsidP="00D0628C" w14:paraId="019A3C1C" w14:textId="77777777">
      <w:pPr>
        <w:jc w:val="center"/>
      </w:pPr>
      <w:r w:rsidRPr="00157027">
        <w:t>You can go here: [NSSCAW Website]</w:t>
      </w:r>
    </w:p>
    <w:p w:rsidR="00866E3C" w:rsidRPr="00157027" w:rsidP="00D0628C" w14:paraId="1500A7FC" w14:textId="77777777">
      <w:pPr>
        <w:jc w:val="center"/>
      </w:pPr>
      <w:r w:rsidRPr="00157027">
        <w:t>Enter this PIN: [PIN]</w:t>
      </w:r>
    </w:p>
    <w:p w:rsidR="00866E3C" w:rsidRPr="00157027" w:rsidP="00D0628C" w14:paraId="55392FA9" w14:textId="77777777">
      <w:pPr>
        <w:jc w:val="center"/>
      </w:pPr>
    </w:p>
    <w:p w:rsidR="00866E3C" w:rsidRPr="00157027" w:rsidP="00D0628C" w14:paraId="0DE645D2" w14:textId="77777777">
      <w:pPr>
        <w:jc w:val="center"/>
      </w:pPr>
      <w:r w:rsidRPr="00157027">
        <w:t>OR</w:t>
      </w:r>
    </w:p>
    <w:p w:rsidR="00866E3C" w:rsidRPr="00157027" w:rsidP="00D0628C" w14:paraId="561135CC" w14:textId="77777777">
      <w:pPr>
        <w:jc w:val="center"/>
        <w:rPr>
          <w:u w:val="single"/>
        </w:rPr>
      </w:pPr>
      <w:r w:rsidRPr="00157027">
        <w:rPr>
          <w:u w:val="single"/>
        </w:rPr>
        <w:t xml:space="preserve">Click here to </w:t>
      </w:r>
      <w:r w:rsidRPr="00157027">
        <w:rPr>
          <w:u w:val="single"/>
        </w:rPr>
        <w:t>take</w:t>
      </w:r>
      <w:r w:rsidRPr="00157027">
        <w:rPr>
          <w:u w:val="single"/>
        </w:rPr>
        <w:t xml:space="preserve"> your survey</w:t>
      </w:r>
    </w:p>
    <w:p w:rsidR="00866E3C" w:rsidRPr="00157027" w:rsidP="00D0628C" w14:paraId="6D49A8E6" w14:textId="77777777"/>
    <w:p w:rsidR="00866E3C" w:rsidRPr="00157027" w:rsidP="00D0628C" w14:paraId="3DE17EEF" w14:textId="77777777">
      <w:r w:rsidRPr="00157027">
        <w:t xml:space="preserve">Your survey takes 45 minutes, and you’ll receive $50 </w:t>
      </w:r>
      <w:r>
        <w:t>as a thank you</w:t>
      </w:r>
      <w:r w:rsidRPr="00157027">
        <w:t xml:space="preserve">. Please take the survey in place where you can answer in private.  </w:t>
      </w:r>
    </w:p>
    <w:p w:rsidR="00866E3C" w:rsidRPr="00157027" w:rsidP="00D0628C" w14:paraId="0ECF6893" w14:textId="77777777"/>
    <w:p w:rsidR="00866E3C" w:rsidRPr="00157027" w:rsidP="00D0628C" w14:paraId="45EB8966" w14:textId="77777777">
      <w:r w:rsidRPr="00157027">
        <w:t>If you have any questions, please let us know. Your participation is important.</w:t>
      </w:r>
    </w:p>
    <w:p w:rsidR="00866E3C" w:rsidRPr="00157027" w:rsidP="00D0628C" w14:paraId="7802D828" w14:textId="77777777"/>
    <w:p w:rsidR="00866E3C" w:rsidRPr="00157027" w:rsidP="00D0628C" w14:paraId="202B6906" w14:textId="77777777">
      <w:r w:rsidRPr="00157027">
        <w:t xml:space="preserve">Thank you again for taking part, </w:t>
      </w:r>
    </w:p>
    <w:p w:rsidR="00866E3C" w:rsidRPr="003E579B" w:rsidP="00D0628C" w14:paraId="3F791D2C" w14:textId="58AFC113">
      <w:r w:rsidRPr="00157027">
        <w:t>The NSSCAW Study Team</w:t>
      </w:r>
      <w:r w:rsidR="003E579B">
        <w:br/>
      </w:r>
      <w:r w:rsidRPr="00157027">
        <w:t>[NSSCAW Phone Number]</w:t>
      </w:r>
      <w:r w:rsidR="003E579B">
        <w:br/>
      </w:r>
      <w:r w:rsidRPr="003E579B">
        <w:t>[NSSCAW Email]</w:t>
      </w:r>
      <w:r w:rsidRPr="003E579B" w:rsidR="003E579B">
        <w:br/>
      </w:r>
      <w:r w:rsidRPr="003E579B">
        <w:t>[NSSCAW Website]</w:t>
      </w:r>
      <w:r w:rsidRPr="003E579B" w:rsidR="003E579B">
        <w:br/>
      </w:r>
      <w:r w:rsidRPr="003E579B">
        <w:t>RTI International</w:t>
      </w: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07F15B0D"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28226199"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4A06F4FD"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B6029B" w14:paraId="2461046B" w14:textId="77777777">
      <w:pPr>
        <w:spacing w:line="278" w:lineRule="auto"/>
        <w:rPr>
          <w:rFonts w:ascii="Arial" w:hAnsi="Arial" w:cs="Arial"/>
          <w:b/>
          <w:bCs/>
          <w:i/>
          <w:iCs/>
          <w:color w:val="156082"/>
          <w:sz w:val="22"/>
          <w:lang w:val="fr-CA"/>
        </w:rPr>
      </w:pPr>
      <w:r w:rsidRPr="00B6029B">
        <w:rPr>
          <w:rFonts w:ascii="Arial" w:hAnsi="Arial"/>
          <w:i/>
          <w:sz w:val="22"/>
          <w:lang w:val="fr-CA"/>
        </w:rPr>
        <w:br w:type="page"/>
      </w:r>
    </w:p>
    <w:p w:rsidR="00866E3C" w:rsidRPr="00157027" w:rsidP="00F424DF" w14:paraId="38F331C5" w14:textId="77777777">
      <w:pPr>
        <w:pStyle w:val="Head3"/>
      </w:pPr>
      <w:bookmarkStart w:id="61" w:name="_Toc234939501"/>
      <w:r w:rsidRPr="00157027">
        <w:t>Youth Final Reminder Email</w:t>
      </w:r>
      <w:bookmarkEnd w:id="61"/>
    </w:p>
    <w:p w:rsidR="00866E3C" w:rsidRPr="00157027" w:rsidP="00D0628C" w14:paraId="161813AE" w14:textId="77777777">
      <w:r w:rsidRPr="00157027">
        <w:t>To: [YOUTH EMAIL]</w:t>
      </w:r>
    </w:p>
    <w:p w:rsidR="00866E3C" w:rsidRPr="00157027" w:rsidP="00D0628C" w14:paraId="34B7A931" w14:textId="77777777">
      <w:r w:rsidRPr="00157027">
        <w:t>CC: [NS</w:t>
      </w:r>
      <w:r>
        <w:t>S</w:t>
      </w:r>
      <w:r w:rsidRPr="00157027">
        <w:t>CAW Study Email]</w:t>
      </w:r>
    </w:p>
    <w:p w:rsidR="00866E3C" w:rsidRPr="00157027" w:rsidP="00D0628C" w14:paraId="04E2925F" w14:textId="77777777">
      <w:r w:rsidRPr="00157027">
        <w:t>From: [NS</w:t>
      </w:r>
      <w:r>
        <w:t>S</w:t>
      </w:r>
      <w:r w:rsidRPr="00157027">
        <w:t>CAW Study Email]</w:t>
      </w:r>
    </w:p>
    <w:p w:rsidR="00866E3C" w:rsidRPr="00157027" w:rsidP="00D0628C" w14:paraId="03160AA0" w14:textId="77777777">
      <w:r w:rsidRPr="00157027">
        <w:t xml:space="preserve">Subj Line: Your survey is still open </w:t>
      </w:r>
    </w:p>
    <w:p w:rsidR="00866E3C" w:rsidRPr="00157027" w:rsidP="00D0628C" w14:paraId="7FA253DE" w14:textId="77777777"/>
    <w:p w:rsidR="00866E3C" w:rsidRPr="00157027" w:rsidP="00D0628C" w14:paraId="11787140" w14:textId="77777777">
      <w:r w:rsidRPr="00157027">
        <w:t>Hi [YOUTH NAME],</w:t>
      </w:r>
    </w:p>
    <w:p w:rsidR="00866E3C" w:rsidRPr="00157027" w:rsidP="00D0628C" w14:paraId="549D698F" w14:textId="77777777">
      <w:r w:rsidRPr="00157027">
        <w:t xml:space="preserve">There is still time to complete your </w:t>
      </w:r>
      <w:r>
        <w:t>National and State Survey of Child and Adolescent Well-Being (</w:t>
      </w:r>
      <w:r w:rsidRPr="00157027">
        <w:t>NSSCAW</w:t>
      </w:r>
      <w:r>
        <w:t>)</w:t>
      </w:r>
      <w:r w:rsidRPr="00157027">
        <w:t xml:space="preserve"> survey.  As a reminder, we’re talking with youth here in [STATE] and across the country to better understand their experiences and needs.  The survey includes questions about a lot of different things like home and school, your family and friends, things you like to do, and how you feel.  You can skip any question you do not want to answer.  </w:t>
      </w:r>
      <w:r>
        <w:t>It should take about 45 minutes to complete, and y</w:t>
      </w:r>
      <w:r w:rsidRPr="00157027">
        <w:t xml:space="preserve">ou can also start the survey now and </w:t>
      </w:r>
      <w:r>
        <w:t>come back later</w:t>
      </w:r>
      <w:r w:rsidRPr="00157027">
        <w:t xml:space="preserve"> if needed. We hope you will decide to take part.   </w:t>
      </w:r>
    </w:p>
    <w:p w:rsidR="00866E3C" w:rsidRPr="00157027" w:rsidP="00D0628C" w14:paraId="35E76D77" w14:textId="77777777"/>
    <w:p w:rsidR="00866E3C" w:rsidRPr="00157027" w:rsidP="00D0628C" w14:paraId="0A5F31E5" w14:textId="77777777">
      <w:pPr>
        <w:jc w:val="center"/>
      </w:pPr>
      <w:r w:rsidRPr="00157027">
        <w:t>To get started, follow this link to the survey: [NSSCAW Website]</w:t>
      </w:r>
    </w:p>
    <w:p w:rsidR="00866E3C" w:rsidRPr="00157027" w:rsidP="00D0628C" w14:paraId="0109D27F" w14:textId="77777777">
      <w:pPr>
        <w:jc w:val="center"/>
      </w:pPr>
      <w:r w:rsidRPr="00157027">
        <w:t>Enter this PIN: [PIN]</w:t>
      </w:r>
    </w:p>
    <w:p w:rsidR="00866E3C" w:rsidRPr="00157027" w:rsidP="00D0628C" w14:paraId="70DCFD5E" w14:textId="77777777">
      <w:pPr>
        <w:jc w:val="center"/>
      </w:pPr>
    </w:p>
    <w:p w:rsidR="00866E3C" w:rsidRPr="00157027" w:rsidP="00D0628C" w14:paraId="68F0F7EF" w14:textId="77777777">
      <w:pPr>
        <w:jc w:val="center"/>
      </w:pPr>
      <w:r w:rsidRPr="00157027">
        <w:t>OR</w:t>
      </w:r>
    </w:p>
    <w:p w:rsidR="00866E3C" w:rsidRPr="00157027" w:rsidP="00D0628C" w14:paraId="7F6469B5" w14:textId="77777777">
      <w:pPr>
        <w:jc w:val="center"/>
      </w:pPr>
    </w:p>
    <w:p w:rsidR="00866E3C" w:rsidRPr="00157027" w:rsidP="00D0628C" w14:paraId="4A383572" w14:textId="77777777">
      <w:pPr>
        <w:jc w:val="center"/>
        <w:rPr>
          <w:u w:val="single"/>
        </w:rPr>
      </w:pPr>
      <w:r w:rsidRPr="00157027">
        <w:rPr>
          <w:u w:val="single"/>
        </w:rPr>
        <w:t>Click here to take the survey</w:t>
      </w:r>
    </w:p>
    <w:p w:rsidR="00866E3C" w:rsidRPr="00157027" w:rsidP="00D0628C" w14:paraId="69673772" w14:textId="77777777"/>
    <w:p w:rsidR="00866E3C" w:rsidRPr="00157027" w:rsidP="00D0628C" w14:paraId="37C6F2DF" w14:textId="77777777">
      <w:r w:rsidRPr="00157027">
        <w:t xml:space="preserve">If you would like </w:t>
      </w:r>
      <w:r w:rsidRPr="00157027">
        <w:t>help</w:t>
      </w:r>
      <w:r w:rsidRPr="00157027">
        <w:t xml:space="preserve"> </w:t>
      </w:r>
      <w:r w:rsidRPr="00157027">
        <w:t>completing</w:t>
      </w:r>
      <w:r w:rsidRPr="00157027">
        <w:t xml:space="preserve"> the survey, please contact us.  A member of our team is also available to complete the survey in person.  We can work with your </w:t>
      </w:r>
      <w:r w:rsidRPr="00157027">
        <w:t>parent</w:t>
      </w:r>
      <w:r w:rsidRPr="00157027">
        <w:t xml:space="preserve"> or caregiver to find a good time.  </w:t>
      </w:r>
    </w:p>
    <w:p w:rsidR="00866E3C" w:rsidRPr="00157027" w:rsidP="00D0628C" w14:paraId="66602269" w14:textId="77777777"/>
    <w:p w:rsidR="00866E3C" w:rsidRPr="00157027" w:rsidP="00D0628C" w14:paraId="11150857" w14:textId="77777777">
      <w:r w:rsidRPr="00157027">
        <w:t xml:space="preserve">Thank you,   </w:t>
      </w:r>
    </w:p>
    <w:p w:rsidR="00866E3C" w:rsidP="00D0628C" w14:paraId="6DA2F5AC" w14:textId="34FC2FA7">
      <w:r w:rsidRPr="00157027">
        <w:t>The NSSCAW Study Team</w:t>
      </w:r>
      <w:r w:rsidR="003E579B">
        <w:br/>
      </w:r>
      <w:r w:rsidRPr="00157027">
        <w:t>[NSSCAW Phone Number]</w:t>
      </w:r>
      <w:r w:rsidR="003E579B">
        <w:br/>
      </w:r>
      <w:r w:rsidRPr="00157027">
        <w:t>[NSSCAW Email]</w:t>
      </w:r>
      <w:r w:rsidR="003E579B">
        <w:br/>
      </w:r>
      <w:r w:rsidRPr="00157027">
        <w:t>[NSSCAW Website]</w:t>
      </w:r>
      <w:r w:rsidR="003E579B">
        <w:br/>
      </w:r>
      <w:r w:rsidRPr="00157027">
        <w:t>RTI International</w:t>
      </w:r>
    </w:p>
    <w:p w:rsidR="003E579B" w:rsidP="00D0628C" w14:paraId="7074D84B" w14:textId="77777777"/>
    <w:p w:rsidR="003E579B" w:rsidP="00D0628C" w14:paraId="350B0F20"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7D9FDD33"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2C9FCB35"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0943805B"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886179" w:rsidP="00D0628C" w14:paraId="68DED7D2" w14:textId="77777777">
      <w:pPr>
        <w:pStyle w:val="Head1"/>
      </w:pPr>
      <w:bookmarkStart w:id="62" w:name="_Toc234939502"/>
      <w:bookmarkStart w:id="63" w:name="_Toc235010093"/>
      <w:r w:rsidRPr="00886179">
        <w:t>Youth Survey Email Invitations Sent to Caregiver (ages 11-17 when caregiver is preferred contact)</w:t>
      </w:r>
      <w:bookmarkEnd w:id="62"/>
      <w:bookmarkEnd w:id="63"/>
      <w:r w:rsidRPr="00886179">
        <w:t xml:space="preserve"> </w:t>
      </w:r>
    </w:p>
    <w:p w:rsidR="00866E3C" w:rsidRPr="00886179" w:rsidP="008C742A" w14:paraId="480A9404" w14:textId="77777777">
      <w:pPr>
        <w:pStyle w:val="Head3"/>
      </w:pPr>
      <w:bookmarkStart w:id="64" w:name="_Toc234939503"/>
      <w:r w:rsidRPr="00886179">
        <w:t>Caregiver-Received Youth Initial Invitation Email</w:t>
      </w:r>
      <w:bookmarkEnd w:id="64"/>
    </w:p>
    <w:p w:rsidR="00866E3C" w:rsidRPr="00157027" w:rsidP="00D0628C" w14:paraId="39F5460A" w14:textId="77777777">
      <w:r w:rsidRPr="00157027">
        <w:t>To: [CAREGIVER EMAIL]</w:t>
      </w:r>
    </w:p>
    <w:p w:rsidR="00866E3C" w:rsidRPr="00157027" w:rsidP="00D0628C" w14:paraId="118CBE7C" w14:textId="77777777">
      <w:r w:rsidRPr="00157027">
        <w:t>CC: [NS</w:t>
      </w:r>
      <w:r>
        <w:t>S</w:t>
      </w:r>
      <w:r w:rsidRPr="00157027">
        <w:t>CAW Study Email]</w:t>
      </w:r>
    </w:p>
    <w:p w:rsidR="00866E3C" w:rsidRPr="00157027" w:rsidP="00D0628C" w14:paraId="5F744E25" w14:textId="77777777">
      <w:r w:rsidRPr="00157027">
        <w:t>From: [NS</w:t>
      </w:r>
      <w:r>
        <w:t>S</w:t>
      </w:r>
      <w:r w:rsidRPr="00157027">
        <w:t>CAW Study Email]</w:t>
      </w:r>
    </w:p>
    <w:p w:rsidR="00866E3C" w:rsidRPr="00157027" w:rsidP="00D0628C" w14:paraId="0BE6DD00" w14:textId="77777777">
      <w:r w:rsidRPr="00157027">
        <w:t xml:space="preserve">Subj Line: Invitation </w:t>
      </w:r>
      <w:r w:rsidRPr="00157027">
        <w:t>for</w:t>
      </w:r>
      <w:r w:rsidRPr="00157027">
        <w:t xml:space="preserve"> Your Child’s Survey </w:t>
      </w:r>
    </w:p>
    <w:p w:rsidR="00866E3C" w:rsidRPr="00157027" w:rsidP="00D0628C" w14:paraId="32B910A2" w14:textId="77777777"/>
    <w:p w:rsidR="00866E3C" w:rsidRPr="00157027" w:rsidP="00D0628C" w14:paraId="00BFE335" w14:textId="77777777">
      <w:r w:rsidRPr="00157027">
        <w:t>Hi [CAREGIVER NAME],</w:t>
      </w:r>
    </w:p>
    <w:p w:rsidR="00866E3C" w:rsidRPr="00157027" w:rsidP="00D0628C" w14:paraId="5C7C1F40" w14:textId="77777777">
      <w:r w:rsidRPr="00157027">
        <w:t>Thank you for speaking with me earlier and for giving permission for your child to participate in the National and State Survey of Child and Adolescent Well-Being</w:t>
      </w:r>
      <w:r>
        <w:t xml:space="preserve"> (NSSCAW)</w:t>
      </w:r>
      <w:r w:rsidRPr="00157027">
        <w:t>.  A copy of the permission form is included for you, linked here –</w:t>
      </w:r>
      <w:r w:rsidRPr="00157027">
        <w:rPr>
          <w:u w:val="single"/>
        </w:rPr>
        <w:t>Permission Form</w:t>
      </w:r>
      <w:r w:rsidRPr="00157027">
        <w:t xml:space="preserve">. </w:t>
      </w:r>
    </w:p>
    <w:p w:rsidR="00866E3C" w:rsidRPr="00157027" w:rsidP="00D0628C" w14:paraId="20C7C088" w14:textId="77777777"/>
    <w:p w:rsidR="00866E3C" w:rsidRPr="00157027" w:rsidP="00D0628C" w14:paraId="2A31DE06" w14:textId="44D44669">
      <w:r w:rsidRPr="00157027">
        <w:t>Below is the link for your child to complete the survey. Please note that the PIN provided is specific to the child for whom you have provided permission. Your child’s survey takes</w:t>
      </w:r>
      <w:r>
        <w:t xml:space="preserve"> about</w:t>
      </w:r>
      <w:r w:rsidRPr="00157027">
        <w:t xml:space="preserve"> 45 minutes to </w:t>
      </w:r>
      <w:r w:rsidRPr="00157027">
        <w:t>complete</w:t>
      </w:r>
      <w:r w:rsidRPr="00157027">
        <w:t xml:space="preserve"> and your child will receive </w:t>
      </w:r>
      <w:r w:rsidRPr="00157027">
        <w:rPr>
          <w:b/>
        </w:rPr>
        <w:t>$50</w:t>
      </w:r>
      <w:r w:rsidRPr="00157027">
        <w:t xml:space="preserve"> </w:t>
      </w:r>
      <w:r>
        <w:t>as a thank you</w:t>
      </w:r>
      <w:r w:rsidRPr="00157027">
        <w:t xml:space="preserve">. Your child should complete the survey without help from anyone, in a place where they can answer privately.  </w:t>
      </w:r>
    </w:p>
    <w:p w:rsidR="00866E3C" w:rsidRPr="00157027" w:rsidP="00D0628C" w14:paraId="561F63FF" w14:textId="77777777"/>
    <w:p w:rsidR="00866E3C" w:rsidRPr="00157027" w:rsidP="00D0628C" w14:paraId="0D4C02FC" w14:textId="77777777">
      <w:pPr>
        <w:jc w:val="center"/>
      </w:pPr>
      <w:r w:rsidRPr="00157027">
        <w:t xml:space="preserve">When your child is ready, they can use this link to take the survey: </w:t>
      </w:r>
      <w:r w:rsidRPr="00157027">
        <w:rPr>
          <w:u w:val="single"/>
        </w:rPr>
        <w:t>[Survey Link]</w:t>
      </w:r>
    </w:p>
    <w:p w:rsidR="00866E3C" w:rsidRPr="00157027" w:rsidP="00D0628C" w14:paraId="381B2CC1" w14:textId="77777777">
      <w:pPr>
        <w:jc w:val="center"/>
      </w:pPr>
      <w:r w:rsidRPr="00157027">
        <w:t>They will also need to enter this PIN: [PIN]</w:t>
      </w:r>
    </w:p>
    <w:p w:rsidR="00866E3C" w:rsidRPr="00157027" w:rsidP="00D0628C" w14:paraId="0590AC3A" w14:textId="77777777"/>
    <w:p w:rsidR="00866E3C" w:rsidRPr="00157027" w:rsidP="00D0628C" w14:paraId="1A2BE4D2" w14:textId="77777777">
      <w:r w:rsidRPr="00157027">
        <w:t>If your child has any trouble getting started or if you have questions, feel free to reach out. I’m happy to help.</w:t>
      </w:r>
    </w:p>
    <w:p w:rsidR="00866E3C" w:rsidRPr="00157027" w:rsidP="00D0628C" w14:paraId="20F60529" w14:textId="77777777"/>
    <w:p w:rsidR="00866E3C" w:rsidRPr="00157027" w:rsidP="00D0628C" w14:paraId="1930CA91" w14:textId="77777777">
      <w:r w:rsidRPr="00157027">
        <w:t xml:space="preserve">Thank you again for taking part, </w:t>
      </w:r>
    </w:p>
    <w:p w:rsidR="00866E3C" w:rsidRPr="003E579B" w:rsidP="00D0628C" w14:paraId="72524D81" w14:textId="3E779336">
      <w:r w:rsidRPr="00157027">
        <w:t>The NSSCAW Study Team</w:t>
      </w:r>
      <w:r w:rsidR="003E579B">
        <w:br/>
      </w:r>
      <w:r w:rsidRPr="00157027">
        <w:t>[NSSCAW Phone Number]</w:t>
      </w:r>
      <w:r w:rsidR="003E579B">
        <w:br/>
      </w:r>
      <w:r w:rsidRPr="003E579B">
        <w:t>[NSSCAW Email]</w:t>
      </w:r>
      <w:r w:rsidRPr="003E579B" w:rsidR="003E579B">
        <w:br/>
      </w:r>
      <w:r w:rsidRPr="003E579B">
        <w:t>[NSSCAW Website]</w:t>
      </w:r>
      <w:r w:rsidRPr="003E579B" w:rsidR="003E579B">
        <w:br/>
      </w:r>
      <w:r w:rsidRPr="003E579B">
        <w:t>RTI International</w:t>
      </w:r>
    </w:p>
    <w:p w:rsidR="00866E3C" w:rsidP="00203612" w14:paraId="5A7446F3" w14:textId="77777777">
      <w:pPr>
        <w:rPr>
          <w:rFonts w:ascii="Arial" w:hAnsi="Arial" w:cs="Arial"/>
        </w:rPr>
      </w:pPr>
    </w:p>
    <w:p w:rsidR="003E579B" w:rsidP="00203612" w14:paraId="4F5DF193" w14:textId="77777777">
      <w:pPr>
        <w:rPr>
          <w:rFonts w:ascii="Arial" w:hAnsi="Arial" w:cs="Arial"/>
        </w:rPr>
      </w:pPr>
    </w:p>
    <w:p w:rsidR="003E579B" w:rsidRPr="003E579B" w:rsidP="00203612" w14:paraId="3714F9C1" w14:textId="77777777">
      <w:pPr>
        <w:rPr>
          <w:rFonts w:ascii="Arial" w:hAnsi="Arial" w:cs="Arial"/>
        </w:rPr>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2A353AE5"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5976AF27"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392A636E"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B6029B" w14:paraId="39D2ABAC" w14:textId="77777777">
      <w:pPr>
        <w:spacing w:line="278" w:lineRule="auto"/>
        <w:rPr>
          <w:rFonts w:ascii="Arial" w:hAnsi="Arial" w:cs="Arial"/>
          <w:b/>
          <w:bCs/>
          <w:iCs/>
          <w:color w:val="156082"/>
          <w:sz w:val="22"/>
          <w:lang w:val="fr-CA"/>
        </w:rPr>
      </w:pPr>
      <w:r w:rsidRPr="00B6029B">
        <w:rPr>
          <w:rFonts w:ascii="Arial" w:hAnsi="Arial"/>
          <w:sz w:val="22"/>
          <w:lang w:val="fr-CA"/>
        </w:rPr>
        <w:br w:type="page"/>
      </w:r>
    </w:p>
    <w:p w:rsidR="00866E3C" w:rsidRPr="00886179" w:rsidP="008C742A" w14:paraId="6210C5B1" w14:textId="77777777">
      <w:pPr>
        <w:pStyle w:val="Head3"/>
      </w:pPr>
      <w:bookmarkStart w:id="65" w:name="_Toc234939504"/>
      <w:r w:rsidRPr="00886179">
        <w:t>Caregiver-Received Youth Reminder Email</w:t>
      </w:r>
      <w:bookmarkEnd w:id="65"/>
    </w:p>
    <w:p w:rsidR="00866E3C" w:rsidRPr="00157027" w:rsidP="00D0628C" w14:paraId="2D8934C0" w14:textId="77777777">
      <w:r w:rsidRPr="00157027">
        <w:t>To: [CAREGIVER EMAIL]</w:t>
      </w:r>
    </w:p>
    <w:p w:rsidR="00866E3C" w:rsidRPr="00157027" w:rsidP="00D0628C" w14:paraId="03B97176" w14:textId="77777777">
      <w:r w:rsidRPr="00157027">
        <w:t>CC: [NS</w:t>
      </w:r>
      <w:r>
        <w:t>S</w:t>
      </w:r>
      <w:r w:rsidRPr="00157027">
        <w:t>CAW Study Email]</w:t>
      </w:r>
    </w:p>
    <w:p w:rsidR="00866E3C" w:rsidRPr="00157027" w:rsidP="00D0628C" w14:paraId="7C4268D2" w14:textId="77777777">
      <w:r w:rsidRPr="00157027">
        <w:t>From: [NS</w:t>
      </w:r>
      <w:r>
        <w:t>S</w:t>
      </w:r>
      <w:r w:rsidRPr="00157027">
        <w:t>CAW Study Email]</w:t>
      </w:r>
    </w:p>
    <w:p w:rsidR="00866E3C" w:rsidRPr="00157027" w:rsidP="00D0628C" w14:paraId="1ABC3FE5" w14:textId="77777777">
      <w:r w:rsidRPr="00157027">
        <w:t xml:space="preserve">Subj Line: Reminder: Your Child’s Survey Link  </w:t>
      </w:r>
    </w:p>
    <w:p w:rsidR="00866E3C" w:rsidRPr="00157027" w:rsidP="00D0628C" w14:paraId="42EBF48E" w14:textId="77777777"/>
    <w:p w:rsidR="00866E3C" w:rsidRPr="00157027" w:rsidP="00D0628C" w14:paraId="7111C68C" w14:textId="77777777">
      <w:r w:rsidRPr="00157027">
        <w:t xml:space="preserve">Hi [CAREGIVER NAME]. </w:t>
      </w:r>
    </w:p>
    <w:p w:rsidR="00866E3C" w:rsidRPr="00157027" w:rsidP="00D0628C" w14:paraId="51FAD654" w14:textId="77777777">
      <w:r w:rsidRPr="00157027">
        <w:t xml:space="preserve">I’m following up to share </w:t>
      </w:r>
      <w:r w:rsidRPr="00157027">
        <w:t>your child’s</w:t>
      </w:r>
      <w:r w:rsidRPr="00157027">
        <w:t xml:space="preserve"> </w:t>
      </w:r>
      <w:r>
        <w:t>National and State Survey of Child and Adolescent Well-Being (</w:t>
      </w:r>
      <w:r w:rsidRPr="00157027">
        <w:t>NSSCAW</w:t>
      </w:r>
      <w:r>
        <w:t>)</w:t>
      </w:r>
      <w:r w:rsidRPr="00157027">
        <w:t xml:space="preserve"> survey link again. </w:t>
      </w:r>
      <w:r>
        <w:t xml:space="preserve">Your child’s answers are an important part of this national study and help us better understand the experiences and needs of young people and families. </w:t>
      </w:r>
      <w:r w:rsidRPr="00157027">
        <w:t xml:space="preserve">If your child has already completed the survey, thank you.  If not, I’ve included the link below again. When your child is ready, please help them find a quiet place where they can answer on their own. </w:t>
      </w:r>
      <w:r>
        <w:t xml:space="preserve">It may take your child about 45 minutes to complete the survey.  </w:t>
      </w:r>
    </w:p>
    <w:p w:rsidR="00866E3C" w:rsidRPr="00157027" w:rsidP="00D0628C" w14:paraId="1EFD3CE5" w14:textId="77777777"/>
    <w:p w:rsidR="00866E3C" w:rsidRPr="00157027" w:rsidP="00D0628C" w14:paraId="7415D1A3" w14:textId="77777777">
      <w:pPr>
        <w:jc w:val="center"/>
      </w:pPr>
      <w:r w:rsidRPr="00157027">
        <w:t>Please visit: [NSSCAW Website]</w:t>
      </w:r>
    </w:p>
    <w:p w:rsidR="00866E3C" w:rsidRPr="00157027" w:rsidP="00D0628C" w14:paraId="0418601E" w14:textId="77777777">
      <w:pPr>
        <w:jc w:val="center"/>
      </w:pPr>
      <w:r w:rsidRPr="00157027">
        <w:t>Enter this PIN: [PIN]</w:t>
      </w:r>
    </w:p>
    <w:p w:rsidR="00866E3C" w:rsidRPr="00157027" w:rsidP="00D0628C" w14:paraId="362C02CA" w14:textId="77777777"/>
    <w:p w:rsidR="00866E3C" w:rsidRPr="00157027" w:rsidP="00D0628C" w14:paraId="5173D972" w14:textId="77777777">
      <w:r w:rsidRPr="00157027">
        <w:t xml:space="preserve">If you have any questions or if your child needs help getting started, please contact us. We appreciate your time and your support in helping your child take part. </w:t>
      </w:r>
    </w:p>
    <w:p w:rsidR="00866E3C" w:rsidRPr="00157027" w:rsidP="00D0628C" w14:paraId="6469D0FD" w14:textId="77777777"/>
    <w:p w:rsidR="00866E3C" w:rsidRPr="00157027" w:rsidP="00D0628C" w14:paraId="4A836D4D" w14:textId="77777777">
      <w:r w:rsidRPr="00157027">
        <w:t xml:space="preserve">Thank you, </w:t>
      </w:r>
    </w:p>
    <w:p w:rsidR="00866E3C" w:rsidP="00D0628C" w14:paraId="672B7CB8" w14:textId="111EA6B7">
      <w:r w:rsidRPr="00157027">
        <w:t>The NSSCAW Study Team</w:t>
      </w:r>
      <w:r w:rsidR="003E579B">
        <w:br/>
      </w:r>
      <w:r w:rsidRPr="00157027">
        <w:t>[NSSCAW Phone Number]</w:t>
      </w:r>
      <w:r w:rsidR="003E579B">
        <w:br/>
      </w:r>
      <w:r w:rsidRPr="00157027">
        <w:t>[NSSCAW Email]</w:t>
      </w:r>
      <w:r w:rsidR="003E579B">
        <w:br/>
      </w:r>
      <w:r w:rsidRPr="00157027">
        <w:t>[NSSCAW Website]</w:t>
      </w:r>
      <w:r w:rsidR="003E579B">
        <w:br/>
      </w:r>
      <w:r w:rsidRPr="00157027">
        <w:t>RTI International</w:t>
      </w:r>
    </w:p>
    <w:p w:rsidR="00866E3C" w:rsidP="00D0628C" w14:paraId="0A5C948F" w14:textId="77777777"/>
    <w:p w:rsidR="003E579B" w:rsidP="00D0628C" w14:paraId="2D25289E" w14:textId="77777777"/>
    <w:p w:rsidR="003E579B" w:rsidP="00D0628C" w14:paraId="1B41D289" w14:textId="77777777"/>
    <w:p w:rsidR="003E579B" w:rsidP="00D0628C" w14:paraId="11E4B096" w14:textId="77777777"/>
    <w:p w:rsidR="003E579B" w:rsidP="00D0628C" w14:paraId="651F427E" w14:textId="77777777"/>
    <w:p w:rsidR="003E579B" w:rsidP="00D0628C" w14:paraId="65B1972D"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7FBD87D9"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5FEE79DE"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5AC62D1D"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A513D3" w:rsidP="008C742A" w14:paraId="1C3656CB" w14:textId="77777777">
      <w:pPr>
        <w:pStyle w:val="Head3"/>
      </w:pPr>
      <w:bookmarkStart w:id="66" w:name="_Toc234939505"/>
    </w:p>
    <w:p w:rsidR="00866E3C" w:rsidRPr="00886179" w:rsidP="008C742A" w14:paraId="716B609A" w14:textId="3388A533">
      <w:pPr>
        <w:pStyle w:val="Head3"/>
      </w:pPr>
      <w:r w:rsidRPr="00886179">
        <w:t>Caregiver-Received Youth Final Reminder Email</w:t>
      </w:r>
      <w:bookmarkEnd w:id="66"/>
    </w:p>
    <w:p w:rsidR="00866E3C" w:rsidRPr="00157027" w:rsidP="00D0628C" w14:paraId="417A33D6" w14:textId="77777777">
      <w:r w:rsidRPr="00157027">
        <w:t>To: [CAREGIVER EMAIL]</w:t>
      </w:r>
    </w:p>
    <w:p w:rsidR="00866E3C" w:rsidRPr="00157027" w:rsidP="00D0628C" w14:paraId="08236C37" w14:textId="77777777">
      <w:r w:rsidRPr="00157027">
        <w:t>CC: [NS</w:t>
      </w:r>
      <w:r>
        <w:t>S</w:t>
      </w:r>
      <w:r w:rsidRPr="00157027">
        <w:t>CAW Study Email]</w:t>
      </w:r>
    </w:p>
    <w:p w:rsidR="00866E3C" w:rsidRPr="00157027" w:rsidP="00D0628C" w14:paraId="51FB3ACB" w14:textId="77777777">
      <w:r w:rsidRPr="00157027">
        <w:t>From: [NS</w:t>
      </w:r>
      <w:r>
        <w:t>S</w:t>
      </w:r>
      <w:r w:rsidRPr="00157027">
        <w:t>CAW Study Email]</w:t>
      </w:r>
    </w:p>
    <w:p w:rsidR="00866E3C" w:rsidRPr="00157027" w:rsidP="00D0628C" w14:paraId="2E0B5C28" w14:textId="77777777">
      <w:r w:rsidRPr="00157027">
        <w:t xml:space="preserve">Subj Line: Reminder: Your Child’s Survey Is Still Open </w:t>
      </w:r>
    </w:p>
    <w:p w:rsidR="00866E3C" w:rsidRPr="00157027" w:rsidP="00D0628C" w14:paraId="04DB3F47" w14:textId="77777777"/>
    <w:p w:rsidR="00866E3C" w:rsidRPr="00157027" w:rsidP="00D0628C" w14:paraId="6A174AFA" w14:textId="77777777">
      <w:r w:rsidRPr="00157027">
        <w:t xml:space="preserve">Hi [CAREGIVER NAME], </w:t>
      </w:r>
    </w:p>
    <w:p w:rsidR="00866E3C" w:rsidRPr="00157027" w:rsidP="00D0628C" w14:paraId="1AA43DE7" w14:textId="77777777">
      <w:r w:rsidRPr="00157027">
        <w:t>Thank you again for giving permission for your child to take part in the National and State Survey of Child and Adolescent Well-Being</w:t>
      </w:r>
      <w:r>
        <w:t xml:space="preserve"> (NSSCAW)</w:t>
      </w:r>
      <w:r w:rsidRPr="00157027">
        <w:t xml:space="preserve">. Your child still has time to complete the NSSCAW survey. </w:t>
      </w:r>
    </w:p>
    <w:p w:rsidR="00866E3C" w:rsidRPr="00157027" w:rsidP="00D0628C" w14:paraId="29E77BAB" w14:textId="77777777"/>
    <w:p w:rsidR="00866E3C" w:rsidRPr="00157027" w:rsidP="00D0628C" w14:paraId="3080242A" w14:textId="77777777">
      <w:r w:rsidRPr="00157027">
        <w:t xml:space="preserve">We are talking with children in [STATE] and across the country to better understand their experiences at home, at school, and with family and friends.  What children share helps us learn what young people and families need. </w:t>
      </w:r>
    </w:p>
    <w:p w:rsidR="00866E3C" w:rsidRPr="00157027" w:rsidP="00D0628C" w14:paraId="3EF83F51" w14:textId="77777777"/>
    <w:p w:rsidR="00866E3C" w:rsidRPr="00157027" w:rsidP="00D0628C" w14:paraId="54A1DB05" w14:textId="77777777">
      <w:r w:rsidRPr="00157027">
        <w:t xml:space="preserve">The survey takes about 45 minutes. Your child can skip any question they do not want to answer.  When your child is ready, please help them find a quiet place where they can answer on their own.   </w:t>
      </w:r>
    </w:p>
    <w:p w:rsidR="00866E3C" w:rsidRPr="00157027" w:rsidP="00D0628C" w14:paraId="605C2B6D" w14:textId="77777777">
      <w:pPr>
        <w:jc w:val="center"/>
      </w:pPr>
    </w:p>
    <w:p w:rsidR="00866E3C" w:rsidRPr="00157027" w:rsidP="00D0628C" w14:paraId="4AFAE1EB" w14:textId="77777777">
      <w:pPr>
        <w:jc w:val="center"/>
      </w:pPr>
      <w:r w:rsidRPr="00157027">
        <w:t>Follow this link to your child’s survey: [Survey Link]</w:t>
      </w:r>
    </w:p>
    <w:p w:rsidR="00866E3C" w:rsidRPr="00157027" w:rsidP="00D0628C" w14:paraId="15B9CEBD" w14:textId="77777777">
      <w:pPr>
        <w:jc w:val="center"/>
      </w:pPr>
      <w:r w:rsidRPr="00157027">
        <w:t>Enter this PIN: [PIN}</w:t>
      </w:r>
    </w:p>
    <w:p w:rsidR="00866E3C" w:rsidRPr="00157027" w:rsidP="00D0628C" w14:paraId="143CDE63" w14:textId="77777777">
      <w:pPr>
        <w:rPr>
          <w:u w:val="single"/>
        </w:rPr>
      </w:pPr>
    </w:p>
    <w:p w:rsidR="00866E3C" w:rsidRPr="00157027" w:rsidP="00D0628C" w14:paraId="7E2C3881" w14:textId="77777777">
      <w:r w:rsidRPr="00157027">
        <w:t xml:space="preserve">If you would like to learn more about the survey, please visit our website at [NSSCAW website].   </w:t>
      </w:r>
    </w:p>
    <w:p w:rsidR="00866E3C" w:rsidRPr="00157027" w:rsidP="00D0628C" w14:paraId="0180A414" w14:textId="77777777"/>
    <w:p w:rsidR="00866E3C" w:rsidRPr="00157027" w:rsidP="00D0628C" w14:paraId="3F234671" w14:textId="77777777">
      <w:r w:rsidRPr="00157027">
        <w:t xml:space="preserve">Thank you for your time and for supporting your child’s participation.  </w:t>
      </w:r>
    </w:p>
    <w:p w:rsidR="00866E3C" w:rsidRPr="00157027" w:rsidP="00D0628C" w14:paraId="47523937" w14:textId="77777777">
      <w:pPr>
        <w:rPr>
          <w:u w:val="single"/>
        </w:rPr>
      </w:pPr>
    </w:p>
    <w:p w:rsidR="00866E3C" w:rsidRPr="00157027" w:rsidP="00D0628C" w14:paraId="3869C1F5" w14:textId="77777777">
      <w:r w:rsidRPr="00157027">
        <w:t xml:space="preserve">Questions? Please contact us.  </w:t>
      </w:r>
    </w:p>
    <w:p w:rsidR="00866E3C" w:rsidP="00D0628C" w14:paraId="324307A4" w14:textId="334744DF">
      <w:pPr>
        <w:rPr>
          <w:lang w:val="fr-CA"/>
        </w:rPr>
      </w:pPr>
      <w:r w:rsidRPr="00157027">
        <w:t>[NSSCAW Phone Number]</w:t>
      </w:r>
      <w:r w:rsidR="003E579B">
        <w:br/>
      </w:r>
      <w:r w:rsidRPr="003E579B">
        <w:t>[NSSCAW Email]</w:t>
      </w:r>
      <w:r w:rsidRPr="003E579B" w:rsidR="003E579B">
        <w:br/>
      </w:r>
      <w:r w:rsidRPr="003E579B">
        <w:t>[NSSCAW Website]</w:t>
      </w:r>
      <w:r w:rsidRPr="003E579B" w:rsidR="003E579B">
        <w:br/>
      </w:r>
      <w:r w:rsidRPr="00D0628C">
        <w:rPr>
          <w:lang w:val="fr-CA"/>
        </w:rPr>
        <w:t>RTI International</w:t>
      </w:r>
    </w:p>
    <w:p w:rsidR="003E579B" w:rsidRPr="00D0628C" w:rsidP="00D0628C" w14:paraId="3496D6A0" w14:textId="77777777">
      <w:pPr>
        <w:rPr>
          <w:lang w:val="fr-CA"/>
        </w:rPr>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2EE41AD1"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251199A1"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2F3F6A77"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B6029B" w14:paraId="5088E5FC" w14:textId="77777777">
      <w:pPr>
        <w:spacing w:line="278" w:lineRule="auto"/>
        <w:rPr>
          <w:rFonts w:ascii="Arial" w:hAnsi="Arial" w:cs="Arial"/>
          <w:b/>
          <w:bCs/>
          <w:iCs/>
          <w:sz w:val="22"/>
          <w:lang w:val="fr-CA"/>
        </w:rPr>
      </w:pPr>
      <w:r w:rsidRPr="00B6029B">
        <w:rPr>
          <w:rFonts w:ascii="Arial" w:hAnsi="Arial"/>
          <w:sz w:val="22"/>
          <w:lang w:val="fr-CA"/>
        </w:rPr>
        <w:br w:type="page"/>
      </w:r>
    </w:p>
    <w:p w:rsidR="00866E3C" w:rsidRPr="00886179" w:rsidP="00D0628C" w14:paraId="2EEBD25C" w14:textId="77777777">
      <w:pPr>
        <w:pStyle w:val="Head1"/>
      </w:pPr>
      <w:bookmarkStart w:id="67" w:name="_Toc234939506"/>
      <w:bookmarkStart w:id="68" w:name="_Toc235010094"/>
      <w:r w:rsidRPr="00886179">
        <w:t>Breakoff Email Reminder (Caregivers and Youth)</w:t>
      </w:r>
      <w:bookmarkEnd w:id="67"/>
      <w:bookmarkEnd w:id="68"/>
      <w:r w:rsidRPr="00886179">
        <w:t xml:space="preserve"> </w:t>
      </w:r>
    </w:p>
    <w:p w:rsidR="00866E3C" w:rsidRPr="00157027" w:rsidP="00D0628C" w14:paraId="03C99BD0" w14:textId="77777777">
      <w:r w:rsidRPr="00157027">
        <w:t>To: [CG/YOUTH EMAIL]</w:t>
      </w:r>
    </w:p>
    <w:p w:rsidR="00866E3C" w:rsidRPr="00157027" w:rsidP="00D0628C" w14:paraId="686B3647" w14:textId="77777777">
      <w:r w:rsidRPr="00157027">
        <w:t>CC: [N</w:t>
      </w:r>
      <w:r>
        <w:t>S</w:t>
      </w:r>
      <w:r w:rsidRPr="00157027">
        <w:t>SCAW Study Email]</w:t>
      </w:r>
    </w:p>
    <w:p w:rsidR="00866E3C" w:rsidRPr="00157027" w:rsidP="00D0628C" w14:paraId="740E3913" w14:textId="77777777">
      <w:r w:rsidRPr="00157027">
        <w:t>From: [N</w:t>
      </w:r>
      <w:r>
        <w:t>S</w:t>
      </w:r>
      <w:r w:rsidRPr="00157027">
        <w:t>SCAW Study Email]</w:t>
      </w:r>
    </w:p>
    <w:p w:rsidR="00866E3C" w:rsidRPr="00157027" w:rsidP="00D0628C" w14:paraId="60B094B2" w14:textId="77777777">
      <w:r w:rsidRPr="00157027">
        <w:t xml:space="preserve">Subj Line: Finish your NSSCAW Survey </w:t>
      </w:r>
    </w:p>
    <w:p w:rsidR="00866E3C" w:rsidRPr="00157027" w:rsidP="00D0628C" w14:paraId="7145682C" w14:textId="77777777"/>
    <w:p w:rsidR="00866E3C" w:rsidRPr="00157027" w:rsidP="00D0628C" w14:paraId="0EBA5553" w14:textId="77777777">
      <w:r w:rsidRPr="00157027">
        <w:t xml:space="preserve">Dear [PARTICIPANT NAME], </w:t>
      </w:r>
    </w:p>
    <w:p w:rsidR="00866E3C" w:rsidRPr="00157027" w:rsidP="00D0628C" w14:paraId="1D681604" w14:textId="77777777">
      <w:r w:rsidRPr="00157027">
        <w:t xml:space="preserve">Thank you for starting your </w:t>
      </w:r>
      <w:r>
        <w:t>National and State Survey of Child and Adolescent Well-Being (</w:t>
      </w:r>
      <w:r w:rsidRPr="00157027">
        <w:t>NSSCAW</w:t>
      </w:r>
      <w:r>
        <w:t>)</w:t>
      </w:r>
      <w:r w:rsidRPr="00157027">
        <w:t xml:space="preserve"> survey. We noticed you didn’t finish. Your responses have been saved, and you can return to the survey where you left off. </w:t>
      </w:r>
    </w:p>
    <w:p w:rsidR="00866E3C" w:rsidRPr="00157027" w:rsidP="00D0628C" w14:paraId="3D214828" w14:textId="77777777"/>
    <w:p w:rsidR="00866E3C" w:rsidRPr="00157027" w:rsidP="00D0628C" w14:paraId="40DA02EB" w14:textId="77777777">
      <w:pPr>
        <w:jc w:val="center"/>
      </w:pPr>
      <w:r w:rsidRPr="00157027">
        <w:rPr>
          <w:u w:val="single"/>
        </w:rPr>
        <w:t>Click here to resume your survey</w:t>
      </w:r>
    </w:p>
    <w:p w:rsidR="00866E3C" w:rsidRPr="00157027" w:rsidP="00D0628C" w14:paraId="06AEC9CA" w14:textId="77777777">
      <w:pPr>
        <w:jc w:val="center"/>
      </w:pPr>
      <w:r w:rsidRPr="00157027">
        <w:t>Enter this PIN: [PIN]</w:t>
      </w:r>
    </w:p>
    <w:p w:rsidR="00866E3C" w:rsidRPr="00157027" w:rsidP="00D0628C" w14:paraId="7A800ABE" w14:textId="77777777">
      <w:pPr>
        <w:jc w:val="center"/>
        <w:rPr>
          <w:u w:val="single"/>
        </w:rPr>
      </w:pPr>
    </w:p>
    <w:p w:rsidR="00866E3C" w:rsidRPr="00157027" w:rsidP="00D0628C" w14:paraId="1D291C5A" w14:textId="77777777">
      <w:r w:rsidRPr="00157027">
        <w:t xml:space="preserve">As a thank you, you will receive [$50/$75].  </w:t>
      </w:r>
    </w:p>
    <w:p w:rsidR="00866E3C" w:rsidRPr="00157027" w:rsidP="00D0628C" w14:paraId="4D316FF4" w14:textId="77777777"/>
    <w:p w:rsidR="00866E3C" w:rsidRPr="00157027" w:rsidP="00D0628C" w14:paraId="7CA0B383" w14:textId="77777777">
      <w:r w:rsidRPr="00157027">
        <w:t xml:space="preserve">Questions about finishing? Need more information? </w:t>
      </w:r>
    </w:p>
    <w:p w:rsidR="00866E3C" w:rsidRPr="00157027" w:rsidP="00D0628C" w14:paraId="3C139A8E" w14:textId="77777777">
      <w:r w:rsidRPr="00157027">
        <w:t xml:space="preserve">Contact us: </w:t>
      </w:r>
    </w:p>
    <w:p w:rsidR="00866E3C" w:rsidRPr="00D0628C" w:rsidP="00D0628C" w14:paraId="34174186" w14:textId="3C3C0445">
      <w:pPr>
        <w:rPr>
          <w:lang w:val="fr-CA"/>
        </w:rPr>
      </w:pPr>
      <w:r w:rsidRPr="00157027">
        <w:t>[NSSCAW Phone Number]</w:t>
      </w:r>
      <w:r w:rsidR="003E579B">
        <w:br/>
      </w:r>
      <w:r w:rsidRPr="003E579B">
        <w:t>[NSSCAW Email]</w:t>
      </w:r>
      <w:r w:rsidRPr="003E579B" w:rsidR="003E579B">
        <w:br/>
      </w:r>
      <w:r w:rsidRPr="003E579B">
        <w:t>[NSSCAW Website]</w:t>
      </w:r>
      <w:r w:rsidRPr="003E579B" w:rsidR="003E579B">
        <w:br/>
      </w:r>
      <w:r w:rsidRPr="00D0628C">
        <w:rPr>
          <w:lang w:val="fr-CA"/>
        </w:rPr>
        <w:t>RTI International</w:t>
      </w:r>
    </w:p>
    <w:p w:rsidR="00866E3C" w:rsidP="00DB352E" w14:paraId="7B397C3B" w14:textId="77777777">
      <w:pPr>
        <w:rPr>
          <w:rFonts w:ascii="Arial" w:hAnsi="Arial" w:cs="Arial"/>
          <w:lang w:val="fr-CA"/>
        </w:rPr>
      </w:pPr>
    </w:p>
    <w:p w:rsidR="003E579B" w:rsidP="00DB352E" w14:paraId="3D1A3BE1" w14:textId="77777777">
      <w:pPr>
        <w:rPr>
          <w:rFonts w:ascii="Arial" w:hAnsi="Arial" w:cs="Arial"/>
          <w:lang w:val="fr-CA"/>
        </w:rPr>
      </w:pPr>
    </w:p>
    <w:p w:rsidR="003E579B" w:rsidP="00DB352E" w14:paraId="4198557B" w14:textId="77777777">
      <w:pPr>
        <w:rPr>
          <w:rFonts w:ascii="Arial" w:hAnsi="Arial" w:cs="Arial"/>
          <w:lang w:val="fr-CA"/>
        </w:rPr>
      </w:pPr>
    </w:p>
    <w:p w:rsidR="003E579B" w:rsidP="00DB352E" w14:paraId="7AE8FE1A" w14:textId="77777777">
      <w:pPr>
        <w:rPr>
          <w:rFonts w:ascii="Arial" w:hAnsi="Arial" w:cs="Arial"/>
          <w:lang w:val="fr-CA"/>
        </w:rPr>
      </w:pPr>
    </w:p>
    <w:p w:rsidR="003E579B" w:rsidP="00DB352E" w14:paraId="763B4DD0" w14:textId="77777777">
      <w:pPr>
        <w:rPr>
          <w:rFonts w:ascii="Arial" w:hAnsi="Arial" w:cs="Arial"/>
          <w:lang w:val="fr-CA"/>
        </w:rPr>
      </w:pPr>
    </w:p>
    <w:p w:rsidR="003E579B" w:rsidP="00DB352E" w14:paraId="17ACE8C7" w14:textId="77777777">
      <w:pPr>
        <w:rPr>
          <w:rFonts w:ascii="Arial" w:hAnsi="Arial" w:cs="Arial"/>
          <w:lang w:val="fr-CA"/>
        </w:rPr>
      </w:pPr>
    </w:p>
    <w:p w:rsidR="003E579B" w:rsidP="00DB352E" w14:paraId="2213D155" w14:textId="77777777">
      <w:pPr>
        <w:rPr>
          <w:rFonts w:ascii="Arial" w:hAnsi="Arial" w:cs="Arial"/>
          <w:lang w:val="fr-CA"/>
        </w:rPr>
      </w:pPr>
    </w:p>
    <w:p w:rsidR="003E579B" w:rsidRPr="00D0628C" w:rsidP="00DB352E" w14:paraId="1ABA76E5" w14:textId="77777777">
      <w:pPr>
        <w:rPr>
          <w:rFonts w:ascii="Arial" w:hAnsi="Arial" w:cs="Arial"/>
          <w:lang w:val="fr-CA"/>
        </w:rPr>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213DFB39"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657CACFF"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7B059BFC"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A513D3" w:rsidP="00D0628C" w14:paraId="4FB4B78A" w14:textId="77777777">
      <w:pPr>
        <w:pStyle w:val="Head1"/>
      </w:pPr>
      <w:bookmarkStart w:id="69" w:name="_Toc234939507"/>
      <w:bookmarkStart w:id="70" w:name="_Toc235010095"/>
    </w:p>
    <w:p w:rsidR="00866E3C" w:rsidRPr="00886179" w:rsidP="00D0628C" w14:paraId="6322E7C1" w14:textId="6BAC653D">
      <w:pPr>
        <w:pStyle w:val="Head1"/>
      </w:pPr>
      <w:r w:rsidRPr="00886179">
        <w:t>Text Message Prompt (Caregivers and Youth)</w:t>
      </w:r>
      <w:bookmarkEnd w:id="69"/>
      <w:bookmarkEnd w:id="70"/>
      <w:r w:rsidRPr="00886179">
        <w:t xml:space="preserve"> </w:t>
      </w:r>
    </w:p>
    <w:p w:rsidR="00866E3C" w:rsidRPr="00157027" w:rsidP="00D0628C" w14:paraId="4D21B393" w14:textId="77777777">
      <w:r w:rsidRPr="00157027">
        <w:t xml:space="preserve">A few days ago, we invited you to take part in a research study about child and family well-being. </w:t>
      </w:r>
      <w:r w:rsidRPr="00157027">
        <w:rPr>
          <w:u w:val="single"/>
        </w:rPr>
        <w:t>Click this link to take you directly to your survey</w:t>
      </w:r>
      <w:r w:rsidRPr="00157027">
        <w:t xml:space="preserve">.  If you choose to take part, you will receive [$50/$75]. Reply STOP to opt out. </w:t>
      </w:r>
    </w:p>
    <w:p w:rsidR="00866E3C" w:rsidRPr="00157027" w:rsidP="00C94C1D" w14:paraId="20F2EDCA" w14:textId="77777777">
      <w:pPr>
        <w:jc w:val="center"/>
        <w:rPr>
          <w:rFonts w:ascii="Arial" w:hAnsi="Arial" w:cs="Arial"/>
          <w:b/>
          <w:bCs/>
        </w:rPr>
      </w:pPr>
    </w:p>
    <w:p w:rsidR="00866E3C" w:rsidP="00D0628C" w14:paraId="22991AA1" w14:textId="77777777">
      <w:pPr>
        <w:pStyle w:val="Head1"/>
      </w:pPr>
      <w:bookmarkStart w:id="71" w:name="_Toc234939508"/>
      <w:bookmarkStart w:id="72" w:name="_Toc235010096"/>
      <w:bookmarkStart w:id="73" w:name="_Toc232156296"/>
      <w:r w:rsidRPr="00886179">
        <w:t>Thank You Email (Caregivers and Youth)</w:t>
      </w:r>
      <w:bookmarkEnd w:id="71"/>
      <w:bookmarkEnd w:id="72"/>
      <w:r w:rsidRPr="00886179">
        <w:t xml:space="preserve"> </w:t>
      </w:r>
      <w:bookmarkEnd w:id="73"/>
    </w:p>
    <w:p w:rsidR="00866E3C" w:rsidRPr="00886179" w:rsidP="00EF4976" w14:paraId="669F4776" w14:textId="77777777"/>
    <w:p w:rsidR="00866E3C" w:rsidRPr="00157027" w:rsidP="00D0628C" w14:paraId="078563D2" w14:textId="77777777">
      <w:r w:rsidRPr="00157027">
        <w:t>Hello [CG/Youth NAME],</w:t>
      </w:r>
    </w:p>
    <w:p w:rsidR="00866E3C" w:rsidRPr="00157027" w:rsidP="00D0628C" w14:paraId="23531C9F" w14:textId="77777777"/>
    <w:p w:rsidR="00866E3C" w:rsidRPr="00157027" w:rsidP="00D0628C" w14:paraId="467DD57B" w14:textId="77777777">
      <w:pPr>
        <w:rPr>
          <w:rFonts w:ascii="Arial" w:hAnsi="Arial" w:cs="Arial"/>
        </w:rPr>
      </w:pPr>
      <w:r w:rsidRPr="00D0628C">
        <w:t>Thank you for participating in the National and State Survey of Child and Adolescent Well-Being</w:t>
      </w:r>
      <w:r w:rsidRPr="00157027">
        <w:rPr>
          <w:rFonts w:ascii="Arial" w:hAnsi="Arial" w:cs="Arial"/>
        </w:rPr>
        <w:t xml:space="preserve"> (NSSCAW)! </w:t>
      </w:r>
    </w:p>
    <w:p w:rsidR="00866E3C" w:rsidRPr="00157027" w:rsidP="00097618" w14:paraId="6473A1BA" w14:textId="77777777">
      <w:pPr>
        <w:rPr>
          <w:rFonts w:ascii="Arial" w:hAnsi="Arial" w:cs="Arial"/>
        </w:rPr>
      </w:pPr>
    </w:p>
    <w:p w:rsidR="00866E3C" w:rsidRPr="00157027" w:rsidP="00D0628C" w14:paraId="431058CD" w14:textId="77777777">
      <w:r w:rsidRPr="00157027">
        <w:t xml:space="preserve">Please click the following link to select your $[50/75] electronic gift card: </w:t>
      </w:r>
      <w:r w:rsidRPr="00157027">
        <w:rPr>
          <w:u w:val="single"/>
        </w:rPr>
        <w:t>Access Your Card</w:t>
      </w:r>
    </w:p>
    <w:p w:rsidR="00866E3C" w:rsidRPr="00157027" w:rsidP="00D0628C" w14:paraId="652B9074" w14:textId="77777777"/>
    <w:p w:rsidR="00866E3C" w:rsidRPr="00157027" w:rsidP="00D0628C" w14:paraId="5351A621" w14:textId="77777777">
      <w:r w:rsidRPr="00157027">
        <w:t>Please redeem your gift card within [X] days of receiving this email. Once you redeem your gift card of choice, the funds do not expire.</w:t>
      </w:r>
    </w:p>
    <w:p w:rsidR="00866E3C" w:rsidRPr="00157027" w:rsidP="00D0628C" w14:paraId="7E5F20B8" w14:textId="77777777"/>
    <w:p w:rsidR="00866E3C" w:rsidRPr="00D0628C" w:rsidP="00D0628C" w14:paraId="22771FCB" w14:textId="77777777">
      <w:pPr>
        <w:rPr>
          <w:szCs w:val="20"/>
        </w:rPr>
      </w:pPr>
      <w:r w:rsidRPr="00D0628C">
        <w:rPr>
          <w:szCs w:val="20"/>
        </w:rPr>
        <w:t>If you have questions, please email us at</w:t>
      </w:r>
      <w:r w:rsidRPr="00D0628C">
        <w:rPr>
          <w:rFonts w:cs="Calibri"/>
          <w:szCs w:val="20"/>
        </w:rPr>
        <w:t xml:space="preserve"> [NSSCAW Email].</w:t>
      </w:r>
    </w:p>
    <w:p w:rsidR="00866E3C" w14:paraId="3E4E03D4" w14:textId="77777777"/>
    <w:p w:rsidR="003E579B" w14:paraId="579103C9" w14:textId="77777777"/>
    <w:p w:rsidR="003E579B" w14:paraId="37ACC65F" w14:textId="77777777"/>
    <w:p w:rsidR="003E579B" w14:paraId="645E4A67" w14:textId="77777777"/>
    <w:p w:rsidR="003E579B" w14:paraId="496CE2AC" w14:textId="77777777"/>
    <w:p w:rsidR="003E579B" w14:paraId="5B8C3013" w14:textId="77777777"/>
    <w:p w:rsidR="003E579B" w14:paraId="7412ACF8" w14:textId="77777777"/>
    <w:p w:rsidR="003E579B" w14:paraId="2D694C69" w14:textId="77777777"/>
    <w:p w:rsidR="003E579B" w14:paraId="49B256C8" w14:textId="77777777"/>
    <w:p w:rsidR="003E579B" w14:paraId="05C24549" w14:textId="77777777"/>
    <w:p w:rsidR="003E579B" w14:paraId="63C4BD2D" w14:textId="77777777"/>
    <w:p w:rsidR="003E579B" w14:paraId="742DA44D" w14:textId="77777777"/>
    <w:p w:rsidR="003E579B" w14:paraId="5CC55D22"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45AB9D75"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714B1780"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68D16F66"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3E579B" w14:paraId="25E89649" w14:textId="77777777">
      <w:pPr>
        <w:sectPr w:rsidSect="00F424DF">
          <w:headerReference w:type="default" r:id="rId28"/>
          <w:footerReference w:type="default" r:id="rId29"/>
          <w:pgSz w:w="12240" w:h="15840"/>
          <w:pgMar w:top="1440" w:right="1440" w:bottom="1440" w:left="1440" w:header="720" w:footer="720" w:gutter="0"/>
          <w:cols w:space="720"/>
          <w:docGrid w:linePitch="360"/>
        </w:sectPr>
      </w:pPr>
    </w:p>
    <w:p w:rsidR="008C742A" w:rsidRPr="00CB2128" w:rsidP="00CB2128" w14:paraId="2EDDD14B" w14:textId="77777777">
      <w:pPr>
        <w:pStyle w:val="Head1"/>
        <w:jc w:val="center"/>
        <w:rPr>
          <w:rFonts w:ascii="Arial" w:hAnsi="Arial"/>
          <w:sz w:val="22"/>
          <w:szCs w:val="22"/>
        </w:rPr>
      </w:pPr>
      <w:bookmarkStart w:id="74" w:name="_Toc235010097"/>
      <w:bookmarkStart w:id="75" w:name="_Toc234939795"/>
      <w:r w:rsidRPr="00CB2128">
        <w:rPr>
          <w:rFonts w:ascii="Arial" w:hAnsi="Arial"/>
          <w:sz w:val="22"/>
          <w:szCs w:val="22"/>
        </w:rPr>
        <w:t>Follow-Up Letters</w:t>
      </w:r>
      <w:bookmarkEnd w:id="74"/>
    </w:p>
    <w:p w:rsidR="00866E3C" w:rsidP="00E20AEE" w14:paraId="3A38FCFE" w14:textId="29CA05BD">
      <w:pPr>
        <w:pStyle w:val="Head1"/>
      </w:pPr>
      <w:bookmarkStart w:id="76" w:name="_Toc235010098"/>
      <w:r w:rsidRPr="000B777B">
        <w:t>Caregiver</w:t>
      </w:r>
      <w:r w:rsidR="004E4D17">
        <w:t xml:space="preserve">: </w:t>
      </w:r>
      <w:r w:rsidRPr="000B777B">
        <w:t>Not Interested/Too Busy</w:t>
      </w:r>
      <w:bookmarkEnd w:id="75"/>
      <w:bookmarkEnd w:id="76"/>
    </w:p>
    <w:p w:rsidR="00866E3C" w:rsidRPr="000B777B" w:rsidP="00EF4976" w14:paraId="374E5C90" w14:textId="77777777"/>
    <w:p w:rsidR="00866E3C" w:rsidRPr="000B777B" w:rsidP="00E20AEE" w14:paraId="5441D44E" w14:textId="77777777">
      <w:r w:rsidRPr="000B777B">
        <w:t>Dear [Caregiver Name],</w:t>
      </w:r>
    </w:p>
    <w:p w:rsidR="00866E3C" w:rsidRPr="000B777B" w:rsidP="00E20AEE" w14:paraId="7C7AA5ED" w14:textId="77777777">
      <w:r w:rsidRPr="000B777B">
        <w:t xml:space="preserve">We recently </w:t>
      </w:r>
      <w:r>
        <w:t xml:space="preserve">invited you to </w:t>
      </w:r>
      <w:r w:rsidRPr="000B777B">
        <w:t xml:space="preserve">take part in the </w:t>
      </w:r>
      <w:r w:rsidRPr="000B777B">
        <w:rPr>
          <w:b/>
          <w:bCs/>
        </w:rPr>
        <w:t>National and State Survey of Child and Adolescent Well-Being (NSSCAW)</w:t>
      </w:r>
      <w:r w:rsidRPr="000B777B">
        <w:t xml:space="preserve">. We understand </w:t>
      </w:r>
      <w:r>
        <w:t>that you may be very busy.</w:t>
      </w:r>
      <w:r w:rsidRPr="000B777B">
        <w:t xml:space="preserve"> Still, we hope you’ll </w:t>
      </w:r>
      <w:r>
        <w:t>reconsider sharing your experiences</w:t>
      </w:r>
      <w:r w:rsidRPr="000B777B">
        <w:t>.</w:t>
      </w:r>
    </w:p>
    <w:p w:rsidR="00866E3C" w:rsidRPr="000B777B" w:rsidP="00E20AEE" w14:paraId="083C5D07" w14:textId="0B4268AA">
      <w:r w:rsidRPr="000B777B">
        <w:t xml:space="preserve">NSSCAW is a national study sponsored by the Administration for Children and Families (ACF). It gathers information from families like yours who have had contact with the child welfare system. We will keep any information you share </w:t>
      </w:r>
      <w:r w:rsidR="007260E5">
        <w:t>private</w:t>
      </w:r>
      <w:r w:rsidRPr="000B777B">
        <w:t>.</w:t>
      </w:r>
    </w:p>
    <w:p w:rsidR="00866E3C" w:rsidRPr="000B777B" w:rsidP="00E20AEE" w14:paraId="0EC986A0" w14:textId="77777777">
      <w:r w:rsidRPr="000B777B">
        <w:rPr>
          <w:b/>
          <w:bCs/>
        </w:rPr>
        <w:t>By sharing your experiences—and your child’s—you can help improve services and programs for families in your state and across the country</w:t>
      </w:r>
      <w:r w:rsidRPr="000B777B">
        <w:t>. Each family selected represents many others, which makes your unique voice especially important.</w:t>
      </w:r>
    </w:p>
    <w:p w:rsidR="00866E3C" w:rsidRPr="000B777B" w:rsidP="00E20AEE" w14:paraId="643E5AA0" w14:textId="77777777">
      <w:r w:rsidRPr="000B777B">
        <w:t>We’ve made participation as easy as possible:</w:t>
      </w:r>
    </w:p>
    <w:p w:rsidR="00866E3C" w:rsidRPr="000B777B" w:rsidP="00866E3C" w14:paraId="4727964C" w14:textId="77777777">
      <w:pPr>
        <w:pStyle w:val="ListBullet2"/>
        <w:tabs>
          <w:tab w:val="num" w:pos="720"/>
        </w:tabs>
        <w:ind w:left="720" w:hanging="360"/>
      </w:pPr>
      <w:r w:rsidRPr="000B777B">
        <w:t>You can complete the survey in person or online.</w:t>
      </w:r>
    </w:p>
    <w:p w:rsidR="00866E3C" w:rsidRPr="000B777B" w:rsidP="00866E3C" w14:paraId="54BDCA35" w14:textId="77777777">
      <w:pPr>
        <w:pStyle w:val="ListBullet2"/>
        <w:tabs>
          <w:tab w:val="num" w:pos="720"/>
        </w:tabs>
        <w:ind w:left="720" w:hanging="360"/>
      </w:pPr>
      <w:r w:rsidRPr="000B777B">
        <w:t>You’ll only need about 60 minutes to take the survey.</w:t>
      </w:r>
    </w:p>
    <w:p w:rsidR="00866E3C" w:rsidRPr="000B777B" w:rsidP="00866E3C" w14:paraId="100342FA" w14:textId="77777777">
      <w:pPr>
        <w:pStyle w:val="ListBullet2"/>
        <w:tabs>
          <w:tab w:val="num" w:pos="720"/>
        </w:tabs>
        <w:ind w:left="720" w:hanging="360"/>
      </w:pPr>
      <w:r w:rsidRPr="000B777B">
        <w:t>You’ll receive $75 from us as a thank-you</w:t>
      </w:r>
      <w:r>
        <w:t xml:space="preserve">. </w:t>
      </w:r>
    </w:p>
    <w:tbl>
      <w:tblPr>
        <w:tblStyle w:val="TableGrid"/>
        <w:tblW w:w="0" w:type="auto"/>
        <w:jc w:val="center"/>
        <w:tblLook w:val="04A0"/>
      </w:tblPr>
      <w:tblGrid>
        <w:gridCol w:w="5225"/>
      </w:tblGrid>
      <w:tr w14:paraId="78866F09" w14:textId="77777777" w:rsidTr="006066C1">
        <w:tblPrEx>
          <w:tblW w:w="0" w:type="auto"/>
          <w:jc w:val="center"/>
          <w:tblLook w:val="04A0"/>
        </w:tblPrEx>
        <w:trPr>
          <w:jc w:val="center"/>
        </w:trPr>
        <w:tc>
          <w:tcPr>
            <w:tcW w:w="5225" w:type="dxa"/>
            <w:vAlign w:val="center"/>
          </w:tcPr>
          <w:p w:rsidR="00866E3C" w:rsidRPr="000B777B" w:rsidP="00E20AEE" w14:paraId="682D1DA0" w14:textId="77777777">
            <w:pPr>
              <w:spacing w:after="100"/>
              <w:jc w:val="center"/>
            </w:pPr>
            <w:r w:rsidRPr="000B777B">
              <w:t>To complete your caregiver survey online:</w:t>
            </w:r>
          </w:p>
          <w:p w:rsidR="00866E3C" w:rsidRPr="000B777B" w:rsidP="00E20AEE" w14:paraId="25D674CB" w14:textId="77777777">
            <w:pPr>
              <w:spacing w:after="100"/>
              <w:jc w:val="center"/>
            </w:pPr>
            <w:r w:rsidRPr="000B777B">
              <w:t>Visit: [WEBSITE]</w:t>
            </w:r>
          </w:p>
          <w:p w:rsidR="00866E3C" w:rsidRPr="000B777B" w:rsidP="00E20AEE" w14:paraId="2F4B5847" w14:textId="77777777">
            <w:pPr>
              <w:spacing w:after="100"/>
              <w:jc w:val="center"/>
            </w:pPr>
            <w:r w:rsidRPr="000B777B">
              <w:t>Enter your PIN: [PIN]</w:t>
            </w:r>
          </w:p>
        </w:tc>
      </w:tr>
    </w:tbl>
    <w:p w:rsidR="00866E3C" w:rsidRPr="000B777B" w:rsidP="00E20AEE" w14:paraId="585EA4E7" w14:textId="77777777">
      <w:pPr>
        <w:rPr>
          <w:highlight w:val="yellow"/>
        </w:rPr>
      </w:pPr>
    </w:p>
    <w:p w:rsidR="00866E3C" w:rsidRPr="000B777B" w:rsidP="00E20AEE" w14:paraId="41E91CD7" w14:textId="77777777">
      <w:r w:rsidRPr="000B777B">
        <w:t xml:space="preserve">With your permission, your child can also complete a short survey. If you would like more information before deciding, our interviewer can go over it with you by phone or in person.   If your child takes the survey, they will receive a gift card (ages 6–10, $20; ages 11–17, $50). </w:t>
      </w:r>
    </w:p>
    <w:p w:rsidR="00866E3C" w:rsidRPr="000B777B" w:rsidP="00E20AEE" w14:paraId="270445AA" w14:textId="77777777">
      <w:r w:rsidRPr="000B777B">
        <w:t>Taking part is completely your choice, but your experience matters and cannot be replaced. We hope you’ll consider joining the study.</w:t>
      </w:r>
    </w:p>
    <w:p w:rsidR="00866E3C" w:rsidRPr="000B777B" w:rsidP="00E20AEE" w14:paraId="69F15143" w14:textId="77777777">
      <w:r w:rsidRPr="000B777B">
        <w:t>If you would like to complete the survey in person or have any questions, please contact us. Thank you for considering this opportunity.</w:t>
      </w:r>
    </w:p>
    <w:p w:rsidR="00866E3C" w:rsidRPr="000B777B" w:rsidP="00E20AEE" w14:paraId="69C7749E" w14:textId="77777777">
      <w:r w:rsidRPr="000B777B">
        <w:t>Sincerely,</w:t>
      </w:r>
    </w:p>
    <w:p w:rsidR="00866E3C" w:rsidRPr="000B777B" w:rsidP="00E20AEE" w14:paraId="23D1C637" w14:textId="77777777">
      <w:r w:rsidRPr="000B777B">
        <w:t>[Name]</w:t>
      </w:r>
    </w:p>
    <w:p w:rsidR="003E579B" w:rsidRPr="003E579B" w:rsidP="00E20AEE" w14:paraId="7F9394F1" w14:textId="53DA440A">
      <w:pPr>
        <w:rPr>
          <w:lang w:val="fr-CA"/>
        </w:rPr>
      </w:pPr>
      <w:r w:rsidRPr="003E579B">
        <w:rPr>
          <w:lang w:val="fr-CA"/>
        </w:rPr>
        <w:t>RTI International</w:t>
      </w:r>
      <w:r w:rsidRPr="003E579B">
        <w:rPr>
          <w:lang w:val="fr-CA"/>
        </w:rPr>
        <w:br/>
      </w:r>
      <w:r w:rsidRPr="003E579B">
        <w:rPr>
          <w:lang w:val="fr-CA"/>
        </w:rPr>
        <w:t>[</w:t>
      </w:r>
      <w:r w:rsidRPr="003E579B">
        <w:rPr>
          <w:lang w:val="fr-CA"/>
        </w:rPr>
        <w:t>Email</w:t>
      </w:r>
      <w:r w:rsidRPr="003E579B">
        <w:rPr>
          <w:lang w:val="fr-CA"/>
        </w:rPr>
        <w:t>]</w:t>
      </w:r>
      <w:r w:rsidRPr="003E579B">
        <w:rPr>
          <w:lang w:val="fr-CA"/>
        </w:rPr>
        <w:br/>
      </w:r>
      <w:r w:rsidRPr="003E579B">
        <w:rPr>
          <w:lang w:val="fr-CA"/>
        </w:rPr>
        <w:t>[Phone]</w:t>
      </w:r>
      <w:r w:rsidRPr="003E579B">
        <w:rPr>
          <w:lang w:val="fr-CA"/>
        </w:rPr>
        <w:br/>
      </w:r>
      <w:r w:rsidRPr="003E579B">
        <w:rPr>
          <w:lang w:val="fr-CA"/>
        </w:rPr>
        <w:t>[</w:t>
      </w:r>
      <w:r w:rsidRPr="003E579B">
        <w:rPr>
          <w:lang w:val="fr-CA"/>
        </w:rPr>
        <w:t>Website</w:t>
      </w:r>
      <w:r w:rsidRPr="003E579B">
        <w:rPr>
          <w:lang w:val="fr-CA"/>
        </w:rPr>
        <w:t>]</w:t>
      </w: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613C449C"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5BC5DC22"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509AE47C"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0B777B" w:rsidP="00E20AEE" w14:paraId="4AB58356" w14:textId="63C45F94">
      <w:r w:rsidRPr="000B777B">
        <w:br w:type="page"/>
      </w:r>
    </w:p>
    <w:p w:rsidR="00866E3C" w:rsidP="00E20AEE" w14:paraId="307C5EDF" w14:textId="4D0BB940">
      <w:pPr>
        <w:pStyle w:val="Head1"/>
      </w:pPr>
      <w:bookmarkStart w:id="77" w:name="_Toc234939796"/>
      <w:bookmarkStart w:id="78" w:name="_Toc235010099"/>
      <w:r w:rsidRPr="000B777B">
        <w:t xml:space="preserve">Caregiver: </w:t>
      </w:r>
      <w:r w:rsidR="001E4B11">
        <w:t>Privacy</w:t>
      </w:r>
      <w:r w:rsidRPr="000B777B">
        <w:t xml:space="preserve"> Concerns/General Distrust</w:t>
      </w:r>
      <w:bookmarkEnd w:id="77"/>
      <w:bookmarkEnd w:id="78"/>
    </w:p>
    <w:p w:rsidR="00E759D9" w:rsidP="00EF4976" w14:paraId="3E26E539" w14:textId="77777777"/>
    <w:p w:rsidR="00866E3C" w:rsidRPr="000B777B" w:rsidP="00E20AEE" w14:paraId="2E5068AE" w14:textId="77777777">
      <w:r w:rsidRPr="000B777B">
        <w:t>Dear [Caregiver Name],</w:t>
      </w:r>
    </w:p>
    <w:p w:rsidR="00866E3C" w:rsidRPr="000B777B" w:rsidP="00E20AEE" w14:paraId="5DCCA29E" w14:textId="77777777">
      <w:r w:rsidRPr="000B777B">
        <w:t xml:space="preserve">We recently invited you to take part in the </w:t>
      </w:r>
      <w:r w:rsidRPr="000B777B">
        <w:rPr>
          <w:b/>
          <w:bCs/>
        </w:rPr>
        <w:t>National and State Survey of Child and Adolescent Well-Being (NSSCAW)</w:t>
      </w:r>
      <w:r w:rsidRPr="000B777B">
        <w:t>.</w:t>
      </w:r>
      <w:r w:rsidRPr="000B777B">
        <w:rPr>
          <w:b/>
          <w:bCs/>
        </w:rPr>
        <w:t xml:space="preserve"> </w:t>
      </w:r>
      <w:r w:rsidRPr="000B777B">
        <w:t xml:space="preserve">We are following up to share more information and ask you to reconsider. </w:t>
      </w:r>
    </w:p>
    <w:p w:rsidR="00866E3C" w:rsidRPr="000B777B" w:rsidP="00E20AEE" w14:paraId="0E876536" w14:textId="77777777">
      <w:r w:rsidRPr="000B777B">
        <w:t xml:space="preserve">The Administration for Children and Families—a federal agency—sponsors NSSCAW. RTI International is leading the survey for them. </w:t>
      </w:r>
      <w:r>
        <w:t xml:space="preserve">NSSCAW </w:t>
      </w:r>
      <w:r w:rsidRPr="000B777B">
        <w:t>gives</w:t>
      </w:r>
      <w:r>
        <w:t xml:space="preserve"> families </w:t>
      </w:r>
      <w:r w:rsidRPr="000B777B">
        <w:t xml:space="preserve">an opportunity to share their experiences with the child welfare system—what helped, what didn’t, and where changes are needed. These voices, including yours, can help improve programs and services for families in your state and across the country. </w:t>
      </w:r>
    </w:p>
    <w:p w:rsidR="00866E3C" w:rsidRPr="000B777B" w:rsidP="00E20AEE" w14:paraId="7B428BF9" w14:textId="77777777">
      <w:r w:rsidRPr="000B777B">
        <w:t>Receiving an invitation to take part in a research study can raise questions, especially if you are unsure who is reaching out or why. You may have concerns about privacy and trustworthiness. We want you to know that protecting your information is our top priority and understand how we will do this:</w:t>
      </w:r>
    </w:p>
    <w:p w:rsidR="00866E3C" w:rsidRPr="000B777B" w:rsidP="00866E3C" w14:paraId="4300DAF9" w14:textId="77777777">
      <w:pPr>
        <w:pStyle w:val="ListBullet2"/>
        <w:tabs>
          <w:tab w:val="num" w:pos="720"/>
        </w:tabs>
        <w:ind w:left="720" w:hanging="360"/>
      </w:pPr>
      <w:r w:rsidRPr="000B777B">
        <w:t>We do not include your name or identifying information in any reports.</w:t>
      </w:r>
    </w:p>
    <w:p w:rsidR="00866E3C" w:rsidRPr="000B777B" w:rsidP="00866E3C" w14:paraId="12DD64B1" w14:textId="77777777">
      <w:pPr>
        <w:pStyle w:val="ListBullet2"/>
        <w:tabs>
          <w:tab w:val="num" w:pos="720"/>
        </w:tabs>
        <w:ind w:left="720" w:hanging="360"/>
      </w:pPr>
      <w:r w:rsidRPr="000B777B">
        <w:t>We combine your answers with those of other families and report only group results.</w:t>
      </w:r>
    </w:p>
    <w:p w:rsidR="00866E3C" w:rsidRPr="000B777B" w:rsidP="00866E3C" w14:paraId="526C92CC" w14:textId="77777777">
      <w:pPr>
        <w:pStyle w:val="ListBullet2"/>
        <w:tabs>
          <w:tab w:val="num" w:pos="720"/>
        </w:tabs>
        <w:ind w:left="720" w:hanging="360"/>
      </w:pPr>
      <w:r w:rsidRPr="000B777B">
        <w:t>We store your information securely and use it only for research purposes.</w:t>
      </w:r>
    </w:p>
    <w:p w:rsidR="00866E3C" w:rsidRPr="000B777B" w:rsidP="00866E3C" w14:paraId="2A48744D" w14:textId="77777777">
      <w:pPr>
        <w:pStyle w:val="ListBullet2"/>
        <w:tabs>
          <w:tab w:val="num" w:pos="720"/>
        </w:tabs>
        <w:ind w:left="720" w:hanging="360"/>
      </w:pPr>
      <w:r w:rsidRPr="000B777B">
        <w:t>A federal Certificate of Confidentiality protects your data. This means we cannot share your information—even if requested by a court—unless someone’s health or safety may be at risk.</w:t>
      </w:r>
    </w:p>
    <w:p w:rsidR="00866E3C" w:rsidRPr="000B777B" w:rsidP="00E20AEE" w14:paraId="38A27FCC" w14:textId="77777777">
      <w:r w:rsidRPr="000B777B">
        <w:t>Taking part in NSSCAW is your choice—and your chance to make your voice heard. If you do decide to participate, we’ve made it as easy as possible:</w:t>
      </w:r>
    </w:p>
    <w:p w:rsidR="00866E3C" w:rsidRPr="000B777B" w:rsidP="00866E3C" w14:paraId="4D0D7612" w14:textId="77777777">
      <w:pPr>
        <w:pStyle w:val="ListBullet2"/>
        <w:tabs>
          <w:tab w:val="num" w:pos="720"/>
        </w:tabs>
        <w:ind w:left="720" w:hanging="360"/>
      </w:pPr>
      <w:r w:rsidRPr="000B777B">
        <w:t>You can complete the survey in person or online.</w:t>
      </w:r>
    </w:p>
    <w:p w:rsidR="00866E3C" w:rsidRPr="000B777B" w:rsidP="00866E3C" w14:paraId="18777CE3" w14:textId="77777777">
      <w:pPr>
        <w:pStyle w:val="ListBullet2"/>
        <w:tabs>
          <w:tab w:val="num" w:pos="720"/>
        </w:tabs>
        <w:ind w:left="720" w:hanging="360"/>
      </w:pPr>
      <w:r w:rsidRPr="000B777B">
        <w:t>You’ll only need about 60 minutes to take the survey.</w:t>
      </w:r>
    </w:p>
    <w:p w:rsidR="00866E3C" w:rsidRPr="000B777B" w:rsidP="00866E3C" w14:paraId="3AFEDCF8" w14:textId="77777777">
      <w:pPr>
        <w:pStyle w:val="ListBullet2"/>
        <w:tabs>
          <w:tab w:val="num" w:pos="720"/>
        </w:tabs>
        <w:ind w:left="720" w:hanging="360"/>
      </w:pPr>
      <w:r w:rsidRPr="000B777B">
        <w:t>You’ll receive $75 from us as a thank-you</w:t>
      </w:r>
      <w:r>
        <w:t xml:space="preserve">. </w:t>
      </w:r>
    </w:p>
    <w:p w:rsidR="00866E3C" w:rsidRPr="000B777B" w:rsidP="00866E3C" w14:paraId="5E6FDB07" w14:textId="77777777">
      <w:pPr>
        <w:pStyle w:val="ListBullet2"/>
        <w:tabs>
          <w:tab w:val="num" w:pos="720"/>
        </w:tabs>
        <w:ind w:left="720" w:hanging="360"/>
      </w:pPr>
      <w:r w:rsidRPr="000B777B">
        <w:t>If your child participates, they will receive a gift card (ages 6–10, $20; ages 11–17, $50).</w:t>
      </w:r>
    </w:p>
    <w:p w:rsidR="00866E3C" w:rsidRPr="000B777B" w:rsidP="00E20AEE" w14:paraId="04327995" w14:textId="77777777">
      <w:r w:rsidRPr="000B777B">
        <w:t xml:space="preserve">We want you to feel informed and comfortable before deciding whether to participate, and we welcome your questions. If you’d like to learn more, please contact us. </w:t>
      </w:r>
    </w:p>
    <w:p w:rsidR="00866E3C" w:rsidRPr="000B777B" w:rsidP="00E20AEE" w14:paraId="1F6EFB09" w14:textId="77777777">
      <w:r w:rsidRPr="000B777B">
        <w:t>Sincerely,</w:t>
      </w:r>
    </w:p>
    <w:p w:rsidR="003E579B" w:rsidP="00E20AEE" w14:paraId="49EA6C6D" w14:textId="77777777">
      <w:r w:rsidRPr="000B777B">
        <w:t>[Name]</w:t>
      </w:r>
      <w:r w:rsidR="008C742A">
        <w:br/>
      </w:r>
      <w:r w:rsidRPr="000B777B">
        <w:t>RTI International</w:t>
      </w:r>
      <w:r w:rsidR="008C742A">
        <w:br/>
      </w:r>
      <w:r w:rsidRPr="000B777B">
        <w:t>[Email]</w:t>
      </w:r>
      <w:r w:rsidR="008C742A">
        <w:br/>
      </w:r>
      <w:r w:rsidRPr="000B777B">
        <w:t>[Phone]</w:t>
      </w:r>
      <w:r w:rsidR="008C742A">
        <w:br/>
      </w:r>
      <w:r w:rsidRPr="000B777B">
        <w:t>[Website]</w:t>
      </w:r>
    </w:p>
    <w:p w:rsidR="003E579B" w:rsidP="00E20AEE" w14:paraId="79E0E952" w14:textId="77777777"/>
    <w:p w:rsidR="003E579B" w:rsidP="00E20AEE" w14:paraId="46EBAE01" w14:textId="77777777"/>
    <w:p w:rsidR="003E579B" w:rsidP="00E20AEE" w14:paraId="2A5867C7" w14:textId="77777777"/>
    <w:p w:rsidR="003E579B" w:rsidP="00E20AEE" w14:paraId="2680BF39"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764FE989"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5A7F46C3"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5FCA7DFB"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RPr="000B777B" w:rsidP="00E20AEE" w14:paraId="14942778" w14:textId="4463E241">
      <w:r w:rsidRPr="000B777B">
        <w:br w:type="page"/>
      </w:r>
    </w:p>
    <w:p w:rsidR="00866E3C" w:rsidP="00E20AEE" w14:paraId="12BAE024" w14:textId="77777777">
      <w:pPr>
        <w:pStyle w:val="Head1"/>
      </w:pPr>
      <w:bookmarkStart w:id="79" w:name="_Toc234939797"/>
      <w:bookmarkStart w:id="80" w:name="_Toc235010100"/>
      <w:r w:rsidRPr="000B777B">
        <w:t>Caregiver</w:t>
      </w:r>
      <w:r>
        <w:t>/Legal Guardian</w:t>
      </w:r>
      <w:r w:rsidRPr="000B777B">
        <w:t>: Does Not Want Child to Participate</w:t>
      </w:r>
      <w:bookmarkEnd w:id="79"/>
      <w:bookmarkEnd w:id="80"/>
    </w:p>
    <w:p w:rsidR="00E759D9" w:rsidRPr="000B777B" w:rsidP="00EF4976" w14:paraId="48F1AC17" w14:textId="77777777"/>
    <w:p w:rsidR="00866E3C" w:rsidRPr="000B777B" w:rsidP="00E20AEE" w14:paraId="26358BBD" w14:textId="77777777">
      <w:r w:rsidRPr="000B777B">
        <w:t>Dear [Caregiver or Legal Guardian Name],</w:t>
      </w:r>
    </w:p>
    <w:p w:rsidR="00866E3C" w:rsidRPr="000B777B" w:rsidP="00E20AEE" w14:paraId="6F3E9026" w14:textId="77777777">
      <w:r w:rsidRPr="000B777B">
        <w:t xml:space="preserve">You recently told us that you do not want your child to take part in the </w:t>
      </w:r>
      <w:r w:rsidRPr="00775230">
        <w:rPr>
          <w:b/>
          <w:bCs/>
        </w:rPr>
        <w:t>National and State Survey of Child and Adolescent Well-Being</w:t>
      </w:r>
      <w:r w:rsidRPr="000B777B">
        <w:t xml:space="preserve"> (NSSCAW). We respect your decision, and we’re reaching out to share more about why [CHILD NAME]’s voice matters. We hope it will help you to reconsider. </w:t>
      </w:r>
    </w:p>
    <w:p w:rsidR="00866E3C" w:rsidRPr="000B777B" w:rsidP="00E20AEE" w14:paraId="4E2CEE60" w14:textId="77777777">
      <w:r w:rsidRPr="000B777B">
        <w:t xml:space="preserve">The Administration for Children and Families </w:t>
      </w:r>
      <w:r w:rsidRPr="000B777B">
        <w:t>sponsors</w:t>
      </w:r>
      <w:r w:rsidRPr="000B777B">
        <w:t xml:space="preserve"> NSSCAW to better understand the experiences of children who have had contact with the child welfare system. While caregivers provide important information, this part of the study focuses on hearing directly from young people. The child’s thoughts, experiences, and perspectives can help us understand what children truly need.</w:t>
      </w:r>
    </w:p>
    <w:p w:rsidR="00866E3C" w:rsidRPr="000B777B" w:rsidP="00E20AEE" w14:paraId="2CC1BA5C" w14:textId="77777777">
      <w:r w:rsidRPr="000B777B">
        <w:t>We ask questions that fit the child’s age and experience. Younger children answer simple questions about school and friendships. We ask older youth about their experiences with health, relationships, and daily life. Their answers help us see what systems and services are working and where they may need to improve.</w:t>
      </w:r>
    </w:p>
    <w:p w:rsidR="00866E3C" w:rsidRPr="000B777B" w:rsidP="00E20AEE" w14:paraId="1F171AF7" w14:textId="77777777">
      <w:r w:rsidRPr="000B777B">
        <w:t>We take [CHILD NAME]’s privacy seriously. We will never identify them by name, and we will store their answers securely. A federal Certificate of Confidentiality protects their information. This means we cannot share it—even if a court asks us to. [CHILD NAME] does not have to answer any question they do not want to answer.  They can stop the survey at any time.</w:t>
      </w:r>
    </w:p>
    <w:p w:rsidR="00866E3C" w:rsidRPr="000B777B" w:rsidP="00E20AEE" w14:paraId="54722A67" w14:textId="77777777">
      <w:r w:rsidRPr="000B777B">
        <w:t>Taking part is completely your choice. If you decide to allow [CHILD NAME] to take part, they will receive a gift card from us as a thank you</w:t>
      </w:r>
      <w:r>
        <w:t xml:space="preserve">. </w:t>
      </w:r>
      <w:r w:rsidRPr="000B777B">
        <w:t xml:space="preserve"> Children between ages 6–10 will get $20, and youth ages 11–17 will get $50. If you decide to allow [CHILD NAME] to take part, the interviewer will explain the survey options available for [CHILD NAME] based on their age and can answer any questions before you decide. </w:t>
      </w:r>
    </w:p>
    <w:p w:rsidR="00866E3C" w:rsidRPr="000B777B" w:rsidP="00E20AEE" w14:paraId="3AD1A5DB" w14:textId="77777777">
      <w:r w:rsidRPr="000B777B">
        <w:t xml:space="preserve">[CHILD NAME]’s voice can help create real change — not only for them, but for many other children with similar experiences. If you have questions or would like to talk about any concerns, please contact us. </w:t>
      </w:r>
    </w:p>
    <w:p w:rsidR="00866E3C" w:rsidRPr="000B777B" w:rsidP="00E20AEE" w14:paraId="17D4A6BE" w14:textId="77777777">
      <w:r w:rsidRPr="000B777B">
        <w:t>Sincerely,</w:t>
      </w:r>
      <w:r w:rsidRPr="000B777B">
        <w:br/>
      </w:r>
    </w:p>
    <w:p w:rsidR="00866E3C" w:rsidRPr="000B777B" w:rsidP="00E20AEE" w14:paraId="024920E6" w14:textId="5FA7F438">
      <w:r w:rsidRPr="000B777B">
        <w:t>[Name]</w:t>
      </w:r>
      <w:r w:rsidRPr="000B777B">
        <w:br/>
        <w:t>RTI International</w:t>
      </w:r>
      <w:r w:rsidR="008C742A">
        <w:br/>
      </w:r>
      <w:r w:rsidRPr="000B777B">
        <w:t>[Email]</w:t>
      </w:r>
      <w:r w:rsidR="008C742A">
        <w:br/>
      </w:r>
      <w:r w:rsidRPr="000B777B">
        <w:t>[Phone]</w:t>
      </w:r>
      <w:r w:rsidR="008C742A">
        <w:br/>
      </w:r>
      <w:r w:rsidRPr="000B777B">
        <w:t>[Website]</w:t>
      </w:r>
    </w:p>
    <w:p w:rsidR="00866E3C" w:rsidP="00EF4976" w14:paraId="4A7FB886" w14:textId="77777777"/>
    <w:p w:rsidR="003E579B" w:rsidP="00EF4976" w14:paraId="63FB4404" w14:textId="77777777"/>
    <w:p w:rsidR="003E579B" w:rsidP="00EF4976" w14:paraId="30F2BB96" w14:textId="77777777"/>
    <w:p w:rsidR="003E579B" w:rsidP="00EF4976" w14:paraId="4A555D9B" w14:textId="77777777"/>
    <w:p w:rsidR="003E579B" w:rsidP="00EF4976" w14:paraId="17C94CFF" w14:textId="77777777"/>
    <w:p w:rsidR="003E579B" w:rsidP="00EF4976" w14:paraId="588199CC"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2BA1EFAB"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3EFE6CF3"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41A680A4"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866E3C" w:rsidP="00E20AEE" w14:paraId="2DB388F9" w14:textId="77777777">
      <w:pPr>
        <w:pStyle w:val="Head1"/>
      </w:pPr>
      <w:bookmarkStart w:id="81" w:name="_Toc234939798"/>
      <w:bookmarkStart w:id="82" w:name="_Toc235010101"/>
      <w:r w:rsidRPr="000B777B">
        <w:t>Caregiver: Negative Experience with Child Welfare System</w:t>
      </w:r>
      <w:bookmarkEnd w:id="81"/>
      <w:bookmarkEnd w:id="82"/>
    </w:p>
    <w:p w:rsidR="00E759D9" w:rsidRPr="000B777B" w:rsidP="00EF4976" w14:paraId="628246A2" w14:textId="77777777"/>
    <w:p w:rsidR="00866E3C" w:rsidRPr="000B777B" w:rsidP="00E20AEE" w14:paraId="5B9A7885" w14:textId="77777777">
      <w:r w:rsidRPr="000B777B">
        <w:t>Dear [Caregiver Name],</w:t>
      </w:r>
    </w:p>
    <w:p w:rsidR="00866E3C" w:rsidRPr="000B777B" w:rsidP="00E20AEE" w14:paraId="500E6BC5" w14:textId="77777777">
      <w:r w:rsidRPr="000B777B">
        <w:t xml:space="preserve">We know that past experiences with the child welfare system can be difficult. If that’s one reason you chose not to participate in the </w:t>
      </w:r>
      <w:r w:rsidRPr="00775230">
        <w:rPr>
          <w:b/>
          <w:bCs/>
        </w:rPr>
        <w:t>National and State Survey of Child and Adolescent Well-Being</w:t>
      </w:r>
      <w:r w:rsidRPr="000B777B">
        <w:rPr>
          <w:b/>
          <w:bCs/>
          <w:i/>
          <w:iCs/>
        </w:rPr>
        <w:t xml:space="preserve"> </w:t>
      </w:r>
      <w:r w:rsidRPr="000B777B">
        <w:t>(NSSCAW), we understand — and we want to acknowledge what you’ve been through. We also invite you to consider the impact your voice could have.</w:t>
      </w:r>
    </w:p>
    <w:p w:rsidR="00866E3C" w:rsidRPr="000B777B" w:rsidP="00E20AEE" w14:paraId="54493C28" w14:textId="77777777">
      <w:r w:rsidRPr="000B777B">
        <w:t xml:space="preserve">The Administration for Children and Families </w:t>
      </w:r>
      <w:r w:rsidRPr="000B777B">
        <w:t>sponsors</w:t>
      </w:r>
      <w:r w:rsidRPr="000B777B">
        <w:t xml:space="preserve"> NSSCAW to learn directly from families like yours. We want to understand what helped, what didn’t, and where families needed more support. By sharing your experiences, you can help shape better policies and services so other families can have a better experience in the future.</w:t>
      </w:r>
    </w:p>
    <w:p w:rsidR="00866E3C" w:rsidRPr="000B777B" w:rsidP="00E20AEE" w14:paraId="1895B156" w14:textId="77777777">
      <w:r w:rsidRPr="00775230">
        <w:t>Taking part is your choice, and we take your privacy seriously.</w:t>
      </w:r>
      <w:r w:rsidRPr="000B777B">
        <w:t xml:space="preserve"> We will not include your name in any reports. We will store your answers securely and combine them with those from other families. A federal Certificate of Confidentiality also protects your information. This means we cannot share identifying information—even a court asks us to.</w:t>
      </w:r>
    </w:p>
    <w:p w:rsidR="00866E3C" w:rsidRPr="000B777B" w:rsidP="00E20AEE" w14:paraId="41C0EBCF" w14:textId="77777777">
      <w:r w:rsidRPr="000B777B">
        <w:t>It is easy to take part. You can complete the survey in person or online, whichever works best for you. We will give you $75 as a thank you, and your child will receive [$20/$50] if they take part.</w:t>
      </w:r>
    </w:p>
    <w:p w:rsidR="00866E3C" w:rsidRPr="000B777B" w:rsidP="00E20AEE" w14:paraId="21234D8D" w14:textId="77777777">
      <w:r w:rsidRPr="000B777B">
        <w:t xml:space="preserve">Your perspective matters. By sharing your experience, you can help improve child welfare services for other families like yours. If you have questions or want to learn more about the study or how we protect your information, please reach out. </w:t>
      </w:r>
    </w:p>
    <w:p w:rsidR="00866E3C" w:rsidRPr="000B777B" w:rsidP="00E20AEE" w14:paraId="6262DC88" w14:textId="77777777">
      <w:r w:rsidRPr="000B777B">
        <w:t>We truly value your voice and hope you’ll consider participating.</w:t>
      </w:r>
    </w:p>
    <w:p w:rsidR="00866E3C" w:rsidRPr="000B777B" w:rsidP="00E20AEE" w14:paraId="05B34419" w14:textId="77777777">
      <w:r w:rsidRPr="000B777B">
        <w:t>Sincerely,</w:t>
      </w:r>
      <w:r w:rsidRPr="000B777B">
        <w:br/>
      </w:r>
    </w:p>
    <w:p w:rsidR="00866E3C" w:rsidRPr="000B777B" w:rsidP="00E20AEE" w14:paraId="43A59745" w14:textId="7A510144">
      <w:r w:rsidRPr="000B777B">
        <w:t>[Name]</w:t>
      </w:r>
      <w:r w:rsidRPr="000B777B">
        <w:br/>
        <w:t>RTI International</w:t>
      </w:r>
      <w:r w:rsidR="008C742A">
        <w:br/>
      </w:r>
      <w:r w:rsidRPr="000B777B">
        <w:t>[Email]</w:t>
      </w:r>
      <w:r w:rsidR="008C742A">
        <w:br/>
      </w:r>
      <w:r w:rsidRPr="000B777B">
        <w:t>[Phone]</w:t>
      </w:r>
      <w:r w:rsidR="008C742A">
        <w:br/>
      </w:r>
      <w:r w:rsidRPr="000B777B">
        <w:t>[Website]</w:t>
      </w:r>
    </w:p>
    <w:p w:rsidR="00866E3C" w:rsidP="00E20AEE" w14:paraId="42A90D2E" w14:textId="77777777"/>
    <w:p w:rsidR="003E579B" w:rsidP="00E20AEE" w14:paraId="1173C740" w14:textId="77777777"/>
    <w:p w:rsidR="003E579B" w:rsidP="00E20AEE" w14:paraId="44F520F4" w14:textId="77777777"/>
    <w:p w:rsidR="003E579B" w:rsidP="00E20AEE" w14:paraId="50467273" w14:textId="77777777"/>
    <w:p w:rsidR="003E579B" w:rsidP="00E20AEE" w14:paraId="025F10F2" w14:textId="77777777"/>
    <w:p w:rsidR="003E579B" w:rsidP="00E20AEE" w14:paraId="3DFA225F" w14:textId="77777777"/>
    <w:p w:rsidR="003E579B" w:rsidP="00E20AEE" w14:paraId="2A7D8C56" w14:textId="77777777"/>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52E83EA4" w14:textId="77777777" w:rsidTr="009D5DD6">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3E579B" w:rsidRPr="00312646" w:rsidP="009D5DD6" w14:paraId="01A51082"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3E579B" w:rsidRPr="00312646" w:rsidP="009D5DD6" w14:paraId="3476F6D6" w14:textId="77777777">
            <w:pPr>
              <w:tabs>
                <w:tab w:val="right" w:pos="9810"/>
              </w:tabs>
              <w:spacing w:before="120" w:after="120"/>
              <w:rPr>
                <w:rFonts w:ascii="Aptos" w:hAnsi="Aptos" w:cs="Arial"/>
                <w:i/>
                <w:color w:val="3A3A3A" w:themeColor="background2" w:themeShade="40"/>
                <w:sz w:val="15"/>
                <w:szCs w:val="15"/>
              </w:rPr>
            </w:pPr>
            <w:r w:rsidRPr="00312646">
              <w:rPr>
                <w:rFonts w:ascii="Aptos" w:hAnsi="Aptos" w:cs="Arial"/>
                <w:i/>
                <w:color w:val="3A3A3A" w:themeColor="background2" w:themeShade="40"/>
                <w:sz w:val="15"/>
                <w:szCs w:val="15"/>
              </w:rPr>
              <w:t xml:space="preserve">OMB Control # 0970.–0202. </w:t>
            </w:r>
            <w:r w:rsidRPr="00312646">
              <w:rPr>
                <w:rFonts w:ascii="Aptos" w:hAnsi="Aptos"/>
                <w:color w:val="3A3A3A" w:themeColor="background2" w:themeShade="40"/>
                <w:sz w:val="15"/>
                <w:szCs w:val="15"/>
              </w:rPr>
              <w:br/>
            </w:r>
            <w:r w:rsidRPr="00312646">
              <w:rPr>
                <w:rFonts w:ascii="Aptos" w:hAnsi="Aptos" w:cs="Arial"/>
                <w:i/>
                <w:color w:val="3A3A3A" w:themeColor="background2" w:themeShade="40"/>
                <w:sz w:val="15"/>
                <w:szCs w:val="15"/>
              </w:rPr>
              <w:t>Expiration Date: XX/XX/XXXX</w:t>
            </w:r>
          </w:p>
        </w:tc>
      </w:tr>
    </w:tbl>
    <w:p w:rsidR="003E579B" w:rsidRPr="000B777B" w:rsidP="00E20AEE" w14:paraId="4CEED66E" w14:textId="77777777"/>
    <w:p w:rsidR="00A34F75" w14:paraId="5E0FF903" w14:textId="77777777">
      <w:pPr>
        <w:sectPr w:rsidSect="00F424DF">
          <w:footerReference w:type="default" r:id="rId30"/>
          <w:pgSz w:w="12240" w:h="15840"/>
          <w:pgMar w:top="1440" w:right="1440" w:bottom="1440" w:left="1440" w:header="720" w:footer="720" w:gutter="0"/>
          <w:cols w:space="720"/>
          <w:docGrid w:linePitch="360"/>
        </w:sectPr>
      </w:pPr>
    </w:p>
    <w:p w:rsidR="008C742A" w:rsidRPr="00C4347D" w:rsidP="00CB2128" w14:paraId="4EDCCBCF" w14:textId="77777777">
      <w:pPr>
        <w:pStyle w:val="Head1"/>
        <w:jc w:val="center"/>
        <w:rPr>
          <w:rFonts w:ascii="Arial" w:hAnsi="Arial"/>
          <w:sz w:val="22"/>
          <w:szCs w:val="22"/>
        </w:rPr>
      </w:pPr>
      <w:bookmarkStart w:id="83" w:name="_Toc235010102"/>
      <w:bookmarkStart w:id="84" w:name="_Toc206060811"/>
      <w:r w:rsidRPr="00C4347D">
        <w:rPr>
          <w:rFonts w:ascii="Arial" w:hAnsi="Arial"/>
          <w:sz w:val="22"/>
          <w:szCs w:val="22"/>
        </w:rPr>
        <w:t>Panel Maintenance Materials</w:t>
      </w:r>
      <w:bookmarkEnd w:id="83"/>
    </w:p>
    <w:p w:rsidR="00A34F75" w:rsidRPr="005210CD" w:rsidP="00F424DF" w14:paraId="2D405556" w14:textId="77777777">
      <w:pPr>
        <w:pStyle w:val="Head1"/>
      </w:pPr>
      <w:bookmarkStart w:id="85" w:name="_Toc235010103"/>
      <w:r w:rsidRPr="005210CD">
        <w:t>Panel Maintenance Letter</w:t>
      </w:r>
      <w:bookmarkEnd w:id="84"/>
      <w:bookmarkEnd w:id="85"/>
    </w:p>
    <w:p w:rsidR="00A34F75" w:rsidP="00CB5100" w14:paraId="18168189" w14:textId="77777777">
      <w:pPr>
        <w:spacing w:after="0" w:line="240" w:lineRule="auto"/>
        <w:rPr>
          <w:rFonts w:ascii="Aptos" w:eastAsia="Calibri" w:hAnsi="Aptos" w:cs="Arial"/>
          <w:szCs w:val="20"/>
        </w:rPr>
      </w:pPr>
    </w:p>
    <w:p w:rsidR="00A34F75" w:rsidP="00CB5100" w14:paraId="32742E93" w14:textId="77777777">
      <w:pPr>
        <w:spacing w:after="0" w:line="240" w:lineRule="auto"/>
        <w:rPr>
          <w:rFonts w:ascii="Aptos" w:eastAsia="Calibri" w:hAnsi="Aptos" w:cs="Arial"/>
          <w:szCs w:val="20"/>
        </w:rPr>
      </w:pPr>
    </w:p>
    <w:p w:rsidR="00A34F75" w:rsidRPr="005210CD" w:rsidP="00CB5100" w14:paraId="2E2B9405" w14:textId="77777777">
      <w:pPr>
        <w:spacing w:after="0" w:line="240" w:lineRule="auto"/>
        <w:rPr>
          <w:rFonts w:ascii="Aptos" w:eastAsia="Calibri" w:hAnsi="Aptos" w:cs="Arial"/>
          <w:szCs w:val="20"/>
        </w:rPr>
      </w:pPr>
      <w:r w:rsidRPr="005210CD">
        <w:rPr>
          <w:rFonts w:ascii="Aptos" w:eastAsia="Calibri" w:hAnsi="Aptos" w:cs="Arial"/>
          <w:szCs w:val="20"/>
        </w:rPr>
        <w:t>Hello &lt;Caregiver/Young Adult Name&gt;,</w:t>
      </w:r>
    </w:p>
    <w:p w:rsidR="00A34F75" w:rsidP="00CB5100" w14:paraId="58DA5CC1"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40" w:lineRule="auto"/>
        <w:rPr>
          <w:rFonts w:ascii="Aptos" w:eastAsia="Calibri" w:hAnsi="Aptos" w:cs="Arial"/>
          <w:szCs w:val="20"/>
        </w:rPr>
      </w:pPr>
      <w:bookmarkStart w:id="86" w:name="_Hlk200393191"/>
    </w:p>
    <w:p w:rsidR="00A34F75" w:rsidRPr="005210CD" w:rsidP="00CB5100" w14:paraId="4C254941"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40" w:lineRule="auto"/>
        <w:rPr>
          <w:rFonts w:ascii="Aptos" w:eastAsia="Calibri" w:hAnsi="Aptos" w:cs="Arial"/>
          <w:szCs w:val="20"/>
        </w:rPr>
      </w:pPr>
      <w:r w:rsidRPr="005210CD">
        <w:rPr>
          <w:rFonts w:ascii="Aptos" w:eastAsia="Calibri" w:hAnsi="Aptos" w:cs="Arial"/>
          <w:szCs w:val="20"/>
        </w:rPr>
        <w:t xml:space="preserve">Thank you for being part of the </w:t>
      </w:r>
      <w:r w:rsidRPr="005210CD">
        <w:rPr>
          <w:rFonts w:ascii="Aptos" w:eastAsia="Calibri" w:hAnsi="Aptos" w:cs="Arial"/>
          <w:b/>
          <w:i/>
          <w:szCs w:val="20"/>
        </w:rPr>
        <w:t>National and State Survey of Child and Adolescent Well-Being</w:t>
      </w:r>
      <w:r w:rsidRPr="005210CD">
        <w:rPr>
          <w:rFonts w:ascii="Aptos" w:eastAsia="Calibri" w:hAnsi="Aptos" w:cs="Arial"/>
          <w:szCs w:val="20"/>
        </w:rPr>
        <w:t>. Your voice matters, and we’re grateful for the time and information you’ve shared with us.</w:t>
      </w:r>
    </w:p>
    <w:p w:rsidR="00A34F75" w:rsidP="00CB5100" w14:paraId="4D782717"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40" w:lineRule="auto"/>
        <w:rPr>
          <w:rFonts w:ascii="Aptos" w:eastAsia="Calibri" w:hAnsi="Aptos" w:cs="Arial"/>
          <w:szCs w:val="20"/>
        </w:rPr>
      </w:pPr>
    </w:p>
    <w:p w:rsidR="00A34F75" w:rsidRPr="005210CD" w:rsidP="00CB5100" w14:paraId="15808D73"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40" w:lineRule="auto"/>
        <w:rPr>
          <w:rFonts w:ascii="Aptos" w:eastAsia="Calibri" w:hAnsi="Aptos" w:cs="Arial"/>
          <w:szCs w:val="20"/>
        </w:rPr>
      </w:pPr>
      <w:r w:rsidRPr="005210CD">
        <w:rPr>
          <w:rFonts w:ascii="Aptos" w:eastAsia="Calibri" w:hAnsi="Aptos" w:cs="Arial"/>
          <w:szCs w:val="20"/>
        </w:rPr>
        <w:t xml:space="preserve">We’re reaching out to </w:t>
      </w:r>
      <w:r w:rsidRPr="005210CD">
        <w:rPr>
          <w:rFonts w:ascii="Aptos" w:eastAsia="Calibri" w:hAnsi="Aptos" w:cs="Arial"/>
          <w:b/>
          <w:szCs w:val="20"/>
        </w:rPr>
        <w:t>stay connected</w:t>
      </w:r>
      <w:r w:rsidRPr="005210CD">
        <w:rPr>
          <w:rFonts w:ascii="Aptos" w:eastAsia="Calibri" w:hAnsi="Aptos" w:cs="Arial"/>
          <w:szCs w:val="20"/>
        </w:rPr>
        <w:t xml:space="preserve"> and to make sure we have your current contact information. Keeping your information current means we can reach you to share important updates and future opportunities.  </w:t>
      </w:r>
    </w:p>
    <w:p w:rsidR="00A34F75" w:rsidP="00CB5100" w14:paraId="7FBF446C"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40" w:lineRule="auto"/>
        <w:rPr>
          <w:rFonts w:ascii="Aptos" w:eastAsia="Calibri" w:hAnsi="Aptos" w:cs="Arial"/>
          <w:b/>
          <w:bCs/>
          <w:szCs w:val="20"/>
        </w:rPr>
      </w:pPr>
    </w:p>
    <w:p w:rsidR="00A34F75" w:rsidP="5843A95F" w14:paraId="67B0E6A8" w14:textId="77777777">
      <w:pPr>
        <w:tabs>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40" w:lineRule="auto"/>
        <w:rPr>
          <w:rFonts w:ascii="Aptos" w:eastAsia="Calibri" w:hAnsi="Aptos" w:cs="Arial"/>
          <w:b/>
          <w:bCs/>
          <w:szCs w:val="20"/>
        </w:rPr>
      </w:pPr>
      <w:r w:rsidRPr="00114297">
        <w:rPr>
          <w:rFonts w:ascii="Aptos" w:hAnsi="Aptos" w:cs="Arial"/>
          <w:noProof/>
          <w:color w:val="000000"/>
          <w:szCs w:val="20"/>
        </w:rPr>
        <mc:AlternateContent>
          <mc:Choice Requires="wps">
            <w:drawing>
              <wp:anchor distT="0" distB="0" distL="114300" distR="114300" simplePos="0" relativeHeight="251695104" behindDoc="1" locked="0" layoutInCell="1" allowOverlap="1">
                <wp:simplePos x="0" y="0"/>
                <wp:positionH relativeFrom="column">
                  <wp:posOffset>-38947</wp:posOffset>
                </wp:positionH>
                <wp:positionV relativeFrom="paragraph">
                  <wp:posOffset>26670</wp:posOffset>
                </wp:positionV>
                <wp:extent cx="6016414" cy="1366376"/>
                <wp:effectExtent l="0" t="0" r="22860" b="24765"/>
                <wp:wrapNone/>
                <wp:docPr id="239743143" name="Round Diagonal Corner 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6016414" cy="1366376"/>
                        </a:xfrm>
                        <a:prstGeom prst="round2DiagRect">
                          <a:avLst>
                            <a:gd name="adj1" fmla="val 8868"/>
                            <a:gd name="adj2" fmla="val 0"/>
                          </a:avLst>
                        </a:prstGeom>
                        <a:solidFill>
                          <a:schemeClr val="bg1"/>
                        </a:solidFill>
                        <a:ln w="15875">
                          <a:solidFill>
                            <a:srgbClr val="B6D866"/>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ound Diagonal Corner Rectangle 4" o:spid="_x0000_s1043" style="width:473.75pt;height:107.6pt;margin-top:2.1pt;margin-left:-3.05pt;mso-height-percent:0;mso-height-relative:margin;mso-width-percent:0;mso-width-relative:margin;mso-wrap-distance-bottom:0;mso-wrap-distance-left:9pt;mso-wrap-distance-right:9pt;mso-wrap-distance-top:0;mso-wrap-style:square;position:absolute;visibility:visible;v-text-anchor:middle;z-index:-251620352" coordsize="6016414,1366376" path="m121170,l6016414,l6016414,l6016414,1245206c6016414,1312126,5962164,1366376,5895244,1366376l,1366376l,1366376l,121170c,54250,54250,,121170,xe" fillcolor="white" strokecolor="#b6d866" strokeweight="1.25pt">
                <v:stroke joinstyle="miter"/>
                <v:path arrowok="t" o:connecttype="custom" o:connectlocs="121170,0;6016414,0;6016414,0;6016414,1245206;5895244,1366376;0,1366376;0,1366376;0,121170;121170,0" o:connectangles="0,0,0,0,0,0,0,0,0"/>
              </v:shape>
            </w:pict>
          </mc:Fallback>
        </mc:AlternateContent>
      </w:r>
    </w:p>
    <w:p w:rsidR="00A34F75" w:rsidRPr="005210CD" w:rsidP="00261647" w14:paraId="088DABF4"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20" w:line="240" w:lineRule="auto"/>
        <w:ind w:left="90"/>
        <w:rPr>
          <w:rFonts w:ascii="Aptos" w:eastAsia="Calibri" w:hAnsi="Aptos" w:cs="Arial"/>
          <w:szCs w:val="20"/>
        </w:rPr>
      </w:pPr>
      <w:r w:rsidRPr="005210CD">
        <w:rPr>
          <w:rFonts w:ascii="Aptos" w:eastAsia="Calibri" w:hAnsi="Aptos" w:cs="Arial"/>
          <w:b/>
          <w:szCs w:val="20"/>
        </w:rPr>
        <w:t>It’s quick and easy to update your contact information. Choose the option that works best for you:</w:t>
      </w:r>
      <w:r w:rsidRPr="005210CD">
        <w:rPr>
          <w:rFonts w:ascii="Aptos" w:eastAsia="Calibri" w:hAnsi="Aptos" w:cs="Arial"/>
          <w:szCs w:val="20"/>
        </w:rPr>
        <w:t xml:space="preserve">   </w:t>
      </w:r>
    </w:p>
    <w:p w:rsidR="00A34F75" w:rsidRPr="005210CD" w:rsidP="00A34F75" w14:paraId="3E0A58DA" w14:textId="77777777">
      <w:pPr>
        <w:numPr>
          <w:ilvl w:val="0"/>
          <w:numId w:val="16"/>
        </w:numPr>
        <w:spacing w:before="40" w:after="120" w:line="240" w:lineRule="auto"/>
        <w:rPr>
          <w:rFonts w:ascii="Aptos" w:eastAsia="Times New Roman" w:hAnsi="Aptos" w:cs="Arial"/>
          <w:szCs w:val="20"/>
        </w:rPr>
      </w:pPr>
      <w:bookmarkStart w:id="87" w:name="_Hlk200393230"/>
      <w:bookmarkEnd w:id="86"/>
      <w:r w:rsidRPr="005210CD">
        <w:rPr>
          <w:rFonts w:ascii="Aptos" w:eastAsia="Times New Roman" w:hAnsi="Aptos" w:cs="Arial"/>
          <w:b/>
          <w:szCs w:val="20"/>
        </w:rPr>
        <w:t xml:space="preserve">Online: </w:t>
      </w:r>
      <w:r w:rsidRPr="005210CD">
        <w:rPr>
          <w:rFonts w:ascii="Aptos" w:eastAsia="Times New Roman" w:hAnsi="Aptos" w:cs="Arial"/>
          <w:szCs w:val="20"/>
        </w:rPr>
        <w:t xml:space="preserve">Visit this secure link </w:t>
      </w:r>
      <w:r w:rsidRPr="005210CD">
        <w:rPr>
          <w:rFonts w:ascii="Aptos" w:eastAsia="Times New Roman" w:hAnsi="Aptos" w:cs="Arial"/>
          <w:b/>
          <w:szCs w:val="20"/>
        </w:rPr>
        <w:t xml:space="preserve">[insert link] </w:t>
      </w:r>
      <w:r w:rsidRPr="005210CD">
        <w:rPr>
          <w:rFonts w:ascii="Aptos" w:eastAsia="Times New Roman" w:hAnsi="Aptos" w:cs="Arial"/>
          <w:szCs w:val="20"/>
        </w:rPr>
        <w:t xml:space="preserve">and use this PIN: </w:t>
      </w:r>
      <w:r w:rsidRPr="005210CD">
        <w:rPr>
          <w:rFonts w:ascii="Aptos" w:eastAsia="Times New Roman" w:hAnsi="Aptos" w:cs="Arial"/>
          <w:b/>
          <w:szCs w:val="20"/>
        </w:rPr>
        <w:t xml:space="preserve">&lt;PIN&gt;. </w:t>
      </w:r>
      <w:r w:rsidRPr="005210CD">
        <w:rPr>
          <w:rFonts w:ascii="Aptos" w:eastAsia="Times New Roman" w:hAnsi="Aptos" w:cs="Arial"/>
          <w:szCs w:val="20"/>
        </w:rPr>
        <w:t xml:space="preserve"> </w:t>
      </w:r>
    </w:p>
    <w:p w:rsidR="00A34F75" w:rsidRPr="005210CD" w:rsidP="00A34F75" w14:paraId="2DFF794A" w14:textId="77777777">
      <w:pPr>
        <w:numPr>
          <w:ilvl w:val="0"/>
          <w:numId w:val="16"/>
        </w:numPr>
        <w:spacing w:before="40" w:after="120" w:line="240" w:lineRule="auto"/>
        <w:rPr>
          <w:rFonts w:ascii="Aptos" w:eastAsia="Times New Roman" w:hAnsi="Aptos" w:cs="Arial"/>
          <w:szCs w:val="20"/>
        </w:rPr>
      </w:pPr>
      <w:r w:rsidRPr="005210CD">
        <w:rPr>
          <w:rFonts w:ascii="Aptos" w:eastAsia="Times New Roman" w:hAnsi="Aptos" w:cs="Arial"/>
          <w:b/>
          <w:szCs w:val="20"/>
        </w:rPr>
        <w:t xml:space="preserve">By Phone: </w:t>
      </w:r>
      <w:r w:rsidRPr="005210CD">
        <w:rPr>
          <w:rFonts w:ascii="Aptos" w:eastAsia="Times New Roman" w:hAnsi="Aptos" w:cs="Arial"/>
          <w:szCs w:val="20"/>
        </w:rPr>
        <w:t xml:space="preserve">Call us toll-free at </w:t>
      </w:r>
      <w:r w:rsidRPr="005210CD">
        <w:rPr>
          <w:rFonts w:ascii="Aptos" w:eastAsia="Times New Roman" w:hAnsi="Aptos" w:cs="Arial"/>
          <w:b/>
          <w:szCs w:val="20"/>
        </w:rPr>
        <w:t>(XXX) XXX-XXXX</w:t>
      </w:r>
      <w:r w:rsidRPr="005210CD">
        <w:rPr>
          <w:rFonts w:ascii="Aptos" w:eastAsia="Times New Roman" w:hAnsi="Aptos" w:cs="Arial"/>
          <w:szCs w:val="20"/>
        </w:rPr>
        <w:t xml:space="preserve"> to update your information by phone.</w:t>
      </w:r>
      <w:r w:rsidRPr="005210CD">
        <w:rPr>
          <w:rFonts w:ascii="Aptos" w:eastAsia="Times New Roman" w:hAnsi="Aptos" w:cs="Arial"/>
          <w:b/>
          <w:szCs w:val="20"/>
        </w:rPr>
        <w:t xml:space="preserve"> </w:t>
      </w:r>
      <w:r w:rsidRPr="005210CD">
        <w:rPr>
          <w:rFonts w:ascii="Aptos" w:eastAsia="Times New Roman" w:hAnsi="Aptos" w:cs="Arial"/>
          <w:szCs w:val="20"/>
        </w:rPr>
        <w:t xml:space="preserve"> </w:t>
      </w:r>
    </w:p>
    <w:p w:rsidR="00A34F75" w:rsidRPr="005210CD" w:rsidP="00A34F75" w14:paraId="3CDCDA68" w14:textId="77777777">
      <w:pPr>
        <w:numPr>
          <w:ilvl w:val="0"/>
          <w:numId w:val="16"/>
        </w:numPr>
        <w:tabs>
          <w:tab w:val="left" w:pos="1530"/>
        </w:tabs>
        <w:spacing w:before="40" w:after="120" w:line="240" w:lineRule="auto"/>
        <w:rPr>
          <w:rFonts w:ascii="Aptos" w:eastAsia="Times New Roman" w:hAnsi="Aptos" w:cs="Arial"/>
          <w:szCs w:val="20"/>
        </w:rPr>
      </w:pPr>
      <w:r w:rsidRPr="005210CD">
        <w:rPr>
          <w:rFonts w:ascii="Aptos" w:eastAsia="Calibri" w:hAnsi="Aptos" w:cs="Arial"/>
          <w:b/>
          <w:szCs w:val="20"/>
        </w:rPr>
        <w:t>By Mail:</w:t>
      </w:r>
      <w:r w:rsidRPr="005210CD">
        <w:rPr>
          <w:rFonts w:ascii="Aptos" w:eastAsia="Times New Roman" w:hAnsi="Aptos" w:cs="Arial"/>
          <w:b/>
          <w:szCs w:val="20"/>
        </w:rPr>
        <w:t xml:space="preserve"> </w:t>
      </w:r>
      <w:r w:rsidRPr="005210CD">
        <w:rPr>
          <w:rFonts w:ascii="Aptos" w:eastAsia="Times New Roman" w:hAnsi="Aptos" w:cs="Arial"/>
          <w:szCs w:val="20"/>
        </w:rPr>
        <w:t xml:space="preserve">Fill out the enclosed card and drop it in the mail. No postage needed.  </w:t>
      </w:r>
    </w:p>
    <w:p w:rsidR="00A34F75" w:rsidRPr="005210CD" w:rsidP="00876455" w14:paraId="7FB3AF67" w14:textId="77777777">
      <w:pPr>
        <w:tabs>
          <w:tab w:val="left" w:pos="1530"/>
        </w:tabs>
        <w:spacing w:before="40" w:after="0" w:line="240" w:lineRule="auto"/>
        <w:ind w:left="720"/>
        <w:jc w:val="center"/>
        <w:rPr>
          <w:rFonts w:ascii="Aptos" w:eastAsia="Calibri" w:hAnsi="Aptos" w:cs="Arial"/>
          <w:i/>
          <w:szCs w:val="20"/>
        </w:rPr>
      </w:pPr>
      <w:r w:rsidRPr="005210CD">
        <w:rPr>
          <w:rFonts w:ascii="Aptos" w:eastAsia="Calibri" w:hAnsi="Aptos" w:cs="Arial"/>
          <w:i/>
          <w:szCs w:val="20"/>
        </w:rPr>
        <w:t>If the information printed on the contact card is correct, check the box labeled “Information Correct”.</w:t>
      </w:r>
    </w:p>
    <w:p w:rsidR="00A34F75" w:rsidRPr="005210CD" w:rsidP="00CB5100" w14:paraId="2B5D0AA4" w14:textId="77777777">
      <w:pPr>
        <w:tabs>
          <w:tab w:val="left" w:pos="1530"/>
        </w:tabs>
        <w:spacing w:after="0" w:line="240" w:lineRule="auto"/>
        <w:ind w:left="720"/>
        <w:jc w:val="center"/>
        <w:rPr>
          <w:rFonts w:ascii="Aptos" w:eastAsia="Times New Roman" w:hAnsi="Aptos" w:cs="Arial"/>
          <w:szCs w:val="20"/>
        </w:rPr>
      </w:pPr>
    </w:p>
    <w:p w:rsidR="00A34F75" w:rsidP="00CB5100" w14:paraId="2B6DF1BF" w14:textId="77777777">
      <w:pPr>
        <w:spacing w:after="0" w:line="240" w:lineRule="auto"/>
        <w:rPr>
          <w:rFonts w:ascii="Aptos" w:eastAsia="Calibri" w:hAnsi="Aptos" w:cs="Arial"/>
          <w:b/>
          <w:bCs/>
          <w:szCs w:val="20"/>
        </w:rPr>
      </w:pPr>
    </w:p>
    <w:p w:rsidR="00A34F75" w:rsidRPr="005210CD" w:rsidP="00CB5100" w14:paraId="33E000C2" w14:textId="77777777">
      <w:pPr>
        <w:spacing w:after="0" w:line="240" w:lineRule="auto"/>
        <w:rPr>
          <w:rFonts w:ascii="Aptos" w:eastAsia="Calibri" w:hAnsi="Aptos" w:cs="Arial"/>
          <w:szCs w:val="20"/>
        </w:rPr>
      </w:pPr>
      <w:r w:rsidRPr="005210CD">
        <w:rPr>
          <w:rFonts w:ascii="Aptos" w:eastAsia="Calibri" w:hAnsi="Aptos" w:cs="Arial"/>
          <w:b/>
          <w:szCs w:val="20"/>
        </w:rPr>
        <w:t xml:space="preserve">We would appreciate receiving any updates you have in the next two weeks. </w:t>
      </w:r>
      <w:r w:rsidRPr="007A3DEA">
        <w:rPr>
          <w:rFonts w:ascii="Aptos" w:eastAsia="Calibri" w:hAnsi="Aptos" w:cs="Arial"/>
          <w:bCs/>
          <w:szCs w:val="20"/>
        </w:rPr>
        <w:t>The enclosed $2 is yours to keep as a thank you for completing this request.</w:t>
      </w:r>
      <w:r>
        <w:rPr>
          <w:rFonts w:ascii="Aptos" w:eastAsia="Calibri" w:hAnsi="Aptos" w:cs="Arial"/>
          <w:b/>
          <w:szCs w:val="20"/>
        </w:rPr>
        <w:t xml:space="preserve">  </w:t>
      </w:r>
      <w:r>
        <w:rPr>
          <w:rFonts w:ascii="Aptos" w:eastAsia="Calibri" w:hAnsi="Aptos" w:cs="Arial"/>
          <w:szCs w:val="20"/>
        </w:rPr>
        <w:t>W</w:t>
      </w:r>
      <w:r w:rsidRPr="005210CD">
        <w:rPr>
          <w:rFonts w:ascii="Aptos" w:eastAsia="Calibri" w:hAnsi="Aptos" w:cs="Arial"/>
          <w:szCs w:val="20"/>
        </w:rPr>
        <w:t xml:space="preserve">e have </w:t>
      </w:r>
      <w:r>
        <w:rPr>
          <w:rFonts w:ascii="Aptos" w:eastAsia="Calibri" w:hAnsi="Aptos" w:cs="Arial"/>
          <w:szCs w:val="20"/>
        </w:rPr>
        <w:t xml:space="preserve">also </w:t>
      </w:r>
      <w:r w:rsidRPr="005210CD">
        <w:rPr>
          <w:rFonts w:ascii="Aptos" w:eastAsia="Calibri" w:hAnsi="Aptos" w:cs="Arial"/>
          <w:szCs w:val="20"/>
        </w:rPr>
        <w:t xml:space="preserve">included a magnetic photo holder for you to enjoy, along with our contact information. Use it to display your favorite photo or picture. </w:t>
      </w:r>
    </w:p>
    <w:p w:rsidR="00A34F75" w:rsidRPr="005210CD" w:rsidP="00CB5100" w14:paraId="3389DA2F" w14:textId="77777777">
      <w:pPr>
        <w:spacing w:after="0" w:line="240" w:lineRule="auto"/>
        <w:rPr>
          <w:rFonts w:ascii="Aptos" w:eastAsia="Calibri" w:hAnsi="Aptos" w:cs="Arial"/>
          <w:szCs w:val="20"/>
        </w:rPr>
      </w:pPr>
    </w:p>
    <w:p w:rsidR="00A34F75" w:rsidRPr="005210CD" w:rsidP="00CB5100" w14:paraId="4A841065" w14:textId="77777777">
      <w:pPr>
        <w:spacing w:after="0" w:line="240" w:lineRule="auto"/>
        <w:rPr>
          <w:rFonts w:ascii="Aptos" w:eastAsia="Calibri" w:hAnsi="Aptos" w:cs="Arial"/>
          <w:szCs w:val="20"/>
        </w:rPr>
      </w:pPr>
      <w:r w:rsidRPr="005210CD">
        <w:rPr>
          <w:rFonts w:ascii="Aptos" w:eastAsia="Calibri" w:hAnsi="Aptos" w:cs="Arial"/>
          <w:szCs w:val="20"/>
        </w:rPr>
        <w:t>Thank you so much for staying in touch!</w:t>
      </w:r>
    </w:p>
    <w:p w:rsidR="00A34F75" w:rsidP="00CB5100" w14:paraId="4775CBEE" w14:textId="77777777">
      <w:pPr>
        <w:spacing w:after="0" w:line="240" w:lineRule="auto"/>
        <w:rPr>
          <w:rFonts w:ascii="Aptos" w:eastAsia="Calibri" w:hAnsi="Aptos" w:cs="Arial"/>
          <w:b/>
          <w:szCs w:val="20"/>
        </w:rPr>
      </w:pPr>
    </w:p>
    <w:p w:rsidR="00A34F75" w:rsidRPr="005210CD" w:rsidP="00CB5100" w14:paraId="0D1D501E" w14:textId="77777777">
      <w:pPr>
        <w:spacing w:after="0" w:line="240" w:lineRule="auto"/>
        <w:rPr>
          <w:rFonts w:ascii="Aptos" w:eastAsia="Calibri" w:hAnsi="Aptos" w:cs="Arial"/>
          <w:szCs w:val="20"/>
        </w:rPr>
      </w:pPr>
      <w:bookmarkStart w:id="88" w:name="_Hlk200393407"/>
      <w:bookmarkEnd w:id="87"/>
      <w:r w:rsidRPr="005210CD">
        <w:rPr>
          <w:rFonts w:ascii="Aptos" w:eastAsia="Calibri" w:hAnsi="Aptos" w:cs="Arial"/>
          <w:szCs w:val="20"/>
        </w:rPr>
        <w:t>Sincerely,</w:t>
      </w:r>
      <w:r w:rsidRPr="005210CD">
        <w:rPr>
          <w:rFonts w:ascii="Aptos" w:eastAsia="Calibri" w:hAnsi="Aptos" w:cs="Arial"/>
          <w:szCs w:val="20"/>
        </w:rPr>
        <w:tab/>
      </w:r>
      <w:r w:rsidRPr="005210CD">
        <w:rPr>
          <w:rFonts w:ascii="Aptos" w:eastAsia="Calibri" w:hAnsi="Aptos" w:cs="Arial"/>
          <w:szCs w:val="20"/>
        </w:rPr>
        <w:tab/>
      </w:r>
      <w:r w:rsidRPr="005210CD">
        <w:rPr>
          <w:rFonts w:ascii="Aptos" w:eastAsia="Calibri" w:hAnsi="Aptos" w:cs="Arial"/>
          <w:szCs w:val="20"/>
        </w:rPr>
        <w:tab/>
      </w:r>
      <w:r w:rsidRPr="005210CD">
        <w:rPr>
          <w:rFonts w:ascii="Aptos" w:eastAsia="Calibri" w:hAnsi="Aptos" w:cs="Arial"/>
          <w:szCs w:val="20"/>
        </w:rPr>
        <w:tab/>
      </w:r>
      <w:r w:rsidRPr="005210CD">
        <w:rPr>
          <w:rFonts w:ascii="Aptos" w:eastAsia="Calibri" w:hAnsi="Aptos" w:cs="Arial"/>
          <w:szCs w:val="20"/>
        </w:rPr>
        <w:tab/>
      </w:r>
    </w:p>
    <w:p w:rsidR="00A34F75" w:rsidP="00CB5100" w14:paraId="38973C88" w14:textId="77777777">
      <w:pPr>
        <w:spacing w:after="0" w:line="240" w:lineRule="auto"/>
        <w:rPr>
          <w:rFonts w:ascii="Aptos" w:eastAsia="Calibri" w:hAnsi="Aptos" w:cs="Arial"/>
          <w:szCs w:val="20"/>
        </w:rPr>
      </w:pPr>
    </w:p>
    <w:p w:rsidR="00A34F75" w:rsidP="00CB5100" w14:paraId="1CF9F8A3" w14:textId="77777777">
      <w:pPr>
        <w:spacing w:after="0" w:line="240" w:lineRule="auto"/>
        <w:rPr>
          <w:rFonts w:ascii="Aptos" w:eastAsia="Calibri" w:hAnsi="Aptos" w:cs="Arial"/>
          <w:szCs w:val="20"/>
        </w:rPr>
      </w:pPr>
    </w:p>
    <w:p w:rsidR="00A34F75" w:rsidRPr="005210CD" w:rsidP="00CB5100" w14:paraId="3CC446C7" w14:textId="77777777">
      <w:pPr>
        <w:spacing w:after="0" w:line="240" w:lineRule="auto"/>
        <w:rPr>
          <w:rFonts w:ascii="Aptos" w:eastAsia="Calibri" w:hAnsi="Aptos" w:cs="Arial"/>
          <w:szCs w:val="20"/>
        </w:rPr>
      </w:pPr>
      <w:r w:rsidRPr="005210CD">
        <w:rPr>
          <w:rFonts w:ascii="Aptos" w:eastAsia="Calibri" w:hAnsi="Aptos" w:cs="Arial"/>
          <w:szCs w:val="20"/>
        </w:rPr>
        <w:t>Natasha Aranguren, Data Collection Lead</w:t>
      </w:r>
    </w:p>
    <w:p w:rsidR="00A34F75" w:rsidRPr="00AD4C08" w:rsidP="00CB5100" w14:paraId="50DC17A9" w14:textId="77777777">
      <w:pPr>
        <w:spacing w:after="0" w:line="240" w:lineRule="auto"/>
        <w:rPr>
          <w:rFonts w:ascii="Aptos" w:eastAsia="Calibri" w:hAnsi="Aptos" w:cs="Arial"/>
          <w:szCs w:val="20"/>
          <w:lang w:val="fr-CA"/>
        </w:rPr>
      </w:pPr>
      <w:r w:rsidRPr="00AD4C08">
        <w:rPr>
          <w:rFonts w:ascii="Aptos" w:eastAsia="Calibri" w:hAnsi="Aptos" w:cs="Arial"/>
          <w:szCs w:val="20"/>
          <w:lang w:val="fr-CA"/>
        </w:rPr>
        <w:t xml:space="preserve">RTI International </w:t>
      </w:r>
      <w:r w:rsidRPr="00AD4C08">
        <w:rPr>
          <w:rFonts w:ascii="Aptos" w:eastAsia="Calibri" w:hAnsi="Aptos" w:cs="Arial"/>
          <w:szCs w:val="20"/>
          <w:lang w:val="fr-CA"/>
        </w:rPr>
        <w:br/>
        <w:t>[Phone]</w:t>
      </w:r>
      <w:r w:rsidRPr="00AD4C08">
        <w:rPr>
          <w:rFonts w:ascii="Aptos" w:eastAsia="Calibri" w:hAnsi="Aptos" w:cs="Arial"/>
          <w:szCs w:val="20"/>
          <w:lang w:val="fr-CA"/>
        </w:rPr>
        <w:br/>
        <w:t>[</w:t>
      </w:r>
      <w:r w:rsidRPr="00AD4C08">
        <w:rPr>
          <w:rFonts w:ascii="Aptos" w:eastAsia="Calibri" w:hAnsi="Aptos" w:cs="Arial"/>
          <w:szCs w:val="20"/>
          <w:lang w:val="fr-CA"/>
        </w:rPr>
        <w:t>Email</w:t>
      </w:r>
      <w:r w:rsidRPr="00AD4C08">
        <w:rPr>
          <w:rFonts w:ascii="Aptos" w:eastAsia="Calibri" w:hAnsi="Aptos" w:cs="Arial"/>
          <w:szCs w:val="20"/>
          <w:lang w:val="fr-CA"/>
        </w:rPr>
        <w:t>]</w:t>
      </w:r>
      <w:bookmarkEnd w:id="88"/>
      <w:r w:rsidRPr="00AD4C08">
        <w:rPr>
          <w:rFonts w:ascii="Aptos" w:eastAsia="Calibri" w:hAnsi="Aptos" w:cs="Arial"/>
          <w:szCs w:val="20"/>
          <w:lang w:val="fr-CA"/>
        </w:rPr>
        <w:br/>
        <w:t>[</w:t>
      </w:r>
      <w:r w:rsidRPr="00AD4C08">
        <w:rPr>
          <w:rFonts w:ascii="Aptos" w:eastAsia="Calibri" w:hAnsi="Aptos" w:cs="Arial"/>
          <w:szCs w:val="20"/>
          <w:lang w:val="fr-CA"/>
        </w:rPr>
        <w:t>Website</w:t>
      </w:r>
      <w:r w:rsidRPr="00AD4C08">
        <w:rPr>
          <w:rFonts w:ascii="Aptos" w:eastAsia="Calibri" w:hAnsi="Aptos" w:cs="Arial"/>
          <w:szCs w:val="20"/>
          <w:lang w:val="fr-CA"/>
        </w:rPr>
        <w:t>]</w:t>
      </w:r>
    </w:p>
    <w:p w:rsidR="00A34F75" w:rsidRPr="00AD4C08" w:rsidP="00A56CCB" w14:paraId="2684804B" w14:textId="77777777">
      <w:pPr>
        <w:spacing w:after="120"/>
        <w:rPr>
          <w:rFonts w:ascii="Arial" w:hAnsi="Arial" w:cs="Arial"/>
          <w:lang w:val="fr-CA"/>
        </w:rPr>
      </w:pPr>
    </w:p>
    <w:p w:rsidR="00A34F75" w:rsidRPr="00AD4C08" w:rsidP="00A56CCB" w14:paraId="443A852D" w14:textId="77777777">
      <w:pPr>
        <w:spacing w:after="120"/>
        <w:rPr>
          <w:rFonts w:ascii="Arial" w:hAnsi="Arial" w:cs="Arial"/>
          <w:lang w:val="fr-CA"/>
        </w:rPr>
      </w:pPr>
    </w:p>
    <w:p w:rsidR="00A34F75" w:rsidRPr="00AD4C08" w:rsidP="00A56CCB" w14:paraId="1413F793" w14:textId="77777777">
      <w:pPr>
        <w:spacing w:after="120"/>
        <w:rPr>
          <w:rFonts w:ascii="Arial" w:hAnsi="Arial" w:cs="Arial"/>
          <w:lang w:val="fr-CA"/>
        </w:rPr>
      </w:pPr>
    </w:p>
    <w:p w:rsidR="00A34F75" w:rsidRPr="00AD4C08" w:rsidP="00A56CCB" w14:paraId="5D0D8F47" w14:textId="77777777">
      <w:pPr>
        <w:spacing w:after="120"/>
        <w:rPr>
          <w:rFonts w:ascii="Arial" w:hAnsi="Arial" w:cs="Arial"/>
          <w:lang w:val="fr-CA"/>
        </w:rPr>
      </w:pPr>
    </w:p>
    <w:p w:rsidR="00A34F75" w:rsidRPr="00AD4C08" w:rsidP="00A56CCB" w14:paraId="6C3E7E91" w14:textId="77777777">
      <w:pPr>
        <w:spacing w:after="120"/>
        <w:rPr>
          <w:rFonts w:ascii="Arial" w:hAnsi="Arial" w:cs="Arial"/>
          <w:lang w:val="fr-CA"/>
        </w:rPr>
      </w:pPr>
    </w:p>
    <w:p w:rsidR="00A34F75" w:rsidRPr="00AD4C08" w:rsidP="00A56CCB" w14:paraId="348A7078" w14:textId="77777777">
      <w:pPr>
        <w:spacing w:after="120"/>
        <w:rPr>
          <w:rFonts w:ascii="Arial" w:hAnsi="Arial" w:cs="Arial"/>
          <w:lang w:val="fr-CA"/>
        </w:rPr>
      </w:pPr>
    </w:p>
    <w:p w:rsidR="00A34F75" w:rsidP="00A56CCB" w14:paraId="3E0985BC" w14:textId="77777777">
      <w:pPr>
        <w:spacing w:after="120"/>
        <w:rPr>
          <w:rFonts w:ascii="Arial" w:hAnsi="Arial" w:cs="Arial"/>
          <w:lang w:val="fr-CA"/>
        </w:rPr>
      </w:pPr>
    </w:p>
    <w:p w:rsidR="003E579B" w:rsidP="00A56CCB" w14:paraId="098BBF55" w14:textId="77777777">
      <w:pPr>
        <w:spacing w:after="120"/>
        <w:rPr>
          <w:rFonts w:ascii="Arial" w:hAnsi="Arial" w:cs="Arial"/>
          <w:lang w:val="fr-CA"/>
        </w:rPr>
      </w:pPr>
    </w:p>
    <w:tbl>
      <w:tblPr>
        <w:tblStyle w:val="TableGrid"/>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0"/>
        <w:gridCol w:w="5035"/>
      </w:tblGrid>
      <w:tr w14:paraId="3849CF94" w14:textId="77777777" w:rsidTr="005F5449">
        <w:tblPrEx>
          <w:tblW w:w="12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0" w:type="dxa"/>
          </w:tcPr>
          <w:p w:rsidR="00A34F75" w:rsidRPr="00E331A5" w:rsidP="005F5449" w14:paraId="0E5C447B" w14:textId="77777777">
            <w:pPr>
              <w:tabs>
                <w:tab w:val="right" w:pos="9810"/>
              </w:tabs>
              <w:spacing w:before="120" w:after="120"/>
              <w:rPr>
                <w:rFonts w:cs="Arial"/>
                <w:i/>
                <w:color w:val="3A3A3A" w:themeColor="background2" w:themeShade="40"/>
                <w:sz w:val="15"/>
                <w:szCs w:val="15"/>
              </w:rPr>
            </w:pPr>
            <w:r w:rsidRPr="00E331A5">
              <w:rPr>
                <w:rFonts w:cs="Arial"/>
                <w:i/>
                <w:color w:val="3A3A3A" w:themeColor="background2" w:themeShade="40"/>
                <w:sz w:val="15"/>
                <w:szCs w:val="15"/>
              </w:rPr>
              <w:t>An agency may not conduct or sponsor, and a person is not required to respond to, a collection of information unless it displays a currently valid OMB control number.</w:t>
            </w:r>
          </w:p>
        </w:tc>
        <w:tc>
          <w:tcPr>
            <w:tcW w:w="5035" w:type="dxa"/>
          </w:tcPr>
          <w:p w:rsidR="00A34F75" w:rsidRPr="00E331A5" w:rsidP="005F5449" w14:paraId="04BBEB98" w14:textId="77777777">
            <w:pPr>
              <w:tabs>
                <w:tab w:val="right" w:pos="9810"/>
              </w:tabs>
              <w:spacing w:before="120" w:after="120"/>
              <w:rPr>
                <w:rFonts w:cs="Arial"/>
                <w:i/>
                <w:color w:val="3A3A3A" w:themeColor="background2" w:themeShade="40"/>
                <w:sz w:val="15"/>
                <w:szCs w:val="15"/>
              </w:rPr>
            </w:pPr>
            <w:r w:rsidRPr="00E331A5">
              <w:rPr>
                <w:rFonts w:cs="Arial"/>
                <w:i/>
                <w:color w:val="3A3A3A" w:themeColor="background2" w:themeShade="40"/>
                <w:sz w:val="15"/>
                <w:szCs w:val="15"/>
              </w:rPr>
              <w:t xml:space="preserve">OMB Control # 0970.–0202. </w:t>
            </w:r>
            <w:r w:rsidRPr="00E331A5">
              <w:rPr>
                <w:color w:val="3A3A3A" w:themeColor="background2" w:themeShade="40"/>
                <w:sz w:val="15"/>
                <w:szCs w:val="15"/>
              </w:rPr>
              <w:br/>
            </w:r>
            <w:r w:rsidRPr="00E331A5">
              <w:rPr>
                <w:rFonts w:cs="Arial"/>
                <w:i/>
                <w:color w:val="3A3A3A" w:themeColor="background2" w:themeShade="40"/>
                <w:sz w:val="15"/>
                <w:szCs w:val="15"/>
              </w:rPr>
              <w:t>Expiration Date: XX/XX/XXXX</w:t>
            </w:r>
          </w:p>
        </w:tc>
      </w:tr>
    </w:tbl>
    <w:p w:rsidR="00866E3C" w:rsidP="003E579B" w14:paraId="20C66339" w14:textId="77777777"/>
    <w:sectPr w:rsidSect="00A34F75">
      <w:headerReference w:type="default" r:id="rId31"/>
      <w:footerReference w:type="default" r:id="rId32"/>
      <w:pgSz w:w="12240" w:h="15840" w:code="1"/>
      <w:pgMar w:top="1440" w:right="1440" w:bottom="108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2128" w14:paraId="6B2B1B9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7328960"/>
      <w:docPartObj>
        <w:docPartGallery w:val="Page Numbers (Bottom of Page)"/>
        <w:docPartUnique/>
      </w:docPartObj>
    </w:sdtPr>
    <w:sdtEndPr>
      <w:rPr>
        <w:noProof/>
      </w:rPr>
    </w:sdtEndPr>
    <w:sdtContent>
      <w:p w:rsidR="008C742A" w:rsidP="008B17F3" w14:paraId="5B62EC41" w14:textId="12D9AD74">
        <w:pPr>
          <w:pStyle w:val="Footer"/>
          <w:jc w:val="center"/>
        </w:pPr>
        <w:r>
          <w:t>C-</w:t>
        </w:r>
        <w:r>
          <w:fldChar w:fldCharType="begin"/>
        </w:r>
        <w:r>
          <w:instrText xml:space="preserve"> PAGE   \* MERGEFORMAT </w:instrText>
        </w:r>
        <w:r>
          <w:fldChar w:fldCharType="separate"/>
        </w:r>
        <w: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5795979"/>
      <w:docPartObj>
        <w:docPartGallery w:val="Page Numbers (Bottom of Page)"/>
        <w:docPartUnique/>
      </w:docPartObj>
    </w:sdtPr>
    <w:sdtEndPr>
      <w:rPr>
        <w:noProof/>
      </w:rPr>
    </w:sdtEndPr>
    <w:sdtContent>
      <w:p w:rsidR="00C71F09" w:rsidP="00C71F09" w14:paraId="1EC442F0" w14:textId="482A2E01">
        <w:pPr>
          <w:pStyle w:val="Footer"/>
          <w:jc w:val="center"/>
        </w:pPr>
        <w:r>
          <w:t>C-</w:t>
        </w:r>
        <w:r>
          <w:fldChar w:fldCharType="begin"/>
        </w:r>
        <w:r>
          <w:instrText xml:space="preserve"> PAGE   \* MERGEFORMAT </w:instrText>
        </w:r>
        <w:r>
          <w:fldChar w:fldCharType="separate"/>
        </w:r>
        <w:r>
          <w:rPr>
            <w:noProof/>
          </w:rPr>
          <w:t>1</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7208321"/>
      <w:docPartObj>
        <w:docPartGallery w:val="Page Numbers (Bottom of Page)"/>
        <w:docPartUnique/>
      </w:docPartObj>
    </w:sdtPr>
    <w:sdtEndPr>
      <w:rPr>
        <w:noProof/>
      </w:rPr>
    </w:sdtEndPr>
    <w:sdtContent>
      <w:p w:rsidR="00866E3C" w:rsidP="00D0628C" w14:paraId="4F0B666B" w14:textId="2ECD85EA">
        <w:pPr>
          <w:pStyle w:val="Footer"/>
          <w:jc w:val="center"/>
        </w:pPr>
        <w:r>
          <w:t>C</w:t>
        </w:r>
        <w:r>
          <w:t>-</w:t>
        </w: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P="00E20AEE" w14:paraId="6A6B72C1" w14:textId="286E1116">
    <w:pPr>
      <w:pStyle w:val="Footer"/>
      <w:jc w:val="center"/>
    </w:pPr>
    <w:r>
      <w:t>C</w:t>
    </w:r>
    <w:r>
      <w:t>-</w:t>
    </w:r>
    <w:r>
      <w:fldChar w:fldCharType="begin"/>
    </w:r>
    <w:r>
      <w:instrText xml:space="preserve"> PAGE   \* MERGEFORMAT </w:instrText>
    </w:r>
    <w:r>
      <w:fldChar w:fldCharType="separate"/>
    </w:r>
    <w:r>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8070273"/>
      <w:docPartObj>
        <w:docPartGallery w:val="Page Numbers (Bottom of Page)"/>
        <w:docPartUnique/>
      </w:docPartObj>
    </w:sdtPr>
    <w:sdtEndPr>
      <w:rPr>
        <w:noProof/>
      </w:rPr>
    </w:sdtEndPr>
    <w:sdtContent>
      <w:p w:rsidR="00A34F75" w:rsidP="008124FC" w14:paraId="623DB41A" w14:textId="77777777">
        <w:pPr>
          <w:pStyle w:val="Footer"/>
          <w:jc w:val="center"/>
        </w:pPr>
        <w:r>
          <w:t>Version 1N</w:t>
        </w:r>
      </w:p>
      <w:p w:rsidR="00A34F75" w14:paraId="7433460C" w14:textId="21302372">
        <w:pPr>
          <w:pStyle w:val="Footer"/>
          <w:jc w:val="center"/>
        </w:pPr>
        <w:r>
          <w:t>C-</w:t>
        </w:r>
        <w:r w:rsidR="00F424DF">
          <w:fldChar w:fldCharType="begin"/>
        </w:r>
        <w:r w:rsidR="00F424DF">
          <w:instrText xml:space="preserve"> PAGE   \* MERGEFORMAT </w:instrText>
        </w:r>
        <w:r w:rsidR="00F424DF">
          <w:fldChar w:fldCharType="separate"/>
        </w:r>
        <w:r w:rsidR="00F424DF">
          <w:rPr>
            <w:noProof/>
          </w:rPr>
          <w:t>1</w:t>
        </w:r>
        <w:r w:rsidR="00F424DF">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0284648"/>
      <w:docPartObj>
        <w:docPartGallery w:val="Page Numbers (Bottom of Page)"/>
        <w:docPartUnique/>
      </w:docPartObj>
    </w:sdtPr>
    <w:sdtEndPr>
      <w:rPr>
        <w:noProof/>
      </w:rPr>
    </w:sdtEndPr>
    <w:sdtContent>
      <w:p w:rsidR="00866E3C" w:rsidP="008B17F3" w14:paraId="2845ADBC" w14:textId="109171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673D73C1" w14:textId="77777777" w:rsidTr="5843A95F">
      <w:tblPrEx>
        <w:tblW w:w="0" w:type="auto"/>
        <w:tblLook w:val="06A0"/>
      </w:tblPrEx>
      <w:trPr>
        <w:trHeight w:val="300"/>
      </w:trPr>
      <w:tc>
        <w:tcPr>
          <w:tcW w:w="3120" w:type="dxa"/>
        </w:tcPr>
        <w:p w:rsidR="00866E3C" w:rsidP="5843A95F" w14:paraId="67318B9D" w14:textId="77777777">
          <w:pPr>
            <w:pStyle w:val="Header"/>
            <w:ind w:left="-115"/>
          </w:pPr>
        </w:p>
      </w:tc>
      <w:tc>
        <w:tcPr>
          <w:tcW w:w="3120" w:type="dxa"/>
        </w:tcPr>
        <w:p w:rsidR="00866E3C" w:rsidP="5843A95F" w14:paraId="72C5F47A" w14:textId="77777777">
          <w:pPr>
            <w:pStyle w:val="Header"/>
            <w:jc w:val="center"/>
          </w:pPr>
        </w:p>
      </w:tc>
      <w:tc>
        <w:tcPr>
          <w:tcW w:w="3120" w:type="dxa"/>
        </w:tcPr>
        <w:p w:rsidR="00866E3C" w:rsidP="5843A95F" w14:paraId="2F40E27C" w14:textId="77777777">
          <w:pPr>
            <w:pStyle w:val="Header"/>
            <w:ind w:right="-115"/>
            <w:jc w:val="right"/>
          </w:pPr>
        </w:p>
      </w:tc>
    </w:tr>
  </w:tbl>
  <w:p w:rsidR="00866E3C" w14:paraId="3B8EA29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E05F6E" w:rsidP="00AE078D" w14:paraId="66049B94" w14:textId="77777777">
    <w:pPr>
      <w:widowControl w:val="0"/>
      <w:spacing w:before="120" w:after="80" w:line="240" w:lineRule="auto"/>
      <w:jc w:val="center"/>
      <w:rPr>
        <w:rFonts w:ascii="Aptos" w:eastAsia="Times New Roman" w:hAnsi="Aptos" w:cs="Arial"/>
        <w:b/>
        <w:bCs/>
        <w:color w:val="3A3A3A" w:themeColor="background2" w:themeShade="40"/>
        <w:sz w:val="18"/>
        <w:szCs w:val="18"/>
      </w:rPr>
    </w:pPr>
    <w:r w:rsidRPr="00E05F6E">
      <w:rPr>
        <w:rFonts w:ascii="Aptos" w:hAnsi="Aptos" w:cs="Arial"/>
        <w:i/>
        <w:iCs/>
        <w:noProof/>
        <w:color w:val="3A3A3A" w:themeColor="background2" w:themeShade="40"/>
        <w:sz w:val="18"/>
        <w:szCs w:val="18"/>
      </w:rPr>
      <mc:AlternateContent>
        <mc:Choice Requires="wps">
          <w:drawing>
            <wp:anchor distT="0" distB="0" distL="114300" distR="114300" simplePos="0" relativeHeight="251658240" behindDoc="0" locked="0" layoutInCell="1" allowOverlap="1">
              <wp:simplePos x="0" y="0"/>
              <wp:positionH relativeFrom="column">
                <wp:posOffset>14605</wp:posOffset>
              </wp:positionH>
              <wp:positionV relativeFrom="paragraph">
                <wp:posOffset>30465</wp:posOffset>
              </wp:positionV>
              <wp:extent cx="6385971" cy="0"/>
              <wp:effectExtent l="38100" t="38100" r="0" b="50800"/>
              <wp:wrapNone/>
              <wp:docPr id="12088375"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385971" cy="0"/>
                      </a:xfrm>
                      <a:prstGeom prst="line">
                        <a:avLst/>
                      </a:prstGeom>
                      <a:ln w="12700">
                        <a:solidFill>
                          <a:srgbClr val="74A6BC"/>
                        </a:solidFill>
                        <a:headEnd type="oval"/>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2050" style="mso-width-percent:0;mso-width-relative:margin;mso-wrap-distance-bottom:0;mso-wrap-distance-left:9pt;mso-wrap-distance-right:9pt;mso-wrap-distance-top:0;mso-wrap-style:square;position:absolute;visibility:visible;z-index:251661312" from="1.15pt,2.4pt" to="7in,2.4pt" strokecolor="#74a6bc" strokeweight="1pt">
              <v:stroke joinstyle="miter" startarrow="oval"/>
            </v:line>
          </w:pict>
        </mc:Fallback>
      </mc:AlternateContent>
    </w:r>
    <w:r w:rsidRPr="00E05F6E">
      <w:rPr>
        <w:rFonts w:ascii="Aptos" w:eastAsia="Times New Roman" w:hAnsi="Aptos" w:cs="Arial"/>
        <w:b/>
        <w:bCs/>
        <w:color w:val="3A3A3A" w:themeColor="background2" w:themeShade="40"/>
        <w:sz w:val="18"/>
        <w:szCs w:val="18"/>
      </w:rPr>
      <w:t>Questions?</w:t>
    </w:r>
  </w:p>
  <w:p w:rsidR="00866E3C" w:rsidRPr="00E05F6E" w:rsidP="00AE078D" w14:paraId="59D16B95" w14:textId="77777777">
    <w:pPr>
      <w:widowControl w:val="0"/>
      <w:spacing w:after="0" w:line="240" w:lineRule="auto"/>
      <w:contextualSpacing/>
      <w:jc w:val="center"/>
      <w:rPr>
        <w:rFonts w:ascii="Aptos" w:eastAsia="Times New Roman" w:hAnsi="Aptos" w:cs="Arial"/>
        <w:color w:val="3A3A3A" w:themeColor="background2" w:themeShade="40"/>
        <w:sz w:val="18"/>
        <w:szCs w:val="18"/>
      </w:rPr>
    </w:pPr>
    <w:r w:rsidRPr="00E05F6E">
      <w:rPr>
        <w:rFonts w:ascii="Aptos" w:eastAsia="Times New Roman" w:hAnsi="Aptos" w:cs="Arial"/>
        <w:color w:val="3A3A3A" w:themeColor="background2" w:themeShade="40"/>
        <w:sz w:val="18"/>
        <w:szCs w:val="18"/>
      </w:rPr>
      <w:t>Call: XXX-XXX-XXXX</w:t>
    </w:r>
    <w:r w:rsidRPr="00E05F6E">
      <w:rPr>
        <w:rFonts w:ascii="Aptos" w:hAnsi="Aptos"/>
        <w:color w:val="3A3A3A" w:themeColor="background2" w:themeShade="40"/>
        <w:sz w:val="18"/>
        <w:szCs w:val="18"/>
      </w:rPr>
      <w:t xml:space="preserve">    |    </w:t>
    </w:r>
    <w:r w:rsidRPr="00E05F6E">
      <w:rPr>
        <w:rFonts w:ascii="Aptos" w:eastAsia="Times New Roman" w:hAnsi="Aptos" w:cs="Arial"/>
        <w:color w:val="3A3A3A" w:themeColor="background2" w:themeShade="40"/>
        <w:sz w:val="18"/>
        <w:szCs w:val="18"/>
      </w:rPr>
      <w:t xml:space="preserve">E-mail: </w:t>
    </w:r>
    <w:r w:rsidRPr="00E05F6E">
      <w:rPr>
        <w:rFonts w:ascii="Aptos" w:eastAsia="Times New Roman" w:hAnsi="Aptos" w:cs="Arial"/>
        <w:color w:val="3A3A3A" w:themeColor="background2" w:themeShade="40"/>
        <w:sz w:val="18"/>
        <w:szCs w:val="18"/>
      </w:rPr>
      <w:t>XXX</w:t>
    </w:r>
    <w:r>
      <w:rPr>
        <w:rFonts w:ascii="Aptos" w:eastAsia="Times New Roman" w:hAnsi="Aptos" w:cs="Arial"/>
        <w:color w:val="3A3A3A" w:themeColor="background2" w:themeShade="40"/>
        <w:sz w:val="18"/>
        <w:szCs w:val="18"/>
      </w:rPr>
      <w:t>X</w:t>
    </w:r>
    <w:r w:rsidRPr="00E05F6E">
      <w:rPr>
        <w:rFonts w:ascii="Aptos" w:eastAsia="Times New Roman" w:hAnsi="Aptos" w:cs="Arial"/>
        <w:color w:val="3A3A3A" w:themeColor="background2" w:themeShade="40"/>
        <w:sz w:val="18"/>
        <w:szCs w:val="18"/>
      </w:rPr>
      <w:t>@xxxxxx.xxx</w:t>
    </w:r>
    <w:r w:rsidRPr="00E05F6E">
      <w:rPr>
        <w:rFonts w:ascii="Aptos" w:hAnsi="Aptos"/>
        <w:color w:val="3A3A3A" w:themeColor="background2" w:themeShade="40"/>
        <w:sz w:val="18"/>
        <w:szCs w:val="18"/>
      </w:rPr>
      <w:t xml:space="preserve">    |    </w:t>
    </w:r>
    <w:r w:rsidRPr="00E05F6E">
      <w:rPr>
        <w:rFonts w:ascii="Aptos" w:eastAsia="Times New Roman" w:hAnsi="Aptos" w:cs="Arial"/>
        <w:color w:val="3A3A3A" w:themeColor="background2" w:themeShade="40"/>
        <w:sz w:val="18"/>
        <w:szCs w:val="18"/>
      </w:rPr>
      <w:t>[Website URL]</w:t>
    </w:r>
  </w:p>
  <w:p w:rsidR="00866E3C" w:rsidP="00AE078D" w14:paraId="521925C5" w14:textId="77777777">
    <w:pPr>
      <w:pStyle w:val="Footer"/>
      <w:jc w:val="center"/>
      <w:rPr>
        <w:noProof/>
      </w:rPr>
    </w:pPr>
    <w:r>
      <w:t xml:space="preserve">Version 1F | </w:t>
    </w:r>
    <w:r>
      <w:fldChar w:fldCharType="begin"/>
    </w:r>
    <w:r>
      <w:instrText xml:space="preserve"> PAGE   \* MERGEFORMAT </w:instrText>
    </w:r>
    <w:r>
      <w:fldChar w:fldCharType="separate"/>
    </w:r>
    <w:r>
      <w:t>1</w:t>
    </w:r>
    <w:r>
      <w:rPr>
        <w:noProof/>
      </w:rPr>
      <w:fldChar w:fldCharType="end"/>
    </w:r>
  </w:p>
  <w:p w:rsidR="008C742A" w:rsidRPr="00D12C34" w:rsidP="008C742A" w14:paraId="030ACCE3" w14:textId="6D383D15">
    <w:pPr>
      <w:pStyle w:val="Footer"/>
      <w:jc w:val="center"/>
    </w:pPr>
    <w:r>
      <w:rPr>
        <w:noProof/>
      </w:rPr>
      <w:t>C-</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E05F6E" w:rsidP="001D163D" w14:paraId="7ADD1996" w14:textId="77777777">
    <w:pPr>
      <w:widowControl w:val="0"/>
      <w:spacing w:before="120" w:after="80" w:line="240" w:lineRule="auto"/>
      <w:jc w:val="center"/>
      <w:rPr>
        <w:rFonts w:ascii="Aptos" w:eastAsia="Times New Roman" w:hAnsi="Aptos" w:cs="Arial"/>
        <w:b/>
        <w:bCs/>
        <w:color w:val="3A3A3A" w:themeColor="background2" w:themeShade="40"/>
        <w:sz w:val="18"/>
        <w:szCs w:val="18"/>
      </w:rPr>
    </w:pPr>
    <w:r w:rsidRPr="00E05F6E">
      <w:rPr>
        <w:rFonts w:ascii="Aptos" w:hAnsi="Aptos" w:cs="Arial"/>
        <w:i/>
        <w:iCs/>
        <w:noProof/>
        <w:color w:val="3A3A3A" w:themeColor="background2" w:themeShade="40"/>
        <w:sz w:val="18"/>
        <w:szCs w:val="18"/>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30465</wp:posOffset>
              </wp:positionV>
              <wp:extent cx="6385971" cy="0"/>
              <wp:effectExtent l="38100" t="38100" r="0" b="50800"/>
              <wp:wrapNone/>
              <wp:docPr id="283436299"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385971" cy="0"/>
                      </a:xfrm>
                      <a:prstGeom prst="line">
                        <a:avLst/>
                      </a:prstGeom>
                      <a:ln w="12700">
                        <a:solidFill>
                          <a:srgbClr val="74A6BC"/>
                        </a:solidFill>
                        <a:headEnd type="oval"/>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2052" style="mso-width-percent:0;mso-width-relative:margin;mso-wrap-distance-bottom:0;mso-wrap-distance-left:9pt;mso-wrap-distance-right:9pt;mso-wrap-distance-top:0;mso-wrap-style:square;position:absolute;visibility:visible;z-index:251662336" from="1.15pt,2.4pt" to="7in,2.4pt" strokecolor="#74a6bc" strokeweight="1pt">
              <v:stroke joinstyle="miter" startarrow="oval"/>
            </v:line>
          </w:pict>
        </mc:Fallback>
      </mc:AlternateContent>
    </w:r>
    <w:r w:rsidRPr="00E05F6E">
      <w:rPr>
        <w:rFonts w:ascii="Aptos" w:eastAsia="Times New Roman" w:hAnsi="Aptos" w:cs="Arial"/>
        <w:b/>
        <w:bCs/>
        <w:color w:val="3A3A3A" w:themeColor="background2" w:themeShade="40"/>
        <w:sz w:val="18"/>
        <w:szCs w:val="18"/>
      </w:rPr>
      <w:t>Questions?</w:t>
    </w:r>
  </w:p>
  <w:p w:rsidR="00866E3C" w:rsidRPr="00E05F6E" w:rsidP="001D163D" w14:paraId="0F2B7F37" w14:textId="77777777">
    <w:pPr>
      <w:widowControl w:val="0"/>
      <w:spacing w:after="0" w:line="240" w:lineRule="auto"/>
      <w:contextualSpacing/>
      <w:jc w:val="center"/>
      <w:rPr>
        <w:rFonts w:ascii="Aptos" w:eastAsia="Times New Roman" w:hAnsi="Aptos" w:cs="Arial"/>
        <w:color w:val="3A3A3A" w:themeColor="background2" w:themeShade="40"/>
        <w:sz w:val="18"/>
        <w:szCs w:val="18"/>
      </w:rPr>
    </w:pPr>
    <w:r w:rsidRPr="00E05F6E">
      <w:rPr>
        <w:rFonts w:ascii="Aptos" w:eastAsia="Times New Roman" w:hAnsi="Aptos" w:cs="Arial"/>
        <w:color w:val="3A3A3A" w:themeColor="background2" w:themeShade="40"/>
        <w:sz w:val="18"/>
        <w:szCs w:val="18"/>
      </w:rPr>
      <w:t>Call: XXX-XXX-XXXX</w:t>
    </w:r>
    <w:r w:rsidRPr="00E05F6E">
      <w:rPr>
        <w:rFonts w:ascii="Aptos" w:hAnsi="Aptos"/>
        <w:color w:val="3A3A3A" w:themeColor="background2" w:themeShade="40"/>
        <w:sz w:val="18"/>
        <w:szCs w:val="18"/>
      </w:rPr>
      <w:t xml:space="preserve">    |    </w:t>
    </w:r>
    <w:r w:rsidRPr="00E05F6E">
      <w:rPr>
        <w:rFonts w:ascii="Aptos" w:eastAsia="Times New Roman" w:hAnsi="Aptos" w:cs="Arial"/>
        <w:color w:val="3A3A3A" w:themeColor="background2" w:themeShade="40"/>
        <w:sz w:val="18"/>
        <w:szCs w:val="18"/>
      </w:rPr>
      <w:t xml:space="preserve">E-mail: </w:t>
    </w:r>
    <w:r w:rsidRPr="00E05F6E">
      <w:rPr>
        <w:rFonts w:ascii="Aptos" w:eastAsia="Times New Roman" w:hAnsi="Aptos" w:cs="Arial"/>
        <w:color w:val="3A3A3A" w:themeColor="background2" w:themeShade="40"/>
        <w:sz w:val="18"/>
        <w:szCs w:val="18"/>
      </w:rPr>
      <w:t>XXX</w:t>
    </w:r>
    <w:r>
      <w:rPr>
        <w:rFonts w:ascii="Aptos" w:eastAsia="Times New Roman" w:hAnsi="Aptos" w:cs="Arial"/>
        <w:color w:val="3A3A3A" w:themeColor="background2" w:themeShade="40"/>
        <w:sz w:val="18"/>
        <w:szCs w:val="18"/>
      </w:rPr>
      <w:t>X</w:t>
    </w:r>
    <w:r w:rsidRPr="00E05F6E">
      <w:rPr>
        <w:rFonts w:ascii="Aptos" w:eastAsia="Times New Roman" w:hAnsi="Aptos" w:cs="Arial"/>
        <w:color w:val="3A3A3A" w:themeColor="background2" w:themeShade="40"/>
        <w:sz w:val="18"/>
        <w:szCs w:val="18"/>
      </w:rPr>
      <w:t>@xxxxxx.xxx</w:t>
    </w:r>
    <w:r w:rsidRPr="00E05F6E">
      <w:rPr>
        <w:rFonts w:ascii="Aptos" w:hAnsi="Aptos"/>
        <w:color w:val="3A3A3A" w:themeColor="background2" w:themeShade="40"/>
        <w:sz w:val="18"/>
        <w:szCs w:val="18"/>
      </w:rPr>
      <w:t xml:space="preserve">    |    </w:t>
    </w:r>
    <w:r w:rsidRPr="00E05F6E">
      <w:rPr>
        <w:rFonts w:ascii="Aptos" w:eastAsia="Times New Roman" w:hAnsi="Aptos" w:cs="Arial"/>
        <w:color w:val="3A3A3A" w:themeColor="background2" w:themeShade="40"/>
        <w:sz w:val="18"/>
        <w:szCs w:val="18"/>
      </w:rPr>
      <w:t>[Website URL]</w:t>
    </w:r>
  </w:p>
  <w:p w:rsidR="00866E3C" w:rsidRPr="00D12C34" w:rsidP="00D12C34" w14:paraId="12BC24CB" w14:textId="218DBEC7">
    <w:pPr>
      <w:pStyle w:val="Footer"/>
      <w:jc w:val="center"/>
    </w:pPr>
    <w:r>
      <w:t xml:space="preserve">Version 1C | </w:t>
    </w:r>
    <w:r>
      <w:fldChar w:fldCharType="begin"/>
    </w:r>
    <w:r>
      <w:instrText xml:space="preserve"> PAGE   \* MERGEFORMAT </w:instrText>
    </w:r>
    <w:r>
      <w:fldChar w:fldCharType="separate"/>
    </w:r>
    <w:r>
      <w:rPr>
        <w:noProof/>
      </w:rPr>
      <w:t>1</w:t>
    </w:r>
    <w:r>
      <w:rPr>
        <w:noProof/>
      </w:rPr>
      <w:fldChar w:fldCharType="end"/>
    </w:r>
    <w:r w:rsidR="008C742A">
      <w:rPr>
        <w:noProof/>
      </w:rPr>
      <w:br/>
      <w:t>C-</w:t>
    </w:r>
    <w:r w:rsidR="008C742A">
      <w:rPr>
        <w:noProof/>
      </w:rPr>
      <w:fldChar w:fldCharType="begin"/>
    </w:r>
    <w:r w:rsidR="008C742A">
      <w:rPr>
        <w:noProof/>
      </w:rPr>
      <w:instrText xml:space="preserve"> PAGE   \* MERGEFORMAT </w:instrText>
    </w:r>
    <w:r w:rsidR="008C742A">
      <w:rPr>
        <w:noProof/>
      </w:rPr>
      <w:fldChar w:fldCharType="separate"/>
    </w:r>
    <w:r w:rsidR="008C742A">
      <w:rPr>
        <w:noProof/>
      </w:rPr>
      <w:t>3</w:t>
    </w:r>
    <w:r w:rsidR="008C742A">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E05F6E" w:rsidP="001D163D" w14:paraId="7E337BA8" w14:textId="77777777">
    <w:pPr>
      <w:widowControl w:val="0"/>
      <w:spacing w:before="120" w:after="80" w:line="240" w:lineRule="auto"/>
      <w:jc w:val="center"/>
      <w:rPr>
        <w:rFonts w:ascii="Aptos" w:eastAsia="Times New Roman" w:hAnsi="Aptos" w:cs="Arial"/>
        <w:b/>
        <w:bCs/>
        <w:color w:val="3A3A3A" w:themeColor="background2" w:themeShade="40"/>
        <w:sz w:val="18"/>
        <w:szCs w:val="18"/>
      </w:rPr>
    </w:pPr>
    <w:r w:rsidRPr="00E05F6E">
      <w:rPr>
        <w:rFonts w:ascii="Aptos" w:hAnsi="Aptos" w:cs="Arial"/>
        <w:i/>
        <w:iCs/>
        <w:noProof/>
        <w:color w:val="3A3A3A" w:themeColor="background2" w:themeShade="40"/>
        <w:sz w:val="18"/>
        <w:szCs w:val="18"/>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30465</wp:posOffset>
              </wp:positionV>
              <wp:extent cx="6385971" cy="0"/>
              <wp:effectExtent l="38100" t="38100" r="0" b="50800"/>
              <wp:wrapNone/>
              <wp:docPr id="304663361"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385971" cy="0"/>
                      </a:xfrm>
                      <a:prstGeom prst="line">
                        <a:avLst/>
                      </a:prstGeom>
                      <a:ln w="12700">
                        <a:solidFill>
                          <a:srgbClr val="74A6BC"/>
                        </a:solidFill>
                        <a:headEnd type="oval"/>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2053" style="mso-width-percent:0;mso-width-relative:margin;mso-wrap-distance-bottom:0;mso-wrap-distance-left:9pt;mso-wrap-distance-right:9pt;mso-wrap-distance-top:0;mso-wrap-style:square;position:absolute;visibility:visible;z-index:251663360" from="1.15pt,2.4pt" to="7in,2.4pt" strokecolor="#74a6bc" strokeweight="1pt">
              <v:stroke joinstyle="miter" startarrow="oval"/>
            </v:line>
          </w:pict>
        </mc:Fallback>
      </mc:AlternateContent>
    </w:r>
    <w:r w:rsidRPr="00E05F6E">
      <w:rPr>
        <w:rFonts w:ascii="Aptos" w:eastAsia="Times New Roman" w:hAnsi="Aptos" w:cs="Arial"/>
        <w:b/>
        <w:bCs/>
        <w:color w:val="3A3A3A" w:themeColor="background2" w:themeShade="40"/>
        <w:sz w:val="18"/>
        <w:szCs w:val="18"/>
      </w:rPr>
      <w:t>Questions?</w:t>
    </w:r>
  </w:p>
  <w:p w:rsidR="00866E3C" w:rsidRPr="00E05F6E" w:rsidP="001D163D" w14:paraId="181BCAEE" w14:textId="77777777">
    <w:pPr>
      <w:widowControl w:val="0"/>
      <w:spacing w:after="0" w:line="240" w:lineRule="auto"/>
      <w:contextualSpacing/>
      <w:jc w:val="center"/>
      <w:rPr>
        <w:rFonts w:ascii="Aptos" w:eastAsia="Times New Roman" w:hAnsi="Aptos" w:cs="Arial"/>
        <w:color w:val="3A3A3A" w:themeColor="background2" w:themeShade="40"/>
        <w:sz w:val="18"/>
        <w:szCs w:val="18"/>
      </w:rPr>
    </w:pPr>
    <w:r w:rsidRPr="00E05F6E">
      <w:rPr>
        <w:rFonts w:ascii="Aptos" w:eastAsia="Times New Roman" w:hAnsi="Aptos" w:cs="Arial"/>
        <w:color w:val="3A3A3A" w:themeColor="background2" w:themeShade="40"/>
        <w:sz w:val="18"/>
        <w:szCs w:val="18"/>
      </w:rPr>
      <w:t>Call: XXX-XXX-XXXX</w:t>
    </w:r>
    <w:r w:rsidRPr="00E05F6E">
      <w:rPr>
        <w:rFonts w:ascii="Aptos" w:hAnsi="Aptos"/>
        <w:color w:val="3A3A3A" w:themeColor="background2" w:themeShade="40"/>
        <w:sz w:val="18"/>
        <w:szCs w:val="18"/>
      </w:rPr>
      <w:t xml:space="preserve">    |    </w:t>
    </w:r>
    <w:r w:rsidRPr="00E05F6E">
      <w:rPr>
        <w:rFonts w:ascii="Aptos" w:eastAsia="Times New Roman" w:hAnsi="Aptos" w:cs="Arial"/>
        <w:color w:val="3A3A3A" w:themeColor="background2" w:themeShade="40"/>
        <w:sz w:val="18"/>
        <w:szCs w:val="18"/>
      </w:rPr>
      <w:t xml:space="preserve">E-mail: </w:t>
    </w:r>
    <w:r w:rsidRPr="00E05F6E">
      <w:rPr>
        <w:rFonts w:ascii="Aptos" w:eastAsia="Times New Roman" w:hAnsi="Aptos" w:cs="Arial"/>
        <w:color w:val="3A3A3A" w:themeColor="background2" w:themeShade="40"/>
        <w:sz w:val="18"/>
        <w:szCs w:val="18"/>
      </w:rPr>
      <w:t>XXX</w:t>
    </w:r>
    <w:r>
      <w:rPr>
        <w:rFonts w:ascii="Aptos" w:eastAsia="Times New Roman" w:hAnsi="Aptos" w:cs="Arial"/>
        <w:color w:val="3A3A3A" w:themeColor="background2" w:themeShade="40"/>
        <w:sz w:val="18"/>
        <w:szCs w:val="18"/>
      </w:rPr>
      <w:t>X</w:t>
    </w:r>
    <w:r w:rsidRPr="00E05F6E">
      <w:rPr>
        <w:rFonts w:ascii="Aptos" w:eastAsia="Times New Roman" w:hAnsi="Aptos" w:cs="Arial"/>
        <w:color w:val="3A3A3A" w:themeColor="background2" w:themeShade="40"/>
        <w:sz w:val="18"/>
        <w:szCs w:val="18"/>
      </w:rPr>
      <w:t>@xxxxxx.xxx</w:t>
    </w:r>
    <w:r w:rsidRPr="00E05F6E">
      <w:rPr>
        <w:rFonts w:ascii="Aptos" w:hAnsi="Aptos"/>
        <w:color w:val="3A3A3A" w:themeColor="background2" w:themeShade="40"/>
        <w:sz w:val="18"/>
        <w:szCs w:val="18"/>
      </w:rPr>
      <w:t xml:space="preserve">    |    </w:t>
    </w:r>
    <w:r w:rsidRPr="00E05F6E">
      <w:rPr>
        <w:rFonts w:ascii="Aptos" w:eastAsia="Times New Roman" w:hAnsi="Aptos" w:cs="Arial"/>
        <w:color w:val="3A3A3A" w:themeColor="background2" w:themeShade="40"/>
        <w:sz w:val="18"/>
        <w:szCs w:val="18"/>
      </w:rPr>
      <w:t>[Website URL]</w:t>
    </w:r>
  </w:p>
  <w:p w:rsidR="00866E3C" w:rsidP="00D12C34" w14:paraId="7D44B957" w14:textId="77777777">
    <w:pPr>
      <w:pStyle w:val="Footer"/>
      <w:jc w:val="center"/>
      <w:rPr>
        <w:noProof/>
      </w:rPr>
    </w:pPr>
    <w:r>
      <w:t xml:space="preserve">Version 1N | </w:t>
    </w:r>
    <w:r>
      <w:fldChar w:fldCharType="begin"/>
    </w:r>
    <w:r>
      <w:instrText xml:space="preserve"> PAGE   \* MERGEFORMAT </w:instrText>
    </w:r>
    <w:r>
      <w:fldChar w:fldCharType="separate"/>
    </w:r>
    <w:r>
      <w:t>1</w:t>
    </w:r>
    <w:r>
      <w:rPr>
        <w:noProof/>
      </w:rPr>
      <w:fldChar w:fldCharType="end"/>
    </w:r>
  </w:p>
  <w:p w:rsidR="008C742A" w:rsidRPr="00D12C34" w:rsidP="00D12C34" w14:paraId="7F1C4DFC" w14:textId="40E7D772">
    <w:pPr>
      <w:pStyle w:val="Footer"/>
      <w:jc w:val="center"/>
    </w:pPr>
    <w:r>
      <w:rPr>
        <w:noProof/>
      </w:rPr>
      <w:t>C-</w:t>
    </w:r>
    <w:r>
      <w:rPr>
        <w:noProof/>
      </w:rPr>
      <w:fldChar w:fldCharType="begin"/>
    </w:r>
    <w:r>
      <w:rPr>
        <w:noProof/>
      </w:rPr>
      <w:instrText xml:space="preserve"> PAGE   \* MERGEFORMAT </w:instrText>
    </w:r>
    <w:r>
      <w:rPr>
        <w:noProof/>
      </w:rPr>
      <w:fldChar w:fldCharType="separate"/>
    </w:r>
    <w:r>
      <w:rPr>
        <w:noProof/>
      </w:rP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7491052"/>
      <w:docPartObj>
        <w:docPartGallery w:val="Page Numbers (Bottom of Page)"/>
        <w:docPartUnique/>
      </w:docPartObj>
    </w:sdtPr>
    <w:sdtEndPr>
      <w:rPr>
        <w:noProof/>
      </w:rPr>
    </w:sdtEndPr>
    <w:sdtContent>
      <w:p w:rsidR="00866E3C" w:rsidP="008B17F3" w14:paraId="55D93B9C" w14:textId="77777777">
        <w:pPr>
          <w:pStyle w:val="Footer"/>
          <w:jc w:val="center"/>
        </w:pPr>
        <w:r>
          <w:t>Version 1C</w:t>
        </w:r>
      </w:p>
      <w:p w:rsidR="00866E3C" w:rsidP="008B17F3" w14:paraId="09D0B115" w14:textId="54B56B3C">
        <w:pPr>
          <w:pStyle w:val="Footer"/>
          <w:jc w:val="center"/>
        </w:pPr>
        <w:r>
          <w:t>C-</w:t>
        </w:r>
        <w:r>
          <w:fldChar w:fldCharType="begin"/>
        </w:r>
        <w:r>
          <w:instrText xml:space="preserve"> PAGE   \* MERGEFORMAT </w:instrText>
        </w:r>
        <w:r>
          <w:fldChar w:fldCharType="separate"/>
        </w:r>
        <w: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8888290"/>
      <w:docPartObj>
        <w:docPartGallery w:val="Page Numbers (Bottom of Page)"/>
        <w:docPartUnique/>
      </w:docPartObj>
    </w:sdtPr>
    <w:sdtEndPr>
      <w:rPr>
        <w:noProof/>
      </w:rPr>
    </w:sdtEndPr>
    <w:sdtContent>
      <w:p w:rsidR="00866E3C" w:rsidP="008B17F3" w14:paraId="6F375FEA" w14:textId="77777777">
        <w:pPr>
          <w:pStyle w:val="Footer"/>
          <w:jc w:val="center"/>
        </w:pPr>
        <w:r>
          <w:t>Version 1F</w:t>
        </w:r>
      </w:p>
      <w:p w:rsidR="00866E3C" w:rsidP="008B17F3" w14:paraId="3A677CD5" w14:textId="238640C7">
        <w:pPr>
          <w:pStyle w:val="Footer"/>
          <w:jc w:val="center"/>
        </w:pPr>
        <w:r>
          <w:t>C-</w:t>
        </w:r>
        <w:r>
          <w:fldChar w:fldCharType="begin"/>
        </w:r>
        <w:r>
          <w:instrText xml:space="preserve"> PAGE   \* MERGEFORMAT </w:instrText>
        </w:r>
        <w:r>
          <w:fldChar w:fldCharType="separate"/>
        </w:r>
        <w: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881231"/>
      <w:docPartObj>
        <w:docPartGallery w:val="Page Numbers (Bottom of Page)"/>
        <w:docPartUnique/>
      </w:docPartObj>
    </w:sdtPr>
    <w:sdtEndPr>
      <w:rPr>
        <w:noProof/>
      </w:rPr>
    </w:sdtEndPr>
    <w:sdtContent>
      <w:p w:rsidR="00866E3C" w:rsidP="008B17F3" w14:paraId="3CCB1F8F" w14:textId="77777777">
        <w:pPr>
          <w:pStyle w:val="Footer"/>
          <w:jc w:val="center"/>
        </w:pPr>
        <w:r>
          <w:t>Version 1N</w:t>
        </w:r>
      </w:p>
      <w:p w:rsidR="00866E3C" w:rsidP="008B17F3" w14:paraId="5786743C" w14:textId="2A7F4E92">
        <w:pPr>
          <w:pStyle w:val="Footer"/>
          <w:jc w:val="center"/>
        </w:pPr>
        <w:r>
          <w:t>C-</w:t>
        </w:r>
        <w:r>
          <w:fldChar w:fldCharType="begin"/>
        </w:r>
        <w:r>
          <w:instrText xml:space="preserve"> PAGE   \* MERGEFORMAT </w:instrText>
        </w:r>
        <w:r>
          <w:fldChar w:fldCharType="separate"/>
        </w:r>
        <w:r>
          <w:t>1</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2128" w14:paraId="3DEA7E7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79B" w:rsidRPr="003E579B" w:rsidP="003E579B" w14:paraId="3578603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F75" w:rsidRPr="00A93E71" w:rsidP="00A34F75" w14:paraId="27C23820" w14:textId="77777777">
    <w:pPr>
      <w:pStyle w:val="Header"/>
      <w:jc w:val="center"/>
      <w:rPr>
        <w:szCs w:val="20"/>
      </w:rPr>
    </w:pPr>
    <w:r>
      <w:rPr>
        <w:rFonts w:ascii="Arial" w:hAnsi="Arial" w:cs="Arial"/>
        <w:i/>
        <w:iCs/>
        <w:noProof/>
        <w:color w:val="3A3A3A" w:themeColor="background2" w:themeShade="40"/>
        <w:sz w:val="15"/>
        <w:szCs w:val="15"/>
      </w:rPr>
      <w:drawing>
        <wp:anchor distT="0" distB="0" distL="114300" distR="114300" simplePos="0" relativeHeight="251664384" behindDoc="0" locked="0" layoutInCell="1" allowOverlap="1">
          <wp:simplePos x="0" y="0"/>
          <wp:positionH relativeFrom="column">
            <wp:posOffset>-108888</wp:posOffset>
          </wp:positionH>
          <wp:positionV relativeFrom="paragraph">
            <wp:posOffset>-133985</wp:posOffset>
          </wp:positionV>
          <wp:extent cx="1564640" cy="533400"/>
          <wp:effectExtent l="0" t="0" r="0" b="0"/>
          <wp:wrapSquare wrapText="bothSides"/>
          <wp:docPr id="8135516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51660" name="Picture 115426567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64640" cy="533400"/>
                  </a:xfrm>
                  <a:prstGeom prst="rect">
                    <a:avLst/>
                  </a:prstGeom>
                </pic:spPr>
              </pic:pic>
            </a:graphicData>
          </a:graphic>
          <wp14:sizeRelH relativeFrom="page">
            <wp14:pctWidth>0</wp14:pctWidth>
          </wp14:sizeRelH>
          <wp14:sizeRelV relativeFrom="page">
            <wp14:pctHeight>0</wp14:pctHeight>
          </wp14:sizeRelV>
        </wp:anchor>
      </w:drawing>
    </w:r>
    <w:r w:rsidRPr="002C45A7">
      <w:rPr>
        <w:rFonts w:ascii="Arial" w:hAnsi="Arial" w:cs="Arial"/>
        <w:i/>
        <w:iCs/>
        <w:noProof/>
        <w:color w:val="3A3A3A" w:themeColor="background2" w:themeShade="40"/>
        <w:sz w:val="15"/>
        <w:szCs w:val="15"/>
      </w:rP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474916</wp:posOffset>
              </wp:positionV>
              <wp:extent cx="6384925" cy="0"/>
              <wp:effectExtent l="0" t="38100" r="53975" b="50800"/>
              <wp:wrapNone/>
              <wp:docPr id="2062820568"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384925" cy="0"/>
                      </a:xfrm>
                      <a:prstGeom prst="line">
                        <a:avLst/>
                      </a:prstGeom>
                      <a:ln w="12700">
                        <a:solidFill>
                          <a:srgbClr val="74A6BC"/>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2054" style="mso-width-percent:0;mso-width-relative:margin;mso-wrap-distance-bottom:0;mso-wrap-distance-left:9pt;mso-wrap-distance-right:9pt;mso-wrap-distance-top:0;mso-wrap-style:square;position:absolute;visibility:visible;z-index:251666432" from="0.15pt,37.4pt" to="502.9pt,37.4pt" strokecolor="#74a6bc" strokeweight="1pt">
              <v:stroke joinstyle="miter" endarrow="oval"/>
            </v:line>
          </w:pict>
        </mc:Fallback>
      </mc:AlternateContent>
    </w:r>
  </w:p>
  <w:p w:rsidR="00A34F75" w:rsidRPr="00866E3C" w:rsidP="00866E3C" w14:paraId="03BBF1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2128" w14:paraId="4D5FCA6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A93E71" w:rsidP="00A93E71" w14:paraId="31343FEF" w14:textId="77777777">
    <w:pPr>
      <w:pStyle w:val="Header"/>
      <w:jc w:val="right"/>
      <w:rPr>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P="00186FB6" w14:paraId="425AE6DB" w14:textId="77777777">
    <w:pPr>
      <w:pStyle w:val="Header"/>
      <w:tabs>
        <w:tab w:val="clear" w:pos="9360"/>
        <w:tab w:val="right" w:pos="9630"/>
      </w:tabs>
      <w:rPr>
        <w:i/>
        <w:iCs/>
        <w:szCs w:val="20"/>
      </w:rPr>
    </w:pPr>
    <w:r>
      <w:rPr>
        <w:rFonts w:ascii="Arial" w:hAnsi="Arial" w:cs="Arial"/>
        <w:i/>
        <w:iCs/>
        <w:noProof/>
        <w:color w:val="3A3A3A" w:themeColor="background2" w:themeShade="40"/>
        <w:sz w:val="15"/>
        <w:szCs w:val="15"/>
      </w:rPr>
      <w:drawing>
        <wp:anchor distT="0" distB="0" distL="114300" distR="114300" simplePos="0" relativeHeight="251659264" behindDoc="0" locked="0" layoutInCell="1" allowOverlap="1">
          <wp:simplePos x="0" y="0"/>
          <wp:positionH relativeFrom="margin">
            <wp:align>left</wp:align>
          </wp:positionH>
          <wp:positionV relativeFrom="paragraph">
            <wp:posOffset>-295275</wp:posOffset>
          </wp:positionV>
          <wp:extent cx="1564640" cy="533400"/>
          <wp:effectExtent l="0" t="0" r="0" b="0"/>
          <wp:wrapSquare wrapText="bothSides"/>
          <wp:docPr id="15262969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6942" name="Picture 115426567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64640" cy="533400"/>
                  </a:xfrm>
                  <a:prstGeom prst="rect">
                    <a:avLst/>
                  </a:prstGeom>
                </pic:spPr>
              </pic:pic>
            </a:graphicData>
          </a:graphic>
          <wp14:sizeRelH relativeFrom="page">
            <wp14:pctWidth>0</wp14:pctWidth>
          </wp14:sizeRelH>
          <wp14:sizeRelV relativeFrom="page">
            <wp14:pctHeight>0</wp14:pctHeight>
          </wp14:sizeRelV>
        </wp:anchor>
      </w:drawing>
    </w:r>
    <w:r>
      <w:rPr>
        <w:i/>
        <w:iCs/>
        <w:szCs w:val="20"/>
      </w:rPr>
      <w:tab/>
    </w:r>
    <w:r>
      <w:rPr>
        <w:i/>
        <w:iCs/>
        <w:szCs w:val="20"/>
      </w:rPr>
      <w:tab/>
      <w:t>Lead Letters</w:t>
    </w:r>
  </w:p>
  <w:p w:rsidR="00866E3C" w:rsidP="00186FB6" w14:paraId="345726F7" w14:textId="77777777">
    <w:pPr>
      <w:pStyle w:val="Header"/>
      <w:tabs>
        <w:tab w:val="clear" w:pos="9360"/>
        <w:tab w:val="right" w:pos="9630"/>
      </w:tabs>
      <w:rPr>
        <w:i/>
        <w:iCs/>
        <w:szCs w:val="20"/>
      </w:rPr>
    </w:pPr>
  </w:p>
  <w:p w:rsidR="00866E3C" w:rsidRPr="00E53730" w:rsidP="00186FB6" w14:paraId="0E7EAF8B" w14:textId="77777777">
    <w:pPr>
      <w:pStyle w:val="Header"/>
      <w:tabs>
        <w:tab w:val="clear" w:pos="9360"/>
        <w:tab w:val="right" w:pos="9630"/>
      </w:tabs>
      <w:rPr>
        <w:i/>
        <w:iCs/>
        <w:szCs w:val="20"/>
      </w:rPr>
    </w:pPr>
    <w:r w:rsidRPr="002C45A7">
      <w:rPr>
        <w:rFonts w:ascii="Arial" w:hAnsi="Arial" w:cs="Arial"/>
        <w:i/>
        <w:iCs/>
        <w:noProof/>
        <w:color w:val="3A3A3A" w:themeColor="background2" w:themeShade="40"/>
        <w:sz w:val="15"/>
        <w:szCs w:val="15"/>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6385332" cy="0"/>
              <wp:effectExtent l="0" t="38100" r="53975" b="50800"/>
              <wp:wrapNone/>
              <wp:docPr id="1704347623"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385332" cy="0"/>
                      </a:xfrm>
                      <a:prstGeom prst="line">
                        <a:avLst/>
                      </a:prstGeom>
                      <a:ln w="12700">
                        <a:solidFill>
                          <a:srgbClr val="74A6BC"/>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2049" style="mso-width-percent:0;mso-width-relative:margin;mso-wrap-distance-bottom:0;mso-wrap-distance-left:9pt;mso-wrap-distance-right:9pt;mso-wrap-distance-top:0;mso-wrap-style:square;position:absolute;visibility:visible;z-index:251661312" from="0,3pt" to="502.8pt,3pt" strokecolor="#74a6bc" strokeweight="1pt">
              <v:stroke joinstyle="miter" endarrow="oval"/>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E53730" w:rsidP="00186FB6" w14:paraId="27F6244E" w14:textId="6FCD671C">
    <w:pPr>
      <w:pStyle w:val="Header"/>
      <w:tabs>
        <w:tab w:val="clear" w:pos="4680"/>
      </w:tabs>
      <w:ind w:left="1440"/>
      <w:jc w:val="both"/>
      <w:rPr>
        <w:i/>
        <w:iCs/>
        <w:szCs w:val="20"/>
      </w:rPr>
    </w:pPr>
    <w:r w:rsidRPr="002C45A7">
      <w:rPr>
        <w:rFonts w:ascii="Arial" w:hAnsi="Arial" w:cs="Arial"/>
        <w:i/>
        <w:iCs/>
        <w:noProof/>
        <w:color w:val="3A3A3A" w:themeColor="background2" w:themeShade="40"/>
        <w:sz w:val="15"/>
        <w:szCs w:val="15"/>
      </w:rPr>
      <mc:AlternateContent>
        <mc:Choice Requires="wps">
          <w:drawing>
            <wp:anchor distT="0" distB="0" distL="114300" distR="114300" simplePos="0" relativeHeight="251663360" behindDoc="0" locked="0" layoutInCell="1" allowOverlap="1">
              <wp:simplePos x="0" y="0"/>
              <wp:positionH relativeFrom="column">
                <wp:posOffset>15057</wp:posOffset>
              </wp:positionH>
              <wp:positionV relativeFrom="paragraph">
                <wp:posOffset>407693</wp:posOffset>
              </wp:positionV>
              <wp:extent cx="6385332" cy="0"/>
              <wp:effectExtent l="0" t="38100" r="53975" b="50800"/>
              <wp:wrapNone/>
              <wp:docPr id="2020785463"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385332" cy="0"/>
                      </a:xfrm>
                      <a:prstGeom prst="line">
                        <a:avLst/>
                      </a:prstGeom>
                      <a:ln w="12700">
                        <a:solidFill>
                          <a:srgbClr val="74A6BC"/>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2051" style="mso-width-percent:0;mso-width-relative:margin;mso-wrap-distance-bottom:0;mso-wrap-distance-left:9pt;mso-wrap-distance-right:9pt;mso-wrap-distance-top:0;mso-wrap-style:square;position:absolute;visibility:visible;z-index:251662336" from="1.2pt,32.1pt" to="7in,32.1pt" strokecolor="#74a6bc" strokeweight="1pt">
              <v:stroke joinstyle="miter" endarrow="oval"/>
            </v:line>
          </w:pict>
        </mc:Fallback>
      </mc:AlternateContent>
    </w:r>
    <w:r>
      <w:rPr>
        <w:rFonts w:ascii="Arial" w:hAnsi="Arial" w:cs="Arial"/>
        <w:i/>
        <w:iCs/>
        <w:noProof/>
        <w:color w:val="3A3A3A" w:themeColor="background2" w:themeShade="40"/>
        <w:sz w:val="15"/>
        <w:szCs w:val="15"/>
      </w:rPr>
      <w:drawing>
        <wp:anchor distT="0" distB="0" distL="114300" distR="114300" simplePos="0" relativeHeight="251658240" behindDoc="0" locked="0" layoutInCell="1" allowOverlap="1">
          <wp:simplePos x="0" y="0"/>
          <wp:positionH relativeFrom="column">
            <wp:posOffset>-38100</wp:posOffset>
          </wp:positionH>
          <wp:positionV relativeFrom="paragraph">
            <wp:posOffset>-214006</wp:posOffset>
          </wp:positionV>
          <wp:extent cx="1564640" cy="533400"/>
          <wp:effectExtent l="0" t="0" r="0" b="0"/>
          <wp:wrapSquare wrapText="bothSides"/>
          <wp:docPr id="10996148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14854" name="Picture 115426567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64640" cy="533400"/>
                  </a:xfrm>
                  <a:prstGeom prst="rect">
                    <a:avLst/>
                  </a:prstGeom>
                </pic:spPr>
              </pic:pic>
            </a:graphicData>
          </a:graphic>
          <wp14:sizeRelH relativeFrom="page">
            <wp14:pctWidth>0</wp14:pctWidth>
          </wp14:sizeRelH>
          <wp14:sizeRelV relativeFrom="page">
            <wp14:pctHeight>0</wp14:pctHeight>
          </wp14:sizeRelV>
        </wp:anchor>
      </w:drawing>
    </w:r>
    <w:r>
      <w:rPr>
        <w:i/>
        <w:iCs/>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993AB0" w:rsidP="00DC5858" w14:paraId="19F15D19" w14:textId="70171F73">
    <w:pPr>
      <w:pStyle w:val="Header"/>
      <w:tabs>
        <w:tab w:val="center" w:pos="6480"/>
        <w:tab w:val="left" w:pos="11175"/>
      </w:tabs>
      <w:rPr>
        <w:b/>
        <w:bCs/>
        <w:szCs w:val="20"/>
      </w:rPr>
    </w:pPr>
    <w:r>
      <w:rPr>
        <w:b/>
        <w:bCs/>
        <w:szCs w:val="20"/>
      </w:rPr>
      <w:tab/>
    </w:r>
    <w:r>
      <w:rPr>
        <w:b/>
        <w:bCs/>
        <w:szCs w:val="20"/>
      </w:rPr>
      <w:tab/>
    </w:r>
    <w:r>
      <w:rPr>
        <w:b/>
        <w:bCs/>
        <w:szCs w:val="20"/>
      </w:rPr>
      <w:tab/>
    </w:r>
    <w:r>
      <w:rPr>
        <w:b/>
        <w:bCs/>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CB2128" w:rsidP="00CB2128" w14:paraId="215422B0" w14:textId="2F4CC0A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E3C" w:rsidRPr="00A93E71" w:rsidP="00993AB0" w14:paraId="7FC3FB47" w14:textId="77777777">
    <w:pPr>
      <w:pStyle w:val="Header"/>
      <w:jc w:val="center"/>
      <w:rPr>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79B" w:rsidRPr="003E579B" w:rsidP="003E579B" w14:paraId="0153C2F5" w14:textId="77777777">
    <w:pPr>
      <w:pStyle w:val="Header"/>
      <w:jc w:val="right"/>
    </w:pPr>
    <w:r w:rsidRPr="003E579B">
      <w:rPr>
        <w:i/>
        <w:iCs/>
      </w:rPr>
      <w:t>OMB #: 0970-0202</w:t>
    </w:r>
  </w:p>
  <w:p w:rsidR="003E579B" w:rsidRPr="003E579B" w:rsidP="003E579B" w14:paraId="056AD1D4" w14:textId="77777777">
    <w:pPr>
      <w:pStyle w:val="Header"/>
      <w:jc w:val="right"/>
    </w:pPr>
    <w:r w:rsidRPr="003E579B">
      <w:rPr>
        <w:i/>
        <w:iCs/>
      </w:rPr>
      <w:t>Exp: XX/XX/XXXX</w:t>
    </w:r>
  </w:p>
  <w:p w:rsidR="00866E3C" w:rsidRPr="00866E3C" w:rsidP="00866E3C" w14:paraId="322BBC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3A20639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712ACA"/>
    <w:multiLevelType w:val="multilevel"/>
    <w:tmpl w:val="A14A2C2C"/>
    <w:lvl w:ilvl="0">
      <w:start w:val="1"/>
      <w:numFmt w:val="decimal"/>
      <w:lvlText w:val="%1."/>
      <w:lvlJc w:val="left"/>
      <w:pPr>
        <w:tabs>
          <w:tab w:val="num" w:pos="1980"/>
        </w:tabs>
        <w:ind w:left="1980" w:hanging="360"/>
      </w:pPr>
    </w:lvl>
    <w:lvl w:ilvl="1">
      <w:start w:val="1"/>
      <w:numFmt w:val="decimal"/>
      <w:lvlText w:val="%2."/>
      <w:lvlJc w:val="left"/>
      <w:pPr>
        <w:tabs>
          <w:tab w:val="num" w:pos="2700"/>
        </w:tabs>
        <w:ind w:left="2700" w:hanging="360"/>
      </w:pPr>
    </w:lvl>
    <w:lvl w:ilvl="2">
      <w:start w:val="1"/>
      <w:numFmt w:val="decimal"/>
      <w:lvlText w:val="%3."/>
      <w:lvlJc w:val="left"/>
      <w:pPr>
        <w:tabs>
          <w:tab w:val="num" w:pos="3420"/>
        </w:tabs>
        <w:ind w:left="3420" w:hanging="360"/>
      </w:pPr>
    </w:lvl>
    <w:lvl w:ilvl="3" w:tentative="1">
      <w:start w:val="1"/>
      <w:numFmt w:val="decimal"/>
      <w:lvlText w:val="%4."/>
      <w:lvlJc w:val="left"/>
      <w:pPr>
        <w:tabs>
          <w:tab w:val="num" w:pos="4140"/>
        </w:tabs>
        <w:ind w:left="4140" w:hanging="360"/>
      </w:pPr>
    </w:lvl>
    <w:lvl w:ilvl="4" w:tentative="1">
      <w:start w:val="1"/>
      <w:numFmt w:val="decimal"/>
      <w:lvlText w:val="%5."/>
      <w:lvlJc w:val="left"/>
      <w:pPr>
        <w:tabs>
          <w:tab w:val="num" w:pos="4860"/>
        </w:tabs>
        <w:ind w:left="4860" w:hanging="360"/>
      </w:pPr>
    </w:lvl>
    <w:lvl w:ilvl="5" w:tentative="1">
      <w:start w:val="1"/>
      <w:numFmt w:val="decimal"/>
      <w:lvlText w:val="%6."/>
      <w:lvlJc w:val="left"/>
      <w:pPr>
        <w:tabs>
          <w:tab w:val="num" w:pos="5580"/>
        </w:tabs>
        <w:ind w:left="5580" w:hanging="360"/>
      </w:pPr>
    </w:lvl>
    <w:lvl w:ilvl="6" w:tentative="1">
      <w:start w:val="1"/>
      <w:numFmt w:val="decimal"/>
      <w:lvlText w:val="%7."/>
      <w:lvlJc w:val="left"/>
      <w:pPr>
        <w:tabs>
          <w:tab w:val="num" w:pos="6300"/>
        </w:tabs>
        <w:ind w:left="6300" w:hanging="360"/>
      </w:pPr>
    </w:lvl>
    <w:lvl w:ilvl="7" w:tentative="1">
      <w:start w:val="1"/>
      <w:numFmt w:val="decimal"/>
      <w:lvlText w:val="%8."/>
      <w:lvlJc w:val="left"/>
      <w:pPr>
        <w:tabs>
          <w:tab w:val="num" w:pos="7020"/>
        </w:tabs>
        <w:ind w:left="7020" w:hanging="360"/>
      </w:pPr>
    </w:lvl>
    <w:lvl w:ilvl="8" w:tentative="1">
      <w:start w:val="1"/>
      <w:numFmt w:val="decimal"/>
      <w:lvlText w:val="%9."/>
      <w:lvlJc w:val="left"/>
      <w:pPr>
        <w:tabs>
          <w:tab w:val="num" w:pos="7740"/>
        </w:tabs>
        <w:ind w:left="7740" w:hanging="360"/>
      </w:pPr>
    </w:lvl>
  </w:abstractNum>
  <w:abstractNum w:abstractNumId="2">
    <w:nsid w:val="0870554B"/>
    <w:multiLevelType w:val="hybridMultilevel"/>
    <w:tmpl w:val="AE708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D171F0"/>
    <w:multiLevelType w:val="hybridMultilevel"/>
    <w:tmpl w:val="F120E4E0"/>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D37964"/>
    <w:multiLevelType w:val="hybridMultilevel"/>
    <w:tmpl w:val="843A451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13D33F9A"/>
    <w:multiLevelType w:val="hybridMultilevel"/>
    <w:tmpl w:val="8C343E7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6">
    <w:nsid w:val="17C34F1E"/>
    <w:multiLevelType w:val="hybridMultilevel"/>
    <w:tmpl w:val="26E2036A"/>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
    <w:nsid w:val="1D6A24AC"/>
    <w:multiLevelType w:val="multilevel"/>
    <w:tmpl w:val="11761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5552AD"/>
    <w:multiLevelType w:val="hybridMultilevel"/>
    <w:tmpl w:val="0CA68CC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24E52DC2"/>
    <w:multiLevelType w:val="hybridMultilevel"/>
    <w:tmpl w:val="E6C48A8E"/>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
    <w:nsid w:val="27E77B2F"/>
    <w:multiLevelType w:val="multilevel"/>
    <w:tmpl w:val="0FBA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410D9F"/>
    <w:multiLevelType w:val="hybridMultilevel"/>
    <w:tmpl w:val="88803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D171244"/>
    <w:multiLevelType w:val="hybridMultilevel"/>
    <w:tmpl w:val="793445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EF67E5"/>
    <w:multiLevelType w:val="hybridMultilevel"/>
    <w:tmpl w:val="ADBA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9D0A2B"/>
    <w:multiLevelType w:val="multilevel"/>
    <w:tmpl w:val="D8D6057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5">
    <w:nsid w:val="3A9D5772"/>
    <w:multiLevelType w:val="hybridMultilevel"/>
    <w:tmpl w:val="528638B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3EC12EC2"/>
    <w:multiLevelType w:val="hybridMultilevel"/>
    <w:tmpl w:val="ED4E5AEE"/>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7">
    <w:nsid w:val="41063B3E"/>
    <w:multiLevelType w:val="hybridMultilevel"/>
    <w:tmpl w:val="10D8B6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0B5711"/>
    <w:multiLevelType w:val="hybridMultilevel"/>
    <w:tmpl w:val="7FE050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9161B23"/>
    <w:multiLevelType w:val="multilevel"/>
    <w:tmpl w:val="966C1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1414EA"/>
    <w:multiLevelType w:val="hybridMultilevel"/>
    <w:tmpl w:val="258A74F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C89765E"/>
    <w:multiLevelType w:val="hybridMultilevel"/>
    <w:tmpl w:val="86840B5A"/>
    <w:lvl w:ilvl="0">
      <w:start w:val="0"/>
      <w:numFmt w:val="bullet"/>
      <w:lvlText w:val=""/>
      <w:lvlJc w:val="left"/>
      <w:pPr>
        <w:ind w:left="364" w:hanging="220"/>
      </w:pPr>
      <w:rPr>
        <w:rFonts w:ascii="Wingdings 2" w:eastAsia="Wingdings 2" w:hAnsi="Wingdings 2" w:cs="Wingdings 2" w:hint="default"/>
        <w:b w:val="0"/>
        <w:bCs w:val="0"/>
        <w:i w:val="0"/>
        <w:iCs w:val="0"/>
        <w:color w:val="231F20"/>
        <w:spacing w:val="0"/>
        <w:w w:val="100"/>
        <w:sz w:val="20"/>
        <w:szCs w:val="20"/>
        <w:lang w:val="en-US" w:eastAsia="en-US" w:bidi="ar-SA"/>
      </w:rPr>
    </w:lvl>
    <w:lvl w:ilvl="1">
      <w:start w:val="0"/>
      <w:numFmt w:val="bullet"/>
      <w:lvlText w:val="•"/>
      <w:lvlJc w:val="left"/>
      <w:pPr>
        <w:ind w:left="654" w:hanging="220"/>
      </w:pPr>
      <w:rPr>
        <w:rFonts w:hint="default"/>
        <w:lang w:val="en-US" w:eastAsia="en-US" w:bidi="ar-SA"/>
      </w:rPr>
    </w:lvl>
    <w:lvl w:ilvl="2">
      <w:start w:val="0"/>
      <w:numFmt w:val="bullet"/>
      <w:lvlText w:val="•"/>
      <w:lvlJc w:val="left"/>
      <w:pPr>
        <w:ind w:left="948" w:hanging="220"/>
      </w:pPr>
      <w:rPr>
        <w:rFonts w:hint="default"/>
        <w:lang w:val="en-US" w:eastAsia="en-US" w:bidi="ar-SA"/>
      </w:rPr>
    </w:lvl>
    <w:lvl w:ilvl="3">
      <w:start w:val="0"/>
      <w:numFmt w:val="bullet"/>
      <w:lvlText w:val="•"/>
      <w:lvlJc w:val="left"/>
      <w:pPr>
        <w:ind w:left="1242" w:hanging="220"/>
      </w:pPr>
      <w:rPr>
        <w:rFonts w:hint="default"/>
        <w:lang w:val="en-US" w:eastAsia="en-US" w:bidi="ar-SA"/>
      </w:rPr>
    </w:lvl>
    <w:lvl w:ilvl="4">
      <w:start w:val="0"/>
      <w:numFmt w:val="bullet"/>
      <w:lvlText w:val="•"/>
      <w:lvlJc w:val="left"/>
      <w:pPr>
        <w:ind w:left="1537" w:hanging="220"/>
      </w:pPr>
      <w:rPr>
        <w:rFonts w:hint="default"/>
        <w:lang w:val="en-US" w:eastAsia="en-US" w:bidi="ar-SA"/>
      </w:rPr>
    </w:lvl>
    <w:lvl w:ilvl="5">
      <w:start w:val="0"/>
      <w:numFmt w:val="bullet"/>
      <w:lvlText w:val="•"/>
      <w:lvlJc w:val="left"/>
      <w:pPr>
        <w:ind w:left="1831" w:hanging="220"/>
      </w:pPr>
      <w:rPr>
        <w:rFonts w:hint="default"/>
        <w:lang w:val="en-US" w:eastAsia="en-US" w:bidi="ar-SA"/>
      </w:rPr>
    </w:lvl>
    <w:lvl w:ilvl="6">
      <w:start w:val="0"/>
      <w:numFmt w:val="bullet"/>
      <w:lvlText w:val="•"/>
      <w:lvlJc w:val="left"/>
      <w:pPr>
        <w:ind w:left="2125" w:hanging="220"/>
      </w:pPr>
      <w:rPr>
        <w:rFonts w:hint="default"/>
        <w:lang w:val="en-US" w:eastAsia="en-US" w:bidi="ar-SA"/>
      </w:rPr>
    </w:lvl>
    <w:lvl w:ilvl="7">
      <w:start w:val="0"/>
      <w:numFmt w:val="bullet"/>
      <w:lvlText w:val="•"/>
      <w:lvlJc w:val="left"/>
      <w:pPr>
        <w:ind w:left="2420" w:hanging="220"/>
      </w:pPr>
      <w:rPr>
        <w:rFonts w:hint="default"/>
        <w:lang w:val="en-US" w:eastAsia="en-US" w:bidi="ar-SA"/>
      </w:rPr>
    </w:lvl>
    <w:lvl w:ilvl="8">
      <w:start w:val="0"/>
      <w:numFmt w:val="bullet"/>
      <w:lvlText w:val="•"/>
      <w:lvlJc w:val="left"/>
      <w:pPr>
        <w:ind w:left="2714" w:hanging="220"/>
      </w:pPr>
      <w:rPr>
        <w:rFonts w:hint="default"/>
        <w:lang w:val="en-US" w:eastAsia="en-US" w:bidi="ar-SA"/>
      </w:rPr>
    </w:lvl>
  </w:abstractNum>
  <w:abstractNum w:abstractNumId="22">
    <w:nsid w:val="4C993DE2"/>
    <w:multiLevelType w:val="hybridMultilevel"/>
    <w:tmpl w:val="0CA68CC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4D32469B"/>
    <w:multiLevelType w:val="hybridMultilevel"/>
    <w:tmpl w:val="CBE0D1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14D2E69"/>
    <w:multiLevelType w:val="hybridMultilevel"/>
    <w:tmpl w:val="4A8A0EE0"/>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5">
    <w:nsid w:val="55D76C41"/>
    <w:multiLevelType w:val="hybridMultilevel"/>
    <w:tmpl w:val="436CF27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2F245C"/>
    <w:multiLevelType w:val="hybridMultilevel"/>
    <w:tmpl w:val="581473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F522649"/>
    <w:multiLevelType w:val="hybridMultilevel"/>
    <w:tmpl w:val="DCC27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1A23F81"/>
    <w:multiLevelType w:val="hybridMultilevel"/>
    <w:tmpl w:val="0CA68CC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65496DF8"/>
    <w:multiLevelType w:val="hybridMultilevel"/>
    <w:tmpl w:val="4686D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FB71A9"/>
    <w:multiLevelType w:val="hybridMultilevel"/>
    <w:tmpl w:val="21A06AC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1">
    <w:nsid w:val="7441312E"/>
    <w:multiLevelType w:val="multilevel"/>
    <w:tmpl w:val="D8D60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236B01"/>
    <w:multiLevelType w:val="multilevel"/>
    <w:tmpl w:val="B14C2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188957">
    <w:abstractNumId w:val="18"/>
  </w:num>
  <w:num w:numId="2" w16cid:durableId="1332296936">
    <w:abstractNumId w:val="20"/>
  </w:num>
  <w:num w:numId="3" w16cid:durableId="1343825048">
    <w:abstractNumId w:val="15"/>
  </w:num>
  <w:num w:numId="4" w16cid:durableId="1275869788">
    <w:abstractNumId w:val="24"/>
  </w:num>
  <w:num w:numId="5" w16cid:durableId="1194229565">
    <w:abstractNumId w:val="6"/>
  </w:num>
  <w:num w:numId="6" w16cid:durableId="323824884">
    <w:abstractNumId w:val="9"/>
  </w:num>
  <w:num w:numId="7" w16cid:durableId="1914466978">
    <w:abstractNumId w:val="30"/>
  </w:num>
  <w:num w:numId="8" w16cid:durableId="1958173070">
    <w:abstractNumId w:val="19"/>
  </w:num>
  <w:num w:numId="9" w16cid:durableId="142625362">
    <w:abstractNumId w:val="1"/>
  </w:num>
  <w:num w:numId="10" w16cid:durableId="1004825600">
    <w:abstractNumId w:val="32"/>
  </w:num>
  <w:num w:numId="11" w16cid:durableId="2004967111">
    <w:abstractNumId w:val="31"/>
  </w:num>
  <w:num w:numId="12" w16cid:durableId="1349217922">
    <w:abstractNumId w:val="10"/>
  </w:num>
  <w:num w:numId="13" w16cid:durableId="46153158">
    <w:abstractNumId w:val="8"/>
  </w:num>
  <w:num w:numId="14" w16cid:durableId="1211501194">
    <w:abstractNumId w:val="14"/>
  </w:num>
  <w:num w:numId="15" w16cid:durableId="449394669">
    <w:abstractNumId w:val="11"/>
  </w:num>
  <w:num w:numId="16" w16cid:durableId="702361598">
    <w:abstractNumId w:val="3"/>
  </w:num>
  <w:num w:numId="17" w16cid:durableId="187332711">
    <w:abstractNumId w:val="21"/>
  </w:num>
  <w:num w:numId="18" w16cid:durableId="1562983053">
    <w:abstractNumId w:val="29"/>
  </w:num>
  <w:num w:numId="19" w16cid:durableId="2017535964">
    <w:abstractNumId w:val="26"/>
  </w:num>
  <w:num w:numId="20" w16cid:durableId="1261255320">
    <w:abstractNumId w:val="25"/>
  </w:num>
  <w:num w:numId="21" w16cid:durableId="960261995">
    <w:abstractNumId w:val="13"/>
  </w:num>
  <w:num w:numId="22" w16cid:durableId="1662124677">
    <w:abstractNumId w:val="23"/>
  </w:num>
  <w:num w:numId="23" w16cid:durableId="171728153">
    <w:abstractNumId w:val="27"/>
  </w:num>
  <w:num w:numId="24" w16cid:durableId="1683358841">
    <w:abstractNumId w:val="17"/>
  </w:num>
  <w:num w:numId="25" w16cid:durableId="1658459293">
    <w:abstractNumId w:val="2"/>
  </w:num>
  <w:num w:numId="26" w16cid:durableId="347097972">
    <w:abstractNumId w:val="16"/>
  </w:num>
  <w:num w:numId="27" w16cid:durableId="586112424">
    <w:abstractNumId w:val="4"/>
  </w:num>
  <w:num w:numId="28" w16cid:durableId="1681083788">
    <w:abstractNumId w:val="5"/>
  </w:num>
  <w:num w:numId="29" w16cid:durableId="1181428418">
    <w:abstractNumId w:val="22"/>
  </w:num>
  <w:num w:numId="30" w16cid:durableId="2107455379">
    <w:abstractNumId w:val="28"/>
  </w:num>
  <w:num w:numId="31" w16cid:durableId="674649838">
    <w:abstractNumId w:val="0"/>
  </w:num>
  <w:num w:numId="32" w16cid:durableId="1417167437">
    <w:abstractNumId w:val="7"/>
  </w:num>
  <w:num w:numId="33" w16cid:durableId="1632705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6F"/>
    <w:rsid w:val="00011370"/>
    <w:rsid w:val="00021FE3"/>
    <w:rsid w:val="000328D9"/>
    <w:rsid w:val="00052018"/>
    <w:rsid w:val="00075DA6"/>
    <w:rsid w:val="00085D84"/>
    <w:rsid w:val="00086144"/>
    <w:rsid w:val="00090E16"/>
    <w:rsid w:val="0009716B"/>
    <w:rsid w:val="00097618"/>
    <w:rsid w:val="000A53E6"/>
    <w:rsid w:val="000B26CB"/>
    <w:rsid w:val="000B715C"/>
    <w:rsid w:val="000B777B"/>
    <w:rsid w:val="000D3D34"/>
    <w:rsid w:val="000F58B7"/>
    <w:rsid w:val="00100375"/>
    <w:rsid w:val="00110673"/>
    <w:rsid w:val="00124A79"/>
    <w:rsid w:val="00142EC2"/>
    <w:rsid w:val="00147B6F"/>
    <w:rsid w:val="00154AB5"/>
    <w:rsid w:val="00157027"/>
    <w:rsid w:val="0017222F"/>
    <w:rsid w:val="00185636"/>
    <w:rsid w:val="00186FB6"/>
    <w:rsid w:val="001A072A"/>
    <w:rsid w:val="001C06E1"/>
    <w:rsid w:val="001C66DD"/>
    <w:rsid w:val="001D163D"/>
    <w:rsid w:val="001D617A"/>
    <w:rsid w:val="001E2D69"/>
    <w:rsid w:val="001E4B11"/>
    <w:rsid w:val="001F3659"/>
    <w:rsid w:val="00203612"/>
    <w:rsid w:val="0021215E"/>
    <w:rsid w:val="00227872"/>
    <w:rsid w:val="00241F7E"/>
    <w:rsid w:val="00247F4F"/>
    <w:rsid w:val="00261647"/>
    <w:rsid w:val="00263993"/>
    <w:rsid w:val="00263C4A"/>
    <w:rsid w:val="00264C41"/>
    <w:rsid w:val="0027186E"/>
    <w:rsid w:val="00273EA1"/>
    <w:rsid w:val="002845F4"/>
    <w:rsid w:val="00292DF3"/>
    <w:rsid w:val="002973F4"/>
    <w:rsid w:val="002A059C"/>
    <w:rsid w:val="002B799F"/>
    <w:rsid w:val="002B7F40"/>
    <w:rsid w:val="002C7F93"/>
    <w:rsid w:val="002D0B87"/>
    <w:rsid w:val="002D65A4"/>
    <w:rsid w:val="002E1B5F"/>
    <w:rsid w:val="002E4055"/>
    <w:rsid w:val="002E5AF5"/>
    <w:rsid w:val="002F71E5"/>
    <w:rsid w:val="0030742C"/>
    <w:rsid w:val="00312646"/>
    <w:rsid w:val="00313ECF"/>
    <w:rsid w:val="00326F5E"/>
    <w:rsid w:val="00330D5B"/>
    <w:rsid w:val="00331A6A"/>
    <w:rsid w:val="00342C7E"/>
    <w:rsid w:val="0035044C"/>
    <w:rsid w:val="003555D0"/>
    <w:rsid w:val="00362364"/>
    <w:rsid w:val="00385984"/>
    <w:rsid w:val="003C162F"/>
    <w:rsid w:val="003C77FA"/>
    <w:rsid w:val="003D4960"/>
    <w:rsid w:val="003D65F7"/>
    <w:rsid w:val="003E1B1E"/>
    <w:rsid w:val="003E2B5A"/>
    <w:rsid w:val="003E418C"/>
    <w:rsid w:val="003E4365"/>
    <w:rsid w:val="003E579B"/>
    <w:rsid w:val="003E7B4B"/>
    <w:rsid w:val="00401F52"/>
    <w:rsid w:val="0041104E"/>
    <w:rsid w:val="00414300"/>
    <w:rsid w:val="00424555"/>
    <w:rsid w:val="0043048E"/>
    <w:rsid w:val="00446F20"/>
    <w:rsid w:val="00454F50"/>
    <w:rsid w:val="00471111"/>
    <w:rsid w:val="00474CCA"/>
    <w:rsid w:val="0047558A"/>
    <w:rsid w:val="004A215E"/>
    <w:rsid w:val="004A5F12"/>
    <w:rsid w:val="004A6BAF"/>
    <w:rsid w:val="004A78AD"/>
    <w:rsid w:val="004C1EB7"/>
    <w:rsid w:val="004C268B"/>
    <w:rsid w:val="004C7F72"/>
    <w:rsid w:val="004D3B75"/>
    <w:rsid w:val="004D5B56"/>
    <w:rsid w:val="004E4059"/>
    <w:rsid w:val="004E4D17"/>
    <w:rsid w:val="004E71C9"/>
    <w:rsid w:val="004F3FB7"/>
    <w:rsid w:val="005210CD"/>
    <w:rsid w:val="005252C0"/>
    <w:rsid w:val="0054455D"/>
    <w:rsid w:val="00563A32"/>
    <w:rsid w:val="00567472"/>
    <w:rsid w:val="00577938"/>
    <w:rsid w:val="00581C17"/>
    <w:rsid w:val="00591284"/>
    <w:rsid w:val="0059329E"/>
    <w:rsid w:val="005A10E5"/>
    <w:rsid w:val="005C0F1C"/>
    <w:rsid w:val="005C14BB"/>
    <w:rsid w:val="005C3CA4"/>
    <w:rsid w:val="005D19A3"/>
    <w:rsid w:val="005D408B"/>
    <w:rsid w:val="005F5449"/>
    <w:rsid w:val="00606EA9"/>
    <w:rsid w:val="00620E55"/>
    <w:rsid w:val="006318F2"/>
    <w:rsid w:val="00641EBE"/>
    <w:rsid w:val="00646F78"/>
    <w:rsid w:val="00647456"/>
    <w:rsid w:val="00651303"/>
    <w:rsid w:val="00664EC6"/>
    <w:rsid w:val="00670452"/>
    <w:rsid w:val="006705E7"/>
    <w:rsid w:val="006712E4"/>
    <w:rsid w:val="0067622C"/>
    <w:rsid w:val="006802CD"/>
    <w:rsid w:val="006B2929"/>
    <w:rsid w:val="006C3F96"/>
    <w:rsid w:val="006C4516"/>
    <w:rsid w:val="006C5CE5"/>
    <w:rsid w:val="006D135F"/>
    <w:rsid w:val="006D41C2"/>
    <w:rsid w:val="006E5ADC"/>
    <w:rsid w:val="006E5AF4"/>
    <w:rsid w:val="006F34C1"/>
    <w:rsid w:val="007260E5"/>
    <w:rsid w:val="0073575D"/>
    <w:rsid w:val="007361CD"/>
    <w:rsid w:val="007430ED"/>
    <w:rsid w:val="00763D58"/>
    <w:rsid w:val="00775230"/>
    <w:rsid w:val="007A3DEA"/>
    <w:rsid w:val="007B20C6"/>
    <w:rsid w:val="007C22C7"/>
    <w:rsid w:val="007E0521"/>
    <w:rsid w:val="007F0AC6"/>
    <w:rsid w:val="007F3628"/>
    <w:rsid w:val="007F39A6"/>
    <w:rsid w:val="007F6874"/>
    <w:rsid w:val="008002C1"/>
    <w:rsid w:val="008020F5"/>
    <w:rsid w:val="008124FC"/>
    <w:rsid w:val="008130F8"/>
    <w:rsid w:val="00825B66"/>
    <w:rsid w:val="00835B95"/>
    <w:rsid w:val="00842C3E"/>
    <w:rsid w:val="008553D8"/>
    <w:rsid w:val="008634E8"/>
    <w:rsid w:val="00865960"/>
    <w:rsid w:val="00866E3C"/>
    <w:rsid w:val="00876455"/>
    <w:rsid w:val="00883988"/>
    <w:rsid w:val="00886179"/>
    <w:rsid w:val="008A1563"/>
    <w:rsid w:val="008B17F3"/>
    <w:rsid w:val="008B43C6"/>
    <w:rsid w:val="008C32B3"/>
    <w:rsid w:val="008C4342"/>
    <w:rsid w:val="008C742A"/>
    <w:rsid w:val="008E1E14"/>
    <w:rsid w:val="00902ADC"/>
    <w:rsid w:val="0090752B"/>
    <w:rsid w:val="0092062D"/>
    <w:rsid w:val="00924D68"/>
    <w:rsid w:val="00933C85"/>
    <w:rsid w:val="00956652"/>
    <w:rsid w:val="00972B02"/>
    <w:rsid w:val="00977826"/>
    <w:rsid w:val="00977E3F"/>
    <w:rsid w:val="009810B0"/>
    <w:rsid w:val="0098274B"/>
    <w:rsid w:val="00986779"/>
    <w:rsid w:val="00993AB0"/>
    <w:rsid w:val="009943EE"/>
    <w:rsid w:val="009960DD"/>
    <w:rsid w:val="0099611E"/>
    <w:rsid w:val="009B31EC"/>
    <w:rsid w:val="009D4B1B"/>
    <w:rsid w:val="009D5DD6"/>
    <w:rsid w:val="009E1F88"/>
    <w:rsid w:val="009E6116"/>
    <w:rsid w:val="009F2ADC"/>
    <w:rsid w:val="009F3B18"/>
    <w:rsid w:val="00A02263"/>
    <w:rsid w:val="00A03784"/>
    <w:rsid w:val="00A1092B"/>
    <w:rsid w:val="00A1274E"/>
    <w:rsid w:val="00A227A5"/>
    <w:rsid w:val="00A34F75"/>
    <w:rsid w:val="00A36D9D"/>
    <w:rsid w:val="00A513D3"/>
    <w:rsid w:val="00A56CCB"/>
    <w:rsid w:val="00A75258"/>
    <w:rsid w:val="00A90A10"/>
    <w:rsid w:val="00A93B9D"/>
    <w:rsid w:val="00A93E71"/>
    <w:rsid w:val="00A970A4"/>
    <w:rsid w:val="00AA3360"/>
    <w:rsid w:val="00AB529F"/>
    <w:rsid w:val="00AC28D6"/>
    <w:rsid w:val="00AC2EB9"/>
    <w:rsid w:val="00AC3A23"/>
    <w:rsid w:val="00AD4C08"/>
    <w:rsid w:val="00AE078D"/>
    <w:rsid w:val="00AF0E97"/>
    <w:rsid w:val="00B02738"/>
    <w:rsid w:val="00B06DFD"/>
    <w:rsid w:val="00B100B7"/>
    <w:rsid w:val="00B121AB"/>
    <w:rsid w:val="00B32313"/>
    <w:rsid w:val="00B361B3"/>
    <w:rsid w:val="00B41BCC"/>
    <w:rsid w:val="00B43AB9"/>
    <w:rsid w:val="00B43DD8"/>
    <w:rsid w:val="00B43F12"/>
    <w:rsid w:val="00B450D2"/>
    <w:rsid w:val="00B46555"/>
    <w:rsid w:val="00B6029B"/>
    <w:rsid w:val="00B72155"/>
    <w:rsid w:val="00B753F9"/>
    <w:rsid w:val="00B8400F"/>
    <w:rsid w:val="00B86EEC"/>
    <w:rsid w:val="00B9465A"/>
    <w:rsid w:val="00B958DD"/>
    <w:rsid w:val="00BB0C9D"/>
    <w:rsid w:val="00BC214B"/>
    <w:rsid w:val="00BD54CE"/>
    <w:rsid w:val="00BE7B80"/>
    <w:rsid w:val="00BF4E29"/>
    <w:rsid w:val="00BF7277"/>
    <w:rsid w:val="00C067B6"/>
    <w:rsid w:val="00C077D4"/>
    <w:rsid w:val="00C16ABC"/>
    <w:rsid w:val="00C20585"/>
    <w:rsid w:val="00C254EE"/>
    <w:rsid w:val="00C26326"/>
    <w:rsid w:val="00C30B1F"/>
    <w:rsid w:val="00C35F1E"/>
    <w:rsid w:val="00C40908"/>
    <w:rsid w:val="00C430BB"/>
    <w:rsid w:val="00C4347D"/>
    <w:rsid w:val="00C52012"/>
    <w:rsid w:val="00C54ECD"/>
    <w:rsid w:val="00C65C3A"/>
    <w:rsid w:val="00C71F09"/>
    <w:rsid w:val="00C75DAB"/>
    <w:rsid w:val="00C92364"/>
    <w:rsid w:val="00C92C68"/>
    <w:rsid w:val="00C94C1D"/>
    <w:rsid w:val="00C960D5"/>
    <w:rsid w:val="00C97CAF"/>
    <w:rsid w:val="00CB2128"/>
    <w:rsid w:val="00CB28CF"/>
    <w:rsid w:val="00CB32B2"/>
    <w:rsid w:val="00CB4D8A"/>
    <w:rsid w:val="00CB5100"/>
    <w:rsid w:val="00CD5F4B"/>
    <w:rsid w:val="00CF203A"/>
    <w:rsid w:val="00CF2AC9"/>
    <w:rsid w:val="00CF4396"/>
    <w:rsid w:val="00D0628C"/>
    <w:rsid w:val="00D06609"/>
    <w:rsid w:val="00D12C34"/>
    <w:rsid w:val="00D1570F"/>
    <w:rsid w:val="00D1576E"/>
    <w:rsid w:val="00D303A5"/>
    <w:rsid w:val="00D40A3B"/>
    <w:rsid w:val="00D427FA"/>
    <w:rsid w:val="00D5023B"/>
    <w:rsid w:val="00D5457D"/>
    <w:rsid w:val="00D75702"/>
    <w:rsid w:val="00DA2082"/>
    <w:rsid w:val="00DA38BA"/>
    <w:rsid w:val="00DA583D"/>
    <w:rsid w:val="00DB0577"/>
    <w:rsid w:val="00DB352E"/>
    <w:rsid w:val="00DB7795"/>
    <w:rsid w:val="00DC07E5"/>
    <w:rsid w:val="00DC4915"/>
    <w:rsid w:val="00DC553B"/>
    <w:rsid w:val="00DC5858"/>
    <w:rsid w:val="00DC60F7"/>
    <w:rsid w:val="00DD370A"/>
    <w:rsid w:val="00DE51EE"/>
    <w:rsid w:val="00E05F6E"/>
    <w:rsid w:val="00E10E22"/>
    <w:rsid w:val="00E14643"/>
    <w:rsid w:val="00E20AEE"/>
    <w:rsid w:val="00E331A5"/>
    <w:rsid w:val="00E34D4F"/>
    <w:rsid w:val="00E40356"/>
    <w:rsid w:val="00E41136"/>
    <w:rsid w:val="00E53283"/>
    <w:rsid w:val="00E53730"/>
    <w:rsid w:val="00E54459"/>
    <w:rsid w:val="00E558E0"/>
    <w:rsid w:val="00E56825"/>
    <w:rsid w:val="00E60DD1"/>
    <w:rsid w:val="00E759D9"/>
    <w:rsid w:val="00E958C3"/>
    <w:rsid w:val="00E96546"/>
    <w:rsid w:val="00EA07FA"/>
    <w:rsid w:val="00EA2E16"/>
    <w:rsid w:val="00EB1B15"/>
    <w:rsid w:val="00EB4B0E"/>
    <w:rsid w:val="00ED1392"/>
    <w:rsid w:val="00ED28FF"/>
    <w:rsid w:val="00ED3B2D"/>
    <w:rsid w:val="00EF4976"/>
    <w:rsid w:val="00F017DA"/>
    <w:rsid w:val="00F0337D"/>
    <w:rsid w:val="00F25ACF"/>
    <w:rsid w:val="00F347CF"/>
    <w:rsid w:val="00F3526A"/>
    <w:rsid w:val="00F35854"/>
    <w:rsid w:val="00F424DF"/>
    <w:rsid w:val="00F47C38"/>
    <w:rsid w:val="00F5018C"/>
    <w:rsid w:val="00F60EE8"/>
    <w:rsid w:val="00F74FFB"/>
    <w:rsid w:val="00F7670C"/>
    <w:rsid w:val="00F833EF"/>
    <w:rsid w:val="00F835E1"/>
    <w:rsid w:val="00F9272A"/>
    <w:rsid w:val="00F96EF5"/>
    <w:rsid w:val="00F97519"/>
    <w:rsid w:val="00FB652F"/>
    <w:rsid w:val="00FC2025"/>
    <w:rsid w:val="00FC350B"/>
    <w:rsid w:val="00FC3E17"/>
    <w:rsid w:val="00FC7CBA"/>
    <w:rsid w:val="00FD3A50"/>
    <w:rsid w:val="00FD440A"/>
    <w:rsid w:val="00FD610D"/>
    <w:rsid w:val="00FD7A95"/>
    <w:rsid w:val="00FF1B48"/>
    <w:rsid w:val="00FF6021"/>
    <w:rsid w:val="08C7E34A"/>
    <w:rsid w:val="0CA0A593"/>
    <w:rsid w:val="1D5901A4"/>
    <w:rsid w:val="21546254"/>
    <w:rsid w:val="363655AB"/>
    <w:rsid w:val="36B46C41"/>
    <w:rsid w:val="380D44A2"/>
    <w:rsid w:val="49671A47"/>
    <w:rsid w:val="4B6FFA7D"/>
    <w:rsid w:val="51A244B3"/>
    <w:rsid w:val="5843A95F"/>
    <w:rsid w:val="5B447C60"/>
    <w:rsid w:val="5B6A9C89"/>
    <w:rsid w:val="600D2B3F"/>
    <w:rsid w:val="7CE8CE6A"/>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23BDEC30"/>
  <w15:chartTrackingRefBased/>
  <w15:docId w15:val="{68753815-4EFC-4609-BD58-91740AFC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4976"/>
    <w:pPr>
      <w:spacing w:line="259" w:lineRule="auto"/>
    </w:pPr>
    <w:rPr>
      <w:sz w:val="20"/>
      <w:szCs w:val="22"/>
    </w:rPr>
  </w:style>
  <w:style w:type="paragraph" w:styleId="Heading1">
    <w:name w:val="heading 1"/>
    <w:aliases w:val="Heading_1"/>
    <w:basedOn w:val="Normal"/>
    <w:next w:val="Normal"/>
    <w:link w:val="Heading1Char"/>
    <w:uiPriority w:val="9"/>
    <w:qFormat/>
    <w:rsid w:val="00C71F09"/>
    <w:pPr>
      <w:widowControl w:val="0"/>
      <w:tabs>
        <w:tab w:val="left" w:pos="338"/>
        <w:tab w:val="left" w:pos="1418"/>
        <w:tab w:val="left" w:pos="1778"/>
        <w:tab w:val="left" w:pos="2498"/>
        <w:tab w:val="left" w:pos="3218"/>
        <w:tab w:val="left" w:pos="3938"/>
        <w:tab w:val="left" w:pos="4572"/>
        <w:tab w:val="left" w:pos="5378"/>
        <w:tab w:val="left" w:pos="6098"/>
        <w:tab w:val="left" w:pos="6818"/>
        <w:tab w:val="left" w:pos="7538"/>
        <w:tab w:val="left" w:pos="8258"/>
        <w:tab w:val="left" w:pos="8978"/>
        <w:tab w:val="left" w:pos="9698"/>
        <w:tab w:val="left" w:pos="10418"/>
        <w:tab w:val="left" w:pos="11138"/>
        <w:tab w:val="left" w:pos="11858"/>
        <w:tab w:val="left" w:pos="12578"/>
        <w:tab w:val="left" w:pos="13298"/>
        <w:tab w:val="left" w:pos="14018"/>
        <w:tab w:val="left" w:pos="14738"/>
        <w:tab w:val="left" w:pos="15458"/>
        <w:tab w:val="left" w:pos="16178"/>
        <w:tab w:val="left" w:pos="16898"/>
        <w:tab w:val="left" w:pos="17618"/>
      </w:tabs>
      <w:spacing w:after="120" w:line="240" w:lineRule="auto"/>
      <w:outlineLvl w:val="0"/>
    </w:pPr>
    <w:rPr>
      <w:rFonts w:eastAsia="Times New Roman" w:cs="Arial"/>
      <w:b/>
      <w:szCs w:val="20"/>
    </w:rPr>
  </w:style>
  <w:style w:type="paragraph" w:styleId="Heading2">
    <w:name w:val="heading 2"/>
    <w:aliases w:val="Heading_2"/>
    <w:basedOn w:val="Normal"/>
    <w:next w:val="Normal"/>
    <w:link w:val="Heading2Char"/>
    <w:uiPriority w:val="9"/>
    <w:unhideWhenUsed/>
    <w:qFormat/>
    <w:rsid w:val="00C71F09"/>
    <w:pPr>
      <w:spacing w:after="120" w:line="240" w:lineRule="auto"/>
      <w:outlineLvl w:val="1"/>
    </w:pPr>
    <w:rPr>
      <w:rFonts w:asciiTheme="majorHAnsi" w:hAnsiTheme="majorHAnsi" w:cs="Arial"/>
      <w:b/>
      <w:bCs/>
      <w:iCs/>
      <w:color w:val="156082"/>
      <w:szCs w:val="20"/>
    </w:rPr>
  </w:style>
  <w:style w:type="paragraph" w:styleId="Heading3">
    <w:name w:val="heading 3"/>
    <w:basedOn w:val="Normal"/>
    <w:next w:val="Normal"/>
    <w:link w:val="Heading3Char"/>
    <w:uiPriority w:val="9"/>
    <w:unhideWhenUsed/>
    <w:qFormat/>
    <w:rsid w:val="00090E16"/>
    <w:pPr>
      <w:spacing w:after="120"/>
      <w:outlineLvl w:val="2"/>
    </w:pPr>
    <w:rPr>
      <w:rFonts w:ascii="Aptos" w:hAnsi="Aptos" w:cs="Arial"/>
      <w:b/>
      <w:bCs/>
      <w:i/>
      <w:iCs/>
      <w:szCs w:val="20"/>
    </w:rPr>
  </w:style>
  <w:style w:type="paragraph" w:styleId="Heading4">
    <w:name w:val="heading 4"/>
    <w:basedOn w:val="Normal"/>
    <w:next w:val="Normal"/>
    <w:link w:val="Heading4Char"/>
    <w:uiPriority w:val="9"/>
    <w:unhideWhenUsed/>
    <w:qFormat/>
    <w:rsid w:val="00090E16"/>
    <w:pPr>
      <w:spacing w:before="240" w:after="120"/>
      <w:outlineLvl w:val="3"/>
    </w:pPr>
    <w:rPr>
      <w:rFonts w:ascii="Aptos" w:hAnsi="Aptos" w:cs="Arial"/>
      <w:b/>
      <w:bCs/>
      <w:i/>
      <w:iCs/>
      <w:szCs w:val="20"/>
    </w:rPr>
  </w:style>
  <w:style w:type="paragraph" w:styleId="Heading5">
    <w:name w:val="heading 5"/>
    <w:basedOn w:val="Normal"/>
    <w:next w:val="Normal"/>
    <w:link w:val="Heading5Char"/>
    <w:uiPriority w:val="9"/>
    <w:semiHidden/>
    <w:unhideWhenUsed/>
    <w:qFormat/>
    <w:rsid w:val="00090E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E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E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E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E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_1 Char"/>
    <w:basedOn w:val="DefaultParagraphFont"/>
    <w:link w:val="Heading1"/>
    <w:uiPriority w:val="9"/>
    <w:rsid w:val="00C71F09"/>
    <w:rPr>
      <w:rFonts w:eastAsia="Times New Roman" w:cs="Arial"/>
      <w:b/>
      <w:sz w:val="20"/>
      <w:szCs w:val="20"/>
    </w:rPr>
  </w:style>
  <w:style w:type="character" w:customStyle="1" w:styleId="Heading2Char">
    <w:name w:val="Heading 2 Char"/>
    <w:aliases w:val="Heading_2 Char"/>
    <w:basedOn w:val="DefaultParagraphFont"/>
    <w:link w:val="Heading2"/>
    <w:uiPriority w:val="9"/>
    <w:rsid w:val="00C71F09"/>
    <w:rPr>
      <w:rFonts w:asciiTheme="majorHAnsi" w:hAnsiTheme="majorHAnsi" w:cs="Arial"/>
      <w:b/>
      <w:bCs/>
      <w:iCs/>
      <w:color w:val="156082"/>
      <w:sz w:val="20"/>
      <w:szCs w:val="20"/>
    </w:rPr>
  </w:style>
  <w:style w:type="character" w:customStyle="1" w:styleId="Heading3Char">
    <w:name w:val="Heading 3 Char"/>
    <w:basedOn w:val="DefaultParagraphFont"/>
    <w:link w:val="Heading3"/>
    <w:uiPriority w:val="9"/>
    <w:rsid w:val="00090E16"/>
    <w:rPr>
      <w:rFonts w:ascii="Aptos" w:hAnsi="Aptos" w:cs="Arial"/>
      <w:b/>
      <w:bCs/>
      <w:i/>
      <w:iCs/>
      <w:sz w:val="20"/>
      <w:szCs w:val="20"/>
    </w:rPr>
  </w:style>
  <w:style w:type="character" w:customStyle="1" w:styleId="Heading4Char">
    <w:name w:val="Heading 4 Char"/>
    <w:basedOn w:val="DefaultParagraphFont"/>
    <w:link w:val="Heading4"/>
    <w:uiPriority w:val="9"/>
    <w:rsid w:val="00090E16"/>
    <w:rPr>
      <w:rFonts w:ascii="Aptos" w:hAnsi="Aptos" w:cs="Arial"/>
      <w:b/>
      <w:bCs/>
      <w:i/>
      <w:iCs/>
      <w:sz w:val="20"/>
      <w:szCs w:val="20"/>
    </w:rPr>
  </w:style>
  <w:style w:type="character" w:customStyle="1" w:styleId="Heading5Char">
    <w:name w:val="Heading 5 Char"/>
    <w:basedOn w:val="DefaultParagraphFont"/>
    <w:link w:val="Heading5"/>
    <w:uiPriority w:val="9"/>
    <w:semiHidden/>
    <w:rsid w:val="00090E16"/>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090E16"/>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090E16"/>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090E16"/>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090E16"/>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090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E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E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E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E16"/>
    <w:pPr>
      <w:spacing w:before="160"/>
      <w:jc w:val="center"/>
    </w:pPr>
    <w:rPr>
      <w:i/>
      <w:iCs/>
      <w:color w:val="404040" w:themeColor="text1" w:themeTint="BF"/>
    </w:rPr>
  </w:style>
  <w:style w:type="character" w:customStyle="1" w:styleId="QuoteChar">
    <w:name w:val="Quote Char"/>
    <w:basedOn w:val="DefaultParagraphFont"/>
    <w:link w:val="Quote"/>
    <w:uiPriority w:val="29"/>
    <w:rsid w:val="00090E16"/>
    <w:rPr>
      <w:i/>
      <w:iCs/>
      <w:color w:val="404040" w:themeColor="text1" w:themeTint="BF"/>
      <w:sz w:val="22"/>
      <w:szCs w:val="22"/>
    </w:rPr>
  </w:style>
  <w:style w:type="paragraph" w:styleId="ListParagraph">
    <w:name w:val="List Paragraph"/>
    <w:basedOn w:val="Normal"/>
    <w:uiPriority w:val="34"/>
    <w:qFormat/>
    <w:rsid w:val="00C71F09"/>
    <w:pPr>
      <w:ind w:left="720"/>
      <w:contextualSpacing/>
    </w:pPr>
  </w:style>
  <w:style w:type="character" w:styleId="IntenseEmphasis">
    <w:name w:val="Intense Emphasis"/>
    <w:basedOn w:val="DefaultParagraphFont"/>
    <w:uiPriority w:val="21"/>
    <w:qFormat/>
    <w:rsid w:val="00090E16"/>
    <w:rPr>
      <w:i/>
      <w:iCs/>
      <w:color w:val="0F4761" w:themeColor="accent1" w:themeShade="BF"/>
    </w:rPr>
  </w:style>
  <w:style w:type="paragraph" w:styleId="IntenseQuote">
    <w:name w:val="Intense Quote"/>
    <w:basedOn w:val="Normal"/>
    <w:next w:val="Normal"/>
    <w:link w:val="IntenseQuoteChar"/>
    <w:uiPriority w:val="30"/>
    <w:qFormat/>
    <w:rsid w:val="00090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E16"/>
    <w:rPr>
      <w:i/>
      <w:iCs/>
      <w:color w:val="0F4761" w:themeColor="accent1" w:themeShade="BF"/>
      <w:sz w:val="22"/>
      <w:szCs w:val="22"/>
    </w:rPr>
  </w:style>
  <w:style w:type="character" w:styleId="IntenseReference">
    <w:name w:val="Intense Reference"/>
    <w:basedOn w:val="DefaultParagraphFont"/>
    <w:uiPriority w:val="32"/>
    <w:qFormat/>
    <w:rsid w:val="00090E16"/>
    <w:rPr>
      <w:b/>
      <w:bCs/>
      <w:smallCaps/>
      <w:color w:val="0F4761" w:themeColor="accent1" w:themeShade="BF"/>
      <w:spacing w:val="5"/>
    </w:rPr>
  </w:style>
  <w:style w:type="character" w:styleId="BookTitle">
    <w:name w:val="Book Title"/>
    <w:basedOn w:val="DefaultParagraphFont"/>
    <w:uiPriority w:val="33"/>
    <w:qFormat/>
    <w:rsid w:val="00147B6F"/>
    <w:rPr>
      <w:b/>
      <w:bCs/>
      <w:i/>
      <w:iCs/>
      <w:spacing w:val="5"/>
    </w:rPr>
  </w:style>
  <w:style w:type="character" w:styleId="SubtleEmphasis">
    <w:name w:val="Subtle Emphasis"/>
    <w:basedOn w:val="DefaultParagraphFont"/>
    <w:uiPriority w:val="19"/>
    <w:qFormat/>
    <w:rsid w:val="00147B6F"/>
    <w:rPr>
      <w:i/>
      <w:iCs/>
      <w:color w:val="404040" w:themeColor="text1" w:themeTint="BF"/>
    </w:rPr>
  </w:style>
  <w:style w:type="character" w:styleId="CommentReference">
    <w:name w:val="annotation reference"/>
    <w:basedOn w:val="DefaultParagraphFont"/>
    <w:uiPriority w:val="99"/>
    <w:semiHidden/>
    <w:unhideWhenUsed/>
    <w:rsid w:val="00090E16"/>
    <w:rPr>
      <w:sz w:val="16"/>
      <w:szCs w:val="16"/>
    </w:rPr>
  </w:style>
  <w:style w:type="paragraph" w:styleId="CommentText">
    <w:name w:val="annotation text"/>
    <w:basedOn w:val="Normal"/>
    <w:link w:val="CommentTextChar"/>
    <w:uiPriority w:val="99"/>
    <w:unhideWhenUsed/>
    <w:rsid w:val="00090E16"/>
    <w:pPr>
      <w:widowControl w:val="0"/>
      <w:autoSpaceDE w:val="0"/>
      <w:autoSpaceDN w:val="0"/>
      <w:adjustRightInd w:val="0"/>
      <w:spacing w:before="99" w:after="99" w:line="240" w:lineRule="auto"/>
      <w:jc w:val="both"/>
    </w:pPr>
    <w:rPr>
      <w:rFonts w:ascii="Times New Roman" w:eastAsia="Times New Roman" w:hAnsi="Times New Roman" w:cs="Times New Roman"/>
      <w:kern w:val="0"/>
      <w:szCs w:val="20"/>
      <w14:ligatures w14:val="none"/>
    </w:rPr>
  </w:style>
  <w:style w:type="character" w:customStyle="1" w:styleId="CommentTextChar">
    <w:name w:val="Comment Text Char"/>
    <w:basedOn w:val="DefaultParagraphFont"/>
    <w:link w:val="CommentText"/>
    <w:uiPriority w:val="99"/>
    <w:rsid w:val="00090E1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90E16"/>
    <w:pPr>
      <w:widowControl/>
      <w:autoSpaceDE/>
      <w:autoSpaceDN/>
      <w:adjustRightInd/>
      <w:spacing w:before="0" w:after="160"/>
      <w:jc w:val="left"/>
    </w:pPr>
    <w:rPr>
      <w:b/>
      <w:bCs/>
    </w:rPr>
  </w:style>
  <w:style w:type="character" w:customStyle="1" w:styleId="CommentSubjectChar">
    <w:name w:val="Comment Subject Char"/>
    <w:basedOn w:val="CommentTextChar"/>
    <w:link w:val="CommentSubject"/>
    <w:uiPriority w:val="99"/>
    <w:semiHidden/>
    <w:rsid w:val="00090E16"/>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A36D9D"/>
    <w:rPr>
      <w:rFonts w:ascii="Times New Roman" w:hAnsi="Times New Roman" w:cs="Times New Roman"/>
    </w:rPr>
  </w:style>
  <w:style w:type="paragraph" w:styleId="Revision">
    <w:name w:val="Revision"/>
    <w:hidden/>
    <w:uiPriority w:val="99"/>
    <w:semiHidden/>
    <w:rsid w:val="00090E16"/>
    <w:pPr>
      <w:spacing w:after="0" w:line="240" w:lineRule="auto"/>
    </w:pPr>
    <w:rPr>
      <w:sz w:val="22"/>
      <w:szCs w:val="22"/>
    </w:rPr>
  </w:style>
  <w:style w:type="paragraph" w:styleId="TOCHeading">
    <w:name w:val="TOC Heading"/>
    <w:basedOn w:val="Heading1"/>
    <w:next w:val="Normal"/>
    <w:uiPriority w:val="39"/>
    <w:unhideWhenUsed/>
    <w:qFormat/>
    <w:rsid w:val="00090E16"/>
    <w:pPr>
      <w:keepNext/>
      <w:keepLines/>
      <w:spacing w:before="240"/>
      <w:outlineLvl w:val="9"/>
    </w:pPr>
    <w:rPr>
      <w:rFonts w:asciiTheme="majorHAnsi" w:eastAsiaTheme="majorEastAsia" w:hAnsiTheme="majorHAnsi" w:cstheme="majorBidi"/>
      <w:b w:val="0"/>
      <w:bCs/>
      <w:color w:val="0F4761" w:themeColor="accent1" w:themeShade="BF"/>
      <w:kern w:val="0"/>
      <w:sz w:val="32"/>
      <w:szCs w:val="32"/>
      <w14:ligatures w14:val="none"/>
    </w:rPr>
  </w:style>
  <w:style w:type="paragraph" w:styleId="TOC1">
    <w:name w:val="toc 1"/>
    <w:basedOn w:val="Normal"/>
    <w:next w:val="Normal"/>
    <w:autoRedefine/>
    <w:uiPriority w:val="39"/>
    <w:unhideWhenUsed/>
    <w:rsid w:val="00C16ABC"/>
    <w:pPr>
      <w:tabs>
        <w:tab w:val="right" w:leader="dot" w:pos="10790"/>
      </w:tabs>
      <w:spacing w:after="100"/>
    </w:pPr>
    <w:rPr>
      <w:rFonts w:ascii="Arial" w:hAnsi="Arial"/>
      <w:noProof/>
      <w:kern w:val="0"/>
      <w:sz w:val="22"/>
      <w14:ligatures w14:val="none"/>
    </w:rPr>
  </w:style>
  <w:style w:type="paragraph" w:styleId="TOC2">
    <w:name w:val="toc 2"/>
    <w:basedOn w:val="Normal"/>
    <w:next w:val="Normal"/>
    <w:autoRedefine/>
    <w:uiPriority w:val="39"/>
    <w:unhideWhenUsed/>
    <w:rsid w:val="00C71F09"/>
    <w:pPr>
      <w:tabs>
        <w:tab w:val="right" w:leader="dot" w:pos="10790"/>
      </w:tabs>
      <w:spacing w:after="100"/>
      <w:ind w:left="216"/>
    </w:pPr>
    <w:rPr>
      <w:rFonts w:ascii="Arial" w:hAnsi="Arial"/>
      <w:noProof/>
      <w:kern w:val="0"/>
      <w:sz w:val="22"/>
      <w14:ligatures w14:val="none"/>
    </w:rPr>
  </w:style>
  <w:style w:type="paragraph" w:styleId="TOC3">
    <w:name w:val="toc 3"/>
    <w:basedOn w:val="Normal"/>
    <w:next w:val="Normal"/>
    <w:autoRedefine/>
    <w:uiPriority w:val="39"/>
    <w:unhideWhenUsed/>
    <w:rsid w:val="00842C3E"/>
    <w:pPr>
      <w:spacing w:after="100"/>
      <w:ind w:left="480"/>
    </w:pPr>
  </w:style>
  <w:style w:type="character" w:styleId="Hyperlink">
    <w:name w:val="Hyperlink"/>
    <w:basedOn w:val="DefaultParagraphFont"/>
    <w:uiPriority w:val="99"/>
    <w:unhideWhenUsed/>
    <w:rsid w:val="00090E16"/>
    <w:rPr>
      <w:rFonts w:ascii="Arial" w:hAnsi="Arial"/>
      <w:color w:val="auto"/>
      <w:sz w:val="22"/>
      <w:u w:val="single"/>
    </w:rPr>
  </w:style>
  <w:style w:type="paragraph" w:styleId="Header">
    <w:name w:val="header"/>
    <w:basedOn w:val="Normal"/>
    <w:link w:val="HeaderChar"/>
    <w:uiPriority w:val="99"/>
    <w:unhideWhenUsed/>
    <w:rsid w:val="00090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E16"/>
    <w:rPr>
      <w:sz w:val="22"/>
      <w:szCs w:val="22"/>
    </w:rPr>
  </w:style>
  <w:style w:type="paragraph" w:styleId="Footer">
    <w:name w:val="footer"/>
    <w:basedOn w:val="Normal"/>
    <w:link w:val="FooterChar"/>
    <w:uiPriority w:val="99"/>
    <w:unhideWhenUsed/>
    <w:rsid w:val="00090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E16"/>
    <w:rPr>
      <w:sz w:val="22"/>
      <w:szCs w:val="22"/>
    </w:rPr>
  </w:style>
  <w:style w:type="table" w:styleId="TableGrid">
    <w:name w:val="Table Grid"/>
    <w:basedOn w:val="TableNormal"/>
    <w:uiPriority w:val="39"/>
    <w:rsid w:val="00090E1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90E16"/>
    <w:pPr>
      <w:spacing w:after="0" w:line="240" w:lineRule="auto"/>
    </w:pPr>
    <w:rPr>
      <w:rFonts w:ascii="Aptos" w:eastAsia="Times New Roman" w:hAnsi="Aptos" w:cs="Arial"/>
      <w:szCs w:val="20"/>
    </w:rPr>
  </w:style>
  <w:style w:type="character" w:customStyle="1" w:styleId="BodyTextChar">
    <w:name w:val="Body Text Char"/>
    <w:basedOn w:val="DefaultParagraphFont"/>
    <w:link w:val="BodyText"/>
    <w:uiPriority w:val="1"/>
    <w:rsid w:val="00090E16"/>
    <w:rPr>
      <w:rFonts w:ascii="Aptos" w:eastAsia="Times New Roman" w:hAnsi="Aptos" w:cs="Arial"/>
      <w:sz w:val="20"/>
      <w:szCs w:val="20"/>
    </w:rPr>
  </w:style>
  <w:style w:type="character" w:styleId="UnresolvedMention">
    <w:name w:val="Unresolved Mention"/>
    <w:basedOn w:val="DefaultParagraphFont"/>
    <w:uiPriority w:val="99"/>
    <w:semiHidden/>
    <w:unhideWhenUsed/>
    <w:rsid w:val="00090E16"/>
    <w:rPr>
      <w:color w:val="605E5C"/>
      <w:shd w:val="clear" w:color="auto" w:fill="E1DFDD"/>
    </w:rPr>
  </w:style>
  <w:style w:type="character" w:styleId="Mention">
    <w:name w:val="Mention"/>
    <w:basedOn w:val="DefaultParagraphFont"/>
    <w:uiPriority w:val="99"/>
    <w:unhideWhenUsed/>
    <w:rsid w:val="00090E16"/>
    <w:rPr>
      <w:color w:val="2B579A"/>
      <w:shd w:val="clear" w:color="auto" w:fill="E1DFDD"/>
    </w:rPr>
  </w:style>
  <w:style w:type="paragraph" w:customStyle="1" w:styleId="FirstLine">
    <w:name w:val="First Line"/>
    <w:basedOn w:val="Normal"/>
    <w:qFormat/>
    <w:rsid w:val="00090E16"/>
    <w:pPr>
      <w:tabs>
        <w:tab w:val="right" w:pos="10080"/>
      </w:tabs>
    </w:pPr>
  </w:style>
  <w:style w:type="paragraph" w:customStyle="1" w:styleId="AddressLine">
    <w:name w:val="Address Line"/>
    <w:basedOn w:val="Normal"/>
    <w:link w:val="AddressLineChar"/>
    <w:qFormat/>
    <w:rsid w:val="00090E16"/>
    <w:pPr>
      <w:tabs>
        <w:tab w:val="right" w:pos="9990"/>
      </w:tabs>
      <w:spacing w:after="0" w:line="240" w:lineRule="auto"/>
    </w:pPr>
    <w:rPr>
      <w:rFonts w:ascii="Aptos" w:hAnsi="Aptos" w:cs="Arial"/>
      <w:szCs w:val="20"/>
    </w:rPr>
  </w:style>
  <w:style w:type="character" w:customStyle="1" w:styleId="AddressLineChar">
    <w:name w:val="Address Line Char"/>
    <w:basedOn w:val="DefaultParagraphFont"/>
    <w:link w:val="AddressLine"/>
    <w:rsid w:val="00090E16"/>
    <w:rPr>
      <w:rFonts w:ascii="Aptos" w:hAnsi="Aptos" w:cs="Arial"/>
      <w:sz w:val="22"/>
      <w:szCs w:val="20"/>
    </w:rPr>
  </w:style>
  <w:style w:type="paragraph" w:customStyle="1" w:styleId="Heading1W">
    <w:name w:val="Heading 1_W"/>
    <w:basedOn w:val="Heading1"/>
    <w:link w:val="Heading1WChar"/>
    <w:qFormat/>
    <w:rsid w:val="00090E16"/>
  </w:style>
  <w:style w:type="character" w:customStyle="1" w:styleId="Heading1WChar">
    <w:name w:val="Heading 1_W Char"/>
    <w:basedOn w:val="Heading1Char"/>
    <w:link w:val="Heading1W"/>
    <w:rsid w:val="00090E16"/>
    <w:rPr>
      <w:rFonts w:eastAsia="Times New Roman" w:cs="Arial"/>
      <w:b/>
      <w:sz w:val="20"/>
      <w:szCs w:val="20"/>
    </w:rPr>
  </w:style>
  <w:style w:type="paragraph" w:customStyle="1" w:styleId="Style1">
    <w:name w:val="Style1"/>
    <w:basedOn w:val="Heading1"/>
    <w:qFormat/>
    <w:rsid w:val="00090E16"/>
    <w:rPr>
      <w:rFonts w:ascii="Arial" w:hAnsi="Arial"/>
      <w:b w:val="0"/>
      <w:bCs/>
      <w:sz w:val="22"/>
      <w:szCs w:val="22"/>
    </w:rPr>
  </w:style>
  <w:style w:type="paragraph" w:customStyle="1" w:styleId="Head1">
    <w:name w:val="Head_1"/>
    <w:basedOn w:val="Heading1"/>
    <w:qFormat/>
    <w:rsid w:val="00C71F09"/>
    <w:pPr>
      <w:spacing w:before="240"/>
    </w:pPr>
  </w:style>
  <w:style w:type="paragraph" w:customStyle="1" w:styleId="Head2">
    <w:name w:val="Head_2"/>
    <w:basedOn w:val="Heading2"/>
    <w:qFormat/>
    <w:rsid w:val="00C71F09"/>
  </w:style>
  <w:style w:type="paragraph" w:customStyle="1" w:styleId="Body">
    <w:name w:val="Body"/>
    <w:basedOn w:val="Normal"/>
    <w:qFormat/>
    <w:rsid w:val="00C71F09"/>
  </w:style>
  <w:style w:type="paragraph" w:styleId="NoSpacing">
    <w:name w:val="No Spacing"/>
    <w:uiPriority w:val="1"/>
    <w:qFormat/>
    <w:rsid w:val="00866E3C"/>
    <w:pPr>
      <w:spacing w:after="0" w:line="240" w:lineRule="auto"/>
    </w:pPr>
    <w:rPr>
      <w:rFonts w:ascii="Times New Roman" w:eastAsia="Times New Roman" w:hAnsi="Times New Roman" w:cs="Times New Roman"/>
      <w:kern w:val="0"/>
      <w:sz w:val="22"/>
      <w14:ligatures w14:val="none"/>
    </w:rPr>
  </w:style>
  <w:style w:type="paragraph" w:styleId="ListBullet2">
    <w:name w:val="List Bullet 2"/>
    <w:basedOn w:val="Normal"/>
    <w:uiPriority w:val="99"/>
    <w:unhideWhenUsed/>
    <w:rsid w:val="00866E3C"/>
    <w:pPr>
      <w:numPr>
        <w:numId w:val="31"/>
      </w:numPr>
      <w:tabs>
        <w:tab w:val="clear" w:pos="720"/>
      </w:tabs>
      <w:ind w:left="0" w:firstLine="0"/>
      <w:contextualSpacing/>
    </w:pPr>
  </w:style>
  <w:style w:type="paragraph" w:customStyle="1" w:styleId="Head3">
    <w:name w:val="Head_3"/>
    <w:basedOn w:val="Head2"/>
    <w:qFormat/>
    <w:rsid w:val="00F424D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7.xml" /><Relationship Id="rId22" Type="http://schemas.openxmlformats.org/officeDocument/2006/relationships/footer" Target="footer8.xml" /><Relationship Id="rId23" Type="http://schemas.openxmlformats.org/officeDocument/2006/relationships/header" Target="header8.xml" /><Relationship Id="rId24" Type="http://schemas.openxmlformats.org/officeDocument/2006/relationships/footer" Target="footer9.xml" /><Relationship Id="rId25" Type="http://schemas.openxmlformats.org/officeDocument/2006/relationships/footer" Target="footer10.xml" /><Relationship Id="rId26" Type="http://schemas.openxmlformats.org/officeDocument/2006/relationships/header" Target="header9.xml" /><Relationship Id="rId27" Type="http://schemas.openxmlformats.org/officeDocument/2006/relationships/footer" Target="footer11.xml" /><Relationship Id="rId28" Type="http://schemas.openxmlformats.org/officeDocument/2006/relationships/header" Target="header10.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1.xml" /><Relationship Id="rId32" Type="http://schemas.openxmlformats.org/officeDocument/2006/relationships/footer" Target="footer14.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1.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bogus\OneDrive%20-%20Research%20Triangle%20Institute\Desktop\Templates\NSSAW%20Appendix%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Supplementary Materials (consents, legislative text, outreach materials, FAQs, other overarching materials)</DocumentType>
    <ICRID xmlns="dc05ca37-01d0-471f-8a49-47e6dab59ae7">1084</ICRID>
    <ICRIdentifier xmlns="dc05ca37-01d0-471f-8a49-47e6dab59ae7">30</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7F7DAA-3BE7-4112-95EE-1ECD0E46024A}">
  <ds:schemaRefs>
    <ds:schemaRef ds:uri="http://schemas.openxmlformats.org/officeDocument/2006/bibliography"/>
  </ds:schemaRefs>
</ds:datastoreItem>
</file>

<file path=customXml/itemProps2.xml><?xml version="1.0" encoding="utf-8"?>
<ds:datastoreItem xmlns:ds="http://schemas.openxmlformats.org/officeDocument/2006/customXml" ds:itemID="{DA283ED1-AEB9-4032-8890-AFCF11B57FBB}">
  <ds:schemaRefs/>
</ds:datastoreItem>
</file>

<file path=customXml/itemProps3.xml><?xml version="1.0" encoding="utf-8"?>
<ds:datastoreItem xmlns:ds="http://schemas.openxmlformats.org/officeDocument/2006/customXml" ds:itemID="{08402B7D-4AA5-4E4B-9916-DD1D7554A3F2}">
  <ds:schemaRefs/>
</ds:datastoreItem>
</file>

<file path=customXml/itemProps4.xml><?xml version="1.0" encoding="utf-8"?>
<ds:datastoreItem xmlns:ds="http://schemas.openxmlformats.org/officeDocument/2006/customXml" ds:itemID="{4898D877-89D0-4234-B2B0-AB5EC1A6F402}">
  <ds:schemaRefs/>
</ds:datastoreItem>
</file>

<file path=docProps/app.xml><?xml version="1.0" encoding="utf-8"?>
<Properties xmlns="http://schemas.openxmlformats.org/officeDocument/2006/extended-properties" xmlns:vt="http://schemas.openxmlformats.org/officeDocument/2006/docPropsVTypes">
  <Template>NSSAW Appendix Template</Template>
  <TotalTime>11</TotalTime>
  <Pages>28</Pages>
  <Words>8943</Words>
  <Characters>44001</Characters>
  <Application>Microsoft Office Word</Application>
  <DocSecurity>0</DocSecurity>
  <Lines>1375</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Madariaga, Natasha</dc:creator>
  <cp:lastModifiedBy>Dolan, Melissa</cp:lastModifiedBy>
  <cp:revision>5</cp:revision>
  <dcterms:created xsi:type="dcterms:W3CDTF">2026-07-31T20:18:00Z</dcterms:created>
  <dcterms:modified xsi:type="dcterms:W3CDTF">2026-08-11T17:03:00Z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ies>
</file>