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238B2" w:rsidRPr="00E238B2" w:rsidP="008927CF" w14:paraId="037D3EC2" w14:textId="6EA7A9CC">
      <w:pPr>
        <w:pStyle w:val="Heading1"/>
      </w:pPr>
      <w:r w:rsidRPr="00D05D52">
        <w:rPr>
          <w:noProof/>
        </w:rPr>
        <w:drawing>
          <wp:anchor distT="0" distB="0" distL="114300" distR="114300" simplePos="0" relativeHeight="251658240" behindDoc="0" locked="1" layoutInCell="1" allowOverlap="1">
            <wp:simplePos x="0" y="0"/>
            <wp:positionH relativeFrom="column">
              <wp:posOffset>-95885</wp:posOffset>
            </wp:positionH>
            <wp:positionV relativeFrom="page">
              <wp:posOffset>986155</wp:posOffset>
            </wp:positionV>
            <wp:extent cx="2889250" cy="383540"/>
            <wp:effectExtent l="0" t="0" r="0" b="0"/>
            <wp:wrapSquare wrapText="bothSides"/>
            <wp:docPr id="1248355693" name="Picture 1" descr="Logo for Organ Procurement &amp; Transplantation Network (OPT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55693" name="Picture 1" descr="Logo for Organ Procurement &amp; Transplantation Network (OPTN) "/>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9250" cy="383540"/>
                    </a:xfrm>
                    <a:prstGeom prst="rect">
                      <a:avLst/>
                    </a:prstGeom>
                  </pic:spPr>
                </pic:pic>
              </a:graphicData>
            </a:graphic>
            <wp14:sizeRelH relativeFrom="margin">
              <wp14:pctWidth>0</wp14:pctWidth>
            </wp14:sizeRelH>
            <wp14:sizeRelV relativeFrom="margin">
              <wp14:pctHeight>0</wp14:pctHeight>
            </wp14:sizeRelV>
          </wp:anchor>
        </w:drawing>
      </w:r>
      <w:r w:rsidR="00086F6C">
        <w:t>OPTN Conflict of Interest Disclosure</w:t>
      </w:r>
      <w:r w:rsidR="009F53B8">
        <w:t>:</w:t>
      </w:r>
      <w:r w:rsidR="00086F6C">
        <w:t xml:space="preserve"> </w:t>
      </w:r>
      <w:r w:rsidR="006F5159">
        <w:t xml:space="preserve">Tri-Annual </w:t>
      </w:r>
      <w:r w:rsidR="00016F87">
        <w:t>Update</w:t>
      </w:r>
      <w:r w:rsidR="00D9680E">
        <w:t xml:space="preserve"> </w:t>
      </w:r>
      <w:r w:rsidRPr="263AA83D" w:rsidR="5971FDFD">
        <w:rPr>
          <w:highlight w:val="yellow"/>
        </w:rPr>
        <w:t>Month Year</w:t>
      </w:r>
      <w:r w:rsidR="00D9680E">
        <w:t xml:space="preserve"> </w:t>
      </w:r>
    </w:p>
    <w:p w:rsidR="00851D9C" w:rsidP="00E05B20" w14:paraId="4A02DC18" w14:textId="72C9B23F">
      <w:pPr>
        <w:pStyle w:val="Heading2"/>
      </w:pPr>
      <w:r w:rsidRPr="00086F6C">
        <w:t>Instructions</w:t>
      </w:r>
    </w:p>
    <w:p w:rsidR="00A33883" w:rsidP="00A33883" w14:paraId="250E3910" w14:textId="62FADE83">
      <w:r>
        <w:t xml:space="preserve">The purpose of </w:t>
      </w:r>
      <w:r w:rsidR="00A04EC0">
        <w:t>this</w:t>
      </w:r>
      <w:r>
        <w:t xml:space="preserve"> </w:t>
      </w:r>
      <w:r w:rsidR="00E36269">
        <w:t xml:space="preserve">tri-annual </w:t>
      </w:r>
      <w:r w:rsidR="00A04EC0">
        <w:t>update</w:t>
      </w:r>
      <w:r>
        <w:t xml:space="preserve"> is to identify any actual, potential, or perceived conflicts of interest </w:t>
      </w:r>
      <w:r w:rsidR="008C1649">
        <w:t>(COI</w:t>
      </w:r>
      <w:r w:rsidR="00FA01D5">
        <w:t>s</w:t>
      </w:r>
      <w:r w:rsidR="008C1649">
        <w:t xml:space="preserve">) </w:t>
      </w:r>
      <w:r>
        <w:t xml:space="preserve">that may have arisen in relation to your role </w:t>
      </w:r>
      <w:r w:rsidR="00A747D5">
        <w:t>with the OPTN</w:t>
      </w:r>
      <w:r>
        <w:t xml:space="preserve"> since your </w:t>
      </w:r>
      <w:r w:rsidRPr="00AA0D13" w:rsidR="00692F5F">
        <w:rPr>
          <w:rFonts w:eastAsia="Calibri" w:cs="Times New Roman"/>
        </w:rPr>
        <w:t>last update, submitted in [MONTH YYYY</w:t>
      </w:r>
      <w:r w:rsidR="00692F5F">
        <w:rPr>
          <w:rFonts w:eastAsia="Calibri" w:cs="Times New Roman"/>
        </w:rPr>
        <w:t xml:space="preserve"> – </w:t>
      </w:r>
      <w:r w:rsidR="00014D9E">
        <w:rPr>
          <w:rFonts w:eastAsia="Calibri" w:cs="Times New Roman"/>
        </w:rPr>
        <w:t>a</w:t>
      </w:r>
      <w:r w:rsidR="00692F5F">
        <w:rPr>
          <w:rFonts w:eastAsia="Calibri" w:cs="Times New Roman"/>
        </w:rPr>
        <w:t>nnual/</w:t>
      </w:r>
      <w:r w:rsidR="00014D9E">
        <w:rPr>
          <w:rFonts w:eastAsia="Calibri" w:cs="Times New Roman"/>
        </w:rPr>
        <w:t>t</w:t>
      </w:r>
      <w:r w:rsidR="00692F5F">
        <w:rPr>
          <w:rFonts w:eastAsia="Calibri" w:cs="Times New Roman"/>
        </w:rPr>
        <w:t>ri</w:t>
      </w:r>
      <w:r w:rsidR="009538FA">
        <w:rPr>
          <w:rFonts w:eastAsia="Calibri" w:cs="Times New Roman"/>
        </w:rPr>
        <w:t>-</w:t>
      </w:r>
      <w:r w:rsidR="00692F5F">
        <w:rPr>
          <w:rFonts w:eastAsia="Calibri" w:cs="Times New Roman"/>
        </w:rPr>
        <w:t>annual disclosures</w:t>
      </w:r>
      <w:r w:rsidRPr="00AA0D13" w:rsidR="00692F5F">
        <w:rPr>
          <w:rFonts w:eastAsia="Calibri" w:cs="Times New Roman"/>
        </w:rPr>
        <w:t>]</w:t>
      </w:r>
      <w:r>
        <w:t xml:space="preserve">. This information is used to help </w:t>
      </w:r>
      <w:r w:rsidRPr="00086F6C" w:rsidR="0027268D">
        <w:t>assess and evaluat</w:t>
      </w:r>
      <w:r w:rsidR="00692F5F">
        <w:t>e</w:t>
      </w:r>
      <w:r w:rsidRPr="00086F6C" w:rsidR="0027268D">
        <w:t xml:space="preserve"> actual, potential, or perceived </w:t>
      </w:r>
      <w:r w:rsidR="0027268D">
        <w:t>COI</w:t>
      </w:r>
      <w:r w:rsidR="00FA01D5">
        <w:t>s</w:t>
      </w:r>
      <w:r>
        <w:t xml:space="preserve">.  </w:t>
      </w:r>
    </w:p>
    <w:p w:rsidR="00DB7060" w:rsidP="008927CF" w14:paraId="61BF3DBB" w14:textId="18E25F42">
      <w:r>
        <w:t xml:space="preserve">Please answer all questions to the best of your knowledge. </w:t>
      </w:r>
      <w:r w:rsidRPr="30B7582D" w:rsidR="00A33883">
        <w:rPr>
          <w:b/>
          <w:bCs/>
        </w:rPr>
        <w:t xml:space="preserve">If there have been no changes since your </w:t>
      </w:r>
      <w:r w:rsidR="00A747D5">
        <w:rPr>
          <w:b/>
          <w:bCs/>
        </w:rPr>
        <w:t>previous</w:t>
      </w:r>
      <w:r w:rsidRPr="30B7582D" w:rsidR="00B943B9">
        <w:rPr>
          <w:b/>
          <w:bCs/>
        </w:rPr>
        <w:t xml:space="preserve"> disclosure</w:t>
      </w:r>
      <w:r w:rsidRPr="30B7582D" w:rsidR="00E6389F">
        <w:rPr>
          <w:b/>
          <w:bCs/>
        </w:rPr>
        <w:t>s</w:t>
      </w:r>
      <w:r w:rsidRPr="30B7582D" w:rsidR="00A33883">
        <w:rPr>
          <w:b/>
          <w:bCs/>
        </w:rPr>
        <w:t xml:space="preserve">, you may simply </w:t>
      </w:r>
      <w:r w:rsidRPr="30B7582D">
        <w:rPr>
          <w:b/>
          <w:bCs/>
        </w:rPr>
        <w:t>respond</w:t>
      </w:r>
      <w:r w:rsidRPr="30B7582D" w:rsidR="00A33883">
        <w:rPr>
          <w:b/>
          <w:bCs/>
        </w:rPr>
        <w:t xml:space="preserve"> “</w:t>
      </w:r>
      <w:r w:rsidRPr="30B7582D" w:rsidR="009E33CB">
        <w:rPr>
          <w:b/>
          <w:bCs/>
        </w:rPr>
        <w:t xml:space="preserve">No, there have not been changes since my </w:t>
      </w:r>
      <w:r w:rsidR="00FA6720">
        <w:rPr>
          <w:rFonts w:eastAsia="Calibri" w:cs="Times New Roman"/>
          <w:b/>
          <w:bCs/>
        </w:rPr>
        <w:t>[</w:t>
      </w:r>
      <w:r w:rsidRPr="0038193F" w:rsidR="00FA6720">
        <w:rPr>
          <w:rFonts w:eastAsia="Calibri" w:cs="Times New Roman"/>
          <w:b/>
          <w:bCs/>
        </w:rPr>
        <w:t>MONTH YYYY – Annual/Tri</w:t>
      </w:r>
      <w:r w:rsidR="009538FA">
        <w:rPr>
          <w:rFonts w:eastAsia="Calibri" w:cs="Times New Roman"/>
          <w:b/>
          <w:bCs/>
        </w:rPr>
        <w:t>-</w:t>
      </w:r>
      <w:r w:rsidRPr="0038193F" w:rsidR="00FA6720">
        <w:rPr>
          <w:rFonts w:eastAsia="Calibri" w:cs="Times New Roman"/>
          <w:b/>
          <w:bCs/>
        </w:rPr>
        <w:t xml:space="preserve">annual </w:t>
      </w:r>
      <w:r w:rsidR="00FA6720">
        <w:rPr>
          <w:rFonts w:eastAsia="Calibri" w:cs="Times New Roman"/>
          <w:b/>
          <w:bCs/>
        </w:rPr>
        <w:t>d</w:t>
      </w:r>
      <w:r w:rsidRPr="0038193F" w:rsidR="00FA6720">
        <w:rPr>
          <w:rFonts w:eastAsia="Calibri" w:cs="Times New Roman"/>
          <w:b/>
          <w:bCs/>
        </w:rPr>
        <w:t>isclosures]</w:t>
      </w:r>
      <w:r w:rsidRPr="00AA0D13" w:rsidR="00FA6720">
        <w:rPr>
          <w:rFonts w:eastAsia="Calibri" w:cs="Times New Roman"/>
          <w:b/>
          <w:bCs/>
        </w:rPr>
        <w:t>.”</w:t>
      </w:r>
      <w:r w:rsidR="00A33883">
        <w:t xml:space="preserve"> If there have been updates or new affiliations</w:t>
      </w:r>
      <w:r w:rsidR="001F4490">
        <w:t xml:space="preserve"> to any of the </w:t>
      </w:r>
      <w:r w:rsidR="0093607C">
        <w:t>questions on the COI disclosure form</w:t>
      </w:r>
      <w:r w:rsidR="00A33883">
        <w:t xml:space="preserve">, </w:t>
      </w:r>
      <w:r w:rsidR="003D4B7D">
        <w:t xml:space="preserve">you will be prompted to </w:t>
      </w:r>
      <w:r w:rsidR="00E50BCE">
        <w:t>answer each of the standard COI questions</w:t>
      </w:r>
      <w:r w:rsidR="0093607C">
        <w:t>, to which you may respond “Yes” or “No,” as applicable</w:t>
      </w:r>
      <w:r w:rsidR="00E50BCE">
        <w:t xml:space="preserve">. </w:t>
      </w:r>
      <w:r w:rsidR="00B67B3D">
        <w:t>For each question, if there have been chan</w:t>
      </w:r>
      <w:r w:rsidR="003E2C12">
        <w:t>g</w:t>
      </w:r>
      <w:r w:rsidR="00B67B3D">
        <w:t xml:space="preserve">es since your </w:t>
      </w:r>
      <w:r w:rsidR="00E921EE">
        <w:rPr>
          <w:rFonts w:eastAsia="Calibri" w:cs="Times New Roman"/>
        </w:rPr>
        <w:t>[</w:t>
      </w:r>
      <w:r w:rsidRPr="000D6129" w:rsidR="00E921EE">
        <w:rPr>
          <w:rFonts w:eastAsia="Calibri" w:cs="Times New Roman"/>
        </w:rPr>
        <w:t>MONTH YYYY – Annual/Tri</w:t>
      </w:r>
      <w:r w:rsidR="009538FA">
        <w:rPr>
          <w:rFonts w:eastAsia="Calibri" w:cs="Times New Roman"/>
        </w:rPr>
        <w:t>-</w:t>
      </w:r>
      <w:r w:rsidRPr="000D6129" w:rsidR="00E921EE">
        <w:rPr>
          <w:rFonts w:eastAsia="Calibri" w:cs="Times New Roman"/>
        </w:rPr>
        <w:t>annual disclosures</w:t>
      </w:r>
      <w:r w:rsidR="00121E04">
        <w:rPr>
          <w:rFonts w:eastAsia="Calibri" w:cs="Times New Roman"/>
        </w:rPr>
        <w:t>]</w:t>
      </w:r>
      <w:r w:rsidRPr="007F1F7A" w:rsidR="00E921EE">
        <w:rPr>
          <w:rFonts w:eastAsia="Calibri" w:cs="Times New Roman"/>
        </w:rPr>
        <w:t>,</w:t>
      </w:r>
      <w:r w:rsidR="00B67B3D">
        <w:t xml:space="preserve"> p</w:t>
      </w:r>
      <w:r w:rsidR="00A33883">
        <w:t>lease provide details in the space provided.</w:t>
      </w:r>
      <w:r w:rsidR="001516F6">
        <w:t xml:space="preserve"> </w:t>
      </w:r>
    </w:p>
    <w:p w:rsidR="00DF7E96" w:rsidRPr="004E37F3" w:rsidP="00DF7E96" w14:paraId="79797401" w14:textId="0419C63E">
      <w:pPr>
        <w:rPr>
          <w:rFonts w:eastAsia="Calibri" w:cs="Times New Roman"/>
        </w:rPr>
      </w:pPr>
      <w:r w:rsidRPr="004E37F3">
        <w:rPr>
          <w:rFonts w:eastAsia="Calibri" w:cs="Times New Roman"/>
        </w:rPr>
        <w:t xml:space="preserve">Please describe both existing and potential relationships in your responses. </w:t>
      </w:r>
      <w:r w:rsidR="00121B00">
        <w:t>If you are unsure if something would pose a potential conflict, please err on the side of inclusion.</w:t>
      </w:r>
    </w:p>
    <w:p w:rsidR="00DF7E96" w:rsidP="00DF7E96" w14:paraId="436430A5" w14:textId="79DA5D25">
      <w:pPr>
        <w:rPr>
          <w:rFonts w:eastAsia="Calibri" w:cs="Times New Roman"/>
        </w:rPr>
      </w:pPr>
      <w:r w:rsidRPr="004E37F3">
        <w:rPr>
          <w:rFonts w:eastAsia="Calibri" w:cs="Times New Roman"/>
        </w:rPr>
        <w:t>Please note that answering “Yes” to any question does not automatically preclude you from serving. Responses are used to assist in assessing actual, potential, or perceived conflicts of interest.</w:t>
      </w:r>
      <w:r w:rsidR="00121B00">
        <w:rPr>
          <w:rFonts w:eastAsia="Calibri" w:cs="Times New Roman"/>
        </w:rPr>
        <w:t xml:space="preserve"> </w:t>
      </w:r>
    </w:p>
    <w:p w:rsidR="00121B00" w:rsidP="00D9680E" w14:paraId="33A4A398" w14:textId="49E796AF">
      <w:pPr>
        <w:pStyle w:val="BodyText"/>
      </w:pPr>
      <w:r>
        <w:t>Y</w:t>
      </w:r>
      <w:r w:rsidRPr="00086F6C" w:rsidR="00086F6C">
        <w:t>ou need not disclose</w:t>
      </w:r>
      <w:r>
        <w:t>:</w:t>
      </w:r>
    </w:p>
    <w:p w:rsidR="00121B00" w:rsidRPr="00C8116B" w:rsidP="00121B00" w14:paraId="16F32ABB" w14:textId="1E0D91B7">
      <w:pPr>
        <w:pStyle w:val="BodyText"/>
        <w:numPr>
          <w:ilvl w:val="0"/>
          <w:numId w:val="42"/>
        </w:numPr>
        <w:rPr>
          <w:rFonts w:eastAsiaTheme="majorEastAsia" w:cstheme="minorHAnsi"/>
          <w:color w:val="0A3C6E"/>
        </w:rPr>
      </w:pPr>
      <w:r w:rsidRPr="00C8116B">
        <w:t>P</w:t>
      </w:r>
      <w:r w:rsidRPr="00C8116B" w:rsidR="00086F6C">
        <w:t xml:space="preserve">articipation in public comment </w:t>
      </w:r>
      <w:r w:rsidRPr="00C8116B">
        <w:t>processes</w:t>
      </w:r>
    </w:p>
    <w:p w:rsidR="000B6658" w:rsidRPr="00C8116B" w:rsidP="00121B00" w14:paraId="215F359A" w14:textId="75F492FC">
      <w:pPr>
        <w:pStyle w:val="BodyText"/>
        <w:numPr>
          <w:ilvl w:val="0"/>
          <w:numId w:val="42"/>
        </w:numPr>
        <w:rPr>
          <w:rFonts w:eastAsiaTheme="majorEastAsia" w:cstheme="minorHAnsi"/>
          <w:color w:val="0A3C6E"/>
        </w:rPr>
      </w:pPr>
      <w:r w:rsidRPr="00C8116B">
        <w:t>R</w:t>
      </w:r>
      <w:r w:rsidRPr="00C8116B" w:rsidR="00086F6C">
        <w:t>espon</w:t>
      </w:r>
      <w:r w:rsidRPr="00C8116B">
        <w:t>ses</w:t>
      </w:r>
      <w:r w:rsidRPr="00C8116B" w:rsidR="00086F6C">
        <w:t xml:space="preserve"> to OPTN or OPTN Contractor</w:t>
      </w:r>
      <w:r w:rsidRPr="00C8116B">
        <w:t xml:space="preserve"> inquiries</w:t>
      </w:r>
      <w:r w:rsidRPr="00C8116B" w:rsidR="00086F6C">
        <w:t xml:space="preserve"> on behalf of </w:t>
      </w:r>
      <w:r w:rsidRPr="00C8116B">
        <w:t xml:space="preserve">your </w:t>
      </w:r>
      <w:r w:rsidRPr="00C8116B" w:rsidR="00086F6C">
        <w:t xml:space="preserve">institution </w:t>
      </w:r>
    </w:p>
    <w:p w:rsidR="00696E24" w:rsidRPr="00C8116B" w:rsidP="00A80480" w14:paraId="3BDAFAD5" w14:textId="3659881B">
      <w:pPr>
        <w:pStyle w:val="BodyText"/>
        <w:numPr>
          <w:ilvl w:val="0"/>
          <w:numId w:val="42"/>
        </w:numPr>
        <w:rPr>
          <w:rFonts w:eastAsiaTheme="majorEastAsia" w:cstheme="minorHAnsi"/>
          <w:color w:val="0A3C6E"/>
        </w:rPr>
      </w:pPr>
      <w:r w:rsidRPr="00C8116B">
        <w:t>P</w:t>
      </w:r>
      <w:r w:rsidRPr="00C8116B" w:rsidR="00086F6C">
        <w:t>articipation in regional meeting</w:t>
      </w:r>
      <w:r w:rsidRPr="00C8116B" w:rsidR="004204FA">
        <w:t xml:space="preserve"> voting processes </w:t>
      </w:r>
      <w:r w:rsidRPr="00C8116B" w:rsidR="00086F6C">
        <w:t xml:space="preserve">on behalf of </w:t>
      </w:r>
      <w:r w:rsidRPr="00C8116B" w:rsidR="004204FA">
        <w:t xml:space="preserve">your </w:t>
      </w:r>
      <w:r w:rsidRPr="00C8116B" w:rsidR="00086F6C">
        <w:t xml:space="preserve">institution </w:t>
      </w:r>
    </w:p>
    <w:p w:rsidR="00851D9C" w:rsidP="00086F6C" w14:paraId="5AD58815" w14:textId="5D9A25E3">
      <w:pPr>
        <w:pStyle w:val="Heading2"/>
      </w:pPr>
      <w:r>
        <w:t>Conflict of Interest Policy Statement</w:t>
      </w:r>
    </w:p>
    <w:p w:rsidR="004204FA" w:rsidP="00086F6C" w14:paraId="34B48393" w14:textId="77777777">
      <w:r w:rsidRPr="00086F6C">
        <w:t xml:space="preserve">It is the policy of HRSA and the OPTN to prohibit actual, potential and appearances of conflicts of interest. </w:t>
      </w:r>
    </w:p>
    <w:p w:rsidR="00086F6C" w:rsidRPr="00086F6C" w:rsidP="00086F6C" w14:paraId="5F81EDE6" w14:textId="5B354F2D">
      <w:r w:rsidRPr="00086F6C">
        <w:t xml:space="preserve">A conflict of interest arises when the interests of the OPTN, </w:t>
      </w:r>
      <w:r w:rsidR="004204FA">
        <w:t>its</w:t>
      </w:r>
      <w:r w:rsidRPr="00086F6C" w:rsidR="004204FA">
        <w:t xml:space="preserve"> </w:t>
      </w:r>
      <w:r w:rsidRPr="00086F6C">
        <w:t>Board</w:t>
      </w:r>
      <w:r w:rsidR="004204FA">
        <w:t xml:space="preserve">, committees, </w:t>
      </w:r>
      <w:r w:rsidRPr="00086F6C">
        <w:t xml:space="preserve">and/or the patients </w:t>
      </w:r>
      <w:r w:rsidR="00F63F11">
        <w:t xml:space="preserve">it </w:t>
      </w:r>
      <w:r w:rsidRPr="00086F6C">
        <w:t>serve</w:t>
      </w:r>
      <w:r w:rsidR="00F63F11">
        <w:t>s</w:t>
      </w:r>
      <w:r w:rsidRPr="00086F6C">
        <w:t xml:space="preserve"> </w:t>
      </w:r>
      <w:r w:rsidR="00D84305">
        <w:t>- or the</w:t>
      </w:r>
      <w:r w:rsidRPr="00086F6C">
        <w:t xml:space="preserve"> OPTN</w:t>
      </w:r>
      <w:r w:rsidR="00D84305">
        <w:t>’s</w:t>
      </w:r>
      <w:r w:rsidRPr="00086F6C">
        <w:t xml:space="preserve"> oversight responsibilit</w:t>
      </w:r>
      <w:r w:rsidR="00D84305">
        <w:t>ies-</w:t>
      </w:r>
      <w:r w:rsidRPr="00086F6C">
        <w:t xml:space="preserve"> conflict</w:t>
      </w:r>
      <w:r w:rsidR="00D84305">
        <w:t xml:space="preserve">, </w:t>
      </w:r>
      <w:r w:rsidRPr="00086F6C">
        <w:t>or appear to conflict</w:t>
      </w:r>
      <w:r w:rsidR="00EC738E">
        <w:t>,</w:t>
      </w:r>
      <w:r w:rsidRPr="00086F6C">
        <w:t xml:space="preserve"> with a financial, personal, business, professional, or organizational interest of a covered person, including </w:t>
      </w:r>
      <w:r w:rsidR="00730DA2">
        <w:t xml:space="preserve">those of a covered person’s </w:t>
      </w:r>
      <w:r w:rsidRPr="00086F6C">
        <w:t xml:space="preserve">affiliates </w:t>
      </w:r>
      <w:r w:rsidR="00730DA2">
        <w:t>or</w:t>
      </w:r>
      <w:r w:rsidRPr="00086F6C" w:rsidR="00730DA2">
        <w:t xml:space="preserve"> </w:t>
      </w:r>
      <w:r w:rsidRPr="00086F6C">
        <w:t>family members.</w:t>
      </w:r>
    </w:p>
    <w:p w:rsidR="009F53F6" w:rsidRPr="009F53F6" w:rsidP="00086F6C" w14:paraId="4CD26B24" w14:textId="573F8A7C">
      <w:pPr>
        <w:pStyle w:val="Heading2"/>
      </w:pPr>
      <w:r>
        <w:t>Definitions</w:t>
      </w:r>
    </w:p>
    <w:p w:rsidR="00086F6C" w:rsidRPr="002578DE" w:rsidP="00086F6C" w14:paraId="59D4B533" w14:textId="03481CE3">
      <w:pPr>
        <w:autoSpaceDE w:val="0"/>
        <w:autoSpaceDN w:val="0"/>
        <w:adjustRightInd w:val="0"/>
        <w:spacing w:after="240"/>
        <w:rPr>
          <w:rFonts w:ascii="Calibri" w:hAnsi="Calibri" w:cs="Calibri"/>
        </w:rPr>
      </w:pPr>
      <w:r w:rsidRPr="002578DE">
        <w:rPr>
          <w:rFonts w:ascii="Calibri" w:hAnsi="Calibri" w:cs="Calibri"/>
        </w:rPr>
        <w:t>For purposes of this Questionnaire, the following terms have the following definitions:  </w:t>
      </w:r>
    </w:p>
    <w:p w:rsidR="008440AF" w:rsidRPr="000714A3" w:rsidP="008440AF" w14:paraId="3DD58940" w14:textId="77777777">
      <w:pPr>
        <w:pStyle w:val="ListParagraph"/>
        <w:numPr>
          <w:ilvl w:val="0"/>
          <w:numId w:val="34"/>
        </w:numPr>
        <w:spacing w:before="80" w:after="80"/>
        <w:rPr>
          <w:rFonts w:eastAsia="MS Mincho" w:cs="Calibri"/>
        </w:rPr>
      </w:pPr>
      <w:r w:rsidRPr="000714A3">
        <w:rPr>
          <w:rFonts w:eastAsia="MS Mincho" w:cs="Calibri"/>
        </w:rPr>
        <w:t>Affiliate: Any entity in which you, alone or with others, own or control ≥35% of voting power, profits interest, or beneficial interest.</w:t>
      </w:r>
    </w:p>
    <w:p w:rsidR="008440AF" w:rsidRPr="000714A3" w:rsidP="008440AF" w14:paraId="43FF206F" w14:textId="77777777">
      <w:pPr>
        <w:pStyle w:val="ListParagraph"/>
        <w:numPr>
          <w:ilvl w:val="0"/>
          <w:numId w:val="34"/>
        </w:numPr>
        <w:spacing w:before="80" w:after="80"/>
        <w:rPr>
          <w:rFonts w:eastAsia="MS Mincho" w:cs="Calibri"/>
        </w:rPr>
      </w:pPr>
      <w:r w:rsidRPr="000714A3">
        <w:rPr>
          <w:rFonts w:eastAsia="MS Mincho" w:cs="Calibri"/>
        </w:rPr>
        <w:t>Family Member: Includes siblings, children, grandchildren, ancestors, spouses, and their equivalents by step or adoption, as well as spouses of these individuals.</w:t>
      </w:r>
    </w:p>
    <w:p w:rsidR="008440AF" w:rsidRPr="000714A3" w:rsidP="008440AF" w14:paraId="2D8C2767" w14:textId="77777777">
      <w:pPr>
        <w:pStyle w:val="ListParagraph"/>
        <w:numPr>
          <w:ilvl w:val="0"/>
          <w:numId w:val="34"/>
        </w:numPr>
        <w:spacing w:before="80" w:after="80"/>
        <w:rPr>
          <w:rFonts w:eastAsia="MS Mincho" w:cs="Calibri"/>
        </w:rPr>
      </w:pPr>
      <w:r w:rsidRPr="000714A3">
        <w:rPr>
          <w:rFonts w:eastAsia="MS Mincho" w:cs="Calibri"/>
        </w:rPr>
        <w:t>Interest: Any direct or indirect financial, personal, business, professional, organizational, or other interest, whether compensated or not.</w:t>
      </w:r>
    </w:p>
    <w:p w:rsidR="00183F23" w:rsidRPr="00014D9E" w:rsidP="00014D9E" w14:paraId="5B4C5CFF" w14:textId="51F73C62">
      <w:pPr>
        <w:pStyle w:val="ListParagraph"/>
        <w:numPr>
          <w:ilvl w:val="0"/>
          <w:numId w:val="34"/>
        </w:numPr>
        <w:spacing w:before="80" w:after="80"/>
        <w:rPr>
          <w:rFonts w:eastAsia="MS Mincho" w:cs="Calibri"/>
        </w:rPr>
      </w:pPr>
      <w:r w:rsidRPr="000714A3">
        <w:rPr>
          <w:rFonts w:eastAsia="MS Mincho" w:cs="Calibri"/>
        </w:rPr>
        <w:t>Transaction: Any agreement, arrangement, or activity, including contracts, grants, or cooperative agreements.</w:t>
      </w:r>
    </w:p>
    <w:p w:rsidR="00183F23" w:rsidRPr="007E7531" w:rsidP="00183F23" w14:paraId="165C2813" w14:textId="74DEB92C">
      <w:pPr>
        <w:autoSpaceDE w:val="0"/>
        <w:autoSpaceDN w:val="0"/>
        <w:adjustRightInd w:val="0"/>
        <w:spacing w:after="0" w:line="240" w:lineRule="auto"/>
        <w:rPr>
          <w:rFonts w:ascii="Calibri" w:hAnsi="Calibri" w:cs="Calibri"/>
        </w:rPr>
      </w:pPr>
      <w:r w:rsidRPr="007E7531">
        <w:rPr>
          <w:rFonts w:ascii="Calibri" w:hAnsi="Calibri" w:cs="Calibri"/>
        </w:rPr>
        <w:t xml:space="preserve">After reviewing your </w:t>
      </w:r>
      <w:r w:rsidRPr="00BB464C">
        <w:rPr>
          <w:rFonts w:eastAsia="Calibri" w:cs="Times New Roman"/>
        </w:rPr>
        <w:t>[</w:t>
      </w:r>
      <w:r w:rsidRPr="005D06AE">
        <w:rPr>
          <w:rFonts w:eastAsia="Calibri" w:cs="Times New Roman"/>
        </w:rPr>
        <w:t xml:space="preserve">MONTH YYYY – </w:t>
      </w:r>
      <w:r w:rsidR="00014D9E">
        <w:rPr>
          <w:rFonts w:eastAsia="Calibri" w:cs="Times New Roman"/>
        </w:rPr>
        <w:t>a</w:t>
      </w:r>
      <w:r w:rsidRPr="005D06AE">
        <w:rPr>
          <w:rFonts w:eastAsia="Calibri" w:cs="Times New Roman"/>
        </w:rPr>
        <w:t>nnual/</w:t>
      </w:r>
      <w:r w:rsidR="00014D9E">
        <w:rPr>
          <w:rFonts w:eastAsia="Calibri" w:cs="Times New Roman"/>
        </w:rPr>
        <w:t>tr</w:t>
      </w:r>
      <w:r w:rsidRPr="005D06AE">
        <w:rPr>
          <w:rFonts w:eastAsia="Calibri" w:cs="Times New Roman"/>
        </w:rPr>
        <w:t>i</w:t>
      </w:r>
      <w:r w:rsidR="00014D9E">
        <w:rPr>
          <w:rFonts w:eastAsia="Calibri" w:cs="Times New Roman"/>
        </w:rPr>
        <w:t>-</w:t>
      </w:r>
      <w:r w:rsidRPr="005D06AE">
        <w:rPr>
          <w:rFonts w:eastAsia="Calibri" w:cs="Times New Roman"/>
        </w:rPr>
        <w:t>annual disclosures</w:t>
      </w:r>
      <w:r w:rsidRPr="00BB464C">
        <w:rPr>
          <w:rFonts w:eastAsia="Calibri" w:cs="Times New Roman"/>
        </w:rPr>
        <w:t>]</w:t>
      </w:r>
      <w:r w:rsidRPr="00BB464C">
        <w:rPr>
          <w:rFonts w:eastAsia="Calibri" w:cs="Times New Roman"/>
        </w:rPr>
        <w:t xml:space="preserve">, </w:t>
      </w:r>
      <w:r w:rsidRPr="007E7531">
        <w:rPr>
          <w:rFonts w:ascii="Calibri" w:hAnsi="Calibri" w:cs="Calibri"/>
        </w:rPr>
        <w:t>,</w:t>
      </w:r>
      <w:r w:rsidRPr="007E7531">
        <w:rPr>
          <w:rFonts w:ascii="Calibri" w:hAnsi="Calibri" w:cs="Calibri"/>
        </w:rPr>
        <w:t xml:space="preserve"> please indicate whether there have been any changes. </w:t>
      </w:r>
    </w:p>
    <w:p w:rsidR="00183F23" w:rsidRPr="00E00271" w:rsidP="00183F23" w14:paraId="687A132D" w14:textId="49E310AA">
      <w:pPr>
        <w:pStyle w:val="ListParagraph"/>
        <w:autoSpaceDE w:val="0"/>
        <w:autoSpaceDN w:val="0"/>
        <w:adjustRightInd w:val="0"/>
        <w:spacing w:before="240" w:after="240"/>
        <w:ind w:left="360"/>
        <w:rPr>
          <w:rFonts w:ascii="Calibri" w:hAnsi="Calibri" w:cs="Calibri"/>
        </w:rPr>
      </w:pPr>
      <w:r w:rsidRPr="00E00271">
        <w:rPr>
          <w:rFonts w:ascii="Calibri" w:hAnsi="Calibri" w:cs="Calibri"/>
          <w:sz w:val="28"/>
          <w:szCs w:val="28"/>
        </w:rPr>
        <w:t xml:space="preserve">□ </w:t>
      </w:r>
      <w:r w:rsidRPr="00E00271">
        <w:rPr>
          <w:rFonts w:ascii="Calibri" w:hAnsi="Calibri" w:cs="Calibri"/>
        </w:rPr>
        <w:t>Yes, there have been changes since</w:t>
      </w:r>
      <w:r>
        <w:rPr>
          <w:rFonts w:ascii="Calibri" w:hAnsi="Calibri" w:cs="Calibri"/>
        </w:rPr>
        <w:t xml:space="preserve"> my</w:t>
      </w:r>
      <w:r w:rsidRPr="00E00271">
        <w:rPr>
          <w:rFonts w:ascii="Calibri" w:hAnsi="Calibri" w:cs="Calibri"/>
        </w:rPr>
        <w:t xml:space="preserve"> </w:t>
      </w:r>
      <w:r w:rsidRPr="00BB464C">
        <w:rPr>
          <w:rFonts w:eastAsia="Calibri" w:cs="Times New Roman"/>
        </w:rPr>
        <w:t>[</w:t>
      </w:r>
      <w:r w:rsidRPr="005D06AE">
        <w:rPr>
          <w:rFonts w:eastAsia="Calibri" w:cs="Times New Roman"/>
        </w:rPr>
        <w:t>MONTH YYYY – Annual/Triannual disclosures</w:t>
      </w:r>
      <w:r w:rsidRPr="00BB464C">
        <w:rPr>
          <w:rFonts w:eastAsia="Calibri" w:cs="Times New Roman"/>
        </w:rPr>
        <w:t>]. </w:t>
      </w:r>
      <w:r w:rsidRPr="00BB464C">
        <w:rPr>
          <w:rFonts w:eastAsia="Calibri" w:cs="Times New Roman"/>
        </w:rPr>
        <w:br/>
      </w:r>
      <w:r w:rsidRPr="00BB464C">
        <w:rPr>
          <w:rFonts w:eastAsia="Calibri" w:cs="Times New Roman"/>
          <w:b/>
          <w:bCs/>
          <w:i/>
          <w:iCs/>
        </w:rPr>
        <w:t xml:space="preserve">[If “Yes” → move to </w:t>
      </w:r>
      <w:r>
        <w:rPr>
          <w:rFonts w:eastAsia="Calibri" w:cs="Times New Roman"/>
          <w:b/>
          <w:bCs/>
          <w:i/>
          <w:iCs/>
          <w:u w:val="single"/>
        </w:rPr>
        <w:t>Section</w:t>
      </w:r>
      <w:r w:rsidRPr="00BB464C">
        <w:rPr>
          <w:rFonts w:eastAsia="Calibri" w:cs="Times New Roman"/>
          <w:b/>
          <w:bCs/>
          <w:i/>
          <w:iCs/>
          <w:u w:val="single"/>
        </w:rPr>
        <w:t xml:space="preserve"> </w:t>
      </w:r>
      <w:r>
        <w:rPr>
          <w:rFonts w:eastAsia="Calibri" w:cs="Times New Roman"/>
          <w:b/>
          <w:bCs/>
          <w:i/>
          <w:iCs/>
          <w:u w:val="single"/>
        </w:rPr>
        <w:t>1</w:t>
      </w:r>
      <w:r w:rsidRPr="00BB464C">
        <w:rPr>
          <w:rFonts w:eastAsia="Calibri" w:cs="Times New Roman"/>
          <w:b/>
          <w:bCs/>
          <w:i/>
          <w:iCs/>
        </w:rPr>
        <w:t>]</w:t>
      </w:r>
      <w:r w:rsidRPr="00BB464C">
        <w:rPr>
          <w:rFonts w:eastAsia="Calibri" w:cs="Times New Roman"/>
        </w:rPr>
        <w:t> </w:t>
      </w:r>
      <w:r w:rsidRPr="00E00271">
        <w:rPr>
          <w:rFonts w:ascii="Calibri" w:hAnsi="Calibri" w:cs="Calibri"/>
        </w:rPr>
        <w:t>.</w:t>
      </w:r>
      <w:r>
        <w:tab/>
      </w:r>
    </w:p>
    <w:p w:rsidR="00183F23" w:rsidRPr="00A80480" w:rsidP="00A80480" w14:paraId="43EF05DD" w14:textId="3BEBA510">
      <w:pPr>
        <w:pStyle w:val="ListParagraph"/>
        <w:autoSpaceDE w:val="0"/>
        <w:autoSpaceDN w:val="0"/>
        <w:adjustRightInd w:val="0"/>
        <w:spacing w:before="240" w:after="240"/>
        <w:ind w:left="360"/>
        <w:rPr>
          <w:rFonts w:ascii="Calibri" w:hAnsi="Calibri" w:cs="Calibri"/>
        </w:rPr>
      </w:pPr>
      <w:r w:rsidRPr="00E00271">
        <w:rPr>
          <w:rFonts w:ascii="Calibri" w:hAnsi="Calibri" w:cs="Calibri"/>
          <w:sz w:val="28"/>
          <w:szCs w:val="28"/>
        </w:rPr>
        <w:t xml:space="preserve">□ </w:t>
      </w:r>
      <w:r w:rsidRPr="00E00271">
        <w:rPr>
          <w:rFonts w:ascii="Calibri" w:hAnsi="Calibri" w:cs="Calibri"/>
        </w:rPr>
        <w:t xml:space="preserve">No, there have not been changes since my </w:t>
      </w:r>
      <w:r w:rsidRPr="00BB464C">
        <w:rPr>
          <w:rFonts w:eastAsia="Calibri" w:cs="Times New Roman"/>
        </w:rPr>
        <w:t>[</w:t>
      </w:r>
      <w:r w:rsidRPr="005D06AE">
        <w:rPr>
          <w:rFonts w:eastAsia="Calibri" w:cs="Times New Roman"/>
        </w:rPr>
        <w:t>MONTH YYYY – Annual/Triannual disclosures</w:t>
      </w:r>
      <w:r w:rsidRPr="00BB464C">
        <w:rPr>
          <w:rFonts w:eastAsia="Calibri" w:cs="Times New Roman"/>
        </w:rPr>
        <w:t>]. </w:t>
      </w:r>
      <w:r w:rsidRPr="00BB464C">
        <w:rPr>
          <w:rFonts w:eastAsia="Calibri" w:cs="Times New Roman"/>
        </w:rPr>
        <w:br/>
      </w:r>
      <w:r w:rsidRPr="00BB464C">
        <w:rPr>
          <w:rFonts w:eastAsia="Calibri" w:cs="Times New Roman"/>
        </w:rPr>
        <w:tab/>
      </w:r>
      <w:r w:rsidRPr="00BB464C">
        <w:rPr>
          <w:rFonts w:eastAsia="Calibri" w:cs="Times New Roman"/>
          <w:b/>
          <w:bCs/>
          <w:i/>
          <w:iCs/>
        </w:rPr>
        <w:t xml:space="preserve">[If “No” → skip to </w:t>
      </w:r>
      <w:r w:rsidRPr="00BB464C">
        <w:rPr>
          <w:rFonts w:eastAsia="Calibri" w:cs="Times New Roman"/>
          <w:b/>
          <w:bCs/>
          <w:i/>
          <w:iCs/>
          <w:u w:val="single"/>
        </w:rPr>
        <w:t>Attestation</w:t>
      </w:r>
      <w:r w:rsidRPr="00BB464C">
        <w:rPr>
          <w:rFonts w:eastAsia="Calibri" w:cs="Times New Roman"/>
          <w:b/>
          <w:bCs/>
          <w:i/>
          <w:iCs/>
        </w:rPr>
        <w:t>]</w:t>
      </w:r>
      <w:r w:rsidRPr="00BB464C">
        <w:rPr>
          <w:rFonts w:eastAsia="Calibri" w:cs="Times New Roman"/>
        </w:rPr>
        <w:t> </w:t>
      </w:r>
      <w:r w:rsidRPr="00E00271">
        <w:rPr>
          <w:rFonts w:ascii="Calibri" w:hAnsi="Calibri" w:cs="Calibri"/>
        </w:rPr>
        <w:t>.</w:t>
      </w:r>
    </w:p>
    <w:p w:rsidR="00851D9C" w:rsidRPr="00A80480" w:rsidP="00A80480" w14:paraId="5FCF0EF3" w14:textId="554A5B7B">
      <w:pPr>
        <w:keepNext/>
        <w:keepLines/>
        <w:spacing w:before="240" w:after="120"/>
        <w:outlineLvl w:val="1"/>
        <w:rPr>
          <w:rFonts w:eastAsia="MS Gothic" w:cs="Calibri"/>
          <w:b/>
          <w:bCs/>
          <w:color w:val="0B76BC"/>
          <w:sz w:val="26"/>
          <w:szCs w:val="26"/>
        </w:rPr>
      </w:pPr>
      <w:r w:rsidRPr="00A80480">
        <w:rPr>
          <w:rFonts w:eastAsia="MS Gothic" w:cs="Calibri"/>
          <w:b/>
          <w:bCs/>
          <w:color w:val="0B76BC"/>
          <w:sz w:val="26"/>
          <w:szCs w:val="26"/>
        </w:rPr>
        <w:t>SECTION 1 — IDENTIFICATION</w:t>
      </w:r>
    </w:p>
    <w:p w:rsidR="000C0F04" w:rsidP="008927CF" w14:paraId="5F4DF5B7" w14:textId="77777777">
      <w:pPr>
        <w:pStyle w:val="ListParagraph"/>
        <w:autoSpaceDE w:val="0"/>
        <w:autoSpaceDN w:val="0"/>
        <w:adjustRightInd w:val="0"/>
        <w:spacing w:after="0" w:line="240" w:lineRule="auto"/>
        <w:ind w:left="360"/>
        <w:rPr>
          <w:rFonts w:ascii="Calibri" w:hAnsi="Calibri" w:cs="Calibri"/>
        </w:rPr>
      </w:pPr>
    </w:p>
    <w:p w:rsidR="00CB0210" w:rsidRPr="005D33FE" w:rsidP="00E05B20" w14:paraId="6A9D5222" w14:textId="68BE4405">
      <w:pPr>
        <w:pStyle w:val="ListParagraph"/>
        <w:numPr>
          <w:ilvl w:val="0"/>
          <w:numId w:val="35"/>
        </w:numPr>
        <w:autoSpaceDE w:val="0"/>
        <w:autoSpaceDN w:val="0"/>
        <w:adjustRightInd w:val="0"/>
        <w:spacing w:after="0" w:line="240" w:lineRule="auto"/>
        <w:rPr>
          <w:rFonts w:ascii="Calibri" w:hAnsi="Calibri" w:cs="Calibri"/>
        </w:rPr>
      </w:pPr>
      <w:r>
        <w:rPr>
          <w:rFonts w:ascii="Calibri" w:hAnsi="Calibri" w:cs="Calibri"/>
          <w:b/>
          <w:bCs/>
        </w:rPr>
        <w:t xml:space="preserve">Full </w:t>
      </w:r>
      <w:r>
        <w:rPr>
          <w:rFonts w:ascii="Calibri" w:hAnsi="Calibri" w:cs="Calibri"/>
          <w:b/>
          <w:bCs/>
        </w:rPr>
        <w:t xml:space="preserve">name: </w:t>
      </w:r>
      <w:r w:rsidRPr="005D33FE" w:rsidR="00C175A9">
        <w:rPr>
          <w:rFonts w:ascii="Calibri" w:hAnsi="Calibri" w:cs="Calibri"/>
        </w:rPr>
        <w:t>_________________________</w:t>
      </w:r>
    </w:p>
    <w:p w:rsidR="00E438C8" w:rsidRPr="005D33FE" w:rsidP="005D33FE" w14:paraId="53DF9FFD" w14:textId="77777777">
      <w:pPr>
        <w:pStyle w:val="ListParagraph"/>
        <w:autoSpaceDE w:val="0"/>
        <w:autoSpaceDN w:val="0"/>
        <w:adjustRightInd w:val="0"/>
        <w:spacing w:after="0" w:line="240" w:lineRule="auto"/>
        <w:ind w:left="360"/>
        <w:rPr>
          <w:rFonts w:ascii="Calibri" w:hAnsi="Calibri" w:cs="Calibri"/>
        </w:rPr>
      </w:pPr>
    </w:p>
    <w:p w:rsidR="00CB0210" w:rsidP="00E05B20" w14:paraId="1B20FE1B" w14:textId="664454C6">
      <w:pPr>
        <w:pStyle w:val="ListParagraph"/>
        <w:numPr>
          <w:ilvl w:val="0"/>
          <w:numId w:val="35"/>
        </w:numPr>
        <w:autoSpaceDE w:val="0"/>
        <w:autoSpaceDN w:val="0"/>
        <w:adjustRightInd w:val="0"/>
        <w:spacing w:after="0" w:line="240" w:lineRule="auto"/>
        <w:rPr>
          <w:rFonts w:ascii="Calibri" w:hAnsi="Calibri" w:cs="Calibri"/>
        </w:rPr>
      </w:pPr>
      <w:r>
        <w:rPr>
          <w:rFonts w:ascii="Calibri" w:hAnsi="Calibri" w:cs="Calibri"/>
          <w:b/>
          <w:bCs/>
        </w:rPr>
        <w:t>Title</w:t>
      </w:r>
      <w:r>
        <w:rPr>
          <w:rFonts w:ascii="Calibri" w:hAnsi="Calibri" w:cs="Calibri"/>
          <w:b/>
          <w:bCs/>
        </w:rPr>
        <w:t xml:space="preserve">: </w:t>
      </w:r>
      <w:r w:rsidRPr="00010C88" w:rsidR="00C175A9">
        <w:rPr>
          <w:rFonts w:ascii="Calibri" w:hAnsi="Calibri" w:cs="Calibri"/>
        </w:rPr>
        <w:t>_________________________</w:t>
      </w:r>
    </w:p>
    <w:p w:rsidR="00A22734" w:rsidRPr="00A80480" w:rsidP="00A80480" w14:paraId="1C65322F" w14:textId="77777777">
      <w:pPr>
        <w:pStyle w:val="ListParagraph"/>
        <w:rPr>
          <w:rFonts w:ascii="Calibri" w:hAnsi="Calibri" w:cs="Calibri"/>
        </w:rPr>
      </w:pPr>
    </w:p>
    <w:p w:rsidR="00A22734" w:rsidP="00E05B20" w14:paraId="43BF4920" w14:textId="0C427E6F">
      <w:pPr>
        <w:pStyle w:val="ListParagraph"/>
        <w:numPr>
          <w:ilvl w:val="0"/>
          <w:numId w:val="35"/>
        </w:numPr>
        <w:autoSpaceDE w:val="0"/>
        <w:autoSpaceDN w:val="0"/>
        <w:adjustRightInd w:val="0"/>
        <w:spacing w:after="0" w:line="240" w:lineRule="auto"/>
        <w:rPr>
          <w:rFonts w:ascii="Calibri" w:hAnsi="Calibri" w:cs="Calibri"/>
        </w:rPr>
      </w:pPr>
      <w:r>
        <w:rPr>
          <w:rFonts w:ascii="Calibri" w:hAnsi="Calibri" w:cs="Calibri"/>
        </w:rPr>
        <w:t>Direct Phone Number: ________</w:t>
      </w:r>
    </w:p>
    <w:p w:rsidR="000B39DE" w:rsidP="00E05B20" w14:paraId="71D05062" w14:textId="64130216">
      <w:pPr>
        <w:pStyle w:val="ListParagraph"/>
        <w:numPr>
          <w:ilvl w:val="0"/>
          <w:numId w:val="35"/>
        </w:numPr>
        <w:autoSpaceDE w:val="0"/>
        <w:autoSpaceDN w:val="0"/>
        <w:adjustRightInd w:val="0"/>
        <w:spacing w:after="0" w:line="240" w:lineRule="auto"/>
        <w:rPr>
          <w:rFonts w:ascii="Calibri" w:hAnsi="Calibri" w:cs="Calibri"/>
        </w:rPr>
      </w:pPr>
      <w:r>
        <w:rPr>
          <w:rFonts w:ascii="Calibri" w:hAnsi="Calibri" w:cs="Calibri"/>
        </w:rPr>
        <w:t>Email: ______</w:t>
      </w:r>
    </w:p>
    <w:p w:rsidR="000B39DE" w:rsidP="00E05B20" w14:paraId="599E5526" w14:textId="210208FA">
      <w:pPr>
        <w:pStyle w:val="ListParagraph"/>
        <w:numPr>
          <w:ilvl w:val="0"/>
          <w:numId w:val="35"/>
        </w:numPr>
        <w:autoSpaceDE w:val="0"/>
        <w:autoSpaceDN w:val="0"/>
        <w:adjustRightInd w:val="0"/>
        <w:spacing w:after="0" w:line="240" w:lineRule="auto"/>
        <w:rPr>
          <w:rFonts w:ascii="Calibri" w:hAnsi="Calibri" w:cs="Calibri"/>
        </w:rPr>
      </w:pPr>
      <w:r>
        <w:rPr>
          <w:rFonts w:ascii="Calibri" w:hAnsi="Calibri" w:cs="Calibri"/>
        </w:rPr>
        <w:t xml:space="preserve">Current Role (Select all that apply): </w:t>
      </w:r>
    </w:p>
    <w:p w:rsidR="008F67F3" w:rsidRPr="008F67F3" w:rsidP="00A80480" w14:paraId="2A86148D" w14:textId="77777777">
      <w:pPr>
        <w:pStyle w:val="ListParagraph"/>
        <w:ind w:left="360"/>
        <w:rPr>
          <w:rFonts w:eastAsia="Calibri" w:cs="Times New Roman"/>
        </w:rPr>
      </w:pPr>
      <w:r w:rsidRPr="008F67F3">
        <w:rPr>
          <w:rFonts w:ascii="Segoe UI Symbol" w:eastAsia="Calibri" w:hAnsi="Segoe UI Symbol" w:cs="Segoe UI Symbol"/>
        </w:rPr>
        <w:t>☐</w:t>
      </w:r>
      <w:r w:rsidRPr="008F67F3">
        <w:rPr>
          <w:rFonts w:eastAsia="Calibri" w:cs="Times New Roman"/>
        </w:rPr>
        <w:t xml:space="preserve"> Board Member</w:t>
      </w:r>
    </w:p>
    <w:p w:rsidR="008F67F3" w:rsidRPr="008F67F3" w:rsidP="00A80480" w14:paraId="74CF3013" w14:textId="77777777">
      <w:pPr>
        <w:pStyle w:val="ListParagraph"/>
        <w:ind w:left="360"/>
        <w:rPr>
          <w:rFonts w:eastAsia="Calibri" w:cs="Times New Roman"/>
          <w:i/>
          <w:iCs/>
        </w:rPr>
      </w:pPr>
      <w:r w:rsidRPr="008F67F3">
        <w:rPr>
          <w:rFonts w:ascii="Segoe UI Symbol" w:eastAsia="Calibri" w:hAnsi="Segoe UI Symbol" w:cs="Segoe UI Symbol"/>
        </w:rPr>
        <w:t>☐</w:t>
      </w:r>
      <w:r w:rsidRPr="008F67F3">
        <w:rPr>
          <w:rFonts w:eastAsia="Calibri" w:cs="Times New Roman"/>
        </w:rPr>
        <w:t xml:space="preserve"> Board Committee Member (i.e., Executive Committee, Finance Committee, Nominating Committee). </w:t>
      </w:r>
      <w:r w:rsidRPr="008F67F3">
        <w:rPr>
          <w:rFonts w:eastAsia="Calibri" w:cs="Times New Roman"/>
          <w:i/>
          <w:iCs/>
        </w:rPr>
        <w:t>Please list the name(s) of the Board Committee.</w:t>
      </w:r>
    </w:p>
    <w:p w:rsidR="008F67F3" w:rsidRPr="008F67F3" w:rsidP="00A80480" w14:paraId="4B743459" w14:textId="77777777">
      <w:pPr>
        <w:pStyle w:val="ListParagraph"/>
        <w:ind w:left="360"/>
        <w:rPr>
          <w:rFonts w:eastAsia="Calibri" w:cs="Times New Roman"/>
        </w:rPr>
      </w:pPr>
      <w:r w:rsidRPr="008F67F3">
        <w:rPr>
          <w:rFonts w:ascii="Segoe UI Symbol" w:eastAsia="Calibri" w:hAnsi="Segoe UI Symbol" w:cs="Segoe UI Symbol"/>
        </w:rPr>
        <w:t>☐</w:t>
      </w:r>
      <w:r w:rsidRPr="008F67F3">
        <w:rPr>
          <w:rFonts w:eastAsia="Calibri" w:cs="Times New Roman"/>
        </w:rPr>
        <w:t xml:space="preserve"> Board Officer (i.e., President, Vice President, Vice President for Patient and Donor Affairs, Treasurer, Secretary)</w:t>
      </w:r>
    </w:p>
    <w:p w:rsidR="008F67F3" w:rsidRPr="008F67F3" w:rsidP="00A80480" w14:paraId="44092674" w14:textId="77777777">
      <w:pPr>
        <w:pStyle w:val="ListParagraph"/>
        <w:ind w:left="360"/>
        <w:rPr>
          <w:rFonts w:eastAsia="Calibri" w:cs="Times New Roman"/>
          <w:i/>
          <w:iCs/>
        </w:rPr>
      </w:pPr>
      <w:r w:rsidRPr="008F67F3">
        <w:rPr>
          <w:rFonts w:ascii="Segoe UI Symbol" w:eastAsia="Calibri" w:hAnsi="Segoe UI Symbol" w:cs="Segoe UI Symbol"/>
        </w:rPr>
        <w:t>☐</w:t>
      </w:r>
      <w:r w:rsidRPr="008F67F3">
        <w:rPr>
          <w:rFonts w:eastAsia="Calibri" w:cs="Times New Roman"/>
        </w:rPr>
        <w:t xml:space="preserve"> OPTN Committee Member. </w:t>
      </w:r>
      <w:r w:rsidRPr="008F67F3">
        <w:rPr>
          <w:rFonts w:eastAsia="Calibri" w:cs="Times New Roman"/>
          <w:i/>
          <w:iCs/>
        </w:rPr>
        <w:t>Please list the name(s) of the OPTN Committee.</w:t>
      </w:r>
    </w:p>
    <w:p w:rsidR="008F67F3" w:rsidRPr="008F67F3" w:rsidP="00A80480" w14:paraId="2E150E1A" w14:textId="77777777">
      <w:pPr>
        <w:pStyle w:val="ListParagraph"/>
        <w:ind w:left="360"/>
        <w:rPr>
          <w:rFonts w:eastAsia="Calibri" w:cs="Times New Roman"/>
          <w:i/>
          <w:iCs/>
        </w:rPr>
      </w:pPr>
      <w:r w:rsidRPr="008F67F3">
        <w:rPr>
          <w:rFonts w:ascii="Segoe UI Symbol" w:eastAsia="Calibri" w:hAnsi="Segoe UI Symbol" w:cs="Segoe UI Symbol"/>
        </w:rPr>
        <w:t>☐</w:t>
      </w:r>
      <w:r w:rsidRPr="008F67F3">
        <w:rPr>
          <w:rFonts w:eastAsia="Calibri" w:cs="Times New Roman"/>
        </w:rPr>
        <w:t xml:space="preserve"> Review Board Member. </w:t>
      </w:r>
      <w:r w:rsidRPr="008F67F3">
        <w:rPr>
          <w:rFonts w:eastAsia="Calibri" w:cs="Times New Roman"/>
          <w:i/>
          <w:iCs/>
        </w:rPr>
        <w:t>Please list the name(s) of the Review Board.</w:t>
      </w:r>
    </w:p>
    <w:p w:rsidR="008F67F3" w:rsidRPr="008F67F3" w:rsidP="00A80480" w14:paraId="78CACCBD" w14:textId="77777777">
      <w:pPr>
        <w:pStyle w:val="ListParagraph"/>
        <w:ind w:left="360"/>
        <w:rPr>
          <w:rFonts w:eastAsia="Calibri" w:cs="Times New Roman"/>
          <w:i/>
          <w:iCs/>
        </w:rPr>
      </w:pPr>
      <w:r w:rsidRPr="008F67F3">
        <w:rPr>
          <w:rFonts w:ascii="Segoe UI Symbol" w:eastAsia="Calibri" w:hAnsi="Segoe UI Symbol" w:cs="Segoe UI Symbol"/>
        </w:rPr>
        <w:t>☐</w:t>
      </w:r>
      <w:r w:rsidRPr="008F67F3">
        <w:rPr>
          <w:rFonts w:eastAsia="Calibri" w:cs="Times New Roman"/>
        </w:rPr>
        <w:t xml:space="preserve"> Board-directed Workgroup Member. </w:t>
      </w:r>
      <w:r w:rsidRPr="008F67F3">
        <w:rPr>
          <w:rFonts w:eastAsia="Calibri" w:cs="Times New Roman"/>
          <w:i/>
          <w:iCs/>
        </w:rPr>
        <w:t>Please list the name(s) of the Board-directed Workgroup.</w:t>
      </w:r>
    </w:p>
    <w:p w:rsidR="008F67F3" w:rsidRPr="008F67F3" w:rsidP="00A80480" w14:paraId="171D71F0" w14:textId="77777777">
      <w:pPr>
        <w:pStyle w:val="ListParagraph"/>
        <w:ind w:left="360"/>
        <w:rPr>
          <w:rFonts w:eastAsia="Calibri" w:cs="Times New Roman"/>
        </w:rPr>
      </w:pPr>
      <w:r w:rsidRPr="008F67F3">
        <w:rPr>
          <w:rFonts w:ascii="Segoe UI Symbol" w:eastAsia="Calibri" w:hAnsi="Segoe UI Symbol" w:cs="Segoe UI Symbol"/>
        </w:rPr>
        <w:t>☐</w:t>
      </w:r>
      <w:r w:rsidRPr="008F67F3">
        <w:rPr>
          <w:rFonts w:eastAsia="Calibri" w:cs="Times New Roman"/>
        </w:rPr>
        <w:t xml:space="preserve"> Other (specify</w:t>
      </w:r>
      <w:r w:rsidRPr="008F67F3">
        <w:rPr>
          <w:rFonts w:eastAsia="Calibri" w:cs="Times New Roman"/>
        </w:rPr>
        <w:t>): _</w:t>
      </w:r>
      <w:r w:rsidRPr="008F67F3">
        <w:rPr>
          <w:rFonts w:eastAsia="Calibri" w:cs="Times New Roman"/>
        </w:rPr>
        <w:t>___________________</w:t>
      </w:r>
    </w:p>
    <w:p w:rsidR="008F67F3" w:rsidRPr="005D33FE" w:rsidP="00A80480" w14:paraId="4C7672A7" w14:textId="77777777">
      <w:pPr>
        <w:pStyle w:val="ListParagraph"/>
        <w:autoSpaceDE w:val="0"/>
        <w:autoSpaceDN w:val="0"/>
        <w:adjustRightInd w:val="0"/>
        <w:spacing w:after="0" w:line="240" w:lineRule="auto"/>
        <w:ind w:left="360"/>
        <w:rPr>
          <w:rFonts w:ascii="Calibri" w:hAnsi="Calibri" w:cs="Calibri"/>
        </w:rPr>
      </w:pPr>
    </w:p>
    <w:p w:rsidR="0019033B" w:rsidP="00EC1D56" w14:paraId="6EF66A2C" w14:textId="69401401">
      <w:pPr>
        <w:keepNext/>
        <w:keepLines/>
        <w:tabs>
          <w:tab w:val="left" w:pos="5820"/>
        </w:tabs>
        <w:spacing w:before="240" w:after="120"/>
        <w:outlineLvl w:val="1"/>
        <w:rPr>
          <w:rFonts w:eastAsia="MS Gothic" w:cs="Calibri"/>
          <w:b/>
          <w:bCs/>
          <w:color w:val="0B76BC"/>
          <w:sz w:val="26"/>
          <w:szCs w:val="26"/>
        </w:rPr>
      </w:pPr>
      <w:r w:rsidRPr="004E37F3">
        <w:rPr>
          <w:rFonts w:eastAsia="MS Gothic" w:cs="Calibri"/>
          <w:b/>
          <w:bCs/>
          <w:color w:val="0B76BC"/>
          <w:sz w:val="26"/>
          <w:szCs w:val="26"/>
        </w:rPr>
        <w:t>SECTION 2 — EMPLOYMENT &amp; AFFILIATIONS</w:t>
      </w:r>
      <w:r w:rsidR="00EC1D56">
        <w:rPr>
          <w:rFonts w:eastAsia="MS Gothic" w:cs="Calibri"/>
          <w:b/>
          <w:bCs/>
          <w:color w:val="0B76BC"/>
          <w:sz w:val="26"/>
          <w:szCs w:val="26"/>
        </w:rPr>
        <w:tab/>
      </w:r>
    </w:p>
    <w:p w:rsidR="00EC1D56" w:rsidRPr="004E37F3" w:rsidP="00EC1D56" w14:paraId="4332888C" w14:textId="77777777">
      <w:pPr>
        <w:numPr>
          <w:ilvl w:val="0"/>
          <w:numId w:val="45"/>
        </w:numPr>
        <w:spacing w:line="278" w:lineRule="auto"/>
        <w:ind w:left="360"/>
        <w:rPr>
          <w:rFonts w:eastAsia="Calibri" w:cs="Times New Roman"/>
        </w:rPr>
      </w:pPr>
      <w:r w:rsidRPr="004E37F3">
        <w:rPr>
          <w:rFonts w:eastAsia="Calibri" w:cs="Times New Roman"/>
        </w:rPr>
        <w:t>Current Employer</w:t>
      </w:r>
    </w:p>
    <w:p w:rsidR="00EC1D56" w:rsidRPr="004E37F3" w:rsidP="00EC1D56" w14:paraId="04AD361C" w14:textId="77777777">
      <w:pPr>
        <w:ind w:left="720"/>
        <w:rPr>
          <w:rFonts w:eastAsia="Calibri" w:cs="Times New Roman"/>
        </w:rPr>
      </w:pPr>
      <w:r w:rsidRPr="004E37F3">
        <w:rPr>
          <w:rFonts w:eastAsia="Calibri" w:cs="Times New Roman"/>
        </w:rPr>
        <w:t>Organization Name: __________________________</w:t>
      </w:r>
    </w:p>
    <w:p w:rsidR="00EC1D56" w:rsidRPr="004E37F3" w:rsidP="00EC1D56" w14:paraId="04017C15" w14:textId="77777777">
      <w:pPr>
        <w:ind w:left="720"/>
        <w:rPr>
          <w:rFonts w:eastAsia="Calibri" w:cs="Times New Roman"/>
        </w:rPr>
      </w:pPr>
      <w:r w:rsidRPr="004E37F3">
        <w:rPr>
          <w:rFonts w:eastAsia="Calibri" w:cs="Times New Roman"/>
        </w:rPr>
        <w:t>OPTN Member Code (if applicable): __________________________</w:t>
      </w:r>
    </w:p>
    <w:p w:rsidR="00EC1D56" w:rsidRPr="004E37F3" w:rsidP="00EC1D56" w14:paraId="4801F60A" w14:textId="77777777">
      <w:pPr>
        <w:ind w:left="720"/>
        <w:rPr>
          <w:rFonts w:eastAsia="Calibri" w:cs="Times New Roman"/>
        </w:rPr>
      </w:pPr>
      <w:r w:rsidRPr="004E37F3">
        <w:rPr>
          <w:rFonts w:eastAsia="Calibri" w:cs="Times New Roman"/>
        </w:rPr>
        <w:t>Role/Title: __________________________</w:t>
      </w:r>
    </w:p>
    <w:p w:rsidR="00EC1D56" w:rsidRPr="004E37F3" w:rsidP="00C900BA" w14:paraId="6F3E46E4" w14:textId="78318AB8">
      <w:pPr>
        <w:keepNext/>
        <w:keepLines/>
        <w:spacing w:before="240" w:after="120"/>
        <w:outlineLvl w:val="1"/>
        <w:rPr>
          <w:rFonts w:eastAsia="MS Gothic" w:cs="Calibri"/>
          <w:b/>
          <w:bCs/>
          <w:color w:val="0B76BC"/>
          <w:sz w:val="26"/>
          <w:szCs w:val="26"/>
        </w:rPr>
      </w:pPr>
      <w:r w:rsidRPr="004E37F3">
        <w:rPr>
          <w:rFonts w:eastAsia="MS Gothic" w:cs="Calibri"/>
          <w:b/>
          <w:bCs/>
          <w:color w:val="0B76BC"/>
          <w:sz w:val="26"/>
          <w:szCs w:val="26"/>
        </w:rPr>
        <w:t xml:space="preserve">SECTION 3 — </w:t>
      </w:r>
      <w:r>
        <w:rPr>
          <w:rFonts w:eastAsia="MS Gothic" w:cs="Calibri"/>
          <w:b/>
          <w:bCs/>
          <w:color w:val="0B76BC"/>
          <w:sz w:val="26"/>
          <w:szCs w:val="26"/>
        </w:rPr>
        <w:t>TRI</w:t>
      </w:r>
      <w:r w:rsidR="00C8116B">
        <w:rPr>
          <w:rFonts w:eastAsia="MS Gothic" w:cs="Calibri"/>
          <w:b/>
          <w:bCs/>
          <w:color w:val="0B76BC"/>
          <w:sz w:val="26"/>
          <w:szCs w:val="26"/>
        </w:rPr>
        <w:t>-</w:t>
      </w:r>
      <w:r w:rsidRPr="004E37F3">
        <w:rPr>
          <w:rFonts w:eastAsia="MS Gothic" w:cs="Calibri"/>
          <w:b/>
          <w:bCs/>
          <w:color w:val="0B76BC"/>
          <w:sz w:val="26"/>
          <w:szCs w:val="26"/>
        </w:rPr>
        <w:t>ANNUAL DISCLOSURE</w:t>
      </w:r>
    </w:p>
    <w:p w:rsidR="006C5449" w:rsidRPr="004E37F3" w:rsidP="006C5449" w14:paraId="6C2E0030" w14:textId="77777777">
      <w:pPr>
        <w:rPr>
          <w:rFonts w:eastAsia="Calibri" w:cs="Times New Roman"/>
        </w:rPr>
      </w:pPr>
      <w:r w:rsidRPr="004E37F3">
        <w:rPr>
          <w:rFonts w:eastAsia="Calibri" w:cs="Times New Roman"/>
        </w:rPr>
        <w:t xml:space="preserve">Except as stated otherwise, please consider each of the following questions to pertain to you (or, as applicable, a family member of affiliate) </w:t>
      </w:r>
      <w:r w:rsidRPr="004E37F3">
        <w:rPr>
          <w:rFonts w:eastAsia="Calibri" w:cs="Times New Roman"/>
        </w:rPr>
        <w:t>at all times</w:t>
      </w:r>
      <w:r w:rsidRPr="004E37F3">
        <w:rPr>
          <w:rFonts w:eastAsia="Calibri" w:cs="Times New Roman"/>
        </w:rPr>
        <w:t xml:space="preserve"> during the past ten (10) years. If you answer “Yes” to any question below, you may provide information for all applicable organizations, relationships, or circumstances. Please include a separate entry for each, as applicable.</w:t>
      </w:r>
    </w:p>
    <w:p w:rsidR="009A08FD" w:rsidP="00086F6C" w14:paraId="288D7EFF" w14:textId="77777777">
      <w:pPr>
        <w:autoSpaceDE w:val="0"/>
        <w:autoSpaceDN w:val="0"/>
        <w:adjustRightInd w:val="0"/>
        <w:rPr>
          <w:rFonts w:ascii="Calibri" w:hAnsi="Calibri" w:cs="Calibri"/>
          <w:b/>
          <w:bCs/>
        </w:rPr>
      </w:pPr>
    </w:p>
    <w:p w:rsidR="00086F6C" w:rsidRPr="00A80480" w:rsidP="00086F6C" w14:paraId="4086A1A8" w14:textId="47DDF1AE">
      <w:pPr>
        <w:autoSpaceDE w:val="0"/>
        <w:autoSpaceDN w:val="0"/>
        <w:adjustRightInd w:val="0"/>
        <w:rPr>
          <w:rFonts w:ascii="Calibri" w:hAnsi="Calibri" w:cs="Calibri"/>
          <w:b/>
          <w:bCs/>
        </w:rPr>
      </w:pPr>
      <w:r>
        <w:rPr>
          <w:rFonts w:ascii="Calibri" w:hAnsi="Calibri" w:cs="Calibri"/>
          <w:b/>
          <w:bCs/>
        </w:rPr>
        <w:t>Question 1</w:t>
      </w:r>
    </w:p>
    <w:p w:rsidR="00101F11" w:rsidRPr="00A80480" w:rsidP="00A80480" w14:paraId="19962C6E" w14:textId="54A6A381">
      <w:pPr>
        <w:autoSpaceDE w:val="0"/>
        <w:autoSpaceDN w:val="0"/>
        <w:adjustRightInd w:val="0"/>
        <w:spacing w:after="0" w:line="240" w:lineRule="auto"/>
        <w:rPr>
          <w:rFonts w:ascii="Calibri" w:hAnsi="Calibri" w:cs="Calibri"/>
        </w:rPr>
      </w:pPr>
      <w:r w:rsidRPr="00A80480">
        <w:rPr>
          <w:rFonts w:ascii="Calibri" w:hAnsi="Calibri" w:cs="Calibri"/>
        </w:rPr>
        <w:t>Have you, a family member</w:t>
      </w:r>
      <w:r w:rsidRPr="00A80480" w:rsidR="00921163">
        <w:rPr>
          <w:rFonts w:ascii="Calibri" w:hAnsi="Calibri" w:cs="Calibri"/>
        </w:rPr>
        <w:t>,</w:t>
      </w:r>
      <w:r w:rsidRPr="00A80480">
        <w:rPr>
          <w:rFonts w:ascii="Calibri" w:hAnsi="Calibri" w:cs="Calibri"/>
        </w:rPr>
        <w:t xml:space="preserve"> or an affiliate</w:t>
      </w:r>
      <w:r w:rsidRPr="00A80480">
        <w:rPr>
          <w:rFonts w:ascii="Calibri" w:hAnsi="Calibri" w:cs="Calibri"/>
        </w:rPr>
        <w:t xml:space="preserve"> been employed by, provided any (paid or unpaid) consulting or advisory services to, or otherwise had any ownership, management, financial, or business relationship with any of the following organizations:</w:t>
      </w:r>
    </w:p>
    <w:p w:rsidR="000C0F04" w:rsidP="00101F11" w14:paraId="7607372C" w14:textId="64BB251B">
      <w:pPr>
        <w:pStyle w:val="ListParagraph"/>
        <w:numPr>
          <w:ilvl w:val="0"/>
          <w:numId w:val="44"/>
        </w:numPr>
        <w:autoSpaceDE w:val="0"/>
        <w:autoSpaceDN w:val="0"/>
        <w:adjustRightInd w:val="0"/>
        <w:spacing w:after="0" w:line="240" w:lineRule="auto"/>
        <w:rPr>
          <w:rFonts w:ascii="Calibri" w:hAnsi="Calibri" w:cs="Calibri"/>
        </w:rPr>
      </w:pPr>
      <w:r w:rsidRPr="00617EC7">
        <w:rPr>
          <w:rFonts w:ascii="Calibri" w:hAnsi="Calibri" w:cs="Calibri"/>
        </w:rPr>
        <w:t xml:space="preserve"> </w:t>
      </w:r>
      <w:r w:rsidR="004F5EEC">
        <w:rPr>
          <w:rFonts w:ascii="Calibri" w:hAnsi="Calibri" w:cs="Calibri"/>
        </w:rPr>
        <w:t xml:space="preserve">the </w:t>
      </w:r>
      <w:r w:rsidRPr="0028211F">
        <w:rPr>
          <w:rFonts w:ascii="Calibri" w:hAnsi="Calibri" w:cs="Calibri"/>
        </w:rPr>
        <w:t>Scientific Registry of Transplant Recipients</w:t>
      </w:r>
      <w:r w:rsidR="004F5EEC">
        <w:rPr>
          <w:rFonts w:ascii="Calibri" w:hAnsi="Calibri" w:cs="Calibri"/>
        </w:rPr>
        <w:t xml:space="preserve"> (SRTR); or</w:t>
      </w:r>
    </w:p>
    <w:p w:rsidR="008F2FBE" w:rsidP="008F2FBE" w14:paraId="5243FE09" w14:textId="77777777">
      <w:pPr>
        <w:pStyle w:val="ListParagraph"/>
        <w:numPr>
          <w:ilvl w:val="0"/>
          <w:numId w:val="44"/>
        </w:numPr>
        <w:rPr>
          <w:rFonts w:ascii="Calibri" w:hAnsi="Calibri" w:cs="Calibri"/>
        </w:rPr>
      </w:pPr>
      <w:r w:rsidRPr="008F2FBE">
        <w:rPr>
          <w:rFonts w:ascii="Calibri" w:hAnsi="Calibri" w:cs="Calibri"/>
        </w:rPr>
        <w:t>an entity or individual that has engaged in or negotiated a business transaction with the OPTN or an OPTN Member (including, but not limited to, for the sale or purchase of goods or services).</w:t>
      </w:r>
    </w:p>
    <w:p w:rsidR="00651F36" w:rsidRPr="00651F36" w:rsidP="00A80480" w14:paraId="42B1B804" w14:textId="77777777">
      <w:pPr>
        <w:pStyle w:val="ListParagraph"/>
        <w:spacing w:before="160" w:after="200"/>
        <w:ind w:left="360"/>
        <w:rPr>
          <w:rFonts w:eastAsia="Calibri" w:cs="Times New Roman"/>
        </w:rPr>
      </w:pPr>
      <w:r w:rsidRPr="00651F36">
        <w:rPr>
          <w:rFonts w:ascii="Segoe UI Symbol" w:eastAsia="Calibri" w:hAnsi="Segoe UI Symbol" w:cs="Segoe UI Symbol"/>
        </w:rPr>
        <w:t>☐</w:t>
      </w:r>
      <w:r w:rsidRPr="00651F36">
        <w:rPr>
          <w:rFonts w:eastAsia="Calibri" w:cs="Times New Roman"/>
        </w:rPr>
        <w:t xml:space="preserve"> Yes </w:t>
      </w:r>
      <w:r w:rsidRPr="00651F36">
        <w:rPr>
          <w:rFonts w:eastAsia="Calibri" w:cs="Times New Roman"/>
        </w:rPr>
        <w:tab/>
      </w:r>
      <w:r w:rsidRPr="00651F36">
        <w:rPr>
          <w:rFonts w:eastAsia="Calibri" w:cs="Times New Roman"/>
        </w:rPr>
        <w:tab/>
      </w:r>
      <w:r w:rsidRPr="00651F36">
        <w:rPr>
          <w:rFonts w:ascii="Segoe UI Symbol" w:eastAsia="Calibri" w:hAnsi="Segoe UI Symbol" w:cs="Segoe UI Symbol"/>
        </w:rPr>
        <w:t>☐</w:t>
      </w:r>
      <w:r w:rsidRPr="00651F36">
        <w:rPr>
          <w:rFonts w:eastAsia="Calibri" w:cs="Times New Roman"/>
        </w:rPr>
        <w:t xml:space="preserve"> No</w:t>
      </w:r>
    </w:p>
    <w:p w:rsidR="00651F36" w:rsidP="00651F36" w14:paraId="0C4D22D1" w14:textId="77777777">
      <w:pPr>
        <w:pStyle w:val="ListParagraph"/>
        <w:ind w:left="360"/>
        <w:rPr>
          <w:rFonts w:ascii="Calibri" w:hAnsi="Calibri" w:cs="Calibri"/>
        </w:rPr>
      </w:pPr>
    </w:p>
    <w:p w:rsidR="004F5EEC" w:rsidRPr="0028211F" w:rsidP="00A80480" w14:paraId="4CCFAD75" w14:textId="77777777">
      <w:pPr>
        <w:pStyle w:val="ListParagraph"/>
        <w:autoSpaceDE w:val="0"/>
        <w:autoSpaceDN w:val="0"/>
        <w:adjustRightInd w:val="0"/>
        <w:spacing w:after="0" w:line="240" w:lineRule="auto"/>
        <w:ind w:left="360"/>
        <w:rPr>
          <w:rFonts w:ascii="Calibri" w:hAnsi="Calibri" w:cs="Calibri"/>
        </w:rPr>
      </w:pPr>
    </w:p>
    <w:p w:rsidR="005C29EC" w:rsidP="005C29EC" w14:paraId="170423E8" w14:textId="77777777">
      <w:r>
        <w:t>If YES, for each:</w:t>
      </w:r>
    </w:p>
    <w:p w:rsidR="005C29EC" w:rsidP="005C29EC" w14:paraId="14E23833" w14:textId="77777777">
      <w:pPr>
        <w:pStyle w:val="Bullet1"/>
        <w:ind w:left="360"/>
      </w:pPr>
      <w:r>
        <w:t>Disclosure pertains to:</w:t>
      </w:r>
    </w:p>
    <w:p w:rsidR="005C29EC" w:rsidRPr="00D063E7" w:rsidP="005C29EC" w14:paraId="4592C9DA" w14:textId="77777777">
      <w:pPr>
        <w:pStyle w:val="Bullet2"/>
        <w:ind w:left="720"/>
      </w:pPr>
      <w:r w:rsidRPr="00D063E7">
        <w:rPr>
          <w:rFonts w:ascii="Segoe UI Symbol" w:hAnsi="Segoe UI Symbol" w:cs="Segoe UI Symbol"/>
        </w:rPr>
        <w:t>☐</w:t>
      </w:r>
      <w:r w:rsidRPr="00D063E7">
        <w:t xml:space="preserve"> Myself</w:t>
      </w:r>
    </w:p>
    <w:p w:rsidR="005C29EC" w:rsidRPr="00D063E7" w:rsidP="005C29EC" w14:paraId="2B569B6B" w14:textId="77777777">
      <w:pPr>
        <w:pStyle w:val="Bullet2"/>
        <w:ind w:left="720"/>
      </w:pPr>
      <w:r w:rsidRPr="00D063E7">
        <w:rPr>
          <w:rFonts w:ascii="Segoe UI Symbol" w:hAnsi="Segoe UI Symbol" w:cs="Segoe UI Symbol"/>
        </w:rPr>
        <w:t>☐</w:t>
      </w:r>
      <w:r w:rsidRPr="00D063E7">
        <w:t xml:space="preserve"> A family member</w:t>
      </w:r>
    </w:p>
    <w:p w:rsidR="005C29EC" w:rsidRPr="00D063E7" w:rsidP="005C29EC" w14:paraId="34952EF0" w14:textId="77777777">
      <w:pPr>
        <w:pStyle w:val="Bullet2"/>
        <w:ind w:left="720"/>
      </w:pPr>
      <w:r w:rsidRPr="00D063E7">
        <w:rPr>
          <w:rFonts w:ascii="Segoe UI Symbol" w:hAnsi="Segoe UI Symbol" w:cs="Segoe UI Symbol"/>
        </w:rPr>
        <w:t>☐</w:t>
      </w:r>
      <w:r w:rsidRPr="00D063E7">
        <w:t xml:space="preserve"> An affiliate</w:t>
      </w:r>
    </w:p>
    <w:p w:rsidR="005C29EC" w:rsidP="005C29EC" w14:paraId="5A368993" w14:textId="2BA0F36D">
      <w:pPr>
        <w:pStyle w:val="Bullet1"/>
        <w:ind w:left="360"/>
      </w:pPr>
      <w:r>
        <w:t>Organization</w:t>
      </w:r>
      <w:r w:rsidR="00651F36">
        <w:t xml:space="preserve"> Name</w:t>
      </w:r>
      <w:r>
        <w:t xml:space="preserve">: __________________ </w:t>
      </w:r>
    </w:p>
    <w:p w:rsidR="00DD785B" w:rsidP="005C29EC" w14:paraId="273EB946" w14:textId="3F9FBE7D">
      <w:pPr>
        <w:pStyle w:val="Bullet1"/>
        <w:ind w:left="360"/>
      </w:pPr>
      <w:r>
        <w:t>Relationship Type (select all that apply):</w:t>
      </w:r>
    </w:p>
    <w:p w:rsidR="008D7AC3" w:rsidRPr="004E37F3" w:rsidP="00A80480" w14:paraId="1309C0C8" w14:textId="77777777">
      <w:pPr>
        <w:pStyle w:val="Bullet1"/>
        <w:numPr>
          <w:ilvl w:val="0"/>
          <w:numId w:val="0"/>
        </w:numPr>
        <w:ind w:left="540"/>
      </w:pPr>
      <w:r w:rsidRPr="004E37F3">
        <w:rPr>
          <w:rFonts w:ascii="Segoe UI Symbol" w:hAnsi="Segoe UI Symbol" w:cs="Segoe UI Symbol"/>
        </w:rPr>
        <w:t>☐</w:t>
      </w:r>
      <w:r w:rsidRPr="004E37F3">
        <w:t xml:space="preserve"> Employment</w:t>
      </w:r>
    </w:p>
    <w:p w:rsidR="008D7AC3" w:rsidRPr="004E37F3" w:rsidP="00A80480" w14:paraId="7835701A" w14:textId="77777777">
      <w:pPr>
        <w:pStyle w:val="Bullet1"/>
        <w:numPr>
          <w:ilvl w:val="0"/>
          <w:numId w:val="0"/>
        </w:numPr>
        <w:ind w:left="540"/>
      </w:pPr>
      <w:r w:rsidRPr="004E37F3">
        <w:rPr>
          <w:rFonts w:ascii="Segoe UI Symbol" w:hAnsi="Segoe UI Symbol" w:cs="Segoe UI Symbol"/>
        </w:rPr>
        <w:t>☐</w:t>
      </w:r>
      <w:r w:rsidRPr="004E37F3">
        <w:t xml:space="preserve"> Consulting or advisory services (paid or unpaid)</w:t>
      </w:r>
    </w:p>
    <w:p w:rsidR="008D7AC3" w:rsidRPr="004E37F3" w:rsidP="00A80480" w14:paraId="351A7F2C" w14:textId="77777777">
      <w:pPr>
        <w:pStyle w:val="Bullet1"/>
        <w:numPr>
          <w:ilvl w:val="0"/>
          <w:numId w:val="0"/>
        </w:numPr>
        <w:ind w:left="540"/>
      </w:pPr>
      <w:r w:rsidRPr="004E37F3">
        <w:rPr>
          <w:rFonts w:ascii="Segoe UI Symbol" w:hAnsi="Segoe UI Symbol" w:cs="Segoe UI Symbol"/>
        </w:rPr>
        <w:t>☐</w:t>
      </w:r>
      <w:r w:rsidRPr="004E37F3">
        <w:t xml:space="preserve"> Other compensation arrangement</w:t>
      </w:r>
    </w:p>
    <w:p w:rsidR="008D7AC3" w:rsidRPr="004E37F3" w:rsidP="00A80480" w14:paraId="548D79D9" w14:textId="77777777">
      <w:pPr>
        <w:pStyle w:val="Bullet1"/>
        <w:numPr>
          <w:ilvl w:val="0"/>
          <w:numId w:val="0"/>
        </w:numPr>
        <w:ind w:left="540"/>
      </w:pPr>
      <w:r w:rsidRPr="004E37F3">
        <w:rPr>
          <w:rFonts w:ascii="Segoe UI Symbol" w:hAnsi="Segoe UI Symbol" w:cs="Segoe UI Symbol"/>
        </w:rPr>
        <w:t>☐</w:t>
      </w:r>
      <w:r w:rsidRPr="004E37F3">
        <w:t xml:space="preserve"> Board or governance role</w:t>
      </w:r>
    </w:p>
    <w:p w:rsidR="008D7AC3" w:rsidRPr="004E37F3" w:rsidP="00A80480" w14:paraId="528862E1" w14:textId="77777777">
      <w:pPr>
        <w:pStyle w:val="Bullet1"/>
        <w:numPr>
          <w:ilvl w:val="0"/>
          <w:numId w:val="0"/>
        </w:numPr>
        <w:ind w:left="540"/>
      </w:pPr>
      <w:r w:rsidRPr="004E37F3">
        <w:rPr>
          <w:rFonts w:ascii="Segoe UI Symbol" w:hAnsi="Segoe UI Symbol" w:cs="Segoe UI Symbol"/>
        </w:rPr>
        <w:t>☐</w:t>
      </w:r>
      <w:r w:rsidRPr="004E37F3">
        <w:t xml:space="preserve"> Ownership or equity (including ≥35%)</w:t>
      </w:r>
    </w:p>
    <w:p w:rsidR="008D7AC3" w:rsidRPr="004E37F3" w:rsidP="00A80480" w14:paraId="554644E7" w14:textId="77777777">
      <w:pPr>
        <w:pStyle w:val="Bullet1"/>
        <w:numPr>
          <w:ilvl w:val="0"/>
          <w:numId w:val="0"/>
        </w:numPr>
        <w:ind w:left="540"/>
      </w:pPr>
      <w:r w:rsidRPr="004E37F3">
        <w:rPr>
          <w:rFonts w:ascii="Segoe UI Symbol" w:hAnsi="Segoe UI Symbol" w:cs="Segoe UI Symbol"/>
        </w:rPr>
        <w:t>☐</w:t>
      </w:r>
      <w:r w:rsidRPr="004E37F3">
        <w:t xml:space="preserve"> Vendor/contract/subcontract relationship</w:t>
      </w:r>
    </w:p>
    <w:p w:rsidR="008D7AC3" w:rsidRPr="004E37F3" w:rsidP="00A80480" w14:paraId="03CE32BB" w14:textId="77777777">
      <w:pPr>
        <w:pStyle w:val="Bullet1"/>
        <w:numPr>
          <w:ilvl w:val="0"/>
          <w:numId w:val="0"/>
        </w:numPr>
        <w:ind w:left="540"/>
      </w:pPr>
      <w:r w:rsidRPr="004E37F3">
        <w:rPr>
          <w:rFonts w:ascii="Segoe UI Symbol" w:hAnsi="Segoe UI Symbol" w:cs="Segoe UI Symbol"/>
        </w:rPr>
        <w:t>☐</w:t>
      </w:r>
      <w:r w:rsidRPr="004E37F3">
        <w:t xml:space="preserve"> Other: __________________</w:t>
      </w:r>
    </w:p>
    <w:p w:rsidR="00DD785B" w:rsidP="00A80480" w14:paraId="448257F5" w14:textId="77777777">
      <w:pPr>
        <w:pStyle w:val="Bullet1"/>
        <w:numPr>
          <w:ilvl w:val="0"/>
          <w:numId w:val="0"/>
        </w:numPr>
      </w:pPr>
    </w:p>
    <w:p w:rsidR="00DC6041" w:rsidRPr="00540F99" w:rsidP="00DC6041" w14:paraId="13AB51D1" w14:textId="77777777">
      <w:pPr>
        <w:pStyle w:val="ListParagraph"/>
        <w:numPr>
          <w:ilvl w:val="0"/>
          <w:numId w:val="46"/>
        </w:numPr>
        <w:spacing w:before="80" w:after="80"/>
        <w:rPr>
          <w:rFonts w:eastAsia="MS Mincho" w:cs="Calibri"/>
        </w:rPr>
      </w:pPr>
      <w:r w:rsidRPr="00540F99">
        <w:rPr>
          <w:rFonts w:eastAsia="MS Mincho" w:cs="Calibri"/>
        </w:rPr>
        <w:t>Four-Digit Code of OPTN Member Participating in Transaction: __________________</w:t>
      </w:r>
    </w:p>
    <w:p w:rsidR="00DC6041" w:rsidRPr="00540F99" w:rsidP="00DC6041" w14:paraId="2E6E6E48" w14:textId="77777777">
      <w:pPr>
        <w:pStyle w:val="ListParagraph"/>
        <w:numPr>
          <w:ilvl w:val="0"/>
          <w:numId w:val="46"/>
        </w:numPr>
        <w:spacing w:before="80" w:after="80"/>
        <w:rPr>
          <w:rFonts w:eastAsia="MS Mincho" w:cs="Calibri"/>
        </w:rPr>
      </w:pPr>
      <w:r w:rsidRPr="00540F99">
        <w:rPr>
          <w:rFonts w:eastAsia="MS Mincho" w:cs="Calibri"/>
        </w:rPr>
        <w:t>Transaction Description (select all that apply):</w:t>
      </w:r>
    </w:p>
    <w:p w:rsidR="00DC6041" w:rsidRPr="004E37F3" w:rsidP="00DC6041" w14:paraId="5D899234" w14:textId="77777777">
      <w:pPr>
        <w:ind w:left="720"/>
        <w:rPr>
          <w:rFonts w:eastAsia="Calibri" w:cs="Times New Roman"/>
        </w:rPr>
      </w:pPr>
      <w:r w:rsidRPr="004E37F3">
        <w:rPr>
          <w:rFonts w:ascii="Segoe UI Symbol" w:eastAsia="Calibri" w:hAnsi="Segoe UI Symbol" w:cs="Segoe UI Symbol"/>
        </w:rPr>
        <w:t>☐</w:t>
      </w:r>
      <w:r w:rsidRPr="004E37F3">
        <w:rPr>
          <w:rFonts w:eastAsia="Calibri" w:cs="Times New Roman"/>
        </w:rPr>
        <w:t xml:space="preserve"> Sale of goods/services to OPTN or an OPTN Member</w:t>
      </w:r>
    </w:p>
    <w:p w:rsidR="00DC6041" w:rsidRPr="004E37F3" w:rsidP="00DC6041" w14:paraId="01BAAAC3" w14:textId="77777777">
      <w:pPr>
        <w:ind w:left="720"/>
        <w:rPr>
          <w:rFonts w:eastAsia="Calibri" w:cs="Times New Roman"/>
        </w:rPr>
      </w:pPr>
      <w:r w:rsidRPr="004E37F3">
        <w:rPr>
          <w:rFonts w:ascii="Segoe UI Symbol" w:eastAsia="Calibri" w:hAnsi="Segoe UI Symbol" w:cs="Segoe UI Symbol"/>
        </w:rPr>
        <w:t>☐</w:t>
      </w:r>
      <w:r w:rsidRPr="004E37F3">
        <w:rPr>
          <w:rFonts w:eastAsia="Calibri" w:cs="Times New Roman"/>
        </w:rPr>
        <w:t xml:space="preserve"> Purchase of goods/services from OPTN or an OPTN Member</w:t>
      </w:r>
    </w:p>
    <w:p w:rsidR="00DC6041" w:rsidRPr="004E37F3" w:rsidP="00DC6041" w14:paraId="7135B475" w14:textId="77777777">
      <w:pPr>
        <w:ind w:left="720"/>
        <w:rPr>
          <w:rFonts w:eastAsia="Calibri" w:cs="Times New Roman"/>
        </w:rPr>
      </w:pPr>
      <w:r w:rsidRPr="004E37F3">
        <w:rPr>
          <w:rFonts w:ascii="Segoe UI Symbol" w:eastAsia="Calibri" w:hAnsi="Segoe UI Symbol" w:cs="Segoe UI Symbol"/>
        </w:rPr>
        <w:t>☐</w:t>
      </w:r>
      <w:r w:rsidRPr="004E37F3">
        <w:rPr>
          <w:rFonts w:eastAsia="Calibri" w:cs="Times New Roman"/>
        </w:rPr>
        <w:t xml:space="preserve"> Other</w:t>
      </w:r>
    </w:p>
    <w:p w:rsidR="00DC6041" w:rsidRPr="004E37F3" w:rsidP="00DC6041" w14:paraId="3458E07F" w14:textId="77777777">
      <w:pPr>
        <w:ind w:left="720" w:firstLine="720"/>
        <w:rPr>
          <w:rFonts w:eastAsia="Calibri" w:cs="Times New Roman"/>
        </w:rPr>
      </w:pPr>
      <w:r w:rsidRPr="004E37F3">
        <w:rPr>
          <w:rFonts w:eastAsia="Calibri" w:cs="Times New Roman"/>
        </w:rPr>
        <w:t>(Describe: _____________________________________________________________</w:t>
      </w:r>
      <w:r w:rsidRPr="004E37F3">
        <w:rPr>
          <w:rFonts w:eastAsia="Calibri" w:cs="Times New Roman"/>
        </w:rPr>
        <w:t>_ )</w:t>
      </w:r>
    </w:p>
    <w:p w:rsidR="00DC6041" w:rsidRPr="004E37F3" w:rsidP="00DC6041" w14:paraId="50A93995" w14:textId="77777777">
      <w:pPr>
        <w:ind w:left="720"/>
        <w:rPr>
          <w:rFonts w:eastAsia="Calibri" w:cs="Times New Roman"/>
        </w:rPr>
      </w:pPr>
      <w:r w:rsidRPr="004E37F3">
        <w:rPr>
          <w:rFonts w:ascii="Segoe UI Symbol" w:eastAsia="Calibri" w:hAnsi="Segoe UI Symbol" w:cs="Segoe UI Symbol"/>
        </w:rPr>
        <w:t>☐</w:t>
      </w:r>
      <w:r w:rsidRPr="004E37F3">
        <w:rPr>
          <w:rFonts w:eastAsia="Calibri" w:cs="Times New Roman"/>
        </w:rPr>
        <w:t xml:space="preserve"> Negotiation that did not result in transaction</w:t>
      </w:r>
    </w:p>
    <w:p w:rsidR="00DC6041" w:rsidRPr="004E37F3" w:rsidP="00A80480" w14:paraId="66228D99" w14:textId="77777777">
      <w:pPr>
        <w:pStyle w:val="Bullet1"/>
        <w:numPr>
          <w:ilvl w:val="0"/>
          <w:numId w:val="0"/>
        </w:numPr>
        <w:ind w:left="540" w:firstLine="180"/>
      </w:pPr>
      <w:r w:rsidRPr="004E37F3">
        <w:t>(Describe: _____________________________________________________________</w:t>
      </w:r>
      <w:r w:rsidRPr="004E37F3">
        <w:t>_ )</w:t>
      </w:r>
    </w:p>
    <w:p w:rsidR="008D7AC3" w:rsidP="00A80480" w14:paraId="11485CBB" w14:textId="77777777">
      <w:pPr>
        <w:pStyle w:val="Bullet1"/>
        <w:numPr>
          <w:ilvl w:val="0"/>
          <w:numId w:val="0"/>
        </w:numPr>
        <w:ind w:left="360"/>
      </w:pPr>
    </w:p>
    <w:p w:rsidR="005C29EC" w:rsidP="005C29EC" w14:paraId="41A2FDB5" w14:textId="4B6095F6">
      <w:pPr>
        <w:pStyle w:val="Bullet1"/>
        <w:ind w:left="360"/>
      </w:pPr>
      <w:r>
        <w:t xml:space="preserve">Relevant </w:t>
      </w:r>
      <w:r>
        <w:t xml:space="preserve">Timeframe: __________________ </w:t>
      </w:r>
    </w:p>
    <w:p w:rsidR="00EE7A53" w:rsidRPr="00A80480" w:rsidP="00A80480" w14:paraId="1D146EF2" w14:textId="352ECD45">
      <w:pPr>
        <w:autoSpaceDE w:val="0"/>
        <w:autoSpaceDN w:val="0"/>
        <w:adjustRightInd w:val="0"/>
        <w:spacing w:before="240" w:after="240"/>
        <w:rPr>
          <w:rFonts w:ascii="Calibri" w:hAnsi="Calibri" w:cs="Calibri"/>
          <w:b/>
          <w:bCs/>
        </w:rPr>
      </w:pPr>
      <w:r>
        <w:rPr>
          <w:rFonts w:ascii="Calibri" w:hAnsi="Calibri" w:cs="Calibri"/>
          <w:b/>
          <w:bCs/>
        </w:rPr>
        <w:t>Question 2</w:t>
      </w:r>
    </w:p>
    <w:p w:rsidR="00300AF0" w:rsidP="00A80480" w14:paraId="35C1BA5F" w14:textId="77777777">
      <w:r>
        <w:t>Aside from the employer entity you identified above, do you, a family member, or an affiliate have any ownership or beneficial interest in or derive any income or other revenue from any business or enterprise, excluding interests held solely through broadly diversified funds where the individual does not control investment selections, in:</w:t>
      </w:r>
    </w:p>
    <w:p w:rsidR="00611BAC" w:rsidRPr="00A80480" w:rsidP="00611BAC" w14:paraId="3EBDEE65" w14:textId="36ECCD8D">
      <w:pPr>
        <w:pStyle w:val="Bullet1"/>
        <w:numPr>
          <w:ilvl w:val="0"/>
          <w:numId w:val="44"/>
        </w:numPr>
      </w:pPr>
      <w:r w:rsidRPr="00BD0E76">
        <w:rPr>
          <w:rFonts w:ascii="Calibri" w:hAnsi="Calibri" w:cs="Calibri"/>
        </w:rPr>
        <w:t xml:space="preserve"> the pharmaceutical industry</w:t>
      </w:r>
    </w:p>
    <w:p w:rsidR="00611BAC" w:rsidRPr="00A80480" w:rsidP="00611BAC" w14:paraId="553EC6F7" w14:textId="640148BF">
      <w:pPr>
        <w:pStyle w:val="Bullet1"/>
        <w:numPr>
          <w:ilvl w:val="0"/>
          <w:numId w:val="44"/>
        </w:numPr>
      </w:pPr>
      <w:r w:rsidRPr="00BD0E76">
        <w:rPr>
          <w:rFonts w:ascii="Calibri" w:hAnsi="Calibri" w:cs="Calibri"/>
        </w:rPr>
        <w:t>the medical device manufacturing industry</w:t>
      </w:r>
    </w:p>
    <w:p w:rsidR="00611BAC" w:rsidRPr="00A80480" w:rsidP="00611BAC" w14:paraId="418760C3" w14:textId="77777777">
      <w:pPr>
        <w:pStyle w:val="Bullet1"/>
        <w:numPr>
          <w:ilvl w:val="0"/>
          <w:numId w:val="44"/>
        </w:numPr>
      </w:pPr>
      <w:r w:rsidRPr="00BD0E76">
        <w:rPr>
          <w:rFonts w:ascii="Calibri" w:hAnsi="Calibri" w:cs="Calibri"/>
        </w:rPr>
        <w:t xml:space="preserve"> </w:t>
      </w:r>
      <w:r w:rsidRPr="00BD0E76">
        <w:rPr>
          <w:rFonts w:ascii="Calibri" w:hAnsi="Calibri" w:cs="Calibri"/>
        </w:rPr>
        <w:t>the organ logistics industry</w:t>
      </w:r>
    </w:p>
    <w:p w:rsidR="00E615C6" w:rsidP="00A80480" w14:paraId="5AE3B014" w14:textId="4FF196C9">
      <w:pPr>
        <w:pStyle w:val="Bullet1"/>
        <w:numPr>
          <w:ilvl w:val="0"/>
          <w:numId w:val="44"/>
        </w:numPr>
      </w:pPr>
      <w:r>
        <w:rPr>
          <w:rFonts w:ascii="Calibri" w:hAnsi="Calibri" w:cs="Calibri"/>
        </w:rPr>
        <w:t xml:space="preserve"> the </w:t>
      </w:r>
      <w:r>
        <w:t>xenotransplantation industry</w:t>
      </w:r>
    </w:p>
    <w:p w:rsidR="00086F6C" w:rsidRPr="00A80480" w:rsidP="00A80480" w14:paraId="0E2F168C" w14:textId="1038A2E1">
      <w:pPr>
        <w:spacing w:before="160" w:after="200"/>
        <w:rPr>
          <w:rFonts w:eastAsia="Calibri" w:cs="Times New Roman"/>
        </w:rPr>
      </w:pPr>
      <w:r w:rsidRPr="004E37F3">
        <w:rPr>
          <w:rFonts w:ascii="Segoe UI Symbol" w:eastAsia="Calibri" w:hAnsi="Segoe UI Symbol" w:cs="Segoe UI Symbol"/>
        </w:rPr>
        <w:t>☐</w:t>
      </w:r>
      <w:r w:rsidRPr="004E37F3">
        <w:rPr>
          <w:rFonts w:eastAsia="Calibri" w:cs="Times New Roman"/>
        </w:rPr>
        <w:t xml:space="preserve"> Yes </w:t>
      </w:r>
      <w:r w:rsidRPr="004E37F3">
        <w:rPr>
          <w:rFonts w:eastAsia="Calibri" w:cs="Times New Roman"/>
        </w:rPr>
        <w:tab/>
      </w:r>
      <w:r w:rsidRPr="004E37F3">
        <w:rPr>
          <w:rFonts w:eastAsia="Calibri" w:cs="Times New Roman"/>
        </w:rPr>
        <w:tab/>
      </w:r>
      <w:r w:rsidRPr="004E37F3">
        <w:rPr>
          <w:rFonts w:ascii="Segoe UI Symbol" w:eastAsia="Calibri" w:hAnsi="Segoe UI Symbol" w:cs="Segoe UI Symbol"/>
        </w:rPr>
        <w:t>☐</w:t>
      </w:r>
      <w:r w:rsidRPr="004E37F3">
        <w:rPr>
          <w:rFonts w:eastAsia="Calibri" w:cs="Times New Roman"/>
        </w:rPr>
        <w:t xml:space="preserve"> No</w:t>
      </w:r>
    </w:p>
    <w:p w:rsidR="0028211F" w:rsidRPr="00D07AB4" w:rsidP="0028211F" w14:paraId="04D35A7E" w14:textId="77777777">
      <w:r w:rsidRPr="00D07AB4">
        <w:t>If YES, for each:</w:t>
      </w:r>
    </w:p>
    <w:p w:rsidR="0028211F" w:rsidP="005C29EC" w14:paraId="3B433F28" w14:textId="77777777">
      <w:pPr>
        <w:pStyle w:val="Bullet1"/>
        <w:numPr>
          <w:ilvl w:val="0"/>
          <w:numId w:val="0"/>
        </w:numPr>
        <w:ind w:left="360"/>
      </w:pPr>
      <w:r>
        <w:t>Disclosure pertains to:</w:t>
      </w:r>
    </w:p>
    <w:p w:rsidR="0028211F" w:rsidRPr="00D063E7" w:rsidP="00A80480" w14:paraId="1DDAC1E4" w14:textId="77777777">
      <w:pPr>
        <w:pStyle w:val="Bullet2"/>
        <w:numPr>
          <w:ilvl w:val="1"/>
          <w:numId w:val="44"/>
        </w:numPr>
        <w:ind w:left="720"/>
      </w:pPr>
      <w:r w:rsidRPr="00D063E7">
        <w:rPr>
          <w:rFonts w:ascii="Segoe UI Symbol" w:hAnsi="Segoe UI Symbol" w:cs="Segoe UI Symbol"/>
        </w:rPr>
        <w:t>☐</w:t>
      </w:r>
      <w:r w:rsidRPr="00D063E7">
        <w:t xml:space="preserve"> Myself</w:t>
      </w:r>
    </w:p>
    <w:p w:rsidR="0028211F" w:rsidRPr="00D063E7" w:rsidP="00A80480" w14:paraId="6C4D11EE" w14:textId="77777777">
      <w:pPr>
        <w:pStyle w:val="Bullet2"/>
        <w:numPr>
          <w:ilvl w:val="1"/>
          <w:numId w:val="44"/>
        </w:numPr>
        <w:ind w:left="720"/>
      </w:pPr>
      <w:r w:rsidRPr="00D063E7">
        <w:rPr>
          <w:rFonts w:ascii="Segoe UI Symbol" w:hAnsi="Segoe UI Symbol" w:cs="Segoe UI Symbol"/>
        </w:rPr>
        <w:t>☐</w:t>
      </w:r>
      <w:r w:rsidRPr="00D063E7">
        <w:t xml:space="preserve"> A family member</w:t>
      </w:r>
    </w:p>
    <w:p w:rsidR="0028211F" w:rsidRPr="00D063E7" w:rsidP="00A80480" w14:paraId="63B5C9F3" w14:textId="77777777">
      <w:pPr>
        <w:pStyle w:val="Bullet2"/>
        <w:numPr>
          <w:ilvl w:val="1"/>
          <w:numId w:val="44"/>
        </w:numPr>
        <w:ind w:left="720"/>
      </w:pPr>
      <w:r w:rsidRPr="00D063E7">
        <w:rPr>
          <w:rFonts w:ascii="Segoe UI Symbol" w:hAnsi="Segoe UI Symbol" w:cs="Segoe UI Symbol"/>
        </w:rPr>
        <w:t>☐</w:t>
      </w:r>
      <w:r w:rsidRPr="00D063E7">
        <w:t xml:space="preserve"> An affiliate</w:t>
      </w:r>
    </w:p>
    <w:p w:rsidR="0028211F" w:rsidP="005C29EC" w14:paraId="50115E18" w14:textId="3946C07E">
      <w:pPr>
        <w:pStyle w:val="Bullet1"/>
        <w:numPr>
          <w:ilvl w:val="0"/>
          <w:numId w:val="0"/>
        </w:numPr>
        <w:ind w:left="360"/>
      </w:pPr>
      <w:r>
        <w:t>Organization Name</w:t>
      </w:r>
      <w:r w:rsidR="00E615C6">
        <w:t xml:space="preserve"> (and, if applicable) OPTN Member Code)</w:t>
      </w:r>
      <w:r>
        <w:t xml:space="preserve">: __________________ </w:t>
      </w:r>
    </w:p>
    <w:p w:rsidR="0028211F" w:rsidP="005C29EC" w14:paraId="4553B15C" w14:textId="0BBB7FDC">
      <w:pPr>
        <w:pStyle w:val="Bullet1"/>
        <w:numPr>
          <w:ilvl w:val="0"/>
          <w:numId w:val="0"/>
        </w:numPr>
        <w:ind w:left="360"/>
      </w:pPr>
      <w:r>
        <w:t>Description or ownership or beneficial interest (if applicable)</w:t>
      </w:r>
      <w:r w:rsidR="000A54B6">
        <w:t>:</w:t>
      </w:r>
      <w:r>
        <w:t xml:space="preserve"> __________________ </w:t>
      </w:r>
    </w:p>
    <w:p w:rsidR="0028211F" w:rsidP="005C29EC" w14:paraId="36C7ECD1" w14:textId="33AAF5C6">
      <w:pPr>
        <w:pStyle w:val="Bullet1"/>
        <w:numPr>
          <w:ilvl w:val="0"/>
          <w:numId w:val="0"/>
        </w:numPr>
        <w:ind w:left="360"/>
      </w:pPr>
      <w:r>
        <w:t>Nature of income or revenue</w:t>
      </w:r>
      <w:r w:rsidR="000A54B6">
        <w:t xml:space="preserve"> (if applicable)</w:t>
      </w:r>
      <w:r>
        <w:t xml:space="preserve">: __________________ </w:t>
      </w:r>
    </w:p>
    <w:p w:rsidR="0028211F" w:rsidP="005C29EC" w14:paraId="2ED4D1F6" w14:textId="77777777">
      <w:pPr>
        <w:pStyle w:val="Bullet1"/>
        <w:numPr>
          <w:ilvl w:val="0"/>
          <w:numId w:val="0"/>
        </w:numPr>
        <w:ind w:left="360"/>
      </w:pPr>
      <w:r>
        <w:t xml:space="preserve">Approximate amount or type: __________________ </w:t>
      </w:r>
    </w:p>
    <w:p w:rsidR="00086F6C" w:rsidRPr="00557167" w:rsidP="008927CF" w14:paraId="1A531255" w14:textId="7FF30CA2">
      <w:pPr>
        <w:autoSpaceDE w:val="0"/>
        <w:autoSpaceDN w:val="0"/>
        <w:adjustRightInd w:val="0"/>
        <w:spacing w:before="240" w:after="240"/>
        <w:jc w:val="center"/>
        <w:rPr>
          <w:rFonts w:ascii="Calibri" w:hAnsi="Calibri" w:cs="Calibri"/>
        </w:rPr>
      </w:pPr>
    </w:p>
    <w:p w:rsidR="0032006F" w:rsidRPr="00A80480" w:rsidP="00A80480" w14:paraId="3E93996B" w14:textId="7C6BAF29">
      <w:pPr>
        <w:autoSpaceDE w:val="0"/>
        <w:autoSpaceDN w:val="0"/>
        <w:adjustRightInd w:val="0"/>
        <w:spacing w:after="0" w:line="240" w:lineRule="auto"/>
        <w:rPr>
          <w:rFonts w:ascii="Calibri" w:hAnsi="Calibri" w:cs="Calibri"/>
          <w:b/>
          <w:bCs/>
        </w:rPr>
      </w:pPr>
      <w:r w:rsidRPr="00A80480">
        <w:rPr>
          <w:rFonts w:ascii="Calibri" w:hAnsi="Calibri" w:cs="Calibri"/>
          <w:b/>
          <w:bCs/>
        </w:rPr>
        <w:t>Question 3</w:t>
      </w:r>
    </w:p>
    <w:p w:rsidR="0028211F" w:rsidP="0028211F" w14:paraId="58172B37" w14:textId="1668345D">
      <w:r>
        <w:t>Have you, a family member, or an affiliate acquired any property or other rights in which the OPTN has an interest, or is likely to have an interest based on all facts and circumstances reasonably known to you? This may include intellectual property, business interests, or other rights related to OPTN activities.</w:t>
      </w:r>
    </w:p>
    <w:p w:rsidR="008F6554" w:rsidRPr="00A80480" w:rsidP="00A80480" w14:paraId="13F984BF" w14:textId="0B3CAF2D">
      <w:pPr>
        <w:spacing w:before="160" w:after="200"/>
        <w:rPr>
          <w:rFonts w:eastAsia="Calibri" w:cs="Times New Roman"/>
        </w:rPr>
      </w:pPr>
      <w:r w:rsidRPr="004E37F3">
        <w:rPr>
          <w:rFonts w:ascii="Segoe UI Symbol" w:eastAsia="Calibri" w:hAnsi="Segoe UI Symbol" w:cs="Segoe UI Symbol"/>
        </w:rPr>
        <w:t>☐</w:t>
      </w:r>
      <w:r w:rsidRPr="004E37F3">
        <w:rPr>
          <w:rFonts w:eastAsia="Calibri" w:cs="Times New Roman"/>
        </w:rPr>
        <w:t xml:space="preserve"> Yes </w:t>
      </w:r>
      <w:r w:rsidRPr="004E37F3">
        <w:rPr>
          <w:rFonts w:eastAsia="Calibri" w:cs="Times New Roman"/>
        </w:rPr>
        <w:tab/>
      </w:r>
      <w:r w:rsidRPr="004E37F3">
        <w:rPr>
          <w:rFonts w:eastAsia="Calibri" w:cs="Times New Roman"/>
        </w:rPr>
        <w:tab/>
      </w:r>
      <w:r w:rsidRPr="004E37F3">
        <w:rPr>
          <w:rFonts w:ascii="Segoe UI Symbol" w:eastAsia="Calibri" w:hAnsi="Segoe UI Symbol" w:cs="Segoe UI Symbol"/>
        </w:rPr>
        <w:t>☐</w:t>
      </w:r>
      <w:r w:rsidRPr="004E37F3">
        <w:rPr>
          <w:rFonts w:eastAsia="Calibri" w:cs="Times New Roman"/>
        </w:rPr>
        <w:t xml:space="preserve"> No</w:t>
      </w:r>
    </w:p>
    <w:p w:rsidR="0028211F" w:rsidP="0028211F" w14:paraId="414D6E08" w14:textId="77777777">
      <w:r>
        <w:t>If YES, for each:</w:t>
      </w:r>
    </w:p>
    <w:p w:rsidR="0028211F" w:rsidP="005C29EC" w14:paraId="52830405" w14:textId="77777777">
      <w:pPr>
        <w:pStyle w:val="Bullet1"/>
        <w:numPr>
          <w:ilvl w:val="0"/>
          <w:numId w:val="0"/>
        </w:numPr>
        <w:ind w:left="360"/>
      </w:pPr>
      <w:r>
        <w:t>Disclosure pertains to:</w:t>
      </w:r>
    </w:p>
    <w:p w:rsidR="0028211F" w:rsidRPr="00D063E7" w:rsidP="00A80480" w14:paraId="073E08DD" w14:textId="77777777">
      <w:pPr>
        <w:pStyle w:val="Bullet2"/>
        <w:numPr>
          <w:ilvl w:val="0"/>
          <w:numId w:val="0"/>
        </w:numPr>
        <w:ind w:left="720"/>
      </w:pPr>
      <w:r w:rsidRPr="00D063E7">
        <w:rPr>
          <w:rFonts w:ascii="Segoe UI Symbol" w:hAnsi="Segoe UI Symbol" w:cs="Segoe UI Symbol"/>
        </w:rPr>
        <w:t>☐</w:t>
      </w:r>
      <w:r w:rsidRPr="00D063E7">
        <w:t xml:space="preserve"> Myself</w:t>
      </w:r>
    </w:p>
    <w:p w:rsidR="0028211F" w:rsidRPr="00D063E7" w:rsidP="00A80480" w14:paraId="71E6BFFA" w14:textId="77777777">
      <w:pPr>
        <w:pStyle w:val="Bullet2"/>
        <w:numPr>
          <w:ilvl w:val="0"/>
          <w:numId w:val="0"/>
        </w:numPr>
        <w:ind w:left="720"/>
      </w:pPr>
      <w:r w:rsidRPr="00D063E7">
        <w:rPr>
          <w:rFonts w:ascii="Segoe UI Symbol" w:hAnsi="Segoe UI Symbol" w:cs="Segoe UI Symbol"/>
        </w:rPr>
        <w:t>☐</w:t>
      </w:r>
      <w:r w:rsidRPr="00D063E7">
        <w:t xml:space="preserve"> A family member</w:t>
      </w:r>
    </w:p>
    <w:p w:rsidR="0028211F" w:rsidRPr="00D063E7" w:rsidP="00A80480" w14:paraId="3C5FD4C7" w14:textId="77777777">
      <w:pPr>
        <w:pStyle w:val="Bullet2"/>
        <w:numPr>
          <w:ilvl w:val="0"/>
          <w:numId w:val="0"/>
        </w:numPr>
        <w:ind w:left="720"/>
      </w:pPr>
      <w:r w:rsidRPr="00D063E7">
        <w:rPr>
          <w:rFonts w:ascii="Segoe UI Symbol" w:hAnsi="Segoe UI Symbol" w:cs="Segoe UI Symbol"/>
        </w:rPr>
        <w:t>☐</w:t>
      </w:r>
      <w:r w:rsidRPr="00D063E7">
        <w:t xml:space="preserve"> An affiliate</w:t>
      </w:r>
    </w:p>
    <w:p w:rsidR="0028211F" w:rsidP="005C29EC" w14:paraId="68BBA96A" w14:textId="77777777">
      <w:pPr>
        <w:pStyle w:val="Bullet1"/>
        <w:numPr>
          <w:ilvl w:val="0"/>
          <w:numId w:val="0"/>
        </w:numPr>
        <w:ind w:left="360"/>
      </w:pPr>
      <w:r>
        <w:t>Description</w:t>
      </w:r>
      <w:r w:rsidRPr="00573A2D">
        <w:t xml:space="preserve"> </w:t>
      </w:r>
      <w:r>
        <w:t>of circumstances and property or other rights: __________________________________</w:t>
      </w:r>
    </w:p>
    <w:p w:rsidR="00086F6C" w:rsidP="008927CF" w14:paraId="7816520E" w14:textId="77777777">
      <w:pPr>
        <w:autoSpaceDE w:val="0"/>
        <w:autoSpaceDN w:val="0"/>
        <w:adjustRightInd w:val="0"/>
        <w:spacing w:before="240" w:after="240"/>
        <w:jc w:val="center"/>
        <w:rPr>
          <w:rFonts w:ascii="Calibri" w:hAnsi="Calibri" w:cs="Calibri"/>
          <w:b/>
          <w:bCs/>
        </w:rPr>
      </w:pPr>
    </w:p>
    <w:p w:rsidR="0028211F" w:rsidRPr="00A80480" w:rsidP="00A80480" w14:paraId="4FC17DAE" w14:textId="3F102467">
      <w:pPr>
        <w:autoSpaceDE w:val="0"/>
        <w:autoSpaceDN w:val="0"/>
        <w:adjustRightInd w:val="0"/>
        <w:spacing w:before="240" w:after="240"/>
        <w:rPr>
          <w:rFonts w:ascii="Calibri" w:hAnsi="Calibri" w:cs="Calibri"/>
          <w:b/>
          <w:bCs/>
        </w:rPr>
      </w:pPr>
      <w:r w:rsidRPr="00A80480">
        <w:rPr>
          <w:rFonts w:ascii="Calibri" w:hAnsi="Calibri" w:cs="Calibri"/>
          <w:b/>
          <w:bCs/>
        </w:rPr>
        <w:t>Question 4</w:t>
      </w:r>
      <w:r w:rsidR="00A80480">
        <w:rPr>
          <w:rFonts w:ascii="Calibri" w:hAnsi="Calibri" w:cs="Calibri"/>
          <w:b/>
          <w:bCs/>
        </w:rPr>
        <w:br/>
      </w:r>
      <w:r w:rsidRPr="000D78D4" w:rsidR="00086F6C">
        <w:rPr>
          <w:rFonts w:ascii="Calibri" w:hAnsi="Calibri" w:cs="Calibri"/>
        </w:rPr>
        <w:t xml:space="preserve">Have you, a family member, or an </w:t>
      </w:r>
      <w:r>
        <w:t>affiliate engaged in, or been affiliated with an institution that engages in advocacy, lobbying (including legislative, regulatory, or grassroots lobbying), public statements, or fundraising activities related to the OPTN?</w:t>
      </w:r>
    </w:p>
    <w:p w:rsidR="000D78D4" w:rsidRPr="00A80480" w:rsidP="00A80480" w14:paraId="7036C2C4" w14:textId="031ECD3C">
      <w:pPr>
        <w:spacing w:before="160" w:after="200"/>
        <w:ind w:left="360"/>
        <w:rPr>
          <w:rFonts w:eastAsia="Calibri" w:cs="Times New Roman"/>
        </w:rPr>
      </w:pPr>
      <w:r w:rsidRPr="00A80480">
        <w:rPr>
          <w:rFonts w:ascii="Segoe UI Symbol" w:eastAsia="Calibri" w:hAnsi="Segoe UI Symbol" w:cs="Segoe UI Symbol"/>
        </w:rPr>
        <w:t>☐</w:t>
      </w:r>
      <w:r w:rsidRPr="00A80480">
        <w:rPr>
          <w:rFonts w:eastAsia="Calibri" w:cs="Times New Roman"/>
        </w:rPr>
        <w:t xml:space="preserve"> Yes </w:t>
      </w:r>
      <w:r w:rsidRPr="00A80480">
        <w:rPr>
          <w:rFonts w:eastAsia="Calibri" w:cs="Times New Roman"/>
        </w:rPr>
        <w:tab/>
      </w:r>
      <w:r w:rsidRPr="00A80480">
        <w:rPr>
          <w:rFonts w:eastAsia="Calibri" w:cs="Times New Roman"/>
        </w:rPr>
        <w:tab/>
      </w:r>
      <w:r w:rsidRPr="00A80480">
        <w:rPr>
          <w:rFonts w:ascii="Segoe UI Symbol" w:eastAsia="Calibri" w:hAnsi="Segoe UI Symbol" w:cs="Segoe UI Symbol"/>
        </w:rPr>
        <w:t>☐</w:t>
      </w:r>
      <w:r w:rsidRPr="00A80480">
        <w:rPr>
          <w:rFonts w:eastAsia="Calibri" w:cs="Times New Roman"/>
        </w:rPr>
        <w:t xml:space="preserve"> No</w:t>
      </w:r>
    </w:p>
    <w:p w:rsidR="0028211F" w:rsidP="0028211F" w14:paraId="1EDFA937" w14:textId="77777777">
      <w:r>
        <w:t>If YES, for each:</w:t>
      </w:r>
    </w:p>
    <w:p w:rsidR="0028211F" w:rsidP="005C29EC" w14:paraId="056B5F74" w14:textId="77777777">
      <w:pPr>
        <w:pStyle w:val="Bullet1"/>
        <w:numPr>
          <w:ilvl w:val="0"/>
          <w:numId w:val="0"/>
        </w:numPr>
        <w:ind w:left="360"/>
      </w:pPr>
      <w:r>
        <w:t>Disclosure pertains to:</w:t>
      </w:r>
    </w:p>
    <w:p w:rsidR="0028211F" w:rsidRPr="00D063E7" w:rsidP="00A80480" w14:paraId="033988A9" w14:textId="77777777">
      <w:pPr>
        <w:pStyle w:val="Bullet2"/>
        <w:numPr>
          <w:ilvl w:val="0"/>
          <w:numId w:val="0"/>
        </w:numPr>
        <w:ind w:left="720"/>
      </w:pPr>
      <w:r w:rsidRPr="00D063E7">
        <w:rPr>
          <w:rFonts w:ascii="Segoe UI Symbol" w:hAnsi="Segoe UI Symbol" w:cs="Segoe UI Symbol"/>
        </w:rPr>
        <w:t>☐</w:t>
      </w:r>
      <w:r w:rsidRPr="00D063E7">
        <w:t xml:space="preserve"> Myself</w:t>
      </w:r>
    </w:p>
    <w:p w:rsidR="0028211F" w:rsidRPr="00D063E7" w:rsidP="00A80480" w14:paraId="513C729E" w14:textId="77777777">
      <w:pPr>
        <w:pStyle w:val="Bullet2"/>
        <w:numPr>
          <w:ilvl w:val="0"/>
          <w:numId w:val="0"/>
        </w:numPr>
        <w:ind w:left="1080"/>
      </w:pPr>
      <w:r w:rsidRPr="00D063E7">
        <w:rPr>
          <w:rFonts w:ascii="Segoe UI Symbol" w:hAnsi="Segoe UI Symbol" w:cs="Segoe UI Symbol"/>
        </w:rPr>
        <w:t>☐</w:t>
      </w:r>
      <w:r w:rsidRPr="00D063E7">
        <w:t xml:space="preserve"> A family member</w:t>
      </w:r>
    </w:p>
    <w:p w:rsidR="0028211F" w:rsidRPr="00D063E7" w:rsidP="00A80480" w14:paraId="1705EC39" w14:textId="77777777">
      <w:pPr>
        <w:pStyle w:val="Bullet2"/>
        <w:numPr>
          <w:ilvl w:val="0"/>
          <w:numId w:val="0"/>
        </w:numPr>
        <w:ind w:left="1080"/>
      </w:pPr>
      <w:r w:rsidRPr="00D063E7">
        <w:rPr>
          <w:rFonts w:ascii="Segoe UI Symbol" w:hAnsi="Segoe UI Symbol" w:cs="Segoe UI Symbol"/>
        </w:rPr>
        <w:t>☐</w:t>
      </w:r>
      <w:r w:rsidRPr="00D063E7">
        <w:t xml:space="preserve"> An affiliate</w:t>
      </w:r>
    </w:p>
    <w:p w:rsidR="0028211F" w:rsidP="005C29EC" w14:paraId="59440280" w14:textId="4FB42FE4">
      <w:pPr>
        <w:pStyle w:val="Bullet1"/>
        <w:numPr>
          <w:ilvl w:val="0"/>
          <w:numId w:val="0"/>
        </w:numPr>
        <w:ind w:left="360"/>
      </w:pPr>
      <w:r>
        <w:t>Organization Name</w:t>
      </w:r>
      <w:r w:rsidR="000D78D4">
        <w:t xml:space="preserve"> (and, if applicable, OPTN Member Code)</w:t>
      </w:r>
      <w:r>
        <w:t xml:space="preserve">: __________________ </w:t>
      </w:r>
    </w:p>
    <w:p w:rsidR="0028211F" w:rsidP="005C29EC" w14:paraId="008198A5" w14:textId="77777777">
      <w:pPr>
        <w:pStyle w:val="Bullet1"/>
        <w:numPr>
          <w:ilvl w:val="0"/>
          <w:numId w:val="0"/>
        </w:numPr>
        <w:ind w:left="360"/>
      </w:pPr>
      <w:r>
        <w:t>Nature of involvement: _______________________________________________________</w:t>
      </w:r>
    </w:p>
    <w:p w:rsidR="0028211F" w:rsidRPr="00E03C24" w:rsidP="00A80480" w14:paraId="6E5FF904" w14:textId="17189AF3">
      <w:pPr>
        <w:autoSpaceDE w:val="0"/>
        <w:autoSpaceDN w:val="0"/>
        <w:adjustRightInd w:val="0"/>
        <w:spacing w:before="240" w:after="240"/>
        <w:rPr>
          <w:rFonts w:ascii="Calibri" w:hAnsi="Calibri" w:cs="Calibri"/>
        </w:rPr>
      </w:pPr>
      <w:r w:rsidRPr="00A80480">
        <w:rPr>
          <w:rFonts w:ascii="Calibri" w:hAnsi="Calibri" w:cs="Calibri"/>
          <w:b/>
          <w:bCs/>
        </w:rPr>
        <w:t>Question 5</w:t>
      </w:r>
      <w:r w:rsidR="00A80480">
        <w:rPr>
          <w:rFonts w:ascii="Calibri" w:hAnsi="Calibri" w:cs="Calibri"/>
          <w:b/>
          <w:bCs/>
        </w:rPr>
        <w:br/>
      </w:r>
      <w:r>
        <w:t xml:space="preserve">Have you, a family member, or an affiliate solicited, accepted, or received any gift, entertainment, or other favor associated with OPTN activities within the past five (5) years, where such gift might </w:t>
      </w:r>
      <w:r w:rsidR="00084412">
        <w:t xml:space="preserve">reasonably </w:t>
      </w:r>
      <w:r>
        <w:t>create the appearance of influence on your independent, objective, disinterested, and good faith decision-making? Examples may include, but are not limited to, meals, travel, or hospitality provided by industry participants or vendors; honoraria (if not otherwise excluded); or sponsored participation in events.</w:t>
      </w:r>
    </w:p>
    <w:p w:rsidR="0028211F" w:rsidP="0028211F" w14:paraId="72E111E0" w14:textId="16843518">
      <w:pPr>
        <w:ind w:left="360"/>
      </w:pPr>
      <w:r>
        <w:t>For the purposes of this question, you do not need to disclose an individual instance of a gift, entertainment, or other favor that is valued at $20 or less, provided that the aggregate value of all such items received from any one entity or individual did not exceed $50 in any particular calendar year. You also do not need to disclose gifts associated with invited lectures, guest professorships, or similar activities.</w:t>
      </w:r>
    </w:p>
    <w:p w:rsidR="009265D5" w:rsidRPr="00A80480" w:rsidP="00A80480" w14:paraId="0A045019" w14:textId="1F2F8A37">
      <w:pPr>
        <w:spacing w:before="160" w:after="200"/>
        <w:rPr>
          <w:rFonts w:eastAsia="Calibri" w:cs="Times New Roman"/>
        </w:rPr>
      </w:pPr>
      <w:r w:rsidRPr="004E37F3">
        <w:rPr>
          <w:rFonts w:ascii="Segoe UI Symbol" w:eastAsia="Calibri" w:hAnsi="Segoe UI Symbol" w:cs="Segoe UI Symbol"/>
        </w:rPr>
        <w:t>☐</w:t>
      </w:r>
      <w:r w:rsidRPr="004E37F3">
        <w:rPr>
          <w:rFonts w:eastAsia="Calibri" w:cs="Times New Roman"/>
        </w:rPr>
        <w:t xml:space="preserve"> Yes </w:t>
      </w:r>
      <w:r w:rsidRPr="004E37F3">
        <w:rPr>
          <w:rFonts w:eastAsia="Calibri" w:cs="Times New Roman"/>
        </w:rPr>
        <w:tab/>
      </w:r>
      <w:r w:rsidRPr="004E37F3">
        <w:rPr>
          <w:rFonts w:eastAsia="Calibri" w:cs="Times New Roman"/>
        </w:rPr>
        <w:tab/>
      </w:r>
      <w:r w:rsidRPr="004E37F3">
        <w:rPr>
          <w:rFonts w:ascii="Segoe UI Symbol" w:eastAsia="Calibri" w:hAnsi="Segoe UI Symbol" w:cs="Segoe UI Symbol"/>
        </w:rPr>
        <w:t>☐</w:t>
      </w:r>
      <w:r w:rsidRPr="004E37F3">
        <w:rPr>
          <w:rFonts w:eastAsia="Calibri" w:cs="Times New Roman"/>
        </w:rPr>
        <w:t xml:space="preserve"> No</w:t>
      </w:r>
    </w:p>
    <w:p w:rsidR="0028211F" w:rsidP="0028211F" w14:paraId="7DEBF641" w14:textId="77777777">
      <w:r>
        <w:t>If YES, for each:</w:t>
      </w:r>
    </w:p>
    <w:p w:rsidR="0028211F" w:rsidP="005C29EC" w14:paraId="6053118C" w14:textId="77777777">
      <w:pPr>
        <w:pStyle w:val="Bullet1"/>
        <w:numPr>
          <w:ilvl w:val="0"/>
          <w:numId w:val="0"/>
        </w:numPr>
        <w:ind w:left="360"/>
      </w:pPr>
      <w:r>
        <w:t>Disclosure pertains to:</w:t>
      </w:r>
    </w:p>
    <w:p w:rsidR="0028211F" w:rsidRPr="00D063E7" w:rsidP="00A80480" w14:paraId="6DD52476" w14:textId="77777777">
      <w:pPr>
        <w:pStyle w:val="Bullet2"/>
        <w:numPr>
          <w:ilvl w:val="0"/>
          <w:numId w:val="0"/>
        </w:numPr>
        <w:ind w:left="720"/>
      </w:pPr>
      <w:r w:rsidRPr="00D063E7">
        <w:rPr>
          <w:rFonts w:ascii="Segoe UI Symbol" w:hAnsi="Segoe UI Symbol" w:cs="Segoe UI Symbol"/>
        </w:rPr>
        <w:t>☐</w:t>
      </w:r>
      <w:r w:rsidRPr="00D063E7">
        <w:t xml:space="preserve"> Myself</w:t>
      </w:r>
    </w:p>
    <w:p w:rsidR="0028211F" w:rsidRPr="00D063E7" w:rsidP="00A80480" w14:paraId="24E4C5B2" w14:textId="77777777">
      <w:pPr>
        <w:pStyle w:val="Bullet2"/>
        <w:numPr>
          <w:ilvl w:val="0"/>
          <w:numId w:val="0"/>
        </w:numPr>
        <w:ind w:left="1080"/>
      </w:pPr>
      <w:r w:rsidRPr="00D063E7">
        <w:rPr>
          <w:rFonts w:ascii="Segoe UI Symbol" w:hAnsi="Segoe UI Symbol" w:cs="Segoe UI Symbol"/>
        </w:rPr>
        <w:t>☐</w:t>
      </w:r>
      <w:r w:rsidRPr="00D063E7">
        <w:t xml:space="preserve"> A family member</w:t>
      </w:r>
    </w:p>
    <w:p w:rsidR="0028211F" w:rsidRPr="00D063E7" w:rsidP="00A80480" w14:paraId="7780F6D5" w14:textId="77777777">
      <w:pPr>
        <w:pStyle w:val="Bullet2"/>
        <w:numPr>
          <w:ilvl w:val="0"/>
          <w:numId w:val="0"/>
        </w:numPr>
        <w:ind w:left="1080"/>
      </w:pPr>
      <w:r w:rsidRPr="00D063E7">
        <w:rPr>
          <w:rFonts w:ascii="Segoe UI Symbol" w:hAnsi="Segoe UI Symbol" w:cs="Segoe UI Symbol"/>
        </w:rPr>
        <w:t>☐</w:t>
      </w:r>
      <w:r w:rsidRPr="00D063E7">
        <w:t xml:space="preserve"> An affiliate</w:t>
      </w:r>
    </w:p>
    <w:p w:rsidR="0028211F" w:rsidP="005C29EC" w14:paraId="298A39EC" w14:textId="4AEF2A17">
      <w:pPr>
        <w:pStyle w:val="Bullet1"/>
        <w:numPr>
          <w:ilvl w:val="0"/>
          <w:numId w:val="0"/>
        </w:numPr>
        <w:ind w:left="360"/>
      </w:pPr>
      <w:r>
        <w:t>Donor/Payor Name (and, if applicable, OPTN Member Code)</w:t>
      </w:r>
      <w:r>
        <w:t xml:space="preserve">: __________________ </w:t>
      </w:r>
    </w:p>
    <w:p w:rsidR="0028211F" w:rsidP="005C29EC" w14:paraId="536FA074" w14:textId="77777777">
      <w:pPr>
        <w:pStyle w:val="Bullet1"/>
        <w:numPr>
          <w:ilvl w:val="0"/>
          <w:numId w:val="0"/>
        </w:numPr>
        <w:ind w:left="360"/>
      </w:pPr>
      <w:r>
        <w:t xml:space="preserve">Type of benefit: __________________ </w:t>
      </w:r>
    </w:p>
    <w:p w:rsidR="0028211F" w:rsidP="005C29EC" w14:paraId="7C6B6CE9" w14:textId="77777777">
      <w:pPr>
        <w:pStyle w:val="Bullet1"/>
        <w:numPr>
          <w:ilvl w:val="0"/>
          <w:numId w:val="0"/>
        </w:numPr>
        <w:ind w:left="360"/>
      </w:pPr>
      <w:r w:rsidRPr="00AE4ABD">
        <w:t>Approximate monetary value of benefit: __________________</w:t>
      </w:r>
    </w:p>
    <w:p w:rsidR="0028211F" w:rsidP="005C29EC" w14:paraId="403E20A1" w14:textId="77777777">
      <w:pPr>
        <w:pStyle w:val="Bullet1"/>
        <w:numPr>
          <w:ilvl w:val="0"/>
          <w:numId w:val="0"/>
        </w:numPr>
        <w:ind w:left="360"/>
      </w:pPr>
      <w:r>
        <w:t xml:space="preserve">Timeframe: __________________ </w:t>
      </w:r>
    </w:p>
    <w:p w:rsidR="0028211F" w:rsidP="0028211F" w14:paraId="2A768F3D" w14:textId="30C947FF">
      <w:r>
        <w:t>________________________</w:t>
      </w:r>
    </w:p>
    <w:p w:rsidR="00A80480" w:rsidP="00A80480" w14:paraId="0F462C7F" w14:textId="77777777">
      <w:pPr>
        <w:autoSpaceDE w:val="0"/>
        <w:autoSpaceDN w:val="0"/>
        <w:adjustRightInd w:val="0"/>
        <w:spacing w:before="240" w:after="240"/>
      </w:pPr>
      <w:r w:rsidRPr="00A80480">
        <w:rPr>
          <w:rFonts w:ascii="Calibri" w:hAnsi="Calibri" w:cs="Calibri"/>
          <w:b/>
          <w:bCs/>
        </w:rPr>
        <w:t>Question 6</w:t>
      </w:r>
      <w:r>
        <w:rPr>
          <w:rFonts w:ascii="Calibri" w:hAnsi="Calibri" w:cs="Calibri"/>
          <w:b/>
          <w:bCs/>
        </w:rPr>
        <w:br/>
      </w:r>
      <w:r w:rsidR="005C29EC">
        <w:t>Are you, a family member, or an affiliate a party to any other circumstance or transactions not disclosed above that may, in fact or in appearance, make it difficult or unreasonable for you to exercise independent, objective, disinterested, or good faith decision-making in furthering the best interests of the OPTN and the patients it serves?</w:t>
      </w:r>
      <w:r>
        <w:br/>
      </w:r>
    </w:p>
    <w:p w:rsidR="004A5F9C" w:rsidRPr="00A80480" w:rsidP="00A80480" w14:paraId="5182C8AF" w14:textId="198CA89A">
      <w:pPr>
        <w:autoSpaceDE w:val="0"/>
        <w:autoSpaceDN w:val="0"/>
        <w:adjustRightInd w:val="0"/>
        <w:spacing w:before="240" w:after="240"/>
        <w:rPr>
          <w:rFonts w:eastAsia="Calibri" w:cs="Times New Roman"/>
        </w:rPr>
      </w:pPr>
      <w:r w:rsidRPr="00A80480">
        <w:rPr>
          <w:rFonts w:ascii="Segoe UI Symbol" w:eastAsia="Calibri" w:hAnsi="Segoe UI Symbol" w:cs="Segoe UI Symbol"/>
        </w:rPr>
        <w:t>☐</w:t>
      </w:r>
      <w:r w:rsidRPr="00A80480">
        <w:rPr>
          <w:rFonts w:eastAsia="Calibri" w:cs="Times New Roman"/>
        </w:rPr>
        <w:t xml:space="preserve"> Yes </w:t>
      </w:r>
      <w:r w:rsidRPr="00A80480">
        <w:rPr>
          <w:rFonts w:eastAsia="Calibri" w:cs="Times New Roman"/>
        </w:rPr>
        <w:tab/>
      </w:r>
      <w:r w:rsidRPr="00A80480">
        <w:rPr>
          <w:rFonts w:eastAsia="Calibri" w:cs="Times New Roman"/>
        </w:rPr>
        <w:tab/>
      </w:r>
      <w:r w:rsidRPr="00A80480">
        <w:rPr>
          <w:rFonts w:ascii="Segoe UI Symbol" w:eastAsia="Calibri" w:hAnsi="Segoe UI Symbol" w:cs="Segoe UI Symbol"/>
        </w:rPr>
        <w:t>☐</w:t>
      </w:r>
      <w:r w:rsidRPr="00A80480">
        <w:rPr>
          <w:rFonts w:eastAsia="Calibri" w:cs="Times New Roman"/>
        </w:rPr>
        <w:t xml:space="preserve"> No</w:t>
      </w:r>
    </w:p>
    <w:p w:rsidR="00BA2BFE" w:rsidP="00A80480" w14:paraId="38484225" w14:textId="73DAAA1C">
      <w:pPr>
        <w:pStyle w:val="Bullet1"/>
        <w:numPr>
          <w:ilvl w:val="0"/>
          <w:numId w:val="0"/>
        </w:numPr>
      </w:pPr>
      <w:r>
        <w:t>If YES:</w:t>
      </w:r>
    </w:p>
    <w:p w:rsidR="005C29EC" w:rsidP="005C29EC" w14:paraId="171E6D61" w14:textId="409892E5">
      <w:pPr>
        <w:pStyle w:val="Bullet1"/>
        <w:numPr>
          <w:ilvl w:val="0"/>
          <w:numId w:val="0"/>
        </w:numPr>
        <w:ind w:left="360"/>
      </w:pPr>
      <w:r>
        <w:t>Disclosure pertains to:</w:t>
      </w:r>
    </w:p>
    <w:p w:rsidR="005C29EC" w:rsidRPr="00D063E7" w:rsidP="00A80480" w14:paraId="0556DBA3" w14:textId="77777777">
      <w:pPr>
        <w:pStyle w:val="Bullet2"/>
        <w:numPr>
          <w:ilvl w:val="0"/>
          <w:numId w:val="0"/>
        </w:numPr>
        <w:ind w:left="720"/>
      </w:pPr>
      <w:r w:rsidRPr="00D063E7">
        <w:rPr>
          <w:rFonts w:ascii="Segoe UI Symbol" w:hAnsi="Segoe UI Symbol" w:cs="Segoe UI Symbol"/>
        </w:rPr>
        <w:t>☐</w:t>
      </w:r>
      <w:r w:rsidRPr="00D063E7">
        <w:t xml:space="preserve"> Myself</w:t>
      </w:r>
    </w:p>
    <w:p w:rsidR="005C29EC" w:rsidRPr="00D063E7" w:rsidP="00A80480" w14:paraId="7034B4EF" w14:textId="77777777">
      <w:pPr>
        <w:pStyle w:val="Bullet2"/>
        <w:numPr>
          <w:ilvl w:val="0"/>
          <w:numId w:val="0"/>
        </w:numPr>
        <w:ind w:left="1080"/>
      </w:pPr>
      <w:r w:rsidRPr="00D063E7">
        <w:rPr>
          <w:rFonts w:ascii="Segoe UI Symbol" w:hAnsi="Segoe UI Symbol" w:cs="Segoe UI Symbol"/>
        </w:rPr>
        <w:t>☐</w:t>
      </w:r>
      <w:r w:rsidRPr="00D063E7">
        <w:t xml:space="preserve"> A family member</w:t>
      </w:r>
    </w:p>
    <w:p w:rsidR="005C29EC" w:rsidRPr="00D063E7" w:rsidP="00A80480" w14:paraId="310E21EC" w14:textId="77777777">
      <w:pPr>
        <w:pStyle w:val="Bullet2"/>
        <w:numPr>
          <w:ilvl w:val="0"/>
          <w:numId w:val="0"/>
        </w:numPr>
        <w:ind w:left="720"/>
      </w:pPr>
      <w:r w:rsidRPr="00D063E7">
        <w:rPr>
          <w:rFonts w:ascii="Segoe UI Symbol" w:hAnsi="Segoe UI Symbol" w:cs="Segoe UI Symbol"/>
        </w:rPr>
        <w:t>☐</w:t>
      </w:r>
      <w:r w:rsidRPr="00D063E7">
        <w:t xml:space="preserve"> An affiliate</w:t>
      </w:r>
    </w:p>
    <w:p w:rsidR="005C29EC" w:rsidP="005C29EC" w14:paraId="06382032" w14:textId="77777777">
      <w:pPr>
        <w:pStyle w:val="Bullet1"/>
        <w:numPr>
          <w:ilvl w:val="0"/>
          <w:numId w:val="0"/>
        </w:numPr>
        <w:ind w:left="360"/>
      </w:pPr>
      <w:r>
        <w:t xml:space="preserve">Description: __________________ </w:t>
      </w:r>
    </w:p>
    <w:p w:rsidR="00851D9C" w:rsidP="0032006F" w14:paraId="00B82716" w14:textId="1868B4DC">
      <w:pPr>
        <w:pStyle w:val="Heading2"/>
      </w:pPr>
      <w:r>
        <w:t>Attestation</w:t>
      </w:r>
    </w:p>
    <w:p w:rsidR="0032006F" w:rsidP="0032006F" w14:paraId="318035AB" w14:textId="52372F73">
      <w:pPr>
        <w:autoSpaceDE w:val="0"/>
        <w:autoSpaceDN w:val="0"/>
        <w:adjustRightInd w:val="0"/>
        <w:rPr>
          <w:rFonts w:ascii="Calibri" w:hAnsi="Calibri" w:cs="Calibri"/>
        </w:rPr>
      </w:pPr>
      <w:r w:rsidRPr="00CF5538">
        <w:rPr>
          <w:rFonts w:ascii="Calibri" w:hAnsi="Calibri" w:cs="Calibri"/>
        </w:rPr>
        <w:t xml:space="preserve">The statements provided by me in this Disclosure Questionnaire are accurate and complete to the best of my knowledge, information and belief. I will promptly notify HRSA and </w:t>
      </w:r>
      <w:r w:rsidRPr="00CF5538">
        <w:rPr>
          <w:rFonts w:ascii="Calibri" w:hAnsi="Calibri" w:cs="Calibri"/>
        </w:rPr>
        <w:t>the OPTN</w:t>
      </w:r>
      <w:r w:rsidRPr="00CF5538">
        <w:rPr>
          <w:rFonts w:ascii="Calibri" w:hAnsi="Calibri" w:cs="Calibri"/>
        </w:rPr>
        <w:t xml:space="preserve"> of any changes in such statements which may occur subsequently</w:t>
      </w:r>
      <w:r w:rsidRPr="00557167">
        <w:rPr>
          <w:rFonts w:ascii="Calibri" w:hAnsi="Calibri" w:cs="Calibri"/>
        </w:rPr>
        <w:t>.</w:t>
      </w:r>
    </w:p>
    <w:p w:rsidR="0032006F" w:rsidP="00B164C5" w14:paraId="357C124D" w14:textId="77777777">
      <w:pPr>
        <w:autoSpaceDE w:val="0"/>
        <w:autoSpaceDN w:val="0"/>
        <w:adjustRightInd w:val="0"/>
        <w:spacing w:after="0" w:line="240" w:lineRule="auto"/>
        <w:rPr>
          <w:rFonts w:ascii="Calibri" w:hAnsi="Calibri" w:cs="Calibri"/>
        </w:rPr>
      </w:pPr>
    </w:p>
    <w:p w:rsidR="006F49C7" w:rsidRPr="004E37F3" w:rsidP="006F49C7" w14:paraId="324FB76E" w14:textId="77777777">
      <w:pPr>
        <w:rPr>
          <w:rFonts w:eastAsia="Calibri" w:cs="Times New Roman"/>
        </w:rPr>
      </w:pPr>
      <w:r w:rsidRPr="004E37F3">
        <w:rPr>
          <w:rFonts w:eastAsia="Calibri" w:cs="Times New Roman"/>
        </w:rPr>
        <w:t xml:space="preserve">By: _________________________________ Dated: ________________________ </w:t>
      </w:r>
    </w:p>
    <w:p w:rsidR="00BF623B" w:rsidRPr="0073553B" w:rsidP="00BF623B" w14:paraId="7251DF0C" w14:textId="77777777">
      <w:pPr>
        <w:spacing w:line="257" w:lineRule="auto"/>
        <w:rPr>
          <w:rFonts w:ascii="Calibri" w:hAnsi="Calibri" w:cs="Calibri"/>
        </w:rPr>
      </w:pPr>
      <w:r w:rsidRPr="0073553B">
        <w:rPr>
          <w:rFonts w:ascii="Calibri" w:hAnsi="Calibri" w:cs="Calibri"/>
        </w:rPr>
        <w:t>Public Burden Statement: This collection includes Organ Procurement and Transplantation Network (OPTN) Board of Directors and committee member applications and forms. An agency may not conduct or sponsor, and a person is not required to respond to a collection of information unless it displays a currently valid OMB control number. The OMB control number for this information collection is 0906-</w:t>
      </w:r>
      <w:r w:rsidRPr="0073553B">
        <w:rPr>
          <w:rFonts w:ascii="Calibri" w:hAnsi="Calibri" w:cs="Calibri"/>
        </w:rPr>
        <w:t>XXXX</w:t>
      </w:r>
      <w:r w:rsidRPr="0073553B">
        <w:rPr>
          <w:rFonts w:ascii="Calibri" w:hAnsi="Calibri" w:cs="Calibri"/>
        </w:rPr>
        <w:t xml:space="preserve"> and it is valid until XX/XX/202X. This information collection is voluntary. Data will be private to the extent permitted by the law. Public reporting burden for this collection of information is estimated to average </w:t>
      </w:r>
      <w:r>
        <w:t>4.8 minutes</w:t>
      </w:r>
      <w:r w:rsidRPr="0073553B">
        <w:rPr>
          <w:rFonts w:ascii="Calibri" w:hAnsi="Calibri" w:cs="Calibri"/>
        </w:rPr>
        <w:t xml:space="preserve"> per response, including the time for reviewing instructions, searching existing data sources, and completing and reviewing the collection of information. Send comments regarding this burden estimate or any other aspect of this collection of </w:t>
      </w:r>
      <w:r w:rsidRPr="0073553B">
        <w:rPr>
          <w:rFonts w:ascii="Calibri" w:hAnsi="Calibri" w:cs="Calibri"/>
        </w:rPr>
        <w:t xml:space="preserve">information, including suggestions for reducing this burden, to HRSA Information Collection Clearance Officer, 5600 Fishers Lane, Room 13N82, Rockville, Maryland, 20857 or </w:t>
      </w:r>
      <w:hyperlink r:id="rId10">
        <w:r w:rsidRPr="0073553B">
          <w:rPr>
            <w:rFonts w:ascii="Calibri" w:hAnsi="Calibri" w:eastAsiaTheme="minorEastAsia" w:cs="Calibri"/>
            <w:color w:val="0000FF"/>
            <w:u w:val="single"/>
          </w:rPr>
          <w:t>paperwork@hrsa.gov</w:t>
        </w:r>
      </w:hyperlink>
      <w:r w:rsidRPr="0073553B">
        <w:rPr>
          <w:rFonts w:ascii="Calibri" w:hAnsi="Calibri" w:cs="Calibri"/>
        </w:rPr>
        <w:t xml:space="preserve">. Please see </w:t>
      </w:r>
      <w:hyperlink r:id="rId11">
        <w:r w:rsidRPr="0073553B">
          <w:rPr>
            <w:rStyle w:val="Hyperlink"/>
            <w:rFonts w:ascii="Calibri" w:hAnsi="Calibri" w:cs="Calibri"/>
          </w:rPr>
          <w:t>https://www.hrsa.gov/about/508-resources</w:t>
        </w:r>
      </w:hyperlink>
      <w:r w:rsidRPr="0073553B">
        <w:rPr>
          <w:rFonts w:ascii="Calibri" w:hAnsi="Calibri" w:cs="Calibri"/>
        </w:rPr>
        <w:t xml:space="preserve"> for the HRSA digital accessibility statement.</w:t>
      </w:r>
    </w:p>
    <w:p w:rsidR="0032006F" w:rsidRPr="0032006F" w:rsidP="0032006F" w14:paraId="09254014" w14:textId="77777777"/>
    <w:sectPr w:rsidSect="00B164C5">
      <w:headerReference w:type="default" r:id="rId12"/>
      <w:footerReference w:type="default" r:id="rId13"/>
      <w:headerReference w:type="first" r:id="rId14"/>
      <w:footerReference w:type="first" r:id="rId15"/>
      <w:pgSz w:w="12240" w:h="15840" w:code="1"/>
      <w:pgMar w:top="0" w:right="1080" w:bottom="1080" w:left="1080" w:header="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25CE199B" w:rsidRPr="00D437ED" w:rsidP="00C96236" w14:paraId="20E0AA60" w14:textId="676307FD">
    <w:pPr>
      <w:pStyle w:val="Footer"/>
    </w:pPr>
    <w:r>
      <w:t xml:space="preserve">OPTN: </w:t>
    </w:r>
    <w:r w:rsidRPr="00B164C5">
      <w:t>Conflict of Interest Disclosure Questionnaire</w:t>
    </w:r>
    <w:r w:rsidR="004A5F9C">
      <w:t xml:space="preserve">: </w:t>
    </w:r>
    <w:r w:rsidR="007F6786">
      <w:t xml:space="preserve">Tri-annual </w:t>
    </w:r>
    <w:r w:rsidR="004A5F9C">
      <w:t>Update</w:t>
    </w:r>
    <w:r w:rsidR="00A65F9F">
      <w:t xml:space="preserve"> (</w:t>
    </w:r>
    <w:r w:rsidRPr="004312E6" w:rsidR="00A65F9F">
      <w:rPr>
        <w:highlight w:val="yellow"/>
      </w:rPr>
      <w:t>M</w:t>
    </w:r>
    <w:r w:rsidRPr="263AA83D" w:rsidR="00A65F9F">
      <w:rPr>
        <w:highlight w:val="yellow"/>
      </w:rPr>
      <w:t>onth Year</w:t>
    </w:r>
    <w:r w:rsidRPr="004312E6" w:rsidR="00A65F9F">
      <w:t>)</w:t>
    </w:r>
    <w:r>
      <w:ptab w:relativeTo="margin" w:alignment="right" w:leader="none"/>
    </w:r>
    <w:r w:rsidR="00C96236">
      <w:t xml:space="preserve"> </w:t>
    </w:r>
    <w:r w:rsidR="00C96236">
      <w:fldChar w:fldCharType="begin"/>
    </w:r>
    <w:r w:rsidR="00C96236">
      <w:instrText xml:space="preserve"> PAGE   \* MERGEFORMAT </w:instrText>
    </w:r>
    <w:r w:rsidR="00C96236">
      <w:fldChar w:fldCharType="separate"/>
    </w:r>
    <w:r w:rsidR="00C96236">
      <w:t>1</w:t>
    </w:r>
    <w:r w:rsidR="00C96236">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0595" w:rsidRPr="00D437ED" w:rsidP="00A50595" w14:paraId="7EF15149" w14:textId="78447976">
    <w:pPr>
      <w:pStyle w:val="Footer"/>
    </w:pPr>
    <w:r>
      <w:t>OPTN Board of Directors: COI</w:t>
    </w:r>
    <w:r w:rsidRPr="00B164C5">
      <w:t xml:space="preserve"> Disclosure Questionnaire</w:t>
    </w:r>
    <w:r>
      <w:t xml:space="preserve"> – </w:t>
    </w:r>
    <w:r w:rsidR="007F6786">
      <w:t xml:space="preserve">Tri-annual </w:t>
    </w:r>
    <w:r>
      <w:t xml:space="preserve">Update </w:t>
    </w:r>
    <w:r w:rsidR="00A65F9F">
      <w:t>(</w:t>
    </w:r>
    <w:r w:rsidRPr="004312E6" w:rsidR="00A65F9F">
      <w:rPr>
        <w:highlight w:val="yellow"/>
      </w:rPr>
      <w:t>M</w:t>
    </w:r>
    <w:r w:rsidRPr="263AA83D" w:rsidR="00A65F9F">
      <w:rPr>
        <w:highlight w:val="yellow"/>
      </w:rPr>
      <w:t>onth Year</w:t>
    </w:r>
    <w:r w:rsidRPr="004312E6" w:rsidR="00A65F9F">
      <w:t>)</w:t>
    </w:r>
    <w:r>
      <w:t xml:space="preserve"> </w:t>
    </w:r>
    <w:r w:rsidR="00A65F9F">
      <w:tab/>
    </w:r>
    <w:r w:rsidR="00B164C5">
      <w:fldChar w:fldCharType="begin"/>
    </w:r>
    <w:r w:rsidR="00B164C5">
      <w:instrText xml:space="preserve"> PAGE   \* MERGEFORMAT </w:instrText>
    </w:r>
    <w:r w:rsidR="00B164C5">
      <w:fldChar w:fldCharType="separate"/>
    </w:r>
    <w:r>
      <w:t>2</w:t>
    </w:r>
    <w:r w:rsidR="00B164C5">
      <w:fldChar w:fldCharType="end"/>
    </w:r>
    <w:r>
      <w:ptab w:relativeTo="margin" w:alignment="right" w:leader="none"/>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462" w:rsidRPr="00441373" w:rsidP="005C7462" w14:paraId="277ABDE6" w14:textId="77777777">
    <w:pPr>
      <w:pStyle w:val="Header"/>
      <w:spacing w:before="820"/>
    </w:pPr>
    <w:r>
      <w:rPr>
        <w:noProof/>
      </w:rPr>
      <w:drawing>
        <wp:anchor distT="0" distB="0" distL="114300" distR="114300" simplePos="0" relativeHeight="251658240" behindDoc="0" locked="1" layoutInCell="1" allowOverlap="1">
          <wp:simplePos x="0" y="0"/>
          <wp:positionH relativeFrom="column">
            <wp:posOffset>-27305</wp:posOffset>
          </wp:positionH>
          <wp:positionV relativeFrom="page">
            <wp:posOffset>457200</wp:posOffset>
          </wp:positionV>
          <wp:extent cx="2889504" cy="384048"/>
          <wp:effectExtent l="0" t="0" r="0" b="0"/>
          <wp:wrapSquare wrapText="bothSides"/>
          <wp:docPr id="270645459" name="Picture 1"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645459" name="Picture 1" descr="Blue text on a black backgro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889504" cy="384048"/>
                  </a:xfrm>
                  <a:prstGeom prst="rect">
                    <a:avLst/>
                  </a:prstGeom>
                </pic:spPr>
              </pic:pic>
            </a:graphicData>
          </a:graphic>
          <wp14:sizeRelH relativeFrom="margin">
            <wp14:pctWidth>0</wp14:pctWidth>
          </wp14:sizeRelH>
          <wp14:sizeRelV relativeFrom="margin">
            <wp14:pctHeight>0</wp14:pctHeight>
          </wp14:sizeRelV>
        </wp:anchor>
      </w:drawing>
    </w:r>
    <w:r w:rsidRPr="001C3413">
      <w:t>optn.transplant.hrsa.gov</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263AA83D" w:rsidP="00A80480" w14:paraId="1A126C37" w14:textId="1FD9E8AA">
    <w:pPr>
      <w:pStyle w:val="Header"/>
      <w:tabs>
        <w:tab w:val="left" w:pos="4380"/>
        <w:tab w:val="clear" w:pos="9180"/>
        <w:tab w:val="clear" w:pos="9360"/>
      </w:tabs>
      <w:ind w:firstLine="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7B1462"/>
    <w:multiLevelType w:val="multilevel"/>
    <w:tmpl w:val="291435FA"/>
    <w:numStyleLink w:val="ListOrdered-Body"/>
  </w:abstractNum>
  <w:abstractNum w:abstractNumId="1">
    <w:nsid w:val="01A001AD"/>
    <w:multiLevelType w:val="multilevel"/>
    <w:tmpl w:val="92762986"/>
    <w:numStyleLink w:val="ListBullets-Table10"/>
  </w:abstractNum>
  <w:abstractNum w:abstractNumId="2">
    <w:nsid w:val="05D160BF"/>
    <w:multiLevelType w:val="hybridMultilevel"/>
    <w:tmpl w:val="80E8C2BC"/>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C87C49"/>
    <w:multiLevelType w:val="hybridMultilevel"/>
    <w:tmpl w:val="B5BC6434"/>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4">
    <w:nsid w:val="0A2026D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D8E3688"/>
    <w:multiLevelType w:val="hybridMultilevel"/>
    <w:tmpl w:val="91586D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02049EA"/>
    <w:multiLevelType w:val="hybridMultilevel"/>
    <w:tmpl w:val="7E42185E"/>
    <w:lvl w:ilvl="0">
      <w:start w:val="1"/>
      <w:numFmt w:val="bullet"/>
      <w:lvlText w:val=""/>
      <w:lvlJc w:val="left"/>
      <w:pPr>
        <w:ind w:left="720" w:hanging="360"/>
      </w:pPr>
      <w:rPr>
        <w:rFonts w:ascii="Symbol" w:hAnsi="Symbol" w:hint="default"/>
        <w:color w:val="0A3C6E"/>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7A9580A"/>
    <w:multiLevelType w:val="hybridMultilevel"/>
    <w:tmpl w:val="DD408C6A"/>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A9AD7EA"/>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1B7A5996"/>
    <w:multiLevelType w:val="multilevel"/>
    <w:tmpl w:val="291435FA"/>
    <w:numStyleLink w:val="ListOrdered-Body"/>
  </w:abstractNum>
  <w:abstractNum w:abstractNumId="10">
    <w:nsid w:val="1B942559"/>
    <w:multiLevelType w:val="hybridMultilevel"/>
    <w:tmpl w:val="CEF894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CA94574"/>
    <w:multiLevelType w:val="multilevel"/>
    <w:tmpl w:val="6DDE5BCA"/>
    <w:styleLink w:val="ListBullets-Body"/>
    <w:lvl w:ilvl="0">
      <w:start w:val="1"/>
      <w:numFmt w:val="bullet"/>
      <w:lvlText w:val=""/>
      <w:lvlJc w:val="left"/>
      <w:pPr>
        <w:ind w:left="360" w:hanging="360"/>
      </w:pPr>
      <w:rPr>
        <w:rFonts w:ascii="Symbol" w:hAnsi="Symbol" w:hint="default"/>
        <w:color w:val="006699" w:themeColor="accent1"/>
      </w:rPr>
    </w:lvl>
    <w:lvl w:ilvl="1">
      <w:start w:val="1"/>
      <w:numFmt w:val="bullet"/>
      <w:lvlText w:val="–"/>
      <w:lvlJc w:val="left"/>
      <w:pPr>
        <w:ind w:left="720" w:hanging="360"/>
      </w:pPr>
      <w:rPr>
        <w:rFonts w:ascii="Calibri" w:hAnsi="Calibri" w:hint="default"/>
        <w:color w:val="006699" w:themeColor="accent1"/>
      </w:rPr>
    </w:lvl>
    <w:lvl w:ilvl="2">
      <w:start w:val="1"/>
      <w:numFmt w:val="bullet"/>
      <w:lvlText w:val="»"/>
      <w:lvlJc w:val="left"/>
      <w:pPr>
        <w:ind w:left="1080" w:hanging="360"/>
      </w:pPr>
      <w:rPr>
        <w:rFonts w:ascii="Calibri" w:hAnsi="Calibri" w:hint="default"/>
        <w:color w:val="006699" w:themeColor="accent1"/>
      </w:rPr>
    </w:lvl>
    <w:lvl w:ilvl="3">
      <w:start w:val="1"/>
      <w:numFmt w:val="bullet"/>
      <w:lvlText w:val="◦"/>
      <w:lvlJc w:val="left"/>
      <w:pPr>
        <w:ind w:left="1440" w:hanging="360"/>
      </w:pPr>
      <w:rPr>
        <w:rFonts w:ascii="Calibri" w:hAnsi="Calibri" w:hint="default"/>
        <w:color w:val="006699" w:themeColor="accent1"/>
      </w:rPr>
    </w:lvl>
    <w:lvl w:ilvl="4">
      <w:start w:val="1"/>
      <w:numFmt w:val="bullet"/>
      <w:lvlText w:val="›"/>
      <w:lvlJc w:val="left"/>
      <w:pPr>
        <w:ind w:left="1800" w:hanging="360"/>
      </w:pPr>
      <w:rPr>
        <w:rFonts w:ascii="Calibri" w:hAnsi="Calibri" w:hint="default"/>
        <w:color w:val="006699" w:themeColor="accent1"/>
      </w:rPr>
    </w:lvl>
    <w:lvl w:ilvl="5">
      <w:start w:val="1"/>
      <w:numFmt w:val="bullet"/>
      <w:lvlText w:val="‹"/>
      <w:lvlJc w:val="left"/>
      <w:pPr>
        <w:ind w:left="2160" w:hanging="360"/>
      </w:pPr>
      <w:rPr>
        <w:rFonts w:ascii="Calibri" w:hAnsi="Calibri" w:hint="default"/>
        <w:color w:val="006699" w:themeColor="accent1"/>
      </w:rPr>
    </w:lvl>
    <w:lvl w:ilvl="6">
      <w:start w:val="1"/>
      <w:numFmt w:val="bullet"/>
      <w:lvlText w:val="«"/>
      <w:lvlJc w:val="left"/>
      <w:pPr>
        <w:ind w:left="2520" w:hanging="360"/>
      </w:pPr>
      <w:rPr>
        <w:rFonts w:ascii="Calibri" w:hAnsi="Calibri" w:hint="default"/>
        <w:color w:val="006699" w:themeColor="accent1"/>
      </w:rPr>
    </w:lvl>
    <w:lvl w:ilvl="7">
      <w:start w:val="1"/>
      <w:numFmt w:val="bullet"/>
      <w:lvlText w:val="-"/>
      <w:lvlJc w:val="left"/>
      <w:pPr>
        <w:ind w:left="2880" w:hanging="360"/>
      </w:pPr>
      <w:rPr>
        <w:rFonts w:ascii="Calibri" w:hAnsi="Calibri" w:hint="default"/>
        <w:color w:val="006699" w:themeColor="accent1"/>
      </w:rPr>
    </w:lvl>
    <w:lvl w:ilvl="8">
      <w:start w:val="1"/>
      <w:numFmt w:val="bullet"/>
      <w:lvlText w:val=""/>
      <w:lvlJc w:val="left"/>
      <w:pPr>
        <w:ind w:left="3240" w:hanging="360"/>
      </w:pPr>
      <w:rPr>
        <w:rFonts w:ascii="Wingdings" w:hAnsi="Wingdings" w:hint="default"/>
        <w:color w:val="006699" w:themeColor="accent1"/>
      </w:rPr>
    </w:lvl>
  </w:abstractNum>
  <w:abstractNum w:abstractNumId="12">
    <w:nsid w:val="22960AEC"/>
    <w:multiLevelType w:val="hybridMultilevel"/>
    <w:tmpl w:val="74AA197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3">
    <w:nsid w:val="23203D0B"/>
    <w:multiLevelType w:val="hybridMultilevel"/>
    <w:tmpl w:val="77206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4C54DFC"/>
    <w:multiLevelType w:val="hybridMultilevel"/>
    <w:tmpl w:val="261A0C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569564A"/>
    <w:multiLevelType w:val="hybridMultilevel"/>
    <w:tmpl w:val="424834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D1F3BA6"/>
    <w:multiLevelType w:val="hybridMultilevel"/>
    <w:tmpl w:val="135ACF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E400E06"/>
    <w:multiLevelType w:val="hybridMultilevel"/>
    <w:tmpl w:val="F85A54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567638C"/>
    <w:multiLevelType w:val="hybridMultilevel"/>
    <w:tmpl w:val="9CB2D2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19">
    <w:nsid w:val="380E2537"/>
    <w:multiLevelType w:val="hybridMultilevel"/>
    <w:tmpl w:val="C96CBC36"/>
    <w:lvl w:ilvl="0">
      <w:start w:val="1"/>
      <w:numFmt w:val="bullet"/>
      <w:lvlText w:val="•"/>
      <w:lvlJc w:val="left"/>
      <w:pPr>
        <w:tabs>
          <w:tab w:val="num" w:pos="720"/>
        </w:tabs>
        <w:ind w:left="720" w:hanging="360"/>
      </w:pPr>
      <w:rPr>
        <w:rFonts w:ascii="Arial" w:hAnsi="Arial" w:hint="default"/>
      </w:rPr>
    </w:lvl>
    <w:lvl w:ilvl="1">
      <w:start w:val="0"/>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0">
    <w:nsid w:val="38A310F2"/>
    <w:multiLevelType w:val="hybridMultilevel"/>
    <w:tmpl w:val="CBEC97B0"/>
    <w:lvl w:ilvl="0">
      <w:start w:val="1"/>
      <w:numFmt w:val="bullet"/>
      <w:lvlText w:val=""/>
      <w:lvlJc w:val="left"/>
      <w:pPr>
        <w:ind w:left="816" w:hanging="360"/>
      </w:pPr>
      <w:rPr>
        <w:rFonts w:ascii="Symbol" w:hAnsi="Symbol" w:hint="default"/>
      </w:rPr>
    </w:lvl>
    <w:lvl w:ilvl="1" w:tentative="1">
      <w:start w:val="1"/>
      <w:numFmt w:val="bullet"/>
      <w:lvlText w:val="o"/>
      <w:lvlJc w:val="left"/>
      <w:pPr>
        <w:ind w:left="1536" w:hanging="360"/>
      </w:pPr>
      <w:rPr>
        <w:rFonts w:ascii="Courier New" w:hAnsi="Courier New" w:cs="Courier New" w:hint="default"/>
      </w:rPr>
    </w:lvl>
    <w:lvl w:ilvl="2" w:tentative="1">
      <w:start w:val="1"/>
      <w:numFmt w:val="bullet"/>
      <w:lvlText w:val=""/>
      <w:lvlJc w:val="left"/>
      <w:pPr>
        <w:ind w:left="2256" w:hanging="360"/>
      </w:pPr>
      <w:rPr>
        <w:rFonts w:ascii="Wingdings" w:hAnsi="Wingdings" w:hint="default"/>
      </w:rPr>
    </w:lvl>
    <w:lvl w:ilvl="3" w:tentative="1">
      <w:start w:val="1"/>
      <w:numFmt w:val="bullet"/>
      <w:lvlText w:val=""/>
      <w:lvlJc w:val="left"/>
      <w:pPr>
        <w:ind w:left="2976" w:hanging="360"/>
      </w:pPr>
      <w:rPr>
        <w:rFonts w:ascii="Symbol" w:hAnsi="Symbol" w:hint="default"/>
      </w:rPr>
    </w:lvl>
    <w:lvl w:ilvl="4" w:tentative="1">
      <w:start w:val="1"/>
      <w:numFmt w:val="bullet"/>
      <w:lvlText w:val="o"/>
      <w:lvlJc w:val="left"/>
      <w:pPr>
        <w:ind w:left="3696" w:hanging="360"/>
      </w:pPr>
      <w:rPr>
        <w:rFonts w:ascii="Courier New" w:hAnsi="Courier New" w:cs="Courier New" w:hint="default"/>
      </w:rPr>
    </w:lvl>
    <w:lvl w:ilvl="5" w:tentative="1">
      <w:start w:val="1"/>
      <w:numFmt w:val="bullet"/>
      <w:lvlText w:val=""/>
      <w:lvlJc w:val="left"/>
      <w:pPr>
        <w:ind w:left="4416" w:hanging="360"/>
      </w:pPr>
      <w:rPr>
        <w:rFonts w:ascii="Wingdings" w:hAnsi="Wingdings" w:hint="default"/>
      </w:rPr>
    </w:lvl>
    <w:lvl w:ilvl="6" w:tentative="1">
      <w:start w:val="1"/>
      <w:numFmt w:val="bullet"/>
      <w:lvlText w:val=""/>
      <w:lvlJc w:val="left"/>
      <w:pPr>
        <w:ind w:left="5136" w:hanging="360"/>
      </w:pPr>
      <w:rPr>
        <w:rFonts w:ascii="Symbol" w:hAnsi="Symbol" w:hint="default"/>
      </w:rPr>
    </w:lvl>
    <w:lvl w:ilvl="7" w:tentative="1">
      <w:start w:val="1"/>
      <w:numFmt w:val="bullet"/>
      <w:lvlText w:val="o"/>
      <w:lvlJc w:val="left"/>
      <w:pPr>
        <w:ind w:left="5856" w:hanging="360"/>
      </w:pPr>
      <w:rPr>
        <w:rFonts w:ascii="Courier New" w:hAnsi="Courier New" w:cs="Courier New" w:hint="default"/>
      </w:rPr>
    </w:lvl>
    <w:lvl w:ilvl="8" w:tentative="1">
      <w:start w:val="1"/>
      <w:numFmt w:val="bullet"/>
      <w:lvlText w:val=""/>
      <w:lvlJc w:val="left"/>
      <w:pPr>
        <w:ind w:left="6576" w:hanging="360"/>
      </w:pPr>
      <w:rPr>
        <w:rFonts w:ascii="Wingdings" w:hAnsi="Wingdings" w:hint="default"/>
      </w:rPr>
    </w:lvl>
  </w:abstractNum>
  <w:abstractNum w:abstractNumId="21">
    <w:nsid w:val="3F670D6C"/>
    <w:multiLevelType w:val="hybridMultilevel"/>
    <w:tmpl w:val="EA0EC28E"/>
    <w:lvl w:ilvl="0">
      <w:start w:val="1"/>
      <w:numFmt w:val="lowerRoman"/>
      <w:lvlText w:val="(%1)"/>
      <w:lvlJc w:val="left"/>
      <w:pPr>
        <w:ind w:left="1125" w:hanging="1080"/>
      </w:pPr>
      <w:rPr>
        <w:rFonts w:eastAsia="Calibri" w:cstheme="minorBidi" w:hint="default"/>
        <w:color w:val="auto"/>
        <w:sz w:val="22"/>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22">
    <w:nsid w:val="3FC94D72"/>
    <w:multiLevelType w:val="hybridMultilevel"/>
    <w:tmpl w:val="A55090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24B7FBB"/>
    <w:multiLevelType w:val="hybridMultilevel"/>
    <w:tmpl w:val="88640B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6322431"/>
    <w:multiLevelType w:val="hybridMultilevel"/>
    <w:tmpl w:val="1D70D5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B357E0"/>
    <w:multiLevelType w:val="multilevel"/>
    <w:tmpl w:val="D4101F12"/>
    <w:lvl w:ilvl="0">
      <w:start w:val="1"/>
      <w:numFmt w:val="bullet"/>
      <w:pStyle w:val="Callout-InlineSource"/>
      <w:suff w:val="space"/>
      <w:lvlText w:val="–"/>
      <w:lvlJc w:val="left"/>
      <w:pPr>
        <w:ind w:left="0" w:firstLine="0"/>
      </w:pPr>
      <w:rPr>
        <w:rFonts w:ascii="Arial Narrow" w:hAnsi="Arial Narrow" w:hint="default"/>
        <w:color w:val="000000" w:themeColor="text2"/>
      </w:rPr>
    </w:lvl>
    <w:lvl w:ilvl="1">
      <w:start w:val="1"/>
      <w:numFmt w:val="none"/>
      <w:lvlJc w:val="left"/>
      <w:pPr>
        <w:ind w:left="0" w:firstLine="0"/>
      </w:pPr>
      <w:rPr>
        <w:rFonts w:hint="default"/>
      </w:rPr>
    </w:lvl>
    <w:lvl w:ilvl="2">
      <w:start w:val="1"/>
      <w:numFmt w:val="none"/>
      <w:lvlJc w:val="left"/>
      <w:pPr>
        <w:ind w:left="0" w:firstLine="0"/>
      </w:pPr>
      <w:rPr>
        <w:rFonts w:hint="default"/>
      </w:rPr>
    </w:lvl>
    <w:lvl w:ilvl="3">
      <w:start w:val="1"/>
      <w:numFmt w:val="none"/>
      <w:lvlJc w:val="left"/>
      <w:pPr>
        <w:ind w:left="0" w:firstLine="0"/>
      </w:pPr>
      <w:rPr>
        <w:rFonts w:hint="default"/>
      </w:rPr>
    </w:lvl>
    <w:lvl w:ilvl="4">
      <w:start w:val="1"/>
      <w:numFmt w:val="none"/>
      <w:lvlJc w:val="left"/>
      <w:pPr>
        <w:ind w:left="0" w:firstLine="0"/>
      </w:pPr>
      <w:rPr>
        <w:rFonts w:hint="default"/>
      </w:rPr>
    </w:lvl>
    <w:lvl w:ilvl="5">
      <w:start w:val="1"/>
      <w:numFmt w:val="none"/>
      <w:lvlJc w:val="left"/>
      <w:pPr>
        <w:ind w:left="0" w:firstLine="0"/>
      </w:pPr>
      <w:rPr>
        <w:rFonts w:hint="default"/>
      </w:rPr>
    </w:lvl>
    <w:lvl w:ilvl="6">
      <w:start w:val="1"/>
      <w:numFmt w:val="none"/>
      <w:lvlJc w:val="left"/>
      <w:pPr>
        <w:ind w:left="0" w:firstLine="0"/>
      </w:pPr>
      <w:rPr>
        <w:rFonts w:hint="default"/>
      </w:rPr>
    </w:lvl>
    <w:lvl w:ilvl="7">
      <w:start w:val="1"/>
      <w:numFmt w:val="none"/>
      <w:lvlJc w:val="left"/>
      <w:pPr>
        <w:ind w:left="0" w:firstLine="0"/>
      </w:pPr>
      <w:rPr>
        <w:rFonts w:hint="default"/>
      </w:rPr>
    </w:lvl>
    <w:lvl w:ilvl="8">
      <w:start w:val="1"/>
      <w:numFmt w:val="none"/>
      <w:lvlJc w:val="left"/>
      <w:pPr>
        <w:ind w:left="0" w:firstLine="0"/>
      </w:pPr>
      <w:rPr>
        <w:rFonts w:hint="default"/>
      </w:rPr>
    </w:lvl>
  </w:abstractNum>
  <w:abstractNum w:abstractNumId="26">
    <w:nsid w:val="489D7C8F"/>
    <w:multiLevelType w:val="hybridMultilevel"/>
    <w:tmpl w:val="C0A034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E1006D3"/>
    <w:multiLevelType w:val="multilevel"/>
    <w:tmpl w:val="C47673D2"/>
    <w:lvl w:ilvl="0">
      <w:start w:val="1"/>
      <w:numFmt w:val="bullet"/>
      <w:lvlText w:val=""/>
      <w:lvlJc w:val="left"/>
      <w:pPr>
        <w:ind w:left="360" w:hanging="360"/>
      </w:pPr>
      <w:rPr>
        <w:rFonts w:ascii="Symbol" w:hAnsi="Symbol" w:hint="default"/>
        <w:color w:val="006699" w:themeColor="accent1"/>
      </w:rPr>
    </w:lvl>
    <w:lvl w:ilvl="1">
      <w:start w:val="1"/>
      <w:numFmt w:val="bullet"/>
      <w:lvlText w:val="–"/>
      <w:lvlJc w:val="left"/>
      <w:pPr>
        <w:ind w:left="720" w:hanging="360"/>
      </w:pPr>
      <w:rPr>
        <w:rFonts w:ascii="Calibri" w:hAnsi="Calibri" w:hint="default"/>
        <w:color w:val="006699" w:themeColor="accent1"/>
      </w:rPr>
    </w:lvl>
    <w:lvl w:ilvl="2">
      <w:start w:val="1"/>
      <w:numFmt w:val="bullet"/>
      <w:lvlText w:val="»"/>
      <w:lvlJc w:val="left"/>
      <w:pPr>
        <w:ind w:left="1080" w:hanging="360"/>
      </w:pPr>
      <w:rPr>
        <w:rFonts w:ascii="Calibri" w:hAnsi="Calibri" w:hint="default"/>
        <w:color w:val="006699" w:themeColor="accent1"/>
      </w:rPr>
    </w:lvl>
    <w:lvl w:ilvl="3">
      <w:start w:val="1"/>
      <w:numFmt w:val="bullet"/>
      <w:lvlText w:val="◦"/>
      <w:lvlJc w:val="left"/>
      <w:pPr>
        <w:ind w:left="1440" w:hanging="360"/>
      </w:pPr>
      <w:rPr>
        <w:rFonts w:ascii="Calibri" w:hAnsi="Calibri" w:hint="default"/>
        <w:color w:val="006699" w:themeColor="accent1"/>
      </w:rPr>
    </w:lvl>
    <w:lvl w:ilvl="4">
      <w:start w:val="1"/>
      <w:numFmt w:val="bullet"/>
      <w:lvlText w:val="›"/>
      <w:lvlJc w:val="left"/>
      <w:pPr>
        <w:ind w:left="1800" w:hanging="360"/>
      </w:pPr>
      <w:rPr>
        <w:rFonts w:ascii="Calibri" w:hAnsi="Calibri" w:hint="default"/>
        <w:color w:val="006699" w:themeColor="accent1"/>
      </w:rPr>
    </w:lvl>
    <w:lvl w:ilvl="5">
      <w:start w:val="1"/>
      <w:numFmt w:val="bullet"/>
      <w:lvlText w:val="‹"/>
      <w:lvlJc w:val="left"/>
      <w:pPr>
        <w:ind w:left="2160" w:hanging="360"/>
      </w:pPr>
      <w:rPr>
        <w:rFonts w:ascii="Calibri" w:hAnsi="Calibri" w:hint="default"/>
        <w:color w:val="006699" w:themeColor="accent1"/>
      </w:rPr>
    </w:lvl>
    <w:lvl w:ilvl="6">
      <w:start w:val="1"/>
      <w:numFmt w:val="bullet"/>
      <w:lvlText w:val="«"/>
      <w:lvlJc w:val="left"/>
      <w:pPr>
        <w:ind w:left="2520" w:hanging="360"/>
      </w:pPr>
      <w:rPr>
        <w:rFonts w:ascii="Calibri" w:hAnsi="Calibri" w:hint="default"/>
        <w:color w:val="006699" w:themeColor="accent1"/>
      </w:rPr>
    </w:lvl>
    <w:lvl w:ilvl="7">
      <w:start w:val="1"/>
      <w:numFmt w:val="bullet"/>
      <w:lvlText w:val="-"/>
      <w:lvlJc w:val="left"/>
      <w:pPr>
        <w:ind w:left="2880" w:hanging="360"/>
      </w:pPr>
      <w:rPr>
        <w:rFonts w:ascii="Calibri" w:hAnsi="Calibri" w:hint="default"/>
        <w:color w:val="006699" w:themeColor="accent1"/>
      </w:rPr>
    </w:lvl>
    <w:lvl w:ilvl="8">
      <w:start w:val="1"/>
      <w:numFmt w:val="bullet"/>
      <w:lvlText w:val=""/>
      <w:lvlJc w:val="left"/>
      <w:pPr>
        <w:ind w:left="3240" w:hanging="360"/>
      </w:pPr>
      <w:rPr>
        <w:rFonts w:ascii="Wingdings" w:hAnsi="Wingdings" w:hint="default"/>
        <w:color w:val="006699" w:themeColor="accent1"/>
      </w:rPr>
    </w:lvl>
  </w:abstractNum>
  <w:abstractNum w:abstractNumId="28">
    <w:nsid w:val="50B735F9"/>
    <w:multiLevelType w:val="multilevel"/>
    <w:tmpl w:val="291435FA"/>
    <w:styleLink w:val="ListOrdered-Body"/>
    <w:lvl w:ilvl="0">
      <w:start w:val="1"/>
      <w:numFmt w:val="decimal"/>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29">
    <w:nsid w:val="510A4596"/>
    <w:multiLevelType w:val="hybridMultilevel"/>
    <w:tmpl w:val="83D4D7D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0">
    <w:nsid w:val="530B166C"/>
    <w:multiLevelType w:val="hybridMultilevel"/>
    <w:tmpl w:val="D408B6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8FB6FA0"/>
    <w:multiLevelType w:val="hybridMultilevel"/>
    <w:tmpl w:val="2EB2B87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32">
    <w:nsid w:val="5B754F9C"/>
    <w:multiLevelType w:val="hybridMultilevel"/>
    <w:tmpl w:val="AB0204C8"/>
    <w:lvl w:ilvl="0">
      <w:start w:val="1"/>
      <w:numFmt w:val="bullet"/>
      <w:lvlText w:val="•"/>
      <w:lvlJc w:val="left"/>
      <w:pPr>
        <w:tabs>
          <w:tab w:val="num" w:pos="720"/>
        </w:tabs>
        <w:ind w:left="720" w:hanging="360"/>
      </w:pPr>
      <w:rPr>
        <w:rFonts w:ascii="Arial" w:hAnsi="Arial" w:hint="default"/>
      </w:rPr>
    </w:lvl>
    <w:lvl w:ilvl="1">
      <w:start w:val="0"/>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3">
    <w:nsid w:val="61F4027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nsid w:val="62813A0A"/>
    <w:multiLevelType w:val="hybridMultilevel"/>
    <w:tmpl w:val="C77802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85D79C9"/>
    <w:multiLevelType w:val="hybridMultilevel"/>
    <w:tmpl w:val="0B94AD08"/>
    <w:lvl w:ilvl="0">
      <w:start w:val="9"/>
      <w:numFmt w:val="decimal"/>
      <w:lvlText w:val="%1."/>
      <w:lvlJc w:val="left"/>
      <w:pPr>
        <w:ind w:left="720" w:hanging="360"/>
      </w:pPr>
      <w:rPr>
        <w:rFonts w:ascii="Calibri" w:hAnsi="Calibri" w:cs="Calibri"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A0756DB"/>
    <w:multiLevelType w:val="multilevel"/>
    <w:tmpl w:val="92762986"/>
    <w:styleLink w:val="ListBullets-Table10"/>
    <w:lvl w:ilvl="0">
      <w:start w:val="1"/>
      <w:numFmt w:val="bullet"/>
      <w:pStyle w:val="Table10Bullet1"/>
      <w:lvlText w:val=""/>
      <w:lvlJc w:val="left"/>
      <w:pPr>
        <w:ind w:left="360" w:hanging="360"/>
      </w:pPr>
      <w:rPr>
        <w:rFonts w:ascii="Symbol" w:hAnsi="Symbol" w:hint="default"/>
        <w:color w:val="auto"/>
        <w:sz w:val="20"/>
      </w:rPr>
    </w:lvl>
    <w:lvl w:ilvl="1">
      <w:start w:val="1"/>
      <w:numFmt w:val="bullet"/>
      <w:pStyle w:val="Table10Bullet2"/>
      <w:lvlText w:val="–"/>
      <w:lvlJc w:val="left"/>
      <w:pPr>
        <w:ind w:left="576" w:hanging="288"/>
      </w:pPr>
      <w:rPr>
        <w:rFonts w:ascii="Calibri" w:hAnsi="Calibri" w:hint="default"/>
        <w:color w:val="006699" w:themeColor="accent1"/>
      </w:rPr>
    </w:lvl>
    <w:lvl w:ilvl="2">
      <w:start w:val="1"/>
      <w:numFmt w:val="bullet"/>
      <w:pStyle w:val="Table10Bullet3"/>
      <w:lvlText w:val="»"/>
      <w:lvlJc w:val="left"/>
      <w:pPr>
        <w:ind w:left="864" w:hanging="288"/>
      </w:pPr>
      <w:rPr>
        <w:rFonts w:ascii="Arial" w:hAnsi="Arial" w:hint="default"/>
        <w:color w:val="006699" w:themeColor="accent1"/>
      </w:rPr>
    </w:lvl>
    <w:lvl w:ilvl="3">
      <w:start w:val="1"/>
      <w:numFmt w:val="bullet"/>
      <w:lvlText w:val="◦"/>
      <w:lvlJc w:val="left"/>
      <w:pPr>
        <w:ind w:left="1152" w:hanging="288"/>
      </w:pPr>
      <w:rPr>
        <w:rFonts w:ascii="Calibri" w:hAnsi="Calibri" w:hint="default"/>
        <w:color w:val="006699" w:themeColor="accent1"/>
      </w:rPr>
    </w:lvl>
    <w:lvl w:ilvl="4">
      <w:start w:val="1"/>
      <w:numFmt w:val="bullet"/>
      <w:lvlText w:val="›"/>
      <w:lvlJc w:val="left"/>
      <w:pPr>
        <w:ind w:left="1440" w:hanging="288"/>
      </w:pPr>
      <w:rPr>
        <w:rFonts w:ascii="Calibri" w:hAnsi="Calibri" w:hint="default"/>
        <w:color w:val="006699" w:themeColor="accent1"/>
      </w:rPr>
    </w:lvl>
    <w:lvl w:ilvl="5">
      <w:start w:val="1"/>
      <w:numFmt w:val="bullet"/>
      <w:lvlText w:val="‹"/>
      <w:lvlJc w:val="left"/>
      <w:pPr>
        <w:ind w:left="1728" w:hanging="288"/>
      </w:pPr>
      <w:rPr>
        <w:rFonts w:ascii="Calibri" w:hAnsi="Calibri" w:hint="default"/>
        <w:color w:val="006699" w:themeColor="accent1"/>
      </w:rPr>
    </w:lvl>
    <w:lvl w:ilvl="6">
      <w:start w:val="1"/>
      <w:numFmt w:val="bullet"/>
      <w:lvlText w:val="«"/>
      <w:lvlJc w:val="left"/>
      <w:pPr>
        <w:ind w:left="2016" w:hanging="288"/>
      </w:pPr>
      <w:rPr>
        <w:rFonts w:ascii="Calibri" w:hAnsi="Calibri" w:hint="default"/>
        <w:color w:val="006699" w:themeColor="accent1"/>
      </w:rPr>
    </w:lvl>
    <w:lvl w:ilvl="7">
      <w:start w:val="1"/>
      <w:numFmt w:val="bullet"/>
      <w:lvlText w:val="-"/>
      <w:lvlJc w:val="left"/>
      <w:pPr>
        <w:ind w:left="2304" w:hanging="288"/>
      </w:pPr>
      <w:rPr>
        <w:rFonts w:ascii="Calibri" w:hAnsi="Calibri" w:hint="default"/>
        <w:color w:val="006699" w:themeColor="accent1"/>
      </w:rPr>
    </w:lvl>
    <w:lvl w:ilvl="8">
      <w:start w:val="1"/>
      <w:numFmt w:val="bullet"/>
      <w:lvlText w:val=""/>
      <w:lvlJc w:val="left"/>
      <w:pPr>
        <w:ind w:left="2592" w:hanging="288"/>
      </w:pPr>
      <w:rPr>
        <w:rFonts w:ascii="Wingdings" w:hAnsi="Wingdings" w:hint="default"/>
        <w:color w:val="006699" w:themeColor="accent1"/>
      </w:rPr>
    </w:lvl>
  </w:abstractNum>
  <w:abstractNum w:abstractNumId="37">
    <w:nsid w:val="6DA352B8"/>
    <w:multiLevelType w:val="hybridMultilevel"/>
    <w:tmpl w:val="6748B7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E557AE7"/>
    <w:multiLevelType w:val="hybridMultilevel"/>
    <w:tmpl w:val="80C8D8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F150A7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nsid w:val="72C305E4"/>
    <w:multiLevelType w:val="multilevel"/>
    <w:tmpl w:val="A68E0DC6"/>
    <w:lvl w:ilvl="0">
      <w:start w:val="1"/>
      <w:numFmt w:val="bullet"/>
      <w:pStyle w:val="Bullet1"/>
      <w:lvlText w:val=""/>
      <w:lvlJc w:val="left"/>
      <w:pPr>
        <w:ind w:left="360" w:hanging="360"/>
      </w:pPr>
      <w:rPr>
        <w:rFonts w:ascii="Symbol" w:hAnsi="Symbol" w:hint="default"/>
        <w:color w:val="006699" w:themeColor="accent1"/>
      </w:rPr>
    </w:lvl>
    <w:lvl w:ilvl="1">
      <w:start w:val="1"/>
      <w:numFmt w:val="bullet"/>
      <w:pStyle w:val="Bullet2"/>
      <w:lvlText w:val="–"/>
      <w:lvlJc w:val="left"/>
      <w:pPr>
        <w:ind w:left="720" w:hanging="360"/>
      </w:pPr>
      <w:rPr>
        <w:rFonts w:ascii="Calibri" w:hAnsi="Calibri" w:hint="default"/>
        <w:color w:val="0A3C6E"/>
      </w:rPr>
    </w:lvl>
    <w:lvl w:ilvl="2">
      <w:start w:val="1"/>
      <w:numFmt w:val="bullet"/>
      <w:pStyle w:val="Bullet3"/>
      <w:lvlText w:val="»"/>
      <w:lvlJc w:val="left"/>
      <w:pPr>
        <w:ind w:left="1080" w:hanging="360"/>
      </w:pPr>
      <w:rPr>
        <w:rFonts w:ascii="Calibri" w:hAnsi="Calibri" w:hint="default"/>
        <w:color w:val="006699" w:themeColor="accent1"/>
      </w:rPr>
    </w:lvl>
    <w:lvl w:ilvl="3">
      <w:start w:val="1"/>
      <w:numFmt w:val="bullet"/>
      <w:lvlText w:val="◦"/>
      <w:lvlJc w:val="left"/>
      <w:pPr>
        <w:ind w:left="1440" w:hanging="360"/>
      </w:pPr>
      <w:rPr>
        <w:rFonts w:ascii="Calibri" w:hAnsi="Calibri" w:hint="default"/>
        <w:color w:val="006699" w:themeColor="accent1"/>
      </w:rPr>
    </w:lvl>
    <w:lvl w:ilvl="4">
      <w:start w:val="1"/>
      <w:numFmt w:val="bullet"/>
      <w:lvlText w:val="›"/>
      <w:lvlJc w:val="left"/>
      <w:pPr>
        <w:ind w:left="1800" w:hanging="360"/>
      </w:pPr>
      <w:rPr>
        <w:rFonts w:ascii="Calibri" w:hAnsi="Calibri" w:hint="default"/>
        <w:color w:val="006699" w:themeColor="accent1"/>
      </w:rPr>
    </w:lvl>
    <w:lvl w:ilvl="5">
      <w:start w:val="1"/>
      <w:numFmt w:val="bullet"/>
      <w:lvlText w:val="‹"/>
      <w:lvlJc w:val="left"/>
      <w:pPr>
        <w:ind w:left="2160" w:hanging="360"/>
      </w:pPr>
      <w:rPr>
        <w:rFonts w:ascii="Calibri" w:hAnsi="Calibri" w:hint="default"/>
        <w:color w:val="006699" w:themeColor="accent1"/>
      </w:rPr>
    </w:lvl>
    <w:lvl w:ilvl="6">
      <w:start w:val="1"/>
      <w:numFmt w:val="bullet"/>
      <w:lvlText w:val="«"/>
      <w:lvlJc w:val="left"/>
      <w:pPr>
        <w:ind w:left="2520" w:hanging="360"/>
      </w:pPr>
      <w:rPr>
        <w:rFonts w:ascii="Calibri" w:hAnsi="Calibri" w:hint="default"/>
        <w:color w:val="006699" w:themeColor="accent1"/>
      </w:rPr>
    </w:lvl>
    <w:lvl w:ilvl="7">
      <w:start w:val="1"/>
      <w:numFmt w:val="bullet"/>
      <w:lvlText w:val="-"/>
      <w:lvlJc w:val="left"/>
      <w:pPr>
        <w:ind w:left="2880" w:hanging="360"/>
      </w:pPr>
      <w:rPr>
        <w:rFonts w:ascii="Calibri" w:hAnsi="Calibri" w:hint="default"/>
        <w:color w:val="006699" w:themeColor="accent1"/>
      </w:rPr>
    </w:lvl>
    <w:lvl w:ilvl="8">
      <w:start w:val="1"/>
      <w:numFmt w:val="bullet"/>
      <w:lvlText w:val=""/>
      <w:lvlJc w:val="left"/>
      <w:pPr>
        <w:ind w:left="3240" w:hanging="360"/>
      </w:pPr>
      <w:rPr>
        <w:rFonts w:ascii="Wingdings" w:hAnsi="Wingdings" w:hint="default"/>
        <w:color w:val="006699" w:themeColor="accent1"/>
      </w:rPr>
    </w:lvl>
  </w:abstractNum>
  <w:abstractNum w:abstractNumId="41">
    <w:nsid w:val="75C675E5"/>
    <w:multiLevelType w:val="hybridMultilevel"/>
    <w:tmpl w:val="3D48723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764A52EE"/>
    <w:multiLevelType w:val="hybridMultilevel"/>
    <w:tmpl w:val="1E54FC8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A5F6722"/>
    <w:multiLevelType w:val="multilevel"/>
    <w:tmpl w:val="AECA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DFB4ED3"/>
    <w:multiLevelType w:val="hybridMultilevel"/>
    <w:tmpl w:val="525600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7F7203A9"/>
    <w:multiLevelType w:val="hybridMultilevel"/>
    <w:tmpl w:val="DFA09A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07873415">
    <w:abstractNumId w:val="0"/>
  </w:num>
  <w:num w:numId="2" w16cid:durableId="1998027775">
    <w:abstractNumId w:val="11"/>
  </w:num>
  <w:num w:numId="3" w16cid:durableId="2114937062">
    <w:abstractNumId w:val="28"/>
  </w:num>
  <w:num w:numId="4" w16cid:durableId="1095637754">
    <w:abstractNumId w:val="9"/>
  </w:num>
  <w:num w:numId="5" w16cid:durableId="1130169459">
    <w:abstractNumId w:val="25"/>
  </w:num>
  <w:num w:numId="6" w16cid:durableId="1693729679">
    <w:abstractNumId w:val="40"/>
  </w:num>
  <w:num w:numId="7" w16cid:durableId="304315884">
    <w:abstractNumId w:val="27"/>
  </w:num>
  <w:num w:numId="8" w16cid:durableId="364405503">
    <w:abstractNumId w:val="6"/>
  </w:num>
  <w:num w:numId="9" w16cid:durableId="731659945">
    <w:abstractNumId w:val="5"/>
  </w:num>
  <w:num w:numId="10" w16cid:durableId="738753565">
    <w:abstractNumId w:val="17"/>
  </w:num>
  <w:num w:numId="11" w16cid:durableId="702441066">
    <w:abstractNumId w:val="20"/>
  </w:num>
  <w:num w:numId="12" w16cid:durableId="361899342">
    <w:abstractNumId w:val="34"/>
  </w:num>
  <w:num w:numId="13" w16cid:durableId="1437825684">
    <w:abstractNumId w:val="10"/>
  </w:num>
  <w:num w:numId="14" w16cid:durableId="1779636326">
    <w:abstractNumId w:val="15"/>
  </w:num>
  <w:num w:numId="15" w16cid:durableId="1277253588">
    <w:abstractNumId w:val="18"/>
  </w:num>
  <w:num w:numId="16" w16cid:durableId="188035363">
    <w:abstractNumId w:val="31"/>
  </w:num>
  <w:num w:numId="17" w16cid:durableId="1876041177">
    <w:abstractNumId w:val="32"/>
  </w:num>
  <w:num w:numId="18" w16cid:durableId="1112238652">
    <w:abstractNumId w:val="19"/>
  </w:num>
  <w:num w:numId="19" w16cid:durableId="1410467906">
    <w:abstractNumId w:val="42"/>
  </w:num>
  <w:num w:numId="20" w16cid:durableId="1663511093">
    <w:abstractNumId w:val="44"/>
  </w:num>
  <w:num w:numId="21" w16cid:durableId="1087114606">
    <w:abstractNumId w:val="8"/>
  </w:num>
  <w:num w:numId="22" w16cid:durableId="711806344">
    <w:abstractNumId w:val="4"/>
  </w:num>
  <w:num w:numId="23" w16cid:durableId="1046105091">
    <w:abstractNumId w:val="30"/>
  </w:num>
  <w:num w:numId="24" w16cid:durableId="978534390">
    <w:abstractNumId w:val="33"/>
  </w:num>
  <w:num w:numId="25" w16cid:durableId="1136992952">
    <w:abstractNumId w:val="12"/>
  </w:num>
  <w:num w:numId="26" w16cid:durableId="393432810">
    <w:abstractNumId w:val="39"/>
  </w:num>
  <w:num w:numId="27" w16cid:durableId="1041516857">
    <w:abstractNumId w:val="24"/>
  </w:num>
  <w:num w:numId="28" w16cid:durableId="1193615319">
    <w:abstractNumId w:val="16"/>
  </w:num>
  <w:num w:numId="29" w16cid:durableId="2059666094">
    <w:abstractNumId w:val="38"/>
  </w:num>
  <w:num w:numId="30" w16cid:durableId="1976762493">
    <w:abstractNumId w:val="37"/>
  </w:num>
  <w:num w:numId="31" w16cid:durableId="896087298">
    <w:abstractNumId w:val="22"/>
  </w:num>
  <w:num w:numId="32" w16cid:durableId="415130705">
    <w:abstractNumId w:val="23"/>
  </w:num>
  <w:num w:numId="33" w16cid:durableId="1737968679">
    <w:abstractNumId w:val="43"/>
  </w:num>
  <w:num w:numId="34" w16cid:durableId="1807048500">
    <w:abstractNumId w:val="2"/>
  </w:num>
  <w:num w:numId="35" w16cid:durableId="575356675">
    <w:abstractNumId w:val="41"/>
  </w:num>
  <w:num w:numId="36" w16cid:durableId="291600074">
    <w:abstractNumId w:val="36"/>
  </w:num>
  <w:num w:numId="37" w16cid:durableId="431825378">
    <w:abstractNumId w:val="1"/>
    <w:lvlOverride w:ilvl="0">
      <w:lvl w:ilvl="0">
        <w:start w:val="1"/>
        <w:numFmt w:val="bullet"/>
        <w:pStyle w:val="Table10Bullet1"/>
        <w:lvlText w:val=""/>
        <w:lvlJc w:val="left"/>
        <w:pPr>
          <w:ind w:left="360" w:hanging="360"/>
        </w:pPr>
        <w:rPr>
          <w:rFonts w:ascii="Symbol" w:hAnsi="Symbol" w:hint="default"/>
          <w:color w:val="auto"/>
          <w:sz w:val="20"/>
        </w:rPr>
      </w:lvl>
    </w:lvlOverride>
    <w:lvlOverride w:ilvl="1">
      <w:lvl w:ilvl="1">
        <w:start w:val="1"/>
        <w:numFmt w:val="bullet"/>
        <w:pStyle w:val="Table10Bullet2"/>
        <w:lvlText w:val="–"/>
        <w:lvlJc w:val="left"/>
        <w:pPr>
          <w:ind w:left="576" w:hanging="288"/>
        </w:pPr>
      </w:lvl>
    </w:lvlOverride>
    <w:lvlOverride w:ilvl="2">
      <w:lvl w:ilvl="2">
        <w:start w:val="1"/>
        <w:numFmt w:val="bullet"/>
        <w:pStyle w:val="Table10Bullet3"/>
        <w:lvlText w:val="»"/>
        <w:lvlJc w:val="left"/>
        <w:pPr>
          <w:ind w:left="864" w:hanging="288"/>
        </w:pPr>
      </w:lvl>
    </w:lvlOverride>
  </w:num>
  <w:num w:numId="38" w16cid:durableId="482550687">
    <w:abstractNumId w:val="29"/>
  </w:num>
  <w:num w:numId="39" w16cid:durableId="1658805058">
    <w:abstractNumId w:val="35"/>
  </w:num>
  <w:num w:numId="40" w16cid:durableId="426580980">
    <w:abstractNumId w:val="14"/>
  </w:num>
  <w:num w:numId="41" w16cid:durableId="1308824258">
    <w:abstractNumId w:val="26"/>
  </w:num>
  <w:num w:numId="42" w16cid:durableId="1878927662">
    <w:abstractNumId w:val="3"/>
  </w:num>
  <w:num w:numId="43" w16cid:durableId="1484934544">
    <w:abstractNumId w:val="21"/>
  </w:num>
  <w:num w:numId="44" w16cid:durableId="846676027">
    <w:abstractNumId w:val="7"/>
  </w:num>
  <w:num w:numId="45" w16cid:durableId="53938385">
    <w:abstractNumId w:val="45"/>
  </w:num>
  <w:num w:numId="46" w16cid:durableId="13496765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F6C"/>
    <w:rsid w:val="0000013E"/>
    <w:rsid w:val="000002A1"/>
    <w:rsid w:val="0000038A"/>
    <w:rsid w:val="0000046A"/>
    <w:rsid w:val="00000573"/>
    <w:rsid w:val="0000067C"/>
    <w:rsid w:val="000006BC"/>
    <w:rsid w:val="00000741"/>
    <w:rsid w:val="00000898"/>
    <w:rsid w:val="000008DA"/>
    <w:rsid w:val="000008E1"/>
    <w:rsid w:val="00000921"/>
    <w:rsid w:val="00000962"/>
    <w:rsid w:val="00000A6A"/>
    <w:rsid w:val="00000ACC"/>
    <w:rsid w:val="00000C9E"/>
    <w:rsid w:val="00000CDD"/>
    <w:rsid w:val="00000DAE"/>
    <w:rsid w:val="00000E99"/>
    <w:rsid w:val="00000EEA"/>
    <w:rsid w:val="0000108A"/>
    <w:rsid w:val="000010D6"/>
    <w:rsid w:val="00001146"/>
    <w:rsid w:val="0000119B"/>
    <w:rsid w:val="000011E2"/>
    <w:rsid w:val="00001230"/>
    <w:rsid w:val="0000134E"/>
    <w:rsid w:val="00001365"/>
    <w:rsid w:val="00001371"/>
    <w:rsid w:val="00001403"/>
    <w:rsid w:val="000014C1"/>
    <w:rsid w:val="000015CC"/>
    <w:rsid w:val="0000178B"/>
    <w:rsid w:val="00001926"/>
    <w:rsid w:val="000019E4"/>
    <w:rsid w:val="00001B29"/>
    <w:rsid w:val="00001B6F"/>
    <w:rsid w:val="00001BA2"/>
    <w:rsid w:val="00001BC5"/>
    <w:rsid w:val="00001BFA"/>
    <w:rsid w:val="00001D2D"/>
    <w:rsid w:val="00001E4E"/>
    <w:rsid w:val="00001EC7"/>
    <w:rsid w:val="00001FAA"/>
    <w:rsid w:val="00001FC7"/>
    <w:rsid w:val="0000208B"/>
    <w:rsid w:val="00002177"/>
    <w:rsid w:val="000022CF"/>
    <w:rsid w:val="000022D9"/>
    <w:rsid w:val="00002349"/>
    <w:rsid w:val="000024BB"/>
    <w:rsid w:val="000024E3"/>
    <w:rsid w:val="00002558"/>
    <w:rsid w:val="00002608"/>
    <w:rsid w:val="00002663"/>
    <w:rsid w:val="000026DC"/>
    <w:rsid w:val="0000283A"/>
    <w:rsid w:val="00002867"/>
    <w:rsid w:val="00002898"/>
    <w:rsid w:val="000029F7"/>
    <w:rsid w:val="00002A01"/>
    <w:rsid w:val="00002C01"/>
    <w:rsid w:val="00002C4B"/>
    <w:rsid w:val="00002D54"/>
    <w:rsid w:val="00002DA3"/>
    <w:rsid w:val="00002DCE"/>
    <w:rsid w:val="00002DF6"/>
    <w:rsid w:val="00002F71"/>
    <w:rsid w:val="00002FEC"/>
    <w:rsid w:val="0000305A"/>
    <w:rsid w:val="000030C8"/>
    <w:rsid w:val="000030D0"/>
    <w:rsid w:val="000031A5"/>
    <w:rsid w:val="00003253"/>
    <w:rsid w:val="000033D1"/>
    <w:rsid w:val="000034E7"/>
    <w:rsid w:val="00003844"/>
    <w:rsid w:val="00003847"/>
    <w:rsid w:val="00003A0A"/>
    <w:rsid w:val="00003A3B"/>
    <w:rsid w:val="00003A79"/>
    <w:rsid w:val="00003ADC"/>
    <w:rsid w:val="00003ADD"/>
    <w:rsid w:val="00003B13"/>
    <w:rsid w:val="00003DCD"/>
    <w:rsid w:val="00003DF6"/>
    <w:rsid w:val="0000405B"/>
    <w:rsid w:val="00004069"/>
    <w:rsid w:val="00004081"/>
    <w:rsid w:val="000041B4"/>
    <w:rsid w:val="000041BF"/>
    <w:rsid w:val="000041C5"/>
    <w:rsid w:val="000042B0"/>
    <w:rsid w:val="000043A1"/>
    <w:rsid w:val="000044BC"/>
    <w:rsid w:val="0000451A"/>
    <w:rsid w:val="00004523"/>
    <w:rsid w:val="00004716"/>
    <w:rsid w:val="00004772"/>
    <w:rsid w:val="0000480E"/>
    <w:rsid w:val="0000487F"/>
    <w:rsid w:val="00004944"/>
    <w:rsid w:val="00004B0B"/>
    <w:rsid w:val="00004BCC"/>
    <w:rsid w:val="00004C16"/>
    <w:rsid w:val="00004C88"/>
    <w:rsid w:val="00004D0F"/>
    <w:rsid w:val="00004D85"/>
    <w:rsid w:val="00004DA4"/>
    <w:rsid w:val="00004DA7"/>
    <w:rsid w:val="00004F8A"/>
    <w:rsid w:val="00004FA6"/>
    <w:rsid w:val="000050A8"/>
    <w:rsid w:val="0000535C"/>
    <w:rsid w:val="0000537B"/>
    <w:rsid w:val="000053CE"/>
    <w:rsid w:val="000053F2"/>
    <w:rsid w:val="0000546C"/>
    <w:rsid w:val="000054A5"/>
    <w:rsid w:val="000054C3"/>
    <w:rsid w:val="00005539"/>
    <w:rsid w:val="0000556D"/>
    <w:rsid w:val="00005580"/>
    <w:rsid w:val="000055FD"/>
    <w:rsid w:val="00005637"/>
    <w:rsid w:val="000056DC"/>
    <w:rsid w:val="000056E7"/>
    <w:rsid w:val="0000571C"/>
    <w:rsid w:val="00005800"/>
    <w:rsid w:val="00005817"/>
    <w:rsid w:val="00005905"/>
    <w:rsid w:val="00005922"/>
    <w:rsid w:val="000059A6"/>
    <w:rsid w:val="00005BFC"/>
    <w:rsid w:val="00005C12"/>
    <w:rsid w:val="00005C1D"/>
    <w:rsid w:val="00005E44"/>
    <w:rsid w:val="00005E80"/>
    <w:rsid w:val="00005EF9"/>
    <w:rsid w:val="00005FEA"/>
    <w:rsid w:val="00006162"/>
    <w:rsid w:val="000061BB"/>
    <w:rsid w:val="000061EF"/>
    <w:rsid w:val="00006216"/>
    <w:rsid w:val="000062CF"/>
    <w:rsid w:val="000062E7"/>
    <w:rsid w:val="00006306"/>
    <w:rsid w:val="0000638F"/>
    <w:rsid w:val="0000640E"/>
    <w:rsid w:val="00006436"/>
    <w:rsid w:val="00006586"/>
    <w:rsid w:val="0000666D"/>
    <w:rsid w:val="000066D5"/>
    <w:rsid w:val="000066E0"/>
    <w:rsid w:val="000067A0"/>
    <w:rsid w:val="000067E7"/>
    <w:rsid w:val="0000688D"/>
    <w:rsid w:val="00006900"/>
    <w:rsid w:val="00006930"/>
    <w:rsid w:val="00006A12"/>
    <w:rsid w:val="00006A1D"/>
    <w:rsid w:val="00006BAF"/>
    <w:rsid w:val="00006C3B"/>
    <w:rsid w:val="00006DDD"/>
    <w:rsid w:val="00006E2F"/>
    <w:rsid w:val="00006F15"/>
    <w:rsid w:val="00006F42"/>
    <w:rsid w:val="00006F68"/>
    <w:rsid w:val="00006FDF"/>
    <w:rsid w:val="0000701C"/>
    <w:rsid w:val="0000711F"/>
    <w:rsid w:val="00007135"/>
    <w:rsid w:val="00007250"/>
    <w:rsid w:val="0000737C"/>
    <w:rsid w:val="000074DF"/>
    <w:rsid w:val="000074E8"/>
    <w:rsid w:val="00007539"/>
    <w:rsid w:val="0000770E"/>
    <w:rsid w:val="00007812"/>
    <w:rsid w:val="00007840"/>
    <w:rsid w:val="000078CA"/>
    <w:rsid w:val="00007910"/>
    <w:rsid w:val="0000797A"/>
    <w:rsid w:val="0000798A"/>
    <w:rsid w:val="000079B7"/>
    <w:rsid w:val="000079EF"/>
    <w:rsid w:val="00007A1A"/>
    <w:rsid w:val="00007AAB"/>
    <w:rsid w:val="00007B6F"/>
    <w:rsid w:val="00007BF1"/>
    <w:rsid w:val="00007C96"/>
    <w:rsid w:val="00007DA1"/>
    <w:rsid w:val="00007E53"/>
    <w:rsid w:val="00007ECB"/>
    <w:rsid w:val="00007ECF"/>
    <w:rsid w:val="00007F64"/>
    <w:rsid w:val="00010024"/>
    <w:rsid w:val="0001006A"/>
    <w:rsid w:val="00010092"/>
    <w:rsid w:val="000100CB"/>
    <w:rsid w:val="000101E8"/>
    <w:rsid w:val="00010429"/>
    <w:rsid w:val="00010497"/>
    <w:rsid w:val="00010594"/>
    <w:rsid w:val="0001059B"/>
    <w:rsid w:val="0001068A"/>
    <w:rsid w:val="000106A6"/>
    <w:rsid w:val="000108C2"/>
    <w:rsid w:val="00010942"/>
    <w:rsid w:val="0001095A"/>
    <w:rsid w:val="0001097C"/>
    <w:rsid w:val="00010991"/>
    <w:rsid w:val="000109DA"/>
    <w:rsid w:val="00010AA5"/>
    <w:rsid w:val="00010BBF"/>
    <w:rsid w:val="00010C88"/>
    <w:rsid w:val="00010CCC"/>
    <w:rsid w:val="00010D57"/>
    <w:rsid w:val="00010DEC"/>
    <w:rsid w:val="00010E6D"/>
    <w:rsid w:val="00010F19"/>
    <w:rsid w:val="00010F29"/>
    <w:rsid w:val="00011005"/>
    <w:rsid w:val="000111AF"/>
    <w:rsid w:val="00011202"/>
    <w:rsid w:val="00011279"/>
    <w:rsid w:val="00011335"/>
    <w:rsid w:val="0001140E"/>
    <w:rsid w:val="00011436"/>
    <w:rsid w:val="0001143E"/>
    <w:rsid w:val="00011584"/>
    <w:rsid w:val="000116A3"/>
    <w:rsid w:val="000116F5"/>
    <w:rsid w:val="0001172D"/>
    <w:rsid w:val="0001182D"/>
    <w:rsid w:val="00011857"/>
    <w:rsid w:val="000118A4"/>
    <w:rsid w:val="000118FA"/>
    <w:rsid w:val="00011926"/>
    <w:rsid w:val="00011950"/>
    <w:rsid w:val="00011A04"/>
    <w:rsid w:val="00011A95"/>
    <w:rsid w:val="00011AAB"/>
    <w:rsid w:val="00011ABF"/>
    <w:rsid w:val="00011BA8"/>
    <w:rsid w:val="00011BB4"/>
    <w:rsid w:val="00011C25"/>
    <w:rsid w:val="00011C81"/>
    <w:rsid w:val="00011D02"/>
    <w:rsid w:val="00011D4F"/>
    <w:rsid w:val="00011DCF"/>
    <w:rsid w:val="00011E05"/>
    <w:rsid w:val="00011EF3"/>
    <w:rsid w:val="00011F89"/>
    <w:rsid w:val="00012080"/>
    <w:rsid w:val="00012151"/>
    <w:rsid w:val="0001226C"/>
    <w:rsid w:val="000122A5"/>
    <w:rsid w:val="00012507"/>
    <w:rsid w:val="00012525"/>
    <w:rsid w:val="000125B5"/>
    <w:rsid w:val="000125E8"/>
    <w:rsid w:val="00012655"/>
    <w:rsid w:val="0001267F"/>
    <w:rsid w:val="0001281B"/>
    <w:rsid w:val="0001289A"/>
    <w:rsid w:val="000128A6"/>
    <w:rsid w:val="000128E0"/>
    <w:rsid w:val="0001292C"/>
    <w:rsid w:val="000129D5"/>
    <w:rsid w:val="00012ACF"/>
    <w:rsid w:val="00012B02"/>
    <w:rsid w:val="00012B36"/>
    <w:rsid w:val="00012CAB"/>
    <w:rsid w:val="00012D1C"/>
    <w:rsid w:val="00012D51"/>
    <w:rsid w:val="00012DD7"/>
    <w:rsid w:val="00012DDD"/>
    <w:rsid w:val="00012EC3"/>
    <w:rsid w:val="00012F57"/>
    <w:rsid w:val="00012FC3"/>
    <w:rsid w:val="00013019"/>
    <w:rsid w:val="000130A9"/>
    <w:rsid w:val="00013119"/>
    <w:rsid w:val="00013164"/>
    <w:rsid w:val="000133A2"/>
    <w:rsid w:val="000134A2"/>
    <w:rsid w:val="000134F3"/>
    <w:rsid w:val="00013533"/>
    <w:rsid w:val="00013592"/>
    <w:rsid w:val="000135EB"/>
    <w:rsid w:val="00013661"/>
    <w:rsid w:val="00013731"/>
    <w:rsid w:val="0001378D"/>
    <w:rsid w:val="00013794"/>
    <w:rsid w:val="0001388E"/>
    <w:rsid w:val="000138A8"/>
    <w:rsid w:val="00013A74"/>
    <w:rsid w:val="00013BF1"/>
    <w:rsid w:val="00013D19"/>
    <w:rsid w:val="00013DC3"/>
    <w:rsid w:val="00013EA3"/>
    <w:rsid w:val="00013EAC"/>
    <w:rsid w:val="00013EE8"/>
    <w:rsid w:val="00013F9D"/>
    <w:rsid w:val="00013FE1"/>
    <w:rsid w:val="00014021"/>
    <w:rsid w:val="00014085"/>
    <w:rsid w:val="00014095"/>
    <w:rsid w:val="0001410A"/>
    <w:rsid w:val="00014135"/>
    <w:rsid w:val="0001413C"/>
    <w:rsid w:val="00014187"/>
    <w:rsid w:val="000141C6"/>
    <w:rsid w:val="000141F8"/>
    <w:rsid w:val="00014333"/>
    <w:rsid w:val="000143B8"/>
    <w:rsid w:val="000143CF"/>
    <w:rsid w:val="0001441F"/>
    <w:rsid w:val="00014578"/>
    <w:rsid w:val="0001457D"/>
    <w:rsid w:val="000145DF"/>
    <w:rsid w:val="000145E8"/>
    <w:rsid w:val="00014686"/>
    <w:rsid w:val="00014839"/>
    <w:rsid w:val="0001487D"/>
    <w:rsid w:val="000148F2"/>
    <w:rsid w:val="00014B0C"/>
    <w:rsid w:val="00014BA0"/>
    <w:rsid w:val="00014BC0"/>
    <w:rsid w:val="00014D1F"/>
    <w:rsid w:val="00014D4F"/>
    <w:rsid w:val="00014D9E"/>
    <w:rsid w:val="00014EDD"/>
    <w:rsid w:val="0001508D"/>
    <w:rsid w:val="00015161"/>
    <w:rsid w:val="00015301"/>
    <w:rsid w:val="000154D3"/>
    <w:rsid w:val="000155C4"/>
    <w:rsid w:val="00015668"/>
    <w:rsid w:val="0001566C"/>
    <w:rsid w:val="00015937"/>
    <w:rsid w:val="00015BAA"/>
    <w:rsid w:val="00015BEE"/>
    <w:rsid w:val="00015C80"/>
    <w:rsid w:val="00015C8B"/>
    <w:rsid w:val="00015CCF"/>
    <w:rsid w:val="00015D71"/>
    <w:rsid w:val="00015DE0"/>
    <w:rsid w:val="00015E76"/>
    <w:rsid w:val="00015E7C"/>
    <w:rsid w:val="00015F4A"/>
    <w:rsid w:val="00015F8C"/>
    <w:rsid w:val="00015FE6"/>
    <w:rsid w:val="0001602C"/>
    <w:rsid w:val="00016067"/>
    <w:rsid w:val="0001613D"/>
    <w:rsid w:val="000162F8"/>
    <w:rsid w:val="0001650F"/>
    <w:rsid w:val="00016590"/>
    <w:rsid w:val="00016675"/>
    <w:rsid w:val="000166B3"/>
    <w:rsid w:val="0001673B"/>
    <w:rsid w:val="00016793"/>
    <w:rsid w:val="000168DA"/>
    <w:rsid w:val="000169EE"/>
    <w:rsid w:val="00016A49"/>
    <w:rsid w:val="00016B3E"/>
    <w:rsid w:val="00016C69"/>
    <w:rsid w:val="00016DAF"/>
    <w:rsid w:val="00016E05"/>
    <w:rsid w:val="00016F87"/>
    <w:rsid w:val="00016FF2"/>
    <w:rsid w:val="000170AD"/>
    <w:rsid w:val="000171C3"/>
    <w:rsid w:val="00017235"/>
    <w:rsid w:val="0001729D"/>
    <w:rsid w:val="000172A3"/>
    <w:rsid w:val="000172E4"/>
    <w:rsid w:val="000173A6"/>
    <w:rsid w:val="00017471"/>
    <w:rsid w:val="00017628"/>
    <w:rsid w:val="00017667"/>
    <w:rsid w:val="000176C0"/>
    <w:rsid w:val="000176C4"/>
    <w:rsid w:val="000176F9"/>
    <w:rsid w:val="0001773B"/>
    <w:rsid w:val="00017953"/>
    <w:rsid w:val="00017A3E"/>
    <w:rsid w:val="00017A96"/>
    <w:rsid w:val="00017BA4"/>
    <w:rsid w:val="00017BAA"/>
    <w:rsid w:val="00017BB4"/>
    <w:rsid w:val="00017C98"/>
    <w:rsid w:val="00017CC9"/>
    <w:rsid w:val="00017DAF"/>
    <w:rsid w:val="00017E2A"/>
    <w:rsid w:val="0002009A"/>
    <w:rsid w:val="00020182"/>
    <w:rsid w:val="00020247"/>
    <w:rsid w:val="000203C7"/>
    <w:rsid w:val="00020433"/>
    <w:rsid w:val="00020478"/>
    <w:rsid w:val="00020563"/>
    <w:rsid w:val="000208A2"/>
    <w:rsid w:val="00020910"/>
    <w:rsid w:val="000209AA"/>
    <w:rsid w:val="00020A09"/>
    <w:rsid w:val="00020B8E"/>
    <w:rsid w:val="00020C1E"/>
    <w:rsid w:val="00020C7F"/>
    <w:rsid w:val="00020CF8"/>
    <w:rsid w:val="00020D87"/>
    <w:rsid w:val="00020DE0"/>
    <w:rsid w:val="00020EC3"/>
    <w:rsid w:val="00020F3D"/>
    <w:rsid w:val="00020FD2"/>
    <w:rsid w:val="00021031"/>
    <w:rsid w:val="0002127F"/>
    <w:rsid w:val="00021326"/>
    <w:rsid w:val="00021384"/>
    <w:rsid w:val="0002138B"/>
    <w:rsid w:val="00021476"/>
    <w:rsid w:val="000214BE"/>
    <w:rsid w:val="00021593"/>
    <w:rsid w:val="00021594"/>
    <w:rsid w:val="0002172C"/>
    <w:rsid w:val="00021752"/>
    <w:rsid w:val="0002178C"/>
    <w:rsid w:val="00021798"/>
    <w:rsid w:val="0002185B"/>
    <w:rsid w:val="00021B84"/>
    <w:rsid w:val="00021B9B"/>
    <w:rsid w:val="00021C29"/>
    <w:rsid w:val="00021C8C"/>
    <w:rsid w:val="00021CAE"/>
    <w:rsid w:val="00021DEE"/>
    <w:rsid w:val="00021E20"/>
    <w:rsid w:val="00021EB3"/>
    <w:rsid w:val="00021F14"/>
    <w:rsid w:val="0002206F"/>
    <w:rsid w:val="00022082"/>
    <w:rsid w:val="0002214D"/>
    <w:rsid w:val="000221A3"/>
    <w:rsid w:val="00022319"/>
    <w:rsid w:val="00022363"/>
    <w:rsid w:val="00022418"/>
    <w:rsid w:val="000225D1"/>
    <w:rsid w:val="0002264A"/>
    <w:rsid w:val="000227CA"/>
    <w:rsid w:val="00022999"/>
    <w:rsid w:val="000229B0"/>
    <w:rsid w:val="00022A2B"/>
    <w:rsid w:val="00022B58"/>
    <w:rsid w:val="00022B82"/>
    <w:rsid w:val="00022BA5"/>
    <w:rsid w:val="00022BB1"/>
    <w:rsid w:val="00022BF4"/>
    <w:rsid w:val="00022CA8"/>
    <w:rsid w:val="00022ED7"/>
    <w:rsid w:val="00022F44"/>
    <w:rsid w:val="00022FAC"/>
    <w:rsid w:val="00023064"/>
    <w:rsid w:val="00023139"/>
    <w:rsid w:val="00023140"/>
    <w:rsid w:val="00023205"/>
    <w:rsid w:val="0002320E"/>
    <w:rsid w:val="0002326F"/>
    <w:rsid w:val="000232C7"/>
    <w:rsid w:val="000232D9"/>
    <w:rsid w:val="0002337E"/>
    <w:rsid w:val="00023432"/>
    <w:rsid w:val="00023442"/>
    <w:rsid w:val="0002344B"/>
    <w:rsid w:val="00023545"/>
    <w:rsid w:val="000235C7"/>
    <w:rsid w:val="0002364E"/>
    <w:rsid w:val="000236BD"/>
    <w:rsid w:val="0002380F"/>
    <w:rsid w:val="000238A8"/>
    <w:rsid w:val="000239B2"/>
    <w:rsid w:val="000239B3"/>
    <w:rsid w:val="000239FB"/>
    <w:rsid w:val="00023A30"/>
    <w:rsid w:val="00023A5D"/>
    <w:rsid w:val="00023C31"/>
    <w:rsid w:val="00023C33"/>
    <w:rsid w:val="00023C44"/>
    <w:rsid w:val="00023CF9"/>
    <w:rsid w:val="00023D94"/>
    <w:rsid w:val="00023EAC"/>
    <w:rsid w:val="00023F61"/>
    <w:rsid w:val="000241EA"/>
    <w:rsid w:val="000242CE"/>
    <w:rsid w:val="00024438"/>
    <w:rsid w:val="000245BB"/>
    <w:rsid w:val="000246F4"/>
    <w:rsid w:val="00024977"/>
    <w:rsid w:val="00024A01"/>
    <w:rsid w:val="00024A54"/>
    <w:rsid w:val="00024AF2"/>
    <w:rsid w:val="00024B62"/>
    <w:rsid w:val="00024BB9"/>
    <w:rsid w:val="00024BC9"/>
    <w:rsid w:val="00024BE8"/>
    <w:rsid w:val="00024CF0"/>
    <w:rsid w:val="00024DAC"/>
    <w:rsid w:val="00025096"/>
    <w:rsid w:val="000250AA"/>
    <w:rsid w:val="00025111"/>
    <w:rsid w:val="000251C6"/>
    <w:rsid w:val="000251D3"/>
    <w:rsid w:val="00025237"/>
    <w:rsid w:val="0002527A"/>
    <w:rsid w:val="00025335"/>
    <w:rsid w:val="000253DF"/>
    <w:rsid w:val="00025513"/>
    <w:rsid w:val="0002554A"/>
    <w:rsid w:val="0002566E"/>
    <w:rsid w:val="0002586B"/>
    <w:rsid w:val="00025982"/>
    <w:rsid w:val="000259BF"/>
    <w:rsid w:val="00025B6B"/>
    <w:rsid w:val="00025BA7"/>
    <w:rsid w:val="00025BCB"/>
    <w:rsid w:val="00025CFD"/>
    <w:rsid w:val="00025D54"/>
    <w:rsid w:val="00025E62"/>
    <w:rsid w:val="00025E98"/>
    <w:rsid w:val="00025EE4"/>
    <w:rsid w:val="0002605D"/>
    <w:rsid w:val="0002610F"/>
    <w:rsid w:val="00026375"/>
    <w:rsid w:val="000265CC"/>
    <w:rsid w:val="0002672B"/>
    <w:rsid w:val="00026742"/>
    <w:rsid w:val="00026751"/>
    <w:rsid w:val="00026864"/>
    <w:rsid w:val="00026A01"/>
    <w:rsid w:val="00026A29"/>
    <w:rsid w:val="00026EAB"/>
    <w:rsid w:val="00026ECD"/>
    <w:rsid w:val="00026F28"/>
    <w:rsid w:val="00027129"/>
    <w:rsid w:val="00027173"/>
    <w:rsid w:val="000272E8"/>
    <w:rsid w:val="000274C0"/>
    <w:rsid w:val="0002775D"/>
    <w:rsid w:val="0002780A"/>
    <w:rsid w:val="00027831"/>
    <w:rsid w:val="00027856"/>
    <w:rsid w:val="000278B5"/>
    <w:rsid w:val="0002790E"/>
    <w:rsid w:val="0002793E"/>
    <w:rsid w:val="000279A9"/>
    <w:rsid w:val="00027AD3"/>
    <w:rsid w:val="00027B44"/>
    <w:rsid w:val="00027BD7"/>
    <w:rsid w:val="00027BE1"/>
    <w:rsid w:val="00027C5F"/>
    <w:rsid w:val="00027DD0"/>
    <w:rsid w:val="00027F02"/>
    <w:rsid w:val="00027FAE"/>
    <w:rsid w:val="00030049"/>
    <w:rsid w:val="0003014A"/>
    <w:rsid w:val="0003024A"/>
    <w:rsid w:val="00030309"/>
    <w:rsid w:val="00030376"/>
    <w:rsid w:val="000303B8"/>
    <w:rsid w:val="000304B6"/>
    <w:rsid w:val="000305FC"/>
    <w:rsid w:val="00030694"/>
    <w:rsid w:val="000306AC"/>
    <w:rsid w:val="00030936"/>
    <w:rsid w:val="00030993"/>
    <w:rsid w:val="000309A5"/>
    <w:rsid w:val="00030A33"/>
    <w:rsid w:val="00030A6D"/>
    <w:rsid w:val="00030ACF"/>
    <w:rsid w:val="00030AF7"/>
    <w:rsid w:val="00030B84"/>
    <w:rsid w:val="00030DB2"/>
    <w:rsid w:val="00030EC9"/>
    <w:rsid w:val="00030EDC"/>
    <w:rsid w:val="00030EEE"/>
    <w:rsid w:val="00031015"/>
    <w:rsid w:val="0003103B"/>
    <w:rsid w:val="00031132"/>
    <w:rsid w:val="00031146"/>
    <w:rsid w:val="00031337"/>
    <w:rsid w:val="000313C7"/>
    <w:rsid w:val="000313EF"/>
    <w:rsid w:val="0003145D"/>
    <w:rsid w:val="000314CB"/>
    <w:rsid w:val="0003157B"/>
    <w:rsid w:val="00031596"/>
    <w:rsid w:val="00031816"/>
    <w:rsid w:val="000318F5"/>
    <w:rsid w:val="000318FB"/>
    <w:rsid w:val="00031B4D"/>
    <w:rsid w:val="00031B94"/>
    <w:rsid w:val="00031C07"/>
    <w:rsid w:val="00031E23"/>
    <w:rsid w:val="00031F12"/>
    <w:rsid w:val="00031F34"/>
    <w:rsid w:val="00031FBF"/>
    <w:rsid w:val="0003208D"/>
    <w:rsid w:val="000320BB"/>
    <w:rsid w:val="00032191"/>
    <w:rsid w:val="00032325"/>
    <w:rsid w:val="00032436"/>
    <w:rsid w:val="000325C9"/>
    <w:rsid w:val="000325D7"/>
    <w:rsid w:val="00032A5A"/>
    <w:rsid w:val="00032AD4"/>
    <w:rsid w:val="00032C45"/>
    <w:rsid w:val="00032C5B"/>
    <w:rsid w:val="00032E26"/>
    <w:rsid w:val="00032E60"/>
    <w:rsid w:val="00032E61"/>
    <w:rsid w:val="00032EBE"/>
    <w:rsid w:val="000330E4"/>
    <w:rsid w:val="0003311A"/>
    <w:rsid w:val="00033238"/>
    <w:rsid w:val="000332BD"/>
    <w:rsid w:val="000335D0"/>
    <w:rsid w:val="000335FF"/>
    <w:rsid w:val="00033732"/>
    <w:rsid w:val="0003388A"/>
    <w:rsid w:val="000339B1"/>
    <w:rsid w:val="00033A1C"/>
    <w:rsid w:val="00033A6A"/>
    <w:rsid w:val="00033BD0"/>
    <w:rsid w:val="00033C1C"/>
    <w:rsid w:val="00033C3C"/>
    <w:rsid w:val="00033D71"/>
    <w:rsid w:val="00033DB1"/>
    <w:rsid w:val="00033DF8"/>
    <w:rsid w:val="00033E30"/>
    <w:rsid w:val="00033E6C"/>
    <w:rsid w:val="00033E85"/>
    <w:rsid w:val="00033EAE"/>
    <w:rsid w:val="00033F75"/>
    <w:rsid w:val="00033FED"/>
    <w:rsid w:val="0003412C"/>
    <w:rsid w:val="0003416B"/>
    <w:rsid w:val="00034351"/>
    <w:rsid w:val="000343BC"/>
    <w:rsid w:val="00034428"/>
    <w:rsid w:val="00034482"/>
    <w:rsid w:val="0003455C"/>
    <w:rsid w:val="000345CF"/>
    <w:rsid w:val="00034712"/>
    <w:rsid w:val="0003478C"/>
    <w:rsid w:val="000347A7"/>
    <w:rsid w:val="00034869"/>
    <w:rsid w:val="000348A4"/>
    <w:rsid w:val="00034AA0"/>
    <w:rsid w:val="00034AAE"/>
    <w:rsid w:val="00034B5F"/>
    <w:rsid w:val="00034BD6"/>
    <w:rsid w:val="00034CAE"/>
    <w:rsid w:val="00034CB7"/>
    <w:rsid w:val="00034CC6"/>
    <w:rsid w:val="00034D55"/>
    <w:rsid w:val="00034DA5"/>
    <w:rsid w:val="00034DE5"/>
    <w:rsid w:val="00034E3E"/>
    <w:rsid w:val="00034E5F"/>
    <w:rsid w:val="00034EB9"/>
    <w:rsid w:val="00034F19"/>
    <w:rsid w:val="0003502A"/>
    <w:rsid w:val="00035188"/>
    <w:rsid w:val="000351F0"/>
    <w:rsid w:val="0003520E"/>
    <w:rsid w:val="00035217"/>
    <w:rsid w:val="00035308"/>
    <w:rsid w:val="0003537A"/>
    <w:rsid w:val="00035388"/>
    <w:rsid w:val="00035412"/>
    <w:rsid w:val="00035507"/>
    <w:rsid w:val="000355FA"/>
    <w:rsid w:val="000356A3"/>
    <w:rsid w:val="000358A9"/>
    <w:rsid w:val="00035999"/>
    <w:rsid w:val="000359E4"/>
    <w:rsid w:val="00035AD1"/>
    <w:rsid w:val="00035DAF"/>
    <w:rsid w:val="00035EFB"/>
    <w:rsid w:val="00036171"/>
    <w:rsid w:val="000361BD"/>
    <w:rsid w:val="00036264"/>
    <w:rsid w:val="00036270"/>
    <w:rsid w:val="00036335"/>
    <w:rsid w:val="00036420"/>
    <w:rsid w:val="00036487"/>
    <w:rsid w:val="000364B8"/>
    <w:rsid w:val="000364E3"/>
    <w:rsid w:val="0003652C"/>
    <w:rsid w:val="00036801"/>
    <w:rsid w:val="00036894"/>
    <w:rsid w:val="000368C7"/>
    <w:rsid w:val="00036904"/>
    <w:rsid w:val="00036945"/>
    <w:rsid w:val="0003695F"/>
    <w:rsid w:val="00036B74"/>
    <w:rsid w:val="00036BC4"/>
    <w:rsid w:val="00036CF4"/>
    <w:rsid w:val="00036D7F"/>
    <w:rsid w:val="00036D92"/>
    <w:rsid w:val="00036DB3"/>
    <w:rsid w:val="00036E15"/>
    <w:rsid w:val="00036FCF"/>
    <w:rsid w:val="00037094"/>
    <w:rsid w:val="000370F8"/>
    <w:rsid w:val="0003711D"/>
    <w:rsid w:val="00037147"/>
    <w:rsid w:val="000371B5"/>
    <w:rsid w:val="000371E8"/>
    <w:rsid w:val="0003724D"/>
    <w:rsid w:val="00037363"/>
    <w:rsid w:val="0003742D"/>
    <w:rsid w:val="000374B2"/>
    <w:rsid w:val="000374C7"/>
    <w:rsid w:val="00037569"/>
    <w:rsid w:val="0003762B"/>
    <w:rsid w:val="00037768"/>
    <w:rsid w:val="0003778C"/>
    <w:rsid w:val="000377C0"/>
    <w:rsid w:val="000377F3"/>
    <w:rsid w:val="000378A5"/>
    <w:rsid w:val="00037967"/>
    <w:rsid w:val="000379ED"/>
    <w:rsid w:val="00037A77"/>
    <w:rsid w:val="00037AF3"/>
    <w:rsid w:val="00037BB0"/>
    <w:rsid w:val="00037C12"/>
    <w:rsid w:val="00037C1F"/>
    <w:rsid w:val="00037C6D"/>
    <w:rsid w:val="00037CB0"/>
    <w:rsid w:val="00037D26"/>
    <w:rsid w:val="00037F33"/>
    <w:rsid w:val="00037F60"/>
    <w:rsid w:val="00037F9F"/>
    <w:rsid w:val="000401C1"/>
    <w:rsid w:val="000402A1"/>
    <w:rsid w:val="0004045C"/>
    <w:rsid w:val="000404D3"/>
    <w:rsid w:val="0004053A"/>
    <w:rsid w:val="000406CB"/>
    <w:rsid w:val="000407A7"/>
    <w:rsid w:val="0004089E"/>
    <w:rsid w:val="00040BCA"/>
    <w:rsid w:val="00040CD7"/>
    <w:rsid w:val="00040D3D"/>
    <w:rsid w:val="00040EB4"/>
    <w:rsid w:val="00040F4D"/>
    <w:rsid w:val="00040FE6"/>
    <w:rsid w:val="00041051"/>
    <w:rsid w:val="0004106D"/>
    <w:rsid w:val="000410CD"/>
    <w:rsid w:val="00041140"/>
    <w:rsid w:val="00041231"/>
    <w:rsid w:val="000412CF"/>
    <w:rsid w:val="0004156C"/>
    <w:rsid w:val="000416BE"/>
    <w:rsid w:val="000416FA"/>
    <w:rsid w:val="00041740"/>
    <w:rsid w:val="000417BF"/>
    <w:rsid w:val="00041865"/>
    <w:rsid w:val="00041974"/>
    <w:rsid w:val="00041BB4"/>
    <w:rsid w:val="00041BFE"/>
    <w:rsid w:val="00041DC2"/>
    <w:rsid w:val="00041DCE"/>
    <w:rsid w:val="00041F0A"/>
    <w:rsid w:val="00041F57"/>
    <w:rsid w:val="0004207C"/>
    <w:rsid w:val="000420F8"/>
    <w:rsid w:val="000421F1"/>
    <w:rsid w:val="00042207"/>
    <w:rsid w:val="00042270"/>
    <w:rsid w:val="0004238E"/>
    <w:rsid w:val="00042479"/>
    <w:rsid w:val="00042648"/>
    <w:rsid w:val="0004279E"/>
    <w:rsid w:val="000428E2"/>
    <w:rsid w:val="00042951"/>
    <w:rsid w:val="00042B56"/>
    <w:rsid w:val="00042B93"/>
    <w:rsid w:val="00042C42"/>
    <w:rsid w:val="00042CA2"/>
    <w:rsid w:val="00042CC6"/>
    <w:rsid w:val="00042D23"/>
    <w:rsid w:val="00042F7E"/>
    <w:rsid w:val="00043004"/>
    <w:rsid w:val="00043020"/>
    <w:rsid w:val="000430CE"/>
    <w:rsid w:val="000430D3"/>
    <w:rsid w:val="00043127"/>
    <w:rsid w:val="000431E5"/>
    <w:rsid w:val="00043267"/>
    <w:rsid w:val="000432CD"/>
    <w:rsid w:val="000433B5"/>
    <w:rsid w:val="0004344B"/>
    <w:rsid w:val="0004349F"/>
    <w:rsid w:val="000434B3"/>
    <w:rsid w:val="00043683"/>
    <w:rsid w:val="00043689"/>
    <w:rsid w:val="00043737"/>
    <w:rsid w:val="00043774"/>
    <w:rsid w:val="000437A6"/>
    <w:rsid w:val="00043981"/>
    <w:rsid w:val="000439D7"/>
    <w:rsid w:val="00043A3F"/>
    <w:rsid w:val="00043A86"/>
    <w:rsid w:val="00043AFD"/>
    <w:rsid w:val="00043B0A"/>
    <w:rsid w:val="00043B5F"/>
    <w:rsid w:val="00043B97"/>
    <w:rsid w:val="00043C3E"/>
    <w:rsid w:val="00043C6E"/>
    <w:rsid w:val="00043D53"/>
    <w:rsid w:val="00043DC8"/>
    <w:rsid w:val="00043DD8"/>
    <w:rsid w:val="00043E09"/>
    <w:rsid w:val="00043F66"/>
    <w:rsid w:val="00043FF0"/>
    <w:rsid w:val="000440BF"/>
    <w:rsid w:val="0004414D"/>
    <w:rsid w:val="000441A0"/>
    <w:rsid w:val="00044237"/>
    <w:rsid w:val="0004428E"/>
    <w:rsid w:val="000442B3"/>
    <w:rsid w:val="000443BF"/>
    <w:rsid w:val="0004446C"/>
    <w:rsid w:val="00044498"/>
    <w:rsid w:val="000446D6"/>
    <w:rsid w:val="000446DA"/>
    <w:rsid w:val="00044805"/>
    <w:rsid w:val="0004486A"/>
    <w:rsid w:val="000448D1"/>
    <w:rsid w:val="00044A1D"/>
    <w:rsid w:val="00044A36"/>
    <w:rsid w:val="00044A9D"/>
    <w:rsid w:val="00044AB9"/>
    <w:rsid w:val="00044B62"/>
    <w:rsid w:val="00044BAB"/>
    <w:rsid w:val="00044D58"/>
    <w:rsid w:val="00044DEE"/>
    <w:rsid w:val="00044EBA"/>
    <w:rsid w:val="00044F01"/>
    <w:rsid w:val="00044F03"/>
    <w:rsid w:val="0004500E"/>
    <w:rsid w:val="00045060"/>
    <w:rsid w:val="000450B4"/>
    <w:rsid w:val="000450B7"/>
    <w:rsid w:val="00045149"/>
    <w:rsid w:val="000453C6"/>
    <w:rsid w:val="00045412"/>
    <w:rsid w:val="0004542F"/>
    <w:rsid w:val="00045572"/>
    <w:rsid w:val="00045720"/>
    <w:rsid w:val="00045772"/>
    <w:rsid w:val="000457E4"/>
    <w:rsid w:val="000458F8"/>
    <w:rsid w:val="00045999"/>
    <w:rsid w:val="00045A02"/>
    <w:rsid w:val="00045A16"/>
    <w:rsid w:val="00045ABD"/>
    <w:rsid w:val="00045C20"/>
    <w:rsid w:val="00045C86"/>
    <w:rsid w:val="00045CFE"/>
    <w:rsid w:val="00045D09"/>
    <w:rsid w:val="00045D20"/>
    <w:rsid w:val="00045D3A"/>
    <w:rsid w:val="00045DDC"/>
    <w:rsid w:val="00045FA2"/>
    <w:rsid w:val="000460BA"/>
    <w:rsid w:val="00046195"/>
    <w:rsid w:val="000461BE"/>
    <w:rsid w:val="0004621D"/>
    <w:rsid w:val="00046248"/>
    <w:rsid w:val="000462D2"/>
    <w:rsid w:val="00046445"/>
    <w:rsid w:val="00046522"/>
    <w:rsid w:val="000465FC"/>
    <w:rsid w:val="0004671C"/>
    <w:rsid w:val="0004685E"/>
    <w:rsid w:val="00046861"/>
    <w:rsid w:val="0004687F"/>
    <w:rsid w:val="0004692B"/>
    <w:rsid w:val="00046945"/>
    <w:rsid w:val="000469C2"/>
    <w:rsid w:val="00046B0B"/>
    <w:rsid w:val="00046B2E"/>
    <w:rsid w:val="00046B37"/>
    <w:rsid w:val="00046C47"/>
    <w:rsid w:val="00046C8A"/>
    <w:rsid w:val="00047061"/>
    <w:rsid w:val="000470C9"/>
    <w:rsid w:val="00047355"/>
    <w:rsid w:val="00047482"/>
    <w:rsid w:val="0004752A"/>
    <w:rsid w:val="00047563"/>
    <w:rsid w:val="000475A4"/>
    <w:rsid w:val="000477DE"/>
    <w:rsid w:val="0004784F"/>
    <w:rsid w:val="0004787B"/>
    <w:rsid w:val="000478C8"/>
    <w:rsid w:val="000479A2"/>
    <w:rsid w:val="00047A63"/>
    <w:rsid w:val="00047AA1"/>
    <w:rsid w:val="00047AA5"/>
    <w:rsid w:val="00047BB2"/>
    <w:rsid w:val="00047CCB"/>
    <w:rsid w:val="00047D8A"/>
    <w:rsid w:val="00047E47"/>
    <w:rsid w:val="00047F29"/>
    <w:rsid w:val="00050156"/>
    <w:rsid w:val="00050166"/>
    <w:rsid w:val="000501F8"/>
    <w:rsid w:val="00050237"/>
    <w:rsid w:val="00050240"/>
    <w:rsid w:val="0005027D"/>
    <w:rsid w:val="000502A9"/>
    <w:rsid w:val="000506B7"/>
    <w:rsid w:val="0005072D"/>
    <w:rsid w:val="00050908"/>
    <w:rsid w:val="00050925"/>
    <w:rsid w:val="000509A3"/>
    <w:rsid w:val="00050AFF"/>
    <w:rsid w:val="00050C29"/>
    <w:rsid w:val="00050C95"/>
    <w:rsid w:val="00050CDC"/>
    <w:rsid w:val="00050D58"/>
    <w:rsid w:val="00050DA6"/>
    <w:rsid w:val="00050F10"/>
    <w:rsid w:val="00050F3B"/>
    <w:rsid w:val="00050F54"/>
    <w:rsid w:val="000510B3"/>
    <w:rsid w:val="000512E2"/>
    <w:rsid w:val="0005135C"/>
    <w:rsid w:val="0005137A"/>
    <w:rsid w:val="000513C9"/>
    <w:rsid w:val="00051496"/>
    <w:rsid w:val="0005152C"/>
    <w:rsid w:val="000515E0"/>
    <w:rsid w:val="00051758"/>
    <w:rsid w:val="00051862"/>
    <w:rsid w:val="00051892"/>
    <w:rsid w:val="000518F2"/>
    <w:rsid w:val="00051A41"/>
    <w:rsid w:val="00051A6E"/>
    <w:rsid w:val="00051B8B"/>
    <w:rsid w:val="00051BF0"/>
    <w:rsid w:val="00051EC1"/>
    <w:rsid w:val="00052098"/>
    <w:rsid w:val="000520C3"/>
    <w:rsid w:val="00052108"/>
    <w:rsid w:val="000521B7"/>
    <w:rsid w:val="00052279"/>
    <w:rsid w:val="00052283"/>
    <w:rsid w:val="00052339"/>
    <w:rsid w:val="00052389"/>
    <w:rsid w:val="00052470"/>
    <w:rsid w:val="0005253C"/>
    <w:rsid w:val="0005268B"/>
    <w:rsid w:val="000529FF"/>
    <w:rsid w:val="00052A30"/>
    <w:rsid w:val="00052C96"/>
    <w:rsid w:val="00052E17"/>
    <w:rsid w:val="00052E38"/>
    <w:rsid w:val="00052E86"/>
    <w:rsid w:val="00052E9C"/>
    <w:rsid w:val="00052F5E"/>
    <w:rsid w:val="00052FC5"/>
    <w:rsid w:val="0005300C"/>
    <w:rsid w:val="0005308D"/>
    <w:rsid w:val="00053127"/>
    <w:rsid w:val="00053199"/>
    <w:rsid w:val="000532D1"/>
    <w:rsid w:val="00053500"/>
    <w:rsid w:val="000536A4"/>
    <w:rsid w:val="00053702"/>
    <w:rsid w:val="000537C5"/>
    <w:rsid w:val="000538F2"/>
    <w:rsid w:val="00053913"/>
    <w:rsid w:val="0005398A"/>
    <w:rsid w:val="000539B5"/>
    <w:rsid w:val="00053A05"/>
    <w:rsid w:val="00053AB6"/>
    <w:rsid w:val="00053ACA"/>
    <w:rsid w:val="00053AE8"/>
    <w:rsid w:val="00053D17"/>
    <w:rsid w:val="00053E69"/>
    <w:rsid w:val="00053E70"/>
    <w:rsid w:val="00053E7A"/>
    <w:rsid w:val="00053EC5"/>
    <w:rsid w:val="00053F9A"/>
    <w:rsid w:val="00054014"/>
    <w:rsid w:val="00054184"/>
    <w:rsid w:val="00054269"/>
    <w:rsid w:val="000542CD"/>
    <w:rsid w:val="00054339"/>
    <w:rsid w:val="00054348"/>
    <w:rsid w:val="00054463"/>
    <w:rsid w:val="00054478"/>
    <w:rsid w:val="00054482"/>
    <w:rsid w:val="000544C2"/>
    <w:rsid w:val="0005454E"/>
    <w:rsid w:val="000545B9"/>
    <w:rsid w:val="0005464A"/>
    <w:rsid w:val="0005476D"/>
    <w:rsid w:val="00054874"/>
    <w:rsid w:val="00054892"/>
    <w:rsid w:val="000548BA"/>
    <w:rsid w:val="00054A08"/>
    <w:rsid w:val="00054A10"/>
    <w:rsid w:val="00054A95"/>
    <w:rsid w:val="00054AFD"/>
    <w:rsid w:val="00054B79"/>
    <w:rsid w:val="00054C8C"/>
    <w:rsid w:val="00054D82"/>
    <w:rsid w:val="00054E10"/>
    <w:rsid w:val="00054E39"/>
    <w:rsid w:val="00054F2F"/>
    <w:rsid w:val="00054FDB"/>
    <w:rsid w:val="0005510F"/>
    <w:rsid w:val="000551B8"/>
    <w:rsid w:val="000551D1"/>
    <w:rsid w:val="000552FC"/>
    <w:rsid w:val="0005533A"/>
    <w:rsid w:val="000553B9"/>
    <w:rsid w:val="000553DB"/>
    <w:rsid w:val="000553FF"/>
    <w:rsid w:val="00055611"/>
    <w:rsid w:val="00055680"/>
    <w:rsid w:val="000556EE"/>
    <w:rsid w:val="00055859"/>
    <w:rsid w:val="00055975"/>
    <w:rsid w:val="000559D2"/>
    <w:rsid w:val="00055A48"/>
    <w:rsid w:val="00055A8E"/>
    <w:rsid w:val="00055ADE"/>
    <w:rsid w:val="00055B3F"/>
    <w:rsid w:val="00055B79"/>
    <w:rsid w:val="00055C62"/>
    <w:rsid w:val="00055C77"/>
    <w:rsid w:val="00055D15"/>
    <w:rsid w:val="00055D38"/>
    <w:rsid w:val="00055D54"/>
    <w:rsid w:val="00055EC9"/>
    <w:rsid w:val="00055FFF"/>
    <w:rsid w:val="000562FF"/>
    <w:rsid w:val="00056590"/>
    <w:rsid w:val="0005661C"/>
    <w:rsid w:val="0005663E"/>
    <w:rsid w:val="00056650"/>
    <w:rsid w:val="000566A1"/>
    <w:rsid w:val="000566A4"/>
    <w:rsid w:val="0005681B"/>
    <w:rsid w:val="000568BC"/>
    <w:rsid w:val="00056A38"/>
    <w:rsid w:val="00056B29"/>
    <w:rsid w:val="00056B9A"/>
    <w:rsid w:val="00056C0B"/>
    <w:rsid w:val="00056C36"/>
    <w:rsid w:val="00056DB7"/>
    <w:rsid w:val="00056E05"/>
    <w:rsid w:val="0005707E"/>
    <w:rsid w:val="000571A0"/>
    <w:rsid w:val="00057301"/>
    <w:rsid w:val="0005730D"/>
    <w:rsid w:val="000573F8"/>
    <w:rsid w:val="0005743C"/>
    <w:rsid w:val="000575D9"/>
    <w:rsid w:val="000576B4"/>
    <w:rsid w:val="00057742"/>
    <w:rsid w:val="00057813"/>
    <w:rsid w:val="0005798A"/>
    <w:rsid w:val="000579CC"/>
    <w:rsid w:val="00057A82"/>
    <w:rsid w:val="00057B9B"/>
    <w:rsid w:val="00057C72"/>
    <w:rsid w:val="00057CEB"/>
    <w:rsid w:val="00057E6A"/>
    <w:rsid w:val="00057FEE"/>
    <w:rsid w:val="0006000E"/>
    <w:rsid w:val="0006005C"/>
    <w:rsid w:val="00060144"/>
    <w:rsid w:val="000601B2"/>
    <w:rsid w:val="00060355"/>
    <w:rsid w:val="000604DC"/>
    <w:rsid w:val="000604FD"/>
    <w:rsid w:val="0006063B"/>
    <w:rsid w:val="00060641"/>
    <w:rsid w:val="00060819"/>
    <w:rsid w:val="00060893"/>
    <w:rsid w:val="00060A04"/>
    <w:rsid w:val="00060A44"/>
    <w:rsid w:val="00060A5C"/>
    <w:rsid w:val="00060B18"/>
    <w:rsid w:val="00060B4A"/>
    <w:rsid w:val="00060B80"/>
    <w:rsid w:val="00060BD1"/>
    <w:rsid w:val="00060C39"/>
    <w:rsid w:val="00060D4F"/>
    <w:rsid w:val="00060DEC"/>
    <w:rsid w:val="00060E89"/>
    <w:rsid w:val="00060EDF"/>
    <w:rsid w:val="00060F7E"/>
    <w:rsid w:val="0006102F"/>
    <w:rsid w:val="0006107C"/>
    <w:rsid w:val="00061151"/>
    <w:rsid w:val="00061254"/>
    <w:rsid w:val="0006129A"/>
    <w:rsid w:val="000612E7"/>
    <w:rsid w:val="00061451"/>
    <w:rsid w:val="000614FD"/>
    <w:rsid w:val="0006151D"/>
    <w:rsid w:val="0006160F"/>
    <w:rsid w:val="00061A2B"/>
    <w:rsid w:val="00061A45"/>
    <w:rsid w:val="00061ABB"/>
    <w:rsid w:val="00061B80"/>
    <w:rsid w:val="00061BCE"/>
    <w:rsid w:val="00061BDA"/>
    <w:rsid w:val="00061C6F"/>
    <w:rsid w:val="00061C8C"/>
    <w:rsid w:val="00061DBF"/>
    <w:rsid w:val="00061DDD"/>
    <w:rsid w:val="00061E5A"/>
    <w:rsid w:val="00061FF5"/>
    <w:rsid w:val="00062022"/>
    <w:rsid w:val="00062058"/>
    <w:rsid w:val="00062076"/>
    <w:rsid w:val="000620EB"/>
    <w:rsid w:val="00062259"/>
    <w:rsid w:val="00062371"/>
    <w:rsid w:val="00062420"/>
    <w:rsid w:val="00062595"/>
    <w:rsid w:val="000626AC"/>
    <w:rsid w:val="000626C1"/>
    <w:rsid w:val="00062738"/>
    <w:rsid w:val="00062748"/>
    <w:rsid w:val="00062829"/>
    <w:rsid w:val="00062968"/>
    <w:rsid w:val="00062A4A"/>
    <w:rsid w:val="00062A7D"/>
    <w:rsid w:val="00062B90"/>
    <w:rsid w:val="00062BA1"/>
    <w:rsid w:val="00062C29"/>
    <w:rsid w:val="00062C67"/>
    <w:rsid w:val="00062D88"/>
    <w:rsid w:val="00062EDC"/>
    <w:rsid w:val="000630EA"/>
    <w:rsid w:val="00063117"/>
    <w:rsid w:val="00063209"/>
    <w:rsid w:val="00063287"/>
    <w:rsid w:val="00063292"/>
    <w:rsid w:val="000632C5"/>
    <w:rsid w:val="00063389"/>
    <w:rsid w:val="000633BE"/>
    <w:rsid w:val="0006343A"/>
    <w:rsid w:val="00063457"/>
    <w:rsid w:val="00063479"/>
    <w:rsid w:val="000635D9"/>
    <w:rsid w:val="000636B0"/>
    <w:rsid w:val="000636B2"/>
    <w:rsid w:val="000637EA"/>
    <w:rsid w:val="000638A9"/>
    <w:rsid w:val="000638C7"/>
    <w:rsid w:val="000638EE"/>
    <w:rsid w:val="00063A25"/>
    <w:rsid w:val="00063D1F"/>
    <w:rsid w:val="00063D3C"/>
    <w:rsid w:val="00063DD0"/>
    <w:rsid w:val="00063DDA"/>
    <w:rsid w:val="00064159"/>
    <w:rsid w:val="00064243"/>
    <w:rsid w:val="00064352"/>
    <w:rsid w:val="000643D8"/>
    <w:rsid w:val="000643EB"/>
    <w:rsid w:val="0006464C"/>
    <w:rsid w:val="000646E6"/>
    <w:rsid w:val="000647A1"/>
    <w:rsid w:val="0006481F"/>
    <w:rsid w:val="00064980"/>
    <w:rsid w:val="0006498C"/>
    <w:rsid w:val="000649C6"/>
    <w:rsid w:val="00064A3B"/>
    <w:rsid w:val="00064AA6"/>
    <w:rsid w:val="00064AC8"/>
    <w:rsid w:val="00064B62"/>
    <w:rsid w:val="00064C5D"/>
    <w:rsid w:val="00064CF7"/>
    <w:rsid w:val="00064DE2"/>
    <w:rsid w:val="00064FB9"/>
    <w:rsid w:val="0006503F"/>
    <w:rsid w:val="00065061"/>
    <w:rsid w:val="00065163"/>
    <w:rsid w:val="000651C7"/>
    <w:rsid w:val="0006526F"/>
    <w:rsid w:val="000652C7"/>
    <w:rsid w:val="000652D2"/>
    <w:rsid w:val="000652EE"/>
    <w:rsid w:val="000654CB"/>
    <w:rsid w:val="000654DC"/>
    <w:rsid w:val="00065538"/>
    <w:rsid w:val="0006566B"/>
    <w:rsid w:val="00065705"/>
    <w:rsid w:val="00065805"/>
    <w:rsid w:val="00065854"/>
    <w:rsid w:val="0006592A"/>
    <w:rsid w:val="0006599E"/>
    <w:rsid w:val="00065B2E"/>
    <w:rsid w:val="00065B56"/>
    <w:rsid w:val="00065B91"/>
    <w:rsid w:val="00065BEA"/>
    <w:rsid w:val="00065C61"/>
    <w:rsid w:val="00065F45"/>
    <w:rsid w:val="000660ED"/>
    <w:rsid w:val="000661BC"/>
    <w:rsid w:val="0006623A"/>
    <w:rsid w:val="0006627A"/>
    <w:rsid w:val="000662BE"/>
    <w:rsid w:val="000663D0"/>
    <w:rsid w:val="00066639"/>
    <w:rsid w:val="00066744"/>
    <w:rsid w:val="00066818"/>
    <w:rsid w:val="00066932"/>
    <w:rsid w:val="000669D7"/>
    <w:rsid w:val="00066A1E"/>
    <w:rsid w:val="00066AA6"/>
    <w:rsid w:val="00066C02"/>
    <w:rsid w:val="00066C8F"/>
    <w:rsid w:val="00066D11"/>
    <w:rsid w:val="00066DAF"/>
    <w:rsid w:val="00066E48"/>
    <w:rsid w:val="00066E76"/>
    <w:rsid w:val="00066ED4"/>
    <w:rsid w:val="00066EE6"/>
    <w:rsid w:val="00066F23"/>
    <w:rsid w:val="00067029"/>
    <w:rsid w:val="0006706C"/>
    <w:rsid w:val="0006709F"/>
    <w:rsid w:val="0006716F"/>
    <w:rsid w:val="000671E0"/>
    <w:rsid w:val="00067226"/>
    <w:rsid w:val="000672D2"/>
    <w:rsid w:val="000672FC"/>
    <w:rsid w:val="00067345"/>
    <w:rsid w:val="000673A4"/>
    <w:rsid w:val="000674C2"/>
    <w:rsid w:val="000674DD"/>
    <w:rsid w:val="000675EE"/>
    <w:rsid w:val="00067604"/>
    <w:rsid w:val="0006775A"/>
    <w:rsid w:val="0006789A"/>
    <w:rsid w:val="000678EF"/>
    <w:rsid w:val="00067911"/>
    <w:rsid w:val="0006796B"/>
    <w:rsid w:val="000679AC"/>
    <w:rsid w:val="000679BF"/>
    <w:rsid w:val="00067C33"/>
    <w:rsid w:val="00067CBA"/>
    <w:rsid w:val="00067D02"/>
    <w:rsid w:val="00067D38"/>
    <w:rsid w:val="00067D80"/>
    <w:rsid w:val="00067D82"/>
    <w:rsid w:val="00067DB2"/>
    <w:rsid w:val="00067DC6"/>
    <w:rsid w:val="00067DF5"/>
    <w:rsid w:val="00067E69"/>
    <w:rsid w:val="00067E7E"/>
    <w:rsid w:val="00070051"/>
    <w:rsid w:val="00070101"/>
    <w:rsid w:val="00070152"/>
    <w:rsid w:val="00070198"/>
    <w:rsid w:val="0007028C"/>
    <w:rsid w:val="000703D0"/>
    <w:rsid w:val="00070464"/>
    <w:rsid w:val="000704F9"/>
    <w:rsid w:val="0007058C"/>
    <w:rsid w:val="000705A0"/>
    <w:rsid w:val="000705A1"/>
    <w:rsid w:val="000705EB"/>
    <w:rsid w:val="000706CB"/>
    <w:rsid w:val="00070734"/>
    <w:rsid w:val="00070740"/>
    <w:rsid w:val="00070790"/>
    <w:rsid w:val="00070801"/>
    <w:rsid w:val="000708A7"/>
    <w:rsid w:val="00070970"/>
    <w:rsid w:val="00070A46"/>
    <w:rsid w:val="00070AB8"/>
    <w:rsid w:val="00070B5A"/>
    <w:rsid w:val="00070BD2"/>
    <w:rsid w:val="00070BEE"/>
    <w:rsid w:val="00070C6A"/>
    <w:rsid w:val="00070D2B"/>
    <w:rsid w:val="00070D31"/>
    <w:rsid w:val="00070D46"/>
    <w:rsid w:val="00070D4D"/>
    <w:rsid w:val="00070EE8"/>
    <w:rsid w:val="00070EEE"/>
    <w:rsid w:val="00070F7F"/>
    <w:rsid w:val="00071074"/>
    <w:rsid w:val="000710F4"/>
    <w:rsid w:val="00071188"/>
    <w:rsid w:val="0007142E"/>
    <w:rsid w:val="00071493"/>
    <w:rsid w:val="00071495"/>
    <w:rsid w:val="000714A3"/>
    <w:rsid w:val="000714AF"/>
    <w:rsid w:val="00071581"/>
    <w:rsid w:val="0007164A"/>
    <w:rsid w:val="000716F6"/>
    <w:rsid w:val="0007172F"/>
    <w:rsid w:val="00071787"/>
    <w:rsid w:val="000717CB"/>
    <w:rsid w:val="0007192C"/>
    <w:rsid w:val="00071A38"/>
    <w:rsid w:val="00071AD7"/>
    <w:rsid w:val="00071BFF"/>
    <w:rsid w:val="00071C10"/>
    <w:rsid w:val="00071C2F"/>
    <w:rsid w:val="00071C9A"/>
    <w:rsid w:val="00071CBA"/>
    <w:rsid w:val="00071D8E"/>
    <w:rsid w:val="00071FC8"/>
    <w:rsid w:val="00072256"/>
    <w:rsid w:val="0007227B"/>
    <w:rsid w:val="000723C7"/>
    <w:rsid w:val="0007240D"/>
    <w:rsid w:val="000724CE"/>
    <w:rsid w:val="0007271B"/>
    <w:rsid w:val="00072732"/>
    <w:rsid w:val="00072747"/>
    <w:rsid w:val="00072926"/>
    <w:rsid w:val="000729F7"/>
    <w:rsid w:val="00072C46"/>
    <w:rsid w:val="00072C60"/>
    <w:rsid w:val="00072CB5"/>
    <w:rsid w:val="00072CFF"/>
    <w:rsid w:val="00072E18"/>
    <w:rsid w:val="00072EC7"/>
    <w:rsid w:val="00072F60"/>
    <w:rsid w:val="00072F89"/>
    <w:rsid w:val="00072FF9"/>
    <w:rsid w:val="00073053"/>
    <w:rsid w:val="0007305D"/>
    <w:rsid w:val="00073138"/>
    <w:rsid w:val="000731C2"/>
    <w:rsid w:val="00073253"/>
    <w:rsid w:val="000732E2"/>
    <w:rsid w:val="000734F0"/>
    <w:rsid w:val="00073515"/>
    <w:rsid w:val="0007355F"/>
    <w:rsid w:val="00073621"/>
    <w:rsid w:val="0007370F"/>
    <w:rsid w:val="0007373E"/>
    <w:rsid w:val="0007383C"/>
    <w:rsid w:val="000739BA"/>
    <w:rsid w:val="00073CA5"/>
    <w:rsid w:val="00073D18"/>
    <w:rsid w:val="00073D9D"/>
    <w:rsid w:val="00073ED2"/>
    <w:rsid w:val="00073ED3"/>
    <w:rsid w:val="00073F65"/>
    <w:rsid w:val="000740C7"/>
    <w:rsid w:val="000740FC"/>
    <w:rsid w:val="000741B9"/>
    <w:rsid w:val="00074279"/>
    <w:rsid w:val="00074297"/>
    <w:rsid w:val="000742A0"/>
    <w:rsid w:val="00074310"/>
    <w:rsid w:val="0007439E"/>
    <w:rsid w:val="00074505"/>
    <w:rsid w:val="0007458C"/>
    <w:rsid w:val="00074670"/>
    <w:rsid w:val="00074681"/>
    <w:rsid w:val="0007479C"/>
    <w:rsid w:val="000747BF"/>
    <w:rsid w:val="00074816"/>
    <w:rsid w:val="000748D5"/>
    <w:rsid w:val="0007495D"/>
    <w:rsid w:val="0007497C"/>
    <w:rsid w:val="00074AAB"/>
    <w:rsid w:val="00074B90"/>
    <w:rsid w:val="00074CB3"/>
    <w:rsid w:val="00074D05"/>
    <w:rsid w:val="00074D94"/>
    <w:rsid w:val="00074DBA"/>
    <w:rsid w:val="00074DE7"/>
    <w:rsid w:val="0007500F"/>
    <w:rsid w:val="000750BE"/>
    <w:rsid w:val="000750BF"/>
    <w:rsid w:val="00075244"/>
    <w:rsid w:val="00075259"/>
    <w:rsid w:val="000753F8"/>
    <w:rsid w:val="0007549B"/>
    <w:rsid w:val="000755AB"/>
    <w:rsid w:val="000756B0"/>
    <w:rsid w:val="000756C9"/>
    <w:rsid w:val="0007587C"/>
    <w:rsid w:val="000758D8"/>
    <w:rsid w:val="000759BC"/>
    <w:rsid w:val="00075A40"/>
    <w:rsid w:val="00075B5F"/>
    <w:rsid w:val="00075C3D"/>
    <w:rsid w:val="00075D38"/>
    <w:rsid w:val="00075EA7"/>
    <w:rsid w:val="00075EEC"/>
    <w:rsid w:val="00075EED"/>
    <w:rsid w:val="00075F11"/>
    <w:rsid w:val="00075FE3"/>
    <w:rsid w:val="0007624D"/>
    <w:rsid w:val="000762E7"/>
    <w:rsid w:val="00076308"/>
    <w:rsid w:val="00076449"/>
    <w:rsid w:val="00076481"/>
    <w:rsid w:val="0007661F"/>
    <w:rsid w:val="00076665"/>
    <w:rsid w:val="00076680"/>
    <w:rsid w:val="00076709"/>
    <w:rsid w:val="00076836"/>
    <w:rsid w:val="000769B3"/>
    <w:rsid w:val="000769EF"/>
    <w:rsid w:val="00076A59"/>
    <w:rsid w:val="00076AE4"/>
    <w:rsid w:val="00076B15"/>
    <w:rsid w:val="00076B3B"/>
    <w:rsid w:val="00076B86"/>
    <w:rsid w:val="00076C2B"/>
    <w:rsid w:val="00076D46"/>
    <w:rsid w:val="00076D49"/>
    <w:rsid w:val="00076D74"/>
    <w:rsid w:val="00076EB2"/>
    <w:rsid w:val="00076F1F"/>
    <w:rsid w:val="00076F99"/>
    <w:rsid w:val="00076FED"/>
    <w:rsid w:val="0007714D"/>
    <w:rsid w:val="000771FE"/>
    <w:rsid w:val="000773D4"/>
    <w:rsid w:val="000774A5"/>
    <w:rsid w:val="000774C3"/>
    <w:rsid w:val="000774DE"/>
    <w:rsid w:val="00077517"/>
    <w:rsid w:val="0007753E"/>
    <w:rsid w:val="00077542"/>
    <w:rsid w:val="000775AA"/>
    <w:rsid w:val="000776A1"/>
    <w:rsid w:val="000776EE"/>
    <w:rsid w:val="000777BF"/>
    <w:rsid w:val="0007785C"/>
    <w:rsid w:val="000778F2"/>
    <w:rsid w:val="00077AC1"/>
    <w:rsid w:val="00077B5A"/>
    <w:rsid w:val="00077C91"/>
    <w:rsid w:val="00077D46"/>
    <w:rsid w:val="00077D47"/>
    <w:rsid w:val="00077EB8"/>
    <w:rsid w:val="00077F80"/>
    <w:rsid w:val="00077F87"/>
    <w:rsid w:val="00077FC1"/>
    <w:rsid w:val="00080072"/>
    <w:rsid w:val="000801A5"/>
    <w:rsid w:val="0008023D"/>
    <w:rsid w:val="0008027C"/>
    <w:rsid w:val="00080290"/>
    <w:rsid w:val="000802F8"/>
    <w:rsid w:val="000803CC"/>
    <w:rsid w:val="000803F6"/>
    <w:rsid w:val="00080446"/>
    <w:rsid w:val="0008049D"/>
    <w:rsid w:val="00080512"/>
    <w:rsid w:val="000806A8"/>
    <w:rsid w:val="0008091A"/>
    <w:rsid w:val="00080920"/>
    <w:rsid w:val="00080950"/>
    <w:rsid w:val="00080995"/>
    <w:rsid w:val="00080A4F"/>
    <w:rsid w:val="00080A73"/>
    <w:rsid w:val="00080A81"/>
    <w:rsid w:val="00080AE8"/>
    <w:rsid w:val="00080BC2"/>
    <w:rsid w:val="00080BD9"/>
    <w:rsid w:val="00080C7D"/>
    <w:rsid w:val="00080CA1"/>
    <w:rsid w:val="00080D2F"/>
    <w:rsid w:val="00080D71"/>
    <w:rsid w:val="00080DC0"/>
    <w:rsid w:val="00080DD2"/>
    <w:rsid w:val="00080EA3"/>
    <w:rsid w:val="00080F99"/>
    <w:rsid w:val="00081008"/>
    <w:rsid w:val="000814C3"/>
    <w:rsid w:val="000815F4"/>
    <w:rsid w:val="000815F6"/>
    <w:rsid w:val="00081632"/>
    <w:rsid w:val="00081643"/>
    <w:rsid w:val="00081693"/>
    <w:rsid w:val="00081717"/>
    <w:rsid w:val="0008171E"/>
    <w:rsid w:val="00081738"/>
    <w:rsid w:val="00081764"/>
    <w:rsid w:val="0008197A"/>
    <w:rsid w:val="00081A82"/>
    <w:rsid w:val="00081D17"/>
    <w:rsid w:val="00081D57"/>
    <w:rsid w:val="00081E0E"/>
    <w:rsid w:val="00081ED8"/>
    <w:rsid w:val="00081F8D"/>
    <w:rsid w:val="00081F90"/>
    <w:rsid w:val="00082097"/>
    <w:rsid w:val="0008212D"/>
    <w:rsid w:val="00082133"/>
    <w:rsid w:val="00082144"/>
    <w:rsid w:val="00082209"/>
    <w:rsid w:val="000822A9"/>
    <w:rsid w:val="000823E6"/>
    <w:rsid w:val="00082414"/>
    <w:rsid w:val="00082419"/>
    <w:rsid w:val="00082448"/>
    <w:rsid w:val="00082505"/>
    <w:rsid w:val="000825D8"/>
    <w:rsid w:val="0008269E"/>
    <w:rsid w:val="00082706"/>
    <w:rsid w:val="0008271D"/>
    <w:rsid w:val="000827C9"/>
    <w:rsid w:val="000828A3"/>
    <w:rsid w:val="00082926"/>
    <w:rsid w:val="0008296B"/>
    <w:rsid w:val="000829D6"/>
    <w:rsid w:val="00082A3D"/>
    <w:rsid w:val="00082BEB"/>
    <w:rsid w:val="00082C7C"/>
    <w:rsid w:val="00082CA4"/>
    <w:rsid w:val="00082D00"/>
    <w:rsid w:val="00082E45"/>
    <w:rsid w:val="00082F25"/>
    <w:rsid w:val="00082F4C"/>
    <w:rsid w:val="00083038"/>
    <w:rsid w:val="00083197"/>
    <w:rsid w:val="00083295"/>
    <w:rsid w:val="000832E7"/>
    <w:rsid w:val="00083302"/>
    <w:rsid w:val="00083348"/>
    <w:rsid w:val="0008338D"/>
    <w:rsid w:val="0008374D"/>
    <w:rsid w:val="00083795"/>
    <w:rsid w:val="0008380A"/>
    <w:rsid w:val="00083855"/>
    <w:rsid w:val="00083867"/>
    <w:rsid w:val="00083A23"/>
    <w:rsid w:val="00083A63"/>
    <w:rsid w:val="00083A95"/>
    <w:rsid w:val="00083B0C"/>
    <w:rsid w:val="00083B80"/>
    <w:rsid w:val="00083C01"/>
    <w:rsid w:val="00083CA2"/>
    <w:rsid w:val="00083CA3"/>
    <w:rsid w:val="00083D24"/>
    <w:rsid w:val="00083DFE"/>
    <w:rsid w:val="000840C9"/>
    <w:rsid w:val="000842FE"/>
    <w:rsid w:val="00084318"/>
    <w:rsid w:val="00084329"/>
    <w:rsid w:val="00084375"/>
    <w:rsid w:val="00084412"/>
    <w:rsid w:val="000844A8"/>
    <w:rsid w:val="000845A1"/>
    <w:rsid w:val="000845EB"/>
    <w:rsid w:val="00084623"/>
    <w:rsid w:val="00084686"/>
    <w:rsid w:val="000846CA"/>
    <w:rsid w:val="0008491A"/>
    <w:rsid w:val="0008493C"/>
    <w:rsid w:val="00084974"/>
    <w:rsid w:val="000849C9"/>
    <w:rsid w:val="00084B01"/>
    <w:rsid w:val="00084C08"/>
    <w:rsid w:val="00084C21"/>
    <w:rsid w:val="00084EC3"/>
    <w:rsid w:val="00084F6A"/>
    <w:rsid w:val="0008516B"/>
    <w:rsid w:val="00085536"/>
    <w:rsid w:val="00085961"/>
    <w:rsid w:val="0008598B"/>
    <w:rsid w:val="000859B1"/>
    <w:rsid w:val="00085A51"/>
    <w:rsid w:val="00085A6F"/>
    <w:rsid w:val="00085B32"/>
    <w:rsid w:val="00085B93"/>
    <w:rsid w:val="00085BA0"/>
    <w:rsid w:val="00085D97"/>
    <w:rsid w:val="00085E95"/>
    <w:rsid w:val="00085EED"/>
    <w:rsid w:val="00085F5B"/>
    <w:rsid w:val="00086123"/>
    <w:rsid w:val="00086129"/>
    <w:rsid w:val="0008616D"/>
    <w:rsid w:val="000861B0"/>
    <w:rsid w:val="000861E1"/>
    <w:rsid w:val="0008632D"/>
    <w:rsid w:val="000864A1"/>
    <w:rsid w:val="00086531"/>
    <w:rsid w:val="000865FC"/>
    <w:rsid w:val="0008661C"/>
    <w:rsid w:val="00086771"/>
    <w:rsid w:val="000867BB"/>
    <w:rsid w:val="0008680F"/>
    <w:rsid w:val="000869A4"/>
    <w:rsid w:val="00086ACA"/>
    <w:rsid w:val="00086C80"/>
    <w:rsid w:val="00086E83"/>
    <w:rsid w:val="00086F35"/>
    <w:rsid w:val="00086F6C"/>
    <w:rsid w:val="00087170"/>
    <w:rsid w:val="0008722A"/>
    <w:rsid w:val="00087430"/>
    <w:rsid w:val="000874AA"/>
    <w:rsid w:val="000874D4"/>
    <w:rsid w:val="00087558"/>
    <w:rsid w:val="000875B1"/>
    <w:rsid w:val="00087829"/>
    <w:rsid w:val="000879D0"/>
    <w:rsid w:val="00087AF3"/>
    <w:rsid w:val="00087C60"/>
    <w:rsid w:val="00087E65"/>
    <w:rsid w:val="00087E6D"/>
    <w:rsid w:val="00087E8C"/>
    <w:rsid w:val="00087ED8"/>
    <w:rsid w:val="00087F57"/>
    <w:rsid w:val="00087F6A"/>
    <w:rsid w:val="00087FBC"/>
    <w:rsid w:val="00087FD4"/>
    <w:rsid w:val="00090000"/>
    <w:rsid w:val="00090054"/>
    <w:rsid w:val="00090113"/>
    <w:rsid w:val="00090117"/>
    <w:rsid w:val="00090139"/>
    <w:rsid w:val="0009013A"/>
    <w:rsid w:val="0009020B"/>
    <w:rsid w:val="000903BC"/>
    <w:rsid w:val="00090425"/>
    <w:rsid w:val="0009045E"/>
    <w:rsid w:val="000904DF"/>
    <w:rsid w:val="0009060E"/>
    <w:rsid w:val="00090654"/>
    <w:rsid w:val="00090683"/>
    <w:rsid w:val="0009088D"/>
    <w:rsid w:val="00090988"/>
    <w:rsid w:val="000909F6"/>
    <w:rsid w:val="00090BE6"/>
    <w:rsid w:val="00090DDE"/>
    <w:rsid w:val="00090EC8"/>
    <w:rsid w:val="00090EFB"/>
    <w:rsid w:val="00090F66"/>
    <w:rsid w:val="000910F8"/>
    <w:rsid w:val="00091107"/>
    <w:rsid w:val="00091111"/>
    <w:rsid w:val="00091128"/>
    <w:rsid w:val="0009116D"/>
    <w:rsid w:val="00091174"/>
    <w:rsid w:val="00091177"/>
    <w:rsid w:val="000912D6"/>
    <w:rsid w:val="000913CE"/>
    <w:rsid w:val="00091408"/>
    <w:rsid w:val="00091417"/>
    <w:rsid w:val="00091423"/>
    <w:rsid w:val="00091449"/>
    <w:rsid w:val="000916F2"/>
    <w:rsid w:val="000917CA"/>
    <w:rsid w:val="00091862"/>
    <w:rsid w:val="0009188A"/>
    <w:rsid w:val="00091BAE"/>
    <w:rsid w:val="00091BF7"/>
    <w:rsid w:val="00091CEB"/>
    <w:rsid w:val="00091E73"/>
    <w:rsid w:val="00091EBC"/>
    <w:rsid w:val="00091F59"/>
    <w:rsid w:val="0009207D"/>
    <w:rsid w:val="000921B3"/>
    <w:rsid w:val="0009226E"/>
    <w:rsid w:val="00092302"/>
    <w:rsid w:val="00092371"/>
    <w:rsid w:val="00092561"/>
    <w:rsid w:val="000925B0"/>
    <w:rsid w:val="0009275D"/>
    <w:rsid w:val="00092767"/>
    <w:rsid w:val="000927D8"/>
    <w:rsid w:val="000928B5"/>
    <w:rsid w:val="00092964"/>
    <w:rsid w:val="00092A73"/>
    <w:rsid w:val="00092A9D"/>
    <w:rsid w:val="00092B34"/>
    <w:rsid w:val="00092B87"/>
    <w:rsid w:val="00092C65"/>
    <w:rsid w:val="00092CAC"/>
    <w:rsid w:val="00092D54"/>
    <w:rsid w:val="00092D7B"/>
    <w:rsid w:val="00092DB7"/>
    <w:rsid w:val="00092DBE"/>
    <w:rsid w:val="00092DE3"/>
    <w:rsid w:val="00092E48"/>
    <w:rsid w:val="00092E6F"/>
    <w:rsid w:val="00092ED6"/>
    <w:rsid w:val="00092F13"/>
    <w:rsid w:val="0009302D"/>
    <w:rsid w:val="0009325D"/>
    <w:rsid w:val="0009328F"/>
    <w:rsid w:val="00093324"/>
    <w:rsid w:val="0009335F"/>
    <w:rsid w:val="00093390"/>
    <w:rsid w:val="000933C0"/>
    <w:rsid w:val="00093455"/>
    <w:rsid w:val="0009346A"/>
    <w:rsid w:val="000935A4"/>
    <w:rsid w:val="000938A6"/>
    <w:rsid w:val="0009391A"/>
    <w:rsid w:val="00093B1D"/>
    <w:rsid w:val="00093BCE"/>
    <w:rsid w:val="00093C98"/>
    <w:rsid w:val="00093C9A"/>
    <w:rsid w:val="00093DDE"/>
    <w:rsid w:val="0009400F"/>
    <w:rsid w:val="00094113"/>
    <w:rsid w:val="00094130"/>
    <w:rsid w:val="000941E5"/>
    <w:rsid w:val="00094283"/>
    <w:rsid w:val="00094308"/>
    <w:rsid w:val="00094449"/>
    <w:rsid w:val="0009444D"/>
    <w:rsid w:val="00094605"/>
    <w:rsid w:val="000947A4"/>
    <w:rsid w:val="000947AB"/>
    <w:rsid w:val="00094821"/>
    <w:rsid w:val="00094822"/>
    <w:rsid w:val="00094839"/>
    <w:rsid w:val="000948A3"/>
    <w:rsid w:val="000948C0"/>
    <w:rsid w:val="00094C94"/>
    <w:rsid w:val="00094CED"/>
    <w:rsid w:val="00094D79"/>
    <w:rsid w:val="00094E9A"/>
    <w:rsid w:val="00094EA4"/>
    <w:rsid w:val="00095016"/>
    <w:rsid w:val="00095026"/>
    <w:rsid w:val="00095054"/>
    <w:rsid w:val="000950AD"/>
    <w:rsid w:val="000952A6"/>
    <w:rsid w:val="0009545F"/>
    <w:rsid w:val="00095477"/>
    <w:rsid w:val="00095498"/>
    <w:rsid w:val="00095599"/>
    <w:rsid w:val="00095788"/>
    <w:rsid w:val="000957A5"/>
    <w:rsid w:val="00095913"/>
    <w:rsid w:val="00095A38"/>
    <w:rsid w:val="00095AB9"/>
    <w:rsid w:val="00095DBD"/>
    <w:rsid w:val="00095E23"/>
    <w:rsid w:val="00095EE2"/>
    <w:rsid w:val="0009603B"/>
    <w:rsid w:val="00096063"/>
    <w:rsid w:val="000960D5"/>
    <w:rsid w:val="00096105"/>
    <w:rsid w:val="0009616B"/>
    <w:rsid w:val="00096171"/>
    <w:rsid w:val="000961FE"/>
    <w:rsid w:val="000962BB"/>
    <w:rsid w:val="000963BC"/>
    <w:rsid w:val="000963E8"/>
    <w:rsid w:val="00096407"/>
    <w:rsid w:val="0009640A"/>
    <w:rsid w:val="00096545"/>
    <w:rsid w:val="0009654D"/>
    <w:rsid w:val="000966E5"/>
    <w:rsid w:val="00096760"/>
    <w:rsid w:val="000967A6"/>
    <w:rsid w:val="000967CD"/>
    <w:rsid w:val="00096827"/>
    <w:rsid w:val="000969CF"/>
    <w:rsid w:val="00096A8E"/>
    <w:rsid w:val="00096AFF"/>
    <w:rsid w:val="00096C30"/>
    <w:rsid w:val="00096CB9"/>
    <w:rsid w:val="00096CCF"/>
    <w:rsid w:val="00096DC5"/>
    <w:rsid w:val="00096E14"/>
    <w:rsid w:val="00096F20"/>
    <w:rsid w:val="00096F35"/>
    <w:rsid w:val="0009709A"/>
    <w:rsid w:val="00097172"/>
    <w:rsid w:val="00097221"/>
    <w:rsid w:val="000972AC"/>
    <w:rsid w:val="0009750D"/>
    <w:rsid w:val="00097559"/>
    <w:rsid w:val="000976FE"/>
    <w:rsid w:val="000977BE"/>
    <w:rsid w:val="00097D81"/>
    <w:rsid w:val="00097D90"/>
    <w:rsid w:val="00097E0D"/>
    <w:rsid w:val="00097E66"/>
    <w:rsid w:val="00097EDD"/>
    <w:rsid w:val="00097EEB"/>
    <w:rsid w:val="00097EF9"/>
    <w:rsid w:val="00097F89"/>
    <w:rsid w:val="0009A625"/>
    <w:rsid w:val="000A009C"/>
    <w:rsid w:val="000A01E4"/>
    <w:rsid w:val="000A028B"/>
    <w:rsid w:val="000A0331"/>
    <w:rsid w:val="000A03C6"/>
    <w:rsid w:val="000A03D6"/>
    <w:rsid w:val="000A0413"/>
    <w:rsid w:val="000A04D3"/>
    <w:rsid w:val="000A06DD"/>
    <w:rsid w:val="000A07F3"/>
    <w:rsid w:val="000A080E"/>
    <w:rsid w:val="000A083B"/>
    <w:rsid w:val="000A0929"/>
    <w:rsid w:val="000A09D8"/>
    <w:rsid w:val="000A0A41"/>
    <w:rsid w:val="000A0C93"/>
    <w:rsid w:val="000A0D21"/>
    <w:rsid w:val="000A0D63"/>
    <w:rsid w:val="000A0D7E"/>
    <w:rsid w:val="000A0FC6"/>
    <w:rsid w:val="000A10D2"/>
    <w:rsid w:val="000A11F1"/>
    <w:rsid w:val="000A130A"/>
    <w:rsid w:val="000A142D"/>
    <w:rsid w:val="000A14C0"/>
    <w:rsid w:val="000A14FF"/>
    <w:rsid w:val="000A1570"/>
    <w:rsid w:val="000A157D"/>
    <w:rsid w:val="000A15C6"/>
    <w:rsid w:val="000A1618"/>
    <w:rsid w:val="000A175E"/>
    <w:rsid w:val="000A1940"/>
    <w:rsid w:val="000A1A1A"/>
    <w:rsid w:val="000A1AAF"/>
    <w:rsid w:val="000A1AF8"/>
    <w:rsid w:val="000A1B40"/>
    <w:rsid w:val="000A1B85"/>
    <w:rsid w:val="000A1BBF"/>
    <w:rsid w:val="000A1C1C"/>
    <w:rsid w:val="000A1E37"/>
    <w:rsid w:val="000A1EC5"/>
    <w:rsid w:val="000A1ED2"/>
    <w:rsid w:val="000A1F34"/>
    <w:rsid w:val="000A2090"/>
    <w:rsid w:val="000A218C"/>
    <w:rsid w:val="000A219E"/>
    <w:rsid w:val="000A21F7"/>
    <w:rsid w:val="000A2279"/>
    <w:rsid w:val="000A22BF"/>
    <w:rsid w:val="000A23D9"/>
    <w:rsid w:val="000A241F"/>
    <w:rsid w:val="000A2669"/>
    <w:rsid w:val="000A2764"/>
    <w:rsid w:val="000A2779"/>
    <w:rsid w:val="000A27C1"/>
    <w:rsid w:val="000A27F5"/>
    <w:rsid w:val="000A2978"/>
    <w:rsid w:val="000A29A5"/>
    <w:rsid w:val="000A2A60"/>
    <w:rsid w:val="000A2B8A"/>
    <w:rsid w:val="000A2BCA"/>
    <w:rsid w:val="000A2C5C"/>
    <w:rsid w:val="000A2C72"/>
    <w:rsid w:val="000A2C79"/>
    <w:rsid w:val="000A2DC9"/>
    <w:rsid w:val="000A2DD9"/>
    <w:rsid w:val="000A2F43"/>
    <w:rsid w:val="000A2F6B"/>
    <w:rsid w:val="000A2F72"/>
    <w:rsid w:val="000A2F78"/>
    <w:rsid w:val="000A2FCA"/>
    <w:rsid w:val="000A3021"/>
    <w:rsid w:val="000A310B"/>
    <w:rsid w:val="000A310C"/>
    <w:rsid w:val="000A313C"/>
    <w:rsid w:val="000A3298"/>
    <w:rsid w:val="000A33BE"/>
    <w:rsid w:val="000A3535"/>
    <w:rsid w:val="000A3583"/>
    <w:rsid w:val="000A3667"/>
    <w:rsid w:val="000A36BD"/>
    <w:rsid w:val="000A36F8"/>
    <w:rsid w:val="000A3730"/>
    <w:rsid w:val="000A387D"/>
    <w:rsid w:val="000A3A41"/>
    <w:rsid w:val="000A3B0E"/>
    <w:rsid w:val="000A3B67"/>
    <w:rsid w:val="000A3BF1"/>
    <w:rsid w:val="000A3C3C"/>
    <w:rsid w:val="000A3C4A"/>
    <w:rsid w:val="000A3E87"/>
    <w:rsid w:val="000A3F54"/>
    <w:rsid w:val="000A3FBA"/>
    <w:rsid w:val="000A4070"/>
    <w:rsid w:val="000A40DE"/>
    <w:rsid w:val="000A4295"/>
    <w:rsid w:val="000A42EE"/>
    <w:rsid w:val="000A430D"/>
    <w:rsid w:val="000A4310"/>
    <w:rsid w:val="000A4342"/>
    <w:rsid w:val="000A44D0"/>
    <w:rsid w:val="000A4536"/>
    <w:rsid w:val="000A454C"/>
    <w:rsid w:val="000A459C"/>
    <w:rsid w:val="000A45CC"/>
    <w:rsid w:val="000A4709"/>
    <w:rsid w:val="000A4839"/>
    <w:rsid w:val="000A48B2"/>
    <w:rsid w:val="000A4910"/>
    <w:rsid w:val="000A49B4"/>
    <w:rsid w:val="000A4AB2"/>
    <w:rsid w:val="000A4B1D"/>
    <w:rsid w:val="000A4B87"/>
    <w:rsid w:val="000A4D9F"/>
    <w:rsid w:val="000A4E1F"/>
    <w:rsid w:val="000A4E6F"/>
    <w:rsid w:val="000A4E7F"/>
    <w:rsid w:val="000A503B"/>
    <w:rsid w:val="000A5161"/>
    <w:rsid w:val="000A518A"/>
    <w:rsid w:val="000A5424"/>
    <w:rsid w:val="000A54B6"/>
    <w:rsid w:val="000A54DF"/>
    <w:rsid w:val="000A55A3"/>
    <w:rsid w:val="000A56A9"/>
    <w:rsid w:val="000A56D0"/>
    <w:rsid w:val="000A56D4"/>
    <w:rsid w:val="000A572F"/>
    <w:rsid w:val="000A5792"/>
    <w:rsid w:val="000A58B7"/>
    <w:rsid w:val="000A58CE"/>
    <w:rsid w:val="000A5989"/>
    <w:rsid w:val="000A5B3F"/>
    <w:rsid w:val="000A5BFD"/>
    <w:rsid w:val="000A5C6E"/>
    <w:rsid w:val="000A5D7A"/>
    <w:rsid w:val="000A5D8F"/>
    <w:rsid w:val="000A5DB7"/>
    <w:rsid w:val="000A5E3E"/>
    <w:rsid w:val="000A6027"/>
    <w:rsid w:val="000A6031"/>
    <w:rsid w:val="000A6053"/>
    <w:rsid w:val="000A6166"/>
    <w:rsid w:val="000A6451"/>
    <w:rsid w:val="000A6465"/>
    <w:rsid w:val="000A647B"/>
    <w:rsid w:val="000A64A1"/>
    <w:rsid w:val="000A64C0"/>
    <w:rsid w:val="000A650A"/>
    <w:rsid w:val="000A6980"/>
    <w:rsid w:val="000A69B4"/>
    <w:rsid w:val="000A6A1C"/>
    <w:rsid w:val="000A6A26"/>
    <w:rsid w:val="000A6AD0"/>
    <w:rsid w:val="000A6ED2"/>
    <w:rsid w:val="000A6F00"/>
    <w:rsid w:val="000A7133"/>
    <w:rsid w:val="000A71CB"/>
    <w:rsid w:val="000A7322"/>
    <w:rsid w:val="000A7418"/>
    <w:rsid w:val="000A74D7"/>
    <w:rsid w:val="000A7819"/>
    <w:rsid w:val="000A7856"/>
    <w:rsid w:val="000A7958"/>
    <w:rsid w:val="000A79B3"/>
    <w:rsid w:val="000A79BB"/>
    <w:rsid w:val="000A79D9"/>
    <w:rsid w:val="000A7A76"/>
    <w:rsid w:val="000A7B42"/>
    <w:rsid w:val="000A7B4C"/>
    <w:rsid w:val="000A7D1B"/>
    <w:rsid w:val="000A7E70"/>
    <w:rsid w:val="000A7FDC"/>
    <w:rsid w:val="000B003F"/>
    <w:rsid w:val="000B0072"/>
    <w:rsid w:val="000B036E"/>
    <w:rsid w:val="000B039A"/>
    <w:rsid w:val="000B0436"/>
    <w:rsid w:val="000B047F"/>
    <w:rsid w:val="000B05BA"/>
    <w:rsid w:val="000B05BB"/>
    <w:rsid w:val="000B05BF"/>
    <w:rsid w:val="000B05DE"/>
    <w:rsid w:val="000B0620"/>
    <w:rsid w:val="000B067B"/>
    <w:rsid w:val="000B0715"/>
    <w:rsid w:val="000B083D"/>
    <w:rsid w:val="000B0889"/>
    <w:rsid w:val="000B08E9"/>
    <w:rsid w:val="000B08FA"/>
    <w:rsid w:val="000B0A9B"/>
    <w:rsid w:val="000B0C48"/>
    <w:rsid w:val="000B0C74"/>
    <w:rsid w:val="000B0D0E"/>
    <w:rsid w:val="000B0DE8"/>
    <w:rsid w:val="000B0F0E"/>
    <w:rsid w:val="000B0F19"/>
    <w:rsid w:val="000B10A9"/>
    <w:rsid w:val="000B1312"/>
    <w:rsid w:val="000B1323"/>
    <w:rsid w:val="000B132E"/>
    <w:rsid w:val="000B13CA"/>
    <w:rsid w:val="000B1526"/>
    <w:rsid w:val="000B15DD"/>
    <w:rsid w:val="000B164D"/>
    <w:rsid w:val="000B168F"/>
    <w:rsid w:val="000B16EA"/>
    <w:rsid w:val="000B18C9"/>
    <w:rsid w:val="000B1C7F"/>
    <w:rsid w:val="000B1CEC"/>
    <w:rsid w:val="000B1D1C"/>
    <w:rsid w:val="000B1D5E"/>
    <w:rsid w:val="000B1D81"/>
    <w:rsid w:val="000B1DAB"/>
    <w:rsid w:val="000B1E32"/>
    <w:rsid w:val="000B1EEC"/>
    <w:rsid w:val="000B1F95"/>
    <w:rsid w:val="000B20B0"/>
    <w:rsid w:val="000B20B4"/>
    <w:rsid w:val="000B216E"/>
    <w:rsid w:val="000B219A"/>
    <w:rsid w:val="000B2222"/>
    <w:rsid w:val="000B233D"/>
    <w:rsid w:val="000B236B"/>
    <w:rsid w:val="000B2381"/>
    <w:rsid w:val="000B23A0"/>
    <w:rsid w:val="000B24BE"/>
    <w:rsid w:val="000B2537"/>
    <w:rsid w:val="000B2551"/>
    <w:rsid w:val="000B2669"/>
    <w:rsid w:val="000B26AF"/>
    <w:rsid w:val="000B2734"/>
    <w:rsid w:val="000B27CC"/>
    <w:rsid w:val="000B27DC"/>
    <w:rsid w:val="000B28FA"/>
    <w:rsid w:val="000B2965"/>
    <w:rsid w:val="000B2986"/>
    <w:rsid w:val="000B2A61"/>
    <w:rsid w:val="000B2A9A"/>
    <w:rsid w:val="000B2AA7"/>
    <w:rsid w:val="000B2B6F"/>
    <w:rsid w:val="000B2BC6"/>
    <w:rsid w:val="000B2C8D"/>
    <w:rsid w:val="000B2E66"/>
    <w:rsid w:val="000B2FAC"/>
    <w:rsid w:val="000B3056"/>
    <w:rsid w:val="000B3075"/>
    <w:rsid w:val="000B30C1"/>
    <w:rsid w:val="000B30C3"/>
    <w:rsid w:val="000B311F"/>
    <w:rsid w:val="000B3143"/>
    <w:rsid w:val="000B3146"/>
    <w:rsid w:val="000B3166"/>
    <w:rsid w:val="000B3196"/>
    <w:rsid w:val="000B31F3"/>
    <w:rsid w:val="000B3309"/>
    <w:rsid w:val="000B338A"/>
    <w:rsid w:val="000B3431"/>
    <w:rsid w:val="000B3485"/>
    <w:rsid w:val="000B34A8"/>
    <w:rsid w:val="000B35D4"/>
    <w:rsid w:val="000B3720"/>
    <w:rsid w:val="000B3751"/>
    <w:rsid w:val="000B378A"/>
    <w:rsid w:val="000B37BE"/>
    <w:rsid w:val="000B39DE"/>
    <w:rsid w:val="000B3B14"/>
    <w:rsid w:val="000B3B35"/>
    <w:rsid w:val="000B3B39"/>
    <w:rsid w:val="000B3BCE"/>
    <w:rsid w:val="000B3CD1"/>
    <w:rsid w:val="000B3D16"/>
    <w:rsid w:val="000B3D1E"/>
    <w:rsid w:val="000B3E11"/>
    <w:rsid w:val="000B3E26"/>
    <w:rsid w:val="000B403E"/>
    <w:rsid w:val="000B417D"/>
    <w:rsid w:val="000B41A3"/>
    <w:rsid w:val="000B420B"/>
    <w:rsid w:val="000B4266"/>
    <w:rsid w:val="000B42D4"/>
    <w:rsid w:val="000B43B2"/>
    <w:rsid w:val="000B440B"/>
    <w:rsid w:val="000B447E"/>
    <w:rsid w:val="000B4498"/>
    <w:rsid w:val="000B4550"/>
    <w:rsid w:val="000B45E5"/>
    <w:rsid w:val="000B4729"/>
    <w:rsid w:val="000B47AD"/>
    <w:rsid w:val="000B47F1"/>
    <w:rsid w:val="000B486D"/>
    <w:rsid w:val="000B487F"/>
    <w:rsid w:val="000B4940"/>
    <w:rsid w:val="000B4A78"/>
    <w:rsid w:val="000B4AA5"/>
    <w:rsid w:val="000B4D25"/>
    <w:rsid w:val="000B4DFA"/>
    <w:rsid w:val="000B5031"/>
    <w:rsid w:val="000B509C"/>
    <w:rsid w:val="000B5116"/>
    <w:rsid w:val="000B51E2"/>
    <w:rsid w:val="000B5261"/>
    <w:rsid w:val="000B5344"/>
    <w:rsid w:val="000B54F3"/>
    <w:rsid w:val="000B55D4"/>
    <w:rsid w:val="000B5632"/>
    <w:rsid w:val="000B56AA"/>
    <w:rsid w:val="000B57E4"/>
    <w:rsid w:val="000B589A"/>
    <w:rsid w:val="000B58A2"/>
    <w:rsid w:val="000B58E6"/>
    <w:rsid w:val="000B58F6"/>
    <w:rsid w:val="000B5967"/>
    <w:rsid w:val="000B5BFD"/>
    <w:rsid w:val="000B5C58"/>
    <w:rsid w:val="000B5D68"/>
    <w:rsid w:val="000B5DFE"/>
    <w:rsid w:val="000B5E50"/>
    <w:rsid w:val="000B5EB6"/>
    <w:rsid w:val="000B611F"/>
    <w:rsid w:val="000B61ED"/>
    <w:rsid w:val="000B621D"/>
    <w:rsid w:val="000B652C"/>
    <w:rsid w:val="000B6533"/>
    <w:rsid w:val="000B6604"/>
    <w:rsid w:val="000B6658"/>
    <w:rsid w:val="000B6662"/>
    <w:rsid w:val="000B6827"/>
    <w:rsid w:val="000B6B75"/>
    <w:rsid w:val="000B6C02"/>
    <w:rsid w:val="000B6F44"/>
    <w:rsid w:val="000B6F47"/>
    <w:rsid w:val="000B6FB9"/>
    <w:rsid w:val="000B70C5"/>
    <w:rsid w:val="000B712A"/>
    <w:rsid w:val="000B71DE"/>
    <w:rsid w:val="000B7266"/>
    <w:rsid w:val="000B7308"/>
    <w:rsid w:val="000B73BB"/>
    <w:rsid w:val="000B73DD"/>
    <w:rsid w:val="000B7447"/>
    <w:rsid w:val="000B74A3"/>
    <w:rsid w:val="000B75A5"/>
    <w:rsid w:val="000B75FF"/>
    <w:rsid w:val="000B772B"/>
    <w:rsid w:val="000B77FA"/>
    <w:rsid w:val="000B786D"/>
    <w:rsid w:val="000B789D"/>
    <w:rsid w:val="000B78D0"/>
    <w:rsid w:val="000B7B4D"/>
    <w:rsid w:val="000B7B5A"/>
    <w:rsid w:val="000B7B6B"/>
    <w:rsid w:val="000B7B88"/>
    <w:rsid w:val="000B7BC9"/>
    <w:rsid w:val="000B7C99"/>
    <w:rsid w:val="000B7CA1"/>
    <w:rsid w:val="000B7DA7"/>
    <w:rsid w:val="000B7F3C"/>
    <w:rsid w:val="000B7F3D"/>
    <w:rsid w:val="000C005D"/>
    <w:rsid w:val="000C0061"/>
    <w:rsid w:val="000C03A3"/>
    <w:rsid w:val="000C050E"/>
    <w:rsid w:val="000C0671"/>
    <w:rsid w:val="000C071C"/>
    <w:rsid w:val="000C081E"/>
    <w:rsid w:val="000C0837"/>
    <w:rsid w:val="000C0853"/>
    <w:rsid w:val="000C08B9"/>
    <w:rsid w:val="000C0980"/>
    <w:rsid w:val="000C0A3F"/>
    <w:rsid w:val="000C0BC3"/>
    <w:rsid w:val="000C0C5A"/>
    <w:rsid w:val="000C0C83"/>
    <w:rsid w:val="000C0C84"/>
    <w:rsid w:val="000C0D74"/>
    <w:rsid w:val="000C0F04"/>
    <w:rsid w:val="000C102A"/>
    <w:rsid w:val="000C10F3"/>
    <w:rsid w:val="000C1122"/>
    <w:rsid w:val="000C1146"/>
    <w:rsid w:val="000C119D"/>
    <w:rsid w:val="000C11C4"/>
    <w:rsid w:val="000C127F"/>
    <w:rsid w:val="000C12B9"/>
    <w:rsid w:val="000C13A7"/>
    <w:rsid w:val="000C1461"/>
    <w:rsid w:val="000C15B9"/>
    <w:rsid w:val="000C15C5"/>
    <w:rsid w:val="000C161D"/>
    <w:rsid w:val="000C16A4"/>
    <w:rsid w:val="000C1957"/>
    <w:rsid w:val="000C19BC"/>
    <w:rsid w:val="000C1B09"/>
    <w:rsid w:val="000C1B48"/>
    <w:rsid w:val="000C1C21"/>
    <w:rsid w:val="000C1CDA"/>
    <w:rsid w:val="000C1D13"/>
    <w:rsid w:val="000C1D8A"/>
    <w:rsid w:val="000C1D91"/>
    <w:rsid w:val="000C1E2F"/>
    <w:rsid w:val="000C1E84"/>
    <w:rsid w:val="000C1EE1"/>
    <w:rsid w:val="000C1F23"/>
    <w:rsid w:val="000C1F54"/>
    <w:rsid w:val="000C200E"/>
    <w:rsid w:val="000C234C"/>
    <w:rsid w:val="000C248D"/>
    <w:rsid w:val="000C25BA"/>
    <w:rsid w:val="000C25EB"/>
    <w:rsid w:val="000C2627"/>
    <w:rsid w:val="000C265C"/>
    <w:rsid w:val="000C2682"/>
    <w:rsid w:val="000C26B4"/>
    <w:rsid w:val="000C26DC"/>
    <w:rsid w:val="000C295B"/>
    <w:rsid w:val="000C2995"/>
    <w:rsid w:val="000C2AE9"/>
    <w:rsid w:val="000C2AF2"/>
    <w:rsid w:val="000C2C7A"/>
    <w:rsid w:val="000C2C9E"/>
    <w:rsid w:val="000C2E64"/>
    <w:rsid w:val="000C2E7A"/>
    <w:rsid w:val="000C2FDF"/>
    <w:rsid w:val="000C31A5"/>
    <w:rsid w:val="000C33C2"/>
    <w:rsid w:val="000C3471"/>
    <w:rsid w:val="000C3487"/>
    <w:rsid w:val="000C3524"/>
    <w:rsid w:val="000C35E0"/>
    <w:rsid w:val="000C3768"/>
    <w:rsid w:val="000C3839"/>
    <w:rsid w:val="000C3847"/>
    <w:rsid w:val="000C3848"/>
    <w:rsid w:val="000C3851"/>
    <w:rsid w:val="000C3990"/>
    <w:rsid w:val="000C39FF"/>
    <w:rsid w:val="000C3A5C"/>
    <w:rsid w:val="000C3BAE"/>
    <w:rsid w:val="000C3BB7"/>
    <w:rsid w:val="000C3C30"/>
    <w:rsid w:val="000C3C98"/>
    <w:rsid w:val="000C3D23"/>
    <w:rsid w:val="000C3D2A"/>
    <w:rsid w:val="000C3D62"/>
    <w:rsid w:val="000C3E74"/>
    <w:rsid w:val="000C3ED5"/>
    <w:rsid w:val="000C4274"/>
    <w:rsid w:val="000C435E"/>
    <w:rsid w:val="000C43E1"/>
    <w:rsid w:val="000C456E"/>
    <w:rsid w:val="000C4581"/>
    <w:rsid w:val="000C45E2"/>
    <w:rsid w:val="000C463E"/>
    <w:rsid w:val="000C4711"/>
    <w:rsid w:val="000C473B"/>
    <w:rsid w:val="000C4836"/>
    <w:rsid w:val="000C48D6"/>
    <w:rsid w:val="000C493F"/>
    <w:rsid w:val="000C4C55"/>
    <w:rsid w:val="000C4C9E"/>
    <w:rsid w:val="000C4CF1"/>
    <w:rsid w:val="000C4DF8"/>
    <w:rsid w:val="000C4E14"/>
    <w:rsid w:val="000C4F5A"/>
    <w:rsid w:val="000C4F77"/>
    <w:rsid w:val="000C5103"/>
    <w:rsid w:val="000C530C"/>
    <w:rsid w:val="000C545E"/>
    <w:rsid w:val="000C555F"/>
    <w:rsid w:val="000C5785"/>
    <w:rsid w:val="000C57A2"/>
    <w:rsid w:val="000C5832"/>
    <w:rsid w:val="000C5889"/>
    <w:rsid w:val="000C5931"/>
    <w:rsid w:val="000C5932"/>
    <w:rsid w:val="000C593D"/>
    <w:rsid w:val="000C5983"/>
    <w:rsid w:val="000C5A8E"/>
    <w:rsid w:val="000C5ACD"/>
    <w:rsid w:val="000C5B73"/>
    <w:rsid w:val="000C5C57"/>
    <w:rsid w:val="000C5C65"/>
    <w:rsid w:val="000C5C7E"/>
    <w:rsid w:val="000C5E52"/>
    <w:rsid w:val="000C5E84"/>
    <w:rsid w:val="000C5ED5"/>
    <w:rsid w:val="000C6108"/>
    <w:rsid w:val="000C62AA"/>
    <w:rsid w:val="000C62B9"/>
    <w:rsid w:val="000C6765"/>
    <w:rsid w:val="000C6825"/>
    <w:rsid w:val="000C694B"/>
    <w:rsid w:val="000C697D"/>
    <w:rsid w:val="000C69C9"/>
    <w:rsid w:val="000C69D9"/>
    <w:rsid w:val="000C6A25"/>
    <w:rsid w:val="000C6ABB"/>
    <w:rsid w:val="000C6AE7"/>
    <w:rsid w:val="000C6BE9"/>
    <w:rsid w:val="000C6D29"/>
    <w:rsid w:val="000C6D9B"/>
    <w:rsid w:val="000C6DF6"/>
    <w:rsid w:val="000C7037"/>
    <w:rsid w:val="000C70B1"/>
    <w:rsid w:val="000C7262"/>
    <w:rsid w:val="000C7292"/>
    <w:rsid w:val="000C72FE"/>
    <w:rsid w:val="000C7331"/>
    <w:rsid w:val="000C7339"/>
    <w:rsid w:val="000C7465"/>
    <w:rsid w:val="000C74A8"/>
    <w:rsid w:val="000C765B"/>
    <w:rsid w:val="000C7674"/>
    <w:rsid w:val="000C767F"/>
    <w:rsid w:val="000C778A"/>
    <w:rsid w:val="000C78C1"/>
    <w:rsid w:val="000C793D"/>
    <w:rsid w:val="000C7A2E"/>
    <w:rsid w:val="000C7A64"/>
    <w:rsid w:val="000C7ACD"/>
    <w:rsid w:val="000C7B68"/>
    <w:rsid w:val="000C7B6C"/>
    <w:rsid w:val="000C7C06"/>
    <w:rsid w:val="000C7C4D"/>
    <w:rsid w:val="000C7E06"/>
    <w:rsid w:val="000C7E6B"/>
    <w:rsid w:val="000C7F66"/>
    <w:rsid w:val="000CD7EB"/>
    <w:rsid w:val="000D0039"/>
    <w:rsid w:val="000D00D9"/>
    <w:rsid w:val="000D04B7"/>
    <w:rsid w:val="000D04E1"/>
    <w:rsid w:val="000D0512"/>
    <w:rsid w:val="000D06B8"/>
    <w:rsid w:val="000D07AD"/>
    <w:rsid w:val="000D0874"/>
    <w:rsid w:val="000D08D6"/>
    <w:rsid w:val="000D095F"/>
    <w:rsid w:val="000D09B5"/>
    <w:rsid w:val="000D09FC"/>
    <w:rsid w:val="000D0AC9"/>
    <w:rsid w:val="000D0BE9"/>
    <w:rsid w:val="000D0D5F"/>
    <w:rsid w:val="000D0E09"/>
    <w:rsid w:val="000D0E96"/>
    <w:rsid w:val="000D0E97"/>
    <w:rsid w:val="000D0F1C"/>
    <w:rsid w:val="000D0F2A"/>
    <w:rsid w:val="000D0F60"/>
    <w:rsid w:val="000D0FA5"/>
    <w:rsid w:val="000D1004"/>
    <w:rsid w:val="000D1039"/>
    <w:rsid w:val="000D107F"/>
    <w:rsid w:val="000D108A"/>
    <w:rsid w:val="000D1124"/>
    <w:rsid w:val="000D114B"/>
    <w:rsid w:val="000D11F2"/>
    <w:rsid w:val="000D1212"/>
    <w:rsid w:val="000D1235"/>
    <w:rsid w:val="000D1343"/>
    <w:rsid w:val="000D14B0"/>
    <w:rsid w:val="000D15F9"/>
    <w:rsid w:val="000D16EF"/>
    <w:rsid w:val="000D17A9"/>
    <w:rsid w:val="000D17F3"/>
    <w:rsid w:val="000D187C"/>
    <w:rsid w:val="000D1A7F"/>
    <w:rsid w:val="000D1BC9"/>
    <w:rsid w:val="000D1BD4"/>
    <w:rsid w:val="000D1C66"/>
    <w:rsid w:val="000D1CC4"/>
    <w:rsid w:val="000D1DA8"/>
    <w:rsid w:val="000D1E70"/>
    <w:rsid w:val="000D1E77"/>
    <w:rsid w:val="000D2031"/>
    <w:rsid w:val="000D2088"/>
    <w:rsid w:val="000D20B8"/>
    <w:rsid w:val="000D2234"/>
    <w:rsid w:val="000D22FB"/>
    <w:rsid w:val="000D23FE"/>
    <w:rsid w:val="000D244C"/>
    <w:rsid w:val="000D2451"/>
    <w:rsid w:val="000D273A"/>
    <w:rsid w:val="000D2750"/>
    <w:rsid w:val="000D27B8"/>
    <w:rsid w:val="000D27EB"/>
    <w:rsid w:val="000D2828"/>
    <w:rsid w:val="000D2848"/>
    <w:rsid w:val="000D28F3"/>
    <w:rsid w:val="000D29EA"/>
    <w:rsid w:val="000D2CF6"/>
    <w:rsid w:val="000D2D50"/>
    <w:rsid w:val="000D2E6F"/>
    <w:rsid w:val="000D2E7C"/>
    <w:rsid w:val="000D2EC8"/>
    <w:rsid w:val="000D2EF5"/>
    <w:rsid w:val="000D2F56"/>
    <w:rsid w:val="000D2F7D"/>
    <w:rsid w:val="000D2F8B"/>
    <w:rsid w:val="000D2FB8"/>
    <w:rsid w:val="000D3040"/>
    <w:rsid w:val="000D30AD"/>
    <w:rsid w:val="000D3119"/>
    <w:rsid w:val="000D318A"/>
    <w:rsid w:val="000D31F4"/>
    <w:rsid w:val="000D3291"/>
    <w:rsid w:val="000D32D9"/>
    <w:rsid w:val="000D3308"/>
    <w:rsid w:val="000D3375"/>
    <w:rsid w:val="000D3381"/>
    <w:rsid w:val="000D33B7"/>
    <w:rsid w:val="000D3496"/>
    <w:rsid w:val="000D34B5"/>
    <w:rsid w:val="000D34C7"/>
    <w:rsid w:val="000D34E7"/>
    <w:rsid w:val="000D352B"/>
    <w:rsid w:val="000D36BC"/>
    <w:rsid w:val="000D3707"/>
    <w:rsid w:val="000D3716"/>
    <w:rsid w:val="000D3791"/>
    <w:rsid w:val="000D3981"/>
    <w:rsid w:val="000D3AA8"/>
    <w:rsid w:val="000D3C1B"/>
    <w:rsid w:val="000D3D2C"/>
    <w:rsid w:val="000D3E65"/>
    <w:rsid w:val="000D3EAF"/>
    <w:rsid w:val="000D3EF0"/>
    <w:rsid w:val="000D402F"/>
    <w:rsid w:val="000D40F6"/>
    <w:rsid w:val="000D4103"/>
    <w:rsid w:val="000D411A"/>
    <w:rsid w:val="000D4120"/>
    <w:rsid w:val="000D4287"/>
    <w:rsid w:val="000D43BF"/>
    <w:rsid w:val="000D43D0"/>
    <w:rsid w:val="000D474A"/>
    <w:rsid w:val="000D4777"/>
    <w:rsid w:val="000D4A61"/>
    <w:rsid w:val="000D4B1A"/>
    <w:rsid w:val="000D4B3C"/>
    <w:rsid w:val="000D4B43"/>
    <w:rsid w:val="000D4C16"/>
    <w:rsid w:val="000D4C18"/>
    <w:rsid w:val="000D4C59"/>
    <w:rsid w:val="000D4E80"/>
    <w:rsid w:val="000D4F12"/>
    <w:rsid w:val="000D5014"/>
    <w:rsid w:val="000D51C2"/>
    <w:rsid w:val="000D51CF"/>
    <w:rsid w:val="000D5235"/>
    <w:rsid w:val="000D5409"/>
    <w:rsid w:val="000D543F"/>
    <w:rsid w:val="000D54F1"/>
    <w:rsid w:val="000D556C"/>
    <w:rsid w:val="000D55B1"/>
    <w:rsid w:val="000D55BC"/>
    <w:rsid w:val="000D5673"/>
    <w:rsid w:val="000D570C"/>
    <w:rsid w:val="000D5A33"/>
    <w:rsid w:val="000D5A76"/>
    <w:rsid w:val="000D5A85"/>
    <w:rsid w:val="000D5B3B"/>
    <w:rsid w:val="000D5BFD"/>
    <w:rsid w:val="000D5C28"/>
    <w:rsid w:val="000D5C86"/>
    <w:rsid w:val="000D5D52"/>
    <w:rsid w:val="000D5D9E"/>
    <w:rsid w:val="000D5DBE"/>
    <w:rsid w:val="000D5E8A"/>
    <w:rsid w:val="000D5F39"/>
    <w:rsid w:val="000D5FB6"/>
    <w:rsid w:val="000D6129"/>
    <w:rsid w:val="000D63A4"/>
    <w:rsid w:val="000D6451"/>
    <w:rsid w:val="000D65C0"/>
    <w:rsid w:val="000D67F5"/>
    <w:rsid w:val="000D68C8"/>
    <w:rsid w:val="000D6920"/>
    <w:rsid w:val="000D694C"/>
    <w:rsid w:val="000D69F7"/>
    <w:rsid w:val="000D69F9"/>
    <w:rsid w:val="000D6A1A"/>
    <w:rsid w:val="000D6A5F"/>
    <w:rsid w:val="000D6A81"/>
    <w:rsid w:val="000D6B99"/>
    <w:rsid w:val="000D6BA8"/>
    <w:rsid w:val="000D6DB5"/>
    <w:rsid w:val="000D6F19"/>
    <w:rsid w:val="000D70D9"/>
    <w:rsid w:val="000D715E"/>
    <w:rsid w:val="000D716F"/>
    <w:rsid w:val="000D72BC"/>
    <w:rsid w:val="000D730E"/>
    <w:rsid w:val="000D73D2"/>
    <w:rsid w:val="000D73EA"/>
    <w:rsid w:val="000D7401"/>
    <w:rsid w:val="000D7429"/>
    <w:rsid w:val="000D7442"/>
    <w:rsid w:val="000D74D1"/>
    <w:rsid w:val="000D75D2"/>
    <w:rsid w:val="000D7619"/>
    <w:rsid w:val="000D7779"/>
    <w:rsid w:val="000D779B"/>
    <w:rsid w:val="000D788E"/>
    <w:rsid w:val="000D78D4"/>
    <w:rsid w:val="000D7903"/>
    <w:rsid w:val="000D7AB1"/>
    <w:rsid w:val="000D7C05"/>
    <w:rsid w:val="000D7D55"/>
    <w:rsid w:val="000D7D68"/>
    <w:rsid w:val="000D7DEC"/>
    <w:rsid w:val="000D7FCC"/>
    <w:rsid w:val="000D7FE8"/>
    <w:rsid w:val="000DB95B"/>
    <w:rsid w:val="000E010C"/>
    <w:rsid w:val="000E0200"/>
    <w:rsid w:val="000E0249"/>
    <w:rsid w:val="000E0313"/>
    <w:rsid w:val="000E0387"/>
    <w:rsid w:val="000E060D"/>
    <w:rsid w:val="000E0674"/>
    <w:rsid w:val="000E068D"/>
    <w:rsid w:val="000E06AF"/>
    <w:rsid w:val="000E073C"/>
    <w:rsid w:val="000E0764"/>
    <w:rsid w:val="000E07EC"/>
    <w:rsid w:val="000E085E"/>
    <w:rsid w:val="000E0878"/>
    <w:rsid w:val="000E08CB"/>
    <w:rsid w:val="000E0A18"/>
    <w:rsid w:val="000E0A8B"/>
    <w:rsid w:val="000E0BD5"/>
    <w:rsid w:val="000E0BDA"/>
    <w:rsid w:val="000E0C11"/>
    <w:rsid w:val="000E0C60"/>
    <w:rsid w:val="000E0D5C"/>
    <w:rsid w:val="000E0E4C"/>
    <w:rsid w:val="000E0E77"/>
    <w:rsid w:val="000E1008"/>
    <w:rsid w:val="000E1047"/>
    <w:rsid w:val="000E1167"/>
    <w:rsid w:val="000E11B2"/>
    <w:rsid w:val="000E11DB"/>
    <w:rsid w:val="000E1330"/>
    <w:rsid w:val="000E1348"/>
    <w:rsid w:val="000E146A"/>
    <w:rsid w:val="000E1471"/>
    <w:rsid w:val="000E1493"/>
    <w:rsid w:val="000E1572"/>
    <w:rsid w:val="000E1619"/>
    <w:rsid w:val="000E1751"/>
    <w:rsid w:val="000E18AC"/>
    <w:rsid w:val="000E1A28"/>
    <w:rsid w:val="000E1A45"/>
    <w:rsid w:val="000E1AA0"/>
    <w:rsid w:val="000E1C83"/>
    <w:rsid w:val="000E1DAD"/>
    <w:rsid w:val="000E1EFB"/>
    <w:rsid w:val="000E1F08"/>
    <w:rsid w:val="000E2049"/>
    <w:rsid w:val="000E2050"/>
    <w:rsid w:val="000E2123"/>
    <w:rsid w:val="000E2170"/>
    <w:rsid w:val="000E2185"/>
    <w:rsid w:val="000E2211"/>
    <w:rsid w:val="000E226A"/>
    <w:rsid w:val="000E22A8"/>
    <w:rsid w:val="000E23D6"/>
    <w:rsid w:val="000E253F"/>
    <w:rsid w:val="000E2700"/>
    <w:rsid w:val="000E286A"/>
    <w:rsid w:val="000E28B5"/>
    <w:rsid w:val="000E28E9"/>
    <w:rsid w:val="000E29F9"/>
    <w:rsid w:val="000E2A97"/>
    <w:rsid w:val="000E2B31"/>
    <w:rsid w:val="000E2B66"/>
    <w:rsid w:val="000E2C3A"/>
    <w:rsid w:val="000E2CBD"/>
    <w:rsid w:val="000E2CBE"/>
    <w:rsid w:val="000E2D0C"/>
    <w:rsid w:val="000E2D6C"/>
    <w:rsid w:val="000E2DFB"/>
    <w:rsid w:val="000E2FB3"/>
    <w:rsid w:val="000E3169"/>
    <w:rsid w:val="000E31FD"/>
    <w:rsid w:val="000E322A"/>
    <w:rsid w:val="000E3249"/>
    <w:rsid w:val="000E327B"/>
    <w:rsid w:val="000E3371"/>
    <w:rsid w:val="000E342E"/>
    <w:rsid w:val="000E346D"/>
    <w:rsid w:val="000E35C0"/>
    <w:rsid w:val="000E35D4"/>
    <w:rsid w:val="000E360E"/>
    <w:rsid w:val="000E376C"/>
    <w:rsid w:val="000E3802"/>
    <w:rsid w:val="000E3910"/>
    <w:rsid w:val="000E392D"/>
    <w:rsid w:val="000E39AB"/>
    <w:rsid w:val="000E39DE"/>
    <w:rsid w:val="000E3A23"/>
    <w:rsid w:val="000E3A60"/>
    <w:rsid w:val="000E3A77"/>
    <w:rsid w:val="000E3AE6"/>
    <w:rsid w:val="000E3B9D"/>
    <w:rsid w:val="000E3BBB"/>
    <w:rsid w:val="000E3C86"/>
    <w:rsid w:val="000E3CF1"/>
    <w:rsid w:val="000E3D63"/>
    <w:rsid w:val="000E3ED9"/>
    <w:rsid w:val="000E3F09"/>
    <w:rsid w:val="000E3F76"/>
    <w:rsid w:val="000E3FED"/>
    <w:rsid w:val="000E41DA"/>
    <w:rsid w:val="000E41F9"/>
    <w:rsid w:val="000E4577"/>
    <w:rsid w:val="000E477C"/>
    <w:rsid w:val="000E4878"/>
    <w:rsid w:val="000E4911"/>
    <w:rsid w:val="000E4950"/>
    <w:rsid w:val="000E49AA"/>
    <w:rsid w:val="000E4A67"/>
    <w:rsid w:val="000E4AC0"/>
    <w:rsid w:val="000E4B3C"/>
    <w:rsid w:val="000E4C12"/>
    <w:rsid w:val="000E4CF6"/>
    <w:rsid w:val="000E4D2D"/>
    <w:rsid w:val="000E4DFC"/>
    <w:rsid w:val="000E4EBF"/>
    <w:rsid w:val="000E4FBD"/>
    <w:rsid w:val="000E5001"/>
    <w:rsid w:val="000E5089"/>
    <w:rsid w:val="000E50D4"/>
    <w:rsid w:val="000E511B"/>
    <w:rsid w:val="000E5195"/>
    <w:rsid w:val="000E542F"/>
    <w:rsid w:val="000E5514"/>
    <w:rsid w:val="000E552D"/>
    <w:rsid w:val="000E5643"/>
    <w:rsid w:val="000E568E"/>
    <w:rsid w:val="000E5703"/>
    <w:rsid w:val="000E5867"/>
    <w:rsid w:val="000E5883"/>
    <w:rsid w:val="000E59DA"/>
    <w:rsid w:val="000E5AE2"/>
    <w:rsid w:val="000E5BD6"/>
    <w:rsid w:val="000E5C09"/>
    <w:rsid w:val="000E5CA5"/>
    <w:rsid w:val="000E5D6F"/>
    <w:rsid w:val="000E5DC7"/>
    <w:rsid w:val="000E5E52"/>
    <w:rsid w:val="000E5F05"/>
    <w:rsid w:val="000E6099"/>
    <w:rsid w:val="000E6104"/>
    <w:rsid w:val="000E613B"/>
    <w:rsid w:val="000E614F"/>
    <w:rsid w:val="000E6184"/>
    <w:rsid w:val="000E61FC"/>
    <w:rsid w:val="000E622F"/>
    <w:rsid w:val="000E6237"/>
    <w:rsid w:val="000E625B"/>
    <w:rsid w:val="000E62E1"/>
    <w:rsid w:val="000E63EB"/>
    <w:rsid w:val="000E6468"/>
    <w:rsid w:val="000E6475"/>
    <w:rsid w:val="000E64DB"/>
    <w:rsid w:val="000E6539"/>
    <w:rsid w:val="000E654A"/>
    <w:rsid w:val="000E6580"/>
    <w:rsid w:val="000E6596"/>
    <w:rsid w:val="000E65E7"/>
    <w:rsid w:val="000E6645"/>
    <w:rsid w:val="000E66B5"/>
    <w:rsid w:val="000E66BB"/>
    <w:rsid w:val="000E67C8"/>
    <w:rsid w:val="000E6805"/>
    <w:rsid w:val="000E68C0"/>
    <w:rsid w:val="000E6A63"/>
    <w:rsid w:val="000E6AAB"/>
    <w:rsid w:val="000E6BB4"/>
    <w:rsid w:val="000E6BCA"/>
    <w:rsid w:val="000E6E89"/>
    <w:rsid w:val="000E6EFF"/>
    <w:rsid w:val="000E6F47"/>
    <w:rsid w:val="000E6F5F"/>
    <w:rsid w:val="000E6FED"/>
    <w:rsid w:val="000E7052"/>
    <w:rsid w:val="000E706E"/>
    <w:rsid w:val="000E70AF"/>
    <w:rsid w:val="000E712F"/>
    <w:rsid w:val="000E72A2"/>
    <w:rsid w:val="000E72AC"/>
    <w:rsid w:val="000E762A"/>
    <w:rsid w:val="000E7642"/>
    <w:rsid w:val="000E77C9"/>
    <w:rsid w:val="000E788C"/>
    <w:rsid w:val="000E7952"/>
    <w:rsid w:val="000E795C"/>
    <w:rsid w:val="000E796E"/>
    <w:rsid w:val="000E79B8"/>
    <w:rsid w:val="000E79DE"/>
    <w:rsid w:val="000E7A95"/>
    <w:rsid w:val="000E7AC7"/>
    <w:rsid w:val="000E7B4F"/>
    <w:rsid w:val="000E7CA2"/>
    <w:rsid w:val="000E7CD0"/>
    <w:rsid w:val="000E7F45"/>
    <w:rsid w:val="000F017C"/>
    <w:rsid w:val="000F01B7"/>
    <w:rsid w:val="000F0219"/>
    <w:rsid w:val="000F0334"/>
    <w:rsid w:val="000F03A4"/>
    <w:rsid w:val="000F0474"/>
    <w:rsid w:val="000F0501"/>
    <w:rsid w:val="000F05BB"/>
    <w:rsid w:val="000F05D1"/>
    <w:rsid w:val="000F05F0"/>
    <w:rsid w:val="000F085E"/>
    <w:rsid w:val="000F097F"/>
    <w:rsid w:val="000F0DB2"/>
    <w:rsid w:val="000F0E8A"/>
    <w:rsid w:val="000F0EF4"/>
    <w:rsid w:val="000F0F10"/>
    <w:rsid w:val="000F10A5"/>
    <w:rsid w:val="000F1176"/>
    <w:rsid w:val="000F1398"/>
    <w:rsid w:val="000F1716"/>
    <w:rsid w:val="000F1809"/>
    <w:rsid w:val="000F18C3"/>
    <w:rsid w:val="000F1A1F"/>
    <w:rsid w:val="000F1A73"/>
    <w:rsid w:val="000F1BE2"/>
    <w:rsid w:val="000F1BF2"/>
    <w:rsid w:val="000F1C10"/>
    <w:rsid w:val="000F1D4F"/>
    <w:rsid w:val="000F1E48"/>
    <w:rsid w:val="000F1E75"/>
    <w:rsid w:val="000F1E7D"/>
    <w:rsid w:val="000F1ECF"/>
    <w:rsid w:val="000F1FA1"/>
    <w:rsid w:val="000F1FEB"/>
    <w:rsid w:val="000F1FF6"/>
    <w:rsid w:val="000F1FFE"/>
    <w:rsid w:val="000F20B8"/>
    <w:rsid w:val="000F211E"/>
    <w:rsid w:val="000F2207"/>
    <w:rsid w:val="000F239D"/>
    <w:rsid w:val="000F24D5"/>
    <w:rsid w:val="000F2605"/>
    <w:rsid w:val="000F280B"/>
    <w:rsid w:val="000F2850"/>
    <w:rsid w:val="000F2864"/>
    <w:rsid w:val="000F286C"/>
    <w:rsid w:val="000F2981"/>
    <w:rsid w:val="000F29B3"/>
    <w:rsid w:val="000F2A47"/>
    <w:rsid w:val="000F2B0B"/>
    <w:rsid w:val="000F2B4D"/>
    <w:rsid w:val="000F2D87"/>
    <w:rsid w:val="000F2E3C"/>
    <w:rsid w:val="000F31E4"/>
    <w:rsid w:val="000F3211"/>
    <w:rsid w:val="000F327E"/>
    <w:rsid w:val="000F32A5"/>
    <w:rsid w:val="000F32F6"/>
    <w:rsid w:val="000F33BD"/>
    <w:rsid w:val="000F34E2"/>
    <w:rsid w:val="000F352B"/>
    <w:rsid w:val="000F356C"/>
    <w:rsid w:val="000F3600"/>
    <w:rsid w:val="000F365E"/>
    <w:rsid w:val="000F3676"/>
    <w:rsid w:val="000F36A9"/>
    <w:rsid w:val="000F37AC"/>
    <w:rsid w:val="000F382B"/>
    <w:rsid w:val="000F386D"/>
    <w:rsid w:val="000F390D"/>
    <w:rsid w:val="000F3A08"/>
    <w:rsid w:val="000F3AC7"/>
    <w:rsid w:val="000F3B07"/>
    <w:rsid w:val="000F3B60"/>
    <w:rsid w:val="000F3B94"/>
    <w:rsid w:val="000F3BDC"/>
    <w:rsid w:val="000F3DE8"/>
    <w:rsid w:val="000F3EB1"/>
    <w:rsid w:val="000F3F02"/>
    <w:rsid w:val="000F3FF7"/>
    <w:rsid w:val="000F401D"/>
    <w:rsid w:val="000F402D"/>
    <w:rsid w:val="000F4077"/>
    <w:rsid w:val="000F4141"/>
    <w:rsid w:val="000F422A"/>
    <w:rsid w:val="000F426A"/>
    <w:rsid w:val="000F429E"/>
    <w:rsid w:val="000F44FA"/>
    <w:rsid w:val="000F4526"/>
    <w:rsid w:val="000F457E"/>
    <w:rsid w:val="000F459F"/>
    <w:rsid w:val="000F465F"/>
    <w:rsid w:val="000F46B8"/>
    <w:rsid w:val="000F4700"/>
    <w:rsid w:val="000F4B94"/>
    <w:rsid w:val="000F4C78"/>
    <w:rsid w:val="000F4D61"/>
    <w:rsid w:val="000F4D96"/>
    <w:rsid w:val="000F4EA3"/>
    <w:rsid w:val="000F4F9D"/>
    <w:rsid w:val="000F5036"/>
    <w:rsid w:val="000F516B"/>
    <w:rsid w:val="000F521A"/>
    <w:rsid w:val="000F5225"/>
    <w:rsid w:val="000F5364"/>
    <w:rsid w:val="000F5488"/>
    <w:rsid w:val="000F549C"/>
    <w:rsid w:val="000F54B8"/>
    <w:rsid w:val="000F54E0"/>
    <w:rsid w:val="000F55F4"/>
    <w:rsid w:val="000F57E3"/>
    <w:rsid w:val="000F598A"/>
    <w:rsid w:val="000F5A19"/>
    <w:rsid w:val="000F5A3E"/>
    <w:rsid w:val="000F5AFD"/>
    <w:rsid w:val="000F5B51"/>
    <w:rsid w:val="000F5B80"/>
    <w:rsid w:val="000F5B9D"/>
    <w:rsid w:val="000F5D66"/>
    <w:rsid w:val="000F5FB3"/>
    <w:rsid w:val="000F5FDD"/>
    <w:rsid w:val="000F6023"/>
    <w:rsid w:val="000F60D7"/>
    <w:rsid w:val="000F62D9"/>
    <w:rsid w:val="000F62E6"/>
    <w:rsid w:val="000F631D"/>
    <w:rsid w:val="000F6377"/>
    <w:rsid w:val="000F6399"/>
    <w:rsid w:val="000F6429"/>
    <w:rsid w:val="000F658F"/>
    <w:rsid w:val="000F65B2"/>
    <w:rsid w:val="000F66CE"/>
    <w:rsid w:val="000F6727"/>
    <w:rsid w:val="000F68C5"/>
    <w:rsid w:val="000F68F8"/>
    <w:rsid w:val="000F69B2"/>
    <w:rsid w:val="000F69E1"/>
    <w:rsid w:val="000F6A49"/>
    <w:rsid w:val="000F6A5B"/>
    <w:rsid w:val="000F6B1F"/>
    <w:rsid w:val="000F6B35"/>
    <w:rsid w:val="000F6B7C"/>
    <w:rsid w:val="000F6BE0"/>
    <w:rsid w:val="000F6BE5"/>
    <w:rsid w:val="000F6D64"/>
    <w:rsid w:val="000F6FCF"/>
    <w:rsid w:val="000F701D"/>
    <w:rsid w:val="000F7034"/>
    <w:rsid w:val="000F70E1"/>
    <w:rsid w:val="000F7261"/>
    <w:rsid w:val="000F72BC"/>
    <w:rsid w:val="000F7355"/>
    <w:rsid w:val="000F7458"/>
    <w:rsid w:val="000F747A"/>
    <w:rsid w:val="000F7513"/>
    <w:rsid w:val="000F752A"/>
    <w:rsid w:val="000F754F"/>
    <w:rsid w:val="000F7619"/>
    <w:rsid w:val="000F77B0"/>
    <w:rsid w:val="000F77E9"/>
    <w:rsid w:val="000F7CDF"/>
    <w:rsid w:val="000F7D3F"/>
    <w:rsid w:val="000F7E00"/>
    <w:rsid w:val="000F7EF7"/>
    <w:rsid w:val="001000E8"/>
    <w:rsid w:val="00100180"/>
    <w:rsid w:val="00100284"/>
    <w:rsid w:val="0010028C"/>
    <w:rsid w:val="00100295"/>
    <w:rsid w:val="0010031B"/>
    <w:rsid w:val="00100371"/>
    <w:rsid w:val="001004B3"/>
    <w:rsid w:val="001004F1"/>
    <w:rsid w:val="00100517"/>
    <w:rsid w:val="001005D9"/>
    <w:rsid w:val="001005EA"/>
    <w:rsid w:val="001006CB"/>
    <w:rsid w:val="00100748"/>
    <w:rsid w:val="001007C8"/>
    <w:rsid w:val="00100837"/>
    <w:rsid w:val="001008A1"/>
    <w:rsid w:val="0010096B"/>
    <w:rsid w:val="00100988"/>
    <w:rsid w:val="00100997"/>
    <w:rsid w:val="00100A83"/>
    <w:rsid w:val="00100AA4"/>
    <w:rsid w:val="00100C23"/>
    <w:rsid w:val="00100CDF"/>
    <w:rsid w:val="00100D07"/>
    <w:rsid w:val="00100DD3"/>
    <w:rsid w:val="00100DE6"/>
    <w:rsid w:val="00100E84"/>
    <w:rsid w:val="00100F0A"/>
    <w:rsid w:val="00100F23"/>
    <w:rsid w:val="00100F48"/>
    <w:rsid w:val="00100F72"/>
    <w:rsid w:val="00100F89"/>
    <w:rsid w:val="00100F98"/>
    <w:rsid w:val="00100FEE"/>
    <w:rsid w:val="00101063"/>
    <w:rsid w:val="001010D2"/>
    <w:rsid w:val="001010DE"/>
    <w:rsid w:val="001011E4"/>
    <w:rsid w:val="00101304"/>
    <w:rsid w:val="0010148F"/>
    <w:rsid w:val="001014B4"/>
    <w:rsid w:val="001014C0"/>
    <w:rsid w:val="001014C5"/>
    <w:rsid w:val="0010152B"/>
    <w:rsid w:val="001016DC"/>
    <w:rsid w:val="00101766"/>
    <w:rsid w:val="00101805"/>
    <w:rsid w:val="00101837"/>
    <w:rsid w:val="00101858"/>
    <w:rsid w:val="001019F7"/>
    <w:rsid w:val="00101A2F"/>
    <w:rsid w:val="00101A7A"/>
    <w:rsid w:val="00101B21"/>
    <w:rsid w:val="00101CA9"/>
    <w:rsid w:val="00101E1D"/>
    <w:rsid w:val="00101EA6"/>
    <w:rsid w:val="00101EE1"/>
    <w:rsid w:val="00101F11"/>
    <w:rsid w:val="00101F92"/>
    <w:rsid w:val="00101FC4"/>
    <w:rsid w:val="00102227"/>
    <w:rsid w:val="0010227F"/>
    <w:rsid w:val="0010231F"/>
    <w:rsid w:val="00102375"/>
    <w:rsid w:val="001023F6"/>
    <w:rsid w:val="0010247F"/>
    <w:rsid w:val="0010251B"/>
    <w:rsid w:val="00102556"/>
    <w:rsid w:val="00102588"/>
    <w:rsid w:val="0010259B"/>
    <w:rsid w:val="001025C4"/>
    <w:rsid w:val="00102642"/>
    <w:rsid w:val="001026AA"/>
    <w:rsid w:val="001026FF"/>
    <w:rsid w:val="0010270E"/>
    <w:rsid w:val="00102866"/>
    <w:rsid w:val="001028C6"/>
    <w:rsid w:val="0010294F"/>
    <w:rsid w:val="00102BE1"/>
    <w:rsid w:val="00102BFA"/>
    <w:rsid w:val="00102C52"/>
    <w:rsid w:val="00102C71"/>
    <w:rsid w:val="00102CC5"/>
    <w:rsid w:val="00102E06"/>
    <w:rsid w:val="00102EBC"/>
    <w:rsid w:val="00102F08"/>
    <w:rsid w:val="001030BF"/>
    <w:rsid w:val="001030D9"/>
    <w:rsid w:val="00103356"/>
    <w:rsid w:val="0010340A"/>
    <w:rsid w:val="00103457"/>
    <w:rsid w:val="001035CF"/>
    <w:rsid w:val="001035D4"/>
    <w:rsid w:val="001035F4"/>
    <w:rsid w:val="00103649"/>
    <w:rsid w:val="0010365B"/>
    <w:rsid w:val="00103755"/>
    <w:rsid w:val="001037FA"/>
    <w:rsid w:val="00103819"/>
    <w:rsid w:val="00103855"/>
    <w:rsid w:val="00103859"/>
    <w:rsid w:val="001038AC"/>
    <w:rsid w:val="001038DE"/>
    <w:rsid w:val="00103AA7"/>
    <w:rsid w:val="00103C6D"/>
    <w:rsid w:val="00103D75"/>
    <w:rsid w:val="0010429F"/>
    <w:rsid w:val="001043FF"/>
    <w:rsid w:val="001044B3"/>
    <w:rsid w:val="00104640"/>
    <w:rsid w:val="00104670"/>
    <w:rsid w:val="0010479C"/>
    <w:rsid w:val="001048A7"/>
    <w:rsid w:val="00104A87"/>
    <w:rsid w:val="00104C0B"/>
    <w:rsid w:val="00104D9E"/>
    <w:rsid w:val="00104F09"/>
    <w:rsid w:val="00104F91"/>
    <w:rsid w:val="001050B1"/>
    <w:rsid w:val="001051A5"/>
    <w:rsid w:val="00105269"/>
    <w:rsid w:val="0010530F"/>
    <w:rsid w:val="001053C3"/>
    <w:rsid w:val="00105528"/>
    <w:rsid w:val="00105544"/>
    <w:rsid w:val="0010563E"/>
    <w:rsid w:val="00105649"/>
    <w:rsid w:val="001056F5"/>
    <w:rsid w:val="00105711"/>
    <w:rsid w:val="00105836"/>
    <w:rsid w:val="00105857"/>
    <w:rsid w:val="00105A20"/>
    <w:rsid w:val="00105A81"/>
    <w:rsid w:val="00105AAA"/>
    <w:rsid w:val="00105AAD"/>
    <w:rsid w:val="00105AC9"/>
    <w:rsid w:val="00105AD9"/>
    <w:rsid w:val="00105B6E"/>
    <w:rsid w:val="00105C1E"/>
    <w:rsid w:val="00105E4F"/>
    <w:rsid w:val="00105E5A"/>
    <w:rsid w:val="00105E87"/>
    <w:rsid w:val="00105FBF"/>
    <w:rsid w:val="00106026"/>
    <w:rsid w:val="001061AB"/>
    <w:rsid w:val="00106369"/>
    <w:rsid w:val="001063EB"/>
    <w:rsid w:val="00106453"/>
    <w:rsid w:val="00106507"/>
    <w:rsid w:val="0010651B"/>
    <w:rsid w:val="0010673C"/>
    <w:rsid w:val="001069C4"/>
    <w:rsid w:val="00106AD7"/>
    <w:rsid w:val="00106B41"/>
    <w:rsid w:val="00106BDC"/>
    <w:rsid w:val="00106C01"/>
    <w:rsid w:val="00106C6F"/>
    <w:rsid w:val="00106C7B"/>
    <w:rsid w:val="00106CC0"/>
    <w:rsid w:val="00106D28"/>
    <w:rsid w:val="00106D5C"/>
    <w:rsid w:val="00106ECF"/>
    <w:rsid w:val="00106F95"/>
    <w:rsid w:val="001071B2"/>
    <w:rsid w:val="0010720C"/>
    <w:rsid w:val="001072EF"/>
    <w:rsid w:val="00107315"/>
    <w:rsid w:val="0010733D"/>
    <w:rsid w:val="00107466"/>
    <w:rsid w:val="00107761"/>
    <w:rsid w:val="00107798"/>
    <w:rsid w:val="00107818"/>
    <w:rsid w:val="0010784F"/>
    <w:rsid w:val="0010786F"/>
    <w:rsid w:val="0010793A"/>
    <w:rsid w:val="00107952"/>
    <w:rsid w:val="001079AC"/>
    <w:rsid w:val="001079C0"/>
    <w:rsid w:val="00107A91"/>
    <w:rsid w:val="00107AA8"/>
    <w:rsid w:val="00107AF0"/>
    <w:rsid w:val="00107B96"/>
    <w:rsid w:val="00107C38"/>
    <w:rsid w:val="00107D06"/>
    <w:rsid w:val="00107D5D"/>
    <w:rsid w:val="00107D74"/>
    <w:rsid w:val="00107D80"/>
    <w:rsid w:val="00107E7A"/>
    <w:rsid w:val="00107E8E"/>
    <w:rsid w:val="00107F0B"/>
    <w:rsid w:val="00107F63"/>
    <w:rsid w:val="0011001A"/>
    <w:rsid w:val="00110146"/>
    <w:rsid w:val="001101F9"/>
    <w:rsid w:val="0011025F"/>
    <w:rsid w:val="001103B2"/>
    <w:rsid w:val="001103E7"/>
    <w:rsid w:val="00110553"/>
    <w:rsid w:val="0011059A"/>
    <w:rsid w:val="00110773"/>
    <w:rsid w:val="001107C5"/>
    <w:rsid w:val="00110851"/>
    <w:rsid w:val="0011087F"/>
    <w:rsid w:val="00110884"/>
    <w:rsid w:val="001108D2"/>
    <w:rsid w:val="001108ED"/>
    <w:rsid w:val="001108F8"/>
    <w:rsid w:val="00110979"/>
    <w:rsid w:val="001109E9"/>
    <w:rsid w:val="00110BA8"/>
    <w:rsid w:val="00110CF9"/>
    <w:rsid w:val="00110D97"/>
    <w:rsid w:val="00110E09"/>
    <w:rsid w:val="00110E13"/>
    <w:rsid w:val="00110E1E"/>
    <w:rsid w:val="00110EB3"/>
    <w:rsid w:val="00110FC9"/>
    <w:rsid w:val="00110FCD"/>
    <w:rsid w:val="00111037"/>
    <w:rsid w:val="00111108"/>
    <w:rsid w:val="0011114D"/>
    <w:rsid w:val="001111A5"/>
    <w:rsid w:val="001112B1"/>
    <w:rsid w:val="001112EA"/>
    <w:rsid w:val="001112F3"/>
    <w:rsid w:val="0011132F"/>
    <w:rsid w:val="00111515"/>
    <w:rsid w:val="00111857"/>
    <w:rsid w:val="001118D4"/>
    <w:rsid w:val="0011199E"/>
    <w:rsid w:val="00111A8B"/>
    <w:rsid w:val="00111B0F"/>
    <w:rsid w:val="00111B33"/>
    <w:rsid w:val="00111BE1"/>
    <w:rsid w:val="00111BE9"/>
    <w:rsid w:val="00111D23"/>
    <w:rsid w:val="00111D59"/>
    <w:rsid w:val="00111D61"/>
    <w:rsid w:val="00111E24"/>
    <w:rsid w:val="00111E83"/>
    <w:rsid w:val="00111F8A"/>
    <w:rsid w:val="00111FE5"/>
    <w:rsid w:val="0011204F"/>
    <w:rsid w:val="00112053"/>
    <w:rsid w:val="00112089"/>
    <w:rsid w:val="00112164"/>
    <w:rsid w:val="00112381"/>
    <w:rsid w:val="00112386"/>
    <w:rsid w:val="00112426"/>
    <w:rsid w:val="00112506"/>
    <w:rsid w:val="00112555"/>
    <w:rsid w:val="0011258E"/>
    <w:rsid w:val="00112618"/>
    <w:rsid w:val="001126A2"/>
    <w:rsid w:val="00112825"/>
    <w:rsid w:val="00112853"/>
    <w:rsid w:val="00112895"/>
    <w:rsid w:val="001128B1"/>
    <w:rsid w:val="001128EB"/>
    <w:rsid w:val="001129E1"/>
    <w:rsid w:val="00112A69"/>
    <w:rsid w:val="00112A75"/>
    <w:rsid w:val="00112AB4"/>
    <w:rsid w:val="00112B72"/>
    <w:rsid w:val="00112BC0"/>
    <w:rsid w:val="00112CB6"/>
    <w:rsid w:val="00112E6F"/>
    <w:rsid w:val="00112FD0"/>
    <w:rsid w:val="00113082"/>
    <w:rsid w:val="00113412"/>
    <w:rsid w:val="00113536"/>
    <w:rsid w:val="00113546"/>
    <w:rsid w:val="001136DB"/>
    <w:rsid w:val="00113845"/>
    <w:rsid w:val="001138E3"/>
    <w:rsid w:val="00113A98"/>
    <w:rsid w:val="00113AA5"/>
    <w:rsid w:val="00113B70"/>
    <w:rsid w:val="00113D80"/>
    <w:rsid w:val="00113E58"/>
    <w:rsid w:val="00113F34"/>
    <w:rsid w:val="00113F5B"/>
    <w:rsid w:val="00114103"/>
    <w:rsid w:val="0011413F"/>
    <w:rsid w:val="001142AD"/>
    <w:rsid w:val="001143D3"/>
    <w:rsid w:val="001144BF"/>
    <w:rsid w:val="001145A7"/>
    <w:rsid w:val="00114743"/>
    <w:rsid w:val="00114837"/>
    <w:rsid w:val="0011499F"/>
    <w:rsid w:val="001149D7"/>
    <w:rsid w:val="00114B56"/>
    <w:rsid w:val="00114BB1"/>
    <w:rsid w:val="00114C1C"/>
    <w:rsid w:val="00114C3D"/>
    <w:rsid w:val="00114C5C"/>
    <w:rsid w:val="00114C86"/>
    <w:rsid w:val="00114CD5"/>
    <w:rsid w:val="00114D19"/>
    <w:rsid w:val="00114DDE"/>
    <w:rsid w:val="00114F0C"/>
    <w:rsid w:val="00114F88"/>
    <w:rsid w:val="00115080"/>
    <w:rsid w:val="00115155"/>
    <w:rsid w:val="00115266"/>
    <w:rsid w:val="001152EF"/>
    <w:rsid w:val="001152F8"/>
    <w:rsid w:val="00115498"/>
    <w:rsid w:val="0011549A"/>
    <w:rsid w:val="00115701"/>
    <w:rsid w:val="00115714"/>
    <w:rsid w:val="0011580E"/>
    <w:rsid w:val="00115955"/>
    <w:rsid w:val="001159D7"/>
    <w:rsid w:val="00115A7D"/>
    <w:rsid w:val="00115B97"/>
    <w:rsid w:val="00115DF0"/>
    <w:rsid w:val="00116065"/>
    <w:rsid w:val="001162AF"/>
    <w:rsid w:val="00116312"/>
    <w:rsid w:val="00116344"/>
    <w:rsid w:val="00116356"/>
    <w:rsid w:val="0011642E"/>
    <w:rsid w:val="0011643D"/>
    <w:rsid w:val="001164AF"/>
    <w:rsid w:val="001164DB"/>
    <w:rsid w:val="00116539"/>
    <w:rsid w:val="0011653E"/>
    <w:rsid w:val="001165FE"/>
    <w:rsid w:val="00116680"/>
    <w:rsid w:val="00116727"/>
    <w:rsid w:val="00116741"/>
    <w:rsid w:val="0011676C"/>
    <w:rsid w:val="001167A3"/>
    <w:rsid w:val="00116885"/>
    <w:rsid w:val="0011697F"/>
    <w:rsid w:val="00116AEC"/>
    <w:rsid w:val="00116C21"/>
    <w:rsid w:val="00116C66"/>
    <w:rsid w:val="00116D05"/>
    <w:rsid w:val="00116D1B"/>
    <w:rsid w:val="00116DB4"/>
    <w:rsid w:val="00116DDE"/>
    <w:rsid w:val="00116E57"/>
    <w:rsid w:val="00116E95"/>
    <w:rsid w:val="00116FE8"/>
    <w:rsid w:val="00117144"/>
    <w:rsid w:val="0011727D"/>
    <w:rsid w:val="001172E6"/>
    <w:rsid w:val="0011739B"/>
    <w:rsid w:val="001174B9"/>
    <w:rsid w:val="00117577"/>
    <w:rsid w:val="0011765A"/>
    <w:rsid w:val="00117819"/>
    <w:rsid w:val="00117861"/>
    <w:rsid w:val="00117863"/>
    <w:rsid w:val="00117956"/>
    <w:rsid w:val="00117A9A"/>
    <w:rsid w:val="00117ADC"/>
    <w:rsid w:val="00117B5D"/>
    <w:rsid w:val="00117C19"/>
    <w:rsid w:val="00117C79"/>
    <w:rsid w:val="00117C7A"/>
    <w:rsid w:val="0012004A"/>
    <w:rsid w:val="00120088"/>
    <w:rsid w:val="00120307"/>
    <w:rsid w:val="001203B1"/>
    <w:rsid w:val="00120446"/>
    <w:rsid w:val="001206CB"/>
    <w:rsid w:val="00120772"/>
    <w:rsid w:val="00120810"/>
    <w:rsid w:val="00120952"/>
    <w:rsid w:val="00120B70"/>
    <w:rsid w:val="00120BC7"/>
    <w:rsid w:val="00120D39"/>
    <w:rsid w:val="00120DCA"/>
    <w:rsid w:val="00120E6C"/>
    <w:rsid w:val="00120E70"/>
    <w:rsid w:val="00120EA5"/>
    <w:rsid w:val="00121002"/>
    <w:rsid w:val="00121093"/>
    <w:rsid w:val="0012122F"/>
    <w:rsid w:val="00121246"/>
    <w:rsid w:val="00121574"/>
    <w:rsid w:val="001215E0"/>
    <w:rsid w:val="00121670"/>
    <w:rsid w:val="0012167B"/>
    <w:rsid w:val="001216A8"/>
    <w:rsid w:val="00121768"/>
    <w:rsid w:val="00121782"/>
    <w:rsid w:val="001217CB"/>
    <w:rsid w:val="00121898"/>
    <w:rsid w:val="00121953"/>
    <w:rsid w:val="00121A2D"/>
    <w:rsid w:val="00121B00"/>
    <w:rsid w:val="00121BC4"/>
    <w:rsid w:val="00121D45"/>
    <w:rsid w:val="00121D83"/>
    <w:rsid w:val="00121DA8"/>
    <w:rsid w:val="00121DCE"/>
    <w:rsid w:val="00121E04"/>
    <w:rsid w:val="00122002"/>
    <w:rsid w:val="0012201D"/>
    <w:rsid w:val="001220A5"/>
    <w:rsid w:val="001221CA"/>
    <w:rsid w:val="001222C9"/>
    <w:rsid w:val="0012231F"/>
    <w:rsid w:val="0012232D"/>
    <w:rsid w:val="001223B5"/>
    <w:rsid w:val="001223C9"/>
    <w:rsid w:val="001224AF"/>
    <w:rsid w:val="001224CE"/>
    <w:rsid w:val="001224E3"/>
    <w:rsid w:val="001225A6"/>
    <w:rsid w:val="001226F3"/>
    <w:rsid w:val="001227F4"/>
    <w:rsid w:val="001229CD"/>
    <w:rsid w:val="00122AD6"/>
    <w:rsid w:val="00122B0C"/>
    <w:rsid w:val="00122C9E"/>
    <w:rsid w:val="00122CEB"/>
    <w:rsid w:val="00122D06"/>
    <w:rsid w:val="00122D0C"/>
    <w:rsid w:val="00122F42"/>
    <w:rsid w:val="00122F5D"/>
    <w:rsid w:val="00122F6C"/>
    <w:rsid w:val="0012305B"/>
    <w:rsid w:val="001230D5"/>
    <w:rsid w:val="001230D8"/>
    <w:rsid w:val="0012311F"/>
    <w:rsid w:val="00123297"/>
    <w:rsid w:val="001232BD"/>
    <w:rsid w:val="00123371"/>
    <w:rsid w:val="0012355F"/>
    <w:rsid w:val="001236E5"/>
    <w:rsid w:val="001236F5"/>
    <w:rsid w:val="001236FE"/>
    <w:rsid w:val="00123708"/>
    <w:rsid w:val="0012377B"/>
    <w:rsid w:val="00123808"/>
    <w:rsid w:val="00123897"/>
    <w:rsid w:val="001238B3"/>
    <w:rsid w:val="001238DB"/>
    <w:rsid w:val="00123906"/>
    <w:rsid w:val="001239E8"/>
    <w:rsid w:val="00123A9D"/>
    <w:rsid w:val="00123B21"/>
    <w:rsid w:val="00123B7D"/>
    <w:rsid w:val="00123B9D"/>
    <w:rsid w:val="00123C30"/>
    <w:rsid w:val="00123CA1"/>
    <w:rsid w:val="00123CDF"/>
    <w:rsid w:val="00123DA0"/>
    <w:rsid w:val="00123E66"/>
    <w:rsid w:val="00124228"/>
    <w:rsid w:val="00124238"/>
    <w:rsid w:val="00124327"/>
    <w:rsid w:val="0012453D"/>
    <w:rsid w:val="001246F9"/>
    <w:rsid w:val="00124770"/>
    <w:rsid w:val="0012488A"/>
    <w:rsid w:val="001248B2"/>
    <w:rsid w:val="00124A5C"/>
    <w:rsid w:val="00124A96"/>
    <w:rsid w:val="00124AEB"/>
    <w:rsid w:val="00124BE9"/>
    <w:rsid w:val="00124D0C"/>
    <w:rsid w:val="00124D9E"/>
    <w:rsid w:val="00124FDC"/>
    <w:rsid w:val="00125043"/>
    <w:rsid w:val="001251E0"/>
    <w:rsid w:val="00125204"/>
    <w:rsid w:val="00125334"/>
    <w:rsid w:val="001253B0"/>
    <w:rsid w:val="001253C4"/>
    <w:rsid w:val="001253F2"/>
    <w:rsid w:val="00125549"/>
    <w:rsid w:val="001255DE"/>
    <w:rsid w:val="00125754"/>
    <w:rsid w:val="00125964"/>
    <w:rsid w:val="00125BBF"/>
    <w:rsid w:val="00125CBD"/>
    <w:rsid w:val="00125CE2"/>
    <w:rsid w:val="00125DCC"/>
    <w:rsid w:val="00125E0D"/>
    <w:rsid w:val="00125EE2"/>
    <w:rsid w:val="0012600D"/>
    <w:rsid w:val="001260A6"/>
    <w:rsid w:val="0012629E"/>
    <w:rsid w:val="0012632C"/>
    <w:rsid w:val="001263B6"/>
    <w:rsid w:val="001263BE"/>
    <w:rsid w:val="00126429"/>
    <w:rsid w:val="00126432"/>
    <w:rsid w:val="00126495"/>
    <w:rsid w:val="0012660E"/>
    <w:rsid w:val="001266A3"/>
    <w:rsid w:val="001266F1"/>
    <w:rsid w:val="001266F4"/>
    <w:rsid w:val="00126707"/>
    <w:rsid w:val="00126789"/>
    <w:rsid w:val="00126869"/>
    <w:rsid w:val="00126903"/>
    <w:rsid w:val="00126982"/>
    <w:rsid w:val="00126AE7"/>
    <w:rsid w:val="00126B0A"/>
    <w:rsid w:val="00126B99"/>
    <w:rsid w:val="00126D32"/>
    <w:rsid w:val="00126DBF"/>
    <w:rsid w:val="00127079"/>
    <w:rsid w:val="001270E4"/>
    <w:rsid w:val="001271E9"/>
    <w:rsid w:val="00127395"/>
    <w:rsid w:val="0012742C"/>
    <w:rsid w:val="00127515"/>
    <w:rsid w:val="00127587"/>
    <w:rsid w:val="001278C2"/>
    <w:rsid w:val="001278DB"/>
    <w:rsid w:val="00127A18"/>
    <w:rsid w:val="00127A67"/>
    <w:rsid w:val="00127B3F"/>
    <w:rsid w:val="00127BAB"/>
    <w:rsid w:val="00127BC0"/>
    <w:rsid w:val="00127C64"/>
    <w:rsid w:val="00127C88"/>
    <w:rsid w:val="00127CB6"/>
    <w:rsid w:val="00127D20"/>
    <w:rsid w:val="00127DA3"/>
    <w:rsid w:val="00127DB3"/>
    <w:rsid w:val="00127E4C"/>
    <w:rsid w:val="00127EBD"/>
    <w:rsid w:val="00127EF0"/>
    <w:rsid w:val="00127F9D"/>
    <w:rsid w:val="00130081"/>
    <w:rsid w:val="0013011F"/>
    <w:rsid w:val="00130176"/>
    <w:rsid w:val="00130189"/>
    <w:rsid w:val="00130241"/>
    <w:rsid w:val="0013026A"/>
    <w:rsid w:val="00130287"/>
    <w:rsid w:val="0013045C"/>
    <w:rsid w:val="0013064C"/>
    <w:rsid w:val="001306E8"/>
    <w:rsid w:val="001307FD"/>
    <w:rsid w:val="001308F0"/>
    <w:rsid w:val="0013092E"/>
    <w:rsid w:val="00130966"/>
    <w:rsid w:val="001309AA"/>
    <w:rsid w:val="001309BC"/>
    <w:rsid w:val="00130A63"/>
    <w:rsid w:val="00130A77"/>
    <w:rsid w:val="00130B82"/>
    <w:rsid w:val="00130BB8"/>
    <w:rsid w:val="00130C1F"/>
    <w:rsid w:val="00130CCE"/>
    <w:rsid w:val="00130D54"/>
    <w:rsid w:val="00130E32"/>
    <w:rsid w:val="00130E44"/>
    <w:rsid w:val="00130E53"/>
    <w:rsid w:val="0013101F"/>
    <w:rsid w:val="00131140"/>
    <w:rsid w:val="00131264"/>
    <w:rsid w:val="001312D2"/>
    <w:rsid w:val="001312F5"/>
    <w:rsid w:val="00131387"/>
    <w:rsid w:val="001314F4"/>
    <w:rsid w:val="0013155A"/>
    <w:rsid w:val="001315CF"/>
    <w:rsid w:val="0013160E"/>
    <w:rsid w:val="001317A6"/>
    <w:rsid w:val="001317EC"/>
    <w:rsid w:val="001318A7"/>
    <w:rsid w:val="00131A87"/>
    <w:rsid w:val="00131AC8"/>
    <w:rsid w:val="00131B0B"/>
    <w:rsid w:val="00131B55"/>
    <w:rsid w:val="00131C04"/>
    <w:rsid w:val="00131CB3"/>
    <w:rsid w:val="00131EE5"/>
    <w:rsid w:val="0013210B"/>
    <w:rsid w:val="0013212B"/>
    <w:rsid w:val="0013212E"/>
    <w:rsid w:val="001322C2"/>
    <w:rsid w:val="001322EA"/>
    <w:rsid w:val="00132429"/>
    <w:rsid w:val="001324D9"/>
    <w:rsid w:val="001325A0"/>
    <w:rsid w:val="001325B4"/>
    <w:rsid w:val="001325D5"/>
    <w:rsid w:val="00132669"/>
    <w:rsid w:val="00132872"/>
    <w:rsid w:val="001328BF"/>
    <w:rsid w:val="0013296E"/>
    <w:rsid w:val="001329BC"/>
    <w:rsid w:val="00132C50"/>
    <w:rsid w:val="00132D3B"/>
    <w:rsid w:val="00132DA4"/>
    <w:rsid w:val="00132FD9"/>
    <w:rsid w:val="0013303E"/>
    <w:rsid w:val="0013305F"/>
    <w:rsid w:val="001330BC"/>
    <w:rsid w:val="00133177"/>
    <w:rsid w:val="00133281"/>
    <w:rsid w:val="001332E0"/>
    <w:rsid w:val="001333D9"/>
    <w:rsid w:val="00133516"/>
    <w:rsid w:val="0013356E"/>
    <w:rsid w:val="001335E4"/>
    <w:rsid w:val="00133692"/>
    <w:rsid w:val="00133718"/>
    <w:rsid w:val="00133750"/>
    <w:rsid w:val="001337B1"/>
    <w:rsid w:val="001339D7"/>
    <w:rsid w:val="00133B00"/>
    <w:rsid w:val="00133B18"/>
    <w:rsid w:val="00133BF0"/>
    <w:rsid w:val="00133C6B"/>
    <w:rsid w:val="00133C85"/>
    <w:rsid w:val="00133D68"/>
    <w:rsid w:val="00133D85"/>
    <w:rsid w:val="00133F67"/>
    <w:rsid w:val="00133FF2"/>
    <w:rsid w:val="00134034"/>
    <w:rsid w:val="00134075"/>
    <w:rsid w:val="00134088"/>
    <w:rsid w:val="001340C3"/>
    <w:rsid w:val="00134119"/>
    <w:rsid w:val="00134123"/>
    <w:rsid w:val="0013416B"/>
    <w:rsid w:val="001342D4"/>
    <w:rsid w:val="00134434"/>
    <w:rsid w:val="001346D2"/>
    <w:rsid w:val="0013473C"/>
    <w:rsid w:val="00134763"/>
    <w:rsid w:val="00134766"/>
    <w:rsid w:val="00134A2A"/>
    <w:rsid w:val="00134AAD"/>
    <w:rsid w:val="00134B06"/>
    <w:rsid w:val="00134E2E"/>
    <w:rsid w:val="00134EE2"/>
    <w:rsid w:val="0013511B"/>
    <w:rsid w:val="001351A1"/>
    <w:rsid w:val="001351FC"/>
    <w:rsid w:val="00135258"/>
    <w:rsid w:val="001352EF"/>
    <w:rsid w:val="00135433"/>
    <w:rsid w:val="0013544D"/>
    <w:rsid w:val="001355F2"/>
    <w:rsid w:val="00135696"/>
    <w:rsid w:val="001356BC"/>
    <w:rsid w:val="001356CC"/>
    <w:rsid w:val="001357EB"/>
    <w:rsid w:val="001358ED"/>
    <w:rsid w:val="0013593F"/>
    <w:rsid w:val="00135966"/>
    <w:rsid w:val="001359D9"/>
    <w:rsid w:val="00135A87"/>
    <w:rsid w:val="00135C36"/>
    <w:rsid w:val="00135CC9"/>
    <w:rsid w:val="00135EF1"/>
    <w:rsid w:val="00135F7C"/>
    <w:rsid w:val="00135FF8"/>
    <w:rsid w:val="001360E7"/>
    <w:rsid w:val="00136100"/>
    <w:rsid w:val="0013617E"/>
    <w:rsid w:val="00136321"/>
    <w:rsid w:val="00136413"/>
    <w:rsid w:val="0013641A"/>
    <w:rsid w:val="001364FE"/>
    <w:rsid w:val="001367CF"/>
    <w:rsid w:val="00136814"/>
    <w:rsid w:val="0013684A"/>
    <w:rsid w:val="00136864"/>
    <w:rsid w:val="0013686D"/>
    <w:rsid w:val="0013687D"/>
    <w:rsid w:val="0013695D"/>
    <w:rsid w:val="00136964"/>
    <w:rsid w:val="001369C9"/>
    <w:rsid w:val="001369CE"/>
    <w:rsid w:val="00136A94"/>
    <w:rsid w:val="00136AD0"/>
    <w:rsid w:val="00136AF4"/>
    <w:rsid w:val="00136AFE"/>
    <w:rsid w:val="00136B3F"/>
    <w:rsid w:val="00136C89"/>
    <w:rsid w:val="00136D11"/>
    <w:rsid w:val="00136E36"/>
    <w:rsid w:val="00136EA0"/>
    <w:rsid w:val="00136EA3"/>
    <w:rsid w:val="00136F18"/>
    <w:rsid w:val="0013701F"/>
    <w:rsid w:val="00137323"/>
    <w:rsid w:val="00137375"/>
    <w:rsid w:val="001374BC"/>
    <w:rsid w:val="00137531"/>
    <w:rsid w:val="00137671"/>
    <w:rsid w:val="001376DB"/>
    <w:rsid w:val="0013772F"/>
    <w:rsid w:val="00137736"/>
    <w:rsid w:val="00137747"/>
    <w:rsid w:val="00137765"/>
    <w:rsid w:val="0013791D"/>
    <w:rsid w:val="00137A00"/>
    <w:rsid w:val="00137A30"/>
    <w:rsid w:val="00137B4D"/>
    <w:rsid w:val="00137C28"/>
    <w:rsid w:val="00137E09"/>
    <w:rsid w:val="00137E3B"/>
    <w:rsid w:val="00137E40"/>
    <w:rsid w:val="00137E73"/>
    <w:rsid w:val="00137ED9"/>
    <w:rsid w:val="00137F76"/>
    <w:rsid w:val="00137FDB"/>
    <w:rsid w:val="00140075"/>
    <w:rsid w:val="001400F1"/>
    <w:rsid w:val="001401DB"/>
    <w:rsid w:val="001402D7"/>
    <w:rsid w:val="0014031C"/>
    <w:rsid w:val="00140385"/>
    <w:rsid w:val="001403BB"/>
    <w:rsid w:val="001403D8"/>
    <w:rsid w:val="00140461"/>
    <w:rsid w:val="001404F9"/>
    <w:rsid w:val="001404FA"/>
    <w:rsid w:val="001404FC"/>
    <w:rsid w:val="00140533"/>
    <w:rsid w:val="00140534"/>
    <w:rsid w:val="0014055F"/>
    <w:rsid w:val="001406E6"/>
    <w:rsid w:val="00140761"/>
    <w:rsid w:val="00140780"/>
    <w:rsid w:val="001408E4"/>
    <w:rsid w:val="0014093C"/>
    <w:rsid w:val="0014096C"/>
    <w:rsid w:val="001409A9"/>
    <w:rsid w:val="00140AE8"/>
    <w:rsid w:val="00140B0F"/>
    <w:rsid w:val="00140B56"/>
    <w:rsid w:val="00140E11"/>
    <w:rsid w:val="00140E5B"/>
    <w:rsid w:val="00140E5C"/>
    <w:rsid w:val="001410FF"/>
    <w:rsid w:val="0014112E"/>
    <w:rsid w:val="00141284"/>
    <w:rsid w:val="001412F0"/>
    <w:rsid w:val="001413E4"/>
    <w:rsid w:val="001414EA"/>
    <w:rsid w:val="00141515"/>
    <w:rsid w:val="00141630"/>
    <w:rsid w:val="00141676"/>
    <w:rsid w:val="0014188A"/>
    <w:rsid w:val="0014198C"/>
    <w:rsid w:val="00141A50"/>
    <w:rsid w:val="00141A51"/>
    <w:rsid w:val="00141A56"/>
    <w:rsid w:val="00141AB9"/>
    <w:rsid w:val="00141ACC"/>
    <w:rsid w:val="00141AE7"/>
    <w:rsid w:val="00141B24"/>
    <w:rsid w:val="00141BCA"/>
    <w:rsid w:val="00141C28"/>
    <w:rsid w:val="00141CFF"/>
    <w:rsid w:val="00141E28"/>
    <w:rsid w:val="00141EFD"/>
    <w:rsid w:val="00141F39"/>
    <w:rsid w:val="00142022"/>
    <w:rsid w:val="001420A5"/>
    <w:rsid w:val="001420FB"/>
    <w:rsid w:val="00142293"/>
    <w:rsid w:val="001425C9"/>
    <w:rsid w:val="001425D3"/>
    <w:rsid w:val="001425F8"/>
    <w:rsid w:val="001425FB"/>
    <w:rsid w:val="00142739"/>
    <w:rsid w:val="00142858"/>
    <w:rsid w:val="001428D1"/>
    <w:rsid w:val="00142955"/>
    <w:rsid w:val="00142985"/>
    <w:rsid w:val="00142BDC"/>
    <w:rsid w:val="00142C0C"/>
    <w:rsid w:val="00142CA5"/>
    <w:rsid w:val="00142E61"/>
    <w:rsid w:val="00142F3B"/>
    <w:rsid w:val="00143022"/>
    <w:rsid w:val="001432B4"/>
    <w:rsid w:val="00143304"/>
    <w:rsid w:val="00143520"/>
    <w:rsid w:val="001435A1"/>
    <w:rsid w:val="001435A2"/>
    <w:rsid w:val="001436B0"/>
    <w:rsid w:val="00143741"/>
    <w:rsid w:val="00143756"/>
    <w:rsid w:val="001437F0"/>
    <w:rsid w:val="0014381D"/>
    <w:rsid w:val="00143AF0"/>
    <w:rsid w:val="00143BCA"/>
    <w:rsid w:val="00143C1A"/>
    <w:rsid w:val="00143CC7"/>
    <w:rsid w:val="00143CE3"/>
    <w:rsid w:val="00143D9A"/>
    <w:rsid w:val="00143E33"/>
    <w:rsid w:val="00143E7B"/>
    <w:rsid w:val="00143F03"/>
    <w:rsid w:val="00143F19"/>
    <w:rsid w:val="00143FC4"/>
    <w:rsid w:val="00144034"/>
    <w:rsid w:val="001441E3"/>
    <w:rsid w:val="00144455"/>
    <w:rsid w:val="001445A4"/>
    <w:rsid w:val="00144641"/>
    <w:rsid w:val="00144657"/>
    <w:rsid w:val="001446FE"/>
    <w:rsid w:val="00144991"/>
    <w:rsid w:val="00144A25"/>
    <w:rsid w:val="00144BA1"/>
    <w:rsid w:val="00144BA3"/>
    <w:rsid w:val="00144C29"/>
    <w:rsid w:val="00144C6A"/>
    <w:rsid w:val="00144DF8"/>
    <w:rsid w:val="00144E6E"/>
    <w:rsid w:val="00144EE2"/>
    <w:rsid w:val="00144EF6"/>
    <w:rsid w:val="001450C6"/>
    <w:rsid w:val="00145153"/>
    <w:rsid w:val="001452E2"/>
    <w:rsid w:val="00145459"/>
    <w:rsid w:val="0014549D"/>
    <w:rsid w:val="0014562A"/>
    <w:rsid w:val="00145632"/>
    <w:rsid w:val="00145674"/>
    <w:rsid w:val="00145867"/>
    <w:rsid w:val="0014590D"/>
    <w:rsid w:val="00145B0B"/>
    <w:rsid w:val="00145B1F"/>
    <w:rsid w:val="00145B82"/>
    <w:rsid w:val="00145C19"/>
    <w:rsid w:val="00145D12"/>
    <w:rsid w:val="00145DF6"/>
    <w:rsid w:val="00145E52"/>
    <w:rsid w:val="00145EAD"/>
    <w:rsid w:val="00145EC6"/>
    <w:rsid w:val="00145F1A"/>
    <w:rsid w:val="00145FCD"/>
    <w:rsid w:val="00145FF5"/>
    <w:rsid w:val="00146044"/>
    <w:rsid w:val="001460C8"/>
    <w:rsid w:val="001461C8"/>
    <w:rsid w:val="0014620A"/>
    <w:rsid w:val="00146232"/>
    <w:rsid w:val="00146245"/>
    <w:rsid w:val="001462D9"/>
    <w:rsid w:val="001463F2"/>
    <w:rsid w:val="00146623"/>
    <w:rsid w:val="0014669A"/>
    <w:rsid w:val="001466B6"/>
    <w:rsid w:val="001467CF"/>
    <w:rsid w:val="0014688B"/>
    <w:rsid w:val="0014688C"/>
    <w:rsid w:val="001468E2"/>
    <w:rsid w:val="00146911"/>
    <w:rsid w:val="00146971"/>
    <w:rsid w:val="00146986"/>
    <w:rsid w:val="001469DB"/>
    <w:rsid w:val="001469FF"/>
    <w:rsid w:val="00146A24"/>
    <w:rsid w:val="00146A61"/>
    <w:rsid w:val="00146A9D"/>
    <w:rsid w:val="00146AA7"/>
    <w:rsid w:val="00146AE7"/>
    <w:rsid w:val="00146B4A"/>
    <w:rsid w:val="00146B99"/>
    <w:rsid w:val="00146BD2"/>
    <w:rsid w:val="00146BE7"/>
    <w:rsid w:val="00146CC2"/>
    <w:rsid w:val="00146CD9"/>
    <w:rsid w:val="00146CFE"/>
    <w:rsid w:val="00146D84"/>
    <w:rsid w:val="00146FF3"/>
    <w:rsid w:val="001470B9"/>
    <w:rsid w:val="001470D3"/>
    <w:rsid w:val="001470ED"/>
    <w:rsid w:val="00147246"/>
    <w:rsid w:val="0014727E"/>
    <w:rsid w:val="00147436"/>
    <w:rsid w:val="00147459"/>
    <w:rsid w:val="00147462"/>
    <w:rsid w:val="00147548"/>
    <w:rsid w:val="00147637"/>
    <w:rsid w:val="001476A4"/>
    <w:rsid w:val="0014771B"/>
    <w:rsid w:val="0014778C"/>
    <w:rsid w:val="00147802"/>
    <w:rsid w:val="001478A9"/>
    <w:rsid w:val="001478AC"/>
    <w:rsid w:val="001478BF"/>
    <w:rsid w:val="00147925"/>
    <w:rsid w:val="00147940"/>
    <w:rsid w:val="00147A63"/>
    <w:rsid w:val="00147A7D"/>
    <w:rsid w:val="00147B3E"/>
    <w:rsid w:val="00147C11"/>
    <w:rsid w:val="00147D62"/>
    <w:rsid w:val="00147EC5"/>
    <w:rsid w:val="00147F41"/>
    <w:rsid w:val="00150046"/>
    <w:rsid w:val="00150093"/>
    <w:rsid w:val="00150237"/>
    <w:rsid w:val="001502BD"/>
    <w:rsid w:val="00150591"/>
    <w:rsid w:val="001505FE"/>
    <w:rsid w:val="00150743"/>
    <w:rsid w:val="00150784"/>
    <w:rsid w:val="00150843"/>
    <w:rsid w:val="00150865"/>
    <w:rsid w:val="0015095D"/>
    <w:rsid w:val="00150990"/>
    <w:rsid w:val="00150A5C"/>
    <w:rsid w:val="00150C97"/>
    <w:rsid w:val="00150CBE"/>
    <w:rsid w:val="00150CDD"/>
    <w:rsid w:val="00150D1C"/>
    <w:rsid w:val="00150D9B"/>
    <w:rsid w:val="00150E3B"/>
    <w:rsid w:val="00150EAD"/>
    <w:rsid w:val="00151038"/>
    <w:rsid w:val="00151053"/>
    <w:rsid w:val="00151056"/>
    <w:rsid w:val="00151165"/>
    <w:rsid w:val="0015118B"/>
    <w:rsid w:val="0015123E"/>
    <w:rsid w:val="0015127E"/>
    <w:rsid w:val="00151288"/>
    <w:rsid w:val="00151305"/>
    <w:rsid w:val="00151364"/>
    <w:rsid w:val="00151404"/>
    <w:rsid w:val="00151471"/>
    <w:rsid w:val="001514D8"/>
    <w:rsid w:val="0015155C"/>
    <w:rsid w:val="001516F6"/>
    <w:rsid w:val="00151721"/>
    <w:rsid w:val="00151750"/>
    <w:rsid w:val="001517AC"/>
    <w:rsid w:val="001517BA"/>
    <w:rsid w:val="001519CA"/>
    <w:rsid w:val="001519E6"/>
    <w:rsid w:val="00151A32"/>
    <w:rsid w:val="00151A3E"/>
    <w:rsid w:val="00151A3F"/>
    <w:rsid w:val="00151CB1"/>
    <w:rsid w:val="00151D53"/>
    <w:rsid w:val="00151DDE"/>
    <w:rsid w:val="00151E28"/>
    <w:rsid w:val="00151EF1"/>
    <w:rsid w:val="00151F02"/>
    <w:rsid w:val="00151F34"/>
    <w:rsid w:val="00151FEF"/>
    <w:rsid w:val="00152098"/>
    <w:rsid w:val="0015221C"/>
    <w:rsid w:val="00152337"/>
    <w:rsid w:val="0015234F"/>
    <w:rsid w:val="0015259F"/>
    <w:rsid w:val="001525B5"/>
    <w:rsid w:val="001525C2"/>
    <w:rsid w:val="001525D4"/>
    <w:rsid w:val="001526B5"/>
    <w:rsid w:val="0015271B"/>
    <w:rsid w:val="00152758"/>
    <w:rsid w:val="00152773"/>
    <w:rsid w:val="00152785"/>
    <w:rsid w:val="001527AB"/>
    <w:rsid w:val="001527FE"/>
    <w:rsid w:val="001528D2"/>
    <w:rsid w:val="00152922"/>
    <w:rsid w:val="00152996"/>
    <w:rsid w:val="001529B6"/>
    <w:rsid w:val="00152A0A"/>
    <w:rsid w:val="00152A61"/>
    <w:rsid w:val="00152AB9"/>
    <w:rsid w:val="00152B39"/>
    <w:rsid w:val="00152B52"/>
    <w:rsid w:val="00152D67"/>
    <w:rsid w:val="00152DF9"/>
    <w:rsid w:val="00152EEE"/>
    <w:rsid w:val="00152F91"/>
    <w:rsid w:val="00152FE0"/>
    <w:rsid w:val="001530A1"/>
    <w:rsid w:val="00153104"/>
    <w:rsid w:val="00153139"/>
    <w:rsid w:val="00153193"/>
    <w:rsid w:val="00153231"/>
    <w:rsid w:val="00153238"/>
    <w:rsid w:val="0015324D"/>
    <w:rsid w:val="00153287"/>
    <w:rsid w:val="00153316"/>
    <w:rsid w:val="0015338D"/>
    <w:rsid w:val="001533AD"/>
    <w:rsid w:val="00153400"/>
    <w:rsid w:val="001535F2"/>
    <w:rsid w:val="001537F2"/>
    <w:rsid w:val="001538A4"/>
    <w:rsid w:val="00153B54"/>
    <w:rsid w:val="00153C00"/>
    <w:rsid w:val="00153D32"/>
    <w:rsid w:val="00153D6C"/>
    <w:rsid w:val="00153E3E"/>
    <w:rsid w:val="0015417F"/>
    <w:rsid w:val="001542DB"/>
    <w:rsid w:val="001542E7"/>
    <w:rsid w:val="00154339"/>
    <w:rsid w:val="00154345"/>
    <w:rsid w:val="0015445B"/>
    <w:rsid w:val="001544F7"/>
    <w:rsid w:val="00154748"/>
    <w:rsid w:val="0015496D"/>
    <w:rsid w:val="00154A2B"/>
    <w:rsid w:val="00154A39"/>
    <w:rsid w:val="00154A5F"/>
    <w:rsid w:val="00154B1E"/>
    <w:rsid w:val="00154B4B"/>
    <w:rsid w:val="00154B8E"/>
    <w:rsid w:val="00154BB6"/>
    <w:rsid w:val="00154C2C"/>
    <w:rsid w:val="00154C56"/>
    <w:rsid w:val="00154C6E"/>
    <w:rsid w:val="00154C84"/>
    <w:rsid w:val="00154CD3"/>
    <w:rsid w:val="00154EAC"/>
    <w:rsid w:val="00154EE2"/>
    <w:rsid w:val="00154EF8"/>
    <w:rsid w:val="00154F89"/>
    <w:rsid w:val="00154FA8"/>
    <w:rsid w:val="00155004"/>
    <w:rsid w:val="0015501B"/>
    <w:rsid w:val="001550F1"/>
    <w:rsid w:val="00155179"/>
    <w:rsid w:val="00155386"/>
    <w:rsid w:val="001554D2"/>
    <w:rsid w:val="001555D2"/>
    <w:rsid w:val="001555F1"/>
    <w:rsid w:val="00155786"/>
    <w:rsid w:val="0015581A"/>
    <w:rsid w:val="00155A99"/>
    <w:rsid w:val="00155AF7"/>
    <w:rsid w:val="00155C4A"/>
    <w:rsid w:val="00155EA1"/>
    <w:rsid w:val="00155F10"/>
    <w:rsid w:val="00156007"/>
    <w:rsid w:val="0015607C"/>
    <w:rsid w:val="00156108"/>
    <w:rsid w:val="0015626B"/>
    <w:rsid w:val="001562A8"/>
    <w:rsid w:val="001562FE"/>
    <w:rsid w:val="0015635A"/>
    <w:rsid w:val="0015635C"/>
    <w:rsid w:val="001563B1"/>
    <w:rsid w:val="00156496"/>
    <w:rsid w:val="00156518"/>
    <w:rsid w:val="0015655C"/>
    <w:rsid w:val="0015658D"/>
    <w:rsid w:val="001565A3"/>
    <w:rsid w:val="0015668B"/>
    <w:rsid w:val="00156757"/>
    <w:rsid w:val="0015675E"/>
    <w:rsid w:val="00156879"/>
    <w:rsid w:val="001568FA"/>
    <w:rsid w:val="00156958"/>
    <w:rsid w:val="00156970"/>
    <w:rsid w:val="00156A0A"/>
    <w:rsid w:val="00156A5B"/>
    <w:rsid w:val="00156BA9"/>
    <w:rsid w:val="00156C06"/>
    <w:rsid w:val="00156E70"/>
    <w:rsid w:val="00156EBC"/>
    <w:rsid w:val="0015709A"/>
    <w:rsid w:val="0015717C"/>
    <w:rsid w:val="001571B4"/>
    <w:rsid w:val="00157207"/>
    <w:rsid w:val="00157265"/>
    <w:rsid w:val="001573D5"/>
    <w:rsid w:val="00157432"/>
    <w:rsid w:val="00157460"/>
    <w:rsid w:val="00157476"/>
    <w:rsid w:val="001574F2"/>
    <w:rsid w:val="0015756D"/>
    <w:rsid w:val="001575B7"/>
    <w:rsid w:val="00157767"/>
    <w:rsid w:val="00157769"/>
    <w:rsid w:val="00157994"/>
    <w:rsid w:val="00157A8C"/>
    <w:rsid w:val="00157CBD"/>
    <w:rsid w:val="00157CD0"/>
    <w:rsid w:val="00157E6C"/>
    <w:rsid w:val="00157EBC"/>
    <w:rsid w:val="00160110"/>
    <w:rsid w:val="0016023B"/>
    <w:rsid w:val="001603E1"/>
    <w:rsid w:val="001603F3"/>
    <w:rsid w:val="001603FA"/>
    <w:rsid w:val="00160411"/>
    <w:rsid w:val="00160414"/>
    <w:rsid w:val="00160496"/>
    <w:rsid w:val="00160593"/>
    <w:rsid w:val="00160615"/>
    <w:rsid w:val="00160672"/>
    <w:rsid w:val="001606A7"/>
    <w:rsid w:val="001606D4"/>
    <w:rsid w:val="00160718"/>
    <w:rsid w:val="00160779"/>
    <w:rsid w:val="001607FB"/>
    <w:rsid w:val="001608FE"/>
    <w:rsid w:val="00160A5B"/>
    <w:rsid w:val="00160B91"/>
    <w:rsid w:val="00160C0D"/>
    <w:rsid w:val="00160D2F"/>
    <w:rsid w:val="00160E1C"/>
    <w:rsid w:val="00160E32"/>
    <w:rsid w:val="00161016"/>
    <w:rsid w:val="00161043"/>
    <w:rsid w:val="0016104E"/>
    <w:rsid w:val="0016105D"/>
    <w:rsid w:val="00161082"/>
    <w:rsid w:val="00161200"/>
    <w:rsid w:val="00161290"/>
    <w:rsid w:val="00161454"/>
    <w:rsid w:val="001614CE"/>
    <w:rsid w:val="001614EE"/>
    <w:rsid w:val="00161661"/>
    <w:rsid w:val="001616B8"/>
    <w:rsid w:val="0016172F"/>
    <w:rsid w:val="00161743"/>
    <w:rsid w:val="00161889"/>
    <w:rsid w:val="0016189B"/>
    <w:rsid w:val="00161A64"/>
    <w:rsid w:val="00161A6B"/>
    <w:rsid w:val="00161A84"/>
    <w:rsid w:val="00161ACE"/>
    <w:rsid w:val="00161AFE"/>
    <w:rsid w:val="00161B57"/>
    <w:rsid w:val="00161C44"/>
    <w:rsid w:val="00161D50"/>
    <w:rsid w:val="00161DBA"/>
    <w:rsid w:val="00161DF2"/>
    <w:rsid w:val="00161E6C"/>
    <w:rsid w:val="00161F13"/>
    <w:rsid w:val="00161FA5"/>
    <w:rsid w:val="00162011"/>
    <w:rsid w:val="001620B4"/>
    <w:rsid w:val="001620FA"/>
    <w:rsid w:val="00162224"/>
    <w:rsid w:val="00162270"/>
    <w:rsid w:val="0016247F"/>
    <w:rsid w:val="0016248D"/>
    <w:rsid w:val="001624AA"/>
    <w:rsid w:val="0016251C"/>
    <w:rsid w:val="00162530"/>
    <w:rsid w:val="00162538"/>
    <w:rsid w:val="0016253E"/>
    <w:rsid w:val="0016257E"/>
    <w:rsid w:val="0016267B"/>
    <w:rsid w:val="00162696"/>
    <w:rsid w:val="0016275A"/>
    <w:rsid w:val="001627F3"/>
    <w:rsid w:val="001628AB"/>
    <w:rsid w:val="00162953"/>
    <w:rsid w:val="00162982"/>
    <w:rsid w:val="00162AAD"/>
    <w:rsid w:val="00162B76"/>
    <w:rsid w:val="00162BCA"/>
    <w:rsid w:val="00162C45"/>
    <w:rsid w:val="00162C65"/>
    <w:rsid w:val="00162C75"/>
    <w:rsid w:val="00162E3F"/>
    <w:rsid w:val="00162ECC"/>
    <w:rsid w:val="00162F22"/>
    <w:rsid w:val="00162F58"/>
    <w:rsid w:val="00162F5B"/>
    <w:rsid w:val="0016304F"/>
    <w:rsid w:val="00163185"/>
    <w:rsid w:val="001632BB"/>
    <w:rsid w:val="001635B6"/>
    <w:rsid w:val="0016365C"/>
    <w:rsid w:val="001639CA"/>
    <w:rsid w:val="00163A39"/>
    <w:rsid w:val="00163A8C"/>
    <w:rsid w:val="00163C0B"/>
    <w:rsid w:val="00163C60"/>
    <w:rsid w:val="00163C75"/>
    <w:rsid w:val="00163D43"/>
    <w:rsid w:val="00163D7C"/>
    <w:rsid w:val="00163DB1"/>
    <w:rsid w:val="00163DED"/>
    <w:rsid w:val="00163E07"/>
    <w:rsid w:val="00163F4C"/>
    <w:rsid w:val="0016407B"/>
    <w:rsid w:val="0016433F"/>
    <w:rsid w:val="001643BB"/>
    <w:rsid w:val="0016441D"/>
    <w:rsid w:val="0016446D"/>
    <w:rsid w:val="001644AF"/>
    <w:rsid w:val="00164583"/>
    <w:rsid w:val="0016466F"/>
    <w:rsid w:val="00164730"/>
    <w:rsid w:val="001647F6"/>
    <w:rsid w:val="00164807"/>
    <w:rsid w:val="00164920"/>
    <w:rsid w:val="00164989"/>
    <w:rsid w:val="00164B84"/>
    <w:rsid w:val="00164C8A"/>
    <w:rsid w:val="00164D81"/>
    <w:rsid w:val="00164DED"/>
    <w:rsid w:val="00164E53"/>
    <w:rsid w:val="00164F0E"/>
    <w:rsid w:val="00164FAA"/>
    <w:rsid w:val="00165004"/>
    <w:rsid w:val="001652A7"/>
    <w:rsid w:val="001652D8"/>
    <w:rsid w:val="00165399"/>
    <w:rsid w:val="0016543B"/>
    <w:rsid w:val="001656DC"/>
    <w:rsid w:val="001657D2"/>
    <w:rsid w:val="0016580F"/>
    <w:rsid w:val="00165911"/>
    <w:rsid w:val="00165A60"/>
    <w:rsid w:val="00165E9F"/>
    <w:rsid w:val="00166034"/>
    <w:rsid w:val="001660A3"/>
    <w:rsid w:val="00166100"/>
    <w:rsid w:val="0016616B"/>
    <w:rsid w:val="00166170"/>
    <w:rsid w:val="00166196"/>
    <w:rsid w:val="00166227"/>
    <w:rsid w:val="00166255"/>
    <w:rsid w:val="001662BF"/>
    <w:rsid w:val="00166345"/>
    <w:rsid w:val="001663CF"/>
    <w:rsid w:val="00166473"/>
    <w:rsid w:val="001664C7"/>
    <w:rsid w:val="0016663D"/>
    <w:rsid w:val="0016670A"/>
    <w:rsid w:val="00166724"/>
    <w:rsid w:val="00166735"/>
    <w:rsid w:val="00166736"/>
    <w:rsid w:val="001667F5"/>
    <w:rsid w:val="001668EB"/>
    <w:rsid w:val="001668EF"/>
    <w:rsid w:val="0016696C"/>
    <w:rsid w:val="0016698D"/>
    <w:rsid w:val="00166A1D"/>
    <w:rsid w:val="00166A60"/>
    <w:rsid w:val="00166A73"/>
    <w:rsid w:val="00166A9A"/>
    <w:rsid w:val="00166B83"/>
    <w:rsid w:val="00166BA5"/>
    <w:rsid w:val="00166C1C"/>
    <w:rsid w:val="00166C1E"/>
    <w:rsid w:val="00166CD6"/>
    <w:rsid w:val="00166D0A"/>
    <w:rsid w:val="00166E22"/>
    <w:rsid w:val="00166F98"/>
    <w:rsid w:val="00166F9F"/>
    <w:rsid w:val="001670BB"/>
    <w:rsid w:val="001670FB"/>
    <w:rsid w:val="00167155"/>
    <w:rsid w:val="0016717C"/>
    <w:rsid w:val="00167289"/>
    <w:rsid w:val="001673BB"/>
    <w:rsid w:val="0016741D"/>
    <w:rsid w:val="00167599"/>
    <w:rsid w:val="00167640"/>
    <w:rsid w:val="001676EF"/>
    <w:rsid w:val="00167705"/>
    <w:rsid w:val="001677C6"/>
    <w:rsid w:val="00167871"/>
    <w:rsid w:val="001678B6"/>
    <w:rsid w:val="001679BB"/>
    <w:rsid w:val="00167A16"/>
    <w:rsid w:val="00167CB6"/>
    <w:rsid w:val="00167D92"/>
    <w:rsid w:val="00167E11"/>
    <w:rsid w:val="00167E5B"/>
    <w:rsid w:val="00167E8F"/>
    <w:rsid w:val="00167EFE"/>
    <w:rsid w:val="001700DC"/>
    <w:rsid w:val="0017012B"/>
    <w:rsid w:val="0017017A"/>
    <w:rsid w:val="001703A3"/>
    <w:rsid w:val="0017054E"/>
    <w:rsid w:val="001705C2"/>
    <w:rsid w:val="0017066D"/>
    <w:rsid w:val="00170676"/>
    <w:rsid w:val="001706CD"/>
    <w:rsid w:val="00170A57"/>
    <w:rsid w:val="00170B78"/>
    <w:rsid w:val="00170BA8"/>
    <w:rsid w:val="00170C2A"/>
    <w:rsid w:val="00170C2E"/>
    <w:rsid w:val="00170D63"/>
    <w:rsid w:val="00170D68"/>
    <w:rsid w:val="00170E4A"/>
    <w:rsid w:val="00170E7F"/>
    <w:rsid w:val="00170F31"/>
    <w:rsid w:val="0017101E"/>
    <w:rsid w:val="0017123B"/>
    <w:rsid w:val="0017131B"/>
    <w:rsid w:val="00171379"/>
    <w:rsid w:val="001714BD"/>
    <w:rsid w:val="001714C7"/>
    <w:rsid w:val="00171669"/>
    <w:rsid w:val="001716A7"/>
    <w:rsid w:val="0017173B"/>
    <w:rsid w:val="0017196F"/>
    <w:rsid w:val="00171A34"/>
    <w:rsid w:val="00171A50"/>
    <w:rsid w:val="00171B19"/>
    <w:rsid w:val="00171B56"/>
    <w:rsid w:val="00171B71"/>
    <w:rsid w:val="00171BC8"/>
    <w:rsid w:val="00171C9E"/>
    <w:rsid w:val="00171D8E"/>
    <w:rsid w:val="00171E71"/>
    <w:rsid w:val="00171EF6"/>
    <w:rsid w:val="00171F81"/>
    <w:rsid w:val="00172015"/>
    <w:rsid w:val="0017202C"/>
    <w:rsid w:val="001721B7"/>
    <w:rsid w:val="001722C7"/>
    <w:rsid w:val="001722EC"/>
    <w:rsid w:val="00172374"/>
    <w:rsid w:val="0017239A"/>
    <w:rsid w:val="001723DC"/>
    <w:rsid w:val="00172518"/>
    <w:rsid w:val="00172541"/>
    <w:rsid w:val="00172564"/>
    <w:rsid w:val="001725B9"/>
    <w:rsid w:val="001726FC"/>
    <w:rsid w:val="001729A7"/>
    <w:rsid w:val="00172A57"/>
    <w:rsid w:val="00172A5B"/>
    <w:rsid w:val="00172ABA"/>
    <w:rsid w:val="00172D7A"/>
    <w:rsid w:val="00172DE4"/>
    <w:rsid w:val="00172E40"/>
    <w:rsid w:val="00172E95"/>
    <w:rsid w:val="00172EF9"/>
    <w:rsid w:val="00172F69"/>
    <w:rsid w:val="00172F8B"/>
    <w:rsid w:val="00172FDE"/>
    <w:rsid w:val="00173029"/>
    <w:rsid w:val="00173184"/>
    <w:rsid w:val="001731B2"/>
    <w:rsid w:val="00173219"/>
    <w:rsid w:val="00173263"/>
    <w:rsid w:val="0017327F"/>
    <w:rsid w:val="001732CB"/>
    <w:rsid w:val="0017330E"/>
    <w:rsid w:val="00173427"/>
    <w:rsid w:val="001734C9"/>
    <w:rsid w:val="001734D5"/>
    <w:rsid w:val="00173750"/>
    <w:rsid w:val="00173755"/>
    <w:rsid w:val="00173775"/>
    <w:rsid w:val="0017378F"/>
    <w:rsid w:val="0017379D"/>
    <w:rsid w:val="001737C1"/>
    <w:rsid w:val="0017383A"/>
    <w:rsid w:val="0017394F"/>
    <w:rsid w:val="00173A29"/>
    <w:rsid w:val="00173B2E"/>
    <w:rsid w:val="00173C1D"/>
    <w:rsid w:val="00173C78"/>
    <w:rsid w:val="00173CE9"/>
    <w:rsid w:val="00173D1E"/>
    <w:rsid w:val="00173EDF"/>
    <w:rsid w:val="00173F05"/>
    <w:rsid w:val="0017408E"/>
    <w:rsid w:val="001740BA"/>
    <w:rsid w:val="00174258"/>
    <w:rsid w:val="001742CB"/>
    <w:rsid w:val="001742FF"/>
    <w:rsid w:val="00174300"/>
    <w:rsid w:val="0017432D"/>
    <w:rsid w:val="00174346"/>
    <w:rsid w:val="00174450"/>
    <w:rsid w:val="001744B6"/>
    <w:rsid w:val="00174578"/>
    <w:rsid w:val="001746B1"/>
    <w:rsid w:val="001746C6"/>
    <w:rsid w:val="001746C7"/>
    <w:rsid w:val="001746E6"/>
    <w:rsid w:val="00174727"/>
    <w:rsid w:val="001748F8"/>
    <w:rsid w:val="00174904"/>
    <w:rsid w:val="0017496E"/>
    <w:rsid w:val="00174A9C"/>
    <w:rsid w:val="00174ACC"/>
    <w:rsid w:val="00174ACF"/>
    <w:rsid w:val="00174B2D"/>
    <w:rsid w:val="00174D2A"/>
    <w:rsid w:val="00174D48"/>
    <w:rsid w:val="00174DA5"/>
    <w:rsid w:val="00174EF3"/>
    <w:rsid w:val="0017505C"/>
    <w:rsid w:val="001750A0"/>
    <w:rsid w:val="00175299"/>
    <w:rsid w:val="00175358"/>
    <w:rsid w:val="001753C4"/>
    <w:rsid w:val="0017544B"/>
    <w:rsid w:val="00175527"/>
    <w:rsid w:val="001755A9"/>
    <w:rsid w:val="001755C0"/>
    <w:rsid w:val="00175634"/>
    <w:rsid w:val="00175658"/>
    <w:rsid w:val="00175699"/>
    <w:rsid w:val="00175820"/>
    <w:rsid w:val="001758B7"/>
    <w:rsid w:val="001758E7"/>
    <w:rsid w:val="001759BB"/>
    <w:rsid w:val="00175B2D"/>
    <w:rsid w:val="00175B72"/>
    <w:rsid w:val="00175CB2"/>
    <w:rsid w:val="00175F36"/>
    <w:rsid w:val="00175F3B"/>
    <w:rsid w:val="00175FC5"/>
    <w:rsid w:val="00175FEF"/>
    <w:rsid w:val="00176092"/>
    <w:rsid w:val="001761B5"/>
    <w:rsid w:val="001765AC"/>
    <w:rsid w:val="001765FE"/>
    <w:rsid w:val="0017669C"/>
    <w:rsid w:val="00176745"/>
    <w:rsid w:val="0017676E"/>
    <w:rsid w:val="00176789"/>
    <w:rsid w:val="001767DB"/>
    <w:rsid w:val="001767E7"/>
    <w:rsid w:val="00176807"/>
    <w:rsid w:val="00176846"/>
    <w:rsid w:val="0017686F"/>
    <w:rsid w:val="0017689D"/>
    <w:rsid w:val="001768FA"/>
    <w:rsid w:val="00176919"/>
    <w:rsid w:val="00176B81"/>
    <w:rsid w:val="00176C73"/>
    <w:rsid w:val="00176CBF"/>
    <w:rsid w:val="00176CCF"/>
    <w:rsid w:val="00176D32"/>
    <w:rsid w:val="00176D4A"/>
    <w:rsid w:val="00176E21"/>
    <w:rsid w:val="00176F0F"/>
    <w:rsid w:val="00177088"/>
    <w:rsid w:val="001770D9"/>
    <w:rsid w:val="0017712D"/>
    <w:rsid w:val="00177187"/>
    <w:rsid w:val="001773B3"/>
    <w:rsid w:val="001773F1"/>
    <w:rsid w:val="0017742D"/>
    <w:rsid w:val="001774A3"/>
    <w:rsid w:val="001774F5"/>
    <w:rsid w:val="0017762C"/>
    <w:rsid w:val="0017762E"/>
    <w:rsid w:val="0017766D"/>
    <w:rsid w:val="001776C6"/>
    <w:rsid w:val="0017776C"/>
    <w:rsid w:val="001777F2"/>
    <w:rsid w:val="00177874"/>
    <w:rsid w:val="001779D1"/>
    <w:rsid w:val="001779EB"/>
    <w:rsid w:val="00177A52"/>
    <w:rsid w:val="00177A92"/>
    <w:rsid w:val="00177A98"/>
    <w:rsid w:val="00177AB4"/>
    <w:rsid w:val="00177B1E"/>
    <w:rsid w:val="00177B64"/>
    <w:rsid w:val="00177BB5"/>
    <w:rsid w:val="00177C13"/>
    <w:rsid w:val="00177C37"/>
    <w:rsid w:val="00177C67"/>
    <w:rsid w:val="00177D1A"/>
    <w:rsid w:val="00177D1E"/>
    <w:rsid w:val="00177D70"/>
    <w:rsid w:val="00177EAB"/>
    <w:rsid w:val="00177F2B"/>
    <w:rsid w:val="0017DBF4"/>
    <w:rsid w:val="00180066"/>
    <w:rsid w:val="00180127"/>
    <w:rsid w:val="00180234"/>
    <w:rsid w:val="001802BA"/>
    <w:rsid w:val="00180516"/>
    <w:rsid w:val="0018054B"/>
    <w:rsid w:val="00180656"/>
    <w:rsid w:val="00180754"/>
    <w:rsid w:val="00180766"/>
    <w:rsid w:val="00180791"/>
    <w:rsid w:val="0018084B"/>
    <w:rsid w:val="001808EC"/>
    <w:rsid w:val="001808F2"/>
    <w:rsid w:val="00180AB3"/>
    <w:rsid w:val="00180B24"/>
    <w:rsid w:val="00180B3B"/>
    <w:rsid w:val="00180CC3"/>
    <w:rsid w:val="00180D76"/>
    <w:rsid w:val="00180DED"/>
    <w:rsid w:val="00180ED5"/>
    <w:rsid w:val="00180ED6"/>
    <w:rsid w:val="00180F0A"/>
    <w:rsid w:val="00180F6A"/>
    <w:rsid w:val="00180F95"/>
    <w:rsid w:val="00181008"/>
    <w:rsid w:val="0018107C"/>
    <w:rsid w:val="00181092"/>
    <w:rsid w:val="001810D8"/>
    <w:rsid w:val="001812AA"/>
    <w:rsid w:val="0018146B"/>
    <w:rsid w:val="001815E1"/>
    <w:rsid w:val="00181640"/>
    <w:rsid w:val="001817C5"/>
    <w:rsid w:val="00181842"/>
    <w:rsid w:val="0018187F"/>
    <w:rsid w:val="0018188F"/>
    <w:rsid w:val="001818F5"/>
    <w:rsid w:val="001819A6"/>
    <w:rsid w:val="00181A17"/>
    <w:rsid w:val="00181B17"/>
    <w:rsid w:val="00181DE2"/>
    <w:rsid w:val="00181F7C"/>
    <w:rsid w:val="00182329"/>
    <w:rsid w:val="00182349"/>
    <w:rsid w:val="0018238E"/>
    <w:rsid w:val="00182505"/>
    <w:rsid w:val="00182545"/>
    <w:rsid w:val="00182681"/>
    <w:rsid w:val="00182826"/>
    <w:rsid w:val="00182896"/>
    <w:rsid w:val="001828B3"/>
    <w:rsid w:val="0018297C"/>
    <w:rsid w:val="00182A5F"/>
    <w:rsid w:val="00182CAD"/>
    <w:rsid w:val="00182CB8"/>
    <w:rsid w:val="00182DD1"/>
    <w:rsid w:val="00182DD9"/>
    <w:rsid w:val="00183030"/>
    <w:rsid w:val="0018311C"/>
    <w:rsid w:val="001831DC"/>
    <w:rsid w:val="0018320A"/>
    <w:rsid w:val="00183210"/>
    <w:rsid w:val="001832CA"/>
    <w:rsid w:val="001832F7"/>
    <w:rsid w:val="00183398"/>
    <w:rsid w:val="0018339C"/>
    <w:rsid w:val="0018345A"/>
    <w:rsid w:val="00183539"/>
    <w:rsid w:val="00183574"/>
    <w:rsid w:val="001835DC"/>
    <w:rsid w:val="0018361C"/>
    <w:rsid w:val="001836F3"/>
    <w:rsid w:val="001836FC"/>
    <w:rsid w:val="00183706"/>
    <w:rsid w:val="00183903"/>
    <w:rsid w:val="0018390A"/>
    <w:rsid w:val="00183933"/>
    <w:rsid w:val="00183961"/>
    <w:rsid w:val="0018398A"/>
    <w:rsid w:val="00183A1A"/>
    <w:rsid w:val="00183A84"/>
    <w:rsid w:val="00183B58"/>
    <w:rsid w:val="00183C57"/>
    <w:rsid w:val="00183C62"/>
    <w:rsid w:val="00183CBA"/>
    <w:rsid w:val="00183CDE"/>
    <w:rsid w:val="00183DDA"/>
    <w:rsid w:val="00183E02"/>
    <w:rsid w:val="00183E0D"/>
    <w:rsid w:val="00183F0A"/>
    <w:rsid w:val="00183F23"/>
    <w:rsid w:val="00183F5D"/>
    <w:rsid w:val="00183FE6"/>
    <w:rsid w:val="00184176"/>
    <w:rsid w:val="00184285"/>
    <w:rsid w:val="001842EF"/>
    <w:rsid w:val="001843D8"/>
    <w:rsid w:val="00184431"/>
    <w:rsid w:val="0018443F"/>
    <w:rsid w:val="0018446B"/>
    <w:rsid w:val="001844CE"/>
    <w:rsid w:val="0018450F"/>
    <w:rsid w:val="00184588"/>
    <w:rsid w:val="001845A7"/>
    <w:rsid w:val="00184724"/>
    <w:rsid w:val="00184805"/>
    <w:rsid w:val="00184830"/>
    <w:rsid w:val="001848C6"/>
    <w:rsid w:val="001848E0"/>
    <w:rsid w:val="0018490E"/>
    <w:rsid w:val="0018494B"/>
    <w:rsid w:val="00184960"/>
    <w:rsid w:val="001849E5"/>
    <w:rsid w:val="00184AE2"/>
    <w:rsid w:val="00184B60"/>
    <w:rsid w:val="00184BE8"/>
    <w:rsid w:val="00184C0E"/>
    <w:rsid w:val="00184C2F"/>
    <w:rsid w:val="00184C49"/>
    <w:rsid w:val="00184C97"/>
    <w:rsid w:val="00184DA1"/>
    <w:rsid w:val="00184DE5"/>
    <w:rsid w:val="00184EB7"/>
    <w:rsid w:val="00184FC0"/>
    <w:rsid w:val="001850BF"/>
    <w:rsid w:val="001851B2"/>
    <w:rsid w:val="001851C1"/>
    <w:rsid w:val="001851D0"/>
    <w:rsid w:val="001852E8"/>
    <w:rsid w:val="00185461"/>
    <w:rsid w:val="00185466"/>
    <w:rsid w:val="00185472"/>
    <w:rsid w:val="001854B9"/>
    <w:rsid w:val="001854CB"/>
    <w:rsid w:val="0018551E"/>
    <w:rsid w:val="001855CC"/>
    <w:rsid w:val="00185616"/>
    <w:rsid w:val="0018561B"/>
    <w:rsid w:val="001856DC"/>
    <w:rsid w:val="001856FD"/>
    <w:rsid w:val="001857D4"/>
    <w:rsid w:val="001858A1"/>
    <w:rsid w:val="00185A8D"/>
    <w:rsid w:val="00185B62"/>
    <w:rsid w:val="00185B68"/>
    <w:rsid w:val="00185B8A"/>
    <w:rsid w:val="00185C13"/>
    <w:rsid w:val="00185C50"/>
    <w:rsid w:val="00185C98"/>
    <w:rsid w:val="00185CDA"/>
    <w:rsid w:val="00185CF7"/>
    <w:rsid w:val="00185E49"/>
    <w:rsid w:val="00185EBE"/>
    <w:rsid w:val="00185F37"/>
    <w:rsid w:val="00186050"/>
    <w:rsid w:val="001860F1"/>
    <w:rsid w:val="001860FF"/>
    <w:rsid w:val="00186115"/>
    <w:rsid w:val="0018616D"/>
    <w:rsid w:val="00186183"/>
    <w:rsid w:val="00186493"/>
    <w:rsid w:val="0018649D"/>
    <w:rsid w:val="0018659A"/>
    <w:rsid w:val="001865E4"/>
    <w:rsid w:val="00186903"/>
    <w:rsid w:val="00186907"/>
    <w:rsid w:val="0018690B"/>
    <w:rsid w:val="001869E9"/>
    <w:rsid w:val="00186A11"/>
    <w:rsid w:val="00186BA7"/>
    <w:rsid w:val="00186BDC"/>
    <w:rsid w:val="00186C3C"/>
    <w:rsid w:val="00186C6E"/>
    <w:rsid w:val="00186C74"/>
    <w:rsid w:val="00186D5F"/>
    <w:rsid w:val="00186DBB"/>
    <w:rsid w:val="00186E19"/>
    <w:rsid w:val="0018710B"/>
    <w:rsid w:val="001871D1"/>
    <w:rsid w:val="001871E5"/>
    <w:rsid w:val="001872BC"/>
    <w:rsid w:val="00187452"/>
    <w:rsid w:val="0018749F"/>
    <w:rsid w:val="00187513"/>
    <w:rsid w:val="00187543"/>
    <w:rsid w:val="0018756A"/>
    <w:rsid w:val="0018757D"/>
    <w:rsid w:val="001875B4"/>
    <w:rsid w:val="001875DE"/>
    <w:rsid w:val="00187756"/>
    <w:rsid w:val="001877FB"/>
    <w:rsid w:val="0018783B"/>
    <w:rsid w:val="0018791F"/>
    <w:rsid w:val="00187A58"/>
    <w:rsid w:val="00187B64"/>
    <w:rsid w:val="00187B97"/>
    <w:rsid w:val="00187C12"/>
    <w:rsid w:val="00187C90"/>
    <w:rsid w:val="00187D2A"/>
    <w:rsid w:val="00187D99"/>
    <w:rsid w:val="00187E23"/>
    <w:rsid w:val="00187EE4"/>
    <w:rsid w:val="00187FCD"/>
    <w:rsid w:val="00190016"/>
    <w:rsid w:val="001900B1"/>
    <w:rsid w:val="00190121"/>
    <w:rsid w:val="00190181"/>
    <w:rsid w:val="0019033B"/>
    <w:rsid w:val="00190380"/>
    <w:rsid w:val="001903B5"/>
    <w:rsid w:val="00190419"/>
    <w:rsid w:val="001904D4"/>
    <w:rsid w:val="00190708"/>
    <w:rsid w:val="00190876"/>
    <w:rsid w:val="00190919"/>
    <w:rsid w:val="00190A92"/>
    <w:rsid w:val="00190AF8"/>
    <w:rsid w:val="00190D6F"/>
    <w:rsid w:val="00190E19"/>
    <w:rsid w:val="00190EF2"/>
    <w:rsid w:val="001910AC"/>
    <w:rsid w:val="001910CB"/>
    <w:rsid w:val="0019128B"/>
    <w:rsid w:val="0019133A"/>
    <w:rsid w:val="0019134C"/>
    <w:rsid w:val="001915B7"/>
    <w:rsid w:val="001915DA"/>
    <w:rsid w:val="00191633"/>
    <w:rsid w:val="0019171D"/>
    <w:rsid w:val="00191724"/>
    <w:rsid w:val="001917BA"/>
    <w:rsid w:val="0019185E"/>
    <w:rsid w:val="00191881"/>
    <w:rsid w:val="001919EC"/>
    <w:rsid w:val="00191A7A"/>
    <w:rsid w:val="00191BC9"/>
    <w:rsid w:val="00191C3A"/>
    <w:rsid w:val="00191CCE"/>
    <w:rsid w:val="00191D88"/>
    <w:rsid w:val="00191F9D"/>
    <w:rsid w:val="00191FF2"/>
    <w:rsid w:val="0019201A"/>
    <w:rsid w:val="001920DF"/>
    <w:rsid w:val="001922C0"/>
    <w:rsid w:val="001922E1"/>
    <w:rsid w:val="00192366"/>
    <w:rsid w:val="0019244E"/>
    <w:rsid w:val="0019255B"/>
    <w:rsid w:val="001925C5"/>
    <w:rsid w:val="00192609"/>
    <w:rsid w:val="00192834"/>
    <w:rsid w:val="001928E3"/>
    <w:rsid w:val="001929DB"/>
    <w:rsid w:val="001929ED"/>
    <w:rsid w:val="001929F5"/>
    <w:rsid w:val="00192A33"/>
    <w:rsid w:val="00192A3E"/>
    <w:rsid w:val="00192BAF"/>
    <w:rsid w:val="00192BF5"/>
    <w:rsid w:val="00192C2A"/>
    <w:rsid w:val="00192E3F"/>
    <w:rsid w:val="00192E59"/>
    <w:rsid w:val="00192F3C"/>
    <w:rsid w:val="00192F4B"/>
    <w:rsid w:val="00192FB2"/>
    <w:rsid w:val="001930E5"/>
    <w:rsid w:val="00193189"/>
    <w:rsid w:val="0019324C"/>
    <w:rsid w:val="0019328D"/>
    <w:rsid w:val="00193400"/>
    <w:rsid w:val="00193497"/>
    <w:rsid w:val="001934DF"/>
    <w:rsid w:val="0019359D"/>
    <w:rsid w:val="001935CF"/>
    <w:rsid w:val="0019368C"/>
    <w:rsid w:val="0019369D"/>
    <w:rsid w:val="00193702"/>
    <w:rsid w:val="00193716"/>
    <w:rsid w:val="0019378C"/>
    <w:rsid w:val="001938F6"/>
    <w:rsid w:val="00193AFC"/>
    <w:rsid w:val="00193BDF"/>
    <w:rsid w:val="00193D0D"/>
    <w:rsid w:val="00193D5C"/>
    <w:rsid w:val="00193D9D"/>
    <w:rsid w:val="00193E4A"/>
    <w:rsid w:val="00193E8C"/>
    <w:rsid w:val="00193EFA"/>
    <w:rsid w:val="00193F75"/>
    <w:rsid w:val="0019409B"/>
    <w:rsid w:val="001941E1"/>
    <w:rsid w:val="001941EC"/>
    <w:rsid w:val="00194236"/>
    <w:rsid w:val="001942EF"/>
    <w:rsid w:val="001943D9"/>
    <w:rsid w:val="00194414"/>
    <w:rsid w:val="001944A5"/>
    <w:rsid w:val="00194516"/>
    <w:rsid w:val="00194557"/>
    <w:rsid w:val="0019466D"/>
    <w:rsid w:val="00194700"/>
    <w:rsid w:val="001947E6"/>
    <w:rsid w:val="00194831"/>
    <w:rsid w:val="00194A76"/>
    <w:rsid w:val="00194B08"/>
    <w:rsid w:val="00194BA5"/>
    <w:rsid w:val="00194C6D"/>
    <w:rsid w:val="00194C71"/>
    <w:rsid w:val="00194CBD"/>
    <w:rsid w:val="00194CD0"/>
    <w:rsid w:val="00194DA9"/>
    <w:rsid w:val="00194E85"/>
    <w:rsid w:val="00195268"/>
    <w:rsid w:val="0019539E"/>
    <w:rsid w:val="001953A9"/>
    <w:rsid w:val="001953DC"/>
    <w:rsid w:val="0019549A"/>
    <w:rsid w:val="001954B7"/>
    <w:rsid w:val="001954F8"/>
    <w:rsid w:val="0019565E"/>
    <w:rsid w:val="00195730"/>
    <w:rsid w:val="001957E4"/>
    <w:rsid w:val="001959BC"/>
    <w:rsid w:val="00195A57"/>
    <w:rsid w:val="00195AEA"/>
    <w:rsid w:val="00195B21"/>
    <w:rsid w:val="00195B97"/>
    <w:rsid w:val="00195C55"/>
    <w:rsid w:val="00195C67"/>
    <w:rsid w:val="00195CAC"/>
    <w:rsid w:val="00195EAC"/>
    <w:rsid w:val="00195EEA"/>
    <w:rsid w:val="00195F23"/>
    <w:rsid w:val="00195F46"/>
    <w:rsid w:val="00195FA5"/>
    <w:rsid w:val="00195FAC"/>
    <w:rsid w:val="00195FFC"/>
    <w:rsid w:val="00196075"/>
    <w:rsid w:val="0019614E"/>
    <w:rsid w:val="0019616B"/>
    <w:rsid w:val="00196226"/>
    <w:rsid w:val="00196342"/>
    <w:rsid w:val="0019642B"/>
    <w:rsid w:val="001964BB"/>
    <w:rsid w:val="00196596"/>
    <w:rsid w:val="001965E6"/>
    <w:rsid w:val="0019667F"/>
    <w:rsid w:val="00196765"/>
    <w:rsid w:val="001968D5"/>
    <w:rsid w:val="00196A8B"/>
    <w:rsid w:val="00196AF9"/>
    <w:rsid w:val="00196B4D"/>
    <w:rsid w:val="00196B7E"/>
    <w:rsid w:val="00196C54"/>
    <w:rsid w:val="00196CFB"/>
    <w:rsid w:val="00196D05"/>
    <w:rsid w:val="00196D1B"/>
    <w:rsid w:val="00196D95"/>
    <w:rsid w:val="00196EEA"/>
    <w:rsid w:val="00196F52"/>
    <w:rsid w:val="00196F6D"/>
    <w:rsid w:val="00197033"/>
    <w:rsid w:val="00197052"/>
    <w:rsid w:val="001970B8"/>
    <w:rsid w:val="00197149"/>
    <w:rsid w:val="00197153"/>
    <w:rsid w:val="00197166"/>
    <w:rsid w:val="001971D1"/>
    <w:rsid w:val="0019722A"/>
    <w:rsid w:val="00197374"/>
    <w:rsid w:val="001973AB"/>
    <w:rsid w:val="001973E5"/>
    <w:rsid w:val="00197495"/>
    <w:rsid w:val="001974C5"/>
    <w:rsid w:val="001975FF"/>
    <w:rsid w:val="001976CD"/>
    <w:rsid w:val="001977F1"/>
    <w:rsid w:val="00197815"/>
    <w:rsid w:val="001979C4"/>
    <w:rsid w:val="00197B0D"/>
    <w:rsid w:val="00197BC7"/>
    <w:rsid w:val="00197C4C"/>
    <w:rsid w:val="00197CFE"/>
    <w:rsid w:val="00197D0D"/>
    <w:rsid w:val="00197D93"/>
    <w:rsid w:val="00197E96"/>
    <w:rsid w:val="00197FE7"/>
    <w:rsid w:val="001A0137"/>
    <w:rsid w:val="001A0192"/>
    <w:rsid w:val="001A02A8"/>
    <w:rsid w:val="001A02C4"/>
    <w:rsid w:val="001A0362"/>
    <w:rsid w:val="001A0455"/>
    <w:rsid w:val="001A05F2"/>
    <w:rsid w:val="001A063E"/>
    <w:rsid w:val="001A06F4"/>
    <w:rsid w:val="001A080B"/>
    <w:rsid w:val="001A0947"/>
    <w:rsid w:val="001A09D0"/>
    <w:rsid w:val="001A0BA1"/>
    <w:rsid w:val="001A0CA8"/>
    <w:rsid w:val="001A0CBC"/>
    <w:rsid w:val="001A0EBD"/>
    <w:rsid w:val="001A0FD4"/>
    <w:rsid w:val="001A10E3"/>
    <w:rsid w:val="001A118C"/>
    <w:rsid w:val="001A11B5"/>
    <w:rsid w:val="001A12A3"/>
    <w:rsid w:val="001A1344"/>
    <w:rsid w:val="001A135C"/>
    <w:rsid w:val="001A1362"/>
    <w:rsid w:val="001A1391"/>
    <w:rsid w:val="001A15C7"/>
    <w:rsid w:val="001A1742"/>
    <w:rsid w:val="001A1976"/>
    <w:rsid w:val="001A1A88"/>
    <w:rsid w:val="001A1B1D"/>
    <w:rsid w:val="001A1C55"/>
    <w:rsid w:val="001A1C74"/>
    <w:rsid w:val="001A1D35"/>
    <w:rsid w:val="001A1D9F"/>
    <w:rsid w:val="001A1DE7"/>
    <w:rsid w:val="001A1DE8"/>
    <w:rsid w:val="001A1E61"/>
    <w:rsid w:val="001A1E90"/>
    <w:rsid w:val="001A1EB2"/>
    <w:rsid w:val="001A1ED4"/>
    <w:rsid w:val="001A2029"/>
    <w:rsid w:val="001A20C6"/>
    <w:rsid w:val="001A20D8"/>
    <w:rsid w:val="001A21C6"/>
    <w:rsid w:val="001A225D"/>
    <w:rsid w:val="001A227E"/>
    <w:rsid w:val="001A229D"/>
    <w:rsid w:val="001A22BD"/>
    <w:rsid w:val="001A2428"/>
    <w:rsid w:val="001A2469"/>
    <w:rsid w:val="001A246B"/>
    <w:rsid w:val="001A251C"/>
    <w:rsid w:val="001A251D"/>
    <w:rsid w:val="001A261A"/>
    <w:rsid w:val="001A265E"/>
    <w:rsid w:val="001A26AE"/>
    <w:rsid w:val="001A27D1"/>
    <w:rsid w:val="001A280E"/>
    <w:rsid w:val="001A281F"/>
    <w:rsid w:val="001A2826"/>
    <w:rsid w:val="001A2845"/>
    <w:rsid w:val="001A287A"/>
    <w:rsid w:val="001A28ED"/>
    <w:rsid w:val="001A2991"/>
    <w:rsid w:val="001A29DF"/>
    <w:rsid w:val="001A29EE"/>
    <w:rsid w:val="001A2A2F"/>
    <w:rsid w:val="001A2AF5"/>
    <w:rsid w:val="001A2B7C"/>
    <w:rsid w:val="001A2D68"/>
    <w:rsid w:val="001A2E75"/>
    <w:rsid w:val="001A2EAA"/>
    <w:rsid w:val="001A2F67"/>
    <w:rsid w:val="001A2F6D"/>
    <w:rsid w:val="001A2FE0"/>
    <w:rsid w:val="001A3014"/>
    <w:rsid w:val="001A315D"/>
    <w:rsid w:val="001A32E3"/>
    <w:rsid w:val="001A331B"/>
    <w:rsid w:val="001A3338"/>
    <w:rsid w:val="001A333B"/>
    <w:rsid w:val="001A3360"/>
    <w:rsid w:val="001A3477"/>
    <w:rsid w:val="001A3483"/>
    <w:rsid w:val="001A3523"/>
    <w:rsid w:val="001A3550"/>
    <w:rsid w:val="001A3636"/>
    <w:rsid w:val="001A36ED"/>
    <w:rsid w:val="001A383F"/>
    <w:rsid w:val="001A38EC"/>
    <w:rsid w:val="001A39A3"/>
    <w:rsid w:val="001A3AAF"/>
    <w:rsid w:val="001A3B7A"/>
    <w:rsid w:val="001A3BA8"/>
    <w:rsid w:val="001A3BC1"/>
    <w:rsid w:val="001A3C76"/>
    <w:rsid w:val="001A3CFF"/>
    <w:rsid w:val="001A3D1D"/>
    <w:rsid w:val="001A3D6C"/>
    <w:rsid w:val="001A3DF1"/>
    <w:rsid w:val="001A3DF5"/>
    <w:rsid w:val="001A3E79"/>
    <w:rsid w:val="001A3F3D"/>
    <w:rsid w:val="001A411D"/>
    <w:rsid w:val="001A414A"/>
    <w:rsid w:val="001A4183"/>
    <w:rsid w:val="001A42F5"/>
    <w:rsid w:val="001A467C"/>
    <w:rsid w:val="001A4776"/>
    <w:rsid w:val="001A486C"/>
    <w:rsid w:val="001A4971"/>
    <w:rsid w:val="001A4A93"/>
    <w:rsid w:val="001A4A98"/>
    <w:rsid w:val="001A4AAF"/>
    <w:rsid w:val="001A4B17"/>
    <w:rsid w:val="001A4B4D"/>
    <w:rsid w:val="001A4BCA"/>
    <w:rsid w:val="001A4BE3"/>
    <w:rsid w:val="001A4F21"/>
    <w:rsid w:val="001A4F2E"/>
    <w:rsid w:val="001A506B"/>
    <w:rsid w:val="001A534D"/>
    <w:rsid w:val="001A5369"/>
    <w:rsid w:val="001A537B"/>
    <w:rsid w:val="001A5518"/>
    <w:rsid w:val="001A5534"/>
    <w:rsid w:val="001A55B6"/>
    <w:rsid w:val="001A57E9"/>
    <w:rsid w:val="001A589F"/>
    <w:rsid w:val="001A598A"/>
    <w:rsid w:val="001A5A4F"/>
    <w:rsid w:val="001A5A80"/>
    <w:rsid w:val="001A5BC9"/>
    <w:rsid w:val="001A5CDD"/>
    <w:rsid w:val="001A5E28"/>
    <w:rsid w:val="001A5E85"/>
    <w:rsid w:val="001A5E99"/>
    <w:rsid w:val="001A5F74"/>
    <w:rsid w:val="001A606F"/>
    <w:rsid w:val="001A6153"/>
    <w:rsid w:val="001A655B"/>
    <w:rsid w:val="001A65D7"/>
    <w:rsid w:val="001A6609"/>
    <w:rsid w:val="001A6661"/>
    <w:rsid w:val="001A669C"/>
    <w:rsid w:val="001A67AC"/>
    <w:rsid w:val="001A688D"/>
    <w:rsid w:val="001A688F"/>
    <w:rsid w:val="001A6A2A"/>
    <w:rsid w:val="001A6B82"/>
    <w:rsid w:val="001A6BE3"/>
    <w:rsid w:val="001A6C3C"/>
    <w:rsid w:val="001A6C3F"/>
    <w:rsid w:val="001A6CDA"/>
    <w:rsid w:val="001A6D75"/>
    <w:rsid w:val="001A6E24"/>
    <w:rsid w:val="001A6E80"/>
    <w:rsid w:val="001A6EF7"/>
    <w:rsid w:val="001A6F25"/>
    <w:rsid w:val="001A71E6"/>
    <w:rsid w:val="001A71F8"/>
    <w:rsid w:val="001A739D"/>
    <w:rsid w:val="001A745F"/>
    <w:rsid w:val="001A74C8"/>
    <w:rsid w:val="001A753F"/>
    <w:rsid w:val="001A75A8"/>
    <w:rsid w:val="001A75E3"/>
    <w:rsid w:val="001A76C7"/>
    <w:rsid w:val="001A7728"/>
    <w:rsid w:val="001A7756"/>
    <w:rsid w:val="001A7860"/>
    <w:rsid w:val="001A7A80"/>
    <w:rsid w:val="001A7AA4"/>
    <w:rsid w:val="001A7B44"/>
    <w:rsid w:val="001A7C50"/>
    <w:rsid w:val="001A7D1C"/>
    <w:rsid w:val="001A7F3C"/>
    <w:rsid w:val="001A7F58"/>
    <w:rsid w:val="001A7F82"/>
    <w:rsid w:val="001A7F9D"/>
    <w:rsid w:val="001B0072"/>
    <w:rsid w:val="001B00BB"/>
    <w:rsid w:val="001B016D"/>
    <w:rsid w:val="001B01B1"/>
    <w:rsid w:val="001B02ED"/>
    <w:rsid w:val="001B03F7"/>
    <w:rsid w:val="001B0496"/>
    <w:rsid w:val="001B04A5"/>
    <w:rsid w:val="001B04B7"/>
    <w:rsid w:val="001B04DF"/>
    <w:rsid w:val="001B04E5"/>
    <w:rsid w:val="001B0520"/>
    <w:rsid w:val="001B056C"/>
    <w:rsid w:val="001B05F8"/>
    <w:rsid w:val="001B0655"/>
    <w:rsid w:val="001B06A2"/>
    <w:rsid w:val="001B077D"/>
    <w:rsid w:val="001B09A1"/>
    <w:rsid w:val="001B0A28"/>
    <w:rsid w:val="001B0A7C"/>
    <w:rsid w:val="001B0ADE"/>
    <w:rsid w:val="001B0AE1"/>
    <w:rsid w:val="001B0B84"/>
    <w:rsid w:val="001B0C15"/>
    <w:rsid w:val="001B0CE6"/>
    <w:rsid w:val="001B0D4F"/>
    <w:rsid w:val="001B0E72"/>
    <w:rsid w:val="001B0E77"/>
    <w:rsid w:val="001B0EE3"/>
    <w:rsid w:val="001B0F95"/>
    <w:rsid w:val="001B0F97"/>
    <w:rsid w:val="001B0FF6"/>
    <w:rsid w:val="001B10C4"/>
    <w:rsid w:val="001B10E0"/>
    <w:rsid w:val="001B110A"/>
    <w:rsid w:val="001B1218"/>
    <w:rsid w:val="001B125A"/>
    <w:rsid w:val="001B12FD"/>
    <w:rsid w:val="001B13BF"/>
    <w:rsid w:val="001B14D1"/>
    <w:rsid w:val="001B14F3"/>
    <w:rsid w:val="001B15B2"/>
    <w:rsid w:val="001B1632"/>
    <w:rsid w:val="001B178B"/>
    <w:rsid w:val="001B1837"/>
    <w:rsid w:val="001B1913"/>
    <w:rsid w:val="001B1A21"/>
    <w:rsid w:val="001B1BF8"/>
    <w:rsid w:val="001B1D2D"/>
    <w:rsid w:val="001B1D91"/>
    <w:rsid w:val="001B1DA4"/>
    <w:rsid w:val="001B1E25"/>
    <w:rsid w:val="001B1E6A"/>
    <w:rsid w:val="001B1F6E"/>
    <w:rsid w:val="001B1FC4"/>
    <w:rsid w:val="001B1FDF"/>
    <w:rsid w:val="001B21CA"/>
    <w:rsid w:val="001B2220"/>
    <w:rsid w:val="001B22D0"/>
    <w:rsid w:val="001B2395"/>
    <w:rsid w:val="001B23DA"/>
    <w:rsid w:val="001B244A"/>
    <w:rsid w:val="001B250A"/>
    <w:rsid w:val="001B2655"/>
    <w:rsid w:val="001B26A7"/>
    <w:rsid w:val="001B2708"/>
    <w:rsid w:val="001B2732"/>
    <w:rsid w:val="001B275C"/>
    <w:rsid w:val="001B28F1"/>
    <w:rsid w:val="001B28FB"/>
    <w:rsid w:val="001B2A32"/>
    <w:rsid w:val="001B2C31"/>
    <w:rsid w:val="001B2CF0"/>
    <w:rsid w:val="001B2DB8"/>
    <w:rsid w:val="001B2DCE"/>
    <w:rsid w:val="001B2E2D"/>
    <w:rsid w:val="001B2F04"/>
    <w:rsid w:val="001B305C"/>
    <w:rsid w:val="001B317A"/>
    <w:rsid w:val="001B32EF"/>
    <w:rsid w:val="001B3353"/>
    <w:rsid w:val="001B3405"/>
    <w:rsid w:val="001B3410"/>
    <w:rsid w:val="001B346B"/>
    <w:rsid w:val="001B3537"/>
    <w:rsid w:val="001B362A"/>
    <w:rsid w:val="001B3707"/>
    <w:rsid w:val="001B37B5"/>
    <w:rsid w:val="001B37DB"/>
    <w:rsid w:val="001B3809"/>
    <w:rsid w:val="001B3854"/>
    <w:rsid w:val="001B38B9"/>
    <w:rsid w:val="001B3A01"/>
    <w:rsid w:val="001B3C65"/>
    <w:rsid w:val="001B3D7E"/>
    <w:rsid w:val="001B3DAD"/>
    <w:rsid w:val="001B3EC3"/>
    <w:rsid w:val="001B3F14"/>
    <w:rsid w:val="001B3FA0"/>
    <w:rsid w:val="001B400B"/>
    <w:rsid w:val="001B408A"/>
    <w:rsid w:val="001B40FD"/>
    <w:rsid w:val="001B4157"/>
    <w:rsid w:val="001B4461"/>
    <w:rsid w:val="001B4474"/>
    <w:rsid w:val="001B466B"/>
    <w:rsid w:val="001B4855"/>
    <w:rsid w:val="001B4866"/>
    <w:rsid w:val="001B4880"/>
    <w:rsid w:val="001B48BE"/>
    <w:rsid w:val="001B48C5"/>
    <w:rsid w:val="001B4A16"/>
    <w:rsid w:val="001B4ADE"/>
    <w:rsid w:val="001B4B91"/>
    <w:rsid w:val="001B4C0B"/>
    <w:rsid w:val="001B4CE6"/>
    <w:rsid w:val="001B4D70"/>
    <w:rsid w:val="001B4DD7"/>
    <w:rsid w:val="001B4E38"/>
    <w:rsid w:val="001B4E80"/>
    <w:rsid w:val="001B4F0E"/>
    <w:rsid w:val="001B5072"/>
    <w:rsid w:val="001B513E"/>
    <w:rsid w:val="001B51EA"/>
    <w:rsid w:val="001B51F2"/>
    <w:rsid w:val="001B53B3"/>
    <w:rsid w:val="001B54E9"/>
    <w:rsid w:val="001B54FF"/>
    <w:rsid w:val="001B5614"/>
    <w:rsid w:val="001B5659"/>
    <w:rsid w:val="001B5787"/>
    <w:rsid w:val="001B57EC"/>
    <w:rsid w:val="001B589B"/>
    <w:rsid w:val="001B5977"/>
    <w:rsid w:val="001B5A56"/>
    <w:rsid w:val="001B5AA0"/>
    <w:rsid w:val="001B5BA6"/>
    <w:rsid w:val="001B5C8E"/>
    <w:rsid w:val="001B5E5B"/>
    <w:rsid w:val="001B5F70"/>
    <w:rsid w:val="001B5FE2"/>
    <w:rsid w:val="001B6060"/>
    <w:rsid w:val="001B60EE"/>
    <w:rsid w:val="001B6125"/>
    <w:rsid w:val="001B6160"/>
    <w:rsid w:val="001B61B5"/>
    <w:rsid w:val="001B642C"/>
    <w:rsid w:val="001B6441"/>
    <w:rsid w:val="001B644A"/>
    <w:rsid w:val="001B64D5"/>
    <w:rsid w:val="001B6799"/>
    <w:rsid w:val="001B688D"/>
    <w:rsid w:val="001B68A3"/>
    <w:rsid w:val="001B6911"/>
    <w:rsid w:val="001B6A21"/>
    <w:rsid w:val="001B6A93"/>
    <w:rsid w:val="001B6B14"/>
    <w:rsid w:val="001B6B60"/>
    <w:rsid w:val="001B6B8A"/>
    <w:rsid w:val="001B6C85"/>
    <w:rsid w:val="001B6D2D"/>
    <w:rsid w:val="001B6D93"/>
    <w:rsid w:val="001B6DD4"/>
    <w:rsid w:val="001B6ED9"/>
    <w:rsid w:val="001B6F31"/>
    <w:rsid w:val="001B6F49"/>
    <w:rsid w:val="001B7068"/>
    <w:rsid w:val="001B7157"/>
    <w:rsid w:val="001B7210"/>
    <w:rsid w:val="001B73D5"/>
    <w:rsid w:val="001B7419"/>
    <w:rsid w:val="001B749E"/>
    <w:rsid w:val="001B74B7"/>
    <w:rsid w:val="001B7518"/>
    <w:rsid w:val="001B7758"/>
    <w:rsid w:val="001B775D"/>
    <w:rsid w:val="001B7769"/>
    <w:rsid w:val="001B782C"/>
    <w:rsid w:val="001B7950"/>
    <w:rsid w:val="001B7B03"/>
    <w:rsid w:val="001B7B8C"/>
    <w:rsid w:val="001B7C1C"/>
    <w:rsid w:val="001B7D71"/>
    <w:rsid w:val="001B7DD9"/>
    <w:rsid w:val="001B7E01"/>
    <w:rsid w:val="001B7F36"/>
    <w:rsid w:val="001C01B9"/>
    <w:rsid w:val="001C0263"/>
    <w:rsid w:val="001C0341"/>
    <w:rsid w:val="001C0453"/>
    <w:rsid w:val="001C047B"/>
    <w:rsid w:val="001C04E9"/>
    <w:rsid w:val="001C04F7"/>
    <w:rsid w:val="001C0538"/>
    <w:rsid w:val="001C05C7"/>
    <w:rsid w:val="001C05F5"/>
    <w:rsid w:val="001C0771"/>
    <w:rsid w:val="001C08B3"/>
    <w:rsid w:val="001C0AB6"/>
    <w:rsid w:val="001C0B50"/>
    <w:rsid w:val="001C0BF3"/>
    <w:rsid w:val="001C0C65"/>
    <w:rsid w:val="001C0D09"/>
    <w:rsid w:val="001C0D3C"/>
    <w:rsid w:val="001C0DCF"/>
    <w:rsid w:val="001C0E31"/>
    <w:rsid w:val="001C0EEC"/>
    <w:rsid w:val="001C0F6E"/>
    <w:rsid w:val="001C0FB4"/>
    <w:rsid w:val="001C1005"/>
    <w:rsid w:val="001C1008"/>
    <w:rsid w:val="001C1059"/>
    <w:rsid w:val="001C108C"/>
    <w:rsid w:val="001C10F4"/>
    <w:rsid w:val="001C111A"/>
    <w:rsid w:val="001C11B3"/>
    <w:rsid w:val="001C11BE"/>
    <w:rsid w:val="001C11C2"/>
    <w:rsid w:val="001C11E6"/>
    <w:rsid w:val="001C1209"/>
    <w:rsid w:val="001C126F"/>
    <w:rsid w:val="001C12D2"/>
    <w:rsid w:val="001C12E7"/>
    <w:rsid w:val="001C13C9"/>
    <w:rsid w:val="001C13E6"/>
    <w:rsid w:val="001C144E"/>
    <w:rsid w:val="001C145D"/>
    <w:rsid w:val="001C14DB"/>
    <w:rsid w:val="001C14E6"/>
    <w:rsid w:val="001C153E"/>
    <w:rsid w:val="001C1601"/>
    <w:rsid w:val="001C163A"/>
    <w:rsid w:val="001C1660"/>
    <w:rsid w:val="001C167B"/>
    <w:rsid w:val="001C17A8"/>
    <w:rsid w:val="001C1884"/>
    <w:rsid w:val="001C1907"/>
    <w:rsid w:val="001C1997"/>
    <w:rsid w:val="001C19B7"/>
    <w:rsid w:val="001C1AAF"/>
    <w:rsid w:val="001C1AFA"/>
    <w:rsid w:val="001C1BCC"/>
    <w:rsid w:val="001C1BE6"/>
    <w:rsid w:val="001C1C34"/>
    <w:rsid w:val="001C1C3D"/>
    <w:rsid w:val="001C1C69"/>
    <w:rsid w:val="001C1D0A"/>
    <w:rsid w:val="001C1D94"/>
    <w:rsid w:val="001C1DC1"/>
    <w:rsid w:val="001C1E04"/>
    <w:rsid w:val="001C1E25"/>
    <w:rsid w:val="001C1E98"/>
    <w:rsid w:val="001C1F7E"/>
    <w:rsid w:val="001C2290"/>
    <w:rsid w:val="001C22AE"/>
    <w:rsid w:val="001C22C3"/>
    <w:rsid w:val="001C2491"/>
    <w:rsid w:val="001C259F"/>
    <w:rsid w:val="001C2646"/>
    <w:rsid w:val="001C26C8"/>
    <w:rsid w:val="001C280E"/>
    <w:rsid w:val="001C2848"/>
    <w:rsid w:val="001C293A"/>
    <w:rsid w:val="001C2A9E"/>
    <w:rsid w:val="001C2AEB"/>
    <w:rsid w:val="001C2B33"/>
    <w:rsid w:val="001C2B73"/>
    <w:rsid w:val="001C2C3F"/>
    <w:rsid w:val="001C2D54"/>
    <w:rsid w:val="001C2DB8"/>
    <w:rsid w:val="001C2E4D"/>
    <w:rsid w:val="001C2ED6"/>
    <w:rsid w:val="001C2EFA"/>
    <w:rsid w:val="001C2F7F"/>
    <w:rsid w:val="001C2FDC"/>
    <w:rsid w:val="001C2FE6"/>
    <w:rsid w:val="001C3018"/>
    <w:rsid w:val="001C30F9"/>
    <w:rsid w:val="001C31AD"/>
    <w:rsid w:val="001C330F"/>
    <w:rsid w:val="001C333F"/>
    <w:rsid w:val="001C3413"/>
    <w:rsid w:val="001C3496"/>
    <w:rsid w:val="001C357E"/>
    <w:rsid w:val="001C38CE"/>
    <w:rsid w:val="001C3930"/>
    <w:rsid w:val="001C39BD"/>
    <w:rsid w:val="001C3BAE"/>
    <w:rsid w:val="001C3C1C"/>
    <w:rsid w:val="001C3C3C"/>
    <w:rsid w:val="001C3C3D"/>
    <w:rsid w:val="001C3C9E"/>
    <w:rsid w:val="001C3CDD"/>
    <w:rsid w:val="001C3D95"/>
    <w:rsid w:val="001C400D"/>
    <w:rsid w:val="001C4115"/>
    <w:rsid w:val="001C4138"/>
    <w:rsid w:val="001C42D4"/>
    <w:rsid w:val="001C432F"/>
    <w:rsid w:val="001C4380"/>
    <w:rsid w:val="001C44F1"/>
    <w:rsid w:val="001C45A6"/>
    <w:rsid w:val="001C4709"/>
    <w:rsid w:val="001C4718"/>
    <w:rsid w:val="001C47A9"/>
    <w:rsid w:val="001C4827"/>
    <w:rsid w:val="001C489B"/>
    <w:rsid w:val="001C490A"/>
    <w:rsid w:val="001C496E"/>
    <w:rsid w:val="001C49C5"/>
    <w:rsid w:val="001C4CC8"/>
    <w:rsid w:val="001C4D32"/>
    <w:rsid w:val="001C4DFB"/>
    <w:rsid w:val="001C4FAA"/>
    <w:rsid w:val="001C4FB0"/>
    <w:rsid w:val="001C5020"/>
    <w:rsid w:val="001C5099"/>
    <w:rsid w:val="001C52C8"/>
    <w:rsid w:val="001C52D4"/>
    <w:rsid w:val="001C5526"/>
    <w:rsid w:val="001C55D6"/>
    <w:rsid w:val="001C56BC"/>
    <w:rsid w:val="001C5703"/>
    <w:rsid w:val="001C57E3"/>
    <w:rsid w:val="001C57F7"/>
    <w:rsid w:val="001C57FB"/>
    <w:rsid w:val="001C5882"/>
    <w:rsid w:val="001C5918"/>
    <w:rsid w:val="001C59D9"/>
    <w:rsid w:val="001C5A55"/>
    <w:rsid w:val="001C5A65"/>
    <w:rsid w:val="001C5B27"/>
    <w:rsid w:val="001C5B57"/>
    <w:rsid w:val="001C5BAB"/>
    <w:rsid w:val="001C5C6A"/>
    <w:rsid w:val="001C5C9A"/>
    <w:rsid w:val="001C5CEA"/>
    <w:rsid w:val="001C5E28"/>
    <w:rsid w:val="001C5EC1"/>
    <w:rsid w:val="001C5F47"/>
    <w:rsid w:val="001C6311"/>
    <w:rsid w:val="001C646D"/>
    <w:rsid w:val="001C6471"/>
    <w:rsid w:val="001C6497"/>
    <w:rsid w:val="001C64A4"/>
    <w:rsid w:val="001C64B9"/>
    <w:rsid w:val="001C6570"/>
    <w:rsid w:val="001C659B"/>
    <w:rsid w:val="001C65E4"/>
    <w:rsid w:val="001C65F5"/>
    <w:rsid w:val="001C664A"/>
    <w:rsid w:val="001C6682"/>
    <w:rsid w:val="001C66CF"/>
    <w:rsid w:val="001C671C"/>
    <w:rsid w:val="001C6824"/>
    <w:rsid w:val="001C684B"/>
    <w:rsid w:val="001C689C"/>
    <w:rsid w:val="001C68A2"/>
    <w:rsid w:val="001C68EE"/>
    <w:rsid w:val="001C6936"/>
    <w:rsid w:val="001C6A6A"/>
    <w:rsid w:val="001C6A82"/>
    <w:rsid w:val="001C6CF7"/>
    <w:rsid w:val="001C6D42"/>
    <w:rsid w:val="001C6EE3"/>
    <w:rsid w:val="001C6EF1"/>
    <w:rsid w:val="001C6F02"/>
    <w:rsid w:val="001C6FB6"/>
    <w:rsid w:val="001C6FD9"/>
    <w:rsid w:val="001C6FE4"/>
    <w:rsid w:val="001C71D3"/>
    <w:rsid w:val="001C7208"/>
    <w:rsid w:val="001C722A"/>
    <w:rsid w:val="001C72E8"/>
    <w:rsid w:val="001C738C"/>
    <w:rsid w:val="001C739F"/>
    <w:rsid w:val="001C73F5"/>
    <w:rsid w:val="001C7429"/>
    <w:rsid w:val="001C7430"/>
    <w:rsid w:val="001C74B7"/>
    <w:rsid w:val="001C77C8"/>
    <w:rsid w:val="001C782D"/>
    <w:rsid w:val="001C7931"/>
    <w:rsid w:val="001C7C12"/>
    <w:rsid w:val="001C7D6C"/>
    <w:rsid w:val="001C7FBD"/>
    <w:rsid w:val="001D0167"/>
    <w:rsid w:val="001D0348"/>
    <w:rsid w:val="001D04F9"/>
    <w:rsid w:val="001D052A"/>
    <w:rsid w:val="001D0752"/>
    <w:rsid w:val="001D07D6"/>
    <w:rsid w:val="001D0874"/>
    <w:rsid w:val="001D0C42"/>
    <w:rsid w:val="001D0C8C"/>
    <w:rsid w:val="001D0CCE"/>
    <w:rsid w:val="001D0D6B"/>
    <w:rsid w:val="001D0FC6"/>
    <w:rsid w:val="001D11E0"/>
    <w:rsid w:val="001D12B1"/>
    <w:rsid w:val="001D139B"/>
    <w:rsid w:val="001D1464"/>
    <w:rsid w:val="001D148D"/>
    <w:rsid w:val="001D1500"/>
    <w:rsid w:val="001D1511"/>
    <w:rsid w:val="001D1580"/>
    <w:rsid w:val="001D15AA"/>
    <w:rsid w:val="001D161C"/>
    <w:rsid w:val="001D18E2"/>
    <w:rsid w:val="001D1942"/>
    <w:rsid w:val="001D1A23"/>
    <w:rsid w:val="001D1B10"/>
    <w:rsid w:val="001D1B48"/>
    <w:rsid w:val="001D1C37"/>
    <w:rsid w:val="001D1C38"/>
    <w:rsid w:val="001D1C58"/>
    <w:rsid w:val="001D1CBF"/>
    <w:rsid w:val="001D2175"/>
    <w:rsid w:val="001D2185"/>
    <w:rsid w:val="001D2215"/>
    <w:rsid w:val="001D24DE"/>
    <w:rsid w:val="001D2616"/>
    <w:rsid w:val="001D26B2"/>
    <w:rsid w:val="001D2707"/>
    <w:rsid w:val="001D272B"/>
    <w:rsid w:val="001D27EF"/>
    <w:rsid w:val="001D293A"/>
    <w:rsid w:val="001D2A43"/>
    <w:rsid w:val="001D2AF6"/>
    <w:rsid w:val="001D2C44"/>
    <w:rsid w:val="001D2D26"/>
    <w:rsid w:val="001D2D83"/>
    <w:rsid w:val="001D2DAB"/>
    <w:rsid w:val="001D2EB7"/>
    <w:rsid w:val="001D2F02"/>
    <w:rsid w:val="001D3044"/>
    <w:rsid w:val="001D30F6"/>
    <w:rsid w:val="001D310C"/>
    <w:rsid w:val="001D3253"/>
    <w:rsid w:val="001D337C"/>
    <w:rsid w:val="001D33BE"/>
    <w:rsid w:val="001D33C1"/>
    <w:rsid w:val="001D3458"/>
    <w:rsid w:val="001D348E"/>
    <w:rsid w:val="001D351B"/>
    <w:rsid w:val="001D3709"/>
    <w:rsid w:val="001D379B"/>
    <w:rsid w:val="001D37D3"/>
    <w:rsid w:val="001D380B"/>
    <w:rsid w:val="001D3BEF"/>
    <w:rsid w:val="001D3DC0"/>
    <w:rsid w:val="001D3F26"/>
    <w:rsid w:val="001D3F3B"/>
    <w:rsid w:val="001D3F5F"/>
    <w:rsid w:val="001D3F6A"/>
    <w:rsid w:val="001D404D"/>
    <w:rsid w:val="001D41B1"/>
    <w:rsid w:val="001D4274"/>
    <w:rsid w:val="001D44DA"/>
    <w:rsid w:val="001D46D3"/>
    <w:rsid w:val="001D4754"/>
    <w:rsid w:val="001D4888"/>
    <w:rsid w:val="001D4A12"/>
    <w:rsid w:val="001D4C87"/>
    <w:rsid w:val="001D4CEC"/>
    <w:rsid w:val="001D4DA5"/>
    <w:rsid w:val="001D4DBE"/>
    <w:rsid w:val="001D4F20"/>
    <w:rsid w:val="001D50F3"/>
    <w:rsid w:val="001D5115"/>
    <w:rsid w:val="001D5432"/>
    <w:rsid w:val="001D54B2"/>
    <w:rsid w:val="001D559B"/>
    <w:rsid w:val="001D55BC"/>
    <w:rsid w:val="001D5704"/>
    <w:rsid w:val="001D5838"/>
    <w:rsid w:val="001D589F"/>
    <w:rsid w:val="001D5AEF"/>
    <w:rsid w:val="001D5B31"/>
    <w:rsid w:val="001D5B46"/>
    <w:rsid w:val="001D5BD6"/>
    <w:rsid w:val="001D5C4F"/>
    <w:rsid w:val="001D5C9A"/>
    <w:rsid w:val="001D5E6A"/>
    <w:rsid w:val="001D5EB8"/>
    <w:rsid w:val="001D5FB2"/>
    <w:rsid w:val="001D5FCB"/>
    <w:rsid w:val="001D6078"/>
    <w:rsid w:val="001D607B"/>
    <w:rsid w:val="001D6227"/>
    <w:rsid w:val="001D6298"/>
    <w:rsid w:val="001D6323"/>
    <w:rsid w:val="001D6380"/>
    <w:rsid w:val="001D644E"/>
    <w:rsid w:val="001D6592"/>
    <w:rsid w:val="001D6619"/>
    <w:rsid w:val="001D66F9"/>
    <w:rsid w:val="001D676C"/>
    <w:rsid w:val="001D67C7"/>
    <w:rsid w:val="001D6804"/>
    <w:rsid w:val="001D698C"/>
    <w:rsid w:val="001D6A0F"/>
    <w:rsid w:val="001D6D50"/>
    <w:rsid w:val="001D6D5C"/>
    <w:rsid w:val="001D6E51"/>
    <w:rsid w:val="001D6E6F"/>
    <w:rsid w:val="001D6ED8"/>
    <w:rsid w:val="001D6FD9"/>
    <w:rsid w:val="001D7015"/>
    <w:rsid w:val="001D7031"/>
    <w:rsid w:val="001D7182"/>
    <w:rsid w:val="001D7189"/>
    <w:rsid w:val="001D71B7"/>
    <w:rsid w:val="001D728B"/>
    <w:rsid w:val="001D72A2"/>
    <w:rsid w:val="001D72B6"/>
    <w:rsid w:val="001D7428"/>
    <w:rsid w:val="001D742E"/>
    <w:rsid w:val="001D7467"/>
    <w:rsid w:val="001D755B"/>
    <w:rsid w:val="001D7583"/>
    <w:rsid w:val="001D7631"/>
    <w:rsid w:val="001D7668"/>
    <w:rsid w:val="001D7724"/>
    <w:rsid w:val="001D77B7"/>
    <w:rsid w:val="001D7880"/>
    <w:rsid w:val="001D792A"/>
    <w:rsid w:val="001D7AA5"/>
    <w:rsid w:val="001D7B04"/>
    <w:rsid w:val="001D7BDF"/>
    <w:rsid w:val="001D7C84"/>
    <w:rsid w:val="001D7CE6"/>
    <w:rsid w:val="001D7D36"/>
    <w:rsid w:val="001E0081"/>
    <w:rsid w:val="001E00BD"/>
    <w:rsid w:val="001E00D8"/>
    <w:rsid w:val="001E01F3"/>
    <w:rsid w:val="001E0212"/>
    <w:rsid w:val="001E028B"/>
    <w:rsid w:val="001E03FE"/>
    <w:rsid w:val="001E042E"/>
    <w:rsid w:val="001E0469"/>
    <w:rsid w:val="001E0539"/>
    <w:rsid w:val="001E0549"/>
    <w:rsid w:val="001E059E"/>
    <w:rsid w:val="001E0604"/>
    <w:rsid w:val="001E0638"/>
    <w:rsid w:val="001E07C5"/>
    <w:rsid w:val="001E0A76"/>
    <w:rsid w:val="001E0AAB"/>
    <w:rsid w:val="001E0AB2"/>
    <w:rsid w:val="001E0AC6"/>
    <w:rsid w:val="001E0B5A"/>
    <w:rsid w:val="001E0CFD"/>
    <w:rsid w:val="001E0DD7"/>
    <w:rsid w:val="001E0E60"/>
    <w:rsid w:val="001E0FA3"/>
    <w:rsid w:val="001E10AE"/>
    <w:rsid w:val="001E1165"/>
    <w:rsid w:val="001E11E6"/>
    <w:rsid w:val="001E120C"/>
    <w:rsid w:val="001E12C6"/>
    <w:rsid w:val="001E132A"/>
    <w:rsid w:val="001E132E"/>
    <w:rsid w:val="001E1363"/>
    <w:rsid w:val="001E137B"/>
    <w:rsid w:val="001E1523"/>
    <w:rsid w:val="001E155D"/>
    <w:rsid w:val="001E1560"/>
    <w:rsid w:val="001E1656"/>
    <w:rsid w:val="001E16B9"/>
    <w:rsid w:val="001E1716"/>
    <w:rsid w:val="001E1740"/>
    <w:rsid w:val="001E1752"/>
    <w:rsid w:val="001E17D9"/>
    <w:rsid w:val="001E1840"/>
    <w:rsid w:val="001E18F1"/>
    <w:rsid w:val="001E1A2B"/>
    <w:rsid w:val="001E1A7E"/>
    <w:rsid w:val="001E1AC9"/>
    <w:rsid w:val="001E1AED"/>
    <w:rsid w:val="001E1AF0"/>
    <w:rsid w:val="001E1B8E"/>
    <w:rsid w:val="001E1C47"/>
    <w:rsid w:val="001E1C5E"/>
    <w:rsid w:val="001E1C71"/>
    <w:rsid w:val="001E1D3D"/>
    <w:rsid w:val="001E1E36"/>
    <w:rsid w:val="001E1EFD"/>
    <w:rsid w:val="001E1F0C"/>
    <w:rsid w:val="001E1F36"/>
    <w:rsid w:val="001E1FF2"/>
    <w:rsid w:val="001E2060"/>
    <w:rsid w:val="001E2100"/>
    <w:rsid w:val="001E21B1"/>
    <w:rsid w:val="001E2225"/>
    <w:rsid w:val="001E22BE"/>
    <w:rsid w:val="001E2314"/>
    <w:rsid w:val="001E2428"/>
    <w:rsid w:val="001E26D3"/>
    <w:rsid w:val="001E26E7"/>
    <w:rsid w:val="001E26FE"/>
    <w:rsid w:val="001E2766"/>
    <w:rsid w:val="001E27FC"/>
    <w:rsid w:val="001E28E0"/>
    <w:rsid w:val="001E2902"/>
    <w:rsid w:val="001E2999"/>
    <w:rsid w:val="001E29FD"/>
    <w:rsid w:val="001E2AC3"/>
    <w:rsid w:val="001E2B67"/>
    <w:rsid w:val="001E2C56"/>
    <w:rsid w:val="001E2D01"/>
    <w:rsid w:val="001E2D1D"/>
    <w:rsid w:val="001E2D38"/>
    <w:rsid w:val="001E2DA3"/>
    <w:rsid w:val="001E2E14"/>
    <w:rsid w:val="001E2F8A"/>
    <w:rsid w:val="001E303F"/>
    <w:rsid w:val="001E314E"/>
    <w:rsid w:val="001E3164"/>
    <w:rsid w:val="001E31B7"/>
    <w:rsid w:val="001E322B"/>
    <w:rsid w:val="001E3372"/>
    <w:rsid w:val="001E3386"/>
    <w:rsid w:val="001E3402"/>
    <w:rsid w:val="001E3654"/>
    <w:rsid w:val="001E3696"/>
    <w:rsid w:val="001E36A6"/>
    <w:rsid w:val="001E36DB"/>
    <w:rsid w:val="001E389F"/>
    <w:rsid w:val="001E3908"/>
    <w:rsid w:val="001E3A3F"/>
    <w:rsid w:val="001E3B1E"/>
    <w:rsid w:val="001E3BAA"/>
    <w:rsid w:val="001E3DD1"/>
    <w:rsid w:val="001E3FAD"/>
    <w:rsid w:val="001E4019"/>
    <w:rsid w:val="001E404A"/>
    <w:rsid w:val="001E4063"/>
    <w:rsid w:val="001E40D6"/>
    <w:rsid w:val="001E4128"/>
    <w:rsid w:val="001E420C"/>
    <w:rsid w:val="001E427A"/>
    <w:rsid w:val="001E42D0"/>
    <w:rsid w:val="001E4357"/>
    <w:rsid w:val="001E43FC"/>
    <w:rsid w:val="001E4469"/>
    <w:rsid w:val="001E4476"/>
    <w:rsid w:val="001E44B5"/>
    <w:rsid w:val="001E45BA"/>
    <w:rsid w:val="001E477A"/>
    <w:rsid w:val="001E4885"/>
    <w:rsid w:val="001E48E6"/>
    <w:rsid w:val="001E4959"/>
    <w:rsid w:val="001E496F"/>
    <w:rsid w:val="001E4983"/>
    <w:rsid w:val="001E4A40"/>
    <w:rsid w:val="001E4AC4"/>
    <w:rsid w:val="001E4B6D"/>
    <w:rsid w:val="001E4C01"/>
    <w:rsid w:val="001E4DA2"/>
    <w:rsid w:val="001E4E5A"/>
    <w:rsid w:val="001E501D"/>
    <w:rsid w:val="001E50D5"/>
    <w:rsid w:val="001E50FF"/>
    <w:rsid w:val="001E516D"/>
    <w:rsid w:val="001E522E"/>
    <w:rsid w:val="001E5236"/>
    <w:rsid w:val="001E539A"/>
    <w:rsid w:val="001E549F"/>
    <w:rsid w:val="001E552A"/>
    <w:rsid w:val="001E553A"/>
    <w:rsid w:val="001E5543"/>
    <w:rsid w:val="001E554E"/>
    <w:rsid w:val="001E5619"/>
    <w:rsid w:val="001E57AD"/>
    <w:rsid w:val="001E5884"/>
    <w:rsid w:val="001E58D9"/>
    <w:rsid w:val="001E59C3"/>
    <w:rsid w:val="001E5ABA"/>
    <w:rsid w:val="001E5B0F"/>
    <w:rsid w:val="001E5B44"/>
    <w:rsid w:val="001E5CD0"/>
    <w:rsid w:val="001E5CE9"/>
    <w:rsid w:val="001E5E02"/>
    <w:rsid w:val="001E5EB0"/>
    <w:rsid w:val="001E5EFE"/>
    <w:rsid w:val="001E6123"/>
    <w:rsid w:val="001E623F"/>
    <w:rsid w:val="001E64F2"/>
    <w:rsid w:val="001E6589"/>
    <w:rsid w:val="001E65F6"/>
    <w:rsid w:val="001E681A"/>
    <w:rsid w:val="001E68C6"/>
    <w:rsid w:val="001E68E9"/>
    <w:rsid w:val="001E68F7"/>
    <w:rsid w:val="001E6A04"/>
    <w:rsid w:val="001E6A2E"/>
    <w:rsid w:val="001E6DDB"/>
    <w:rsid w:val="001E6E23"/>
    <w:rsid w:val="001E6E80"/>
    <w:rsid w:val="001E6F81"/>
    <w:rsid w:val="001E6F85"/>
    <w:rsid w:val="001E7010"/>
    <w:rsid w:val="001E70D6"/>
    <w:rsid w:val="001E71B4"/>
    <w:rsid w:val="001E71CA"/>
    <w:rsid w:val="001E7256"/>
    <w:rsid w:val="001E727E"/>
    <w:rsid w:val="001E73BF"/>
    <w:rsid w:val="001E73DC"/>
    <w:rsid w:val="001E7436"/>
    <w:rsid w:val="001E7437"/>
    <w:rsid w:val="001E744B"/>
    <w:rsid w:val="001E7471"/>
    <w:rsid w:val="001E755C"/>
    <w:rsid w:val="001E75F2"/>
    <w:rsid w:val="001E7622"/>
    <w:rsid w:val="001E76D8"/>
    <w:rsid w:val="001E7864"/>
    <w:rsid w:val="001E788B"/>
    <w:rsid w:val="001E7A0A"/>
    <w:rsid w:val="001E7A5B"/>
    <w:rsid w:val="001E7B04"/>
    <w:rsid w:val="001E7BF6"/>
    <w:rsid w:val="001E7C23"/>
    <w:rsid w:val="001E7CE9"/>
    <w:rsid w:val="001E7E25"/>
    <w:rsid w:val="001E7E86"/>
    <w:rsid w:val="001F0024"/>
    <w:rsid w:val="001F00C8"/>
    <w:rsid w:val="001F00CE"/>
    <w:rsid w:val="001F00DF"/>
    <w:rsid w:val="001F0127"/>
    <w:rsid w:val="001F01BB"/>
    <w:rsid w:val="001F0208"/>
    <w:rsid w:val="001F02E4"/>
    <w:rsid w:val="001F035E"/>
    <w:rsid w:val="001F0440"/>
    <w:rsid w:val="001F0497"/>
    <w:rsid w:val="001F04AE"/>
    <w:rsid w:val="001F0522"/>
    <w:rsid w:val="001F05D6"/>
    <w:rsid w:val="001F0647"/>
    <w:rsid w:val="001F06CD"/>
    <w:rsid w:val="001F06D7"/>
    <w:rsid w:val="001F0741"/>
    <w:rsid w:val="001F0798"/>
    <w:rsid w:val="001F079A"/>
    <w:rsid w:val="001F07EC"/>
    <w:rsid w:val="001F0869"/>
    <w:rsid w:val="001F098D"/>
    <w:rsid w:val="001F0A36"/>
    <w:rsid w:val="001F0A52"/>
    <w:rsid w:val="001F0AEE"/>
    <w:rsid w:val="001F0C90"/>
    <w:rsid w:val="001F0D1C"/>
    <w:rsid w:val="001F0D5A"/>
    <w:rsid w:val="001F0F64"/>
    <w:rsid w:val="001F0FEF"/>
    <w:rsid w:val="001F10EE"/>
    <w:rsid w:val="001F1237"/>
    <w:rsid w:val="001F14A7"/>
    <w:rsid w:val="001F14C5"/>
    <w:rsid w:val="001F15C5"/>
    <w:rsid w:val="001F15E8"/>
    <w:rsid w:val="001F166F"/>
    <w:rsid w:val="001F16E7"/>
    <w:rsid w:val="001F1787"/>
    <w:rsid w:val="001F17C1"/>
    <w:rsid w:val="001F182F"/>
    <w:rsid w:val="001F1893"/>
    <w:rsid w:val="001F18D5"/>
    <w:rsid w:val="001F1A0E"/>
    <w:rsid w:val="001F1A2E"/>
    <w:rsid w:val="001F1A30"/>
    <w:rsid w:val="001F1A3D"/>
    <w:rsid w:val="001F1A5C"/>
    <w:rsid w:val="001F1B12"/>
    <w:rsid w:val="001F1B23"/>
    <w:rsid w:val="001F1B72"/>
    <w:rsid w:val="001F1C7D"/>
    <w:rsid w:val="001F1E7E"/>
    <w:rsid w:val="001F1FCE"/>
    <w:rsid w:val="001F20F6"/>
    <w:rsid w:val="001F24DF"/>
    <w:rsid w:val="001F24E3"/>
    <w:rsid w:val="001F2579"/>
    <w:rsid w:val="001F25C6"/>
    <w:rsid w:val="001F26C4"/>
    <w:rsid w:val="001F27E6"/>
    <w:rsid w:val="001F27F5"/>
    <w:rsid w:val="001F283B"/>
    <w:rsid w:val="001F2A05"/>
    <w:rsid w:val="001F2B42"/>
    <w:rsid w:val="001F2C9D"/>
    <w:rsid w:val="001F2DFF"/>
    <w:rsid w:val="001F2E46"/>
    <w:rsid w:val="001F2F7A"/>
    <w:rsid w:val="001F30A7"/>
    <w:rsid w:val="001F30E4"/>
    <w:rsid w:val="001F310C"/>
    <w:rsid w:val="001F318E"/>
    <w:rsid w:val="001F31EE"/>
    <w:rsid w:val="001F3294"/>
    <w:rsid w:val="001F3319"/>
    <w:rsid w:val="001F33D3"/>
    <w:rsid w:val="001F346D"/>
    <w:rsid w:val="001F347F"/>
    <w:rsid w:val="001F34A5"/>
    <w:rsid w:val="001F35EA"/>
    <w:rsid w:val="001F3762"/>
    <w:rsid w:val="001F3773"/>
    <w:rsid w:val="001F3811"/>
    <w:rsid w:val="001F391A"/>
    <w:rsid w:val="001F3927"/>
    <w:rsid w:val="001F3945"/>
    <w:rsid w:val="001F39FD"/>
    <w:rsid w:val="001F3A0A"/>
    <w:rsid w:val="001F3C14"/>
    <w:rsid w:val="001F3C17"/>
    <w:rsid w:val="001F3C27"/>
    <w:rsid w:val="001F3CC8"/>
    <w:rsid w:val="001F3CE0"/>
    <w:rsid w:val="001F3DE2"/>
    <w:rsid w:val="001F3E43"/>
    <w:rsid w:val="001F3E9B"/>
    <w:rsid w:val="001F3EFA"/>
    <w:rsid w:val="001F3F93"/>
    <w:rsid w:val="001F3FB6"/>
    <w:rsid w:val="001F413A"/>
    <w:rsid w:val="001F4198"/>
    <w:rsid w:val="001F41A4"/>
    <w:rsid w:val="001F42EC"/>
    <w:rsid w:val="001F4318"/>
    <w:rsid w:val="001F4488"/>
    <w:rsid w:val="001F4490"/>
    <w:rsid w:val="001F44F1"/>
    <w:rsid w:val="001F44F2"/>
    <w:rsid w:val="001F452F"/>
    <w:rsid w:val="001F4577"/>
    <w:rsid w:val="001F45BE"/>
    <w:rsid w:val="001F45C2"/>
    <w:rsid w:val="001F461C"/>
    <w:rsid w:val="001F4627"/>
    <w:rsid w:val="001F4659"/>
    <w:rsid w:val="001F46B0"/>
    <w:rsid w:val="001F46BA"/>
    <w:rsid w:val="001F47A6"/>
    <w:rsid w:val="001F47CB"/>
    <w:rsid w:val="001F4808"/>
    <w:rsid w:val="001F480B"/>
    <w:rsid w:val="001F48AC"/>
    <w:rsid w:val="001F48D5"/>
    <w:rsid w:val="001F492D"/>
    <w:rsid w:val="001F4A09"/>
    <w:rsid w:val="001F4B20"/>
    <w:rsid w:val="001F4BFD"/>
    <w:rsid w:val="001F4C16"/>
    <w:rsid w:val="001F4D65"/>
    <w:rsid w:val="001F4EF2"/>
    <w:rsid w:val="001F4F8C"/>
    <w:rsid w:val="001F4FBE"/>
    <w:rsid w:val="001F5029"/>
    <w:rsid w:val="001F5222"/>
    <w:rsid w:val="001F529D"/>
    <w:rsid w:val="001F535B"/>
    <w:rsid w:val="001F54BF"/>
    <w:rsid w:val="001F5531"/>
    <w:rsid w:val="001F555A"/>
    <w:rsid w:val="001F567D"/>
    <w:rsid w:val="001F56BB"/>
    <w:rsid w:val="001F578E"/>
    <w:rsid w:val="001F57E5"/>
    <w:rsid w:val="001F5886"/>
    <w:rsid w:val="001F58AC"/>
    <w:rsid w:val="001F5BE1"/>
    <w:rsid w:val="001F5BE2"/>
    <w:rsid w:val="001F5C20"/>
    <w:rsid w:val="001F5C4C"/>
    <w:rsid w:val="001F5C70"/>
    <w:rsid w:val="001F5C81"/>
    <w:rsid w:val="001F5D12"/>
    <w:rsid w:val="001F5DB3"/>
    <w:rsid w:val="001F5E61"/>
    <w:rsid w:val="001F5EA3"/>
    <w:rsid w:val="001F5F36"/>
    <w:rsid w:val="001F5FBB"/>
    <w:rsid w:val="001F60C3"/>
    <w:rsid w:val="001F611B"/>
    <w:rsid w:val="001F6172"/>
    <w:rsid w:val="001F6192"/>
    <w:rsid w:val="001F6279"/>
    <w:rsid w:val="001F63B9"/>
    <w:rsid w:val="001F651C"/>
    <w:rsid w:val="001F651D"/>
    <w:rsid w:val="001F65B4"/>
    <w:rsid w:val="001F664F"/>
    <w:rsid w:val="001F66E0"/>
    <w:rsid w:val="001F6712"/>
    <w:rsid w:val="001F6778"/>
    <w:rsid w:val="001F67E1"/>
    <w:rsid w:val="001F67F0"/>
    <w:rsid w:val="001F68B4"/>
    <w:rsid w:val="001F68D0"/>
    <w:rsid w:val="001F690D"/>
    <w:rsid w:val="001F6973"/>
    <w:rsid w:val="001F6BCA"/>
    <w:rsid w:val="001F6BF9"/>
    <w:rsid w:val="001F6D35"/>
    <w:rsid w:val="001F6D88"/>
    <w:rsid w:val="001F7155"/>
    <w:rsid w:val="001F71CC"/>
    <w:rsid w:val="001F721C"/>
    <w:rsid w:val="001F7243"/>
    <w:rsid w:val="001F7322"/>
    <w:rsid w:val="001F7438"/>
    <w:rsid w:val="001F74F0"/>
    <w:rsid w:val="001F759D"/>
    <w:rsid w:val="001F77BF"/>
    <w:rsid w:val="001F77C6"/>
    <w:rsid w:val="001F7933"/>
    <w:rsid w:val="001F79DD"/>
    <w:rsid w:val="001F7A15"/>
    <w:rsid w:val="001F7A97"/>
    <w:rsid w:val="001F7D50"/>
    <w:rsid w:val="001F7ECA"/>
    <w:rsid w:val="001F7F9A"/>
    <w:rsid w:val="00200036"/>
    <w:rsid w:val="002000A2"/>
    <w:rsid w:val="00200117"/>
    <w:rsid w:val="00200293"/>
    <w:rsid w:val="00200344"/>
    <w:rsid w:val="0020036C"/>
    <w:rsid w:val="00200438"/>
    <w:rsid w:val="002004F1"/>
    <w:rsid w:val="00200529"/>
    <w:rsid w:val="002005EF"/>
    <w:rsid w:val="002007DE"/>
    <w:rsid w:val="002007FB"/>
    <w:rsid w:val="0020086A"/>
    <w:rsid w:val="002008B9"/>
    <w:rsid w:val="002008FF"/>
    <w:rsid w:val="00200952"/>
    <w:rsid w:val="00200AF1"/>
    <w:rsid w:val="00200C03"/>
    <w:rsid w:val="00200C26"/>
    <w:rsid w:val="00200CC8"/>
    <w:rsid w:val="00200CF4"/>
    <w:rsid w:val="00200EF3"/>
    <w:rsid w:val="00200F2E"/>
    <w:rsid w:val="00201098"/>
    <w:rsid w:val="00201118"/>
    <w:rsid w:val="00201199"/>
    <w:rsid w:val="0020119C"/>
    <w:rsid w:val="00201239"/>
    <w:rsid w:val="002012B5"/>
    <w:rsid w:val="00201441"/>
    <w:rsid w:val="002014DE"/>
    <w:rsid w:val="002014F8"/>
    <w:rsid w:val="0020178C"/>
    <w:rsid w:val="0020185F"/>
    <w:rsid w:val="0020194F"/>
    <w:rsid w:val="00201AA3"/>
    <w:rsid w:val="00201AAC"/>
    <w:rsid w:val="00201B30"/>
    <w:rsid w:val="00201BE1"/>
    <w:rsid w:val="00201C81"/>
    <w:rsid w:val="00201DC5"/>
    <w:rsid w:val="00201DC7"/>
    <w:rsid w:val="00201DDD"/>
    <w:rsid w:val="00201DE2"/>
    <w:rsid w:val="00201DE7"/>
    <w:rsid w:val="00201E0A"/>
    <w:rsid w:val="00201EE6"/>
    <w:rsid w:val="0020206D"/>
    <w:rsid w:val="00202071"/>
    <w:rsid w:val="0020208D"/>
    <w:rsid w:val="00202093"/>
    <w:rsid w:val="0020217D"/>
    <w:rsid w:val="00202297"/>
    <w:rsid w:val="00202351"/>
    <w:rsid w:val="002023BD"/>
    <w:rsid w:val="002023FC"/>
    <w:rsid w:val="00202520"/>
    <w:rsid w:val="0020266B"/>
    <w:rsid w:val="00202675"/>
    <w:rsid w:val="00202682"/>
    <w:rsid w:val="0020272F"/>
    <w:rsid w:val="00202828"/>
    <w:rsid w:val="002028B2"/>
    <w:rsid w:val="002028D2"/>
    <w:rsid w:val="002029F9"/>
    <w:rsid w:val="00202AC9"/>
    <w:rsid w:val="00202AF1"/>
    <w:rsid w:val="00202B4B"/>
    <w:rsid w:val="00202B5F"/>
    <w:rsid w:val="00202B8C"/>
    <w:rsid w:val="00202B92"/>
    <w:rsid w:val="00202C86"/>
    <w:rsid w:val="00202CC9"/>
    <w:rsid w:val="00202CEF"/>
    <w:rsid w:val="00202D75"/>
    <w:rsid w:val="0020309C"/>
    <w:rsid w:val="002030A3"/>
    <w:rsid w:val="002030E9"/>
    <w:rsid w:val="0020311E"/>
    <w:rsid w:val="00203133"/>
    <w:rsid w:val="00203312"/>
    <w:rsid w:val="00203313"/>
    <w:rsid w:val="0020339C"/>
    <w:rsid w:val="002033E9"/>
    <w:rsid w:val="002033EB"/>
    <w:rsid w:val="00203456"/>
    <w:rsid w:val="0020347C"/>
    <w:rsid w:val="002034DA"/>
    <w:rsid w:val="002034F1"/>
    <w:rsid w:val="002035A6"/>
    <w:rsid w:val="002038AD"/>
    <w:rsid w:val="00203986"/>
    <w:rsid w:val="002039F0"/>
    <w:rsid w:val="00203A24"/>
    <w:rsid w:val="00203A25"/>
    <w:rsid w:val="00203C3D"/>
    <w:rsid w:val="00203D12"/>
    <w:rsid w:val="00203D43"/>
    <w:rsid w:val="00203E9E"/>
    <w:rsid w:val="00204065"/>
    <w:rsid w:val="0020411A"/>
    <w:rsid w:val="0020414F"/>
    <w:rsid w:val="00204431"/>
    <w:rsid w:val="00204573"/>
    <w:rsid w:val="00204605"/>
    <w:rsid w:val="00204689"/>
    <w:rsid w:val="0020487F"/>
    <w:rsid w:val="00204931"/>
    <w:rsid w:val="00204BCA"/>
    <w:rsid w:val="00204BE4"/>
    <w:rsid w:val="00204C1C"/>
    <w:rsid w:val="00204D16"/>
    <w:rsid w:val="00204DA5"/>
    <w:rsid w:val="00204E15"/>
    <w:rsid w:val="00204EFB"/>
    <w:rsid w:val="00204EFC"/>
    <w:rsid w:val="00204F66"/>
    <w:rsid w:val="0020502E"/>
    <w:rsid w:val="00205095"/>
    <w:rsid w:val="0020509A"/>
    <w:rsid w:val="002050C0"/>
    <w:rsid w:val="002050D0"/>
    <w:rsid w:val="002050E0"/>
    <w:rsid w:val="002051B0"/>
    <w:rsid w:val="002051B3"/>
    <w:rsid w:val="00205211"/>
    <w:rsid w:val="00205401"/>
    <w:rsid w:val="00205490"/>
    <w:rsid w:val="0020551A"/>
    <w:rsid w:val="00205609"/>
    <w:rsid w:val="00205690"/>
    <w:rsid w:val="002056BB"/>
    <w:rsid w:val="00205784"/>
    <w:rsid w:val="0020578F"/>
    <w:rsid w:val="00205862"/>
    <w:rsid w:val="00205A7E"/>
    <w:rsid w:val="00205BD5"/>
    <w:rsid w:val="00205BDD"/>
    <w:rsid w:val="00205C5E"/>
    <w:rsid w:val="00205ED1"/>
    <w:rsid w:val="00205FE7"/>
    <w:rsid w:val="00206164"/>
    <w:rsid w:val="002061C2"/>
    <w:rsid w:val="00206236"/>
    <w:rsid w:val="002062A1"/>
    <w:rsid w:val="002062B5"/>
    <w:rsid w:val="00206342"/>
    <w:rsid w:val="0020635E"/>
    <w:rsid w:val="00206360"/>
    <w:rsid w:val="002064EE"/>
    <w:rsid w:val="00206571"/>
    <w:rsid w:val="002065D4"/>
    <w:rsid w:val="00206814"/>
    <w:rsid w:val="00206827"/>
    <w:rsid w:val="002068FE"/>
    <w:rsid w:val="00206C96"/>
    <w:rsid w:val="00206D59"/>
    <w:rsid w:val="00206EF6"/>
    <w:rsid w:val="00206F76"/>
    <w:rsid w:val="00206F78"/>
    <w:rsid w:val="00206F9E"/>
    <w:rsid w:val="00206FBD"/>
    <w:rsid w:val="00206FF2"/>
    <w:rsid w:val="0020738C"/>
    <w:rsid w:val="00207585"/>
    <w:rsid w:val="00207632"/>
    <w:rsid w:val="002076A2"/>
    <w:rsid w:val="002076B9"/>
    <w:rsid w:val="0020770C"/>
    <w:rsid w:val="00207864"/>
    <w:rsid w:val="002079CB"/>
    <w:rsid w:val="00207AFF"/>
    <w:rsid w:val="00207BC0"/>
    <w:rsid w:val="00207DC6"/>
    <w:rsid w:val="002100A7"/>
    <w:rsid w:val="00210396"/>
    <w:rsid w:val="00210455"/>
    <w:rsid w:val="002104A4"/>
    <w:rsid w:val="00210511"/>
    <w:rsid w:val="0021052A"/>
    <w:rsid w:val="00210624"/>
    <w:rsid w:val="002107CE"/>
    <w:rsid w:val="00210AA3"/>
    <w:rsid w:val="00210CED"/>
    <w:rsid w:val="00210D9B"/>
    <w:rsid w:val="00210E27"/>
    <w:rsid w:val="00210F68"/>
    <w:rsid w:val="00211081"/>
    <w:rsid w:val="002112A4"/>
    <w:rsid w:val="002114A4"/>
    <w:rsid w:val="002114AE"/>
    <w:rsid w:val="00211600"/>
    <w:rsid w:val="0021163F"/>
    <w:rsid w:val="00211941"/>
    <w:rsid w:val="0021197E"/>
    <w:rsid w:val="0021198C"/>
    <w:rsid w:val="00211AA4"/>
    <w:rsid w:val="00211C8D"/>
    <w:rsid w:val="00211D61"/>
    <w:rsid w:val="00211DC6"/>
    <w:rsid w:val="00211E57"/>
    <w:rsid w:val="00212087"/>
    <w:rsid w:val="002120CB"/>
    <w:rsid w:val="0021211D"/>
    <w:rsid w:val="00212293"/>
    <w:rsid w:val="00212325"/>
    <w:rsid w:val="00212478"/>
    <w:rsid w:val="002124F6"/>
    <w:rsid w:val="00212506"/>
    <w:rsid w:val="0021252C"/>
    <w:rsid w:val="00212611"/>
    <w:rsid w:val="00212860"/>
    <w:rsid w:val="0021287D"/>
    <w:rsid w:val="0021291E"/>
    <w:rsid w:val="00212970"/>
    <w:rsid w:val="0021298B"/>
    <w:rsid w:val="002129B7"/>
    <w:rsid w:val="00212A56"/>
    <w:rsid w:val="00212B62"/>
    <w:rsid w:val="00212C3D"/>
    <w:rsid w:val="00212C6B"/>
    <w:rsid w:val="00212C81"/>
    <w:rsid w:val="00212D72"/>
    <w:rsid w:val="00212E30"/>
    <w:rsid w:val="00212EB8"/>
    <w:rsid w:val="00212F34"/>
    <w:rsid w:val="00212F4B"/>
    <w:rsid w:val="00212FFF"/>
    <w:rsid w:val="00213156"/>
    <w:rsid w:val="002132F7"/>
    <w:rsid w:val="00213418"/>
    <w:rsid w:val="0021375C"/>
    <w:rsid w:val="0021380C"/>
    <w:rsid w:val="0021384F"/>
    <w:rsid w:val="0021399D"/>
    <w:rsid w:val="00213AEB"/>
    <w:rsid w:val="00213B3B"/>
    <w:rsid w:val="00213E5A"/>
    <w:rsid w:val="00213F58"/>
    <w:rsid w:val="00213F63"/>
    <w:rsid w:val="00214064"/>
    <w:rsid w:val="00214138"/>
    <w:rsid w:val="00214181"/>
    <w:rsid w:val="00214243"/>
    <w:rsid w:val="00214252"/>
    <w:rsid w:val="002142E5"/>
    <w:rsid w:val="002143D5"/>
    <w:rsid w:val="0021441B"/>
    <w:rsid w:val="002145BB"/>
    <w:rsid w:val="002146AF"/>
    <w:rsid w:val="00214762"/>
    <w:rsid w:val="00214842"/>
    <w:rsid w:val="00214933"/>
    <w:rsid w:val="00214A10"/>
    <w:rsid w:val="00214A12"/>
    <w:rsid w:val="00214B21"/>
    <w:rsid w:val="00214B48"/>
    <w:rsid w:val="00214C3C"/>
    <w:rsid w:val="00214D60"/>
    <w:rsid w:val="00214DA5"/>
    <w:rsid w:val="00214E1D"/>
    <w:rsid w:val="00214E63"/>
    <w:rsid w:val="00214E8F"/>
    <w:rsid w:val="002150C8"/>
    <w:rsid w:val="00215134"/>
    <w:rsid w:val="002151C3"/>
    <w:rsid w:val="002151DB"/>
    <w:rsid w:val="002151F4"/>
    <w:rsid w:val="0021536E"/>
    <w:rsid w:val="00215482"/>
    <w:rsid w:val="00215483"/>
    <w:rsid w:val="002154E8"/>
    <w:rsid w:val="00215508"/>
    <w:rsid w:val="00215543"/>
    <w:rsid w:val="0021564C"/>
    <w:rsid w:val="002156ED"/>
    <w:rsid w:val="002156FD"/>
    <w:rsid w:val="0021576F"/>
    <w:rsid w:val="002157A2"/>
    <w:rsid w:val="002158FA"/>
    <w:rsid w:val="00215955"/>
    <w:rsid w:val="0021597D"/>
    <w:rsid w:val="00215A60"/>
    <w:rsid w:val="00215AA2"/>
    <w:rsid w:val="00215BD5"/>
    <w:rsid w:val="00215C50"/>
    <w:rsid w:val="00215CA5"/>
    <w:rsid w:val="00215E26"/>
    <w:rsid w:val="00215EF0"/>
    <w:rsid w:val="00215F83"/>
    <w:rsid w:val="00215F89"/>
    <w:rsid w:val="00215FDA"/>
    <w:rsid w:val="00216003"/>
    <w:rsid w:val="002160DD"/>
    <w:rsid w:val="002160E0"/>
    <w:rsid w:val="002160EE"/>
    <w:rsid w:val="002161D1"/>
    <w:rsid w:val="00216551"/>
    <w:rsid w:val="002166C8"/>
    <w:rsid w:val="0021675F"/>
    <w:rsid w:val="002167E7"/>
    <w:rsid w:val="002168E7"/>
    <w:rsid w:val="00216917"/>
    <w:rsid w:val="00216996"/>
    <w:rsid w:val="002169BF"/>
    <w:rsid w:val="00216B7B"/>
    <w:rsid w:val="00216C39"/>
    <w:rsid w:val="00216CC1"/>
    <w:rsid w:val="00216D2B"/>
    <w:rsid w:val="00216E0C"/>
    <w:rsid w:val="00216E1E"/>
    <w:rsid w:val="00216E3E"/>
    <w:rsid w:val="00216E49"/>
    <w:rsid w:val="00216E8A"/>
    <w:rsid w:val="00216F80"/>
    <w:rsid w:val="00216FAC"/>
    <w:rsid w:val="00217003"/>
    <w:rsid w:val="00217023"/>
    <w:rsid w:val="0021712B"/>
    <w:rsid w:val="002172FB"/>
    <w:rsid w:val="00217362"/>
    <w:rsid w:val="00217521"/>
    <w:rsid w:val="00217529"/>
    <w:rsid w:val="0021752A"/>
    <w:rsid w:val="0021770C"/>
    <w:rsid w:val="0021778C"/>
    <w:rsid w:val="00217811"/>
    <w:rsid w:val="0021785C"/>
    <w:rsid w:val="00217982"/>
    <w:rsid w:val="00217B21"/>
    <w:rsid w:val="00217B23"/>
    <w:rsid w:val="00217BB2"/>
    <w:rsid w:val="00217C81"/>
    <w:rsid w:val="00217CF5"/>
    <w:rsid w:val="00217F51"/>
    <w:rsid w:val="002195E0"/>
    <w:rsid w:val="002200A7"/>
    <w:rsid w:val="0022010C"/>
    <w:rsid w:val="0022031E"/>
    <w:rsid w:val="00220356"/>
    <w:rsid w:val="002204E6"/>
    <w:rsid w:val="00220966"/>
    <w:rsid w:val="002209A2"/>
    <w:rsid w:val="00220A3C"/>
    <w:rsid w:val="00220A4C"/>
    <w:rsid w:val="00220ABA"/>
    <w:rsid w:val="00220C56"/>
    <w:rsid w:val="00220D10"/>
    <w:rsid w:val="00220E6D"/>
    <w:rsid w:val="00220E85"/>
    <w:rsid w:val="00220EC0"/>
    <w:rsid w:val="00220F11"/>
    <w:rsid w:val="00220FB1"/>
    <w:rsid w:val="002211AC"/>
    <w:rsid w:val="002212B7"/>
    <w:rsid w:val="00221329"/>
    <w:rsid w:val="0022136F"/>
    <w:rsid w:val="002216CE"/>
    <w:rsid w:val="00221707"/>
    <w:rsid w:val="0022174C"/>
    <w:rsid w:val="002217A6"/>
    <w:rsid w:val="002219E2"/>
    <w:rsid w:val="00221B5B"/>
    <w:rsid w:val="00221B86"/>
    <w:rsid w:val="00221BAC"/>
    <w:rsid w:val="00221C5A"/>
    <w:rsid w:val="00221D75"/>
    <w:rsid w:val="00221FA9"/>
    <w:rsid w:val="00222035"/>
    <w:rsid w:val="00222084"/>
    <w:rsid w:val="002222B7"/>
    <w:rsid w:val="00222332"/>
    <w:rsid w:val="00222499"/>
    <w:rsid w:val="00222570"/>
    <w:rsid w:val="0022269B"/>
    <w:rsid w:val="002226B9"/>
    <w:rsid w:val="002227F0"/>
    <w:rsid w:val="002228A4"/>
    <w:rsid w:val="0022299C"/>
    <w:rsid w:val="002229A6"/>
    <w:rsid w:val="00222C3E"/>
    <w:rsid w:val="00222C5D"/>
    <w:rsid w:val="00222CF2"/>
    <w:rsid w:val="00222CF9"/>
    <w:rsid w:val="00222D19"/>
    <w:rsid w:val="00222D87"/>
    <w:rsid w:val="00222EC8"/>
    <w:rsid w:val="00222F40"/>
    <w:rsid w:val="002230A6"/>
    <w:rsid w:val="002230F5"/>
    <w:rsid w:val="002230FD"/>
    <w:rsid w:val="00223108"/>
    <w:rsid w:val="00223115"/>
    <w:rsid w:val="00223198"/>
    <w:rsid w:val="00223261"/>
    <w:rsid w:val="00223301"/>
    <w:rsid w:val="00223381"/>
    <w:rsid w:val="00223386"/>
    <w:rsid w:val="002233D2"/>
    <w:rsid w:val="00223598"/>
    <w:rsid w:val="002236A1"/>
    <w:rsid w:val="00223707"/>
    <w:rsid w:val="00223728"/>
    <w:rsid w:val="002238F0"/>
    <w:rsid w:val="00223993"/>
    <w:rsid w:val="002239B1"/>
    <w:rsid w:val="00223B75"/>
    <w:rsid w:val="00223B8C"/>
    <w:rsid w:val="00223D16"/>
    <w:rsid w:val="00223D8F"/>
    <w:rsid w:val="00223DBC"/>
    <w:rsid w:val="0022400A"/>
    <w:rsid w:val="00224052"/>
    <w:rsid w:val="0022405A"/>
    <w:rsid w:val="002240CF"/>
    <w:rsid w:val="0022421E"/>
    <w:rsid w:val="00224281"/>
    <w:rsid w:val="00224488"/>
    <w:rsid w:val="002245BC"/>
    <w:rsid w:val="0022462C"/>
    <w:rsid w:val="0022464E"/>
    <w:rsid w:val="00224667"/>
    <w:rsid w:val="0022466F"/>
    <w:rsid w:val="00224758"/>
    <w:rsid w:val="002247ED"/>
    <w:rsid w:val="002247FB"/>
    <w:rsid w:val="00224832"/>
    <w:rsid w:val="00224888"/>
    <w:rsid w:val="00224931"/>
    <w:rsid w:val="00224981"/>
    <w:rsid w:val="00224A0F"/>
    <w:rsid w:val="00224A38"/>
    <w:rsid w:val="00224A6A"/>
    <w:rsid w:val="00224AA6"/>
    <w:rsid w:val="00224AE4"/>
    <w:rsid w:val="00224AFD"/>
    <w:rsid w:val="00224C9C"/>
    <w:rsid w:val="00224DDE"/>
    <w:rsid w:val="00224EB2"/>
    <w:rsid w:val="00224EF4"/>
    <w:rsid w:val="00224F72"/>
    <w:rsid w:val="00224FCA"/>
    <w:rsid w:val="0022507A"/>
    <w:rsid w:val="00225116"/>
    <w:rsid w:val="00225183"/>
    <w:rsid w:val="00225258"/>
    <w:rsid w:val="00225349"/>
    <w:rsid w:val="0022543F"/>
    <w:rsid w:val="0022546E"/>
    <w:rsid w:val="00225479"/>
    <w:rsid w:val="00225595"/>
    <w:rsid w:val="0022561E"/>
    <w:rsid w:val="00225737"/>
    <w:rsid w:val="00225791"/>
    <w:rsid w:val="00225821"/>
    <w:rsid w:val="002258A3"/>
    <w:rsid w:val="00225970"/>
    <w:rsid w:val="002259B4"/>
    <w:rsid w:val="00225BCC"/>
    <w:rsid w:val="00225C06"/>
    <w:rsid w:val="00225C45"/>
    <w:rsid w:val="00225ECA"/>
    <w:rsid w:val="00225F31"/>
    <w:rsid w:val="00226060"/>
    <w:rsid w:val="00226158"/>
    <w:rsid w:val="00226194"/>
    <w:rsid w:val="002261B4"/>
    <w:rsid w:val="00226211"/>
    <w:rsid w:val="00226358"/>
    <w:rsid w:val="00226373"/>
    <w:rsid w:val="002264CE"/>
    <w:rsid w:val="002265E8"/>
    <w:rsid w:val="002266D4"/>
    <w:rsid w:val="00226719"/>
    <w:rsid w:val="0022671D"/>
    <w:rsid w:val="00226842"/>
    <w:rsid w:val="002268D5"/>
    <w:rsid w:val="002268DD"/>
    <w:rsid w:val="00226921"/>
    <w:rsid w:val="00226970"/>
    <w:rsid w:val="00226A69"/>
    <w:rsid w:val="00226E13"/>
    <w:rsid w:val="00226E1D"/>
    <w:rsid w:val="00226E85"/>
    <w:rsid w:val="00226E9A"/>
    <w:rsid w:val="00226EE8"/>
    <w:rsid w:val="00226EFF"/>
    <w:rsid w:val="00226F20"/>
    <w:rsid w:val="00226F6A"/>
    <w:rsid w:val="00226FDD"/>
    <w:rsid w:val="00227038"/>
    <w:rsid w:val="002270C5"/>
    <w:rsid w:val="002272C8"/>
    <w:rsid w:val="002273E2"/>
    <w:rsid w:val="0022742C"/>
    <w:rsid w:val="00227469"/>
    <w:rsid w:val="002275A9"/>
    <w:rsid w:val="00227636"/>
    <w:rsid w:val="002276BA"/>
    <w:rsid w:val="002276EE"/>
    <w:rsid w:val="00227845"/>
    <w:rsid w:val="00227B55"/>
    <w:rsid w:val="00227B7D"/>
    <w:rsid w:val="00227C23"/>
    <w:rsid w:val="00227CCE"/>
    <w:rsid w:val="00227D4F"/>
    <w:rsid w:val="00227D6D"/>
    <w:rsid w:val="00227D76"/>
    <w:rsid w:val="00227D9C"/>
    <w:rsid w:val="00227E55"/>
    <w:rsid w:val="00227E7A"/>
    <w:rsid w:val="00227F47"/>
    <w:rsid w:val="00227FDD"/>
    <w:rsid w:val="00227FE6"/>
    <w:rsid w:val="00230093"/>
    <w:rsid w:val="00230104"/>
    <w:rsid w:val="00230122"/>
    <w:rsid w:val="00230181"/>
    <w:rsid w:val="002301DF"/>
    <w:rsid w:val="002301F6"/>
    <w:rsid w:val="0023039C"/>
    <w:rsid w:val="00230429"/>
    <w:rsid w:val="00230522"/>
    <w:rsid w:val="002305CD"/>
    <w:rsid w:val="0023063B"/>
    <w:rsid w:val="0023065B"/>
    <w:rsid w:val="002306AD"/>
    <w:rsid w:val="00230780"/>
    <w:rsid w:val="002307C7"/>
    <w:rsid w:val="002308CD"/>
    <w:rsid w:val="00230974"/>
    <w:rsid w:val="002309CF"/>
    <w:rsid w:val="00230A2C"/>
    <w:rsid w:val="00230A85"/>
    <w:rsid w:val="00230B97"/>
    <w:rsid w:val="00230D13"/>
    <w:rsid w:val="00230E69"/>
    <w:rsid w:val="00230E6E"/>
    <w:rsid w:val="00230EEB"/>
    <w:rsid w:val="00230F04"/>
    <w:rsid w:val="00230F75"/>
    <w:rsid w:val="00230F83"/>
    <w:rsid w:val="00230FB0"/>
    <w:rsid w:val="002310A1"/>
    <w:rsid w:val="002311D1"/>
    <w:rsid w:val="00231259"/>
    <w:rsid w:val="00231269"/>
    <w:rsid w:val="002313E8"/>
    <w:rsid w:val="00231434"/>
    <w:rsid w:val="0023162A"/>
    <w:rsid w:val="00231633"/>
    <w:rsid w:val="0023173E"/>
    <w:rsid w:val="00231746"/>
    <w:rsid w:val="0023186E"/>
    <w:rsid w:val="00231896"/>
    <w:rsid w:val="00231A43"/>
    <w:rsid w:val="00231B1D"/>
    <w:rsid w:val="00231C0E"/>
    <w:rsid w:val="00231CEF"/>
    <w:rsid w:val="00231D51"/>
    <w:rsid w:val="00231DB5"/>
    <w:rsid w:val="00231E03"/>
    <w:rsid w:val="00231E95"/>
    <w:rsid w:val="00231EDC"/>
    <w:rsid w:val="002320DB"/>
    <w:rsid w:val="002321A2"/>
    <w:rsid w:val="0023226D"/>
    <w:rsid w:val="00232446"/>
    <w:rsid w:val="00232713"/>
    <w:rsid w:val="002327C1"/>
    <w:rsid w:val="00232825"/>
    <w:rsid w:val="0023299A"/>
    <w:rsid w:val="00232A54"/>
    <w:rsid w:val="00232AA1"/>
    <w:rsid w:val="00232ABB"/>
    <w:rsid w:val="00232B94"/>
    <w:rsid w:val="00232C29"/>
    <w:rsid w:val="00232F06"/>
    <w:rsid w:val="00232F97"/>
    <w:rsid w:val="002331B2"/>
    <w:rsid w:val="00233214"/>
    <w:rsid w:val="00233370"/>
    <w:rsid w:val="00233403"/>
    <w:rsid w:val="00233461"/>
    <w:rsid w:val="002334A4"/>
    <w:rsid w:val="00233630"/>
    <w:rsid w:val="00233641"/>
    <w:rsid w:val="0023375C"/>
    <w:rsid w:val="00233896"/>
    <w:rsid w:val="002339D6"/>
    <w:rsid w:val="00233BC7"/>
    <w:rsid w:val="00233C34"/>
    <w:rsid w:val="00233DA5"/>
    <w:rsid w:val="00233DB8"/>
    <w:rsid w:val="00233FEF"/>
    <w:rsid w:val="0023407F"/>
    <w:rsid w:val="002341A5"/>
    <w:rsid w:val="002341B5"/>
    <w:rsid w:val="00234278"/>
    <w:rsid w:val="002342E9"/>
    <w:rsid w:val="00234300"/>
    <w:rsid w:val="00234335"/>
    <w:rsid w:val="002343EE"/>
    <w:rsid w:val="00234459"/>
    <w:rsid w:val="0023470B"/>
    <w:rsid w:val="0023471B"/>
    <w:rsid w:val="00234735"/>
    <w:rsid w:val="00234797"/>
    <w:rsid w:val="002347A7"/>
    <w:rsid w:val="002348E6"/>
    <w:rsid w:val="002348F0"/>
    <w:rsid w:val="00234991"/>
    <w:rsid w:val="00234995"/>
    <w:rsid w:val="00234B42"/>
    <w:rsid w:val="00234CA9"/>
    <w:rsid w:val="00234E20"/>
    <w:rsid w:val="00234E3D"/>
    <w:rsid w:val="00234ED6"/>
    <w:rsid w:val="00234F14"/>
    <w:rsid w:val="0023501C"/>
    <w:rsid w:val="00235124"/>
    <w:rsid w:val="002351EC"/>
    <w:rsid w:val="00235209"/>
    <w:rsid w:val="00235289"/>
    <w:rsid w:val="00235474"/>
    <w:rsid w:val="00235496"/>
    <w:rsid w:val="00235543"/>
    <w:rsid w:val="00235686"/>
    <w:rsid w:val="002356BA"/>
    <w:rsid w:val="002356E4"/>
    <w:rsid w:val="002357AE"/>
    <w:rsid w:val="00235890"/>
    <w:rsid w:val="00235929"/>
    <w:rsid w:val="00235963"/>
    <w:rsid w:val="002359D3"/>
    <w:rsid w:val="00235A20"/>
    <w:rsid w:val="00235A5E"/>
    <w:rsid w:val="00235AB0"/>
    <w:rsid w:val="00235B35"/>
    <w:rsid w:val="00235C7D"/>
    <w:rsid w:val="00235E3E"/>
    <w:rsid w:val="00235E56"/>
    <w:rsid w:val="00236132"/>
    <w:rsid w:val="0023613B"/>
    <w:rsid w:val="00236169"/>
    <w:rsid w:val="0023616B"/>
    <w:rsid w:val="00236173"/>
    <w:rsid w:val="0023622F"/>
    <w:rsid w:val="002363B8"/>
    <w:rsid w:val="0023644A"/>
    <w:rsid w:val="002364F3"/>
    <w:rsid w:val="00236653"/>
    <w:rsid w:val="002366E2"/>
    <w:rsid w:val="00236714"/>
    <w:rsid w:val="00236795"/>
    <w:rsid w:val="00236804"/>
    <w:rsid w:val="0023680F"/>
    <w:rsid w:val="0023687D"/>
    <w:rsid w:val="002369B2"/>
    <w:rsid w:val="002369DF"/>
    <w:rsid w:val="00236A00"/>
    <w:rsid w:val="00236A6D"/>
    <w:rsid w:val="00236AD4"/>
    <w:rsid w:val="00236B0F"/>
    <w:rsid w:val="00236B6A"/>
    <w:rsid w:val="00236BF6"/>
    <w:rsid w:val="00236D06"/>
    <w:rsid w:val="00236D66"/>
    <w:rsid w:val="00236E6C"/>
    <w:rsid w:val="00236EB6"/>
    <w:rsid w:val="00236FBE"/>
    <w:rsid w:val="00236FDD"/>
    <w:rsid w:val="00236FF4"/>
    <w:rsid w:val="0023723B"/>
    <w:rsid w:val="00237528"/>
    <w:rsid w:val="002375A5"/>
    <w:rsid w:val="002376A0"/>
    <w:rsid w:val="002376A3"/>
    <w:rsid w:val="00237864"/>
    <w:rsid w:val="00237878"/>
    <w:rsid w:val="00237A1F"/>
    <w:rsid w:val="00237A4B"/>
    <w:rsid w:val="00237B1A"/>
    <w:rsid w:val="00237BB3"/>
    <w:rsid w:val="00237D27"/>
    <w:rsid w:val="00237D59"/>
    <w:rsid w:val="00237D7E"/>
    <w:rsid w:val="00237DC5"/>
    <w:rsid w:val="00237DE8"/>
    <w:rsid w:val="00237E58"/>
    <w:rsid w:val="00237E67"/>
    <w:rsid w:val="00237E81"/>
    <w:rsid w:val="00237E8D"/>
    <w:rsid w:val="00237F28"/>
    <w:rsid w:val="00237F3A"/>
    <w:rsid w:val="00237F7D"/>
    <w:rsid w:val="0024007D"/>
    <w:rsid w:val="002400A5"/>
    <w:rsid w:val="00240169"/>
    <w:rsid w:val="002401DF"/>
    <w:rsid w:val="00240286"/>
    <w:rsid w:val="002403F9"/>
    <w:rsid w:val="00240437"/>
    <w:rsid w:val="00240442"/>
    <w:rsid w:val="00240466"/>
    <w:rsid w:val="00240739"/>
    <w:rsid w:val="002407AB"/>
    <w:rsid w:val="00240B24"/>
    <w:rsid w:val="00240B27"/>
    <w:rsid w:val="00240B36"/>
    <w:rsid w:val="00240B40"/>
    <w:rsid w:val="00240BE2"/>
    <w:rsid w:val="00240C25"/>
    <w:rsid w:val="00240D81"/>
    <w:rsid w:val="00240DF3"/>
    <w:rsid w:val="00240E62"/>
    <w:rsid w:val="00240FCE"/>
    <w:rsid w:val="002411B2"/>
    <w:rsid w:val="00241260"/>
    <w:rsid w:val="00241270"/>
    <w:rsid w:val="00241342"/>
    <w:rsid w:val="0024136E"/>
    <w:rsid w:val="002413EE"/>
    <w:rsid w:val="002413F1"/>
    <w:rsid w:val="00241416"/>
    <w:rsid w:val="002414AB"/>
    <w:rsid w:val="00241577"/>
    <w:rsid w:val="00241754"/>
    <w:rsid w:val="002417DB"/>
    <w:rsid w:val="00241820"/>
    <w:rsid w:val="0024183C"/>
    <w:rsid w:val="00241844"/>
    <w:rsid w:val="00241A14"/>
    <w:rsid w:val="00241A25"/>
    <w:rsid w:val="00241A9F"/>
    <w:rsid w:val="00241B77"/>
    <w:rsid w:val="00241BA2"/>
    <w:rsid w:val="00241C3D"/>
    <w:rsid w:val="00241C5A"/>
    <w:rsid w:val="00241D30"/>
    <w:rsid w:val="00241DB6"/>
    <w:rsid w:val="00241DE6"/>
    <w:rsid w:val="00241E63"/>
    <w:rsid w:val="00241E69"/>
    <w:rsid w:val="00241E88"/>
    <w:rsid w:val="00241E9C"/>
    <w:rsid w:val="00241ED9"/>
    <w:rsid w:val="00241F83"/>
    <w:rsid w:val="00242045"/>
    <w:rsid w:val="00242317"/>
    <w:rsid w:val="00242353"/>
    <w:rsid w:val="0024235A"/>
    <w:rsid w:val="002425B8"/>
    <w:rsid w:val="002427C6"/>
    <w:rsid w:val="00242839"/>
    <w:rsid w:val="00242857"/>
    <w:rsid w:val="002428D0"/>
    <w:rsid w:val="00242960"/>
    <w:rsid w:val="00242A07"/>
    <w:rsid w:val="00242A5A"/>
    <w:rsid w:val="00242B79"/>
    <w:rsid w:val="00242E4F"/>
    <w:rsid w:val="00242FCA"/>
    <w:rsid w:val="00242FF3"/>
    <w:rsid w:val="00243092"/>
    <w:rsid w:val="00243270"/>
    <w:rsid w:val="002432FD"/>
    <w:rsid w:val="0024341C"/>
    <w:rsid w:val="00243482"/>
    <w:rsid w:val="002435C8"/>
    <w:rsid w:val="00243629"/>
    <w:rsid w:val="00243709"/>
    <w:rsid w:val="0024390E"/>
    <w:rsid w:val="002439EF"/>
    <w:rsid w:val="00243A3E"/>
    <w:rsid w:val="00243ACC"/>
    <w:rsid w:val="00243AE9"/>
    <w:rsid w:val="00243AFC"/>
    <w:rsid w:val="00243B3F"/>
    <w:rsid w:val="00243B62"/>
    <w:rsid w:val="00243D2E"/>
    <w:rsid w:val="00243D98"/>
    <w:rsid w:val="00243F01"/>
    <w:rsid w:val="00243F95"/>
    <w:rsid w:val="00243FA7"/>
    <w:rsid w:val="00244048"/>
    <w:rsid w:val="00244064"/>
    <w:rsid w:val="0024410D"/>
    <w:rsid w:val="00244133"/>
    <w:rsid w:val="00244294"/>
    <w:rsid w:val="002442A8"/>
    <w:rsid w:val="002444D2"/>
    <w:rsid w:val="00244529"/>
    <w:rsid w:val="0024456A"/>
    <w:rsid w:val="00244854"/>
    <w:rsid w:val="0024485F"/>
    <w:rsid w:val="0024490C"/>
    <w:rsid w:val="0024499F"/>
    <w:rsid w:val="00244A03"/>
    <w:rsid w:val="00244A1F"/>
    <w:rsid w:val="00244C81"/>
    <w:rsid w:val="00244D4D"/>
    <w:rsid w:val="00244DDB"/>
    <w:rsid w:val="00244EB0"/>
    <w:rsid w:val="00244F11"/>
    <w:rsid w:val="00244F5E"/>
    <w:rsid w:val="00244F98"/>
    <w:rsid w:val="00244FEC"/>
    <w:rsid w:val="00245095"/>
    <w:rsid w:val="00245214"/>
    <w:rsid w:val="002452CC"/>
    <w:rsid w:val="002453C7"/>
    <w:rsid w:val="002454D4"/>
    <w:rsid w:val="002454D6"/>
    <w:rsid w:val="00245567"/>
    <w:rsid w:val="0024557D"/>
    <w:rsid w:val="0024568A"/>
    <w:rsid w:val="0024585D"/>
    <w:rsid w:val="002458C2"/>
    <w:rsid w:val="002458E8"/>
    <w:rsid w:val="002458F2"/>
    <w:rsid w:val="00245921"/>
    <w:rsid w:val="0024592B"/>
    <w:rsid w:val="002459E7"/>
    <w:rsid w:val="00245A33"/>
    <w:rsid w:val="00245A51"/>
    <w:rsid w:val="00245BB7"/>
    <w:rsid w:val="00245C33"/>
    <w:rsid w:val="00245CB6"/>
    <w:rsid w:val="00245CE6"/>
    <w:rsid w:val="00245DB6"/>
    <w:rsid w:val="00245E1D"/>
    <w:rsid w:val="00245F75"/>
    <w:rsid w:val="00245FBB"/>
    <w:rsid w:val="0024608A"/>
    <w:rsid w:val="00246253"/>
    <w:rsid w:val="00246262"/>
    <w:rsid w:val="002462BB"/>
    <w:rsid w:val="002462EC"/>
    <w:rsid w:val="002462F2"/>
    <w:rsid w:val="00246339"/>
    <w:rsid w:val="00246363"/>
    <w:rsid w:val="00246370"/>
    <w:rsid w:val="002463A4"/>
    <w:rsid w:val="0024648A"/>
    <w:rsid w:val="00246508"/>
    <w:rsid w:val="00246624"/>
    <w:rsid w:val="002466A6"/>
    <w:rsid w:val="002469A7"/>
    <w:rsid w:val="002469B2"/>
    <w:rsid w:val="002469C7"/>
    <w:rsid w:val="00246A31"/>
    <w:rsid w:val="00246A72"/>
    <w:rsid w:val="00246B95"/>
    <w:rsid w:val="00246B98"/>
    <w:rsid w:val="00246BE5"/>
    <w:rsid w:val="00246CF1"/>
    <w:rsid w:val="00246D19"/>
    <w:rsid w:val="00246D5E"/>
    <w:rsid w:val="00246DC9"/>
    <w:rsid w:val="00246E30"/>
    <w:rsid w:val="00246F0A"/>
    <w:rsid w:val="00246F7D"/>
    <w:rsid w:val="0024708C"/>
    <w:rsid w:val="00247260"/>
    <w:rsid w:val="002472C0"/>
    <w:rsid w:val="002472C1"/>
    <w:rsid w:val="00247341"/>
    <w:rsid w:val="002474FF"/>
    <w:rsid w:val="00247525"/>
    <w:rsid w:val="00247666"/>
    <w:rsid w:val="00247815"/>
    <w:rsid w:val="00247875"/>
    <w:rsid w:val="00247896"/>
    <w:rsid w:val="00247A1A"/>
    <w:rsid w:val="00247AEB"/>
    <w:rsid w:val="00247B2F"/>
    <w:rsid w:val="00247C00"/>
    <w:rsid w:val="00247D62"/>
    <w:rsid w:val="00247D9E"/>
    <w:rsid w:val="00247DF3"/>
    <w:rsid w:val="00247E05"/>
    <w:rsid w:val="00247EB1"/>
    <w:rsid w:val="00247F18"/>
    <w:rsid w:val="00247FE9"/>
    <w:rsid w:val="00250039"/>
    <w:rsid w:val="00250058"/>
    <w:rsid w:val="00250152"/>
    <w:rsid w:val="0025020D"/>
    <w:rsid w:val="002502ED"/>
    <w:rsid w:val="00250314"/>
    <w:rsid w:val="00250613"/>
    <w:rsid w:val="00250648"/>
    <w:rsid w:val="002506CE"/>
    <w:rsid w:val="00250735"/>
    <w:rsid w:val="00250736"/>
    <w:rsid w:val="00250852"/>
    <w:rsid w:val="00250858"/>
    <w:rsid w:val="002508E5"/>
    <w:rsid w:val="0025094E"/>
    <w:rsid w:val="0025098B"/>
    <w:rsid w:val="00250ABB"/>
    <w:rsid w:val="00250B25"/>
    <w:rsid w:val="00250CA6"/>
    <w:rsid w:val="00250D50"/>
    <w:rsid w:val="00250D5A"/>
    <w:rsid w:val="00250DCA"/>
    <w:rsid w:val="00250E49"/>
    <w:rsid w:val="00250E52"/>
    <w:rsid w:val="00250E5D"/>
    <w:rsid w:val="002510B0"/>
    <w:rsid w:val="002510B1"/>
    <w:rsid w:val="00251152"/>
    <w:rsid w:val="002511C3"/>
    <w:rsid w:val="002512CC"/>
    <w:rsid w:val="002514B8"/>
    <w:rsid w:val="002514D2"/>
    <w:rsid w:val="00251821"/>
    <w:rsid w:val="00251864"/>
    <w:rsid w:val="0025186A"/>
    <w:rsid w:val="00251933"/>
    <w:rsid w:val="002519E4"/>
    <w:rsid w:val="00251AE7"/>
    <w:rsid w:val="00251B5F"/>
    <w:rsid w:val="00251BE7"/>
    <w:rsid w:val="00251E19"/>
    <w:rsid w:val="0025211F"/>
    <w:rsid w:val="0025213F"/>
    <w:rsid w:val="00252225"/>
    <w:rsid w:val="002522D5"/>
    <w:rsid w:val="00252512"/>
    <w:rsid w:val="002525F5"/>
    <w:rsid w:val="00252624"/>
    <w:rsid w:val="00252643"/>
    <w:rsid w:val="00252647"/>
    <w:rsid w:val="002526BC"/>
    <w:rsid w:val="002526D3"/>
    <w:rsid w:val="0025288A"/>
    <w:rsid w:val="002528D8"/>
    <w:rsid w:val="00252939"/>
    <w:rsid w:val="00252A06"/>
    <w:rsid w:val="00252A54"/>
    <w:rsid w:val="00252A9C"/>
    <w:rsid w:val="00252DBE"/>
    <w:rsid w:val="00252FEC"/>
    <w:rsid w:val="00252FED"/>
    <w:rsid w:val="00253083"/>
    <w:rsid w:val="0025326A"/>
    <w:rsid w:val="002532CA"/>
    <w:rsid w:val="0025332B"/>
    <w:rsid w:val="002533F1"/>
    <w:rsid w:val="00253439"/>
    <w:rsid w:val="00253516"/>
    <w:rsid w:val="0025355E"/>
    <w:rsid w:val="00253563"/>
    <w:rsid w:val="0025358E"/>
    <w:rsid w:val="00253600"/>
    <w:rsid w:val="00253644"/>
    <w:rsid w:val="002536AF"/>
    <w:rsid w:val="002538BD"/>
    <w:rsid w:val="00253AAC"/>
    <w:rsid w:val="00253ACC"/>
    <w:rsid w:val="00253AEC"/>
    <w:rsid w:val="00253B52"/>
    <w:rsid w:val="00253C00"/>
    <w:rsid w:val="00253DAB"/>
    <w:rsid w:val="00253E86"/>
    <w:rsid w:val="00253F64"/>
    <w:rsid w:val="00254096"/>
    <w:rsid w:val="0025421C"/>
    <w:rsid w:val="00254351"/>
    <w:rsid w:val="002543A8"/>
    <w:rsid w:val="002543E4"/>
    <w:rsid w:val="00254610"/>
    <w:rsid w:val="0025463B"/>
    <w:rsid w:val="0025464B"/>
    <w:rsid w:val="0025469D"/>
    <w:rsid w:val="002546A4"/>
    <w:rsid w:val="002548E7"/>
    <w:rsid w:val="002549DF"/>
    <w:rsid w:val="00254A1D"/>
    <w:rsid w:val="00254B20"/>
    <w:rsid w:val="00254B53"/>
    <w:rsid w:val="00254C32"/>
    <w:rsid w:val="00254D05"/>
    <w:rsid w:val="00254D9B"/>
    <w:rsid w:val="00254E79"/>
    <w:rsid w:val="00254F00"/>
    <w:rsid w:val="00254F72"/>
    <w:rsid w:val="00254FC2"/>
    <w:rsid w:val="002550D4"/>
    <w:rsid w:val="0025510E"/>
    <w:rsid w:val="00255146"/>
    <w:rsid w:val="00255185"/>
    <w:rsid w:val="0025530B"/>
    <w:rsid w:val="002553F7"/>
    <w:rsid w:val="00255418"/>
    <w:rsid w:val="00255443"/>
    <w:rsid w:val="002555A0"/>
    <w:rsid w:val="002555D3"/>
    <w:rsid w:val="0025565E"/>
    <w:rsid w:val="00255705"/>
    <w:rsid w:val="0025579A"/>
    <w:rsid w:val="0025581F"/>
    <w:rsid w:val="00255854"/>
    <w:rsid w:val="002558AB"/>
    <w:rsid w:val="00255998"/>
    <w:rsid w:val="00255B4C"/>
    <w:rsid w:val="00255BFB"/>
    <w:rsid w:val="00255CA2"/>
    <w:rsid w:val="00255D99"/>
    <w:rsid w:val="00255DAC"/>
    <w:rsid w:val="00255DC7"/>
    <w:rsid w:val="00255F1D"/>
    <w:rsid w:val="00255F9B"/>
    <w:rsid w:val="00256008"/>
    <w:rsid w:val="002560E2"/>
    <w:rsid w:val="002560EA"/>
    <w:rsid w:val="0025611F"/>
    <w:rsid w:val="00256185"/>
    <w:rsid w:val="002561A7"/>
    <w:rsid w:val="002563F5"/>
    <w:rsid w:val="00256501"/>
    <w:rsid w:val="00256587"/>
    <w:rsid w:val="002565FB"/>
    <w:rsid w:val="0025669F"/>
    <w:rsid w:val="002567DC"/>
    <w:rsid w:val="00256883"/>
    <w:rsid w:val="0025691E"/>
    <w:rsid w:val="0025698C"/>
    <w:rsid w:val="002569CF"/>
    <w:rsid w:val="002569F9"/>
    <w:rsid w:val="00256AAB"/>
    <w:rsid w:val="00256C2C"/>
    <w:rsid w:val="00256CAB"/>
    <w:rsid w:val="00256CCA"/>
    <w:rsid w:val="00256CE8"/>
    <w:rsid w:val="00256D3F"/>
    <w:rsid w:val="00256DB4"/>
    <w:rsid w:val="00256DDB"/>
    <w:rsid w:val="00256DE5"/>
    <w:rsid w:val="00256FF6"/>
    <w:rsid w:val="00257000"/>
    <w:rsid w:val="00257062"/>
    <w:rsid w:val="00257463"/>
    <w:rsid w:val="002574B2"/>
    <w:rsid w:val="0025756F"/>
    <w:rsid w:val="00257574"/>
    <w:rsid w:val="00257631"/>
    <w:rsid w:val="0025767B"/>
    <w:rsid w:val="002576AB"/>
    <w:rsid w:val="002576EA"/>
    <w:rsid w:val="00257791"/>
    <w:rsid w:val="002578DE"/>
    <w:rsid w:val="002579CD"/>
    <w:rsid w:val="002579E9"/>
    <w:rsid w:val="00257AF6"/>
    <w:rsid w:val="00257B1E"/>
    <w:rsid w:val="00257B5A"/>
    <w:rsid w:val="00257BD8"/>
    <w:rsid w:val="00257BE0"/>
    <w:rsid w:val="00257C02"/>
    <w:rsid w:val="00257C21"/>
    <w:rsid w:val="00257F2B"/>
    <w:rsid w:val="00257F3C"/>
    <w:rsid w:val="00257F4E"/>
    <w:rsid w:val="00260071"/>
    <w:rsid w:val="002601DD"/>
    <w:rsid w:val="00260221"/>
    <w:rsid w:val="00260318"/>
    <w:rsid w:val="00260363"/>
    <w:rsid w:val="002603BD"/>
    <w:rsid w:val="00260559"/>
    <w:rsid w:val="0026068A"/>
    <w:rsid w:val="00260980"/>
    <w:rsid w:val="002609B0"/>
    <w:rsid w:val="002609E2"/>
    <w:rsid w:val="00260A5B"/>
    <w:rsid w:val="00260A63"/>
    <w:rsid w:val="00260A9B"/>
    <w:rsid w:val="00260C2E"/>
    <w:rsid w:val="00260C6C"/>
    <w:rsid w:val="00260C95"/>
    <w:rsid w:val="00260CB1"/>
    <w:rsid w:val="00260D35"/>
    <w:rsid w:val="00260DA5"/>
    <w:rsid w:val="002612A5"/>
    <w:rsid w:val="002612EE"/>
    <w:rsid w:val="002613DD"/>
    <w:rsid w:val="002615CC"/>
    <w:rsid w:val="002616E3"/>
    <w:rsid w:val="00261701"/>
    <w:rsid w:val="00261723"/>
    <w:rsid w:val="002618AD"/>
    <w:rsid w:val="00261948"/>
    <w:rsid w:val="002619A1"/>
    <w:rsid w:val="002619AC"/>
    <w:rsid w:val="00261A40"/>
    <w:rsid w:val="00261A8C"/>
    <w:rsid w:val="00261A9A"/>
    <w:rsid w:val="00261BB8"/>
    <w:rsid w:val="00261D12"/>
    <w:rsid w:val="00261D37"/>
    <w:rsid w:val="00261F52"/>
    <w:rsid w:val="00261F91"/>
    <w:rsid w:val="00262013"/>
    <w:rsid w:val="00262088"/>
    <w:rsid w:val="002620BE"/>
    <w:rsid w:val="00262175"/>
    <w:rsid w:val="002621D0"/>
    <w:rsid w:val="002622BC"/>
    <w:rsid w:val="002622DE"/>
    <w:rsid w:val="00262324"/>
    <w:rsid w:val="0026234C"/>
    <w:rsid w:val="00262389"/>
    <w:rsid w:val="002623FD"/>
    <w:rsid w:val="00262487"/>
    <w:rsid w:val="00262587"/>
    <w:rsid w:val="002626E2"/>
    <w:rsid w:val="0026278D"/>
    <w:rsid w:val="002628D4"/>
    <w:rsid w:val="002629E9"/>
    <w:rsid w:val="00262B09"/>
    <w:rsid w:val="00262B44"/>
    <w:rsid w:val="00262DD3"/>
    <w:rsid w:val="00262E5E"/>
    <w:rsid w:val="00262E89"/>
    <w:rsid w:val="00262E92"/>
    <w:rsid w:val="00262F0B"/>
    <w:rsid w:val="00262F58"/>
    <w:rsid w:val="00262F63"/>
    <w:rsid w:val="00262FA0"/>
    <w:rsid w:val="00262FCA"/>
    <w:rsid w:val="00263003"/>
    <w:rsid w:val="00263006"/>
    <w:rsid w:val="00263029"/>
    <w:rsid w:val="0026306A"/>
    <w:rsid w:val="002630AA"/>
    <w:rsid w:val="0026312D"/>
    <w:rsid w:val="0026316B"/>
    <w:rsid w:val="0026316D"/>
    <w:rsid w:val="002632EB"/>
    <w:rsid w:val="002632F5"/>
    <w:rsid w:val="00263360"/>
    <w:rsid w:val="00263399"/>
    <w:rsid w:val="0026346D"/>
    <w:rsid w:val="002635CA"/>
    <w:rsid w:val="002636E8"/>
    <w:rsid w:val="002636EA"/>
    <w:rsid w:val="002636F9"/>
    <w:rsid w:val="00263745"/>
    <w:rsid w:val="00263839"/>
    <w:rsid w:val="00263863"/>
    <w:rsid w:val="00263A25"/>
    <w:rsid w:val="00263A2D"/>
    <w:rsid w:val="00263A48"/>
    <w:rsid w:val="00263D41"/>
    <w:rsid w:val="00263E74"/>
    <w:rsid w:val="00263FA7"/>
    <w:rsid w:val="00264032"/>
    <w:rsid w:val="002640CA"/>
    <w:rsid w:val="00264115"/>
    <w:rsid w:val="00264353"/>
    <w:rsid w:val="00264375"/>
    <w:rsid w:val="002643DC"/>
    <w:rsid w:val="0026449A"/>
    <w:rsid w:val="002644A1"/>
    <w:rsid w:val="00264509"/>
    <w:rsid w:val="00264525"/>
    <w:rsid w:val="0026454D"/>
    <w:rsid w:val="0026460E"/>
    <w:rsid w:val="002648CB"/>
    <w:rsid w:val="002648F9"/>
    <w:rsid w:val="002649C8"/>
    <w:rsid w:val="002649E2"/>
    <w:rsid w:val="00264A49"/>
    <w:rsid w:val="00264A85"/>
    <w:rsid w:val="00264BD2"/>
    <w:rsid w:val="00264CBC"/>
    <w:rsid w:val="00264EED"/>
    <w:rsid w:val="00264F38"/>
    <w:rsid w:val="00264F42"/>
    <w:rsid w:val="002650C8"/>
    <w:rsid w:val="0026518E"/>
    <w:rsid w:val="00265244"/>
    <w:rsid w:val="00265280"/>
    <w:rsid w:val="00265388"/>
    <w:rsid w:val="002655BF"/>
    <w:rsid w:val="002655CE"/>
    <w:rsid w:val="002655EC"/>
    <w:rsid w:val="00265684"/>
    <w:rsid w:val="00265783"/>
    <w:rsid w:val="00265860"/>
    <w:rsid w:val="00265919"/>
    <w:rsid w:val="00265998"/>
    <w:rsid w:val="00265A8D"/>
    <w:rsid w:val="00265B11"/>
    <w:rsid w:val="00265B60"/>
    <w:rsid w:val="00265B66"/>
    <w:rsid w:val="00265BB6"/>
    <w:rsid w:val="00265C86"/>
    <w:rsid w:val="00265CC4"/>
    <w:rsid w:val="00265F1F"/>
    <w:rsid w:val="00265F71"/>
    <w:rsid w:val="00266009"/>
    <w:rsid w:val="00266152"/>
    <w:rsid w:val="002661CB"/>
    <w:rsid w:val="00266223"/>
    <w:rsid w:val="0026624F"/>
    <w:rsid w:val="0026629E"/>
    <w:rsid w:val="0026639B"/>
    <w:rsid w:val="002663B3"/>
    <w:rsid w:val="002663CD"/>
    <w:rsid w:val="00266524"/>
    <w:rsid w:val="002666EB"/>
    <w:rsid w:val="0026676E"/>
    <w:rsid w:val="0026682A"/>
    <w:rsid w:val="0026683B"/>
    <w:rsid w:val="0026684C"/>
    <w:rsid w:val="0026686A"/>
    <w:rsid w:val="002668C6"/>
    <w:rsid w:val="002668D6"/>
    <w:rsid w:val="00266925"/>
    <w:rsid w:val="00266947"/>
    <w:rsid w:val="0026699D"/>
    <w:rsid w:val="002669BF"/>
    <w:rsid w:val="00266A6B"/>
    <w:rsid w:val="00266B49"/>
    <w:rsid w:val="00266E79"/>
    <w:rsid w:val="00266E7C"/>
    <w:rsid w:val="00266EE0"/>
    <w:rsid w:val="00266F87"/>
    <w:rsid w:val="0026701C"/>
    <w:rsid w:val="0026701E"/>
    <w:rsid w:val="00267230"/>
    <w:rsid w:val="002672BA"/>
    <w:rsid w:val="002674FC"/>
    <w:rsid w:val="0026753C"/>
    <w:rsid w:val="00267540"/>
    <w:rsid w:val="002676F0"/>
    <w:rsid w:val="00267805"/>
    <w:rsid w:val="00267818"/>
    <w:rsid w:val="002678A7"/>
    <w:rsid w:val="00267A04"/>
    <w:rsid w:val="00267A99"/>
    <w:rsid w:val="00267AB8"/>
    <w:rsid w:val="00267C90"/>
    <w:rsid w:val="00267D66"/>
    <w:rsid w:val="00267DC0"/>
    <w:rsid w:val="00267FCD"/>
    <w:rsid w:val="00270032"/>
    <w:rsid w:val="00270136"/>
    <w:rsid w:val="00270172"/>
    <w:rsid w:val="00270174"/>
    <w:rsid w:val="002701F6"/>
    <w:rsid w:val="002702A1"/>
    <w:rsid w:val="00270417"/>
    <w:rsid w:val="00270668"/>
    <w:rsid w:val="00270684"/>
    <w:rsid w:val="002706DB"/>
    <w:rsid w:val="00270741"/>
    <w:rsid w:val="0027080A"/>
    <w:rsid w:val="00270926"/>
    <w:rsid w:val="00270958"/>
    <w:rsid w:val="0027095A"/>
    <w:rsid w:val="002709E1"/>
    <w:rsid w:val="00270A2C"/>
    <w:rsid w:val="00270A68"/>
    <w:rsid w:val="00270A95"/>
    <w:rsid w:val="00270ADE"/>
    <w:rsid w:val="00270AED"/>
    <w:rsid w:val="00270BAD"/>
    <w:rsid w:val="00270C90"/>
    <w:rsid w:val="00270CD5"/>
    <w:rsid w:val="00270E37"/>
    <w:rsid w:val="00270FC2"/>
    <w:rsid w:val="0027112E"/>
    <w:rsid w:val="0027115A"/>
    <w:rsid w:val="002711E5"/>
    <w:rsid w:val="002712CC"/>
    <w:rsid w:val="0027142C"/>
    <w:rsid w:val="002714E0"/>
    <w:rsid w:val="00271561"/>
    <w:rsid w:val="00271985"/>
    <w:rsid w:val="00271AD7"/>
    <w:rsid w:val="00271B18"/>
    <w:rsid w:val="00271BDD"/>
    <w:rsid w:val="00271C35"/>
    <w:rsid w:val="00271C91"/>
    <w:rsid w:val="00271DF0"/>
    <w:rsid w:val="00271F92"/>
    <w:rsid w:val="00272082"/>
    <w:rsid w:val="002720A3"/>
    <w:rsid w:val="002721C1"/>
    <w:rsid w:val="0027220C"/>
    <w:rsid w:val="002723DD"/>
    <w:rsid w:val="0027240B"/>
    <w:rsid w:val="00272426"/>
    <w:rsid w:val="00272504"/>
    <w:rsid w:val="002725E0"/>
    <w:rsid w:val="0027262E"/>
    <w:rsid w:val="0027268D"/>
    <w:rsid w:val="00272730"/>
    <w:rsid w:val="00272839"/>
    <w:rsid w:val="0027289D"/>
    <w:rsid w:val="00272910"/>
    <w:rsid w:val="00272B0B"/>
    <w:rsid w:val="00272B15"/>
    <w:rsid w:val="00272EC0"/>
    <w:rsid w:val="00272F0A"/>
    <w:rsid w:val="00272FA1"/>
    <w:rsid w:val="00272FE5"/>
    <w:rsid w:val="00272FFF"/>
    <w:rsid w:val="00273030"/>
    <w:rsid w:val="002730A2"/>
    <w:rsid w:val="002730E3"/>
    <w:rsid w:val="00273125"/>
    <w:rsid w:val="00273178"/>
    <w:rsid w:val="002732AB"/>
    <w:rsid w:val="0027334A"/>
    <w:rsid w:val="0027335B"/>
    <w:rsid w:val="00273459"/>
    <w:rsid w:val="00273487"/>
    <w:rsid w:val="00273489"/>
    <w:rsid w:val="00273501"/>
    <w:rsid w:val="00273592"/>
    <w:rsid w:val="002735EE"/>
    <w:rsid w:val="0027362E"/>
    <w:rsid w:val="00273670"/>
    <w:rsid w:val="0027375F"/>
    <w:rsid w:val="0027386E"/>
    <w:rsid w:val="00273A46"/>
    <w:rsid w:val="00273A58"/>
    <w:rsid w:val="00273AAA"/>
    <w:rsid w:val="00273B5F"/>
    <w:rsid w:val="00273B92"/>
    <w:rsid w:val="00273BE4"/>
    <w:rsid w:val="00273C77"/>
    <w:rsid w:val="00273EB8"/>
    <w:rsid w:val="00273EC6"/>
    <w:rsid w:val="00273ED2"/>
    <w:rsid w:val="00274064"/>
    <w:rsid w:val="0027415B"/>
    <w:rsid w:val="0027427F"/>
    <w:rsid w:val="002742FF"/>
    <w:rsid w:val="002743C7"/>
    <w:rsid w:val="002743E1"/>
    <w:rsid w:val="0027444B"/>
    <w:rsid w:val="002744B8"/>
    <w:rsid w:val="00274655"/>
    <w:rsid w:val="002746A4"/>
    <w:rsid w:val="002747C5"/>
    <w:rsid w:val="00274816"/>
    <w:rsid w:val="00274826"/>
    <w:rsid w:val="00274958"/>
    <w:rsid w:val="002749B3"/>
    <w:rsid w:val="00274B98"/>
    <w:rsid w:val="00274C76"/>
    <w:rsid w:val="00274E84"/>
    <w:rsid w:val="00275179"/>
    <w:rsid w:val="00275237"/>
    <w:rsid w:val="002752BF"/>
    <w:rsid w:val="002752F7"/>
    <w:rsid w:val="002753ED"/>
    <w:rsid w:val="00275645"/>
    <w:rsid w:val="00275676"/>
    <w:rsid w:val="002756D2"/>
    <w:rsid w:val="002757DF"/>
    <w:rsid w:val="0027596A"/>
    <w:rsid w:val="002759CE"/>
    <w:rsid w:val="002759D9"/>
    <w:rsid w:val="002759DC"/>
    <w:rsid w:val="00275A27"/>
    <w:rsid w:val="00275A6B"/>
    <w:rsid w:val="00275A9F"/>
    <w:rsid w:val="00275ACD"/>
    <w:rsid w:val="00275BCF"/>
    <w:rsid w:val="00275C09"/>
    <w:rsid w:val="00275C22"/>
    <w:rsid w:val="00275C24"/>
    <w:rsid w:val="00275CAE"/>
    <w:rsid w:val="00275CBE"/>
    <w:rsid w:val="00275D5C"/>
    <w:rsid w:val="00275D76"/>
    <w:rsid w:val="00275D7A"/>
    <w:rsid w:val="00275DAD"/>
    <w:rsid w:val="00275F0B"/>
    <w:rsid w:val="00276140"/>
    <w:rsid w:val="0027618B"/>
    <w:rsid w:val="002761F4"/>
    <w:rsid w:val="0027642A"/>
    <w:rsid w:val="00276518"/>
    <w:rsid w:val="002765E1"/>
    <w:rsid w:val="00276808"/>
    <w:rsid w:val="00276814"/>
    <w:rsid w:val="0027683F"/>
    <w:rsid w:val="0027684E"/>
    <w:rsid w:val="002768BC"/>
    <w:rsid w:val="00276916"/>
    <w:rsid w:val="00276A36"/>
    <w:rsid w:val="00276A6C"/>
    <w:rsid w:val="00276B45"/>
    <w:rsid w:val="00276BE7"/>
    <w:rsid w:val="00276BF1"/>
    <w:rsid w:val="00276D2A"/>
    <w:rsid w:val="0027700F"/>
    <w:rsid w:val="00277016"/>
    <w:rsid w:val="0027725A"/>
    <w:rsid w:val="002772F9"/>
    <w:rsid w:val="0027730F"/>
    <w:rsid w:val="00277377"/>
    <w:rsid w:val="00277385"/>
    <w:rsid w:val="00277524"/>
    <w:rsid w:val="00277680"/>
    <w:rsid w:val="002776CC"/>
    <w:rsid w:val="0027786F"/>
    <w:rsid w:val="002778F7"/>
    <w:rsid w:val="002778F9"/>
    <w:rsid w:val="00277917"/>
    <w:rsid w:val="0027792C"/>
    <w:rsid w:val="00277947"/>
    <w:rsid w:val="00277954"/>
    <w:rsid w:val="00277961"/>
    <w:rsid w:val="002779FC"/>
    <w:rsid w:val="00277A0D"/>
    <w:rsid w:val="00277B19"/>
    <w:rsid w:val="00277B93"/>
    <w:rsid w:val="00277BBA"/>
    <w:rsid w:val="00277BD5"/>
    <w:rsid w:val="00277C36"/>
    <w:rsid w:val="00277C3E"/>
    <w:rsid w:val="00277D4F"/>
    <w:rsid w:val="00277D50"/>
    <w:rsid w:val="00277D79"/>
    <w:rsid w:val="00277E48"/>
    <w:rsid w:val="00277F69"/>
    <w:rsid w:val="00280087"/>
    <w:rsid w:val="002800CE"/>
    <w:rsid w:val="002800CF"/>
    <w:rsid w:val="00280101"/>
    <w:rsid w:val="0028019E"/>
    <w:rsid w:val="002801CC"/>
    <w:rsid w:val="00280643"/>
    <w:rsid w:val="0028066D"/>
    <w:rsid w:val="00280705"/>
    <w:rsid w:val="0028082E"/>
    <w:rsid w:val="0028085B"/>
    <w:rsid w:val="00280907"/>
    <w:rsid w:val="002809C7"/>
    <w:rsid w:val="00280A18"/>
    <w:rsid w:val="00280A6F"/>
    <w:rsid w:val="00280A9E"/>
    <w:rsid w:val="00280AC8"/>
    <w:rsid w:val="00280C40"/>
    <w:rsid w:val="00280C5E"/>
    <w:rsid w:val="00280CC1"/>
    <w:rsid w:val="00280D0F"/>
    <w:rsid w:val="00280E4E"/>
    <w:rsid w:val="00281032"/>
    <w:rsid w:val="00281064"/>
    <w:rsid w:val="002810D7"/>
    <w:rsid w:val="002811D3"/>
    <w:rsid w:val="002811FE"/>
    <w:rsid w:val="002813F0"/>
    <w:rsid w:val="0028159D"/>
    <w:rsid w:val="00281874"/>
    <w:rsid w:val="00281A1A"/>
    <w:rsid w:val="00281AE9"/>
    <w:rsid w:val="00281AF6"/>
    <w:rsid w:val="00281AF8"/>
    <w:rsid w:val="00281B08"/>
    <w:rsid w:val="00281C70"/>
    <w:rsid w:val="00281C98"/>
    <w:rsid w:val="00281D43"/>
    <w:rsid w:val="00281DEC"/>
    <w:rsid w:val="00281FEB"/>
    <w:rsid w:val="00281FFD"/>
    <w:rsid w:val="0028208D"/>
    <w:rsid w:val="0028211F"/>
    <w:rsid w:val="00282267"/>
    <w:rsid w:val="0028234C"/>
    <w:rsid w:val="002824D7"/>
    <w:rsid w:val="0028250D"/>
    <w:rsid w:val="0028262B"/>
    <w:rsid w:val="002826F4"/>
    <w:rsid w:val="00282704"/>
    <w:rsid w:val="0028283A"/>
    <w:rsid w:val="00282874"/>
    <w:rsid w:val="0028293F"/>
    <w:rsid w:val="00282986"/>
    <w:rsid w:val="002829A7"/>
    <w:rsid w:val="00282AEE"/>
    <w:rsid w:val="00282BA5"/>
    <w:rsid w:val="00282C69"/>
    <w:rsid w:val="00282D53"/>
    <w:rsid w:val="00282FA4"/>
    <w:rsid w:val="002830A5"/>
    <w:rsid w:val="00283135"/>
    <w:rsid w:val="002832E8"/>
    <w:rsid w:val="00283380"/>
    <w:rsid w:val="0028338C"/>
    <w:rsid w:val="00283411"/>
    <w:rsid w:val="0028349E"/>
    <w:rsid w:val="0028362C"/>
    <w:rsid w:val="0028365A"/>
    <w:rsid w:val="00283765"/>
    <w:rsid w:val="00283777"/>
    <w:rsid w:val="002838E9"/>
    <w:rsid w:val="0028399D"/>
    <w:rsid w:val="002839BE"/>
    <w:rsid w:val="00283B13"/>
    <w:rsid w:val="00283B1B"/>
    <w:rsid w:val="00283BE0"/>
    <w:rsid w:val="00283C64"/>
    <w:rsid w:val="00283F79"/>
    <w:rsid w:val="00283FAD"/>
    <w:rsid w:val="0028405B"/>
    <w:rsid w:val="00284233"/>
    <w:rsid w:val="0028429E"/>
    <w:rsid w:val="0028441F"/>
    <w:rsid w:val="002844DA"/>
    <w:rsid w:val="00284581"/>
    <w:rsid w:val="00284586"/>
    <w:rsid w:val="002845FB"/>
    <w:rsid w:val="00284601"/>
    <w:rsid w:val="0028461A"/>
    <w:rsid w:val="00284740"/>
    <w:rsid w:val="0028475E"/>
    <w:rsid w:val="002847BD"/>
    <w:rsid w:val="00284811"/>
    <w:rsid w:val="00284814"/>
    <w:rsid w:val="00284955"/>
    <w:rsid w:val="00284A26"/>
    <w:rsid w:val="00284A8B"/>
    <w:rsid w:val="00284ADA"/>
    <w:rsid w:val="00284B3D"/>
    <w:rsid w:val="00284C20"/>
    <w:rsid w:val="00284CA1"/>
    <w:rsid w:val="00284D9B"/>
    <w:rsid w:val="00284FD2"/>
    <w:rsid w:val="0028501B"/>
    <w:rsid w:val="002850FF"/>
    <w:rsid w:val="00285140"/>
    <w:rsid w:val="0028524B"/>
    <w:rsid w:val="002853E8"/>
    <w:rsid w:val="00285688"/>
    <w:rsid w:val="002856DE"/>
    <w:rsid w:val="002856EE"/>
    <w:rsid w:val="00285A5D"/>
    <w:rsid w:val="00285A80"/>
    <w:rsid w:val="00285AF4"/>
    <w:rsid w:val="00285B05"/>
    <w:rsid w:val="00285C8D"/>
    <w:rsid w:val="00285CFC"/>
    <w:rsid w:val="00285D9A"/>
    <w:rsid w:val="00285F2F"/>
    <w:rsid w:val="00286055"/>
    <w:rsid w:val="00286063"/>
    <w:rsid w:val="002860EC"/>
    <w:rsid w:val="00286138"/>
    <w:rsid w:val="002861BE"/>
    <w:rsid w:val="0028630E"/>
    <w:rsid w:val="00286361"/>
    <w:rsid w:val="002863AE"/>
    <w:rsid w:val="0028645F"/>
    <w:rsid w:val="002864F8"/>
    <w:rsid w:val="002865BE"/>
    <w:rsid w:val="002865F1"/>
    <w:rsid w:val="0028663F"/>
    <w:rsid w:val="00286663"/>
    <w:rsid w:val="0028667C"/>
    <w:rsid w:val="002866B7"/>
    <w:rsid w:val="002866D8"/>
    <w:rsid w:val="002866E8"/>
    <w:rsid w:val="00286727"/>
    <w:rsid w:val="002867C4"/>
    <w:rsid w:val="00286831"/>
    <w:rsid w:val="002868A0"/>
    <w:rsid w:val="0028692A"/>
    <w:rsid w:val="0028698C"/>
    <w:rsid w:val="00286A01"/>
    <w:rsid w:val="00286A4A"/>
    <w:rsid w:val="00286B67"/>
    <w:rsid w:val="00286B68"/>
    <w:rsid w:val="00286BD8"/>
    <w:rsid w:val="00286BE5"/>
    <w:rsid w:val="00286BFF"/>
    <w:rsid w:val="00286C15"/>
    <w:rsid w:val="00286C16"/>
    <w:rsid w:val="00286D3A"/>
    <w:rsid w:val="00286E79"/>
    <w:rsid w:val="00286F7F"/>
    <w:rsid w:val="002871FF"/>
    <w:rsid w:val="00287252"/>
    <w:rsid w:val="00287314"/>
    <w:rsid w:val="00287392"/>
    <w:rsid w:val="002873FA"/>
    <w:rsid w:val="0028742B"/>
    <w:rsid w:val="00287436"/>
    <w:rsid w:val="002874A7"/>
    <w:rsid w:val="002874AA"/>
    <w:rsid w:val="0028752F"/>
    <w:rsid w:val="00287636"/>
    <w:rsid w:val="0028775F"/>
    <w:rsid w:val="0028783C"/>
    <w:rsid w:val="00287868"/>
    <w:rsid w:val="002878C4"/>
    <w:rsid w:val="00287B01"/>
    <w:rsid w:val="00287B40"/>
    <w:rsid w:val="00287C58"/>
    <w:rsid w:val="00287D5F"/>
    <w:rsid w:val="00287D73"/>
    <w:rsid w:val="00287FA7"/>
    <w:rsid w:val="0029019C"/>
    <w:rsid w:val="00290312"/>
    <w:rsid w:val="00290318"/>
    <w:rsid w:val="00290323"/>
    <w:rsid w:val="002903F6"/>
    <w:rsid w:val="002904A7"/>
    <w:rsid w:val="0029053D"/>
    <w:rsid w:val="002905DD"/>
    <w:rsid w:val="00290657"/>
    <w:rsid w:val="002906E8"/>
    <w:rsid w:val="002907B8"/>
    <w:rsid w:val="002907EF"/>
    <w:rsid w:val="00290823"/>
    <w:rsid w:val="00290A58"/>
    <w:rsid w:val="00290B17"/>
    <w:rsid w:val="00290B5F"/>
    <w:rsid w:val="00290C55"/>
    <w:rsid w:val="00290C7A"/>
    <w:rsid w:val="00290CBB"/>
    <w:rsid w:val="00290D2F"/>
    <w:rsid w:val="00290D98"/>
    <w:rsid w:val="002911AC"/>
    <w:rsid w:val="0029125F"/>
    <w:rsid w:val="00291370"/>
    <w:rsid w:val="002913D3"/>
    <w:rsid w:val="00291437"/>
    <w:rsid w:val="00291441"/>
    <w:rsid w:val="002914A5"/>
    <w:rsid w:val="0029155E"/>
    <w:rsid w:val="0029167D"/>
    <w:rsid w:val="002916DE"/>
    <w:rsid w:val="0029186D"/>
    <w:rsid w:val="002918C5"/>
    <w:rsid w:val="00291928"/>
    <w:rsid w:val="0029196C"/>
    <w:rsid w:val="00291AB8"/>
    <w:rsid w:val="00291AF1"/>
    <w:rsid w:val="00291B05"/>
    <w:rsid w:val="00291B60"/>
    <w:rsid w:val="00291EBC"/>
    <w:rsid w:val="00291F7F"/>
    <w:rsid w:val="00292083"/>
    <w:rsid w:val="0029213B"/>
    <w:rsid w:val="0029218E"/>
    <w:rsid w:val="002921B6"/>
    <w:rsid w:val="002923F7"/>
    <w:rsid w:val="00292523"/>
    <w:rsid w:val="0029257D"/>
    <w:rsid w:val="00292B75"/>
    <w:rsid w:val="00292C07"/>
    <w:rsid w:val="00292CF5"/>
    <w:rsid w:val="00292D4A"/>
    <w:rsid w:val="00292E21"/>
    <w:rsid w:val="00292E7A"/>
    <w:rsid w:val="00292ECD"/>
    <w:rsid w:val="00292ED3"/>
    <w:rsid w:val="00292EDA"/>
    <w:rsid w:val="00292EDF"/>
    <w:rsid w:val="0029307E"/>
    <w:rsid w:val="00293126"/>
    <w:rsid w:val="00293146"/>
    <w:rsid w:val="002931B2"/>
    <w:rsid w:val="0029322F"/>
    <w:rsid w:val="0029329D"/>
    <w:rsid w:val="002932A5"/>
    <w:rsid w:val="002932A9"/>
    <w:rsid w:val="0029334E"/>
    <w:rsid w:val="00293351"/>
    <w:rsid w:val="00293358"/>
    <w:rsid w:val="00293449"/>
    <w:rsid w:val="0029346B"/>
    <w:rsid w:val="002934E3"/>
    <w:rsid w:val="0029353B"/>
    <w:rsid w:val="00293558"/>
    <w:rsid w:val="0029358D"/>
    <w:rsid w:val="002935CD"/>
    <w:rsid w:val="002935ED"/>
    <w:rsid w:val="00293A02"/>
    <w:rsid w:val="00293AD5"/>
    <w:rsid w:val="00293B54"/>
    <w:rsid w:val="00293B56"/>
    <w:rsid w:val="00293BC8"/>
    <w:rsid w:val="00293D4E"/>
    <w:rsid w:val="00293EDD"/>
    <w:rsid w:val="00293F8F"/>
    <w:rsid w:val="00294123"/>
    <w:rsid w:val="0029417D"/>
    <w:rsid w:val="002941A6"/>
    <w:rsid w:val="00294228"/>
    <w:rsid w:val="00294278"/>
    <w:rsid w:val="002942B7"/>
    <w:rsid w:val="002942D8"/>
    <w:rsid w:val="002942FC"/>
    <w:rsid w:val="0029437D"/>
    <w:rsid w:val="002944E6"/>
    <w:rsid w:val="002945D5"/>
    <w:rsid w:val="002945FE"/>
    <w:rsid w:val="002947B6"/>
    <w:rsid w:val="00294938"/>
    <w:rsid w:val="00294AA8"/>
    <w:rsid w:val="00294D83"/>
    <w:rsid w:val="00294EDF"/>
    <w:rsid w:val="00294F2D"/>
    <w:rsid w:val="00295396"/>
    <w:rsid w:val="00295669"/>
    <w:rsid w:val="00295778"/>
    <w:rsid w:val="0029578B"/>
    <w:rsid w:val="00295840"/>
    <w:rsid w:val="0029593B"/>
    <w:rsid w:val="00295A71"/>
    <w:rsid w:val="00295B60"/>
    <w:rsid w:val="00295C73"/>
    <w:rsid w:val="00295C86"/>
    <w:rsid w:val="00295D05"/>
    <w:rsid w:val="00295FD8"/>
    <w:rsid w:val="00296033"/>
    <w:rsid w:val="0029603E"/>
    <w:rsid w:val="0029615B"/>
    <w:rsid w:val="0029624D"/>
    <w:rsid w:val="00296353"/>
    <w:rsid w:val="00296372"/>
    <w:rsid w:val="00296387"/>
    <w:rsid w:val="00296502"/>
    <w:rsid w:val="00296519"/>
    <w:rsid w:val="002965B0"/>
    <w:rsid w:val="0029665C"/>
    <w:rsid w:val="002966BD"/>
    <w:rsid w:val="002966D4"/>
    <w:rsid w:val="002966E5"/>
    <w:rsid w:val="00296761"/>
    <w:rsid w:val="0029677C"/>
    <w:rsid w:val="002967A7"/>
    <w:rsid w:val="0029688D"/>
    <w:rsid w:val="0029693A"/>
    <w:rsid w:val="00296A14"/>
    <w:rsid w:val="00296B8B"/>
    <w:rsid w:val="00296FA8"/>
    <w:rsid w:val="00297055"/>
    <w:rsid w:val="002971B6"/>
    <w:rsid w:val="002973B3"/>
    <w:rsid w:val="002974F3"/>
    <w:rsid w:val="00297553"/>
    <w:rsid w:val="00297773"/>
    <w:rsid w:val="002977BE"/>
    <w:rsid w:val="002979A3"/>
    <w:rsid w:val="00297A67"/>
    <w:rsid w:val="00297BAD"/>
    <w:rsid w:val="00297BE5"/>
    <w:rsid w:val="00297C28"/>
    <w:rsid w:val="00297C6B"/>
    <w:rsid w:val="00297C80"/>
    <w:rsid w:val="00297CAB"/>
    <w:rsid w:val="00297CC6"/>
    <w:rsid w:val="00297DF3"/>
    <w:rsid w:val="00297ED9"/>
    <w:rsid w:val="00297F4C"/>
    <w:rsid w:val="002A0270"/>
    <w:rsid w:val="002A0286"/>
    <w:rsid w:val="002A02D4"/>
    <w:rsid w:val="002A037E"/>
    <w:rsid w:val="002A049B"/>
    <w:rsid w:val="002A04D1"/>
    <w:rsid w:val="002A04E5"/>
    <w:rsid w:val="002A05B0"/>
    <w:rsid w:val="002A05EF"/>
    <w:rsid w:val="002A06EF"/>
    <w:rsid w:val="002A0707"/>
    <w:rsid w:val="002A0757"/>
    <w:rsid w:val="002A08D6"/>
    <w:rsid w:val="002A0984"/>
    <w:rsid w:val="002A0A41"/>
    <w:rsid w:val="002A0AAA"/>
    <w:rsid w:val="002A0AF3"/>
    <w:rsid w:val="002A0B64"/>
    <w:rsid w:val="002A0B84"/>
    <w:rsid w:val="002A0C56"/>
    <w:rsid w:val="002A0CC7"/>
    <w:rsid w:val="002A0D1C"/>
    <w:rsid w:val="002A0DAB"/>
    <w:rsid w:val="002A0EAE"/>
    <w:rsid w:val="002A0F11"/>
    <w:rsid w:val="002A0F6A"/>
    <w:rsid w:val="002A0FD5"/>
    <w:rsid w:val="002A0FF9"/>
    <w:rsid w:val="002A105A"/>
    <w:rsid w:val="002A1083"/>
    <w:rsid w:val="002A10AC"/>
    <w:rsid w:val="002A10D0"/>
    <w:rsid w:val="002A10E4"/>
    <w:rsid w:val="002A1160"/>
    <w:rsid w:val="002A1362"/>
    <w:rsid w:val="002A1400"/>
    <w:rsid w:val="002A14A2"/>
    <w:rsid w:val="002A14D4"/>
    <w:rsid w:val="002A14E6"/>
    <w:rsid w:val="002A1615"/>
    <w:rsid w:val="002A16B9"/>
    <w:rsid w:val="002A1710"/>
    <w:rsid w:val="002A172F"/>
    <w:rsid w:val="002A17E9"/>
    <w:rsid w:val="002A17EA"/>
    <w:rsid w:val="002A193C"/>
    <w:rsid w:val="002A194D"/>
    <w:rsid w:val="002A196D"/>
    <w:rsid w:val="002A1995"/>
    <w:rsid w:val="002A19C2"/>
    <w:rsid w:val="002A19C4"/>
    <w:rsid w:val="002A1A12"/>
    <w:rsid w:val="002A1A7E"/>
    <w:rsid w:val="002A1AC0"/>
    <w:rsid w:val="002A1D15"/>
    <w:rsid w:val="002A1E64"/>
    <w:rsid w:val="002A1E87"/>
    <w:rsid w:val="002A1F0D"/>
    <w:rsid w:val="002A1F83"/>
    <w:rsid w:val="002A1FB4"/>
    <w:rsid w:val="002A226B"/>
    <w:rsid w:val="002A22C3"/>
    <w:rsid w:val="002A22EB"/>
    <w:rsid w:val="002A242E"/>
    <w:rsid w:val="002A2480"/>
    <w:rsid w:val="002A262A"/>
    <w:rsid w:val="002A2715"/>
    <w:rsid w:val="002A277C"/>
    <w:rsid w:val="002A27CD"/>
    <w:rsid w:val="002A2902"/>
    <w:rsid w:val="002A2925"/>
    <w:rsid w:val="002A2957"/>
    <w:rsid w:val="002A2AB9"/>
    <w:rsid w:val="002A2C74"/>
    <w:rsid w:val="002A2C76"/>
    <w:rsid w:val="002A2E0A"/>
    <w:rsid w:val="002A2FD2"/>
    <w:rsid w:val="002A3097"/>
    <w:rsid w:val="002A320A"/>
    <w:rsid w:val="002A3231"/>
    <w:rsid w:val="002A32D4"/>
    <w:rsid w:val="002A3317"/>
    <w:rsid w:val="002A33BF"/>
    <w:rsid w:val="002A3464"/>
    <w:rsid w:val="002A3536"/>
    <w:rsid w:val="002A3548"/>
    <w:rsid w:val="002A35A9"/>
    <w:rsid w:val="002A39C4"/>
    <w:rsid w:val="002A3A50"/>
    <w:rsid w:val="002A3AC3"/>
    <w:rsid w:val="002A3C52"/>
    <w:rsid w:val="002A3CCD"/>
    <w:rsid w:val="002A3E1B"/>
    <w:rsid w:val="002A3EED"/>
    <w:rsid w:val="002A415A"/>
    <w:rsid w:val="002A4165"/>
    <w:rsid w:val="002A4184"/>
    <w:rsid w:val="002A41C4"/>
    <w:rsid w:val="002A42B2"/>
    <w:rsid w:val="002A4340"/>
    <w:rsid w:val="002A437C"/>
    <w:rsid w:val="002A44B1"/>
    <w:rsid w:val="002A44F5"/>
    <w:rsid w:val="002A44F8"/>
    <w:rsid w:val="002A4650"/>
    <w:rsid w:val="002A46C0"/>
    <w:rsid w:val="002A47A6"/>
    <w:rsid w:val="002A486F"/>
    <w:rsid w:val="002A4924"/>
    <w:rsid w:val="002A497A"/>
    <w:rsid w:val="002A4A0B"/>
    <w:rsid w:val="002A4C3A"/>
    <w:rsid w:val="002A4C71"/>
    <w:rsid w:val="002A4C89"/>
    <w:rsid w:val="002A4CD1"/>
    <w:rsid w:val="002A4DF1"/>
    <w:rsid w:val="002A4E56"/>
    <w:rsid w:val="002A4E92"/>
    <w:rsid w:val="002A4EDF"/>
    <w:rsid w:val="002A5186"/>
    <w:rsid w:val="002A5193"/>
    <w:rsid w:val="002A51DE"/>
    <w:rsid w:val="002A52A3"/>
    <w:rsid w:val="002A52F5"/>
    <w:rsid w:val="002A5326"/>
    <w:rsid w:val="002A533C"/>
    <w:rsid w:val="002A54C0"/>
    <w:rsid w:val="002A5597"/>
    <w:rsid w:val="002A567E"/>
    <w:rsid w:val="002A56C7"/>
    <w:rsid w:val="002A576A"/>
    <w:rsid w:val="002A581D"/>
    <w:rsid w:val="002A5847"/>
    <w:rsid w:val="002A587C"/>
    <w:rsid w:val="002A58CB"/>
    <w:rsid w:val="002A59B2"/>
    <w:rsid w:val="002A59F5"/>
    <w:rsid w:val="002A5A08"/>
    <w:rsid w:val="002A5B16"/>
    <w:rsid w:val="002A5B9E"/>
    <w:rsid w:val="002A5CE9"/>
    <w:rsid w:val="002A605B"/>
    <w:rsid w:val="002A6089"/>
    <w:rsid w:val="002A6160"/>
    <w:rsid w:val="002A61E2"/>
    <w:rsid w:val="002A6284"/>
    <w:rsid w:val="002A6696"/>
    <w:rsid w:val="002A6830"/>
    <w:rsid w:val="002A68D1"/>
    <w:rsid w:val="002A6943"/>
    <w:rsid w:val="002A69FC"/>
    <w:rsid w:val="002A6AD1"/>
    <w:rsid w:val="002A6B42"/>
    <w:rsid w:val="002A6BBD"/>
    <w:rsid w:val="002A6DD0"/>
    <w:rsid w:val="002A6FB9"/>
    <w:rsid w:val="002A70AD"/>
    <w:rsid w:val="002A70B6"/>
    <w:rsid w:val="002A70F8"/>
    <w:rsid w:val="002A7116"/>
    <w:rsid w:val="002A7217"/>
    <w:rsid w:val="002A7470"/>
    <w:rsid w:val="002A74A0"/>
    <w:rsid w:val="002A7520"/>
    <w:rsid w:val="002A75EE"/>
    <w:rsid w:val="002A7652"/>
    <w:rsid w:val="002A767C"/>
    <w:rsid w:val="002A76AB"/>
    <w:rsid w:val="002A76AC"/>
    <w:rsid w:val="002A76E9"/>
    <w:rsid w:val="002A7728"/>
    <w:rsid w:val="002A7977"/>
    <w:rsid w:val="002A7B28"/>
    <w:rsid w:val="002A7C81"/>
    <w:rsid w:val="002A7CDF"/>
    <w:rsid w:val="002A7D85"/>
    <w:rsid w:val="002A7FBD"/>
    <w:rsid w:val="002A7FDB"/>
    <w:rsid w:val="002B0045"/>
    <w:rsid w:val="002B01E6"/>
    <w:rsid w:val="002B02B1"/>
    <w:rsid w:val="002B03D2"/>
    <w:rsid w:val="002B03E2"/>
    <w:rsid w:val="002B0441"/>
    <w:rsid w:val="002B0469"/>
    <w:rsid w:val="002B04F1"/>
    <w:rsid w:val="002B04F6"/>
    <w:rsid w:val="002B0771"/>
    <w:rsid w:val="002B07D8"/>
    <w:rsid w:val="002B08F8"/>
    <w:rsid w:val="002B0A8B"/>
    <w:rsid w:val="002B0ABE"/>
    <w:rsid w:val="002B0B09"/>
    <w:rsid w:val="002B0BA7"/>
    <w:rsid w:val="002B0BD9"/>
    <w:rsid w:val="002B0E06"/>
    <w:rsid w:val="002B0E08"/>
    <w:rsid w:val="002B0F14"/>
    <w:rsid w:val="002B10EC"/>
    <w:rsid w:val="002B1134"/>
    <w:rsid w:val="002B115C"/>
    <w:rsid w:val="002B115F"/>
    <w:rsid w:val="002B1379"/>
    <w:rsid w:val="002B1614"/>
    <w:rsid w:val="002B1627"/>
    <w:rsid w:val="002B16B0"/>
    <w:rsid w:val="002B1762"/>
    <w:rsid w:val="002B18EC"/>
    <w:rsid w:val="002B1910"/>
    <w:rsid w:val="002B1A18"/>
    <w:rsid w:val="002B1B81"/>
    <w:rsid w:val="002B1D51"/>
    <w:rsid w:val="002B1D6F"/>
    <w:rsid w:val="002B1E2C"/>
    <w:rsid w:val="002B1FA9"/>
    <w:rsid w:val="002B207E"/>
    <w:rsid w:val="002B2153"/>
    <w:rsid w:val="002B2251"/>
    <w:rsid w:val="002B2327"/>
    <w:rsid w:val="002B2352"/>
    <w:rsid w:val="002B24E4"/>
    <w:rsid w:val="002B25C2"/>
    <w:rsid w:val="002B25D4"/>
    <w:rsid w:val="002B26FA"/>
    <w:rsid w:val="002B2959"/>
    <w:rsid w:val="002B29D8"/>
    <w:rsid w:val="002B2A63"/>
    <w:rsid w:val="002B2A6E"/>
    <w:rsid w:val="002B2B91"/>
    <w:rsid w:val="002B2C12"/>
    <w:rsid w:val="002B2C26"/>
    <w:rsid w:val="002B2CC4"/>
    <w:rsid w:val="002B2EE2"/>
    <w:rsid w:val="002B2FB6"/>
    <w:rsid w:val="002B2FFB"/>
    <w:rsid w:val="002B3006"/>
    <w:rsid w:val="002B301E"/>
    <w:rsid w:val="002B306D"/>
    <w:rsid w:val="002B3106"/>
    <w:rsid w:val="002B31C4"/>
    <w:rsid w:val="002B31DA"/>
    <w:rsid w:val="002B32AA"/>
    <w:rsid w:val="002B34D9"/>
    <w:rsid w:val="002B353C"/>
    <w:rsid w:val="002B355F"/>
    <w:rsid w:val="002B3563"/>
    <w:rsid w:val="002B359E"/>
    <w:rsid w:val="002B35DF"/>
    <w:rsid w:val="002B3633"/>
    <w:rsid w:val="002B36D1"/>
    <w:rsid w:val="002B3705"/>
    <w:rsid w:val="002B389B"/>
    <w:rsid w:val="002B3955"/>
    <w:rsid w:val="002B3987"/>
    <w:rsid w:val="002B3A5E"/>
    <w:rsid w:val="002B3B19"/>
    <w:rsid w:val="002B3B73"/>
    <w:rsid w:val="002B3DAC"/>
    <w:rsid w:val="002B3E1D"/>
    <w:rsid w:val="002B3E31"/>
    <w:rsid w:val="002B3FA0"/>
    <w:rsid w:val="002B4039"/>
    <w:rsid w:val="002B40B0"/>
    <w:rsid w:val="002B40EC"/>
    <w:rsid w:val="002B4274"/>
    <w:rsid w:val="002B42E4"/>
    <w:rsid w:val="002B449C"/>
    <w:rsid w:val="002B4619"/>
    <w:rsid w:val="002B47A3"/>
    <w:rsid w:val="002B47FB"/>
    <w:rsid w:val="002B483B"/>
    <w:rsid w:val="002B4886"/>
    <w:rsid w:val="002B48F3"/>
    <w:rsid w:val="002B4973"/>
    <w:rsid w:val="002B4AD4"/>
    <w:rsid w:val="002B4D7F"/>
    <w:rsid w:val="002B4EB1"/>
    <w:rsid w:val="002B4EB9"/>
    <w:rsid w:val="002B4EE9"/>
    <w:rsid w:val="002B5177"/>
    <w:rsid w:val="002B51A1"/>
    <w:rsid w:val="002B5209"/>
    <w:rsid w:val="002B526E"/>
    <w:rsid w:val="002B527E"/>
    <w:rsid w:val="002B53CF"/>
    <w:rsid w:val="002B54D3"/>
    <w:rsid w:val="002B551D"/>
    <w:rsid w:val="002B5630"/>
    <w:rsid w:val="002B57E6"/>
    <w:rsid w:val="002B5C01"/>
    <w:rsid w:val="002B5C34"/>
    <w:rsid w:val="002B5CA4"/>
    <w:rsid w:val="002B5CED"/>
    <w:rsid w:val="002B5D80"/>
    <w:rsid w:val="002B5E16"/>
    <w:rsid w:val="002B5E8F"/>
    <w:rsid w:val="002B5F54"/>
    <w:rsid w:val="002B6023"/>
    <w:rsid w:val="002B62AD"/>
    <w:rsid w:val="002B62B3"/>
    <w:rsid w:val="002B6305"/>
    <w:rsid w:val="002B633F"/>
    <w:rsid w:val="002B636E"/>
    <w:rsid w:val="002B637D"/>
    <w:rsid w:val="002B6393"/>
    <w:rsid w:val="002B63B6"/>
    <w:rsid w:val="002B63C0"/>
    <w:rsid w:val="002B6740"/>
    <w:rsid w:val="002B6810"/>
    <w:rsid w:val="002B6A03"/>
    <w:rsid w:val="002B6ABF"/>
    <w:rsid w:val="002B6C28"/>
    <w:rsid w:val="002B6C30"/>
    <w:rsid w:val="002B6C90"/>
    <w:rsid w:val="002B6CB7"/>
    <w:rsid w:val="002B6DE5"/>
    <w:rsid w:val="002B6E04"/>
    <w:rsid w:val="002B6F09"/>
    <w:rsid w:val="002B6F41"/>
    <w:rsid w:val="002B6FB1"/>
    <w:rsid w:val="002B6FFF"/>
    <w:rsid w:val="002B7098"/>
    <w:rsid w:val="002B70C2"/>
    <w:rsid w:val="002B70EB"/>
    <w:rsid w:val="002B7151"/>
    <w:rsid w:val="002B7290"/>
    <w:rsid w:val="002B7307"/>
    <w:rsid w:val="002B7359"/>
    <w:rsid w:val="002B73E5"/>
    <w:rsid w:val="002B7426"/>
    <w:rsid w:val="002B748F"/>
    <w:rsid w:val="002B7516"/>
    <w:rsid w:val="002B752D"/>
    <w:rsid w:val="002B7543"/>
    <w:rsid w:val="002B75BB"/>
    <w:rsid w:val="002B7611"/>
    <w:rsid w:val="002B76CE"/>
    <w:rsid w:val="002B777D"/>
    <w:rsid w:val="002B780A"/>
    <w:rsid w:val="002B783C"/>
    <w:rsid w:val="002B794A"/>
    <w:rsid w:val="002B7961"/>
    <w:rsid w:val="002B79E8"/>
    <w:rsid w:val="002B7A3A"/>
    <w:rsid w:val="002B7AA7"/>
    <w:rsid w:val="002B7BC4"/>
    <w:rsid w:val="002B7CB9"/>
    <w:rsid w:val="002B7D4F"/>
    <w:rsid w:val="002B7E8C"/>
    <w:rsid w:val="002B7F53"/>
    <w:rsid w:val="002B7FC6"/>
    <w:rsid w:val="002C0087"/>
    <w:rsid w:val="002C0104"/>
    <w:rsid w:val="002C011C"/>
    <w:rsid w:val="002C01C2"/>
    <w:rsid w:val="002C022B"/>
    <w:rsid w:val="002C02D8"/>
    <w:rsid w:val="002C0363"/>
    <w:rsid w:val="002C0370"/>
    <w:rsid w:val="002C0415"/>
    <w:rsid w:val="002C0647"/>
    <w:rsid w:val="002C06D2"/>
    <w:rsid w:val="002C073C"/>
    <w:rsid w:val="002C0763"/>
    <w:rsid w:val="002C086C"/>
    <w:rsid w:val="002C09B7"/>
    <w:rsid w:val="002C09BB"/>
    <w:rsid w:val="002C0A07"/>
    <w:rsid w:val="002C0B5C"/>
    <w:rsid w:val="002C0CFB"/>
    <w:rsid w:val="002C0D49"/>
    <w:rsid w:val="002C0E69"/>
    <w:rsid w:val="002C0F7C"/>
    <w:rsid w:val="002C0FA8"/>
    <w:rsid w:val="002C0FD1"/>
    <w:rsid w:val="002C10A3"/>
    <w:rsid w:val="002C1131"/>
    <w:rsid w:val="002C1135"/>
    <w:rsid w:val="002C118E"/>
    <w:rsid w:val="002C1190"/>
    <w:rsid w:val="002C120D"/>
    <w:rsid w:val="002C12A9"/>
    <w:rsid w:val="002C1489"/>
    <w:rsid w:val="002C15C5"/>
    <w:rsid w:val="002C15D5"/>
    <w:rsid w:val="002C167E"/>
    <w:rsid w:val="002C1785"/>
    <w:rsid w:val="002C17AC"/>
    <w:rsid w:val="002C182E"/>
    <w:rsid w:val="002C191E"/>
    <w:rsid w:val="002C1981"/>
    <w:rsid w:val="002C19A1"/>
    <w:rsid w:val="002C1B80"/>
    <w:rsid w:val="002C1C1C"/>
    <w:rsid w:val="002C1D5E"/>
    <w:rsid w:val="002C1DA5"/>
    <w:rsid w:val="002C1E06"/>
    <w:rsid w:val="002C1F0C"/>
    <w:rsid w:val="002C1FBE"/>
    <w:rsid w:val="002C2011"/>
    <w:rsid w:val="002C207A"/>
    <w:rsid w:val="002C20D9"/>
    <w:rsid w:val="002C2109"/>
    <w:rsid w:val="002C21FE"/>
    <w:rsid w:val="002C2224"/>
    <w:rsid w:val="002C232F"/>
    <w:rsid w:val="002C23EB"/>
    <w:rsid w:val="002C2512"/>
    <w:rsid w:val="002C25A7"/>
    <w:rsid w:val="002C26AE"/>
    <w:rsid w:val="002C26EB"/>
    <w:rsid w:val="002C2A68"/>
    <w:rsid w:val="002C2B73"/>
    <w:rsid w:val="002C2D31"/>
    <w:rsid w:val="002C2D4A"/>
    <w:rsid w:val="002C2DA9"/>
    <w:rsid w:val="002C2E73"/>
    <w:rsid w:val="002C2EA8"/>
    <w:rsid w:val="002C2EB3"/>
    <w:rsid w:val="002C2FEE"/>
    <w:rsid w:val="002C2FF6"/>
    <w:rsid w:val="002C300B"/>
    <w:rsid w:val="002C30F7"/>
    <w:rsid w:val="002C315F"/>
    <w:rsid w:val="002C348D"/>
    <w:rsid w:val="002C34D0"/>
    <w:rsid w:val="002C35FC"/>
    <w:rsid w:val="002C3600"/>
    <w:rsid w:val="002C365E"/>
    <w:rsid w:val="002C366D"/>
    <w:rsid w:val="002C36D7"/>
    <w:rsid w:val="002C36DE"/>
    <w:rsid w:val="002C392B"/>
    <w:rsid w:val="002C393A"/>
    <w:rsid w:val="002C3A27"/>
    <w:rsid w:val="002C3B94"/>
    <w:rsid w:val="002C3C11"/>
    <w:rsid w:val="002C3C41"/>
    <w:rsid w:val="002C3E7F"/>
    <w:rsid w:val="002C3F80"/>
    <w:rsid w:val="002C408B"/>
    <w:rsid w:val="002C40D4"/>
    <w:rsid w:val="002C4223"/>
    <w:rsid w:val="002C43A2"/>
    <w:rsid w:val="002C43F8"/>
    <w:rsid w:val="002C442F"/>
    <w:rsid w:val="002C4496"/>
    <w:rsid w:val="002C44AF"/>
    <w:rsid w:val="002C4506"/>
    <w:rsid w:val="002C455E"/>
    <w:rsid w:val="002C459B"/>
    <w:rsid w:val="002C46DE"/>
    <w:rsid w:val="002C471B"/>
    <w:rsid w:val="002C4790"/>
    <w:rsid w:val="002C4833"/>
    <w:rsid w:val="002C4921"/>
    <w:rsid w:val="002C4A78"/>
    <w:rsid w:val="002C4AD4"/>
    <w:rsid w:val="002C4BD5"/>
    <w:rsid w:val="002C4D0A"/>
    <w:rsid w:val="002C4D4D"/>
    <w:rsid w:val="002C4E80"/>
    <w:rsid w:val="002C4EB1"/>
    <w:rsid w:val="002C5185"/>
    <w:rsid w:val="002C5236"/>
    <w:rsid w:val="002C5253"/>
    <w:rsid w:val="002C53C0"/>
    <w:rsid w:val="002C54D6"/>
    <w:rsid w:val="002C555A"/>
    <w:rsid w:val="002C55D3"/>
    <w:rsid w:val="002C562F"/>
    <w:rsid w:val="002C5728"/>
    <w:rsid w:val="002C5756"/>
    <w:rsid w:val="002C576D"/>
    <w:rsid w:val="002C57AC"/>
    <w:rsid w:val="002C5910"/>
    <w:rsid w:val="002C5990"/>
    <w:rsid w:val="002C59DA"/>
    <w:rsid w:val="002C5A13"/>
    <w:rsid w:val="002C5A6D"/>
    <w:rsid w:val="002C5B25"/>
    <w:rsid w:val="002C5C74"/>
    <w:rsid w:val="002C5C77"/>
    <w:rsid w:val="002C5CBF"/>
    <w:rsid w:val="002C5CC4"/>
    <w:rsid w:val="002C5DBF"/>
    <w:rsid w:val="002C5EAD"/>
    <w:rsid w:val="002C5F90"/>
    <w:rsid w:val="002C5FAC"/>
    <w:rsid w:val="002C6095"/>
    <w:rsid w:val="002C60A5"/>
    <w:rsid w:val="002C6198"/>
    <w:rsid w:val="002C623C"/>
    <w:rsid w:val="002C6268"/>
    <w:rsid w:val="002C6289"/>
    <w:rsid w:val="002C6309"/>
    <w:rsid w:val="002C6424"/>
    <w:rsid w:val="002C64AD"/>
    <w:rsid w:val="002C652C"/>
    <w:rsid w:val="002C6726"/>
    <w:rsid w:val="002C674B"/>
    <w:rsid w:val="002C6756"/>
    <w:rsid w:val="002C6786"/>
    <w:rsid w:val="002C680E"/>
    <w:rsid w:val="002C68B4"/>
    <w:rsid w:val="002C691D"/>
    <w:rsid w:val="002C6A02"/>
    <w:rsid w:val="002C6A48"/>
    <w:rsid w:val="002C6AC6"/>
    <w:rsid w:val="002C6B15"/>
    <w:rsid w:val="002C6B53"/>
    <w:rsid w:val="002C6B83"/>
    <w:rsid w:val="002C6E07"/>
    <w:rsid w:val="002C6FAD"/>
    <w:rsid w:val="002C6FF9"/>
    <w:rsid w:val="002C72A6"/>
    <w:rsid w:val="002C72B2"/>
    <w:rsid w:val="002C73CA"/>
    <w:rsid w:val="002C73FF"/>
    <w:rsid w:val="002C742F"/>
    <w:rsid w:val="002C7483"/>
    <w:rsid w:val="002C74A6"/>
    <w:rsid w:val="002C7688"/>
    <w:rsid w:val="002C76CD"/>
    <w:rsid w:val="002C777B"/>
    <w:rsid w:val="002C78C9"/>
    <w:rsid w:val="002C78F4"/>
    <w:rsid w:val="002C793E"/>
    <w:rsid w:val="002C7A15"/>
    <w:rsid w:val="002C7C5B"/>
    <w:rsid w:val="002C7CD4"/>
    <w:rsid w:val="002C7CDA"/>
    <w:rsid w:val="002C7DA2"/>
    <w:rsid w:val="002C7DCC"/>
    <w:rsid w:val="002C7EDC"/>
    <w:rsid w:val="002C7F65"/>
    <w:rsid w:val="002D0040"/>
    <w:rsid w:val="002D01C4"/>
    <w:rsid w:val="002D01CE"/>
    <w:rsid w:val="002D0557"/>
    <w:rsid w:val="002D05A2"/>
    <w:rsid w:val="002D0668"/>
    <w:rsid w:val="002D06C0"/>
    <w:rsid w:val="002D0889"/>
    <w:rsid w:val="002D09CE"/>
    <w:rsid w:val="002D0AFD"/>
    <w:rsid w:val="002D0BF2"/>
    <w:rsid w:val="002D0D36"/>
    <w:rsid w:val="002D0D7F"/>
    <w:rsid w:val="002D0DF7"/>
    <w:rsid w:val="002D0EB2"/>
    <w:rsid w:val="002D0F85"/>
    <w:rsid w:val="002D105E"/>
    <w:rsid w:val="002D10A4"/>
    <w:rsid w:val="002D11C4"/>
    <w:rsid w:val="002D1202"/>
    <w:rsid w:val="002D12C5"/>
    <w:rsid w:val="002D1324"/>
    <w:rsid w:val="002D156C"/>
    <w:rsid w:val="002D15FD"/>
    <w:rsid w:val="002D1660"/>
    <w:rsid w:val="002D16A8"/>
    <w:rsid w:val="002D16D3"/>
    <w:rsid w:val="002D1789"/>
    <w:rsid w:val="002D1875"/>
    <w:rsid w:val="002D1881"/>
    <w:rsid w:val="002D1989"/>
    <w:rsid w:val="002D1A43"/>
    <w:rsid w:val="002D1ACC"/>
    <w:rsid w:val="002D1BD0"/>
    <w:rsid w:val="002D1DDE"/>
    <w:rsid w:val="002D1E75"/>
    <w:rsid w:val="002D1EFA"/>
    <w:rsid w:val="002D1FB6"/>
    <w:rsid w:val="002D1FE4"/>
    <w:rsid w:val="002D2036"/>
    <w:rsid w:val="002D2039"/>
    <w:rsid w:val="002D2136"/>
    <w:rsid w:val="002D213F"/>
    <w:rsid w:val="002D2184"/>
    <w:rsid w:val="002D21B0"/>
    <w:rsid w:val="002D2208"/>
    <w:rsid w:val="002D22E5"/>
    <w:rsid w:val="002D2357"/>
    <w:rsid w:val="002D2443"/>
    <w:rsid w:val="002D2494"/>
    <w:rsid w:val="002D249A"/>
    <w:rsid w:val="002D251D"/>
    <w:rsid w:val="002D2580"/>
    <w:rsid w:val="002D2662"/>
    <w:rsid w:val="002D2732"/>
    <w:rsid w:val="002D2769"/>
    <w:rsid w:val="002D276B"/>
    <w:rsid w:val="002D27CE"/>
    <w:rsid w:val="002D280B"/>
    <w:rsid w:val="002D285E"/>
    <w:rsid w:val="002D2862"/>
    <w:rsid w:val="002D28F5"/>
    <w:rsid w:val="002D2987"/>
    <w:rsid w:val="002D2AD2"/>
    <w:rsid w:val="002D2BCD"/>
    <w:rsid w:val="002D2D97"/>
    <w:rsid w:val="002D2E3E"/>
    <w:rsid w:val="002D2E7D"/>
    <w:rsid w:val="002D2EC8"/>
    <w:rsid w:val="002D2EF3"/>
    <w:rsid w:val="002D2FAA"/>
    <w:rsid w:val="002D3068"/>
    <w:rsid w:val="002D308B"/>
    <w:rsid w:val="002D31B7"/>
    <w:rsid w:val="002D3399"/>
    <w:rsid w:val="002D348D"/>
    <w:rsid w:val="002D3549"/>
    <w:rsid w:val="002D3699"/>
    <w:rsid w:val="002D37EB"/>
    <w:rsid w:val="002D382A"/>
    <w:rsid w:val="002D3885"/>
    <w:rsid w:val="002D38CB"/>
    <w:rsid w:val="002D39AC"/>
    <w:rsid w:val="002D39BB"/>
    <w:rsid w:val="002D3A50"/>
    <w:rsid w:val="002D3A90"/>
    <w:rsid w:val="002D3AD9"/>
    <w:rsid w:val="002D3BC7"/>
    <w:rsid w:val="002D3C4C"/>
    <w:rsid w:val="002D3D5C"/>
    <w:rsid w:val="002D3D89"/>
    <w:rsid w:val="002D3E82"/>
    <w:rsid w:val="002D3ED3"/>
    <w:rsid w:val="002D3F43"/>
    <w:rsid w:val="002D3FCA"/>
    <w:rsid w:val="002D4041"/>
    <w:rsid w:val="002D408A"/>
    <w:rsid w:val="002D41BD"/>
    <w:rsid w:val="002D43A9"/>
    <w:rsid w:val="002D45AA"/>
    <w:rsid w:val="002D4689"/>
    <w:rsid w:val="002D4695"/>
    <w:rsid w:val="002D4810"/>
    <w:rsid w:val="002D484D"/>
    <w:rsid w:val="002D48FF"/>
    <w:rsid w:val="002D4947"/>
    <w:rsid w:val="002D498F"/>
    <w:rsid w:val="002D4B8F"/>
    <w:rsid w:val="002D4BE7"/>
    <w:rsid w:val="002D4CAB"/>
    <w:rsid w:val="002D4DEA"/>
    <w:rsid w:val="002D4EFF"/>
    <w:rsid w:val="002D509A"/>
    <w:rsid w:val="002D51CE"/>
    <w:rsid w:val="002D5204"/>
    <w:rsid w:val="002D53B5"/>
    <w:rsid w:val="002D5484"/>
    <w:rsid w:val="002D5744"/>
    <w:rsid w:val="002D57A9"/>
    <w:rsid w:val="002D57BC"/>
    <w:rsid w:val="002D57EE"/>
    <w:rsid w:val="002D5818"/>
    <w:rsid w:val="002D5AEC"/>
    <w:rsid w:val="002D5B20"/>
    <w:rsid w:val="002D5CB4"/>
    <w:rsid w:val="002D5D9E"/>
    <w:rsid w:val="002D5E2C"/>
    <w:rsid w:val="002D5E51"/>
    <w:rsid w:val="002D5E76"/>
    <w:rsid w:val="002D5E8D"/>
    <w:rsid w:val="002D5EC2"/>
    <w:rsid w:val="002D5F9B"/>
    <w:rsid w:val="002D60ED"/>
    <w:rsid w:val="002D6146"/>
    <w:rsid w:val="002D61B0"/>
    <w:rsid w:val="002D6259"/>
    <w:rsid w:val="002D6261"/>
    <w:rsid w:val="002D6282"/>
    <w:rsid w:val="002D62B6"/>
    <w:rsid w:val="002D63B4"/>
    <w:rsid w:val="002D6492"/>
    <w:rsid w:val="002D6593"/>
    <w:rsid w:val="002D6615"/>
    <w:rsid w:val="002D66C4"/>
    <w:rsid w:val="002D6916"/>
    <w:rsid w:val="002D6948"/>
    <w:rsid w:val="002D69B0"/>
    <w:rsid w:val="002D69D6"/>
    <w:rsid w:val="002D6A67"/>
    <w:rsid w:val="002D6B23"/>
    <w:rsid w:val="002D6BC2"/>
    <w:rsid w:val="002D6DB0"/>
    <w:rsid w:val="002D6DE6"/>
    <w:rsid w:val="002D6E3E"/>
    <w:rsid w:val="002D6F57"/>
    <w:rsid w:val="002D6F76"/>
    <w:rsid w:val="002D6F7E"/>
    <w:rsid w:val="002D703C"/>
    <w:rsid w:val="002D70FB"/>
    <w:rsid w:val="002D72CD"/>
    <w:rsid w:val="002D732F"/>
    <w:rsid w:val="002D73F9"/>
    <w:rsid w:val="002D7473"/>
    <w:rsid w:val="002D7585"/>
    <w:rsid w:val="002D75B1"/>
    <w:rsid w:val="002D7677"/>
    <w:rsid w:val="002D7708"/>
    <w:rsid w:val="002D77F7"/>
    <w:rsid w:val="002D7870"/>
    <w:rsid w:val="002D788C"/>
    <w:rsid w:val="002D7895"/>
    <w:rsid w:val="002D78A6"/>
    <w:rsid w:val="002D7A1A"/>
    <w:rsid w:val="002D7B43"/>
    <w:rsid w:val="002D7BC4"/>
    <w:rsid w:val="002E0000"/>
    <w:rsid w:val="002E000F"/>
    <w:rsid w:val="002E00F2"/>
    <w:rsid w:val="002E0121"/>
    <w:rsid w:val="002E01A0"/>
    <w:rsid w:val="002E02AF"/>
    <w:rsid w:val="002E0310"/>
    <w:rsid w:val="002E0382"/>
    <w:rsid w:val="002E038F"/>
    <w:rsid w:val="002E041A"/>
    <w:rsid w:val="002E0430"/>
    <w:rsid w:val="002E06A5"/>
    <w:rsid w:val="002E07CB"/>
    <w:rsid w:val="002E07FA"/>
    <w:rsid w:val="002E08B1"/>
    <w:rsid w:val="002E08C1"/>
    <w:rsid w:val="002E099F"/>
    <w:rsid w:val="002E09D1"/>
    <w:rsid w:val="002E0B22"/>
    <w:rsid w:val="002E0B47"/>
    <w:rsid w:val="002E0BF7"/>
    <w:rsid w:val="002E0C00"/>
    <w:rsid w:val="002E0C07"/>
    <w:rsid w:val="002E0D7B"/>
    <w:rsid w:val="002E0E2D"/>
    <w:rsid w:val="002E0F60"/>
    <w:rsid w:val="002E0FEC"/>
    <w:rsid w:val="002E1099"/>
    <w:rsid w:val="002E11A4"/>
    <w:rsid w:val="002E1243"/>
    <w:rsid w:val="002E12A1"/>
    <w:rsid w:val="002E1358"/>
    <w:rsid w:val="002E136E"/>
    <w:rsid w:val="002E145C"/>
    <w:rsid w:val="002E161A"/>
    <w:rsid w:val="002E168A"/>
    <w:rsid w:val="002E16B1"/>
    <w:rsid w:val="002E16D0"/>
    <w:rsid w:val="002E16D6"/>
    <w:rsid w:val="002E16F0"/>
    <w:rsid w:val="002E179D"/>
    <w:rsid w:val="002E18FF"/>
    <w:rsid w:val="002E1A05"/>
    <w:rsid w:val="002E1B49"/>
    <w:rsid w:val="002E1C9E"/>
    <w:rsid w:val="002E1CF4"/>
    <w:rsid w:val="002E1D1F"/>
    <w:rsid w:val="002E1D45"/>
    <w:rsid w:val="002E1DE2"/>
    <w:rsid w:val="002E1DE4"/>
    <w:rsid w:val="002E1E47"/>
    <w:rsid w:val="002E1F16"/>
    <w:rsid w:val="002E2009"/>
    <w:rsid w:val="002E2076"/>
    <w:rsid w:val="002E2086"/>
    <w:rsid w:val="002E213F"/>
    <w:rsid w:val="002E2140"/>
    <w:rsid w:val="002E216C"/>
    <w:rsid w:val="002E220B"/>
    <w:rsid w:val="002E222E"/>
    <w:rsid w:val="002E2315"/>
    <w:rsid w:val="002E2453"/>
    <w:rsid w:val="002E258E"/>
    <w:rsid w:val="002E25A6"/>
    <w:rsid w:val="002E25FC"/>
    <w:rsid w:val="002E26A5"/>
    <w:rsid w:val="002E2709"/>
    <w:rsid w:val="002E28D1"/>
    <w:rsid w:val="002E290A"/>
    <w:rsid w:val="002E29B2"/>
    <w:rsid w:val="002E2A04"/>
    <w:rsid w:val="002E2A1B"/>
    <w:rsid w:val="002E2AD9"/>
    <w:rsid w:val="002E2B55"/>
    <w:rsid w:val="002E2D4A"/>
    <w:rsid w:val="002E2FFB"/>
    <w:rsid w:val="002E3013"/>
    <w:rsid w:val="002E304C"/>
    <w:rsid w:val="002E3072"/>
    <w:rsid w:val="002E314E"/>
    <w:rsid w:val="002E31C3"/>
    <w:rsid w:val="002E32AF"/>
    <w:rsid w:val="002E32D1"/>
    <w:rsid w:val="002E3310"/>
    <w:rsid w:val="002E3319"/>
    <w:rsid w:val="002E3367"/>
    <w:rsid w:val="002E3395"/>
    <w:rsid w:val="002E33AE"/>
    <w:rsid w:val="002E33AF"/>
    <w:rsid w:val="002E34EE"/>
    <w:rsid w:val="002E3629"/>
    <w:rsid w:val="002E3693"/>
    <w:rsid w:val="002E36B4"/>
    <w:rsid w:val="002E371E"/>
    <w:rsid w:val="002E380A"/>
    <w:rsid w:val="002E38F4"/>
    <w:rsid w:val="002E398B"/>
    <w:rsid w:val="002E39C6"/>
    <w:rsid w:val="002E3A03"/>
    <w:rsid w:val="002E3A5E"/>
    <w:rsid w:val="002E3ADC"/>
    <w:rsid w:val="002E3B79"/>
    <w:rsid w:val="002E3BA5"/>
    <w:rsid w:val="002E3C31"/>
    <w:rsid w:val="002E3CA1"/>
    <w:rsid w:val="002E3CE5"/>
    <w:rsid w:val="002E3D3D"/>
    <w:rsid w:val="002E3D48"/>
    <w:rsid w:val="002E3DA3"/>
    <w:rsid w:val="002E3DEE"/>
    <w:rsid w:val="002E3E92"/>
    <w:rsid w:val="002E3EFF"/>
    <w:rsid w:val="002E3F42"/>
    <w:rsid w:val="002E40D2"/>
    <w:rsid w:val="002E4149"/>
    <w:rsid w:val="002E4165"/>
    <w:rsid w:val="002E4172"/>
    <w:rsid w:val="002E41F3"/>
    <w:rsid w:val="002E426D"/>
    <w:rsid w:val="002E42E7"/>
    <w:rsid w:val="002E4557"/>
    <w:rsid w:val="002E4591"/>
    <w:rsid w:val="002E474F"/>
    <w:rsid w:val="002E47F4"/>
    <w:rsid w:val="002E4867"/>
    <w:rsid w:val="002E48DE"/>
    <w:rsid w:val="002E48E9"/>
    <w:rsid w:val="002E4A2B"/>
    <w:rsid w:val="002E4B6A"/>
    <w:rsid w:val="002E4CC2"/>
    <w:rsid w:val="002E4DDB"/>
    <w:rsid w:val="002E4E24"/>
    <w:rsid w:val="002E4F18"/>
    <w:rsid w:val="002E50DB"/>
    <w:rsid w:val="002E5101"/>
    <w:rsid w:val="002E512B"/>
    <w:rsid w:val="002E519A"/>
    <w:rsid w:val="002E529C"/>
    <w:rsid w:val="002E5435"/>
    <w:rsid w:val="002E54F0"/>
    <w:rsid w:val="002E5566"/>
    <w:rsid w:val="002E5571"/>
    <w:rsid w:val="002E55C4"/>
    <w:rsid w:val="002E5619"/>
    <w:rsid w:val="002E56CF"/>
    <w:rsid w:val="002E572D"/>
    <w:rsid w:val="002E5816"/>
    <w:rsid w:val="002E584C"/>
    <w:rsid w:val="002E59D0"/>
    <w:rsid w:val="002E5A1C"/>
    <w:rsid w:val="002E5BEF"/>
    <w:rsid w:val="002E5CA6"/>
    <w:rsid w:val="002E5E4C"/>
    <w:rsid w:val="002E6067"/>
    <w:rsid w:val="002E6135"/>
    <w:rsid w:val="002E6182"/>
    <w:rsid w:val="002E61B9"/>
    <w:rsid w:val="002E623E"/>
    <w:rsid w:val="002E626F"/>
    <w:rsid w:val="002E630F"/>
    <w:rsid w:val="002E6447"/>
    <w:rsid w:val="002E64AA"/>
    <w:rsid w:val="002E65B5"/>
    <w:rsid w:val="002E6636"/>
    <w:rsid w:val="002E6679"/>
    <w:rsid w:val="002E6793"/>
    <w:rsid w:val="002E679B"/>
    <w:rsid w:val="002E683C"/>
    <w:rsid w:val="002E68EF"/>
    <w:rsid w:val="002E6A81"/>
    <w:rsid w:val="002E6B33"/>
    <w:rsid w:val="002E6C1C"/>
    <w:rsid w:val="002E6D97"/>
    <w:rsid w:val="002E70E0"/>
    <w:rsid w:val="002E70E5"/>
    <w:rsid w:val="002E70E7"/>
    <w:rsid w:val="002E7131"/>
    <w:rsid w:val="002E7159"/>
    <w:rsid w:val="002E715E"/>
    <w:rsid w:val="002E7254"/>
    <w:rsid w:val="002E728F"/>
    <w:rsid w:val="002E731B"/>
    <w:rsid w:val="002E7425"/>
    <w:rsid w:val="002E75C5"/>
    <w:rsid w:val="002E763A"/>
    <w:rsid w:val="002E76E6"/>
    <w:rsid w:val="002E7722"/>
    <w:rsid w:val="002E7764"/>
    <w:rsid w:val="002E783D"/>
    <w:rsid w:val="002E78B3"/>
    <w:rsid w:val="002E79B0"/>
    <w:rsid w:val="002E7C65"/>
    <w:rsid w:val="002E7C70"/>
    <w:rsid w:val="002E7CE2"/>
    <w:rsid w:val="002E7D96"/>
    <w:rsid w:val="002E7DAC"/>
    <w:rsid w:val="002E7E3D"/>
    <w:rsid w:val="002E7E8D"/>
    <w:rsid w:val="002F015E"/>
    <w:rsid w:val="002F0220"/>
    <w:rsid w:val="002F025C"/>
    <w:rsid w:val="002F0266"/>
    <w:rsid w:val="002F0284"/>
    <w:rsid w:val="002F0291"/>
    <w:rsid w:val="002F05B7"/>
    <w:rsid w:val="002F0747"/>
    <w:rsid w:val="002F0749"/>
    <w:rsid w:val="002F0805"/>
    <w:rsid w:val="002F0816"/>
    <w:rsid w:val="002F0860"/>
    <w:rsid w:val="002F08C8"/>
    <w:rsid w:val="002F08FE"/>
    <w:rsid w:val="002F0B05"/>
    <w:rsid w:val="002F0B90"/>
    <w:rsid w:val="002F0B95"/>
    <w:rsid w:val="002F0BEC"/>
    <w:rsid w:val="002F0C0B"/>
    <w:rsid w:val="002F0DD4"/>
    <w:rsid w:val="002F0FF9"/>
    <w:rsid w:val="002F1019"/>
    <w:rsid w:val="002F10A0"/>
    <w:rsid w:val="002F1189"/>
    <w:rsid w:val="002F11F0"/>
    <w:rsid w:val="002F13B7"/>
    <w:rsid w:val="002F13E7"/>
    <w:rsid w:val="002F1465"/>
    <w:rsid w:val="002F1483"/>
    <w:rsid w:val="002F174E"/>
    <w:rsid w:val="002F1933"/>
    <w:rsid w:val="002F1945"/>
    <w:rsid w:val="002F1951"/>
    <w:rsid w:val="002F198F"/>
    <w:rsid w:val="002F1AE8"/>
    <w:rsid w:val="002F1BED"/>
    <w:rsid w:val="002F1C1A"/>
    <w:rsid w:val="002F1D1D"/>
    <w:rsid w:val="002F1D25"/>
    <w:rsid w:val="002F1D84"/>
    <w:rsid w:val="002F1FA4"/>
    <w:rsid w:val="002F2027"/>
    <w:rsid w:val="002F205F"/>
    <w:rsid w:val="002F2280"/>
    <w:rsid w:val="002F22AD"/>
    <w:rsid w:val="002F230E"/>
    <w:rsid w:val="002F236C"/>
    <w:rsid w:val="002F2393"/>
    <w:rsid w:val="002F24E0"/>
    <w:rsid w:val="002F2567"/>
    <w:rsid w:val="002F25FA"/>
    <w:rsid w:val="002F2702"/>
    <w:rsid w:val="002F2729"/>
    <w:rsid w:val="002F2749"/>
    <w:rsid w:val="002F27A5"/>
    <w:rsid w:val="002F2860"/>
    <w:rsid w:val="002F2862"/>
    <w:rsid w:val="002F28CB"/>
    <w:rsid w:val="002F29A7"/>
    <w:rsid w:val="002F2AEC"/>
    <w:rsid w:val="002F2B76"/>
    <w:rsid w:val="002F2BF3"/>
    <w:rsid w:val="002F2D55"/>
    <w:rsid w:val="002F3314"/>
    <w:rsid w:val="002F338C"/>
    <w:rsid w:val="002F33B2"/>
    <w:rsid w:val="002F33DC"/>
    <w:rsid w:val="002F341F"/>
    <w:rsid w:val="002F346C"/>
    <w:rsid w:val="002F37F4"/>
    <w:rsid w:val="002F381F"/>
    <w:rsid w:val="002F38A3"/>
    <w:rsid w:val="002F38DC"/>
    <w:rsid w:val="002F390A"/>
    <w:rsid w:val="002F3BD6"/>
    <w:rsid w:val="002F3BDD"/>
    <w:rsid w:val="002F3C2E"/>
    <w:rsid w:val="002F3C40"/>
    <w:rsid w:val="002F3C6D"/>
    <w:rsid w:val="002F3D6A"/>
    <w:rsid w:val="002F3D78"/>
    <w:rsid w:val="002F3DD9"/>
    <w:rsid w:val="002F3EC5"/>
    <w:rsid w:val="002F3F24"/>
    <w:rsid w:val="002F3FB9"/>
    <w:rsid w:val="002F4085"/>
    <w:rsid w:val="002F41C8"/>
    <w:rsid w:val="002F41CE"/>
    <w:rsid w:val="002F420B"/>
    <w:rsid w:val="002F42E8"/>
    <w:rsid w:val="002F4336"/>
    <w:rsid w:val="002F438E"/>
    <w:rsid w:val="002F438F"/>
    <w:rsid w:val="002F4453"/>
    <w:rsid w:val="002F446D"/>
    <w:rsid w:val="002F454D"/>
    <w:rsid w:val="002F4787"/>
    <w:rsid w:val="002F479C"/>
    <w:rsid w:val="002F47CD"/>
    <w:rsid w:val="002F48D2"/>
    <w:rsid w:val="002F4953"/>
    <w:rsid w:val="002F495B"/>
    <w:rsid w:val="002F4BA5"/>
    <w:rsid w:val="002F4BCF"/>
    <w:rsid w:val="002F4D65"/>
    <w:rsid w:val="002F4E12"/>
    <w:rsid w:val="002F4E6B"/>
    <w:rsid w:val="002F4E7A"/>
    <w:rsid w:val="002F4F30"/>
    <w:rsid w:val="002F507B"/>
    <w:rsid w:val="002F522F"/>
    <w:rsid w:val="002F54AC"/>
    <w:rsid w:val="002F54E6"/>
    <w:rsid w:val="002F5563"/>
    <w:rsid w:val="002F55D2"/>
    <w:rsid w:val="002F5655"/>
    <w:rsid w:val="002F56A4"/>
    <w:rsid w:val="002F573B"/>
    <w:rsid w:val="002F594A"/>
    <w:rsid w:val="002F5A27"/>
    <w:rsid w:val="002F5B18"/>
    <w:rsid w:val="002F5D0E"/>
    <w:rsid w:val="002F5D24"/>
    <w:rsid w:val="002F5EFA"/>
    <w:rsid w:val="002F5F3F"/>
    <w:rsid w:val="002F5F55"/>
    <w:rsid w:val="002F5F56"/>
    <w:rsid w:val="002F5F7A"/>
    <w:rsid w:val="002F5FAC"/>
    <w:rsid w:val="002F613D"/>
    <w:rsid w:val="002F61E6"/>
    <w:rsid w:val="002F64E3"/>
    <w:rsid w:val="002F659F"/>
    <w:rsid w:val="002F66B8"/>
    <w:rsid w:val="002F66EA"/>
    <w:rsid w:val="002F6724"/>
    <w:rsid w:val="002F672D"/>
    <w:rsid w:val="002F6759"/>
    <w:rsid w:val="002F6778"/>
    <w:rsid w:val="002F6A08"/>
    <w:rsid w:val="002F6A54"/>
    <w:rsid w:val="002F6AF8"/>
    <w:rsid w:val="002F6BE9"/>
    <w:rsid w:val="002F6CAF"/>
    <w:rsid w:val="002F6ECE"/>
    <w:rsid w:val="002F6F0E"/>
    <w:rsid w:val="002F6FBD"/>
    <w:rsid w:val="002F7157"/>
    <w:rsid w:val="002F717D"/>
    <w:rsid w:val="002F7270"/>
    <w:rsid w:val="002F72B0"/>
    <w:rsid w:val="002F72D0"/>
    <w:rsid w:val="002F72E3"/>
    <w:rsid w:val="002F737E"/>
    <w:rsid w:val="002F7486"/>
    <w:rsid w:val="002F7563"/>
    <w:rsid w:val="002F7574"/>
    <w:rsid w:val="002F75A6"/>
    <w:rsid w:val="002F76A8"/>
    <w:rsid w:val="002F76D5"/>
    <w:rsid w:val="002F772D"/>
    <w:rsid w:val="002F7736"/>
    <w:rsid w:val="002F77FD"/>
    <w:rsid w:val="002F78C9"/>
    <w:rsid w:val="002F78D4"/>
    <w:rsid w:val="002F78F3"/>
    <w:rsid w:val="002F7962"/>
    <w:rsid w:val="002F7A60"/>
    <w:rsid w:val="002F7B47"/>
    <w:rsid w:val="002F7CB5"/>
    <w:rsid w:val="002F7D63"/>
    <w:rsid w:val="002F7E60"/>
    <w:rsid w:val="002F7F99"/>
    <w:rsid w:val="00300036"/>
    <w:rsid w:val="003000C8"/>
    <w:rsid w:val="00300110"/>
    <w:rsid w:val="0030029C"/>
    <w:rsid w:val="0030035C"/>
    <w:rsid w:val="0030042B"/>
    <w:rsid w:val="00300488"/>
    <w:rsid w:val="003004E7"/>
    <w:rsid w:val="00300500"/>
    <w:rsid w:val="00300613"/>
    <w:rsid w:val="0030077A"/>
    <w:rsid w:val="00300827"/>
    <w:rsid w:val="003008FB"/>
    <w:rsid w:val="0030092A"/>
    <w:rsid w:val="00300A81"/>
    <w:rsid w:val="00300AF0"/>
    <w:rsid w:val="00300BD2"/>
    <w:rsid w:val="00300CB8"/>
    <w:rsid w:val="00300D17"/>
    <w:rsid w:val="00300E31"/>
    <w:rsid w:val="00300E35"/>
    <w:rsid w:val="00300E51"/>
    <w:rsid w:val="00300EBD"/>
    <w:rsid w:val="0030102C"/>
    <w:rsid w:val="003010B5"/>
    <w:rsid w:val="003010EC"/>
    <w:rsid w:val="0030124F"/>
    <w:rsid w:val="00301273"/>
    <w:rsid w:val="003013C6"/>
    <w:rsid w:val="003013EE"/>
    <w:rsid w:val="0030151D"/>
    <w:rsid w:val="00301536"/>
    <w:rsid w:val="003015FA"/>
    <w:rsid w:val="00301734"/>
    <w:rsid w:val="00301743"/>
    <w:rsid w:val="003017F3"/>
    <w:rsid w:val="0030198F"/>
    <w:rsid w:val="00301A04"/>
    <w:rsid w:val="00301B59"/>
    <w:rsid w:val="00301D0B"/>
    <w:rsid w:val="00301DA1"/>
    <w:rsid w:val="00301DE8"/>
    <w:rsid w:val="00301E2D"/>
    <w:rsid w:val="00301FE5"/>
    <w:rsid w:val="00302113"/>
    <w:rsid w:val="003021FE"/>
    <w:rsid w:val="00302367"/>
    <w:rsid w:val="003023C6"/>
    <w:rsid w:val="00302743"/>
    <w:rsid w:val="0030284A"/>
    <w:rsid w:val="00302859"/>
    <w:rsid w:val="0030292E"/>
    <w:rsid w:val="00302951"/>
    <w:rsid w:val="003029EF"/>
    <w:rsid w:val="00302AC7"/>
    <w:rsid w:val="00302B38"/>
    <w:rsid w:val="00302B8E"/>
    <w:rsid w:val="00302BB3"/>
    <w:rsid w:val="00302C36"/>
    <w:rsid w:val="00302C5A"/>
    <w:rsid w:val="00302E66"/>
    <w:rsid w:val="00302F8F"/>
    <w:rsid w:val="003030CA"/>
    <w:rsid w:val="00303217"/>
    <w:rsid w:val="00303229"/>
    <w:rsid w:val="00303391"/>
    <w:rsid w:val="0030346A"/>
    <w:rsid w:val="00303497"/>
    <w:rsid w:val="0030355E"/>
    <w:rsid w:val="00303580"/>
    <w:rsid w:val="003035DD"/>
    <w:rsid w:val="003036A4"/>
    <w:rsid w:val="003036FC"/>
    <w:rsid w:val="0030374B"/>
    <w:rsid w:val="003037C9"/>
    <w:rsid w:val="003038A6"/>
    <w:rsid w:val="00303C3C"/>
    <w:rsid w:val="00303C41"/>
    <w:rsid w:val="00303D1C"/>
    <w:rsid w:val="00303D20"/>
    <w:rsid w:val="00303D3A"/>
    <w:rsid w:val="00303E95"/>
    <w:rsid w:val="00303F43"/>
    <w:rsid w:val="00303FBE"/>
    <w:rsid w:val="003043CE"/>
    <w:rsid w:val="00304489"/>
    <w:rsid w:val="00304634"/>
    <w:rsid w:val="003046D2"/>
    <w:rsid w:val="00304787"/>
    <w:rsid w:val="003047A4"/>
    <w:rsid w:val="003047DB"/>
    <w:rsid w:val="00304A51"/>
    <w:rsid w:val="00304AA0"/>
    <w:rsid w:val="00304B5C"/>
    <w:rsid w:val="00304B6B"/>
    <w:rsid w:val="00304CBB"/>
    <w:rsid w:val="00304D0C"/>
    <w:rsid w:val="00304D51"/>
    <w:rsid w:val="00304E1C"/>
    <w:rsid w:val="00304F15"/>
    <w:rsid w:val="00304F76"/>
    <w:rsid w:val="003050AD"/>
    <w:rsid w:val="003050BE"/>
    <w:rsid w:val="0030511B"/>
    <w:rsid w:val="003051BC"/>
    <w:rsid w:val="0030525D"/>
    <w:rsid w:val="003055F3"/>
    <w:rsid w:val="00305721"/>
    <w:rsid w:val="0030591E"/>
    <w:rsid w:val="00305981"/>
    <w:rsid w:val="00305988"/>
    <w:rsid w:val="003059F4"/>
    <w:rsid w:val="00305A40"/>
    <w:rsid w:val="00305AE6"/>
    <w:rsid w:val="00305B40"/>
    <w:rsid w:val="00305BA9"/>
    <w:rsid w:val="00305C0D"/>
    <w:rsid w:val="00305CED"/>
    <w:rsid w:val="00305E5D"/>
    <w:rsid w:val="00305F85"/>
    <w:rsid w:val="00305FE0"/>
    <w:rsid w:val="00306280"/>
    <w:rsid w:val="00306319"/>
    <w:rsid w:val="003063D7"/>
    <w:rsid w:val="003063EE"/>
    <w:rsid w:val="00306543"/>
    <w:rsid w:val="0030660B"/>
    <w:rsid w:val="00306643"/>
    <w:rsid w:val="003066F4"/>
    <w:rsid w:val="0030673E"/>
    <w:rsid w:val="0030676E"/>
    <w:rsid w:val="003067A8"/>
    <w:rsid w:val="00306854"/>
    <w:rsid w:val="003068C6"/>
    <w:rsid w:val="003068E7"/>
    <w:rsid w:val="00306C2C"/>
    <w:rsid w:val="00306C4C"/>
    <w:rsid w:val="00306C9C"/>
    <w:rsid w:val="00306CC4"/>
    <w:rsid w:val="00306D60"/>
    <w:rsid w:val="00306D76"/>
    <w:rsid w:val="00306DEB"/>
    <w:rsid w:val="00306EB0"/>
    <w:rsid w:val="00306EBB"/>
    <w:rsid w:val="00306F68"/>
    <w:rsid w:val="0030706E"/>
    <w:rsid w:val="0030709C"/>
    <w:rsid w:val="003070D1"/>
    <w:rsid w:val="00307197"/>
    <w:rsid w:val="00307226"/>
    <w:rsid w:val="0030734A"/>
    <w:rsid w:val="0030758C"/>
    <w:rsid w:val="0030761D"/>
    <w:rsid w:val="0030782A"/>
    <w:rsid w:val="00307861"/>
    <w:rsid w:val="003078B0"/>
    <w:rsid w:val="0030795A"/>
    <w:rsid w:val="00307A7B"/>
    <w:rsid w:val="00307AA8"/>
    <w:rsid w:val="00307AF6"/>
    <w:rsid w:val="00307B61"/>
    <w:rsid w:val="00307C29"/>
    <w:rsid w:val="00307C3A"/>
    <w:rsid w:val="00307D07"/>
    <w:rsid w:val="00307DD0"/>
    <w:rsid w:val="00307EBA"/>
    <w:rsid w:val="00307F15"/>
    <w:rsid w:val="003104B4"/>
    <w:rsid w:val="003104EA"/>
    <w:rsid w:val="003105CE"/>
    <w:rsid w:val="00310674"/>
    <w:rsid w:val="003106A5"/>
    <w:rsid w:val="00310736"/>
    <w:rsid w:val="00310764"/>
    <w:rsid w:val="0031076F"/>
    <w:rsid w:val="003107DD"/>
    <w:rsid w:val="003107E9"/>
    <w:rsid w:val="00310895"/>
    <w:rsid w:val="003108C5"/>
    <w:rsid w:val="003108C9"/>
    <w:rsid w:val="003108E2"/>
    <w:rsid w:val="00310AE8"/>
    <w:rsid w:val="00310B6D"/>
    <w:rsid w:val="00310BDA"/>
    <w:rsid w:val="00310BF7"/>
    <w:rsid w:val="00310C56"/>
    <w:rsid w:val="00310C91"/>
    <w:rsid w:val="00310C9C"/>
    <w:rsid w:val="00310CE0"/>
    <w:rsid w:val="00310D02"/>
    <w:rsid w:val="00310D83"/>
    <w:rsid w:val="00310DE0"/>
    <w:rsid w:val="00310E59"/>
    <w:rsid w:val="00310EA7"/>
    <w:rsid w:val="00310F04"/>
    <w:rsid w:val="003111BF"/>
    <w:rsid w:val="00311213"/>
    <w:rsid w:val="003112C3"/>
    <w:rsid w:val="003112CC"/>
    <w:rsid w:val="003112E1"/>
    <w:rsid w:val="003112F4"/>
    <w:rsid w:val="003113D8"/>
    <w:rsid w:val="0031142D"/>
    <w:rsid w:val="003114FA"/>
    <w:rsid w:val="00311736"/>
    <w:rsid w:val="00311757"/>
    <w:rsid w:val="00311760"/>
    <w:rsid w:val="00311843"/>
    <w:rsid w:val="0031188D"/>
    <w:rsid w:val="003118CC"/>
    <w:rsid w:val="00311910"/>
    <w:rsid w:val="00311952"/>
    <w:rsid w:val="00311A81"/>
    <w:rsid w:val="00311AFE"/>
    <w:rsid w:val="00311B3F"/>
    <w:rsid w:val="00311CE0"/>
    <w:rsid w:val="00311CE2"/>
    <w:rsid w:val="00311CFA"/>
    <w:rsid w:val="00311D3E"/>
    <w:rsid w:val="00311FA7"/>
    <w:rsid w:val="0031203E"/>
    <w:rsid w:val="00312069"/>
    <w:rsid w:val="0031231E"/>
    <w:rsid w:val="00312439"/>
    <w:rsid w:val="0031246D"/>
    <w:rsid w:val="00312566"/>
    <w:rsid w:val="00312625"/>
    <w:rsid w:val="00312742"/>
    <w:rsid w:val="003127DB"/>
    <w:rsid w:val="00312826"/>
    <w:rsid w:val="00312827"/>
    <w:rsid w:val="00312843"/>
    <w:rsid w:val="00312926"/>
    <w:rsid w:val="003129C2"/>
    <w:rsid w:val="00312B15"/>
    <w:rsid w:val="00312B9E"/>
    <w:rsid w:val="00312BA7"/>
    <w:rsid w:val="00312BE0"/>
    <w:rsid w:val="00312BF4"/>
    <w:rsid w:val="00312C9E"/>
    <w:rsid w:val="00312DB4"/>
    <w:rsid w:val="00312DCD"/>
    <w:rsid w:val="00312E5D"/>
    <w:rsid w:val="00312F4B"/>
    <w:rsid w:val="00312F80"/>
    <w:rsid w:val="003130EA"/>
    <w:rsid w:val="00313154"/>
    <w:rsid w:val="0031317C"/>
    <w:rsid w:val="003131C7"/>
    <w:rsid w:val="003132A2"/>
    <w:rsid w:val="003132DB"/>
    <w:rsid w:val="00313382"/>
    <w:rsid w:val="003133AE"/>
    <w:rsid w:val="003134B8"/>
    <w:rsid w:val="00313504"/>
    <w:rsid w:val="00313547"/>
    <w:rsid w:val="0031360B"/>
    <w:rsid w:val="003136BF"/>
    <w:rsid w:val="00313709"/>
    <w:rsid w:val="00313724"/>
    <w:rsid w:val="00313756"/>
    <w:rsid w:val="003137C6"/>
    <w:rsid w:val="00313858"/>
    <w:rsid w:val="0031394B"/>
    <w:rsid w:val="00313B28"/>
    <w:rsid w:val="00313BF8"/>
    <w:rsid w:val="00313C7A"/>
    <w:rsid w:val="00313D64"/>
    <w:rsid w:val="00313E4E"/>
    <w:rsid w:val="00313EBC"/>
    <w:rsid w:val="003140FF"/>
    <w:rsid w:val="00314118"/>
    <w:rsid w:val="00314189"/>
    <w:rsid w:val="0031430B"/>
    <w:rsid w:val="0031434E"/>
    <w:rsid w:val="00314366"/>
    <w:rsid w:val="003143BC"/>
    <w:rsid w:val="00314420"/>
    <w:rsid w:val="003144C2"/>
    <w:rsid w:val="0031474B"/>
    <w:rsid w:val="00314811"/>
    <w:rsid w:val="0031488B"/>
    <w:rsid w:val="00314927"/>
    <w:rsid w:val="00314930"/>
    <w:rsid w:val="00314BA0"/>
    <w:rsid w:val="00314C34"/>
    <w:rsid w:val="00314CA5"/>
    <w:rsid w:val="00314D0C"/>
    <w:rsid w:val="00314DD6"/>
    <w:rsid w:val="00314FFF"/>
    <w:rsid w:val="003150C6"/>
    <w:rsid w:val="00315232"/>
    <w:rsid w:val="0031560A"/>
    <w:rsid w:val="0031560C"/>
    <w:rsid w:val="003156D1"/>
    <w:rsid w:val="00315704"/>
    <w:rsid w:val="00315808"/>
    <w:rsid w:val="0031586C"/>
    <w:rsid w:val="003158B3"/>
    <w:rsid w:val="003158BA"/>
    <w:rsid w:val="00315901"/>
    <w:rsid w:val="00315A14"/>
    <w:rsid w:val="00315A4B"/>
    <w:rsid w:val="00315A62"/>
    <w:rsid w:val="00315A75"/>
    <w:rsid w:val="00315AA1"/>
    <w:rsid w:val="00315B10"/>
    <w:rsid w:val="00315B5C"/>
    <w:rsid w:val="00315B9B"/>
    <w:rsid w:val="00315C15"/>
    <w:rsid w:val="00315D2E"/>
    <w:rsid w:val="00315EB9"/>
    <w:rsid w:val="00315EFA"/>
    <w:rsid w:val="00315F17"/>
    <w:rsid w:val="00315F3A"/>
    <w:rsid w:val="00315F91"/>
    <w:rsid w:val="00315FAE"/>
    <w:rsid w:val="00316035"/>
    <w:rsid w:val="00316253"/>
    <w:rsid w:val="00316361"/>
    <w:rsid w:val="003163AF"/>
    <w:rsid w:val="00316441"/>
    <w:rsid w:val="0031648F"/>
    <w:rsid w:val="003164E2"/>
    <w:rsid w:val="00316556"/>
    <w:rsid w:val="00316592"/>
    <w:rsid w:val="00316697"/>
    <w:rsid w:val="00316705"/>
    <w:rsid w:val="00316834"/>
    <w:rsid w:val="0031686F"/>
    <w:rsid w:val="003168A4"/>
    <w:rsid w:val="003168EA"/>
    <w:rsid w:val="00316B62"/>
    <w:rsid w:val="00316BC8"/>
    <w:rsid w:val="00316CB7"/>
    <w:rsid w:val="00316CD1"/>
    <w:rsid w:val="00316D22"/>
    <w:rsid w:val="00316DAA"/>
    <w:rsid w:val="00316F10"/>
    <w:rsid w:val="00317122"/>
    <w:rsid w:val="00317199"/>
    <w:rsid w:val="003171CB"/>
    <w:rsid w:val="00317350"/>
    <w:rsid w:val="0031746D"/>
    <w:rsid w:val="0031761D"/>
    <w:rsid w:val="003176D7"/>
    <w:rsid w:val="0031774E"/>
    <w:rsid w:val="00317775"/>
    <w:rsid w:val="003177F2"/>
    <w:rsid w:val="003177F5"/>
    <w:rsid w:val="0031794C"/>
    <w:rsid w:val="0031795C"/>
    <w:rsid w:val="00317A4B"/>
    <w:rsid w:val="00317A9F"/>
    <w:rsid w:val="00317C1E"/>
    <w:rsid w:val="00317DC6"/>
    <w:rsid w:val="00317DD5"/>
    <w:rsid w:val="00317EA5"/>
    <w:rsid w:val="00317FB1"/>
    <w:rsid w:val="0032006F"/>
    <w:rsid w:val="003201F8"/>
    <w:rsid w:val="00320211"/>
    <w:rsid w:val="00320350"/>
    <w:rsid w:val="00320422"/>
    <w:rsid w:val="003204BB"/>
    <w:rsid w:val="0032065E"/>
    <w:rsid w:val="003207B3"/>
    <w:rsid w:val="003208DB"/>
    <w:rsid w:val="0032090A"/>
    <w:rsid w:val="00320A11"/>
    <w:rsid w:val="00320AAE"/>
    <w:rsid w:val="00320B68"/>
    <w:rsid w:val="00320C5D"/>
    <w:rsid w:val="00320CE8"/>
    <w:rsid w:val="00320D2B"/>
    <w:rsid w:val="00320D79"/>
    <w:rsid w:val="00320DE9"/>
    <w:rsid w:val="00320E75"/>
    <w:rsid w:val="00321061"/>
    <w:rsid w:val="003212A7"/>
    <w:rsid w:val="00321359"/>
    <w:rsid w:val="0032143E"/>
    <w:rsid w:val="003215CD"/>
    <w:rsid w:val="003216B4"/>
    <w:rsid w:val="00321731"/>
    <w:rsid w:val="00321823"/>
    <w:rsid w:val="00321901"/>
    <w:rsid w:val="00321975"/>
    <w:rsid w:val="0032199D"/>
    <w:rsid w:val="00321A82"/>
    <w:rsid w:val="00321AF3"/>
    <w:rsid w:val="00321B49"/>
    <w:rsid w:val="00321BA6"/>
    <w:rsid w:val="00321BBA"/>
    <w:rsid w:val="00321C6D"/>
    <w:rsid w:val="00321CAC"/>
    <w:rsid w:val="00321D15"/>
    <w:rsid w:val="00321D28"/>
    <w:rsid w:val="00321DCF"/>
    <w:rsid w:val="00321F26"/>
    <w:rsid w:val="003220DA"/>
    <w:rsid w:val="003220F2"/>
    <w:rsid w:val="003220FE"/>
    <w:rsid w:val="0032215A"/>
    <w:rsid w:val="003221A7"/>
    <w:rsid w:val="003221ED"/>
    <w:rsid w:val="00322273"/>
    <w:rsid w:val="0032229D"/>
    <w:rsid w:val="00322404"/>
    <w:rsid w:val="00322446"/>
    <w:rsid w:val="003226D7"/>
    <w:rsid w:val="00322720"/>
    <w:rsid w:val="00322757"/>
    <w:rsid w:val="00322862"/>
    <w:rsid w:val="00322874"/>
    <w:rsid w:val="003229C0"/>
    <w:rsid w:val="00322A1F"/>
    <w:rsid w:val="00322B1C"/>
    <w:rsid w:val="00322EA0"/>
    <w:rsid w:val="0032319A"/>
    <w:rsid w:val="00323241"/>
    <w:rsid w:val="003232C4"/>
    <w:rsid w:val="003232D0"/>
    <w:rsid w:val="0032331E"/>
    <w:rsid w:val="003233FE"/>
    <w:rsid w:val="00323474"/>
    <w:rsid w:val="00323578"/>
    <w:rsid w:val="003237C3"/>
    <w:rsid w:val="00323826"/>
    <w:rsid w:val="00323A35"/>
    <w:rsid w:val="00323A36"/>
    <w:rsid w:val="00323A4F"/>
    <w:rsid w:val="00323A83"/>
    <w:rsid w:val="00323B01"/>
    <w:rsid w:val="00323CC1"/>
    <w:rsid w:val="00323E0D"/>
    <w:rsid w:val="00323FF9"/>
    <w:rsid w:val="00324042"/>
    <w:rsid w:val="0032413C"/>
    <w:rsid w:val="00324196"/>
    <w:rsid w:val="003241E4"/>
    <w:rsid w:val="00324249"/>
    <w:rsid w:val="003242BA"/>
    <w:rsid w:val="003244D5"/>
    <w:rsid w:val="00324522"/>
    <w:rsid w:val="00324592"/>
    <w:rsid w:val="0032459C"/>
    <w:rsid w:val="003246ED"/>
    <w:rsid w:val="003246F3"/>
    <w:rsid w:val="00324752"/>
    <w:rsid w:val="0032476F"/>
    <w:rsid w:val="0032485D"/>
    <w:rsid w:val="00324865"/>
    <w:rsid w:val="0032488D"/>
    <w:rsid w:val="0032493C"/>
    <w:rsid w:val="00324974"/>
    <w:rsid w:val="00324A14"/>
    <w:rsid w:val="00324AB2"/>
    <w:rsid w:val="00324BE2"/>
    <w:rsid w:val="00324BFB"/>
    <w:rsid w:val="00324C4C"/>
    <w:rsid w:val="00324F72"/>
    <w:rsid w:val="0032504A"/>
    <w:rsid w:val="00325074"/>
    <w:rsid w:val="003250DF"/>
    <w:rsid w:val="0032520B"/>
    <w:rsid w:val="00325279"/>
    <w:rsid w:val="00325288"/>
    <w:rsid w:val="00325295"/>
    <w:rsid w:val="00325381"/>
    <w:rsid w:val="0032540A"/>
    <w:rsid w:val="0032546B"/>
    <w:rsid w:val="003254BA"/>
    <w:rsid w:val="003254CC"/>
    <w:rsid w:val="003255D1"/>
    <w:rsid w:val="003255E4"/>
    <w:rsid w:val="00325614"/>
    <w:rsid w:val="00325656"/>
    <w:rsid w:val="0032565E"/>
    <w:rsid w:val="003257D7"/>
    <w:rsid w:val="003257F6"/>
    <w:rsid w:val="003258F4"/>
    <w:rsid w:val="0032592D"/>
    <w:rsid w:val="0032592F"/>
    <w:rsid w:val="003259BD"/>
    <w:rsid w:val="00325ADB"/>
    <w:rsid w:val="00325B8A"/>
    <w:rsid w:val="00325BDA"/>
    <w:rsid w:val="00325C62"/>
    <w:rsid w:val="00325CE8"/>
    <w:rsid w:val="00325D09"/>
    <w:rsid w:val="0032609F"/>
    <w:rsid w:val="0032626C"/>
    <w:rsid w:val="003263BB"/>
    <w:rsid w:val="003263C5"/>
    <w:rsid w:val="003263DA"/>
    <w:rsid w:val="003263EF"/>
    <w:rsid w:val="003264AB"/>
    <w:rsid w:val="003266AB"/>
    <w:rsid w:val="003267CC"/>
    <w:rsid w:val="003267F9"/>
    <w:rsid w:val="00326A66"/>
    <w:rsid w:val="00326AA5"/>
    <w:rsid w:val="00326BAF"/>
    <w:rsid w:val="00326C2D"/>
    <w:rsid w:val="00326CE4"/>
    <w:rsid w:val="00326D97"/>
    <w:rsid w:val="00326DF8"/>
    <w:rsid w:val="00326E4C"/>
    <w:rsid w:val="00326E9B"/>
    <w:rsid w:val="00326FBB"/>
    <w:rsid w:val="00327122"/>
    <w:rsid w:val="003271C3"/>
    <w:rsid w:val="00327327"/>
    <w:rsid w:val="00327333"/>
    <w:rsid w:val="0032747D"/>
    <w:rsid w:val="00327497"/>
    <w:rsid w:val="00327689"/>
    <w:rsid w:val="003276CA"/>
    <w:rsid w:val="0032770A"/>
    <w:rsid w:val="003277CA"/>
    <w:rsid w:val="003277D9"/>
    <w:rsid w:val="003277F4"/>
    <w:rsid w:val="0032780B"/>
    <w:rsid w:val="0032783C"/>
    <w:rsid w:val="0032798B"/>
    <w:rsid w:val="003279CC"/>
    <w:rsid w:val="00327AD0"/>
    <w:rsid w:val="00327AF6"/>
    <w:rsid w:val="00327B3A"/>
    <w:rsid w:val="00327D43"/>
    <w:rsid w:val="00327D58"/>
    <w:rsid w:val="00327D93"/>
    <w:rsid w:val="00327D95"/>
    <w:rsid w:val="00327DB0"/>
    <w:rsid w:val="00327E2F"/>
    <w:rsid w:val="00327EB2"/>
    <w:rsid w:val="00327F44"/>
    <w:rsid w:val="00330062"/>
    <w:rsid w:val="003300C0"/>
    <w:rsid w:val="0033012B"/>
    <w:rsid w:val="00330213"/>
    <w:rsid w:val="0033027F"/>
    <w:rsid w:val="003302DF"/>
    <w:rsid w:val="00330480"/>
    <w:rsid w:val="0033068F"/>
    <w:rsid w:val="0033079F"/>
    <w:rsid w:val="003307C1"/>
    <w:rsid w:val="0033081F"/>
    <w:rsid w:val="003308B0"/>
    <w:rsid w:val="00330922"/>
    <w:rsid w:val="0033097E"/>
    <w:rsid w:val="00330980"/>
    <w:rsid w:val="003309E6"/>
    <w:rsid w:val="00330B1B"/>
    <w:rsid w:val="00330CC4"/>
    <w:rsid w:val="00330D7A"/>
    <w:rsid w:val="00330D7C"/>
    <w:rsid w:val="00330DB9"/>
    <w:rsid w:val="00330F44"/>
    <w:rsid w:val="00330F9E"/>
    <w:rsid w:val="00330FC3"/>
    <w:rsid w:val="003310E7"/>
    <w:rsid w:val="003311C7"/>
    <w:rsid w:val="003312D2"/>
    <w:rsid w:val="00331486"/>
    <w:rsid w:val="003314FA"/>
    <w:rsid w:val="003315E4"/>
    <w:rsid w:val="003315EA"/>
    <w:rsid w:val="003315F3"/>
    <w:rsid w:val="0033179E"/>
    <w:rsid w:val="003317FB"/>
    <w:rsid w:val="003318E5"/>
    <w:rsid w:val="003319AD"/>
    <w:rsid w:val="00331B06"/>
    <w:rsid w:val="00331C3C"/>
    <w:rsid w:val="00331C4F"/>
    <w:rsid w:val="00331C70"/>
    <w:rsid w:val="00331D36"/>
    <w:rsid w:val="00331DCE"/>
    <w:rsid w:val="00331E66"/>
    <w:rsid w:val="00331E88"/>
    <w:rsid w:val="00332019"/>
    <w:rsid w:val="003320AC"/>
    <w:rsid w:val="003320FC"/>
    <w:rsid w:val="0033211F"/>
    <w:rsid w:val="00332392"/>
    <w:rsid w:val="003323E8"/>
    <w:rsid w:val="00332589"/>
    <w:rsid w:val="003325BA"/>
    <w:rsid w:val="00332611"/>
    <w:rsid w:val="00332732"/>
    <w:rsid w:val="003327F1"/>
    <w:rsid w:val="00332868"/>
    <w:rsid w:val="00332905"/>
    <w:rsid w:val="0033295E"/>
    <w:rsid w:val="00332AA3"/>
    <w:rsid w:val="00332AE3"/>
    <w:rsid w:val="00332AEA"/>
    <w:rsid w:val="00332B3E"/>
    <w:rsid w:val="00332B8C"/>
    <w:rsid w:val="00332FD3"/>
    <w:rsid w:val="00333022"/>
    <w:rsid w:val="0033304E"/>
    <w:rsid w:val="003330F7"/>
    <w:rsid w:val="00333114"/>
    <w:rsid w:val="0033330E"/>
    <w:rsid w:val="0033333F"/>
    <w:rsid w:val="00333358"/>
    <w:rsid w:val="003333A1"/>
    <w:rsid w:val="00333476"/>
    <w:rsid w:val="0033350B"/>
    <w:rsid w:val="00333523"/>
    <w:rsid w:val="00333652"/>
    <w:rsid w:val="003336B7"/>
    <w:rsid w:val="003338F0"/>
    <w:rsid w:val="0033399C"/>
    <w:rsid w:val="00333A35"/>
    <w:rsid w:val="00333AC3"/>
    <w:rsid w:val="00333B14"/>
    <w:rsid w:val="00333B38"/>
    <w:rsid w:val="00333C01"/>
    <w:rsid w:val="00333C77"/>
    <w:rsid w:val="00333CB0"/>
    <w:rsid w:val="00333E42"/>
    <w:rsid w:val="00333E45"/>
    <w:rsid w:val="00333EC9"/>
    <w:rsid w:val="00333F6C"/>
    <w:rsid w:val="00333FB0"/>
    <w:rsid w:val="003341A3"/>
    <w:rsid w:val="0033423B"/>
    <w:rsid w:val="003343E1"/>
    <w:rsid w:val="00334403"/>
    <w:rsid w:val="003344DF"/>
    <w:rsid w:val="003344E4"/>
    <w:rsid w:val="00334586"/>
    <w:rsid w:val="003345CE"/>
    <w:rsid w:val="0033466D"/>
    <w:rsid w:val="0033470D"/>
    <w:rsid w:val="0033471C"/>
    <w:rsid w:val="003348AA"/>
    <w:rsid w:val="003348AF"/>
    <w:rsid w:val="0033497A"/>
    <w:rsid w:val="003349FA"/>
    <w:rsid w:val="00334A6C"/>
    <w:rsid w:val="00334A8A"/>
    <w:rsid w:val="00334AD0"/>
    <w:rsid w:val="00334B28"/>
    <w:rsid w:val="00334B76"/>
    <w:rsid w:val="00334BD6"/>
    <w:rsid w:val="00334C43"/>
    <w:rsid w:val="00334D27"/>
    <w:rsid w:val="00334DC1"/>
    <w:rsid w:val="00334E05"/>
    <w:rsid w:val="00334E23"/>
    <w:rsid w:val="00334F8B"/>
    <w:rsid w:val="00334FFB"/>
    <w:rsid w:val="0033502C"/>
    <w:rsid w:val="0033508B"/>
    <w:rsid w:val="0033510D"/>
    <w:rsid w:val="003351E6"/>
    <w:rsid w:val="003351EF"/>
    <w:rsid w:val="00335225"/>
    <w:rsid w:val="0033523F"/>
    <w:rsid w:val="003352E5"/>
    <w:rsid w:val="00335304"/>
    <w:rsid w:val="00335356"/>
    <w:rsid w:val="0033561A"/>
    <w:rsid w:val="00335620"/>
    <w:rsid w:val="00335621"/>
    <w:rsid w:val="00335692"/>
    <w:rsid w:val="0033581A"/>
    <w:rsid w:val="003359E3"/>
    <w:rsid w:val="00335A24"/>
    <w:rsid w:val="00335ACE"/>
    <w:rsid w:val="00335C41"/>
    <w:rsid w:val="00335C7D"/>
    <w:rsid w:val="00335E56"/>
    <w:rsid w:val="00335F16"/>
    <w:rsid w:val="0033603A"/>
    <w:rsid w:val="00336212"/>
    <w:rsid w:val="00336298"/>
    <w:rsid w:val="003362F9"/>
    <w:rsid w:val="00336334"/>
    <w:rsid w:val="003363C4"/>
    <w:rsid w:val="00336412"/>
    <w:rsid w:val="00336569"/>
    <w:rsid w:val="0033665D"/>
    <w:rsid w:val="003366E1"/>
    <w:rsid w:val="00336739"/>
    <w:rsid w:val="00336783"/>
    <w:rsid w:val="003367BF"/>
    <w:rsid w:val="003367F7"/>
    <w:rsid w:val="00336872"/>
    <w:rsid w:val="00336A52"/>
    <w:rsid w:val="00336ABE"/>
    <w:rsid w:val="00336B86"/>
    <w:rsid w:val="00336C70"/>
    <w:rsid w:val="00336D8D"/>
    <w:rsid w:val="00336F9C"/>
    <w:rsid w:val="00337106"/>
    <w:rsid w:val="00337184"/>
    <w:rsid w:val="0033719F"/>
    <w:rsid w:val="0033725C"/>
    <w:rsid w:val="0033741A"/>
    <w:rsid w:val="00337744"/>
    <w:rsid w:val="0033779A"/>
    <w:rsid w:val="003378A2"/>
    <w:rsid w:val="00337A59"/>
    <w:rsid w:val="00337AC7"/>
    <w:rsid w:val="00337ADD"/>
    <w:rsid w:val="00337BBC"/>
    <w:rsid w:val="00337BBF"/>
    <w:rsid w:val="00337CEF"/>
    <w:rsid w:val="00337D07"/>
    <w:rsid w:val="00337DD8"/>
    <w:rsid w:val="00337FAC"/>
    <w:rsid w:val="00337FEB"/>
    <w:rsid w:val="00340033"/>
    <w:rsid w:val="003401F9"/>
    <w:rsid w:val="0034021B"/>
    <w:rsid w:val="00340252"/>
    <w:rsid w:val="003402F0"/>
    <w:rsid w:val="0034031D"/>
    <w:rsid w:val="0034033A"/>
    <w:rsid w:val="0034050B"/>
    <w:rsid w:val="003405BA"/>
    <w:rsid w:val="003405C1"/>
    <w:rsid w:val="003406A5"/>
    <w:rsid w:val="00340755"/>
    <w:rsid w:val="00340796"/>
    <w:rsid w:val="003407B8"/>
    <w:rsid w:val="0034088C"/>
    <w:rsid w:val="00340A83"/>
    <w:rsid w:val="00340B12"/>
    <w:rsid w:val="00340C8B"/>
    <w:rsid w:val="00340C95"/>
    <w:rsid w:val="00340D81"/>
    <w:rsid w:val="00340EC1"/>
    <w:rsid w:val="003411E2"/>
    <w:rsid w:val="003412AD"/>
    <w:rsid w:val="0034130A"/>
    <w:rsid w:val="0034131F"/>
    <w:rsid w:val="003413F9"/>
    <w:rsid w:val="0034146D"/>
    <w:rsid w:val="00341533"/>
    <w:rsid w:val="003415A9"/>
    <w:rsid w:val="00341717"/>
    <w:rsid w:val="003417A6"/>
    <w:rsid w:val="0034184D"/>
    <w:rsid w:val="0034186D"/>
    <w:rsid w:val="00341A1F"/>
    <w:rsid w:val="00341B1A"/>
    <w:rsid w:val="00341BAF"/>
    <w:rsid w:val="00341BC0"/>
    <w:rsid w:val="00341C19"/>
    <w:rsid w:val="00341C2F"/>
    <w:rsid w:val="00341D01"/>
    <w:rsid w:val="00341D1D"/>
    <w:rsid w:val="00341E26"/>
    <w:rsid w:val="00341F29"/>
    <w:rsid w:val="00341F72"/>
    <w:rsid w:val="003422E3"/>
    <w:rsid w:val="00342337"/>
    <w:rsid w:val="00342381"/>
    <w:rsid w:val="003423A6"/>
    <w:rsid w:val="003423CD"/>
    <w:rsid w:val="0034247E"/>
    <w:rsid w:val="00342525"/>
    <w:rsid w:val="00342758"/>
    <w:rsid w:val="00342802"/>
    <w:rsid w:val="003429EC"/>
    <w:rsid w:val="00342A9A"/>
    <w:rsid w:val="00342A9D"/>
    <w:rsid w:val="00342B99"/>
    <w:rsid w:val="00342BF1"/>
    <w:rsid w:val="00342C0B"/>
    <w:rsid w:val="00342C1F"/>
    <w:rsid w:val="00342C31"/>
    <w:rsid w:val="00342CAC"/>
    <w:rsid w:val="00342CC7"/>
    <w:rsid w:val="00342D0E"/>
    <w:rsid w:val="00342D10"/>
    <w:rsid w:val="00342DB5"/>
    <w:rsid w:val="00342EA8"/>
    <w:rsid w:val="0034308B"/>
    <w:rsid w:val="003430C9"/>
    <w:rsid w:val="00343190"/>
    <w:rsid w:val="00343332"/>
    <w:rsid w:val="0034343D"/>
    <w:rsid w:val="00343445"/>
    <w:rsid w:val="0034345B"/>
    <w:rsid w:val="00343489"/>
    <w:rsid w:val="00343495"/>
    <w:rsid w:val="003434CA"/>
    <w:rsid w:val="0034353D"/>
    <w:rsid w:val="0034357E"/>
    <w:rsid w:val="0034358D"/>
    <w:rsid w:val="00343612"/>
    <w:rsid w:val="003436A5"/>
    <w:rsid w:val="00343755"/>
    <w:rsid w:val="0034375C"/>
    <w:rsid w:val="00343790"/>
    <w:rsid w:val="00343951"/>
    <w:rsid w:val="00343963"/>
    <w:rsid w:val="003439EC"/>
    <w:rsid w:val="00343A31"/>
    <w:rsid w:val="00343A94"/>
    <w:rsid w:val="00343B24"/>
    <w:rsid w:val="00343B5F"/>
    <w:rsid w:val="00343B91"/>
    <w:rsid w:val="00343B94"/>
    <w:rsid w:val="00343BDD"/>
    <w:rsid w:val="00343BFF"/>
    <w:rsid w:val="00343C00"/>
    <w:rsid w:val="00343C5B"/>
    <w:rsid w:val="00343C7D"/>
    <w:rsid w:val="00343DE2"/>
    <w:rsid w:val="00343E26"/>
    <w:rsid w:val="00343E52"/>
    <w:rsid w:val="00343E9A"/>
    <w:rsid w:val="00343FB9"/>
    <w:rsid w:val="0034407A"/>
    <w:rsid w:val="00344146"/>
    <w:rsid w:val="00344228"/>
    <w:rsid w:val="00344238"/>
    <w:rsid w:val="00344434"/>
    <w:rsid w:val="00344543"/>
    <w:rsid w:val="00344642"/>
    <w:rsid w:val="00344677"/>
    <w:rsid w:val="00344749"/>
    <w:rsid w:val="0034482E"/>
    <w:rsid w:val="003448B3"/>
    <w:rsid w:val="003448CD"/>
    <w:rsid w:val="00344B5C"/>
    <w:rsid w:val="00344D4B"/>
    <w:rsid w:val="00344D50"/>
    <w:rsid w:val="00344D93"/>
    <w:rsid w:val="00344DB2"/>
    <w:rsid w:val="00344E9D"/>
    <w:rsid w:val="00344F38"/>
    <w:rsid w:val="0034507A"/>
    <w:rsid w:val="003450B5"/>
    <w:rsid w:val="003451D5"/>
    <w:rsid w:val="0034521C"/>
    <w:rsid w:val="00345237"/>
    <w:rsid w:val="00345261"/>
    <w:rsid w:val="003453A0"/>
    <w:rsid w:val="003453CF"/>
    <w:rsid w:val="0034544A"/>
    <w:rsid w:val="003454B6"/>
    <w:rsid w:val="003454DB"/>
    <w:rsid w:val="0034551B"/>
    <w:rsid w:val="00345529"/>
    <w:rsid w:val="0034587E"/>
    <w:rsid w:val="00345909"/>
    <w:rsid w:val="00345977"/>
    <w:rsid w:val="003459DA"/>
    <w:rsid w:val="00345A61"/>
    <w:rsid w:val="00345DDA"/>
    <w:rsid w:val="00345E32"/>
    <w:rsid w:val="00345E73"/>
    <w:rsid w:val="00345EF3"/>
    <w:rsid w:val="00345F5F"/>
    <w:rsid w:val="00345F6A"/>
    <w:rsid w:val="00345F83"/>
    <w:rsid w:val="00345FDB"/>
    <w:rsid w:val="0034612D"/>
    <w:rsid w:val="00346221"/>
    <w:rsid w:val="00346243"/>
    <w:rsid w:val="003462B4"/>
    <w:rsid w:val="00346416"/>
    <w:rsid w:val="0034643A"/>
    <w:rsid w:val="0034665E"/>
    <w:rsid w:val="00346676"/>
    <w:rsid w:val="00346733"/>
    <w:rsid w:val="00346780"/>
    <w:rsid w:val="0034687D"/>
    <w:rsid w:val="003468B1"/>
    <w:rsid w:val="0034699A"/>
    <w:rsid w:val="0034699C"/>
    <w:rsid w:val="003469AB"/>
    <w:rsid w:val="003469AC"/>
    <w:rsid w:val="00346B0B"/>
    <w:rsid w:val="00346BAE"/>
    <w:rsid w:val="00346E77"/>
    <w:rsid w:val="00346EA9"/>
    <w:rsid w:val="00346FC7"/>
    <w:rsid w:val="003470D7"/>
    <w:rsid w:val="0034714E"/>
    <w:rsid w:val="003471AF"/>
    <w:rsid w:val="00347225"/>
    <w:rsid w:val="0034733A"/>
    <w:rsid w:val="0034736A"/>
    <w:rsid w:val="0034743C"/>
    <w:rsid w:val="00347566"/>
    <w:rsid w:val="003475B7"/>
    <w:rsid w:val="003475F7"/>
    <w:rsid w:val="00347759"/>
    <w:rsid w:val="003477BB"/>
    <w:rsid w:val="003478E5"/>
    <w:rsid w:val="003478EA"/>
    <w:rsid w:val="003479A4"/>
    <w:rsid w:val="003479D8"/>
    <w:rsid w:val="00347A18"/>
    <w:rsid w:val="00347AB1"/>
    <w:rsid w:val="00347B08"/>
    <w:rsid w:val="00347B35"/>
    <w:rsid w:val="00347B4B"/>
    <w:rsid w:val="00347CFF"/>
    <w:rsid w:val="00347D4D"/>
    <w:rsid w:val="00347D5A"/>
    <w:rsid w:val="00347DA7"/>
    <w:rsid w:val="0035008E"/>
    <w:rsid w:val="00350096"/>
    <w:rsid w:val="003500B5"/>
    <w:rsid w:val="003500D1"/>
    <w:rsid w:val="0035013A"/>
    <w:rsid w:val="003501EF"/>
    <w:rsid w:val="0035023D"/>
    <w:rsid w:val="00350443"/>
    <w:rsid w:val="0035057A"/>
    <w:rsid w:val="003508BE"/>
    <w:rsid w:val="003508BF"/>
    <w:rsid w:val="003509A1"/>
    <w:rsid w:val="003509B9"/>
    <w:rsid w:val="00350AD1"/>
    <w:rsid w:val="00350C85"/>
    <w:rsid w:val="00350E49"/>
    <w:rsid w:val="00350F39"/>
    <w:rsid w:val="00351008"/>
    <w:rsid w:val="0035104C"/>
    <w:rsid w:val="00351135"/>
    <w:rsid w:val="003511B3"/>
    <w:rsid w:val="003511D8"/>
    <w:rsid w:val="003512B7"/>
    <w:rsid w:val="003512FC"/>
    <w:rsid w:val="003513D6"/>
    <w:rsid w:val="003514DA"/>
    <w:rsid w:val="00351598"/>
    <w:rsid w:val="003515E7"/>
    <w:rsid w:val="0035164B"/>
    <w:rsid w:val="003516F9"/>
    <w:rsid w:val="00351887"/>
    <w:rsid w:val="00351904"/>
    <w:rsid w:val="00351A11"/>
    <w:rsid w:val="00351AEA"/>
    <w:rsid w:val="00351B2A"/>
    <w:rsid w:val="00351CA3"/>
    <w:rsid w:val="00351D66"/>
    <w:rsid w:val="00351D79"/>
    <w:rsid w:val="00351DFD"/>
    <w:rsid w:val="00351E46"/>
    <w:rsid w:val="00351F18"/>
    <w:rsid w:val="00352026"/>
    <w:rsid w:val="003520B9"/>
    <w:rsid w:val="003520D8"/>
    <w:rsid w:val="0035231C"/>
    <w:rsid w:val="00352392"/>
    <w:rsid w:val="0035241E"/>
    <w:rsid w:val="003524FF"/>
    <w:rsid w:val="003526B1"/>
    <w:rsid w:val="003526DF"/>
    <w:rsid w:val="003526EC"/>
    <w:rsid w:val="003527B1"/>
    <w:rsid w:val="003527BC"/>
    <w:rsid w:val="003527C4"/>
    <w:rsid w:val="00352875"/>
    <w:rsid w:val="003529E7"/>
    <w:rsid w:val="00352A2E"/>
    <w:rsid w:val="00352A60"/>
    <w:rsid w:val="00352C5E"/>
    <w:rsid w:val="00352C7E"/>
    <w:rsid w:val="00352F2E"/>
    <w:rsid w:val="00352F70"/>
    <w:rsid w:val="0035310C"/>
    <w:rsid w:val="00353195"/>
    <w:rsid w:val="0035321D"/>
    <w:rsid w:val="0035322A"/>
    <w:rsid w:val="003532FD"/>
    <w:rsid w:val="003533F0"/>
    <w:rsid w:val="003534ED"/>
    <w:rsid w:val="0035358D"/>
    <w:rsid w:val="0035361A"/>
    <w:rsid w:val="00353663"/>
    <w:rsid w:val="00353708"/>
    <w:rsid w:val="00353894"/>
    <w:rsid w:val="003538BD"/>
    <w:rsid w:val="00353A9B"/>
    <w:rsid w:val="00353ABF"/>
    <w:rsid w:val="00353BD3"/>
    <w:rsid w:val="00353CC0"/>
    <w:rsid w:val="00353CD7"/>
    <w:rsid w:val="00353DEB"/>
    <w:rsid w:val="00353E10"/>
    <w:rsid w:val="00353E15"/>
    <w:rsid w:val="00353E57"/>
    <w:rsid w:val="00353E74"/>
    <w:rsid w:val="00353E9E"/>
    <w:rsid w:val="00353EE6"/>
    <w:rsid w:val="00353F85"/>
    <w:rsid w:val="00354009"/>
    <w:rsid w:val="00354017"/>
    <w:rsid w:val="00354122"/>
    <w:rsid w:val="00354323"/>
    <w:rsid w:val="00354557"/>
    <w:rsid w:val="003546BF"/>
    <w:rsid w:val="003547C9"/>
    <w:rsid w:val="0035487E"/>
    <w:rsid w:val="00354890"/>
    <w:rsid w:val="0035493B"/>
    <w:rsid w:val="00354956"/>
    <w:rsid w:val="0035499B"/>
    <w:rsid w:val="00354A25"/>
    <w:rsid w:val="00354A4E"/>
    <w:rsid w:val="00354A5E"/>
    <w:rsid w:val="00354AEB"/>
    <w:rsid w:val="00354B42"/>
    <w:rsid w:val="00354BFC"/>
    <w:rsid w:val="00354C0C"/>
    <w:rsid w:val="00354CFE"/>
    <w:rsid w:val="00354EAA"/>
    <w:rsid w:val="00354EC6"/>
    <w:rsid w:val="0035501B"/>
    <w:rsid w:val="00355081"/>
    <w:rsid w:val="003550A5"/>
    <w:rsid w:val="003551DA"/>
    <w:rsid w:val="00355247"/>
    <w:rsid w:val="00355326"/>
    <w:rsid w:val="00355339"/>
    <w:rsid w:val="00355513"/>
    <w:rsid w:val="00355563"/>
    <w:rsid w:val="00355595"/>
    <w:rsid w:val="00355599"/>
    <w:rsid w:val="0035570C"/>
    <w:rsid w:val="00355789"/>
    <w:rsid w:val="00355AAE"/>
    <w:rsid w:val="00355B1C"/>
    <w:rsid w:val="00355BAC"/>
    <w:rsid w:val="00355BC9"/>
    <w:rsid w:val="00355C94"/>
    <w:rsid w:val="00355CFC"/>
    <w:rsid w:val="00355D60"/>
    <w:rsid w:val="00355D70"/>
    <w:rsid w:val="00355DD4"/>
    <w:rsid w:val="00355E4E"/>
    <w:rsid w:val="00355EA0"/>
    <w:rsid w:val="00355FD7"/>
    <w:rsid w:val="00356089"/>
    <w:rsid w:val="003560E3"/>
    <w:rsid w:val="003560EE"/>
    <w:rsid w:val="0035613B"/>
    <w:rsid w:val="003561C9"/>
    <w:rsid w:val="0035641C"/>
    <w:rsid w:val="0035655F"/>
    <w:rsid w:val="00356813"/>
    <w:rsid w:val="0035691B"/>
    <w:rsid w:val="003569DC"/>
    <w:rsid w:val="00356AEA"/>
    <w:rsid w:val="00356AF9"/>
    <w:rsid w:val="00356B4D"/>
    <w:rsid w:val="00356B75"/>
    <w:rsid w:val="00356B7F"/>
    <w:rsid w:val="00356C50"/>
    <w:rsid w:val="00356C82"/>
    <w:rsid w:val="00356CB6"/>
    <w:rsid w:val="00356D33"/>
    <w:rsid w:val="00356E6C"/>
    <w:rsid w:val="00356F33"/>
    <w:rsid w:val="00357015"/>
    <w:rsid w:val="00357158"/>
    <w:rsid w:val="00357286"/>
    <w:rsid w:val="00357347"/>
    <w:rsid w:val="0035744D"/>
    <w:rsid w:val="00357489"/>
    <w:rsid w:val="003574C2"/>
    <w:rsid w:val="0035753A"/>
    <w:rsid w:val="003575C0"/>
    <w:rsid w:val="00357614"/>
    <w:rsid w:val="00357727"/>
    <w:rsid w:val="0035797B"/>
    <w:rsid w:val="00357984"/>
    <w:rsid w:val="003579D2"/>
    <w:rsid w:val="00357A27"/>
    <w:rsid w:val="00357AC2"/>
    <w:rsid w:val="00357AF0"/>
    <w:rsid w:val="00357B29"/>
    <w:rsid w:val="00357CA8"/>
    <w:rsid w:val="00357D13"/>
    <w:rsid w:val="00357D22"/>
    <w:rsid w:val="00357D2D"/>
    <w:rsid w:val="00357D46"/>
    <w:rsid w:val="00357D68"/>
    <w:rsid w:val="00357DB3"/>
    <w:rsid w:val="0035BDB3"/>
    <w:rsid w:val="0036001E"/>
    <w:rsid w:val="00360112"/>
    <w:rsid w:val="00360129"/>
    <w:rsid w:val="00360140"/>
    <w:rsid w:val="003601A3"/>
    <w:rsid w:val="003602B1"/>
    <w:rsid w:val="00360325"/>
    <w:rsid w:val="0036039E"/>
    <w:rsid w:val="003604BD"/>
    <w:rsid w:val="0036061B"/>
    <w:rsid w:val="00360710"/>
    <w:rsid w:val="00360716"/>
    <w:rsid w:val="003607A6"/>
    <w:rsid w:val="00360861"/>
    <w:rsid w:val="003609DF"/>
    <w:rsid w:val="003609EE"/>
    <w:rsid w:val="00360B22"/>
    <w:rsid w:val="00360B4F"/>
    <w:rsid w:val="00360D29"/>
    <w:rsid w:val="00360DFE"/>
    <w:rsid w:val="00360E54"/>
    <w:rsid w:val="00360EAB"/>
    <w:rsid w:val="003611FF"/>
    <w:rsid w:val="00361304"/>
    <w:rsid w:val="003613AB"/>
    <w:rsid w:val="00361538"/>
    <w:rsid w:val="00361683"/>
    <w:rsid w:val="003616A9"/>
    <w:rsid w:val="00361759"/>
    <w:rsid w:val="0036178A"/>
    <w:rsid w:val="00361817"/>
    <w:rsid w:val="003618C6"/>
    <w:rsid w:val="003618EB"/>
    <w:rsid w:val="0036190A"/>
    <w:rsid w:val="00361A3E"/>
    <w:rsid w:val="00361A43"/>
    <w:rsid w:val="00361A47"/>
    <w:rsid w:val="00361A4C"/>
    <w:rsid w:val="00361A50"/>
    <w:rsid w:val="00361C67"/>
    <w:rsid w:val="00361D1A"/>
    <w:rsid w:val="00361D1B"/>
    <w:rsid w:val="00361E02"/>
    <w:rsid w:val="00361F66"/>
    <w:rsid w:val="0036227E"/>
    <w:rsid w:val="0036229E"/>
    <w:rsid w:val="003622A0"/>
    <w:rsid w:val="0036235D"/>
    <w:rsid w:val="0036246E"/>
    <w:rsid w:val="003624B7"/>
    <w:rsid w:val="003624BF"/>
    <w:rsid w:val="003625D9"/>
    <w:rsid w:val="003625E0"/>
    <w:rsid w:val="00362616"/>
    <w:rsid w:val="003626F7"/>
    <w:rsid w:val="00362706"/>
    <w:rsid w:val="00362871"/>
    <w:rsid w:val="00362D34"/>
    <w:rsid w:val="00362DB7"/>
    <w:rsid w:val="00362DD7"/>
    <w:rsid w:val="0036300D"/>
    <w:rsid w:val="003630CF"/>
    <w:rsid w:val="00363220"/>
    <w:rsid w:val="003632E5"/>
    <w:rsid w:val="0036339C"/>
    <w:rsid w:val="003633FB"/>
    <w:rsid w:val="0036346B"/>
    <w:rsid w:val="003634B4"/>
    <w:rsid w:val="00363537"/>
    <w:rsid w:val="00363548"/>
    <w:rsid w:val="003635B9"/>
    <w:rsid w:val="003635D3"/>
    <w:rsid w:val="00363772"/>
    <w:rsid w:val="00363827"/>
    <w:rsid w:val="00363856"/>
    <w:rsid w:val="0036393C"/>
    <w:rsid w:val="00363954"/>
    <w:rsid w:val="00363B83"/>
    <w:rsid w:val="00363C5F"/>
    <w:rsid w:val="00363CBA"/>
    <w:rsid w:val="00363CCE"/>
    <w:rsid w:val="00363D4E"/>
    <w:rsid w:val="00363DCD"/>
    <w:rsid w:val="00363FB8"/>
    <w:rsid w:val="00363FFF"/>
    <w:rsid w:val="0036412A"/>
    <w:rsid w:val="003641E5"/>
    <w:rsid w:val="00364324"/>
    <w:rsid w:val="003643BA"/>
    <w:rsid w:val="0036449B"/>
    <w:rsid w:val="003644B5"/>
    <w:rsid w:val="003644BE"/>
    <w:rsid w:val="00364641"/>
    <w:rsid w:val="003646A8"/>
    <w:rsid w:val="003646DD"/>
    <w:rsid w:val="003646E0"/>
    <w:rsid w:val="00364705"/>
    <w:rsid w:val="0036471B"/>
    <w:rsid w:val="0036486E"/>
    <w:rsid w:val="003648FC"/>
    <w:rsid w:val="003649BA"/>
    <w:rsid w:val="00364C01"/>
    <w:rsid w:val="00364C0C"/>
    <w:rsid w:val="00364D06"/>
    <w:rsid w:val="00364D44"/>
    <w:rsid w:val="00364EBE"/>
    <w:rsid w:val="00364FCC"/>
    <w:rsid w:val="00364FD2"/>
    <w:rsid w:val="00364FDF"/>
    <w:rsid w:val="00364FEC"/>
    <w:rsid w:val="003650DB"/>
    <w:rsid w:val="003651D8"/>
    <w:rsid w:val="0036528D"/>
    <w:rsid w:val="0036532E"/>
    <w:rsid w:val="00365359"/>
    <w:rsid w:val="0036551C"/>
    <w:rsid w:val="0036553F"/>
    <w:rsid w:val="003655B9"/>
    <w:rsid w:val="00365764"/>
    <w:rsid w:val="00365769"/>
    <w:rsid w:val="0036578C"/>
    <w:rsid w:val="003657D6"/>
    <w:rsid w:val="00365A7E"/>
    <w:rsid w:val="00365C74"/>
    <w:rsid w:val="00365CCC"/>
    <w:rsid w:val="00365CE5"/>
    <w:rsid w:val="00365CEA"/>
    <w:rsid w:val="00365D39"/>
    <w:rsid w:val="00365DF2"/>
    <w:rsid w:val="00365E55"/>
    <w:rsid w:val="00365EF3"/>
    <w:rsid w:val="00365F08"/>
    <w:rsid w:val="0036601C"/>
    <w:rsid w:val="0036609A"/>
    <w:rsid w:val="003660A7"/>
    <w:rsid w:val="003660DF"/>
    <w:rsid w:val="0036614F"/>
    <w:rsid w:val="0036617C"/>
    <w:rsid w:val="003661DE"/>
    <w:rsid w:val="0036625E"/>
    <w:rsid w:val="00366317"/>
    <w:rsid w:val="00366397"/>
    <w:rsid w:val="00366404"/>
    <w:rsid w:val="00366515"/>
    <w:rsid w:val="00366626"/>
    <w:rsid w:val="00366649"/>
    <w:rsid w:val="003666EE"/>
    <w:rsid w:val="0036679B"/>
    <w:rsid w:val="003667A3"/>
    <w:rsid w:val="003667B0"/>
    <w:rsid w:val="00366805"/>
    <w:rsid w:val="00366916"/>
    <w:rsid w:val="00366BC3"/>
    <w:rsid w:val="00366D11"/>
    <w:rsid w:val="00366D65"/>
    <w:rsid w:val="00366DFC"/>
    <w:rsid w:val="00366E08"/>
    <w:rsid w:val="00366EAF"/>
    <w:rsid w:val="00366EFE"/>
    <w:rsid w:val="00367003"/>
    <w:rsid w:val="00367013"/>
    <w:rsid w:val="0036701D"/>
    <w:rsid w:val="00367030"/>
    <w:rsid w:val="00367079"/>
    <w:rsid w:val="003670E9"/>
    <w:rsid w:val="00367110"/>
    <w:rsid w:val="0036711E"/>
    <w:rsid w:val="00367499"/>
    <w:rsid w:val="003674A8"/>
    <w:rsid w:val="0036754A"/>
    <w:rsid w:val="0036759E"/>
    <w:rsid w:val="003675A7"/>
    <w:rsid w:val="0036768E"/>
    <w:rsid w:val="0036777D"/>
    <w:rsid w:val="00367822"/>
    <w:rsid w:val="00367920"/>
    <w:rsid w:val="003679B4"/>
    <w:rsid w:val="00367A52"/>
    <w:rsid w:val="00367C71"/>
    <w:rsid w:val="00367F7A"/>
    <w:rsid w:val="00367FDD"/>
    <w:rsid w:val="00370078"/>
    <w:rsid w:val="00370113"/>
    <w:rsid w:val="0037014D"/>
    <w:rsid w:val="003701A4"/>
    <w:rsid w:val="003701A5"/>
    <w:rsid w:val="00370434"/>
    <w:rsid w:val="00370576"/>
    <w:rsid w:val="00370581"/>
    <w:rsid w:val="0037061F"/>
    <w:rsid w:val="00370670"/>
    <w:rsid w:val="00370720"/>
    <w:rsid w:val="00370829"/>
    <w:rsid w:val="00370896"/>
    <w:rsid w:val="0037092B"/>
    <w:rsid w:val="00370A00"/>
    <w:rsid w:val="00370C33"/>
    <w:rsid w:val="00370CDF"/>
    <w:rsid w:val="00370DA0"/>
    <w:rsid w:val="00370DB9"/>
    <w:rsid w:val="00370F68"/>
    <w:rsid w:val="00371042"/>
    <w:rsid w:val="003710A5"/>
    <w:rsid w:val="00371130"/>
    <w:rsid w:val="00371132"/>
    <w:rsid w:val="003711B3"/>
    <w:rsid w:val="003711E3"/>
    <w:rsid w:val="0037123E"/>
    <w:rsid w:val="0037129A"/>
    <w:rsid w:val="00371346"/>
    <w:rsid w:val="003713B9"/>
    <w:rsid w:val="003713BB"/>
    <w:rsid w:val="00371450"/>
    <w:rsid w:val="00371574"/>
    <w:rsid w:val="003716AA"/>
    <w:rsid w:val="003716BE"/>
    <w:rsid w:val="003716D6"/>
    <w:rsid w:val="00371759"/>
    <w:rsid w:val="0037181F"/>
    <w:rsid w:val="00371ACD"/>
    <w:rsid w:val="00371B15"/>
    <w:rsid w:val="00371BA8"/>
    <w:rsid w:val="00371BFD"/>
    <w:rsid w:val="00371C83"/>
    <w:rsid w:val="00371D6D"/>
    <w:rsid w:val="00371DBC"/>
    <w:rsid w:val="00371E3D"/>
    <w:rsid w:val="00371E87"/>
    <w:rsid w:val="00371FAC"/>
    <w:rsid w:val="0037215C"/>
    <w:rsid w:val="0037217D"/>
    <w:rsid w:val="003721E0"/>
    <w:rsid w:val="003721EA"/>
    <w:rsid w:val="00372346"/>
    <w:rsid w:val="00372393"/>
    <w:rsid w:val="003723C8"/>
    <w:rsid w:val="003723D9"/>
    <w:rsid w:val="0037247A"/>
    <w:rsid w:val="003724F9"/>
    <w:rsid w:val="0037250B"/>
    <w:rsid w:val="0037251B"/>
    <w:rsid w:val="0037251F"/>
    <w:rsid w:val="00372684"/>
    <w:rsid w:val="003727A1"/>
    <w:rsid w:val="00372882"/>
    <w:rsid w:val="0037289F"/>
    <w:rsid w:val="0037292F"/>
    <w:rsid w:val="00372AC2"/>
    <w:rsid w:val="00372AE5"/>
    <w:rsid w:val="00372B34"/>
    <w:rsid w:val="00372C37"/>
    <w:rsid w:val="00372C7A"/>
    <w:rsid w:val="00372CAF"/>
    <w:rsid w:val="00372CC3"/>
    <w:rsid w:val="00372CD4"/>
    <w:rsid w:val="00372DCB"/>
    <w:rsid w:val="00372E2E"/>
    <w:rsid w:val="00372F1E"/>
    <w:rsid w:val="00372F4B"/>
    <w:rsid w:val="00372F87"/>
    <w:rsid w:val="00372FB3"/>
    <w:rsid w:val="00372FD9"/>
    <w:rsid w:val="00372FF8"/>
    <w:rsid w:val="003730D9"/>
    <w:rsid w:val="00373155"/>
    <w:rsid w:val="0037322E"/>
    <w:rsid w:val="00373337"/>
    <w:rsid w:val="003733E3"/>
    <w:rsid w:val="0037344E"/>
    <w:rsid w:val="00373580"/>
    <w:rsid w:val="00373685"/>
    <w:rsid w:val="0037370C"/>
    <w:rsid w:val="0037377D"/>
    <w:rsid w:val="003738F5"/>
    <w:rsid w:val="003739BA"/>
    <w:rsid w:val="003739E6"/>
    <w:rsid w:val="00373B39"/>
    <w:rsid w:val="00373B5A"/>
    <w:rsid w:val="00373BDF"/>
    <w:rsid w:val="00373D8D"/>
    <w:rsid w:val="00373E05"/>
    <w:rsid w:val="00373EB0"/>
    <w:rsid w:val="00373ED2"/>
    <w:rsid w:val="00373F93"/>
    <w:rsid w:val="00373FAD"/>
    <w:rsid w:val="00373FF3"/>
    <w:rsid w:val="00374013"/>
    <w:rsid w:val="00374147"/>
    <w:rsid w:val="00374189"/>
    <w:rsid w:val="003742B5"/>
    <w:rsid w:val="00374340"/>
    <w:rsid w:val="0037441B"/>
    <w:rsid w:val="0037442B"/>
    <w:rsid w:val="003744B6"/>
    <w:rsid w:val="00374561"/>
    <w:rsid w:val="003745B9"/>
    <w:rsid w:val="003746A0"/>
    <w:rsid w:val="003746BA"/>
    <w:rsid w:val="003746DB"/>
    <w:rsid w:val="00374748"/>
    <w:rsid w:val="003747A1"/>
    <w:rsid w:val="003747EF"/>
    <w:rsid w:val="00374830"/>
    <w:rsid w:val="003748EC"/>
    <w:rsid w:val="0037492E"/>
    <w:rsid w:val="00374964"/>
    <w:rsid w:val="00374A08"/>
    <w:rsid w:val="00374BFC"/>
    <w:rsid w:val="00374C3D"/>
    <w:rsid w:val="00374D63"/>
    <w:rsid w:val="00374F9B"/>
    <w:rsid w:val="00375143"/>
    <w:rsid w:val="00375171"/>
    <w:rsid w:val="003752C3"/>
    <w:rsid w:val="00375361"/>
    <w:rsid w:val="0037542B"/>
    <w:rsid w:val="0037542E"/>
    <w:rsid w:val="003754F8"/>
    <w:rsid w:val="003755E1"/>
    <w:rsid w:val="003756C6"/>
    <w:rsid w:val="0037570C"/>
    <w:rsid w:val="00375948"/>
    <w:rsid w:val="0037599E"/>
    <w:rsid w:val="003759EE"/>
    <w:rsid w:val="00375C4F"/>
    <w:rsid w:val="00375CDE"/>
    <w:rsid w:val="00375CF3"/>
    <w:rsid w:val="00375D11"/>
    <w:rsid w:val="00375D1C"/>
    <w:rsid w:val="00375DE9"/>
    <w:rsid w:val="00375E7C"/>
    <w:rsid w:val="00375F49"/>
    <w:rsid w:val="0037609E"/>
    <w:rsid w:val="003760E0"/>
    <w:rsid w:val="003761A7"/>
    <w:rsid w:val="003761AE"/>
    <w:rsid w:val="003761DA"/>
    <w:rsid w:val="0037621E"/>
    <w:rsid w:val="0037626A"/>
    <w:rsid w:val="00376354"/>
    <w:rsid w:val="0037639F"/>
    <w:rsid w:val="00376406"/>
    <w:rsid w:val="003764BD"/>
    <w:rsid w:val="00376670"/>
    <w:rsid w:val="00376739"/>
    <w:rsid w:val="0037678B"/>
    <w:rsid w:val="003767DE"/>
    <w:rsid w:val="00376964"/>
    <w:rsid w:val="0037697E"/>
    <w:rsid w:val="003769DB"/>
    <w:rsid w:val="003769E5"/>
    <w:rsid w:val="00376A33"/>
    <w:rsid w:val="00376B0F"/>
    <w:rsid w:val="00376B4D"/>
    <w:rsid w:val="00376B6A"/>
    <w:rsid w:val="00376B8C"/>
    <w:rsid w:val="00376F42"/>
    <w:rsid w:val="003771A9"/>
    <w:rsid w:val="003771EB"/>
    <w:rsid w:val="00377280"/>
    <w:rsid w:val="003772DA"/>
    <w:rsid w:val="00377362"/>
    <w:rsid w:val="003773EF"/>
    <w:rsid w:val="00377414"/>
    <w:rsid w:val="00377427"/>
    <w:rsid w:val="0037746F"/>
    <w:rsid w:val="003775A9"/>
    <w:rsid w:val="003775FA"/>
    <w:rsid w:val="0037769F"/>
    <w:rsid w:val="003778FF"/>
    <w:rsid w:val="00377A45"/>
    <w:rsid w:val="00377ABF"/>
    <w:rsid w:val="00377AF9"/>
    <w:rsid w:val="00377BFE"/>
    <w:rsid w:val="00377D3A"/>
    <w:rsid w:val="00377DD3"/>
    <w:rsid w:val="00377E20"/>
    <w:rsid w:val="00377EA7"/>
    <w:rsid w:val="00377FC7"/>
    <w:rsid w:val="003800A5"/>
    <w:rsid w:val="003800C5"/>
    <w:rsid w:val="003800CD"/>
    <w:rsid w:val="00380131"/>
    <w:rsid w:val="003801CE"/>
    <w:rsid w:val="003801D9"/>
    <w:rsid w:val="003802ED"/>
    <w:rsid w:val="003802F2"/>
    <w:rsid w:val="003803CC"/>
    <w:rsid w:val="003804F6"/>
    <w:rsid w:val="003805DA"/>
    <w:rsid w:val="003805E4"/>
    <w:rsid w:val="003807A6"/>
    <w:rsid w:val="00380856"/>
    <w:rsid w:val="003808CA"/>
    <w:rsid w:val="0038091D"/>
    <w:rsid w:val="00380963"/>
    <w:rsid w:val="00380A14"/>
    <w:rsid w:val="00380BD3"/>
    <w:rsid w:val="00380CCB"/>
    <w:rsid w:val="00380ECD"/>
    <w:rsid w:val="003810D3"/>
    <w:rsid w:val="0038121B"/>
    <w:rsid w:val="003812DD"/>
    <w:rsid w:val="003812DE"/>
    <w:rsid w:val="00381338"/>
    <w:rsid w:val="003814A8"/>
    <w:rsid w:val="0038159B"/>
    <w:rsid w:val="003816EE"/>
    <w:rsid w:val="003816F6"/>
    <w:rsid w:val="00381737"/>
    <w:rsid w:val="0038193F"/>
    <w:rsid w:val="003819D3"/>
    <w:rsid w:val="00381A22"/>
    <w:rsid w:val="00381AB0"/>
    <w:rsid w:val="00381AFE"/>
    <w:rsid w:val="00381BC4"/>
    <w:rsid w:val="00381BCD"/>
    <w:rsid w:val="00381DC4"/>
    <w:rsid w:val="00381DF1"/>
    <w:rsid w:val="00381E15"/>
    <w:rsid w:val="00381E3D"/>
    <w:rsid w:val="00381FC5"/>
    <w:rsid w:val="003820C8"/>
    <w:rsid w:val="003821CC"/>
    <w:rsid w:val="00382507"/>
    <w:rsid w:val="0038264A"/>
    <w:rsid w:val="00382769"/>
    <w:rsid w:val="003827EF"/>
    <w:rsid w:val="00382862"/>
    <w:rsid w:val="003828B4"/>
    <w:rsid w:val="00382909"/>
    <w:rsid w:val="00382925"/>
    <w:rsid w:val="00382A18"/>
    <w:rsid w:val="00382AFE"/>
    <w:rsid w:val="00382BE2"/>
    <w:rsid w:val="00382D05"/>
    <w:rsid w:val="00382D10"/>
    <w:rsid w:val="00382DC6"/>
    <w:rsid w:val="0038302B"/>
    <w:rsid w:val="00383274"/>
    <w:rsid w:val="003833A4"/>
    <w:rsid w:val="003833BC"/>
    <w:rsid w:val="003835A5"/>
    <w:rsid w:val="0038366F"/>
    <w:rsid w:val="00383963"/>
    <w:rsid w:val="003839EC"/>
    <w:rsid w:val="003839F4"/>
    <w:rsid w:val="00383C1A"/>
    <w:rsid w:val="00383CBA"/>
    <w:rsid w:val="00383D6D"/>
    <w:rsid w:val="00383F64"/>
    <w:rsid w:val="00383FF0"/>
    <w:rsid w:val="00384232"/>
    <w:rsid w:val="003842DD"/>
    <w:rsid w:val="0038434E"/>
    <w:rsid w:val="003843D3"/>
    <w:rsid w:val="00384435"/>
    <w:rsid w:val="00384720"/>
    <w:rsid w:val="003848B3"/>
    <w:rsid w:val="0038494F"/>
    <w:rsid w:val="00384A42"/>
    <w:rsid w:val="00384AB8"/>
    <w:rsid w:val="00384AC6"/>
    <w:rsid w:val="00384B97"/>
    <w:rsid w:val="00384BFE"/>
    <w:rsid w:val="00384CAD"/>
    <w:rsid w:val="00384CB6"/>
    <w:rsid w:val="00384CF5"/>
    <w:rsid w:val="00384D75"/>
    <w:rsid w:val="00384D7B"/>
    <w:rsid w:val="0038507B"/>
    <w:rsid w:val="00385095"/>
    <w:rsid w:val="0038514E"/>
    <w:rsid w:val="00385462"/>
    <w:rsid w:val="003854C2"/>
    <w:rsid w:val="0038556B"/>
    <w:rsid w:val="0038565A"/>
    <w:rsid w:val="003856D0"/>
    <w:rsid w:val="0038578F"/>
    <w:rsid w:val="0038579C"/>
    <w:rsid w:val="0038587E"/>
    <w:rsid w:val="00385903"/>
    <w:rsid w:val="003859C1"/>
    <w:rsid w:val="00385A2B"/>
    <w:rsid w:val="00385A4C"/>
    <w:rsid w:val="00385A6C"/>
    <w:rsid w:val="00385AE8"/>
    <w:rsid w:val="00385B56"/>
    <w:rsid w:val="00385E0B"/>
    <w:rsid w:val="00385E8A"/>
    <w:rsid w:val="00385E8C"/>
    <w:rsid w:val="00385F58"/>
    <w:rsid w:val="0038600A"/>
    <w:rsid w:val="00386093"/>
    <w:rsid w:val="003861C2"/>
    <w:rsid w:val="0038626D"/>
    <w:rsid w:val="00386291"/>
    <w:rsid w:val="003862D1"/>
    <w:rsid w:val="0038639E"/>
    <w:rsid w:val="0038644C"/>
    <w:rsid w:val="003864B7"/>
    <w:rsid w:val="003864CC"/>
    <w:rsid w:val="0038655C"/>
    <w:rsid w:val="00386570"/>
    <w:rsid w:val="0038668E"/>
    <w:rsid w:val="00386705"/>
    <w:rsid w:val="003867E6"/>
    <w:rsid w:val="00386926"/>
    <w:rsid w:val="00386973"/>
    <w:rsid w:val="003869B9"/>
    <w:rsid w:val="00386C1C"/>
    <w:rsid w:val="00386CE9"/>
    <w:rsid w:val="00386D95"/>
    <w:rsid w:val="00386DB8"/>
    <w:rsid w:val="00386DDD"/>
    <w:rsid w:val="00386E4D"/>
    <w:rsid w:val="00386F8C"/>
    <w:rsid w:val="0038700E"/>
    <w:rsid w:val="003870C8"/>
    <w:rsid w:val="003871D6"/>
    <w:rsid w:val="00387209"/>
    <w:rsid w:val="003872E9"/>
    <w:rsid w:val="0038734F"/>
    <w:rsid w:val="0038735A"/>
    <w:rsid w:val="00387390"/>
    <w:rsid w:val="00387452"/>
    <w:rsid w:val="003874BA"/>
    <w:rsid w:val="0038759C"/>
    <w:rsid w:val="003877B3"/>
    <w:rsid w:val="003877CC"/>
    <w:rsid w:val="003877F7"/>
    <w:rsid w:val="003878EC"/>
    <w:rsid w:val="00387987"/>
    <w:rsid w:val="003879B9"/>
    <w:rsid w:val="00387A88"/>
    <w:rsid w:val="00387AB1"/>
    <w:rsid w:val="00387C51"/>
    <w:rsid w:val="00387E48"/>
    <w:rsid w:val="00387F1F"/>
    <w:rsid w:val="00387F54"/>
    <w:rsid w:val="00387F57"/>
    <w:rsid w:val="0038FFF2"/>
    <w:rsid w:val="003900A7"/>
    <w:rsid w:val="00390185"/>
    <w:rsid w:val="00390248"/>
    <w:rsid w:val="0039040B"/>
    <w:rsid w:val="0039044D"/>
    <w:rsid w:val="0039048B"/>
    <w:rsid w:val="00390542"/>
    <w:rsid w:val="003905E5"/>
    <w:rsid w:val="00390696"/>
    <w:rsid w:val="003906C6"/>
    <w:rsid w:val="0039072C"/>
    <w:rsid w:val="00390815"/>
    <w:rsid w:val="00390BFB"/>
    <w:rsid w:val="00390C56"/>
    <w:rsid w:val="00390D1E"/>
    <w:rsid w:val="00390DA2"/>
    <w:rsid w:val="00390E5B"/>
    <w:rsid w:val="00390F78"/>
    <w:rsid w:val="00390FC7"/>
    <w:rsid w:val="00391009"/>
    <w:rsid w:val="003911C1"/>
    <w:rsid w:val="00391392"/>
    <w:rsid w:val="00391622"/>
    <w:rsid w:val="00391721"/>
    <w:rsid w:val="003917F7"/>
    <w:rsid w:val="003918FB"/>
    <w:rsid w:val="00391A60"/>
    <w:rsid w:val="00391AF3"/>
    <w:rsid w:val="00391CC8"/>
    <w:rsid w:val="00391CE3"/>
    <w:rsid w:val="00391D14"/>
    <w:rsid w:val="00391E91"/>
    <w:rsid w:val="00391FA0"/>
    <w:rsid w:val="00391FAE"/>
    <w:rsid w:val="00391FDC"/>
    <w:rsid w:val="00392133"/>
    <w:rsid w:val="00392175"/>
    <w:rsid w:val="00392271"/>
    <w:rsid w:val="003923CC"/>
    <w:rsid w:val="003924F4"/>
    <w:rsid w:val="0039256D"/>
    <w:rsid w:val="0039261C"/>
    <w:rsid w:val="00392671"/>
    <w:rsid w:val="00392678"/>
    <w:rsid w:val="0039268A"/>
    <w:rsid w:val="003926C3"/>
    <w:rsid w:val="003927D0"/>
    <w:rsid w:val="00392802"/>
    <w:rsid w:val="003928E0"/>
    <w:rsid w:val="003928FD"/>
    <w:rsid w:val="0039294E"/>
    <w:rsid w:val="00392A5E"/>
    <w:rsid w:val="00392B29"/>
    <w:rsid w:val="00392BF4"/>
    <w:rsid w:val="00392CA5"/>
    <w:rsid w:val="00392D30"/>
    <w:rsid w:val="00392DCF"/>
    <w:rsid w:val="00392EFA"/>
    <w:rsid w:val="00393066"/>
    <w:rsid w:val="0039315F"/>
    <w:rsid w:val="0039318A"/>
    <w:rsid w:val="0039318F"/>
    <w:rsid w:val="003932E8"/>
    <w:rsid w:val="003935DE"/>
    <w:rsid w:val="003935FB"/>
    <w:rsid w:val="00393663"/>
    <w:rsid w:val="003936A8"/>
    <w:rsid w:val="003936B1"/>
    <w:rsid w:val="003936D7"/>
    <w:rsid w:val="003936F4"/>
    <w:rsid w:val="003936FE"/>
    <w:rsid w:val="003937C7"/>
    <w:rsid w:val="003937ED"/>
    <w:rsid w:val="003938FD"/>
    <w:rsid w:val="0039390C"/>
    <w:rsid w:val="00393930"/>
    <w:rsid w:val="003939F6"/>
    <w:rsid w:val="00393A59"/>
    <w:rsid w:val="00393B41"/>
    <w:rsid w:val="00393B6F"/>
    <w:rsid w:val="00393CD3"/>
    <w:rsid w:val="00393DA2"/>
    <w:rsid w:val="00393EAB"/>
    <w:rsid w:val="00393F43"/>
    <w:rsid w:val="00393FE6"/>
    <w:rsid w:val="0039406B"/>
    <w:rsid w:val="00394087"/>
    <w:rsid w:val="003940A7"/>
    <w:rsid w:val="0039417A"/>
    <w:rsid w:val="0039426E"/>
    <w:rsid w:val="00394354"/>
    <w:rsid w:val="0039439E"/>
    <w:rsid w:val="00394424"/>
    <w:rsid w:val="0039460A"/>
    <w:rsid w:val="0039469E"/>
    <w:rsid w:val="003946F4"/>
    <w:rsid w:val="0039474D"/>
    <w:rsid w:val="003947AA"/>
    <w:rsid w:val="00394870"/>
    <w:rsid w:val="003948B3"/>
    <w:rsid w:val="003949F6"/>
    <w:rsid w:val="003949FA"/>
    <w:rsid w:val="00394A37"/>
    <w:rsid w:val="00394A78"/>
    <w:rsid w:val="00394C18"/>
    <w:rsid w:val="00394E84"/>
    <w:rsid w:val="00394F6A"/>
    <w:rsid w:val="00394FE2"/>
    <w:rsid w:val="00395068"/>
    <w:rsid w:val="0039515B"/>
    <w:rsid w:val="00395171"/>
    <w:rsid w:val="00395237"/>
    <w:rsid w:val="00395302"/>
    <w:rsid w:val="003953E7"/>
    <w:rsid w:val="003954C8"/>
    <w:rsid w:val="003955D1"/>
    <w:rsid w:val="00395898"/>
    <w:rsid w:val="00395924"/>
    <w:rsid w:val="00395A78"/>
    <w:rsid w:val="00395ACB"/>
    <w:rsid w:val="00395B2C"/>
    <w:rsid w:val="00395C74"/>
    <w:rsid w:val="00395DF8"/>
    <w:rsid w:val="00395E3F"/>
    <w:rsid w:val="00395E45"/>
    <w:rsid w:val="00395E57"/>
    <w:rsid w:val="00395E58"/>
    <w:rsid w:val="00395FF6"/>
    <w:rsid w:val="00396074"/>
    <w:rsid w:val="003960ED"/>
    <w:rsid w:val="003963C0"/>
    <w:rsid w:val="003963C8"/>
    <w:rsid w:val="003966E2"/>
    <w:rsid w:val="003968DD"/>
    <w:rsid w:val="00396986"/>
    <w:rsid w:val="00396A25"/>
    <w:rsid w:val="00396A27"/>
    <w:rsid w:val="00396A2C"/>
    <w:rsid w:val="00396E47"/>
    <w:rsid w:val="00396E8A"/>
    <w:rsid w:val="00396F66"/>
    <w:rsid w:val="00396FF5"/>
    <w:rsid w:val="00397038"/>
    <w:rsid w:val="00397098"/>
    <w:rsid w:val="003970E9"/>
    <w:rsid w:val="00397119"/>
    <w:rsid w:val="0039721E"/>
    <w:rsid w:val="0039721F"/>
    <w:rsid w:val="00397224"/>
    <w:rsid w:val="003972FA"/>
    <w:rsid w:val="003974A8"/>
    <w:rsid w:val="00397585"/>
    <w:rsid w:val="003976BF"/>
    <w:rsid w:val="003976DF"/>
    <w:rsid w:val="003977F0"/>
    <w:rsid w:val="003978E0"/>
    <w:rsid w:val="00397AEC"/>
    <w:rsid w:val="00397EC6"/>
    <w:rsid w:val="00397F17"/>
    <w:rsid w:val="00397FBC"/>
    <w:rsid w:val="003A0095"/>
    <w:rsid w:val="003A00A6"/>
    <w:rsid w:val="003A01BF"/>
    <w:rsid w:val="003A02A1"/>
    <w:rsid w:val="003A031F"/>
    <w:rsid w:val="003A037E"/>
    <w:rsid w:val="003A053E"/>
    <w:rsid w:val="003A0545"/>
    <w:rsid w:val="003A0695"/>
    <w:rsid w:val="003A0A90"/>
    <w:rsid w:val="003A0B35"/>
    <w:rsid w:val="003A0B99"/>
    <w:rsid w:val="003A0C7C"/>
    <w:rsid w:val="003A0D68"/>
    <w:rsid w:val="003A0DF4"/>
    <w:rsid w:val="003A0E71"/>
    <w:rsid w:val="003A0F45"/>
    <w:rsid w:val="003A1112"/>
    <w:rsid w:val="003A12CE"/>
    <w:rsid w:val="003A1331"/>
    <w:rsid w:val="003A14D3"/>
    <w:rsid w:val="003A1531"/>
    <w:rsid w:val="003A1547"/>
    <w:rsid w:val="003A1597"/>
    <w:rsid w:val="003A160F"/>
    <w:rsid w:val="003A167D"/>
    <w:rsid w:val="003A17FB"/>
    <w:rsid w:val="003A196E"/>
    <w:rsid w:val="003A1A0C"/>
    <w:rsid w:val="003A1B3E"/>
    <w:rsid w:val="003A1B6A"/>
    <w:rsid w:val="003A1CE1"/>
    <w:rsid w:val="003A1D4E"/>
    <w:rsid w:val="003A1E82"/>
    <w:rsid w:val="003A1EB3"/>
    <w:rsid w:val="003A1F4C"/>
    <w:rsid w:val="003A20D4"/>
    <w:rsid w:val="003A20E0"/>
    <w:rsid w:val="003A215A"/>
    <w:rsid w:val="003A21B4"/>
    <w:rsid w:val="003A221C"/>
    <w:rsid w:val="003A23B4"/>
    <w:rsid w:val="003A23B5"/>
    <w:rsid w:val="003A254A"/>
    <w:rsid w:val="003A25D6"/>
    <w:rsid w:val="003A2681"/>
    <w:rsid w:val="003A2722"/>
    <w:rsid w:val="003A275C"/>
    <w:rsid w:val="003A27CF"/>
    <w:rsid w:val="003A2A7B"/>
    <w:rsid w:val="003A2AC5"/>
    <w:rsid w:val="003A2C40"/>
    <w:rsid w:val="003A2CEC"/>
    <w:rsid w:val="003A2E03"/>
    <w:rsid w:val="003A2F45"/>
    <w:rsid w:val="003A2FBA"/>
    <w:rsid w:val="003A2FDB"/>
    <w:rsid w:val="003A302D"/>
    <w:rsid w:val="003A31A0"/>
    <w:rsid w:val="003A31AE"/>
    <w:rsid w:val="003A324B"/>
    <w:rsid w:val="003A337E"/>
    <w:rsid w:val="003A33CD"/>
    <w:rsid w:val="003A33E2"/>
    <w:rsid w:val="003A343B"/>
    <w:rsid w:val="003A35F9"/>
    <w:rsid w:val="003A3877"/>
    <w:rsid w:val="003A3908"/>
    <w:rsid w:val="003A39C0"/>
    <w:rsid w:val="003A3A77"/>
    <w:rsid w:val="003A3A95"/>
    <w:rsid w:val="003A3A9C"/>
    <w:rsid w:val="003A3AAC"/>
    <w:rsid w:val="003A3D01"/>
    <w:rsid w:val="003A3D46"/>
    <w:rsid w:val="003A3DD8"/>
    <w:rsid w:val="003A3E03"/>
    <w:rsid w:val="003A3E8F"/>
    <w:rsid w:val="003A4038"/>
    <w:rsid w:val="003A4042"/>
    <w:rsid w:val="003A40DB"/>
    <w:rsid w:val="003A41B5"/>
    <w:rsid w:val="003A42EA"/>
    <w:rsid w:val="003A444C"/>
    <w:rsid w:val="003A451E"/>
    <w:rsid w:val="003A4522"/>
    <w:rsid w:val="003A4531"/>
    <w:rsid w:val="003A46FA"/>
    <w:rsid w:val="003A4731"/>
    <w:rsid w:val="003A4868"/>
    <w:rsid w:val="003A4889"/>
    <w:rsid w:val="003A48B4"/>
    <w:rsid w:val="003A4A63"/>
    <w:rsid w:val="003A4ABF"/>
    <w:rsid w:val="003A4AC6"/>
    <w:rsid w:val="003A4C15"/>
    <w:rsid w:val="003A4E47"/>
    <w:rsid w:val="003A4EC7"/>
    <w:rsid w:val="003A4F41"/>
    <w:rsid w:val="003A501C"/>
    <w:rsid w:val="003A5151"/>
    <w:rsid w:val="003A519B"/>
    <w:rsid w:val="003A51C7"/>
    <w:rsid w:val="003A5216"/>
    <w:rsid w:val="003A528A"/>
    <w:rsid w:val="003A5317"/>
    <w:rsid w:val="003A567D"/>
    <w:rsid w:val="003A56A5"/>
    <w:rsid w:val="003A57A5"/>
    <w:rsid w:val="003A5A56"/>
    <w:rsid w:val="003A5BE0"/>
    <w:rsid w:val="003A5C55"/>
    <w:rsid w:val="003A5C81"/>
    <w:rsid w:val="003A5DC7"/>
    <w:rsid w:val="003A5E6E"/>
    <w:rsid w:val="003A5EBE"/>
    <w:rsid w:val="003A5F14"/>
    <w:rsid w:val="003A5F9F"/>
    <w:rsid w:val="003A5FA4"/>
    <w:rsid w:val="003A6149"/>
    <w:rsid w:val="003A6150"/>
    <w:rsid w:val="003A6389"/>
    <w:rsid w:val="003A63E0"/>
    <w:rsid w:val="003A63E3"/>
    <w:rsid w:val="003A656B"/>
    <w:rsid w:val="003A6581"/>
    <w:rsid w:val="003A6599"/>
    <w:rsid w:val="003A6777"/>
    <w:rsid w:val="003A68A4"/>
    <w:rsid w:val="003A6992"/>
    <w:rsid w:val="003A6A44"/>
    <w:rsid w:val="003A6A62"/>
    <w:rsid w:val="003A6AF8"/>
    <w:rsid w:val="003A6B25"/>
    <w:rsid w:val="003A6B3A"/>
    <w:rsid w:val="003A6B5E"/>
    <w:rsid w:val="003A6BEB"/>
    <w:rsid w:val="003A6CCA"/>
    <w:rsid w:val="003A6CDF"/>
    <w:rsid w:val="003A6F3C"/>
    <w:rsid w:val="003A6FCD"/>
    <w:rsid w:val="003A6FCF"/>
    <w:rsid w:val="003A702B"/>
    <w:rsid w:val="003A7061"/>
    <w:rsid w:val="003A7069"/>
    <w:rsid w:val="003A70F3"/>
    <w:rsid w:val="003A7119"/>
    <w:rsid w:val="003A714E"/>
    <w:rsid w:val="003A71EC"/>
    <w:rsid w:val="003A71FA"/>
    <w:rsid w:val="003A72B7"/>
    <w:rsid w:val="003A72FF"/>
    <w:rsid w:val="003A736B"/>
    <w:rsid w:val="003A74AA"/>
    <w:rsid w:val="003A74C4"/>
    <w:rsid w:val="003A7627"/>
    <w:rsid w:val="003A771F"/>
    <w:rsid w:val="003A77A3"/>
    <w:rsid w:val="003A77E4"/>
    <w:rsid w:val="003A7845"/>
    <w:rsid w:val="003A78F3"/>
    <w:rsid w:val="003A791D"/>
    <w:rsid w:val="003A7959"/>
    <w:rsid w:val="003A795D"/>
    <w:rsid w:val="003A79E9"/>
    <w:rsid w:val="003A7BF5"/>
    <w:rsid w:val="003A7C1E"/>
    <w:rsid w:val="003A7D30"/>
    <w:rsid w:val="003A7D72"/>
    <w:rsid w:val="003A7DA1"/>
    <w:rsid w:val="003A7E41"/>
    <w:rsid w:val="003A7E6E"/>
    <w:rsid w:val="003A7E98"/>
    <w:rsid w:val="003A7F67"/>
    <w:rsid w:val="003A7F80"/>
    <w:rsid w:val="003B0018"/>
    <w:rsid w:val="003B0113"/>
    <w:rsid w:val="003B0121"/>
    <w:rsid w:val="003B0167"/>
    <w:rsid w:val="003B0178"/>
    <w:rsid w:val="003B0197"/>
    <w:rsid w:val="003B0352"/>
    <w:rsid w:val="003B04AC"/>
    <w:rsid w:val="003B070C"/>
    <w:rsid w:val="003B0784"/>
    <w:rsid w:val="003B0B4E"/>
    <w:rsid w:val="003B0DB5"/>
    <w:rsid w:val="003B0DCB"/>
    <w:rsid w:val="003B0E3F"/>
    <w:rsid w:val="003B0EB9"/>
    <w:rsid w:val="003B0EC3"/>
    <w:rsid w:val="003B0FBD"/>
    <w:rsid w:val="003B1024"/>
    <w:rsid w:val="003B1102"/>
    <w:rsid w:val="003B1345"/>
    <w:rsid w:val="003B1403"/>
    <w:rsid w:val="003B14A4"/>
    <w:rsid w:val="003B1781"/>
    <w:rsid w:val="003B17B2"/>
    <w:rsid w:val="003B1866"/>
    <w:rsid w:val="003B1998"/>
    <w:rsid w:val="003B1A93"/>
    <w:rsid w:val="003B1AEE"/>
    <w:rsid w:val="003B1B35"/>
    <w:rsid w:val="003B1BDF"/>
    <w:rsid w:val="003B1C05"/>
    <w:rsid w:val="003B1C47"/>
    <w:rsid w:val="003B1CD6"/>
    <w:rsid w:val="003B1D0C"/>
    <w:rsid w:val="003B1DC1"/>
    <w:rsid w:val="003B1FD0"/>
    <w:rsid w:val="003B1FEB"/>
    <w:rsid w:val="003B2026"/>
    <w:rsid w:val="003B202C"/>
    <w:rsid w:val="003B2066"/>
    <w:rsid w:val="003B20B6"/>
    <w:rsid w:val="003B211A"/>
    <w:rsid w:val="003B21BD"/>
    <w:rsid w:val="003B21EF"/>
    <w:rsid w:val="003B2227"/>
    <w:rsid w:val="003B23C1"/>
    <w:rsid w:val="003B2495"/>
    <w:rsid w:val="003B2612"/>
    <w:rsid w:val="003B2719"/>
    <w:rsid w:val="003B276E"/>
    <w:rsid w:val="003B2788"/>
    <w:rsid w:val="003B27DB"/>
    <w:rsid w:val="003B2828"/>
    <w:rsid w:val="003B299C"/>
    <w:rsid w:val="003B29D0"/>
    <w:rsid w:val="003B2DCD"/>
    <w:rsid w:val="003B2DF9"/>
    <w:rsid w:val="003B2EB0"/>
    <w:rsid w:val="003B2F30"/>
    <w:rsid w:val="003B2F7B"/>
    <w:rsid w:val="003B2F8E"/>
    <w:rsid w:val="003B314F"/>
    <w:rsid w:val="003B31EF"/>
    <w:rsid w:val="003B33CF"/>
    <w:rsid w:val="003B33F3"/>
    <w:rsid w:val="003B3461"/>
    <w:rsid w:val="003B34D5"/>
    <w:rsid w:val="003B36E8"/>
    <w:rsid w:val="003B3805"/>
    <w:rsid w:val="003B388B"/>
    <w:rsid w:val="003B3A3F"/>
    <w:rsid w:val="003B3AA5"/>
    <w:rsid w:val="003B3BDD"/>
    <w:rsid w:val="003B3CCA"/>
    <w:rsid w:val="003B3D90"/>
    <w:rsid w:val="003B3DC0"/>
    <w:rsid w:val="003B3ED0"/>
    <w:rsid w:val="003B3EF4"/>
    <w:rsid w:val="003B3F18"/>
    <w:rsid w:val="003B3FBC"/>
    <w:rsid w:val="003B3FEE"/>
    <w:rsid w:val="003B4009"/>
    <w:rsid w:val="003B4076"/>
    <w:rsid w:val="003B413E"/>
    <w:rsid w:val="003B41AE"/>
    <w:rsid w:val="003B41C7"/>
    <w:rsid w:val="003B41CE"/>
    <w:rsid w:val="003B423F"/>
    <w:rsid w:val="003B43A9"/>
    <w:rsid w:val="003B43C3"/>
    <w:rsid w:val="003B4481"/>
    <w:rsid w:val="003B44BF"/>
    <w:rsid w:val="003B450C"/>
    <w:rsid w:val="003B45D5"/>
    <w:rsid w:val="003B46B9"/>
    <w:rsid w:val="003B47A1"/>
    <w:rsid w:val="003B47AF"/>
    <w:rsid w:val="003B490B"/>
    <w:rsid w:val="003B4954"/>
    <w:rsid w:val="003B49D1"/>
    <w:rsid w:val="003B4A8A"/>
    <w:rsid w:val="003B4AA4"/>
    <w:rsid w:val="003B4ACD"/>
    <w:rsid w:val="003B4B10"/>
    <w:rsid w:val="003B4BD4"/>
    <w:rsid w:val="003B4C8B"/>
    <w:rsid w:val="003B4CFD"/>
    <w:rsid w:val="003B4D69"/>
    <w:rsid w:val="003B4E25"/>
    <w:rsid w:val="003B4F30"/>
    <w:rsid w:val="003B4F3E"/>
    <w:rsid w:val="003B4F4A"/>
    <w:rsid w:val="003B4F51"/>
    <w:rsid w:val="003B4F7E"/>
    <w:rsid w:val="003B5037"/>
    <w:rsid w:val="003B5054"/>
    <w:rsid w:val="003B505D"/>
    <w:rsid w:val="003B5070"/>
    <w:rsid w:val="003B5151"/>
    <w:rsid w:val="003B5210"/>
    <w:rsid w:val="003B5393"/>
    <w:rsid w:val="003B5402"/>
    <w:rsid w:val="003B571C"/>
    <w:rsid w:val="003B57EC"/>
    <w:rsid w:val="003B593C"/>
    <w:rsid w:val="003B5993"/>
    <w:rsid w:val="003B5A44"/>
    <w:rsid w:val="003B5A5F"/>
    <w:rsid w:val="003B5BDF"/>
    <w:rsid w:val="003B5D46"/>
    <w:rsid w:val="003B5DF1"/>
    <w:rsid w:val="003B5E92"/>
    <w:rsid w:val="003B6013"/>
    <w:rsid w:val="003B60E5"/>
    <w:rsid w:val="003B616A"/>
    <w:rsid w:val="003B6190"/>
    <w:rsid w:val="003B61FB"/>
    <w:rsid w:val="003B62AA"/>
    <w:rsid w:val="003B63F0"/>
    <w:rsid w:val="003B64FF"/>
    <w:rsid w:val="003B65E5"/>
    <w:rsid w:val="003B660C"/>
    <w:rsid w:val="003B66A1"/>
    <w:rsid w:val="003B6830"/>
    <w:rsid w:val="003B6886"/>
    <w:rsid w:val="003B68A1"/>
    <w:rsid w:val="003B68C3"/>
    <w:rsid w:val="003B6986"/>
    <w:rsid w:val="003B69AC"/>
    <w:rsid w:val="003B69F4"/>
    <w:rsid w:val="003B69F9"/>
    <w:rsid w:val="003B6AF5"/>
    <w:rsid w:val="003B6B0F"/>
    <w:rsid w:val="003B6C9D"/>
    <w:rsid w:val="003B6D3B"/>
    <w:rsid w:val="003B6D57"/>
    <w:rsid w:val="003B6D73"/>
    <w:rsid w:val="003B6D95"/>
    <w:rsid w:val="003B7120"/>
    <w:rsid w:val="003B714C"/>
    <w:rsid w:val="003B719B"/>
    <w:rsid w:val="003B71A3"/>
    <w:rsid w:val="003B71FA"/>
    <w:rsid w:val="003B7258"/>
    <w:rsid w:val="003B7285"/>
    <w:rsid w:val="003B7333"/>
    <w:rsid w:val="003B7366"/>
    <w:rsid w:val="003B7468"/>
    <w:rsid w:val="003B76A0"/>
    <w:rsid w:val="003B7818"/>
    <w:rsid w:val="003B78BE"/>
    <w:rsid w:val="003B7B6D"/>
    <w:rsid w:val="003B7BD1"/>
    <w:rsid w:val="003B7CDE"/>
    <w:rsid w:val="003B7CED"/>
    <w:rsid w:val="003B7DA6"/>
    <w:rsid w:val="003B7DA9"/>
    <w:rsid w:val="003B7E50"/>
    <w:rsid w:val="003B7F32"/>
    <w:rsid w:val="003B7F6B"/>
    <w:rsid w:val="003B7F74"/>
    <w:rsid w:val="003B7FC9"/>
    <w:rsid w:val="003C000E"/>
    <w:rsid w:val="003C00E1"/>
    <w:rsid w:val="003C0145"/>
    <w:rsid w:val="003C029C"/>
    <w:rsid w:val="003C02A7"/>
    <w:rsid w:val="003C02AB"/>
    <w:rsid w:val="003C03FE"/>
    <w:rsid w:val="003C0477"/>
    <w:rsid w:val="003C04E4"/>
    <w:rsid w:val="003C059E"/>
    <w:rsid w:val="003C0668"/>
    <w:rsid w:val="003C0699"/>
    <w:rsid w:val="003C0CFF"/>
    <w:rsid w:val="003C0D05"/>
    <w:rsid w:val="003C0D3C"/>
    <w:rsid w:val="003C0E17"/>
    <w:rsid w:val="003C1019"/>
    <w:rsid w:val="003C1071"/>
    <w:rsid w:val="003C108E"/>
    <w:rsid w:val="003C10FA"/>
    <w:rsid w:val="003C11DD"/>
    <w:rsid w:val="003C13F7"/>
    <w:rsid w:val="003C15BF"/>
    <w:rsid w:val="003C163A"/>
    <w:rsid w:val="003C174B"/>
    <w:rsid w:val="003C17B1"/>
    <w:rsid w:val="003C1843"/>
    <w:rsid w:val="003C1A05"/>
    <w:rsid w:val="003C1A4F"/>
    <w:rsid w:val="003C1B64"/>
    <w:rsid w:val="003C1BAD"/>
    <w:rsid w:val="003C1CBE"/>
    <w:rsid w:val="003C1CE7"/>
    <w:rsid w:val="003C1D3A"/>
    <w:rsid w:val="003C1DE1"/>
    <w:rsid w:val="003C1E7D"/>
    <w:rsid w:val="003C1F38"/>
    <w:rsid w:val="003C1FF1"/>
    <w:rsid w:val="003C2169"/>
    <w:rsid w:val="003C2180"/>
    <w:rsid w:val="003C2253"/>
    <w:rsid w:val="003C22B6"/>
    <w:rsid w:val="003C23D8"/>
    <w:rsid w:val="003C2502"/>
    <w:rsid w:val="003C2536"/>
    <w:rsid w:val="003C25CC"/>
    <w:rsid w:val="003C25DF"/>
    <w:rsid w:val="003C267B"/>
    <w:rsid w:val="003C2708"/>
    <w:rsid w:val="003C273C"/>
    <w:rsid w:val="003C2842"/>
    <w:rsid w:val="003C296F"/>
    <w:rsid w:val="003C2A85"/>
    <w:rsid w:val="003C2A89"/>
    <w:rsid w:val="003C2AF8"/>
    <w:rsid w:val="003C2C90"/>
    <w:rsid w:val="003C2E0F"/>
    <w:rsid w:val="003C2F06"/>
    <w:rsid w:val="003C2F34"/>
    <w:rsid w:val="003C2F5D"/>
    <w:rsid w:val="003C3026"/>
    <w:rsid w:val="003C3040"/>
    <w:rsid w:val="003C3053"/>
    <w:rsid w:val="003C3086"/>
    <w:rsid w:val="003C33BF"/>
    <w:rsid w:val="003C33C4"/>
    <w:rsid w:val="003C34C5"/>
    <w:rsid w:val="003C35B1"/>
    <w:rsid w:val="003C35D7"/>
    <w:rsid w:val="003C35F9"/>
    <w:rsid w:val="003C36F5"/>
    <w:rsid w:val="003C3715"/>
    <w:rsid w:val="003C3760"/>
    <w:rsid w:val="003C398D"/>
    <w:rsid w:val="003C39E7"/>
    <w:rsid w:val="003C3A1C"/>
    <w:rsid w:val="003C3B43"/>
    <w:rsid w:val="003C3D15"/>
    <w:rsid w:val="003C3D3A"/>
    <w:rsid w:val="003C3D5F"/>
    <w:rsid w:val="003C3D73"/>
    <w:rsid w:val="003C3EC6"/>
    <w:rsid w:val="003C4003"/>
    <w:rsid w:val="003C40DF"/>
    <w:rsid w:val="003C411E"/>
    <w:rsid w:val="003C4160"/>
    <w:rsid w:val="003C41B9"/>
    <w:rsid w:val="003C4224"/>
    <w:rsid w:val="003C42AF"/>
    <w:rsid w:val="003C430E"/>
    <w:rsid w:val="003C4356"/>
    <w:rsid w:val="003C446B"/>
    <w:rsid w:val="003C45BD"/>
    <w:rsid w:val="003C45CD"/>
    <w:rsid w:val="003C46A5"/>
    <w:rsid w:val="003C480B"/>
    <w:rsid w:val="003C4859"/>
    <w:rsid w:val="003C4AD8"/>
    <w:rsid w:val="003C4B67"/>
    <w:rsid w:val="003C4BC7"/>
    <w:rsid w:val="003C4CD2"/>
    <w:rsid w:val="003C4D2D"/>
    <w:rsid w:val="003C4DB6"/>
    <w:rsid w:val="003C4DF7"/>
    <w:rsid w:val="003C50E0"/>
    <w:rsid w:val="003C5209"/>
    <w:rsid w:val="003C5250"/>
    <w:rsid w:val="003C5332"/>
    <w:rsid w:val="003C54FE"/>
    <w:rsid w:val="003C55F6"/>
    <w:rsid w:val="003C5684"/>
    <w:rsid w:val="003C57F0"/>
    <w:rsid w:val="003C58BC"/>
    <w:rsid w:val="003C59AD"/>
    <w:rsid w:val="003C5A23"/>
    <w:rsid w:val="003C5A69"/>
    <w:rsid w:val="003C5D28"/>
    <w:rsid w:val="003C5E68"/>
    <w:rsid w:val="003C5ED1"/>
    <w:rsid w:val="003C5EF6"/>
    <w:rsid w:val="003C5F14"/>
    <w:rsid w:val="003C5F8D"/>
    <w:rsid w:val="003C5FCC"/>
    <w:rsid w:val="003C6021"/>
    <w:rsid w:val="003C6055"/>
    <w:rsid w:val="003C6088"/>
    <w:rsid w:val="003C60CC"/>
    <w:rsid w:val="003C60D9"/>
    <w:rsid w:val="003C610E"/>
    <w:rsid w:val="003C622D"/>
    <w:rsid w:val="003C63C2"/>
    <w:rsid w:val="003C6411"/>
    <w:rsid w:val="003C6459"/>
    <w:rsid w:val="003C64B7"/>
    <w:rsid w:val="003C64B8"/>
    <w:rsid w:val="003C64C0"/>
    <w:rsid w:val="003C65CC"/>
    <w:rsid w:val="003C663B"/>
    <w:rsid w:val="003C66D0"/>
    <w:rsid w:val="003C6740"/>
    <w:rsid w:val="003C6767"/>
    <w:rsid w:val="003C681F"/>
    <w:rsid w:val="003C6829"/>
    <w:rsid w:val="003C6951"/>
    <w:rsid w:val="003C6A30"/>
    <w:rsid w:val="003C6A4A"/>
    <w:rsid w:val="003C6ADA"/>
    <w:rsid w:val="003C6B5F"/>
    <w:rsid w:val="003C6C1E"/>
    <w:rsid w:val="003C6C7B"/>
    <w:rsid w:val="003C6D6A"/>
    <w:rsid w:val="003C6DCD"/>
    <w:rsid w:val="003C6DF6"/>
    <w:rsid w:val="003C6FBC"/>
    <w:rsid w:val="003C7007"/>
    <w:rsid w:val="003C707E"/>
    <w:rsid w:val="003C71F2"/>
    <w:rsid w:val="003C7247"/>
    <w:rsid w:val="003C741C"/>
    <w:rsid w:val="003C750F"/>
    <w:rsid w:val="003C7575"/>
    <w:rsid w:val="003C77B7"/>
    <w:rsid w:val="003C786D"/>
    <w:rsid w:val="003C7924"/>
    <w:rsid w:val="003C7935"/>
    <w:rsid w:val="003C7A96"/>
    <w:rsid w:val="003C7B06"/>
    <w:rsid w:val="003C7BEB"/>
    <w:rsid w:val="003C7C04"/>
    <w:rsid w:val="003C7E46"/>
    <w:rsid w:val="003C7EF5"/>
    <w:rsid w:val="003C7FFC"/>
    <w:rsid w:val="003D004B"/>
    <w:rsid w:val="003D004F"/>
    <w:rsid w:val="003D02F8"/>
    <w:rsid w:val="003D04F0"/>
    <w:rsid w:val="003D05A9"/>
    <w:rsid w:val="003D0641"/>
    <w:rsid w:val="003D06FE"/>
    <w:rsid w:val="003D07B8"/>
    <w:rsid w:val="003D07E8"/>
    <w:rsid w:val="003D07F6"/>
    <w:rsid w:val="003D0808"/>
    <w:rsid w:val="003D0812"/>
    <w:rsid w:val="003D09B8"/>
    <w:rsid w:val="003D09CF"/>
    <w:rsid w:val="003D0A9F"/>
    <w:rsid w:val="003D0BA3"/>
    <w:rsid w:val="003D0C4B"/>
    <w:rsid w:val="003D0CC1"/>
    <w:rsid w:val="003D0E32"/>
    <w:rsid w:val="003D0EA7"/>
    <w:rsid w:val="003D0EEF"/>
    <w:rsid w:val="003D0F63"/>
    <w:rsid w:val="003D1012"/>
    <w:rsid w:val="003D115E"/>
    <w:rsid w:val="003D11F0"/>
    <w:rsid w:val="003D1242"/>
    <w:rsid w:val="003D12AF"/>
    <w:rsid w:val="003D13FB"/>
    <w:rsid w:val="003D1421"/>
    <w:rsid w:val="003D1448"/>
    <w:rsid w:val="003D14A2"/>
    <w:rsid w:val="003D16BE"/>
    <w:rsid w:val="003D16CA"/>
    <w:rsid w:val="003D16CD"/>
    <w:rsid w:val="003D16FB"/>
    <w:rsid w:val="003D1726"/>
    <w:rsid w:val="003D17D5"/>
    <w:rsid w:val="003D1834"/>
    <w:rsid w:val="003D1885"/>
    <w:rsid w:val="003D18AD"/>
    <w:rsid w:val="003D19FE"/>
    <w:rsid w:val="003D1A8E"/>
    <w:rsid w:val="003D1BD2"/>
    <w:rsid w:val="003D1D68"/>
    <w:rsid w:val="003D1DF1"/>
    <w:rsid w:val="003D20AD"/>
    <w:rsid w:val="003D2196"/>
    <w:rsid w:val="003D23E9"/>
    <w:rsid w:val="003D25FF"/>
    <w:rsid w:val="003D261B"/>
    <w:rsid w:val="003D262B"/>
    <w:rsid w:val="003D265D"/>
    <w:rsid w:val="003D26F2"/>
    <w:rsid w:val="003D2864"/>
    <w:rsid w:val="003D29FF"/>
    <w:rsid w:val="003D2A07"/>
    <w:rsid w:val="003D2B6E"/>
    <w:rsid w:val="003D2BDF"/>
    <w:rsid w:val="003D2D4A"/>
    <w:rsid w:val="003D2DEB"/>
    <w:rsid w:val="003D2F50"/>
    <w:rsid w:val="003D2FCD"/>
    <w:rsid w:val="003D3212"/>
    <w:rsid w:val="003D323F"/>
    <w:rsid w:val="003D32CE"/>
    <w:rsid w:val="003D3441"/>
    <w:rsid w:val="003D355B"/>
    <w:rsid w:val="003D3586"/>
    <w:rsid w:val="003D375B"/>
    <w:rsid w:val="003D37EA"/>
    <w:rsid w:val="003D37FE"/>
    <w:rsid w:val="003D3806"/>
    <w:rsid w:val="003D380A"/>
    <w:rsid w:val="003D3903"/>
    <w:rsid w:val="003D39C1"/>
    <w:rsid w:val="003D3AF6"/>
    <w:rsid w:val="003D3B03"/>
    <w:rsid w:val="003D3C9D"/>
    <w:rsid w:val="003D3E4A"/>
    <w:rsid w:val="003D3F9C"/>
    <w:rsid w:val="003D3FB8"/>
    <w:rsid w:val="003D416A"/>
    <w:rsid w:val="003D420D"/>
    <w:rsid w:val="003D422B"/>
    <w:rsid w:val="003D4233"/>
    <w:rsid w:val="003D4272"/>
    <w:rsid w:val="003D4309"/>
    <w:rsid w:val="003D43D7"/>
    <w:rsid w:val="003D4493"/>
    <w:rsid w:val="003D44B9"/>
    <w:rsid w:val="003D45CB"/>
    <w:rsid w:val="003D45CF"/>
    <w:rsid w:val="003D4675"/>
    <w:rsid w:val="003D46D8"/>
    <w:rsid w:val="003D46E5"/>
    <w:rsid w:val="003D4764"/>
    <w:rsid w:val="003D4A73"/>
    <w:rsid w:val="003D4B7D"/>
    <w:rsid w:val="003D4C5E"/>
    <w:rsid w:val="003D4C65"/>
    <w:rsid w:val="003D4C7A"/>
    <w:rsid w:val="003D4CC8"/>
    <w:rsid w:val="003D4D18"/>
    <w:rsid w:val="003D4DA2"/>
    <w:rsid w:val="003D4E75"/>
    <w:rsid w:val="003D4FF8"/>
    <w:rsid w:val="003D50B2"/>
    <w:rsid w:val="003D51CF"/>
    <w:rsid w:val="003D528E"/>
    <w:rsid w:val="003D5302"/>
    <w:rsid w:val="003D5408"/>
    <w:rsid w:val="003D5622"/>
    <w:rsid w:val="003D5668"/>
    <w:rsid w:val="003D5727"/>
    <w:rsid w:val="003D588A"/>
    <w:rsid w:val="003D58C6"/>
    <w:rsid w:val="003D5926"/>
    <w:rsid w:val="003D5A63"/>
    <w:rsid w:val="003D5BB2"/>
    <w:rsid w:val="003D5C77"/>
    <w:rsid w:val="003D5CBA"/>
    <w:rsid w:val="003D5D1E"/>
    <w:rsid w:val="003D5E34"/>
    <w:rsid w:val="003D5EB1"/>
    <w:rsid w:val="003D5F8A"/>
    <w:rsid w:val="003D6089"/>
    <w:rsid w:val="003D60AD"/>
    <w:rsid w:val="003D6275"/>
    <w:rsid w:val="003D627C"/>
    <w:rsid w:val="003D62F5"/>
    <w:rsid w:val="003D6345"/>
    <w:rsid w:val="003D6504"/>
    <w:rsid w:val="003D667D"/>
    <w:rsid w:val="003D6701"/>
    <w:rsid w:val="003D6854"/>
    <w:rsid w:val="003D695E"/>
    <w:rsid w:val="003D6996"/>
    <w:rsid w:val="003D69EF"/>
    <w:rsid w:val="003D6BE9"/>
    <w:rsid w:val="003D6C3D"/>
    <w:rsid w:val="003D6C45"/>
    <w:rsid w:val="003D6F70"/>
    <w:rsid w:val="003D6FA2"/>
    <w:rsid w:val="003D6FED"/>
    <w:rsid w:val="003D7195"/>
    <w:rsid w:val="003D720C"/>
    <w:rsid w:val="003D7264"/>
    <w:rsid w:val="003D72CF"/>
    <w:rsid w:val="003D74FD"/>
    <w:rsid w:val="003D754C"/>
    <w:rsid w:val="003D756C"/>
    <w:rsid w:val="003D7571"/>
    <w:rsid w:val="003D7592"/>
    <w:rsid w:val="003D75F8"/>
    <w:rsid w:val="003D7645"/>
    <w:rsid w:val="003D764C"/>
    <w:rsid w:val="003D76AE"/>
    <w:rsid w:val="003D76EC"/>
    <w:rsid w:val="003D776F"/>
    <w:rsid w:val="003D77DE"/>
    <w:rsid w:val="003D7862"/>
    <w:rsid w:val="003D786C"/>
    <w:rsid w:val="003D7976"/>
    <w:rsid w:val="003D7A90"/>
    <w:rsid w:val="003D7BB8"/>
    <w:rsid w:val="003D7BEA"/>
    <w:rsid w:val="003D7CCF"/>
    <w:rsid w:val="003D7DDC"/>
    <w:rsid w:val="003D7E20"/>
    <w:rsid w:val="003D7F48"/>
    <w:rsid w:val="003D7F91"/>
    <w:rsid w:val="003E0047"/>
    <w:rsid w:val="003E0096"/>
    <w:rsid w:val="003E0116"/>
    <w:rsid w:val="003E0233"/>
    <w:rsid w:val="003E0251"/>
    <w:rsid w:val="003E026C"/>
    <w:rsid w:val="003E0408"/>
    <w:rsid w:val="003E0415"/>
    <w:rsid w:val="003E04A1"/>
    <w:rsid w:val="003E04A8"/>
    <w:rsid w:val="003E04CA"/>
    <w:rsid w:val="003E063E"/>
    <w:rsid w:val="003E0753"/>
    <w:rsid w:val="003E0975"/>
    <w:rsid w:val="003E0A7B"/>
    <w:rsid w:val="003E0B6D"/>
    <w:rsid w:val="003E0BA8"/>
    <w:rsid w:val="003E0C42"/>
    <w:rsid w:val="003E0C6F"/>
    <w:rsid w:val="003E0C8F"/>
    <w:rsid w:val="003E0D5A"/>
    <w:rsid w:val="003E0D8C"/>
    <w:rsid w:val="003E0DFE"/>
    <w:rsid w:val="003E0E4F"/>
    <w:rsid w:val="003E0E93"/>
    <w:rsid w:val="003E1107"/>
    <w:rsid w:val="003E1324"/>
    <w:rsid w:val="003E15A3"/>
    <w:rsid w:val="003E170D"/>
    <w:rsid w:val="003E17E7"/>
    <w:rsid w:val="003E19C4"/>
    <w:rsid w:val="003E1B0F"/>
    <w:rsid w:val="003E1B4F"/>
    <w:rsid w:val="003E1B6A"/>
    <w:rsid w:val="003E1C3C"/>
    <w:rsid w:val="003E1C6C"/>
    <w:rsid w:val="003E1CE6"/>
    <w:rsid w:val="003E1DD1"/>
    <w:rsid w:val="003E1E13"/>
    <w:rsid w:val="003E1E24"/>
    <w:rsid w:val="003E1E3C"/>
    <w:rsid w:val="003E1E4F"/>
    <w:rsid w:val="003E1F22"/>
    <w:rsid w:val="003E1FA2"/>
    <w:rsid w:val="003E205A"/>
    <w:rsid w:val="003E2067"/>
    <w:rsid w:val="003E2128"/>
    <w:rsid w:val="003E2234"/>
    <w:rsid w:val="003E2285"/>
    <w:rsid w:val="003E22BC"/>
    <w:rsid w:val="003E2315"/>
    <w:rsid w:val="003E231B"/>
    <w:rsid w:val="003E235A"/>
    <w:rsid w:val="003E242C"/>
    <w:rsid w:val="003E2545"/>
    <w:rsid w:val="003E2561"/>
    <w:rsid w:val="003E25FF"/>
    <w:rsid w:val="003E2628"/>
    <w:rsid w:val="003E2679"/>
    <w:rsid w:val="003E26EF"/>
    <w:rsid w:val="003E2721"/>
    <w:rsid w:val="003E281B"/>
    <w:rsid w:val="003E2900"/>
    <w:rsid w:val="003E290F"/>
    <w:rsid w:val="003E2913"/>
    <w:rsid w:val="003E2980"/>
    <w:rsid w:val="003E2982"/>
    <w:rsid w:val="003E299D"/>
    <w:rsid w:val="003E2A2D"/>
    <w:rsid w:val="003E2A34"/>
    <w:rsid w:val="003E2A35"/>
    <w:rsid w:val="003E2AE5"/>
    <w:rsid w:val="003E2AE9"/>
    <w:rsid w:val="003E2B27"/>
    <w:rsid w:val="003E2B5E"/>
    <w:rsid w:val="003E2C12"/>
    <w:rsid w:val="003E2CB3"/>
    <w:rsid w:val="003E2D56"/>
    <w:rsid w:val="003E2E6B"/>
    <w:rsid w:val="003E2F71"/>
    <w:rsid w:val="003E2F9B"/>
    <w:rsid w:val="003E30DC"/>
    <w:rsid w:val="003E31FC"/>
    <w:rsid w:val="003E3320"/>
    <w:rsid w:val="003E3342"/>
    <w:rsid w:val="003E34CD"/>
    <w:rsid w:val="003E366A"/>
    <w:rsid w:val="003E368E"/>
    <w:rsid w:val="003E3731"/>
    <w:rsid w:val="003E3821"/>
    <w:rsid w:val="003E3919"/>
    <w:rsid w:val="003E3985"/>
    <w:rsid w:val="003E3BB9"/>
    <w:rsid w:val="003E3BBF"/>
    <w:rsid w:val="003E3CAA"/>
    <w:rsid w:val="003E3D37"/>
    <w:rsid w:val="003E3EFE"/>
    <w:rsid w:val="003E4043"/>
    <w:rsid w:val="003E404D"/>
    <w:rsid w:val="003E40AB"/>
    <w:rsid w:val="003E428D"/>
    <w:rsid w:val="003E4403"/>
    <w:rsid w:val="003E4422"/>
    <w:rsid w:val="003E44A2"/>
    <w:rsid w:val="003E4531"/>
    <w:rsid w:val="003E4572"/>
    <w:rsid w:val="003E47F6"/>
    <w:rsid w:val="003E47FE"/>
    <w:rsid w:val="003E48A2"/>
    <w:rsid w:val="003E4961"/>
    <w:rsid w:val="003E4A3C"/>
    <w:rsid w:val="003E4A4D"/>
    <w:rsid w:val="003E4AAB"/>
    <w:rsid w:val="003E4B48"/>
    <w:rsid w:val="003E4BA0"/>
    <w:rsid w:val="003E4C82"/>
    <w:rsid w:val="003E4CFC"/>
    <w:rsid w:val="003E4DAB"/>
    <w:rsid w:val="003E4E07"/>
    <w:rsid w:val="003E4E36"/>
    <w:rsid w:val="003E4E71"/>
    <w:rsid w:val="003E4ED1"/>
    <w:rsid w:val="003E4F57"/>
    <w:rsid w:val="003E4F67"/>
    <w:rsid w:val="003E4F80"/>
    <w:rsid w:val="003E4FA5"/>
    <w:rsid w:val="003E5269"/>
    <w:rsid w:val="003E5289"/>
    <w:rsid w:val="003E52F2"/>
    <w:rsid w:val="003E5399"/>
    <w:rsid w:val="003E53E9"/>
    <w:rsid w:val="003E54D9"/>
    <w:rsid w:val="003E54E3"/>
    <w:rsid w:val="003E551F"/>
    <w:rsid w:val="003E5553"/>
    <w:rsid w:val="003E55B9"/>
    <w:rsid w:val="003E55F6"/>
    <w:rsid w:val="003E560A"/>
    <w:rsid w:val="003E562F"/>
    <w:rsid w:val="003E56F8"/>
    <w:rsid w:val="003E5733"/>
    <w:rsid w:val="003E5922"/>
    <w:rsid w:val="003E5B22"/>
    <w:rsid w:val="003E5C76"/>
    <w:rsid w:val="003E5EC7"/>
    <w:rsid w:val="003E5F3E"/>
    <w:rsid w:val="003E60E6"/>
    <w:rsid w:val="003E622E"/>
    <w:rsid w:val="003E6262"/>
    <w:rsid w:val="003E6349"/>
    <w:rsid w:val="003E63CB"/>
    <w:rsid w:val="003E64AA"/>
    <w:rsid w:val="003E6518"/>
    <w:rsid w:val="003E6577"/>
    <w:rsid w:val="003E65DF"/>
    <w:rsid w:val="003E65E0"/>
    <w:rsid w:val="003E6601"/>
    <w:rsid w:val="003E6624"/>
    <w:rsid w:val="003E6690"/>
    <w:rsid w:val="003E66E4"/>
    <w:rsid w:val="003E6781"/>
    <w:rsid w:val="003E680A"/>
    <w:rsid w:val="003E691F"/>
    <w:rsid w:val="003E6976"/>
    <w:rsid w:val="003E6AD0"/>
    <w:rsid w:val="003E6BDD"/>
    <w:rsid w:val="003E6CCF"/>
    <w:rsid w:val="003E6CE1"/>
    <w:rsid w:val="003E6D06"/>
    <w:rsid w:val="003E7021"/>
    <w:rsid w:val="003E7060"/>
    <w:rsid w:val="003E7212"/>
    <w:rsid w:val="003E72B0"/>
    <w:rsid w:val="003E72F4"/>
    <w:rsid w:val="003E73BA"/>
    <w:rsid w:val="003E7501"/>
    <w:rsid w:val="003E759D"/>
    <w:rsid w:val="003E7603"/>
    <w:rsid w:val="003E7814"/>
    <w:rsid w:val="003E78BA"/>
    <w:rsid w:val="003E78F2"/>
    <w:rsid w:val="003E7A75"/>
    <w:rsid w:val="003E7AAD"/>
    <w:rsid w:val="003E7BA7"/>
    <w:rsid w:val="003E7C35"/>
    <w:rsid w:val="003E7C51"/>
    <w:rsid w:val="003E7CE4"/>
    <w:rsid w:val="003E7CE9"/>
    <w:rsid w:val="003E7CED"/>
    <w:rsid w:val="003E7D5F"/>
    <w:rsid w:val="003E7D81"/>
    <w:rsid w:val="003E7F58"/>
    <w:rsid w:val="003E7F94"/>
    <w:rsid w:val="003F002C"/>
    <w:rsid w:val="003F0209"/>
    <w:rsid w:val="003F0217"/>
    <w:rsid w:val="003F03AE"/>
    <w:rsid w:val="003F05D5"/>
    <w:rsid w:val="003F05F8"/>
    <w:rsid w:val="003F060B"/>
    <w:rsid w:val="003F0718"/>
    <w:rsid w:val="003F0735"/>
    <w:rsid w:val="003F075B"/>
    <w:rsid w:val="003F0978"/>
    <w:rsid w:val="003F0A9F"/>
    <w:rsid w:val="003F0AA9"/>
    <w:rsid w:val="003F0BD2"/>
    <w:rsid w:val="003F0C98"/>
    <w:rsid w:val="003F0D59"/>
    <w:rsid w:val="003F0DB7"/>
    <w:rsid w:val="003F0F90"/>
    <w:rsid w:val="003F10E9"/>
    <w:rsid w:val="003F119D"/>
    <w:rsid w:val="003F11BE"/>
    <w:rsid w:val="003F153D"/>
    <w:rsid w:val="003F162A"/>
    <w:rsid w:val="003F16CC"/>
    <w:rsid w:val="003F16F6"/>
    <w:rsid w:val="003F1719"/>
    <w:rsid w:val="003F173E"/>
    <w:rsid w:val="003F1875"/>
    <w:rsid w:val="003F1959"/>
    <w:rsid w:val="003F1B68"/>
    <w:rsid w:val="003F1DD8"/>
    <w:rsid w:val="003F1E01"/>
    <w:rsid w:val="003F1E35"/>
    <w:rsid w:val="003F1F0A"/>
    <w:rsid w:val="003F20FB"/>
    <w:rsid w:val="003F21E8"/>
    <w:rsid w:val="003F2234"/>
    <w:rsid w:val="003F22C0"/>
    <w:rsid w:val="003F22F8"/>
    <w:rsid w:val="003F2418"/>
    <w:rsid w:val="003F266E"/>
    <w:rsid w:val="003F2710"/>
    <w:rsid w:val="003F275D"/>
    <w:rsid w:val="003F278D"/>
    <w:rsid w:val="003F27C6"/>
    <w:rsid w:val="003F27D3"/>
    <w:rsid w:val="003F287F"/>
    <w:rsid w:val="003F2947"/>
    <w:rsid w:val="003F2A5A"/>
    <w:rsid w:val="003F2B14"/>
    <w:rsid w:val="003F2B31"/>
    <w:rsid w:val="003F2B60"/>
    <w:rsid w:val="003F2BB9"/>
    <w:rsid w:val="003F2D1A"/>
    <w:rsid w:val="003F2E7A"/>
    <w:rsid w:val="003F2F14"/>
    <w:rsid w:val="003F2F46"/>
    <w:rsid w:val="003F2F62"/>
    <w:rsid w:val="003F2FA1"/>
    <w:rsid w:val="003F2FAD"/>
    <w:rsid w:val="003F2FDA"/>
    <w:rsid w:val="003F3165"/>
    <w:rsid w:val="003F31F0"/>
    <w:rsid w:val="003F329E"/>
    <w:rsid w:val="003F352F"/>
    <w:rsid w:val="003F3675"/>
    <w:rsid w:val="003F3688"/>
    <w:rsid w:val="003F36A8"/>
    <w:rsid w:val="003F36D7"/>
    <w:rsid w:val="003F36EC"/>
    <w:rsid w:val="003F3729"/>
    <w:rsid w:val="003F37D3"/>
    <w:rsid w:val="003F37F3"/>
    <w:rsid w:val="003F37F7"/>
    <w:rsid w:val="003F382F"/>
    <w:rsid w:val="003F39B4"/>
    <w:rsid w:val="003F39C3"/>
    <w:rsid w:val="003F3A18"/>
    <w:rsid w:val="003F3B85"/>
    <w:rsid w:val="003F3BC6"/>
    <w:rsid w:val="003F3D90"/>
    <w:rsid w:val="003F3DB1"/>
    <w:rsid w:val="003F3E4B"/>
    <w:rsid w:val="003F3E55"/>
    <w:rsid w:val="003F3E58"/>
    <w:rsid w:val="003F3F0C"/>
    <w:rsid w:val="003F40D2"/>
    <w:rsid w:val="003F415E"/>
    <w:rsid w:val="003F42C2"/>
    <w:rsid w:val="003F443D"/>
    <w:rsid w:val="003F4625"/>
    <w:rsid w:val="003F46D8"/>
    <w:rsid w:val="003F471B"/>
    <w:rsid w:val="003F4850"/>
    <w:rsid w:val="003F48C9"/>
    <w:rsid w:val="003F48D9"/>
    <w:rsid w:val="003F497D"/>
    <w:rsid w:val="003F49A4"/>
    <w:rsid w:val="003F4A0A"/>
    <w:rsid w:val="003F4A35"/>
    <w:rsid w:val="003F4A51"/>
    <w:rsid w:val="003F4F3C"/>
    <w:rsid w:val="003F4F95"/>
    <w:rsid w:val="003F519A"/>
    <w:rsid w:val="003F51F0"/>
    <w:rsid w:val="003F5230"/>
    <w:rsid w:val="003F52B4"/>
    <w:rsid w:val="003F5304"/>
    <w:rsid w:val="003F5333"/>
    <w:rsid w:val="003F5337"/>
    <w:rsid w:val="003F5466"/>
    <w:rsid w:val="003F5504"/>
    <w:rsid w:val="003F5585"/>
    <w:rsid w:val="003F573C"/>
    <w:rsid w:val="003F5846"/>
    <w:rsid w:val="003F5863"/>
    <w:rsid w:val="003F5933"/>
    <w:rsid w:val="003F5B13"/>
    <w:rsid w:val="003F5B87"/>
    <w:rsid w:val="003F5B8D"/>
    <w:rsid w:val="003F5BAB"/>
    <w:rsid w:val="003F5E0F"/>
    <w:rsid w:val="003F5E46"/>
    <w:rsid w:val="003F5E4A"/>
    <w:rsid w:val="003F5E88"/>
    <w:rsid w:val="003F5EA8"/>
    <w:rsid w:val="003F5F84"/>
    <w:rsid w:val="003F625E"/>
    <w:rsid w:val="003F6274"/>
    <w:rsid w:val="003F62B3"/>
    <w:rsid w:val="003F62C5"/>
    <w:rsid w:val="003F6338"/>
    <w:rsid w:val="003F6348"/>
    <w:rsid w:val="003F6396"/>
    <w:rsid w:val="003F63ED"/>
    <w:rsid w:val="003F6495"/>
    <w:rsid w:val="003F65D4"/>
    <w:rsid w:val="003F679A"/>
    <w:rsid w:val="003F69D0"/>
    <w:rsid w:val="003F6A90"/>
    <w:rsid w:val="003F6CC9"/>
    <w:rsid w:val="003F6D32"/>
    <w:rsid w:val="003F6DEF"/>
    <w:rsid w:val="003F6E30"/>
    <w:rsid w:val="003F6F19"/>
    <w:rsid w:val="003F6F34"/>
    <w:rsid w:val="003F6FC1"/>
    <w:rsid w:val="003F717E"/>
    <w:rsid w:val="003F7426"/>
    <w:rsid w:val="003F7441"/>
    <w:rsid w:val="003F744D"/>
    <w:rsid w:val="003F7476"/>
    <w:rsid w:val="003F759C"/>
    <w:rsid w:val="003F761B"/>
    <w:rsid w:val="003F76A9"/>
    <w:rsid w:val="003F7714"/>
    <w:rsid w:val="003F775F"/>
    <w:rsid w:val="003F7786"/>
    <w:rsid w:val="003F7833"/>
    <w:rsid w:val="003F7938"/>
    <w:rsid w:val="003F79DF"/>
    <w:rsid w:val="003F79F8"/>
    <w:rsid w:val="003F7B3E"/>
    <w:rsid w:val="003F7C0D"/>
    <w:rsid w:val="003F7E2A"/>
    <w:rsid w:val="003F7E9F"/>
    <w:rsid w:val="00400010"/>
    <w:rsid w:val="004000BB"/>
    <w:rsid w:val="00400207"/>
    <w:rsid w:val="00400302"/>
    <w:rsid w:val="00400348"/>
    <w:rsid w:val="004004D5"/>
    <w:rsid w:val="0040057C"/>
    <w:rsid w:val="00400585"/>
    <w:rsid w:val="00400658"/>
    <w:rsid w:val="004006F9"/>
    <w:rsid w:val="0040083C"/>
    <w:rsid w:val="0040084A"/>
    <w:rsid w:val="004008BE"/>
    <w:rsid w:val="00400B8F"/>
    <w:rsid w:val="00400C5B"/>
    <w:rsid w:val="00400C80"/>
    <w:rsid w:val="00400E84"/>
    <w:rsid w:val="00400F0B"/>
    <w:rsid w:val="00400F2C"/>
    <w:rsid w:val="0040126C"/>
    <w:rsid w:val="00401270"/>
    <w:rsid w:val="0040140D"/>
    <w:rsid w:val="0040152C"/>
    <w:rsid w:val="0040155E"/>
    <w:rsid w:val="004015AC"/>
    <w:rsid w:val="00401616"/>
    <w:rsid w:val="00401618"/>
    <w:rsid w:val="00401690"/>
    <w:rsid w:val="0040193C"/>
    <w:rsid w:val="004019AF"/>
    <w:rsid w:val="00401A12"/>
    <w:rsid w:val="00401B52"/>
    <w:rsid w:val="00401B66"/>
    <w:rsid w:val="00401B8B"/>
    <w:rsid w:val="00401C79"/>
    <w:rsid w:val="00401E43"/>
    <w:rsid w:val="00401ED2"/>
    <w:rsid w:val="00401F01"/>
    <w:rsid w:val="00402051"/>
    <w:rsid w:val="004020B6"/>
    <w:rsid w:val="0040211A"/>
    <w:rsid w:val="0040211F"/>
    <w:rsid w:val="00402155"/>
    <w:rsid w:val="0040219C"/>
    <w:rsid w:val="004022FE"/>
    <w:rsid w:val="004024CC"/>
    <w:rsid w:val="004026AD"/>
    <w:rsid w:val="00402885"/>
    <w:rsid w:val="004028F7"/>
    <w:rsid w:val="004029DC"/>
    <w:rsid w:val="00402A2E"/>
    <w:rsid w:val="00402A9B"/>
    <w:rsid w:val="00402C32"/>
    <w:rsid w:val="00402CBB"/>
    <w:rsid w:val="00402CF2"/>
    <w:rsid w:val="00402D93"/>
    <w:rsid w:val="00402E06"/>
    <w:rsid w:val="00402ED8"/>
    <w:rsid w:val="00402EEF"/>
    <w:rsid w:val="00402F08"/>
    <w:rsid w:val="00402F60"/>
    <w:rsid w:val="00403030"/>
    <w:rsid w:val="00403060"/>
    <w:rsid w:val="00403305"/>
    <w:rsid w:val="0040336E"/>
    <w:rsid w:val="004034D0"/>
    <w:rsid w:val="00403557"/>
    <w:rsid w:val="004035CE"/>
    <w:rsid w:val="0040367C"/>
    <w:rsid w:val="004037D4"/>
    <w:rsid w:val="004037D8"/>
    <w:rsid w:val="0040387F"/>
    <w:rsid w:val="004038DB"/>
    <w:rsid w:val="0040391A"/>
    <w:rsid w:val="00403986"/>
    <w:rsid w:val="00403998"/>
    <w:rsid w:val="00403A2B"/>
    <w:rsid w:val="00403A8F"/>
    <w:rsid w:val="00403ACF"/>
    <w:rsid w:val="00403C0F"/>
    <w:rsid w:val="00403D9D"/>
    <w:rsid w:val="00403DC9"/>
    <w:rsid w:val="00403E34"/>
    <w:rsid w:val="00403FD6"/>
    <w:rsid w:val="00404098"/>
    <w:rsid w:val="004041A1"/>
    <w:rsid w:val="004041CC"/>
    <w:rsid w:val="00404282"/>
    <w:rsid w:val="004042E4"/>
    <w:rsid w:val="004042F3"/>
    <w:rsid w:val="0040433A"/>
    <w:rsid w:val="0040433D"/>
    <w:rsid w:val="0040434F"/>
    <w:rsid w:val="0040442D"/>
    <w:rsid w:val="0040446F"/>
    <w:rsid w:val="004045B0"/>
    <w:rsid w:val="004045F6"/>
    <w:rsid w:val="004046AC"/>
    <w:rsid w:val="0040472A"/>
    <w:rsid w:val="00404789"/>
    <w:rsid w:val="004047E9"/>
    <w:rsid w:val="004048F8"/>
    <w:rsid w:val="0040490F"/>
    <w:rsid w:val="0040493C"/>
    <w:rsid w:val="00404A82"/>
    <w:rsid w:val="00404C27"/>
    <w:rsid w:val="00404C3F"/>
    <w:rsid w:val="00404CA9"/>
    <w:rsid w:val="00404D87"/>
    <w:rsid w:val="00404E8D"/>
    <w:rsid w:val="00404F02"/>
    <w:rsid w:val="00404FA7"/>
    <w:rsid w:val="00404FFF"/>
    <w:rsid w:val="00405159"/>
    <w:rsid w:val="004051DC"/>
    <w:rsid w:val="004052AB"/>
    <w:rsid w:val="004052FE"/>
    <w:rsid w:val="00405393"/>
    <w:rsid w:val="004053DA"/>
    <w:rsid w:val="0040551E"/>
    <w:rsid w:val="00405569"/>
    <w:rsid w:val="00405583"/>
    <w:rsid w:val="004055EC"/>
    <w:rsid w:val="004055F1"/>
    <w:rsid w:val="00405723"/>
    <w:rsid w:val="00405A37"/>
    <w:rsid w:val="00405C29"/>
    <w:rsid w:val="00405D56"/>
    <w:rsid w:val="00405E24"/>
    <w:rsid w:val="00405E2F"/>
    <w:rsid w:val="00405FA6"/>
    <w:rsid w:val="00405FF3"/>
    <w:rsid w:val="0040600D"/>
    <w:rsid w:val="00406167"/>
    <w:rsid w:val="00406170"/>
    <w:rsid w:val="004061F3"/>
    <w:rsid w:val="00406204"/>
    <w:rsid w:val="00406295"/>
    <w:rsid w:val="00406353"/>
    <w:rsid w:val="0040636E"/>
    <w:rsid w:val="00406381"/>
    <w:rsid w:val="004063AB"/>
    <w:rsid w:val="004063F8"/>
    <w:rsid w:val="0040666F"/>
    <w:rsid w:val="004066AA"/>
    <w:rsid w:val="00406BB3"/>
    <w:rsid w:val="00406C57"/>
    <w:rsid w:val="00406C5A"/>
    <w:rsid w:val="00406C9F"/>
    <w:rsid w:val="00406CB4"/>
    <w:rsid w:val="00406D6E"/>
    <w:rsid w:val="00406E69"/>
    <w:rsid w:val="00406EC1"/>
    <w:rsid w:val="00406FCD"/>
    <w:rsid w:val="004071E7"/>
    <w:rsid w:val="004073B0"/>
    <w:rsid w:val="004074D8"/>
    <w:rsid w:val="00407559"/>
    <w:rsid w:val="004075C4"/>
    <w:rsid w:val="004075FB"/>
    <w:rsid w:val="00407644"/>
    <w:rsid w:val="00407693"/>
    <w:rsid w:val="004077AF"/>
    <w:rsid w:val="00407842"/>
    <w:rsid w:val="004078DE"/>
    <w:rsid w:val="004078ED"/>
    <w:rsid w:val="004078F1"/>
    <w:rsid w:val="004079EC"/>
    <w:rsid w:val="00407ABB"/>
    <w:rsid w:val="00407AE2"/>
    <w:rsid w:val="00407B79"/>
    <w:rsid w:val="00407C2C"/>
    <w:rsid w:val="00407D7F"/>
    <w:rsid w:val="00407DFE"/>
    <w:rsid w:val="00407F5F"/>
    <w:rsid w:val="004100BA"/>
    <w:rsid w:val="00410158"/>
    <w:rsid w:val="0041017D"/>
    <w:rsid w:val="00410229"/>
    <w:rsid w:val="00410281"/>
    <w:rsid w:val="004102A1"/>
    <w:rsid w:val="004103E0"/>
    <w:rsid w:val="00410433"/>
    <w:rsid w:val="00410551"/>
    <w:rsid w:val="004106C6"/>
    <w:rsid w:val="004106D4"/>
    <w:rsid w:val="004106E4"/>
    <w:rsid w:val="004107FD"/>
    <w:rsid w:val="00410819"/>
    <w:rsid w:val="00410847"/>
    <w:rsid w:val="0041088E"/>
    <w:rsid w:val="004108A6"/>
    <w:rsid w:val="00410921"/>
    <w:rsid w:val="004109CF"/>
    <w:rsid w:val="00410A0E"/>
    <w:rsid w:val="00410A54"/>
    <w:rsid w:val="00410AB6"/>
    <w:rsid w:val="00410AC6"/>
    <w:rsid w:val="00410C78"/>
    <w:rsid w:val="00410CC1"/>
    <w:rsid w:val="00410CE9"/>
    <w:rsid w:val="00411015"/>
    <w:rsid w:val="00411061"/>
    <w:rsid w:val="0041106D"/>
    <w:rsid w:val="004110DF"/>
    <w:rsid w:val="00411197"/>
    <w:rsid w:val="004112B7"/>
    <w:rsid w:val="00411302"/>
    <w:rsid w:val="0041139F"/>
    <w:rsid w:val="004113FF"/>
    <w:rsid w:val="00411441"/>
    <w:rsid w:val="00411467"/>
    <w:rsid w:val="00411534"/>
    <w:rsid w:val="0041153D"/>
    <w:rsid w:val="00411559"/>
    <w:rsid w:val="004115C3"/>
    <w:rsid w:val="0041164F"/>
    <w:rsid w:val="00411674"/>
    <w:rsid w:val="004117EF"/>
    <w:rsid w:val="00411848"/>
    <w:rsid w:val="004119AD"/>
    <w:rsid w:val="00411B04"/>
    <w:rsid w:val="00411B4E"/>
    <w:rsid w:val="00411CD5"/>
    <w:rsid w:val="00411D39"/>
    <w:rsid w:val="00412144"/>
    <w:rsid w:val="004121FA"/>
    <w:rsid w:val="004122DC"/>
    <w:rsid w:val="00412345"/>
    <w:rsid w:val="00412509"/>
    <w:rsid w:val="00412554"/>
    <w:rsid w:val="004125E8"/>
    <w:rsid w:val="00412638"/>
    <w:rsid w:val="00412770"/>
    <w:rsid w:val="00412819"/>
    <w:rsid w:val="00412935"/>
    <w:rsid w:val="0041298F"/>
    <w:rsid w:val="00412A00"/>
    <w:rsid w:val="00412ACA"/>
    <w:rsid w:val="00412AD9"/>
    <w:rsid w:val="00412B9B"/>
    <w:rsid w:val="00412C61"/>
    <w:rsid w:val="00412E4C"/>
    <w:rsid w:val="00412EE9"/>
    <w:rsid w:val="00412F29"/>
    <w:rsid w:val="00413091"/>
    <w:rsid w:val="00413166"/>
    <w:rsid w:val="00413176"/>
    <w:rsid w:val="00413247"/>
    <w:rsid w:val="00413384"/>
    <w:rsid w:val="0041341C"/>
    <w:rsid w:val="0041346C"/>
    <w:rsid w:val="00413517"/>
    <w:rsid w:val="00413575"/>
    <w:rsid w:val="00413590"/>
    <w:rsid w:val="0041376D"/>
    <w:rsid w:val="0041381F"/>
    <w:rsid w:val="00413855"/>
    <w:rsid w:val="004138DC"/>
    <w:rsid w:val="0041396E"/>
    <w:rsid w:val="00413994"/>
    <w:rsid w:val="00413A54"/>
    <w:rsid w:val="00413A5D"/>
    <w:rsid w:val="00413A7A"/>
    <w:rsid w:val="00413D4D"/>
    <w:rsid w:val="00413D81"/>
    <w:rsid w:val="00413D82"/>
    <w:rsid w:val="00413D95"/>
    <w:rsid w:val="00413FE1"/>
    <w:rsid w:val="0041403D"/>
    <w:rsid w:val="0041409A"/>
    <w:rsid w:val="00414205"/>
    <w:rsid w:val="00414233"/>
    <w:rsid w:val="004142D3"/>
    <w:rsid w:val="00414356"/>
    <w:rsid w:val="004143F1"/>
    <w:rsid w:val="0041443F"/>
    <w:rsid w:val="0041448D"/>
    <w:rsid w:val="00414505"/>
    <w:rsid w:val="0041452D"/>
    <w:rsid w:val="004145B7"/>
    <w:rsid w:val="004145F4"/>
    <w:rsid w:val="0041463C"/>
    <w:rsid w:val="00414727"/>
    <w:rsid w:val="004147D2"/>
    <w:rsid w:val="004147DA"/>
    <w:rsid w:val="004149F5"/>
    <w:rsid w:val="00414CF2"/>
    <w:rsid w:val="00414E28"/>
    <w:rsid w:val="00414F1C"/>
    <w:rsid w:val="00414F49"/>
    <w:rsid w:val="00414F54"/>
    <w:rsid w:val="00414F7C"/>
    <w:rsid w:val="00414FBC"/>
    <w:rsid w:val="004151F6"/>
    <w:rsid w:val="004152B0"/>
    <w:rsid w:val="0041534E"/>
    <w:rsid w:val="00415551"/>
    <w:rsid w:val="00415617"/>
    <w:rsid w:val="0041568B"/>
    <w:rsid w:val="00415783"/>
    <w:rsid w:val="004158FA"/>
    <w:rsid w:val="00415A4D"/>
    <w:rsid w:val="00415C42"/>
    <w:rsid w:val="00415C91"/>
    <w:rsid w:val="00415C99"/>
    <w:rsid w:val="00415D2E"/>
    <w:rsid w:val="00415D7F"/>
    <w:rsid w:val="00415F61"/>
    <w:rsid w:val="00415FA1"/>
    <w:rsid w:val="004160A0"/>
    <w:rsid w:val="004160AA"/>
    <w:rsid w:val="00416122"/>
    <w:rsid w:val="0041614A"/>
    <w:rsid w:val="004161A0"/>
    <w:rsid w:val="004161BC"/>
    <w:rsid w:val="00416289"/>
    <w:rsid w:val="00416596"/>
    <w:rsid w:val="004165CC"/>
    <w:rsid w:val="004166C3"/>
    <w:rsid w:val="004166F2"/>
    <w:rsid w:val="0041673D"/>
    <w:rsid w:val="004167E8"/>
    <w:rsid w:val="00416887"/>
    <w:rsid w:val="00416A7F"/>
    <w:rsid w:val="00416B33"/>
    <w:rsid w:val="00416B46"/>
    <w:rsid w:val="00416D4C"/>
    <w:rsid w:val="00416E79"/>
    <w:rsid w:val="00416F73"/>
    <w:rsid w:val="00416FB7"/>
    <w:rsid w:val="0041709E"/>
    <w:rsid w:val="00417100"/>
    <w:rsid w:val="00417118"/>
    <w:rsid w:val="0041722D"/>
    <w:rsid w:val="00417479"/>
    <w:rsid w:val="0041751F"/>
    <w:rsid w:val="004176AE"/>
    <w:rsid w:val="004177F0"/>
    <w:rsid w:val="00417808"/>
    <w:rsid w:val="0041791E"/>
    <w:rsid w:val="00417A07"/>
    <w:rsid w:val="00417A5C"/>
    <w:rsid w:val="00417A67"/>
    <w:rsid w:val="00417AA6"/>
    <w:rsid w:val="00417B50"/>
    <w:rsid w:val="00417B71"/>
    <w:rsid w:val="00417B89"/>
    <w:rsid w:val="00417C08"/>
    <w:rsid w:val="00417C74"/>
    <w:rsid w:val="00417CDE"/>
    <w:rsid w:val="00417DEF"/>
    <w:rsid w:val="00417DFE"/>
    <w:rsid w:val="00417E6E"/>
    <w:rsid w:val="00417EE0"/>
    <w:rsid w:val="00417F69"/>
    <w:rsid w:val="00420036"/>
    <w:rsid w:val="00420383"/>
    <w:rsid w:val="0042046D"/>
    <w:rsid w:val="004204FA"/>
    <w:rsid w:val="00420538"/>
    <w:rsid w:val="004206BB"/>
    <w:rsid w:val="0042072D"/>
    <w:rsid w:val="0042082C"/>
    <w:rsid w:val="004208B5"/>
    <w:rsid w:val="004208C1"/>
    <w:rsid w:val="004208CB"/>
    <w:rsid w:val="004208F6"/>
    <w:rsid w:val="00420927"/>
    <w:rsid w:val="00420964"/>
    <w:rsid w:val="00420AE5"/>
    <w:rsid w:val="00420C3F"/>
    <w:rsid w:val="00420CD8"/>
    <w:rsid w:val="00420DF8"/>
    <w:rsid w:val="00420E81"/>
    <w:rsid w:val="00420F2A"/>
    <w:rsid w:val="00420FE0"/>
    <w:rsid w:val="00421018"/>
    <w:rsid w:val="0042104E"/>
    <w:rsid w:val="004210D3"/>
    <w:rsid w:val="00421247"/>
    <w:rsid w:val="004213E8"/>
    <w:rsid w:val="0042164A"/>
    <w:rsid w:val="0042164B"/>
    <w:rsid w:val="00421712"/>
    <w:rsid w:val="0042185F"/>
    <w:rsid w:val="0042190E"/>
    <w:rsid w:val="00421A2A"/>
    <w:rsid w:val="00421A70"/>
    <w:rsid w:val="00421A7D"/>
    <w:rsid w:val="00421AEB"/>
    <w:rsid w:val="00421AFD"/>
    <w:rsid w:val="00421C70"/>
    <w:rsid w:val="00421C9B"/>
    <w:rsid w:val="00421CB9"/>
    <w:rsid w:val="00421D04"/>
    <w:rsid w:val="00421D6B"/>
    <w:rsid w:val="00421DF1"/>
    <w:rsid w:val="00421F33"/>
    <w:rsid w:val="00421FA7"/>
    <w:rsid w:val="00422073"/>
    <w:rsid w:val="00422123"/>
    <w:rsid w:val="004221B6"/>
    <w:rsid w:val="0042236F"/>
    <w:rsid w:val="004226A5"/>
    <w:rsid w:val="0042272F"/>
    <w:rsid w:val="0042295C"/>
    <w:rsid w:val="00422AE8"/>
    <w:rsid w:val="00422B54"/>
    <w:rsid w:val="00422C5A"/>
    <w:rsid w:val="00422CBC"/>
    <w:rsid w:val="00422CE5"/>
    <w:rsid w:val="00422D56"/>
    <w:rsid w:val="00422E09"/>
    <w:rsid w:val="00422E1E"/>
    <w:rsid w:val="00422E3A"/>
    <w:rsid w:val="00422E79"/>
    <w:rsid w:val="00422EBE"/>
    <w:rsid w:val="00422FBB"/>
    <w:rsid w:val="00422FDD"/>
    <w:rsid w:val="0042304D"/>
    <w:rsid w:val="0042308D"/>
    <w:rsid w:val="00423257"/>
    <w:rsid w:val="0042329B"/>
    <w:rsid w:val="0042347F"/>
    <w:rsid w:val="00423517"/>
    <w:rsid w:val="004235DB"/>
    <w:rsid w:val="00423751"/>
    <w:rsid w:val="00423965"/>
    <w:rsid w:val="00423A2A"/>
    <w:rsid w:val="00423AE2"/>
    <w:rsid w:val="00423C24"/>
    <w:rsid w:val="00423DDE"/>
    <w:rsid w:val="004241CA"/>
    <w:rsid w:val="004242E3"/>
    <w:rsid w:val="00424329"/>
    <w:rsid w:val="00424403"/>
    <w:rsid w:val="00424466"/>
    <w:rsid w:val="004244DA"/>
    <w:rsid w:val="00424500"/>
    <w:rsid w:val="004245D1"/>
    <w:rsid w:val="00424664"/>
    <w:rsid w:val="00424812"/>
    <w:rsid w:val="0042491A"/>
    <w:rsid w:val="00424978"/>
    <w:rsid w:val="00424A68"/>
    <w:rsid w:val="00424AB7"/>
    <w:rsid w:val="00424C41"/>
    <w:rsid w:val="00424CB7"/>
    <w:rsid w:val="00424CCA"/>
    <w:rsid w:val="00424D30"/>
    <w:rsid w:val="00424D94"/>
    <w:rsid w:val="00425044"/>
    <w:rsid w:val="0042508B"/>
    <w:rsid w:val="00425096"/>
    <w:rsid w:val="004252F4"/>
    <w:rsid w:val="004252FA"/>
    <w:rsid w:val="00425324"/>
    <w:rsid w:val="00425373"/>
    <w:rsid w:val="0042542A"/>
    <w:rsid w:val="0042542E"/>
    <w:rsid w:val="004254F8"/>
    <w:rsid w:val="004255DC"/>
    <w:rsid w:val="0042563A"/>
    <w:rsid w:val="00425667"/>
    <w:rsid w:val="004256CC"/>
    <w:rsid w:val="004258BC"/>
    <w:rsid w:val="004258D9"/>
    <w:rsid w:val="00425A1D"/>
    <w:rsid w:val="00425A77"/>
    <w:rsid w:val="00425BD0"/>
    <w:rsid w:val="00425BE8"/>
    <w:rsid w:val="00425DCB"/>
    <w:rsid w:val="00425E82"/>
    <w:rsid w:val="00425F43"/>
    <w:rsid w:val="00425F86"/>
    <w:rsid w:val="0042600A"/>
    <w:rsid w:val="00426058"/>
    <w:rsid w:val="004260F9"/>
    <w:rsid w:val="0042615D"/>
    <w:rsid w:val="0042626D"/>
    <w:rsid w:val="004263E5"/>
    <w:rsid w:val="004266A4"/>
    <w:rsid w:val="004266E6"/>
    <w:rsid w:val="00426732"/>
    <w:rsid w:val="004268FB"/>
    <w:rsid w:val="00426962"/>
    <w:rsid w:val="00426A77"/>
    <w:rsid w:val="00426BEA"/>
    <w:rsid w:val="00426C31"/>
    <w:rsid w:val="00426CAB"/>
    <w:rsid w:val="00426CEB"/>
    <w:rsid w:val="00426D0F"/>
    <w:rsid w:val="00426D42"/>
    <w:rsid w:val="00426E40"/>
    <w:rsid w:val="00426FC8"/>
    <w:rsid w:val="00427027"/>
    <w:rsid w:val="004270AB"/>
    <w:rsid w:val="004270B7"/>
    <w:rsid w:val="004271A6"/>
    <w:rsid w:val="0042726A"/>
    <w:rsid w:val="00427345"/>
    <w:rsid w:val="004273CD"/>
    <w:rsid w:val="00427450"/>
    <w:rsid w:val="0042756C"/>
    <w:rsid w:val="004275EC"/>
    <w:rsid w:val="0042765D"/>
    <w:rsid w:val="00427682"/>
    <w:rsid w:val="004276B2"/>
    <w:rsid w:val="004277CD"/>
    <w:rsid w:val="0042789C"/>
    <w:rsid w:val="00427926"/>
    <w:rsid w:val="0042792C"/>
    <w:rsid w:val="004279F6"/>
    <w:rsid w:val="00427A01"/>
    <w:rsid w:val="00427ABD"/>
    <w:rsid w:val="00427AC4"/>
    <w:rsid w:val="00427B1B"/>
    <w:rsid w:val="00427CC4"/>
    <w:rsid w:val="00427FE4"/>
    <w:rsid w:val="00430151"/>
    <w:rsid w:val="0043018A"/>
    <w:rsid w:val="0043018C"/>
    <w:rsid w:val="004303A4"/>
    <w:rsid w:val="00430432"/>
    <w:rsid w:val="0043051B"/>
    <w:rsid w:val="004305A6"/>
    <w:rsid w:val="00430616"/>
    <w:rsid w:val="00430664"/>
    <w:rsid w:val="00430691"/>
    <w:rsid w:val="00430728"/>
    <w:rsid w:val="004307AC"/>
    <w:rsid w:val="0043088F"/>
    <w:rsid w:val="004308D6"/>
    <w:rsid w:val="0043094A"/>
    <w:rsid w:val="004309ED"/>
    <w:rsid w:val="00430B2F"/>
    <w:rsid w:val="00430BD8"/>
    <w:rsid w:val="00430E25"/>
    <w:rsid w:val="00430E97"/>
    <w:rsid w:val="00430F8C"/>
    <w:rsid w:val="00430FC6"/>
    <w:rsid w:val="00431130"/>
    <w:rsid w:val="004312E6"/>
    <w:rsid w:val="0043136A"/>
    <w:rsid w:val="004313BD"/>
    <w:rsid w:val="00431513"/>
    <w:rsid w:val="00431576"/>
    <w:rsid w:val="004315F7"/>
    <w:rsid w:val="0043163A"/>
    <w:rsid w:val="004316A6"/>
    <w:rsid w:val="004317B6"/>
    <w:rsid w:val="0043185B"/>
    <w:rsid w:val="004318A8"/>
    <w:rsid w:val="004319A9"/>
    <w:rsid w:val="004319B9"/>
    <w:rsid w:val="00431A74"/>
    <w:rsid w:val="00431A9A"/>
    <w:rsid w:val="00431B66"/>
    <w:rsid w:val="00431C39"/>
    <w:rsid w:val="00431C72"/>
    <w:rsid w:val="00431E06"/>
    <w:rsid w:val="00431E97"/>
    <w:rsid w:val="00431EA9"/>
    <w:rsid w:val="00431EB1"/>
    <w:rsid w:val="00431F5D"/>
    <w:rsid w:val="004320ED"/>
    <w:rsid w:val="00432117"/>
    <w:rsid w:val="00432530"/>
    <w:rsid w:val="004325B7"/>
    <w:rsid w:val="004325F9"/>
    <w:rsid w:val="004325FB"/>
    <w:rsid w:val="004326B5"/>
    <w:rsid w:val="004326B9"/>
    <w:rsid w:val="004327B8"/>
    <w:rsid w:val="004327FA"/>
    <w:rsid w:val="004328D6"/>
    <w:rsid w:val="00432904"/>
    <w:rsid w:val="0043294F"/>
    <w:rsid w:val="00432ABA"/>
    <w:rsid w:val="00432ACA"/>
    <w:rsid w:val="00432B6E"/>
    <w:rsid w:val="00432B8E"/>
    <w:rsid w:val="00432BD7"/>
    <w:rsid w:val="00432C3D"/>
    <w:rsid w:val="00432D8A"/>
    <w:rsid w:val="00432E0A"/>
    <w:rsid w:val="00432E44"/>
    <w:rsid w:val="00432ECA"/>
    <w:rsid w:val="00432EED"/>
    <w:rsid w:val="00432F06"/>
    <w:rsid w:val="00432FE8"/>
    <w:rsid w:val="0043306E"/>
    <w:rsid w:val="00433096"/>
    <w:rsid w:val="004330AE"/>
    <w:rsid w:val="00433124"/>
    <w:rsid w:val="004331E2"/>
    <w:rsid w:val="0043327C"/>
    <w:rsid w:val="00433280"/>
    <w:rsid w:val="004333E6"/>
    <w:rsid w:val="004335E1"/>
    <w:rsid w:val="004335F8"/>
    <w:rsid w:val="004336CB"/>
    <w:rsid w:val="004337A4"/>
    <w:rsid w:val="004337F7"/>
    <w:rsid w:val="004338D3"/>
    <w:rsid w:val="004339B2"/>
    <w:rsid w:val="00433A40"/>
    <w:rsid w:val="00433A6D"/>
    <w:rsid w:val="00433B46"/>
    <w:rsid w:val="00433BB3"/>
    <w:rsid w:val="00433C92"/>
    <w:rsid w:val="00433DCE"/>
    <w:rsid w:val="00433F3D"/>
    <w:rsid w:val="00433F41"/>
    <w:rsid w:val="00433F91"/>
    <w:rsid w:val="00434045"/>
    <w:rsid w:val="0043407C"/>
    <w:rsid w:val="004340B7"/>
    <w:rsid w:val="0043418A"/>
    <w:rsid w:val="004341E6"/>
    <w:rsid w:val="00434339"/>
    <w:rsid w:val="004343DD"/>
    <w:rsid w:val="0043441E"/>
    <w:rsid w:val="0043443F"/>
    <w:rsid w:val="00434519"/>
    <w:rsid w:val="0043474F"/>
    <w:rsid w:val="004347AF"/>
    <w:rsid w:val="004348C8"/>
    <w:rsid w:val="00434929"/>
    <w:rsid w:val="00434954"/>
    <w:rsid w:val="0043499E"/>
    <w:rsid w:val="00434A33"/>
    <w:rsid w:val="00434CC4"/>
    <w:rsid w:val="00434D8E"/>
    <w:rsid w:val="00434DCE"/>
    <w:rsid w:val="00434E4F"/>
    <w:rsid w:val="00434EC9"/>
    <w:rsid w:val="00435065"/>
    <w:rsid w:val="00435124"/>
    <w:rsid w:val="0043522C"/>
    <w:rsid w:val="0043532F"/>
    <w:rsid w:val="0043557D"/>
    <w:rsid w:val="0043557F"/>
    <w:rsid w:val="00435643"/>
    <w:rsid w:val="0043596D"/>
    <w:rsid w:val="004359A1"/>
    <w:rsid w:val="004359AC"/>
    <w:rsid w:val="00435A12"/>
    <w:rsid w:val="00435A6D"/>
    <w:rsid w:val="00435AAF"/>
    <w:rsid w:val="00435AD4"/>
    <w:rsid w:val="00435B05"/>
    <w:rsid w:val="00435B12"/>
    <w:rsid w:val="00435B48"/>
    <w:rsid w:val="00435C43"/>
    <w:rsid w:val="00435CF4"/>
    <w:rsid w:val="00435D33"/>
    <w:rsid w:val="00435D6A"/>
    <w:rsid w:val="00435DE0"/>
    <w:rsid w:val="00435F15"/>
    <w:rsid w:val="00436009"/>
    <w:rsid w:val="0043601D"/>
    <w:rsid w:val="0043604D"/>
    <w:rsid w:val="004362AF"/>
    <w:rsid w:val="0043631F"/>
    <w:rsid w:val="0043633B"/>
    <w:rsid w:val="0043636B"/>
    <w:rsid w:val="00436396"/>
    <w:rsid w:val="004363C6"/>
    <w:rsid w:val="004365D7"/>
    <w:rsid w:val="0043670E"/>
    <w:rsid w:val="0043687E"/>
    <w:rsid w:val="004368C9"/>
    <w:rsid w:val="00436A19"/>
    <w:rsid w:val="00436A35"/>
    <w:rsid w:val="00436ADA"/>
    <w:rsid w:val="00436AF4"/>
    <w:rsid w:val="00436B58"/>
    <w:rsid w:val="00436B69"/>
    <w:rsid w:val="00436C3F"/>
    <w:rsid w:val="00436C40"/>
    <w:rsid w:val="00436D6E"/>
    <w:rsid w:val="00437169"/>
    <w:rsid w:val="0043718D"/>
    <w:rsid w:val="0043721C"/>
    <w:rsid w:val="00437240"/>
    <w:rsid w:val="00437260"/>
    <w:rsid w:val="004372D7"/>
    <w:rsid w:val="00437323"/>
    <w:rsid w:val="0043736C"/>
    <w:rsid w:val="004373D5"/>
    <w:rsid w:val="00437456"/>
    <w:rsid w:val="0043754D"/>
    <w:rsid w:val="00437583"/>
    <w:rsid w:val="00437586"/>
    <w:rsid w:val="004375EB"/>
    <w:rsid w:val="0043762A"/>
    <w:rsid w:val="004376B7"/>
    <w:rsid w:val="00437B4D"/>
    <w:rsid w:val="00437B5C"/>
    <w:rsid w:val="00437B66"/>
    <w:rsid w:val="00437BB5"/>
    <w:rsid w:val="00437BDB"/>
    <w:rsid w:val="00437C3F"/>
    <w:rsid w:val="00437CCA"/>
    <w:rsid w:val="00437D3A"/>
    <w:rsid w:val="00437ED4"/>
    <w:rsid w:val="00437F2E"/>
    <w:rsid w:val="00437F42"/>
    <w:rsid w:val="00437F76"/>
    <w:rsid w:val="00437FD8"/>
    <w:rsid w:val="0044003E"/>
    <w:rsid w:val="004400E6"/>
    <w:rsid w:val="00440193"/>
    <w:rsid w:val="00440392"/>
    <w:rsid w:val="00440400"/>
    <w:rsid w:val="00440431"/>
    <w:rsid w:val="00440440"/>
    <w:rsid w:val="0044053B"/>
    <w:rsid w:val="004405C8"/>
    <w:rsid w:val="004405DE"/>
    <w:rsid w:val="004406DB"/>
    <w:rsid w:val="004406EB"/>
    <w:rsid w:val="004406EC"/>
    <w:rsid w:val="004407DB"/>
    <w:rsid w:val="004407EA"/>
    <w:rsid w:val="0044086C"/>
    <w:rsid w:val="0044090E"/>
    <w:rsid w:val="00440914"/>
    <w:rsid w:val="004409E5"/>
    <w:rsid w:val="00440A0C"/>
    <w:rsid w:val="00440C1B"/>
    <w:rsid w:val="00440C5F"/>
    <w:rsid w:val="00440CB6"/>
    <w:rsid w:val="00440CDD"/>
    <w:rsid w:val="00440D57"/>
    <w:rsid w:val="00440D73"/>
    <w:rsid w:val="00440EAF"/>
    <w:rsid w:val="00441079"/>
    <w:rsid w:val="0044133A"/>
    <w:rsid w:val="00441373"/>
    <w:rsid w:val="004413C0"/>
    <w:rsid w:val="004414AD"/>
    <w:rsid w:val="00441557"/>
    <w:rsid w:val="004416BE"/>
    <w:rsid w:val="00441895"/>
    <w:rsid w:val="0044196C"/>
    <w:rsid w:val="004419EE"/>
    <w:rsid w:val="00441A4F"/>
    <w:rsid w:val="00441AA4"/>
    <w:rsid w:val="00441AD2"/>
    <w:rsid w:val="00441B0E"/>
    <w:rsid w:val="00441BAC"/>
    <w:rsid w:val="00441BCC"/>
    <w:rsid w:val="00441D11"/>
    <w:rsid w:val="00441D13"/>
    <w:rsid w:val="00441D77"/>
    <w:rsid w:val="00441DE9"/>
    <w:rsid w:val="00441DFC"/>
    <w:rsid w:val="00441F00"/>
    <w:rsid w:val="00441FC8"/>
    <w:rsid w:val="00442018"/>
    <w:rsid w:val="004420C6"/>
    <w:rsid w:val="0044225E"/>
    <w:rsid w:val="004422E8"/>
    <w:rsid w:val="00442342"/>
    <w:rsid w:val="004423B3"/>
    <w:rsid w:val="0044250F"/>
    <w:rsid w:val="00442732"/>
    <w:rsid w:val="004427F3"/>
    <w:rsid w:val="00442A6C"/>
    <w:rsid w:val="00442AD9"/>
    <w:rsid w:val="00442C44"/>
    <w:rsid w:val="00442C82"/>
    <w:rsid w:val="00442CEB"/>
    <w:rsid w:val="00442DE9"/>
    <w:rsid w:val="00442E16"/>
    <w:rsid w:val="00442EB4"/>
    <w:rsid w:val="00442F1F"/>
    <w:rsid w:val="00442FAC"/>
    <w:rsid w:val="00443070"/>
    <w:rsid w:val="004430FC"/>
    <w:rsid w:val="0044315F"/>
    <w:rsid w:val="00443200"/>
    <w:rsid w:val="004432B0"/>
    <w:rsid w:val="004432D8"/>
    <w:rsid w:val="00443409"/>
    <w:rsid w:val="004434C0"/>
    <w:rsid w:val="0044361C"/>
    <w:rsid w:val="00443645"/>
    <w:rsid w:val="004437F3"/>
    <w:rsid w:val="004437FF"/>
    <w:rsid w:val="0044380C"/>
    <w:rsid w:val="00443861"/>
    <w:rsid w:val="00443868"/>
    <w:rsid w:val="004438F6"/>
    <w:rsid w:val="0044390B"/>
    <w:rsid w:val="00443960"/>
    <w:rsid w:val="00443A85"/>
    <w:rsid w:val="00443B2E"/>
    <w:rsid w:val="00443BC7"/>
    <w:rsid w:val="00443C3A"/>
    <w:rsid w:val="00443D6C"/>
    <w:rsid w:val="00443E58"/>
    <w:rsid w:val="00443E5B"/>
    <w:rsid w:val="00443FA9"/>
    <w:rsid w:val="00443FC6"/>
    <w:rsid w:val="0044408B"/>
    <w:rsid w:val="004440F3"/>
    <w:rsid w:val="004441A1"/>
    <w:rsid w:val="004441E0"/>
    <w:rsid w:val="00444323"/>
    <w:rsid w:val="00444359"/>
    <w:rsid w:val="004443D0"/>
    <w:rsid w:val="0044442E"/>
    <w:rsid w:val="0044444E"/>
    <w:rsid w:val="00444487"/>
    <w:rsid w:val="004444C8"/>
    <w:rsid w:val="00444501"/>
    <w:rsid w:val="0044453E"/>
    <w:rsid w:val="0044462E"/>
    <w:rsid w:val="0044466F"/>
    <w:rsid w:val="004446A2"/>
    <w:rsid w:val="004447E2"/>
    <w:rsid w:val="004447E9"/>
    <w:rsid w:val="0044485C"/>
    <w:rsid w:val="004448D9"/>
    <w:rsid w:val="00444967"/>
    <w:rsid w:val="00444973"/>
    <w:rsid w:val="00444A5B"/>
    <w:rsid w:val="00444B18"/>
    <w:rsid w:val="00444B79"/>
    <w:rsid w:val="00444DE5"/>
    <w:rsid w:val="00444E7D"/>
    <w:rsid w:val="00445040"/>
    <w:rsid w:val="00445069"/>
    <w:rsid w:val="0044506C"/>
    <w:rsid w:val="004450AE"/>
    <w:rsid w:val="00445152"/>
    <w:rsid w:val="00445157"/>
    <w:rsid w:val="004451D5"/>
    <w:rsid w:val="004452C7"/>
    <w:rsid w:val="00445301"/>
    <w:rsid w:val="00445373"/>
    <w:rsid w:val="0044540B"/>
    <w:rsid w:val="004454A6"/>
    <w:rsid w:val="00445527"/>
    <w:rsid w:val="00445661"/>
    <w:rsid w:val="004456D3"/>
    <w:rsid w:val="004458C5"/>
    <w:rsid w:val="00445926"/>
    <w:rsid w:val="00445A25"/>
    <w:rsid w:val="00445B5F"/>
    <w:rsid w:val="00445C5F"/>
    <w:rsid w:val="00445C91"/>
    <w:rsid w:val="00445C98"/>
    <w:rsid w:val="00445D01"/>
    <w:rsid w:val="00445DBF"/>
    <w:rsid w:val="00445E69"/>
    <w:rsid w:val="00445F46"/>
    <w:rsid w:val="00446048"/>
    <w:rsid w:val="0044605A"/>
    <w:rsid w:val="00446166"/>
    <w:rsid w:val="004461DF"/>
    <w:rsid w:val="0044621D"/>
    <w:rsid w:val="0044626F"/>
    <w:rsid w:val="00446275"/>
    <w:rsid w:val="004462C7"/>
    <w:rsid w:val="004463C7"/>
    <w:rsid w:val="004463E3"/>
    <w:rsid w:val="004463FD"/>
    <w:rsid w:val="004463FF"/>
    <w:rsid w:val="0044642E"/>
    <w:rsid w:val="004464AC"/>
    <w:rsid w:val="004464F8"/>
    <w:rsid w:val="00446544"/>
    <w:rsid w:val="0044654F"/>
    <w:rsid w:val="004466CE"/>
    <w:rsid w:val="004467FA"/>
    <w:rsid w:val="00446865"/>
    <w:rsid w:val="004469F5"/>
    <w:rsid w:val="00446A52"/>
    <w:rsid w:val="00446A77"/>
    <w:rsid w:val="00446BF0"/>
    <w:rsid w:val="00446C6B"/>
    <w:rsid w:val="00446C79"/>
    <w:rsid w:val="00446D15"/>
    <w:rsid w:val="00446D5B"/>
    <w:rsid w:val="00446EAB"/>
    <w:rsid w:val="00446EBD"/>
    <w:rsid w:val="00446F5B"/>
    <w:rsid w:val="00446FE4"/>
    <w:rsid w:val="0044709B"/>
    <w:rsid w:val="00447120"/>
    <w:rsid w:val="004471A1"/>
    <w:rsid w:val="00447333"/>
    <w:rsid w:val="00447400"/>
    <w:rsid w:val="004474E8"/>
    <w:rsid w:val="0044751E"/>
    <w:rsid w:val="004475AA"/>
    <w:rsid w:val="004475C5"/>
    <w:rsid w:val="0044767A"/>
    <w:rsid w:val="00447738"/>
    <w:rsid w:val="00447767"/>
    <w:rsid w:val="00447772"/>
    <w:rsid w:val="00447775"/>
    <w:rsid w:val="004477A2"/>
    <w:rsid w:val="004478C5"/>
    <w:rsid w:val="00447943"/>
    <w:rsid w:val="00447B75"/>
    <w:rsid w:val="00447C40"/>
    <w:rsid w:val="00447C52"/>
    <w:rsid w:val="00447CBF"/>
    <w:rsid w:val="00447DE7"/>
    <w:rsid w:val="00447E8A"/>
    <w:rsid w:val="00447E95"/>
    <w:rsid w:val="00447E9D"/>
    <w:rsid w:val="00447EF2"/>
    <w:rsid w:val="00447F28"/>
    <w:rsid w:val="00447F53"/>
    <w:rsid w:val="00447F6D"/>
    <w:rsid w:val="0045003E"/>
    <w:rsid w:val="004500BD"/>
    <w:rsid w:val="0045011F"/>
    <w:rsid w:val="004502FC"/>
    <w:rsid w:val="004503A5"/>
    <w:rsid w:val="004503E4"/>
    <w:rsid w:val="00450426"/>
    <w:rsid w:val="004504D5"/>
    <w:rsid w:val="00450503"/>
    <w:rsid w:val="004506BF"/>
    <w:rsid w:val="00450745"/>
    <w:rsid w:val="00450875"/>
    <w:rsid w:val="004508AA"/>
    <w:rsid w:val="004508B9"/>
    <w:rsid w:val="00450BFF"/>
    <w:rsid w:val="00450C9A"/>
    <w:rsid w:val="00450D3C"/>
    <w:rsid w:val="00450D7D"/>
    <w:rsid w:val="00450E39"/>
    <w:rsid w:val="00450ECE"/>
    <w:rsid w:val="004510F3"/>
    <w:rsid w:val="0045118D"/>
    <w:rsid w:val="0045123C"/>
    <w:rsid w:val="004512DE"/>
    <w:rsid w:val="0045133A"/>
    <w:rsid w:val="00451599"/>
    <w:rsid w:val="004515AA"/>
    <w:rsid w:val="004515BD"/>
    <w:rsid w:val="0045161E"/>
    <w:rsid w:val="0045165C"/>
    <w:rsid w:val="0045168D"/>
    <w:rsid w:val="004516B1"/>
    <w:rsid w:val="00451738"/>
    <w:rsid w:val="0045179B"/>
    <w:rsid w:val="004519EB"/>
    <w:rsid w:val="004519F2"/>
    <w:rsid w:val="00451A0E"/>
    <w:rsid w:val="00451A24"/>
    <w:rsid w:val="00451A6A"/>
    <w:rsid w:val="00451A6E"/>
    <w:rsid w:val="00451BF8"/>
    <w:rsid w:val="00451C27"/>
    <w:rsid w:val="00451C46"/>
    <w:rsid w:val="00451DE0"/>
    <w:rsid w:val="00451E4F"/>
    <w:rsid w:val="00451E57"/>
    <w:rsid w:val="00452045"/>
    <w:rsid w:val="00452181"/>
    <w:rsid w:val="00452230"/>
    <w:rsid w:val="00452234"/>
    <w:rsid w:val="004522B9"/>
    <w:rsid w:val="004522C9"/>
    <w:rsid w:val="004522E2"/>
    <w:rsid w:val="00452391"/>
    <w:rsid w:val="004523A1"/>
    <w:rsid w:val="004526F7"/>
    <w:rsid w:val="00452739"/>
    <w:rsid w:val="00452882"/>
    <w:rsid w:val="00452984"/>
    <w:rsid w:val="00452A2B"/>
    <w:rsid w:val="00452BAF"/>
    <w:rsid w:val="00452DB3"/>
    <w:rsid w:val="00452E6D"/>
    <w:rsid w:val="00452F87"/>
    <w:rsid w:val="00452F9B"/>
    <w:rsid w:val="00452FA6"/>
    <w:rsid w:val="00452FB0"/>
    <w:rsid w:val="004530EE"/>
    <w:rsid w:val="00453222"/>
    <w:rsid w:val="00453247"/>
    <w:rsid w:val="00453259"/>
    <w:rsid w:val="0045326E"/>
    <w:rsid w:val="00453281"/>
    <w:rsid w:val="004532F7"/>
    <w:rsid w:val="004533DF"/>
    <w:rsid w:val="004533FE"/>
    <w:rsid w:val="00453479"/>
    <w:rsid w:val="0045350C"/>
    <w:rsid w:val="0045358F"/>
    <w:rsid w:val="004535F9"/>
    <w:rsid w:val="00453729"/>
    <w:rsid w:val="00453800"/>
    <w:rsid w:val="00453B75"/>
    <w:rsid w:val="00453C7D"/>
    <w:rsid w:val="00453C96"/>
    <w:rsid w:val="00453CBD"/>
    <w:rsid w:val="00453D0B"/>
    <w:rsid w:val="00453D41"/>
    <w:rsid w:val="00453D6E"/>
    <w:rsid w:val="00453FAE"/>
    <w:rsid w:val="00453FD4"/>
    <w:rsid w:val="0045404C"/>
    <w:rsid w:val="00454174"/>
    <w:rsid w:val="004541FF"/>
    <w:rsid w:val="0045427F"/>
    <w:rsid w:val="004542D3"/>
    <w:rsid w:val="004542F5"/>
    <w:rsid w:val="0045436D"/>
    <w:rsid w:val="004543DC"/>
    <w:rsid w:val="004547FA"/>
    <w:rsid w:val="00454809"/>
    <w:rsid w:val="0045491F"/>
    <w:rsid w:val="00454997"/>
    <w:rsid w:val="0045499F"/>
    <w:rsid w:val="004549D8"/>
    <w:rsid w:val="004549E0"/>
    <w:rsid w:val="004549F6"/>
    <w:rsid w:val="00454CC7"/>
    <w:rsid w:val="00454D44"/>
    <w:rsid w:val="00454D52"/>
    <w:rsid w:val="00454EE3"/>
    <w:rsid w:val="00454F4F"/>
    <w:rsid w:val="00454FA6"/>
    <w:rsid w:val="00454FE4"/>
    <w:rsid w:val="00454FE8"/>
    <w:rsid w:val="0045504A"/>
    <w:rsid w:val="004550E0"/>
    <w:rsid w:val="00455246"/>
    <w:rsid w:val="004552D5"/>
    <w:rsid w:val="004552E3"/>
    <w:rsid w:val="004552F8"/>
    <w:rsid w:val="00455317"/>
    <w:rsid w:val="00455383"/>
    <w:rsid w:val="00455393"/>
    <w:rsid w:val="004553D5"/>
    <w:rsid w:val="0045547C"/>
    <w:rsid w:val="004554E8"/>
    <w:rsid w:val="00455500"/>
    <w:rsid w:val="00455537"/>
    <w:rsid w:val="00455733"/>
    <w:rsid w:val="0045578D"/>
    <w:rsid w:val="004559B2"/>
    <w:rsid w:val="00455A03"/>
    <w:rsid w:val="00455A28"/>
    <w:rsid w:val="00455A4D"/>
    <w:rsid w:val="00455ACB"/>
    <w:rsid w:val="00455BD2"/>
    <w:rsid w:val="00455BD4"/>
    <w:rsid w:val="00455C84"/>
    <w:rsid w:val="00455CC0"/>
    <w:rsid w:val="00455E1A"/>
    <w:rsid w:val="00455E29"/>
    <w:rsid w:val="00455E2C"/>
    <w:rsid w:val="00455E39"/>
    <w:rsid w:val="00455E75"/>
    <w:rsid w:val="00455E95"/>
    <w:rsid w:val="00455EA3"/>
    <w:rsid w:val="00455FC3"/>
    <w:rsid w:val="0045601C"/>
    <w:rsid w:val="0045607A"/>
    <w:rsid w:val="00456080"/>
    <w:rsid w:val="0045620A"/>
    <w:rsid w:val="00456310"/>
    <w:rsid w:val="004564B0"/>
    <w:rsid w:val="00456502"/>
    <w:rsid w:val="0045668A"/>
    <w:rsid w:val="004568B9"/>
    <w:rsid w:val="004569C4"/>
    <w:rsid w:val="00456B33"/>
    <w:rsid w:val="00456B5C"/>
    <w:rsid w:val="00456B7E"/>
    <w:rsid w:val="00456BBB"/>
    <w:rsid w:val="00456CA0"/>
    <w:rsid w:val="00456DA0"/>
    <w:rsid w:val="004570F9"/>
    <w:rsid w:val="00457228"/>
    <w:rsid w:val="004572A1"/>
    <w:rsid w:val="0045742D"/>
    <w:rsid w:val="00457455"/>
    <w:rsid w:val="00457467"/>
    <w:rsid w:val="0045750A"/>
    <w:rsid w:val="0045756D"/>
    <w:rsid w:val="00457590"/>
    <w:rsid w:val="0045769C"/>
    <w:rsid w:val="0045769E"/>
    <w:rsid w:val="00457729"/>
    <w:rsid w:val="00457780"/>
    <w:rsid w:val="0045787E"/>
    <w:rsid w:val="00457939"/>
    <w:rsid w:val="004579AE"/>
    <w:rsid w:val="004579F2"/>
    <w:rsid w:val="004579F9"/>
    <w:rsid w:val="00457A1F"/>
    <w:rsid w:val="00457A52"/>
    <w:rsid w:val="00457AA2"/>
    <w:rsid w:val="00457C78"/>
    <w:rsid w:val="00457E26"/>
    <w:rsid w:val="00457E70"/>
    <w:rsid w:val="00457E97"/>
    <w:rsid w:val="00457F86"/>
    <w:rsid w:val="00457FE3"/>
    <w:rsid w:val="004601E0"/>
    <w:rsid w:val="004602A2"/>
    <w:rsid w:val="0046030E"/>
    <w:rsid w:val="0046044C"/>
    <w:rsid w:val="0046045D"/>
    <w:rsid w:val="004604C6"/>
    <w:rsid w:val="0046055A"/>
    <w:rsid w:val="004605D9"/>
    <w:rsid w:val="00460702"/>
    <w:rsid w:val="00460774"/>
    <w:rsid w:val="00460927"/>
    <w:rsid w:val="00460932"/>
    <w:rsid w:val="00460B86"/>
    <w:rsid w:val="00460BAD"/>
    <w:rsid w:val="00460FFA"/>
    <w:rsid w:val="0046112B"/>
    <w:rsid w:val="004611E5"/>
    <w:rsid w:val="004611F2"/>
    <w:rsid w:val="0046133A"/>
    <w:rsid w:val="00461383"/>
    <w:rsid w:val="004613FE"/>
    <w:rsid w:val="004614F9"/>
    <w:rsid w:val="0046156B"/>
    <w:rsid w:val="00461669"/>
    <w:rsid w:val="004616D4"/>
    <w:rsid w:val="00461792"/>
    <w:rsid w:val="004617D4"/>
    <w:rsid w:val="004618EC"/>
    <w:rsid w:val="004619B4"/>
    <w:rsid w:val="00461AB2"/>
    <w:rsid w:val="00461C1A"/>
    <w:rsid w:val="00461C24"/>
    <w:rsid w:val="00461CD0"/>
    <w:rsid w:val="00461D02"/>
    <w:rsid w:val="00461DE6"/>
    <w:rsid w:val="00461DF0"/>
    <w:rsid w:val="00462076"/>
    <w:rsid w:val="00462105"/>
    <w:rsid w:val="00462120"/>
    <w:rsid w:val="00462163"/>
    <w:rsid w:val="0046233B"/>
    <w:rsid w:val="00462413"/>
    <w:rsid w:val="004625CC"/>
    <w:rsid w:val="004625EC"/>
    <w:rsid w:val="0046267F"/>
    <w:rsid w:val="0046278C"/>
    <w:rsid w:val="0046280A"/>
    <w:rsid w:val="00462868"/>
    <w:rsid w:val="004628C4"/>
    <w:rsid w:val="004629A0"/>
    <w:rsid w:val="004629CF"/>
    <w:rsid w:val="00462A1F"/>
    <w:rsid w:val="00462A65"/>
    <w:rsid w:val="00462C95"/>
    <w:rsid w:val="00462D31"/>
    <w:rsid w:val="00462DE8"/>
    <w:rsid w:val="00462DF7"/>
    <w:rsid w:val="00462EED"/>
    <w:rsid w:val="00462FC7"/>
    <w:rsid w:val="004630A6"/>
    <w:rsid w:val="004630B6"/>
    <w:rsid w:val="00463295"/>
    <w:rsid w:val="00463316"/>
    <w:rsid w:val="004633B7"/>
    <w:rsid w:val="004633F7"/>
    <w:rsid w:val="00463473"/>
    <w:rsid w:val="004634B2"/>
    <w:rsid w:val="004634CA"/>
    <w:rsid w:val="004636C9"/>
    <w:rsid w:val="0046390C"/>
    <w:rsid w:val="00463912"/>
    <w:rsid w:val="004639BD"/>
    <w:rsid w:val="00463A21"/>
    <w:rsid w:val="00463A27"/>
    <w:rsid w:val="00463AD8"/>
    <w:rsid w:val="00463B67"/>
    <w:rsid w:val="00463C3D"/>
    <w:rsid w:val="00463E39"/>
    <w:rsid w:val="00463E6F"/>
    <w:rsid w:val="00463FE5"/>
    <w:rsid w:val="00464043"/>
    <w:rsid w:val="004640AF"/>
    <w:rsid w:val="004641AC"/>
    <w:rsid w:val="004641DC"/>
    <w:rsid w:val="00464278"/>
    <w:rsid w:val="00464303"/>
    <w:rsid w:val="00464396"/>
    <w:rsid w:val="004644B9"/>
    <w:rsid w:val="004644F9"/>
    <w:rsid w:val="0046455C"/>
    <w:rsid w:val="00464598"/>
    <w:rsid w:val="00464A05"/>
    <w:rsid w:val="00464A9A"/>
    <w:rsid w:val="00464AC9"/>
    <w:rsid w:val="00464B4D"/>
    <w:rsid w:val="00464CB6"/>
    <w:rsid w:val="00464CE6"/>
    <w:rsid w:val="00464D71"/>
    <w:rsid w:val="00464E40"/>
    <w:rsid w:val="00464F66"/>
    <w:rsid w:val="00464F7E"/>
    <w:rsid w:val="00464FF5"/>
    <w:rsid w:val="004650F5"/>
    <w:rsid w:val="004652F0"/>
    <w:rsid w:val="004653E3"/>
    <w:rsid w:val="004653F9"/>
    <w:rsid w:val="00465500"/>
    <w:rsid w:val="004655B2"/>
    <w:rsid w:val="00465605"/>
    <w:rsid w:val="00465611"/>
    <w:rsid w:val="0046561A"/>
    <w:rsid w:val="00465656"/>
    <w:rsid w:val="0046567F"/>
    <w:rsid w:val="00465751"/>
    <w:rsid w:val="004659AF"/>
    <w:rsid w:val="004659C4"/>
    <w:rsid w:val="004659D0"/>
    <w:rsid w:val="00465EA3"/>
    <w:rsid w:val="00465EF5"/>
    <w:rsid w:val="00465FB3"/>
    <w:rsid w:val="00465FDE"/>
    <w:rsid w:val="00466105"/>
    <w:rsid w:val="00466106"/>
    <w:rsid w:val="0046617B"/>
    <w:rsid w:val="004661E3"/>
    <w:rsid w:val="00466204"/>
    <w:rsid w:val="00466283"/>
    <w:rsid w:val="00466327"/>
    <w:rsid w:val="0046634B"/>
    <w:rsid w:val="00466498"/>
    <w:rsid w:val="004664BF"/>
    <w:rsid w:val="004664DC"/>
    <w:rsid w:val="00466504"/>
    <w:rsid w:val="004667AB"/>
    <w:rsid w:val="004667FD"/>
    <w:rsid w:val="00466934"/>
    <w:rsid w:val="004669F3"/>
    <w:rsid w:val="00466A0E"/>
    <w:rsid w:val="00466D38"/>
    <w:rsid w:val="00466D81"/>
    <w:rsid w:val="00466DD2"/>
    <w:rsid w:val="00466E21"/>
    <w:rsid w:val="00466F93"/>
    <w:rsid w:val="00467007"/>
    <w:rsid w:val="00467106"/>
    <w:rsid w:val="0046715D"/>
    <w:rsid w:val="00467221"/>
    <w:rsid w:val="00467319"/>
    <w:rsid w:val="00467328"/>
    <w:rsid w:val="004673F5"/>
    <w:rsid w:val="0046745E"/>
    <w:rsid w:val="0046746F"/>
    <w:rsid w:val="00467535"/>
    <w:rsid w:val="00467536"/>
    <w:rsid w:val="00467537"/>
    <w:rsid w:val="0046756B"/>
    <w:rsid w:val="004676F3"/>
    <w:rsid w:val="0046772D"/>
    <w:rsid w:val="004677CA"/>
    <w:rsid w:val="004677D2"/>
    <w:rsid w:val="00467803"/>
    <w:rsid w:val="00467876"/>
    <w:rsid w:val="00467878"/>
    <w:rsid w:val="00467893"/>
    <w:rsid w:val="004678B8"/>
    <w:rsid w:val="0046794C"/>
    <w:rsid w:val="00467BD8"/>
    <w:rsid w:val="00467BDF"/>
    <w:rsid w:val="00467D80"/>
    <w:rsid w:val="00467D8F"/>
    <w:rsid w:val="00467F18"/>
    <w:rsid w:val="00467F56"/>
    <w:rsid w:val="00467FB0"/>
    <w:rsid w:val="00470048"/>
    <w:rsid w:val="004700C3"/>
    <w:rsid w:val="004700CF"/>
    <w:rsid w:val="004700E7"/>
    <w:rsid w:val="00470190"/>
    <w:rsid w:val="004701D5"/>
    <w:rsid w:val="00470416"/>
    <w:rsid w:val="00470586"/>
    <w:rsid w:val="004705A6"/>
    <w:rsid w:val="004705B3"/>
    <w:rsid w:val="004706AD"/>
    <w:rsid w:val="0047075B"/>
    <w:rsid w:val="0047089F"/>
    <w:rsid w:val="00470901"/>
    <w:rsid w:val="0047091B"/>
    <w:rsid w:val="00470B23"/>
    <w:rsid w:val="00470BDB"/>
    <w:rsid w:val="00470D13"/>
    <w:rsid w:val="00470DA3"/>
    <w:rsid w:val="00470DC9"/>
    <w:rsid w:val="00470EF7"/>
    <w:rsid w:val="004710D7"/>
    <w:rsid w:val="0047114A"/>
    <w:rsid w:val="004711B6"/>
    <w:rsid w:val="00471259"/>
    <w:rsid w:val="004712AE"/>
    <w:rsid w:val="0047130E"/>
    <w:rsid w:val="004714D3"/>
    <w:rsid w:val="004716F8"/>
    <w:rsid w:val="004718B4"/>
    <w:rsid w:val="00471903"/>
    <w:rsid w:val="00471919"/>
    <w:rsid w:val="00471A77"/>
    <w:rsid w:val="00471A8D"/>
    <w:rsid w:val="00471DA7"/>
    <w:rsid w:val="00471DBF"/>
    <w:rsid w:val="00471F53"/>
    <w:rsid w:val="00471F6C"/>
    <w:rsid w:val="00472056"/>
    <w:rsid w:val="0047209A"/>
    <w:rsid w:val="00472216"/>
    <w:rsid w:val="004722C1"/>
    <w:rsid w:val="004722F4"/>
    <w:rsid w:val="0047232F"/>
    <w:rsid w:val="0047245D"/>
    <w:rsid w:val="004725C8"/>
    <w:rsid w:val="004725F5"/>
    <w:rsid w:val="00472607"/>
    <w:rsid w:val="00472638"/>
    <w:rsid w:val="00472657"/>
    <w:rsid w:val="00472659"/>
    <w:rsid w:val="00472729"/>
    <w:rsid w:val="00472776"/>
    <w:rsid w:val="004728D1"/>
    <w:rsid w:val="004728D6"/>
    <w:rsid w:val="00472B2F"/>
    <w:rsid w:val="00472B53"/>
    <w:rsid w:val="00472B55"/>
    <w:rsid w:val="00472BC4"/>
    <w:rsid w:val="00472C37"/>
    <w:rsid w:val="00472CE9"/>
    <w:rsid w:val="00472D4C"/>
    <w:rsid w:val="00472F2B"/>
    <w:rsid w:val="00472FC9"/>
    <w:rsid w:val="00472FCE"/>
    <w:rsid w:val="00473015"/>
    <w:rsid w:val="004733FE"/>
    <w:rsid w:val="0047345C"/>
    <w:rsid w:val="004734BD"/>
    <w:rsid w:val="0047351D"/>
    <w:rsid w:val="0047366A"/>
    <w:rsid w:val="00473702"/>
    <w:rsid w:val="00473768"/>
    <w:rsid w:val="00473852"/>
    <w:rsid w:val="00473853"/>
    <w:rsid w:val="00473942"/>
    <w:rsid w:val="00473A0D"/>
    <w:rsid w:val="00473A25"/>
    <w:rsid w:val="00473AC5"/>
    <w:rsid w:val="00473B39"/>
    <w:rsid w:val="00473B67"/>
    <w:rsid w:val="00473C72"/>
    <w:rsid w:val="00473E03"/>
    <w:rsid w:val="00473E5E"/>
    <w:rsid w:val="00473E7A"/>
    <w:rsid w:val="00473F7C"/>
    <w:rsid w:val="00474207"/>
    <w:rsid w:val="00474299"/>
    <w:rsid w:val="0047437B"/>
    <w:rsid w:val="00474469"/>
    <w:rsid w:val="004744C8"/>
    <w:rsid w:val="004745D9"/>
    <w:rsid w:val="00474679"/>
    <w:rsid w:val="0047493B"/>
    <w:rsid w:val="00474947"/>
    <w:rsid w:val="00474AF8"/>
    <w:rsid w:val="00474C4D"/>
    <w:rsid w:val="00474D0A"/>
    <w:rsid w:val="00474D0C"/>
    <w:rsid w:val="00474D7A"/>
    <w:rsid w:val="00474E92"/>
    <w:rsid w:val="00474FA0"/>
    <w:rsid w:val="00474FCE"/>
    <w:rsid w:val="00475031"/>
    <w:rsid w:val="0047522E"/>
    <w:rsid w:val="00475281"/>
    <w:rsid w:val="00475287"/>
    <w:rsid w:val="004754B3"/>
    <w:rsid w:val="004754D3"/>
    <w:rsid w:val="00475535"/>
    <w:rsid w:val="00475586"/>
    <w:rsid w:val="00475619"/>
    <w:rsid w:val="00475646"/>
    <w:rsid w:val="00475649"/>
    <w:rsid w:val="00475662"/>
    <w:rsid w:val="004757C1"/>
    <w:rsid w:val="004757ED"/>
    <w:rsid w:val="004757FA"/>
    <w:rsid w:val="00475814"/>
    <w:rsid w:val="0047582C"/>
    <w:rsid w:val="00475855"/>
    <w:rsid w:val="004758BC"/>
    <w:rsid w:val="0047592E"/>
    <w:rsid w:val="0047599A"/>
    <w:rsid w:val="004759A3"/>
    <w:rsid w:val="004759B9"/>
    <w:rsid w:val="00475A3F"/>
    <w:rsid w:val="00475BAE"/>
    <w:rsid w:val="00475C04"/>
    <w:rsid w:val="00475C61"/>
    <w:rsid w:val="00475E87"/>
    <w:rsid w:val="00475E98"/>
    <w:rsid w:val="00475FCD"/>
    <w:rsid w:val="00476120"/>
    <w:rsid w:val="004761F2"/>
    <w:rsid w:val="004762D2"/>
    <w:rsid w:val="00476379"/>
    <w:rsid w:val="0047641C"/>
    <w:rsid w:val="0047655F"/>
    <w:rsid w:val="0047670F"/>
    <w:rsid w:val="0047679D"/>
    <w:rsid w:val="0047680F"/>
    <w:rsid w:val="00476921"/>
    <w:rsid w:val="00476983"/>
    <w:rsid w:val="00476AA4"/>
    <w:rsid w:val="00476B3D"/>
    <w:rsid w:val="00476BF8"/>
    <w:rsid w:val="00476CCA"/>
    <w:rsid w:val="00476CDB"/>
    <w:rsid w:val="00476DB9"/>
    <w:rsid w:val="004770AB"/>
    <w:rsid w:val="004770B8"/>
    <w:rsid w:val="004770BC"/>
    <w:rsid w:val="0047724D"/>
    <w:rsid w:val="004773EF"/>
    <w:rsid w:val="00477481"/>
    <w:rsid w:val="004775E8"/>
    <w:rsid w:val="00477658"/>
    <w:rsid w:val="00477664"/>
    <w:rsid w:val="004777FF"/>
    <w:rsid w:val="00477847"/>
    <w:rsid w:val="00477881"/>
    <w:rsid w:val="004778E0"/>
    <w:rsid w:val="004779EA"/>
    <w:rsid w:val="004779FC"/>
    <w:rsid w:val="00477C30"/>
    <w:rsid w:val="00477C46"/>
    <w:rsid w:val="00477D7E"/>
    <w:rsid w:val="00477DAE"/>
    <w:rsid w:val="00477E25"/>
    <w:rsid w:val="00477E65"/>
    <w:rsid w:val="00477E75"/>
    <w:rsid w:val="00477FAD"/>
    <w:rsid w:val="0048008B"/>
    <w:rsid w:val="004800FB"/>
    <w:rsid w:val="00480101"/>
    <w:rsid w:val="0048011E"/>
    <w:rsid w:val="00480314"/>
    <w:rsid w:val="00480430"/>
    <w:rsid w:val="0048046B"/>
    <w:rsid w:val="00480470"/>
    <w:rsid w:val="00480501"/>
    <w:rsid w:val="004806CD"/>
    <w:rsid w:val="00480732"/>
    <w:rsid w:val="004807C5"/>
    <w:rsid w:val="004809E1"/>
    <w:rsid w:val="00480A53"/>
    <w:rsid w:val="00480B3F"/>
    <w:rsid w:val="00480D08"/>
    <w:rsid w:val="00480EA5"/>
    <w:rsid w:val="00480FB8"/>
    <w:rsid w:val="00481171"/>
    <w:rsid w:val="0048117C"/>
    <w:rsid w:val="004811B2"/>
    <w:rsid w:val="00481322"/>
    <w:rsid w:val="0048132B"/>
    <w:rsid w:val="00481561"/>
    <w:rsid w:val="004816C1"/>
    <w:rsid w:val="00481738"/>
    <w:rsid w:val="0048194D"/>
    <w:rsid w:val="00481A10"/>
    <w:rsid w:val="00481B04"/>
    <w:rsid w:val="00481B87"/>
    <w:rsid w:val="00481C2F"/>
    <w:rsid w:val="00481D4D"/>
    <w:rsid w:val="00481D9E"/>
    <w:rsid w:val="00481E83"/>
    <w:rsid w:val="00481E85"/>
    <w:rsid w:val="00481EC7"/>
    <w:rsid w:val="00481EF7"/>
    <w:rsid w:val="00481F55"/>
    <w:rsid w:val="00482126"/>
    <w:rsid w:val="0048219D"/>
    <w:rsid w:val="0048237F"/>
    <w:rsid w:val="004823DF"/>
    <w:rsid w:val="0048245C"/>
    <w:rsid w:val="0048247C"/>
    <w:rsid w:val="004824B8"/>
    <w:rsid w:val="00482598"/>
    <w:rsid w:val="004825FC"/>
    <w:rsid w:val="004826ED"/>
    <w:rsid w:val="004827DC"/>
    <w:rsid w:val="004828BD"/>
    <w:rsid w:val="00482999"/>
    <w:rsid w:val="00482CA3"/>
    <w:rsid w:val="00482CAA"/>
    <w:rsid w:val="00482CE7"/>
    <w:rsid w:val="00482D45"/>
    <w:rsid w:val="00482E0A"/>
    <w:rsid w:val="00482F33"/>
    <w:rsid w:val="00482F42"/>
    <w:rsid w:val="00482FE4"/>
    <w:rsid w:val="00483092"/>
    <w:rsid w:val="004830D5"/>
    <w:rsid w:val="004831C0"/>
    <w:rsid w:val="00483574"/>
    <w:rsid w:val="0048357F"/>
    <w:rsid w:val="004835E8"/>
    <w:rsid w:val="0048376E"/>
    <w:rsid w:val="004837D8"/>
    <w:rsid w:val="0048385F"/>
    <w:rsid w:val="00483886"/>
    <w:rsid w:val="004838CC"/>
    <w:rsid w:val="00483908"/>
    <w:rsid w:val="0048391D"/>
    <w:rsid w:val="0048399F"/>
    <w:rsid w:val="00483A83"/>
    <w:rsid w:val="00483CBC"/>
    <w:rsid w:val="00483DAB"/>
    <w:rsid w:val="00483F30"/>
    <w:rsid w:val="00483F5E"/>
    <w:rsid w:val="00483FB4"/>
    <w:rsid w:val="00484098"/>
    <w:rsid w:val="004840D4"/>
    <w:rsid w:val="004842D2"/>
    <w:rsid w:val="00484396"/>
    <w:rsid w:val="004843EC"/>
    <w:rsid w:val="0048452E"/>
    <w:rsid w:val="00484617"/>
    <w:rsid w:val="00484620"/>
    <w:rsid w:val="0048463F"/>
    <w:rsid w:val="00484854"/>
    <w:rsid w:val="00484965"/>
    <w:rsid w:val="004849DA"/>
    <w:rsid w:val="00484AB7"/>
    <w:rsid w:val="00484B5C"/>
    <w:rsid w:val="00484BBE"/>
    <w:rsid w:val="00484BCD"/>
    <w:rsid w:val="00484C08"/>
    <w:rsid w:val="00484C31"/>
    <w:rsid w:val="00484D1C"/>
    <w:rsid w:val="00484D9D"/>
    <w:rsid w:val="00484E8B"/>
    <w:rsid w:val="00484F5B"/>
    <w:rsid w:val="0048510E"/>
    <w:rsid w:val="00485158"/>
    <w:rsid w:val="004851DB"/>
    <w:rsid w:val="0048525B"/>
    <w:rsid w:val="004852C5"/>
    <w:rsid w:val="004852D1"/>
    <w:rsid w:val="004852D3"/>
    <w:rsid w:val="0048544B"/>
    <w:rsid w:val="0048552B"/>
    <w:rsid w:val="00485736"/>
    <w:rsid w:val="00485820"/>
    <w:rsid w:val="004858ED"/>
    <w:rsid w:val="00485903"/>
    <w:rsid w:val="0048597A"/>
    <w:rsid w:val="00485A22"/>
    <w:rsid w:val="00485A3A"/>
    <w:rsid w:val="00485A72"/>
    <w:rsid w:val="00485BF9"/>
    <w:rsid w:val="00485C72"/>
    <w:rsid w:val="00485DC2"/>
    <w:rsid w:val="00485E84"/>
    <w:rsid w:val="00485EE1"/>
    <w:rsid w:val="00485F6B"/>
    <w:rsid w:val="00486089"/>
    <w:rsid w:val="00486094"/>
    <w:rsid w:val="004860D5"/>
    <w:rsid w:val="00486177"/>
    <w:rsid w:val="004861AD"/>
    <w:rsid w:val="0048622C"/>
    <w:rsid w:val="0048626C"/>
    <w:rsid w:val="004862A4"/>
    <w:rsid w:val="004862AB"/>
    <w:rsid w:val="004862F3"/>
    <w:rsid w:val="00486382"/>
    <w:rsid w:val="0048654E"/>
    <w:rsid w:val="00486577"/>
    <w:rsid w:val="004865A1"/>
    <w:rsid w:val="004865E0"/>
    <w:rsid w:val="0048669D"/>
    <w:rsid w:val="00486704"/>
    <w:rsid w:val="00486736"/>
    <w:rsid w:val="00486867"/>
    <w:rsid w:val="0048687B"/>
    <w:rsid w:val="004869D9"/>
    <w:rsid w:val="00486BE5"/>
    <w:rsid w:val="00486C02"/>
    <w:rsid w:val="00486C06"/>
    <w:rsid w:val="00486C1A"/>
    <w:rsid w:val="00486C9A"/>
    <w:rsid w:val="00486CE9"/>
    <w:rsid w:val="00486D49"/>
    <w:rsid w:val="00486D77"/>
    <w:rsid w:val="00486DE2"/>
    <w:rsid w:val="00486EDE"/>
    <w:rsid w:val="00486F0F"/>
    <w:rsid w:val="00486F38"/>
    <w:rsid w:val="0048709C"/>
    <w:rsid w:val="004870BC"/>
    <w:rsid w:val="00487136"/>
    <w:rsid w:val="00487166"/>
    <w:rsid w:val="0048716F"/>
    <w:rsid w:val="00487231"/>
    <w:rsid w:val="0048727A"/>
    <w:rsid w:val="004872A9"/>
    <w:rsid w:val="0048738D"/>
    <w:rsid w:val="004873D9"/>
    <w:rsid w:val="0048751C"/>
    <w:rsid w:val="004875B8"/>
    <w:rsid w:val="00487741"/>
    <w:rsid w:val="00487800"/>
    <w:rsid w:val="00487882"/>
    <w:rsid w:val="004878F5"/>
    <w:rsid w:val="00487930"/>
    <w:rsid w:val="00487950"/>
    <w:rsid w:val="00487C02"/>
    <w:rsid w:val="00487C6A"/>
    <w:rsid w:val="00487C9B"/>
    <w:rsid w:val="00487E59"/>
    <w:rsid w:val="00487E82"/>
    <w:rsid w:val="00487F57"/>
    <w:rsid w:val="004901E9"/>
    <w:rsid w:val="00490202"/>
    <w:rsid w:val="004902CF"/>
    <w:rsid w:val="004902DB"/>
    <w:rsid w:val="00490431"/>
    <w:rsid w:val="00490467"/>
    <w:rsid w:val="00490473"/>
    <w:rsid w:val="00490579"/>
    <w:rsid w:val="004907A6"/>
    <w:rsid w:val="004907FD"/>
    <w:rsid w:val="00490A49"/>
    <w:rsid w:val="00490C86"/>
    <w:rsid w:val="00490DCE"/>
    <w:rsid w:val="00490E8C"/>
    <w:rsid w:val="00490E9A"/>
    <w:rsid w:val="00490ED4"/>
    <w:rsid w:val="00490F2A"/>
    <w:rsid w:val="00490FB4"/>
    <w:rsid w:val="004910CC"/>
    <w:rsid w:val="00491135"/>
    <w:rsid w:val="00491187"/>
    <w:rsid w:val="0049119D"/>
    <w:rsid w:val="004911BC"/>
    <w:rsid w:val="004912C4"/>
    <w:rsid w:val="004912F5"/>
    <w:rsid w:val="0049132B"/>
    <w:rsid w:val="0049140B"/>
    <w:rsid w:val="004916CB"/>
    <w:rsid w:val="004916DC"/>
    <w:rsid w:val="00491816"/>
    <w:rsid w:val="00491914"/>
    <w:rsid w:val="00491999"/>
    <w:rsid w:val="00491A44"/>
    <w:rsid w:val="00491A8E"/>
    <w:rsid w:val="00491A94"/>
    <w:rsid w:val="00491B6F"/>
    <w:rsid w:val="00491BBF"/>
    <w:rsid w:val="00491BC6"/>
    <w:rsid w:val="00491C11"/>
    <w:rsid w:val="00491C3C"/>
    <w:rsid w:val="00491E55"/>
    <w:rsid w:val="00491FBF"/>
    <w:rsid w:val="00492058"/>
    <w:rsid w:val="00492078"/>
    <w:rsid w:val="00492148"/>
    <w:rsid w:val="00492170"/>
    <w:rsid w:val="004923E4"/>
    <w:rsid w:val="00492547"/>
    <w:rsid w:val="0049270A"/>
    <w:rsid w:val="0049279E"/>
    <w:rsid w:val="004927D5"/>
    <w:rsid w:val="0049288B"/>
    <w:rsid w:val="00492927"/>
    <w:rsid w:val="00492946"/>
    <w:rsid w:val="00492A51"/>
    <w:rsid w:val="00492A7A"/>
    <w:rsid w:val="00492A7E"/>
    <w:rsid w:val="00492B6D"/>
    <w:rsid w:val="00492E6B"/>
    <w:rsid w:val="00493172"/>
    <w:rsid w:val="0049327F"/>
    <w:rsid w:val="004932D0"/>
    <w:rsid w:val="00493308"/>
    <w:rsid w:val="00493339"/>
    <w:rsid w:val="00493406"/>
    <w:rsid w:val="0049357C"/>
    <w:rsid w:val="00493636"/>
    <w:rsid w:val="0049385B"/>
    <w:rsid w:val="004938EA"/>
    <w:rsid w:val="004938F7"/>
    <w:rsid w:val="00493AE5"/>
    <w:rsid w:val="00493B2D"/>
    <w:rsid w:val="00493BC7"/>
    <w:rsid w:val="00493C4A"/>
    <w:rsid w:val="00493DAF"/>
    <w:rsid w:val="004940F4"/>
    <w:rsid w:val="00494191"/>
    <w:rsid w:val="004942BB"/>
    <w:rsid w:val="004942E9"/>
    <w:rsid w:val="00494389"/>
    <w:rsid w:val="00494459"/>
    <w:rsid w:val="00494514"/>
    <w:rsid w:val="004945A6"/>
    <w:rsid w:val="004945DF"/>
    <w:rsid w:val="00494616"/>
    <w:rsid w:val="004948F8"/>
    <w:rsid w:val="00494957"/>
    <w:rsid w:val="00494979"/>
    <w:rsid w:val="004949D6"/>
    <w:rsid w:val="00494B1B"/>
    <w:rsid w:val="00494B44"/>
    <w:rsid w:val="00494DCB"/>
    <w:rsid w:val="00494DD7"/>
    <w:rsid w:val="00494DE1"/>
    <w:rsid w:val="00494E44"/>
    <w:rsid w:val="00494EF7"/>
    <w:rsid w:val="00494F72"/>
    <w:rsid w:val="0049500B"/>
    <w:rsid w:val="0049507B"/>
    <w:rsid w:val="0049511F"/>
    <w:rsid w:val="004954B3"/>
    <w:rsid w:val="00495513"/>
    <w:rsid w:val="0049556C"/>
    <w:rsid w:val="00495594"/>
    <w:rsid w:val="00495684"/>
    <w:rsid w:val="004956EA"/>
    <w:rsid w:val="00495780"/>
    <w:rsid w:val="004957AD"/>
    <w:rsid w:val="00495917"/>
    <w:rsid w:val="0049596A"/>
    <w:rsid w:val="004959A9"/>
    <w:rsid w:val="00495A2C"/>
    <w:rsid w:val="00495C73"/>
    <w:rsid w:val="00495CAC"/>
    <w:rsid w:val="00495E06"/>
    <w:rsid w:val="00495E70"/>
    <w:rsid w:val="004960C3"/>
    <w:rsid w:val="0049631A"/>
    <w:rsid w:val="004964FE"/>
    <w:rsid w:val="00496604"/>
    <w:rsid w:val="00496699"/>
    <w:rsid w:val="004966DE"/>
    <w:rsid w:val="004966E9"/>
    <w:rsid w:val="004966F2"/>
    <w:rsid w:val="0049670C"/>
    <w:rsid w:val="00496764"/>
    <w:rsid w:val="004967A9"/>
    <w:rsid w:val="00496869"/>
    <w:rsid w:val="004968AF"/>
    <w:rsid w:val="004968D6"/>
    <w:rsid w:val="00496A0D"/>
    <w:rsid w:val="00496B15"/>
    <w:rsid w:val="00496BBE"/>
    <w:rsid w:val="00496D75"/>
    <w:rsid w:val="00496E1D"/>
    <w:rsid w:val="00496EA8"/>
    <w:rsid w:val="00496ECD"/>
    <w:rsid w:val="00496EF1"/>
    <w:rsid w:val="00496F6F"/>
    <w:rsid w:val="00497299"/>
    <w:rsid w:val="004972E0"/>
    <w:rsid w:val="00497372"/>
    <w:rsid w:val="004974BF"/>
    <w:rsid w:val="004974D4"/>
    <w:rsid w:val="00497599"/>
    <w:rsid w:val="004975EE"/>
    <w:rsid w:val="004977E9"/>
    <w:rsid w:val="004978FB"/>
    <w:rsid w:val="00497976"/>
    <w:rsid w:val="004979E7"/>
    <w:rsid w:val="00497A02"/>
    <w:rsid w:val="00497AEB"/>
    <w:rsid w:val="00497AEC"/>
    <w:rsid w:val="00497C1C"/>
    <w:rsid w:val="00497C35"/>
    <w:rsid w:val="00497D04"/>
    <w:rsid w:val="00497DAA"/>
    <w:rsid w:val="00497DDC"/>
    <w:rsid w:val="00497DFE"/>
    <w:rsid w:val="00497EE2"/>
    <w:rsid w:val="00497F01"/>
    <w:rsid w:val="00497F71"/>
    <w:rsid w:val="00497FA0"/>
    <w:rsid w:val="00497FC8"/>
    <w:rsid w:val="004A0029"/>
    <w:rsid w:val="004A00E0"/>
    <w:rsid w:val="004A0202"/>
    <w:rsid w:val="004A02CD"/>
    <w:rsid w:val="004A02F8"/>
    <w:rsid w:val="004A03CF"/>
    <w:rsid w:val="004A0478"/>
    <w:rsid w:val="004A0489"/>
    <w:rsid w:val="004A0510"/>
    <w:rsid w:val="004A0579"/>
    <w:rsid w:val="004A072A"/>
    <w:rsid w:val="004A0775"/>
    <w:rsid w:val="004A07BC"/>
    <w:rsid w:val="004A080E"/>
    <w:rsid w:val="004A08B4"/>
    <w:rsid w:val="004A097C"/>
    <w:rsid w:val="004A09DA"/>
    <w:rsid w:val="004A0A70"/>
    <w:rsid w:val="004A0BD3"/>
    <w:rsid w:val="004A0DCF"/>
    <w:rsid w:val="004A0E03"/>
    <w:rsid w:val="004A0EAC"/>
    <w:rsid w:val="004A0EFC"/>
    <w:rsid w:val="004A0F88"/>
    <w:rsid w:val="004A0FE2"/>
    <w:rsid w:val="004A0FE3"/>
    <w:rsid w:val="004A1071"/>
    <w:rsid w:val="004A10AF"/>
    <w:rsid w:val="004A1166"/>
    <w:rsid w:val="004A1243"/>
    <w:rsid w:val="004A139F"/>
    <w:rsid w:val="004A1539"/>
    <w:rsid w:val="004A1659"/>
    <w:rsid w:val="004A1674"/>
    <w:rsid w:val="004A1799"/>
    <w:rsid w:val="004A1935"/>
    <w:rsid w:val="004A1D86"/>
    <w:rsid w:val="004A1DE9"/>
    <w:rsid w:val="004A1F5C"/>
    <w:rsid w:val="004A1FC2"/>
    <w:rsid w:val="004A2160"/>
    <w:rsid w:val="004A21CC"/>
    <w:rsid w:val="004A21DB"/>
    <w:rsid w:val="004A2272"/>
    <w:rsid w:val="004A22B3"/>
    <w:rsid w:val="004A22E4"/>
    <w:rsid w:val="004A2338"/>
    <w:rsid w:val="004A2357"/>
    <w:rsid w:val="004A2575"/>
    <w:rsid w:val="004A25A8"/>
    <w:rsid w:val="004A25B6"/>
    <w:rsid w:val="004A26B7"/>
    <w:rsid w:val="004A27BC"/>
    <w:rsid w:val="004A28C1"/>
    <w:rsid w:val="004A2AFF"/>
    <w:rsid w:val="004A2B2C"/>
    <w:rsid w:val="004A2C59"/>
    <w:rsid w:val="004A2CA1"/>
    <w:rsid w:val="004A2D74"/>
    <w:rsid w:val="004A2FA4"/>
    <w:rsid w:val="004A2FF8"/>
    <w:rsid w:val="004A309C"/>
    <w:rsid w:val="004A315F"/>
    <w:rsid w:val="004A32B1"/>
    <w:rsid w:val="004A344B"/>
    <w:rsid w:val="004A348F"/>
    <w:rsid w:val="004A34D9"/>
    <w:rsid w:val="004A351B"/>
    <w:rsid w:val="004A3563"/>
    <w:rsid w:val="004A35B9"/>
    <w:rsid w:val="004A35D8"/>
    <w:rsid w:val="004A363D"/>
    <w:rsid w:val="004A37E2"/>
    <w:rsid w:val="004A3823"/>
    <w:rsid w:val="004A38D9"/>
    <w:rsid w:val="004A3CDE"/>
    <w:rsid w:val="004A3CF3"/>
    <w:rsid w:val="004A3D51"/>
    <w:rsid w:val="004A3DCE"/>
    <w:rsid w:val="004A3E4C"/>
    <w:rsid w:val="004A40BB"/>
    <w:rsid w:val="004A40FC"/>
    <w:rsid w:val="004A41CC"/>
    <w:rsid w:val="004A4287"/>
    <w:rsid w:val="004A4360"/>
    <w:rsid w:val="004A44A2"/>
    <w:rsid w:val="004A44E8"/>
    <w:rsid w:val="004A4504"/>
    <w:rsid w:val="004A4715"/>
    <w:rsid w:val="004A475A"/>
    <w:rsid w:val="004A4782"/>
    <w:rsid w:val="004A4AD4"/>
    <w:rsid w:val="004A4B77"/>
    <w:rsid w:val="004A4C2C"/>
    <w:rsid w:val="004A4C39"/>
    <w:rsid w:val="004A4C70"/>
    <w:rsid w:val="004A4C71"/>
    <w:rsid w:val="004A4C8A"/>
    <w:rsid w:val="004A4D1F"/>
    <w:rsid w:val="004A4EAB"/>
    <w:rsid w:val="004A5166"/>
    <w:rsid w:val="004A5185"/>
    <w:rsid w:val="004A518C"/>
    <w:rsid w:val="004A521D"/>
    <w:rsid w:val="004A5231"/>
    <w:rsid w:val="004A5324"/>
    <w:rsid w:val="004A533C"/>
    <w:rsid w:val="004A5479"/>
    <w:rsid w:val="004A54A4"/>
    <w:rsid w:val="004A5570"/>
    <w:rsid w:val="004A55FC"/>
    <w:rsid w:val="004A5625"/>
    <w:rsid w:val="004A564D"/>
    <w:rsid w:val="004A56A8"/>
    <w:rsid w:val="004A56C2"/>
    <w:rsid w:val="004A5739"/>
    <w:rsid w:val="004A57CA"/>
    <w:rsid w:val="004A5902"/>
    <w:rsid w:val="004A597F"/>
    <w:rsid w:val="004A5988"/>
    <w:rsid w:val="004A59BA"/>
    <w:rsid w:val="004A59D4"/>
    <w:rsid w:val="004A5A60"/>
    <w:rsid w:val="004A5ABD"/>
    <w:rsid w:val="004A5C8D"/>
    <w:rsid w:val="004A5D7E"/>
    <w:rsid w:val="004A5E77"/>
    <w:rsid w:val="004A5EE1"/>
    <w:rsid w:val="004A5F9C"/>
    <w:rsid w:val="004A6016"/>
    <w:rsid w:val="004A604E"/>
    <w:rsid w:val="004A6082"/>
    <w:rsid w:val="004A60F5"/>
    <w:rsid w:val="004A6110"/>
    <w:rsid w:val="004A617E"/>
    <w:rsid w:val="004A62CC"/>
    <w:rsid w:val="004A62ED"/>
    <w:rsid w:val="004A6329"/>
    <w:rsid w:val="004A6454"/>
    <w:rsid w:val="004A6545"/>
    <w:rsid w:val="004A6627"/>
    <w:rsid w:val="004A66AE"/>
    <w:rsid w:val="004A675C"/>
    <w:rsid w:val="004A67A5"/>
    <w:rsid w:val="004A6855"/>
    <w:rsid w:val="004A69A4"/>
    <w:rsid w:val="004A6A0C"/>
    <w:rsid w:val="004A6ABE"/>
    <w:rsid w:val="004A6C5C"/>
    <w:rsid w:val="004A6C6D"/>
    <w:rsid w:val="004A6D2E"/>
    <w:rsid w:val="004A6D34"/>
    <w:rsid w:val="004A6D5C"/>
    <w:rsid w:val="004A6E42"/>
    <w:rsid w:val="004A6F54"/>
    <w:rsid w:val="004A6F5A"/>
    <w:rsid w:val="004A7046"/>
    <w:rsid w:val="004A70C0"/>
    <w:rsid w:val="004A710B"/>
    <w:rsid w:val="004A7204"/>
    <w:rsid w:val="004A7230"/>
    <w:rsid w:val="004A7267"/>
    <w:rsid w:val="004A7537"/>
    <w:rsid w:val="004A75B3"/>
    <w:rsid w:val="004A763C"/>
    <w:rsid w:val="004A7663"/>
    <w:rsid w:val="004A784E"/>
    <w:rsid w:val="004A798A"/>
    <w:rsid w:val="004A79F5"/>
    <w:rsid w:val="004A7B4F"/>
    <w:rsid w:val="004A7BA6"/>
    <w:rsid w:val="004A7BF3"/>
    <w:rsid w:val="004A7C43"/>
    <w:rsid w:val="004A7CE4"/>
    <w:rsid w:val="004A7E12"/>
    <w:rsid w:val="004B0067"/>
    <w:rsid w:val="004B0106"/>
    <w:rsid w:val="004B03C7"/>
    <w:rsid w:val="004B0477"/>
    <w:rsid w:val="004B04B6"/>
    <w:rsid w:val="004B04DC"/>
    <w:rsid w:val="004B065A"/>
    <w:rsid w:val="004B076C"/>
    <w:rsid w:val="004B07E1"/>
    <w:rsid w:val="004B07E3"/>
    <w:rsid w:val="004B08DE"/>
    <w:rsid w:val="004B0979"/>
    <w:rsid w:val="004B0A5B"/>
    <w:rsid w:val="004B0A65"/>
    <w:rsid w:val="004B0A93"/>
    <w:rsid w:val="004B0AAB"/>
    <w:rsid w:val="004B0B5B"/>
    <w:rsid w:val="004B0BCF"/>
    <w:rsid w:val="004B0BE0"/>
    <w:rsid w:val="004B0C7E"/>
    <w:rsid w:val="004B0E23"/>
    <w:rsid w:val="004B0EE5"/>
    <w:rsid w:val="004B10BB"/>
    <w:rsid w:val="004B10ED"/>
    <w:rsid w:val="004B112F"/>
    <w:rsid w:val="004B13AE"/>
    <w:rsid w:val="004B1418"/>
    <w:rsid w:val="004B14C5"/>
    <w:rsid w:val="004B15C9"/>
    <w:rsid w:val="004B15F5"/>
    <w:rsid w:val="004B1607"/>
    <w:rsid w:val="004B174E"/>
    <w:rsid w:val="004B177F"/>
    <w:rsid w:val="004B188B"/>
    <w:rsid w:val="004B18C2"/>
    <w:rsid w:val="004B19C8"/>
    <w:rsid w:val="004B19FF"/>
    <w:rsid w:val="004B1C6A"/>
    <w:rsid w:val="004B1DF0"/>
    <w:rsid w:val="004B1E68"/>
    <w:rsid w:val="004B1F70"/>
    <w:rsid w:val="004B1FB4"/>
    <w:rsid w:val="004B208A"/>
    <w:rsid w:val="004B20D7"/>
    <w:rsid w:val="004B2203"/>
    <w:rsid w:val="004B22B1"/>
    <w:rsid w:val="004B231D"/>
    <w:rsid w:val="004B2365"/>
    <w:rsid w:val="004B23CC"/>
    <w:rsid w:val="004B242A"/>
    <w:rsid w:val="004B2551"/>
    <w:rsid w:val="004B274E"/>
    <w:rsid w:val="004B2844"/>
    <w:rsid w:val="004B291D"/>
    <w:rsid w:val="004B2AD9"/>
    <w:rsid w:val="004B2B4D"/>
    <w:rsid w:val="004B2BC3"/>
    <w:rsid w:val="004B2BF9"/>
    <w:rsid w:val="004B2C73"/>
    <w:rsid w:val="004B2CEF"/>
    <w:rsid w:val="004B2D68"/>
    <w:rsid w:val="004B2DF3"/>
    <w:rsid w:val="004B2EA8"/>
    <w:rsid w:val="004B2EFE"/>
    <w:rsid w:val="004B2FA6"/>
    <w:rsid w:val="004B2FC9"/>
    <w:rsid w:val="004B2FDA"/>
    <w:rsid w:val="004B3170"/>
    <w:rsid w:val="004B3200"/>
    <w:rsid w:val="004B3252"/>
    <w:rsid w:val="004B32A9"/>
    <w:rsid w:val="004B330A"/>
    <w:rsid w:val="004B3433"/>
    <w:rsid w:val="004B3472"/>
    <w:rsid w:val="004B3478"/>
    <w:rsid w:val="004B3518"/>
    <w:rsid w:val="004B35C2"/>
    <w:rsid w:val="004B35D1"/>
    <w:rsid w:val="004B360D"/>
    <w:rsid w:val="004B36C3"/>
    <w:rsid w:val="004B36FE"/>
    <w:rsid w:val="004B370D"/>
    <w:rsid w:val="004B3720"/>
    <w:rsid w:val="004B37E8"/>
    <w:rsid w:val="004B381F"/>
    <w:rsid w:val="004B3911"/>
    <w:rsid w:val="004B3A0C"/>
    <w:rsid w:val="004B3AE2"/>
    <w:rsid w:val="004B3AE7"/>
    <w:rsid w:val="004B3E72"/>
    <w:rsid w:val="004B3F02"/>
    <w:rsid w:val="004B4021"/>
    <w:rsid w:val="004B40B6"/>
    <w:rsid w:val="004B40F7"/>
    <w:rsid w:val="004B412E"/>
    <w:rsid w:val="004B414F"/>
    <w:rsid w:val="004B4168"/>
    <w:rsid w:val="004B42E9"/>
    <w:rsid w:val="004B434E"/>
    <w:rsid w:val="004B4407"/>
    <w:rsid w:val="004B4472"/>
    <w:rsid w:val="004B4497"/>
    <w:rsid w:val="004B44A4"/>
    <w:rsid w:val="004B44AD"/>
    <w:rsid w:val="004B4581"/>
    <w:rsid w:val="004B471B"/>
    <w:rsid w:val="004B477A"/>
    <w:rsid w:val="004B47AE"/>
    <w:rsid w:val="004B47D9"/>
    <w:rsid w:val="004B4851"/>
    <w:rsid w:val="004B487E"/>
    <w:rsid w:val="004B488F"/>
    <w:rsid w:val="004B4A09"/>
    <w:rsid w:val="004B4A6C"/>
    <w:rsid w:val="004B4AD5"/>
    <w:rsid w:val="004B4B9A"/>
    <w:rsid w:val="004B4BF0"/>
    <w:rsid w:val="004B4C8D"/>
    <w:rsid w:val="004B4C97"/>
    <w:rsid w:val="004B4E06"/>
    <w:rsid w:val="004B4F4A"/>
    <w:rsid w:val="004B4F99"/>
    <w:rsid w:val="004B4FE1"/>
    <w:rsid w:val="004B5044"/>
    <w:rsid w:val="004B506B"/>
    <w:rsid w:val="004B508B"/>
    <w:rsid w:val="004B517B"/>
    <w:rsid w:val="004B51D0"/>
    <w:rsid w:val="004B51DD"/>
    <w:rsid w:val="004B5299"/>
    <w:rsid w:val="004B52DE"/>
    <w:rsid w:val="004B5305"/>
    <w:rsid w:val="004B545A"/>
    <w:rsid w:val="004B54D2"/>
    <w:rsid w:val="004B54E3"/>
    <w:rsid w:val="004B55E4"/>
    <w:rsid w:val="004B55ED"/>
    <w:rsid w:val="004B5719"/>
    <w:rsid w:val="004B576A"/>
    <w:rsid w:val="004B5806"/>
    <w:rsid w:val="004B5896"/>
    <w:rsid w:val="004B5941"/>
    <w:rsid w:val="004B597A"/>
    <w:rsid w:val="004B59B9"/>
    <w:rsid w:val="004B5AA8"/>
    <w:rsid w:val="004B5B9D"/>
    <w:rsid w:val="004B5BB7"/>
    <w:rsid w:val="004B5D74"/>
    <w:rsid w:val="004B5D8A"/>
    <w:rsid w:val="004B5E1B"/>
    <w:rsid w:val="004B5E22"/>
    <w:rsid w:val="004B5E2C"/>
    <w:rsid w:val="004B5EB9"/>
    <w:rsid w:val="004B5EC4"/>
    <w:rsid w:val="004B5FE8"/>
    <w:rsid w:val="004B61CF"/>
    <w:rsid w:val="004B61D7"/>
    <w:rsid w:val="004B62E1"/>
    <w:rsid w:val="004B6385"/>
    <w:rsid w:val="004B63A1"/>
    <w:rsid w:val="004B6559"/>
    <w:rsid w:val="004B65A3"/>
    <w:rsid w:val="004B664E"/>
    <w:rsid w:val="004B6707"/>
    <w:rsid w:val="004B6773"/>
    <w:rsid w:val="004B6810"/>
    <w:rsid w:val="004B6889"/>
    <w:rsid w:val="004B68A0"/>
    <w:rsid w:val="004B68A4"/>
    <w:rsid w:val="004B68D1"/>
    <w:rsid w:val="004B6911"/>
    <w:rsid w:val="004B6984"/>
    <w:rsid w:val="004B6AA6"/>
    <w:rsid w:val="004B6B1B"/>
    <w:rsid w:val="004B6C57"/>
    <w:rsid w:val="004B6D5F"/>
    <w:rsid w:val="004B6D7A"/>
    <w:rsid w:val="004B6D94"/>
    <w:rsid w:val="004B6E33"/>
    <w:rsid w:val="004B6E4F"/>
    <w:rsid w:val="004B6F02"/>
    <w:rsid w:val="004B7142"/>
    <w:rsid w:val="004B716B"/>
    <w:rsid w:val="004B7221"/>
    <w:rsid w:val="004B72C3"/>
    <w:rsid w:val="004B72DD"/>
    <w:rsid w:val="004B730D"/>
    <w:rsid w:val="004B7357"/>
    <w:rsid w:val="004B739C"/>
    <w:rsid w:val="004B7432"/>
    <w:rsid w:val="004B74E0"/>
    <w:rsid w:val="004B75E6"/>
    <w:rsid w:val="004B7645"/>
    <w:rsid w:val="004B7648"/>
    <w:rsid w:val="004B774D"/>
    <w:rsid w:val="004B77D5"/>
    <w:rsid w:val="004B7862"/>
    <w:rsid w:val="004B7957"/>
    <w:rsid w:val="004B797C"/>
    <w:rsid w:val="004B7A64"/>
    <w:rsid w:val="004B7AD4"/>
    <w:rsid w:val="004B7B04"/>
    <w:rsid w:val="004B7CE9"/>
    <w:rsid w:val="004B7D35"/>
    <w:rsid w:val="004B7DC3"/>
    <w:rsid w:val="004B7DCD"/>
    <w:rsid w:val="004B7DD8"/>
    <w:rsid w:val="004B7EA7"/>
    <w:rsid w:val="004B7ED3"/>
    <w:rsid w:val="004B7EEA"/>
    <w:rsid w:val="004B7F14"/>
    <w:rsid w:val="004B7F3F"/>
    <w:rsid w:val="004C001D"/>
    <w:rsid w:val="004C0063"/>
    <w:rsid w:val="004C032D"/>
    <w:rsid w:val="004C0344"/>
    <w:rsid w:val="004C0370"/>
    <w:rsid w:val="004C03B6"/>
    <w:rsid w:val="004C03DF"/>
    <w:rsid w:val="004C03E8"/>
    <w:rsid w:val="004C03EA"/>
    <w:rsid w:val="004C03F1"/>
    <w:rsid w:val="004C0412"/>
    <w:rsid w:val="004C044C"/>
    <w:rsid w:val="004C0517"/>
    <w:rsid w:val="004C052D"/>
    <w:rsid w:val="004C0532"/>
    <w:rsid w:val="004C0559"/>
    <w:rsid w:val="004C075C"/>
    <w:rsid w:val="004C0969"/>
    <w:rsid w:val="004C0991"/>
    <w:rsid w:val="004C09B7"/>
    <w:rsid w:val="004C09F4"/>
    <w:rsid w:val="004C0A13"/>
    <w:rsid w:val="004C0A86"/>
    <w:rsid w:val="004C0CA6"/>
    <w:rsid w:val="004C0CF2"/>
    <w:rsid w:val="004C0E62"/>
    <w:rsid w:val="004C0EC2"/>
    <w:rsid w:val="004C0EFD"/>
    <w:rsid w:val="004C1010"/>
    <w:rsid w:val="004C101D"/>
    <w:rsid w:val="004C1057"/>
    <w:rsid w:val="004C11F1"/>
    <w:rsid w:val="004C1300"/>
    <w:rsid w:val="004C14BD"/>
    <w:rsid w:val="004C18A2"/>
    <w:rsid w:val="004C1922"/>
    <w:rsid w:val="004C1AAF"/>
    <w:rsid w:val="004C1B52"/>
    <w:rsid w:val="004C1E45"/>
    <w:rsid w:val="004C1E55"/>
    <w:rsid w:val="004C1E7B"/>
    <w:rsid w:val="004C1EBD"/>
    <w:rsid w:val="004C1EC9"/>
    <w:rsid w:val="004C1EE5"/>
    <w:rsid w:val="004C1F0D"/>
    <w:rsid w:val="004C1F58"/>
    <w:rsid w:val="004C1F98"/>
    <w:rsid w:val="004C205F"/>
    <w:rsid w:val="004C2060"/>
    <w:rsid w:val="004C20A4"/>
    <w:rsid w:val="004C20CE"/>
    <w:rsid w:val="004C21C5"/>
    <w:rsid w:val="004C21C7"/>
    <w:rsid w:val="004C2339"/>
    <w:rsid w:val="004C2386"/>
    <w:rsid w:val="004C23A1"/>
    <w:rsid w:val="004C24A8"/>
    <w:rsid w:val="004C2561"/>
    <w:rsid w:val="004C25EB"/>
    <w:rsid w:val="004C264D"/>
    <w:rsid w:val="004C27CE"/>
    <w:rsid w:val="004C28A0"/>
    <w:rsid w:val="004C28A9"/>
    <w:rsid w:val="004C28D1"/>
    <w:rsid w:val="004C28F2"/>
    <w:rsid w:val="004C2974"/>
    <w:rsid w:val="004C2B34"/>
    <w:rsid w:val="004C2B70"/>
    <w:rsid w:val="004C2C56"/>
    <w:rsid w:val="004C307B"/>
    <w:rsid w:val="004C308E"/>
    <w:rsid w:val="004C320D"/>
    <w:rsid w:val="004C327F"/>
    <w:rsid w:val="004C333C"/>
    <w:rsid w:val="004C3355"/>
    <w:rsid w:val="004C342A"/>
    <w:rsid w:val="004C345F"/>
    <w:rsid w:val="004C3573"/>
    <w:rsid w:val="004C3590"/>
    <w:rsid w:val="004C35C5"/>
    <w:rsid w:val="004C3627"/>
    <w:rsid w:val="004C3660"/>
    <w:rsid w:val="004C3938"/>
    <w:rsid w:val="004C3945"/>
    <w:rsid w:val="004C3A15"/>
    <w:rsid w:val="004C3A29"/>
    <w:rsid w:val="004C3ACE"/>
    <w:rsid w:val="004C3AF6"/>
    <w:rsid w:val="004C3B2A"/>
    <w:rsid w:val="004C3B9E"/>
    <w:rsid w:val="004C3C93"/>
    <w:rsid w:val="004C3CEB"/>
    <w:rsid w:val="004C3DF2"/>
    <w:rsid w:val="004C4031"/>
    <w:rsid w:val="004C40C6"/>
    <w:rsid w:val="004C4103"/>
    <w:rsid w:val="004C4180"/>
    <w:rsid w:val="004C41B7"/>
    <w:rsid w:val="004C425E"/>
    <w:rsid w:val="004C4280"/>
    <w:rsid w:val="004C42D9"/>
    <w:rsid w:val="004C4345"/>
    <w:rsid w:val="004C44BE"/>
    <w:rsid w:val="004C44CC"/>
    <w:rsid w:val="004C485D"/>
    <w:rsid w:val="004C4899"/>
    <w:rsid w:val="004C4A91"/>
    <w:rsid w:val="004C4AA2"/>
    <w:rsid w:val="004C4B01"/>
    <w:rsid w:val="004C4BD4"/>
    <w:rsid w:val="004C4C41"/>
    <w:rsid w:val="004C4E39"/>
    <w:rsid w:val="004C4EAF"/>
    <w:rsid w:val="004C4EC3"/>
    <w:rsid w:val="004C4EE2"/>
    <w:rsid w:val="004C4FB1"/>
    <w:rsid w:val="004C50B8"/>
    <w:rsid w:val="004C5334"/>
    <w:rsid w:val="004C53D9"/>
    <w:rsid w:val="004C54D2"/>
    <w:rsid w:val="004C553F"/>
    <w:rsid w:val="004C5632"/>
    <w:rsid w:val="004C5688"/>
    <w:rsid w:val="004C57C9"/>
    <w:rsid w:val="004C59C3"/>
    <w:rsid w:val="004C59CD"/>
    <w:rsid w:val="004C59EB"/>
    <w:rsid w:val="004C5A31"/>
    <w:rsid w:val="004C5C21"/>
    <w:rsid w:val="004C5CBE"/>
    <w:rsid w:val="004C5CFF"/>
    <w:rsid w:val="004C5D3E"/>
    <w:rsid w:val="004C5E97"/>
    <w:rsid w:val="004C5EAC"/>
    <w:rsid w:val="004C6098"/>
    <w:rsid w:val="004C60AF"/>
    <w:rsid w:val="004C60E3"/>
    <w:rsid w:val="004C60F3"/>
    <w:rsid w:val="004C6234"/>
    <w:rsid w:val="004C646D"/>
    <w:rsid w:val="004C650D"/>
    <w:rsid w:val="004C678F"/>
    <w:rsid w:val="004C682E"/>
    <w:rsid w:val="004C68D5"/>
    <w:rsid w:val="004C6A0A"/>
    <w:rsid w:val="004C6A82"/>
    <w:rsid w:val="004C6BD7"/>
    <w:rsid w:val="004C6C51"/>
    <w:rsid w:val="004C6D20"/>
    <w:rsid w:val="004C6DAE"/>
    <w:rsid w:val="004C6E35"/>
    <w:rsid w:val="004C6EF9"/>
    <w:rsid w:val="004C6F9A"/>
    <w:rsid w:val="004C7043"/>
    <w:rsid w:val="004C7211"/>
    <w:rsid w:val="004C740E"/>
    <w:rsid w:val="004C74BD"/>
    <w:rsid w:val="004C752D"/>
    <w:rsid w:val="004C7583"/>
    <w:rsid w:val="004C79B1"/>
    <w:rsid w:val="004C79F9"/>
    <w:rsid w:val="004C7A47"/>
    <w:rsid w:val="004C7BF5"/>
    <w:rsid w:val="004C7C17"/>
    <w:rsid w:val="004C7C9C"/>
    <w:rsid w:val="004C7D20"/>
    <w:rsid w:val="004C7D9E"/>
    <w:rsid w:val="004C7DAF"/>
    <w:rsid w:val="004C7E15"/>
    <w:rsid w:val="004C7EE6"/>
    <w:rsid w:val="004C7F63"/>
    <w:rsid w:val="004C7F7E"/>
    <w:rsid w:val="004D0028"/>
    <w:rsid w:val="004D0034"/>
    <w:rsid w:val="004D003D"/>
    <w:rsid w:val="004D006D"/>
    <w:rsid w:val="004D01E5"/>
    <w:rsid w:val="004D01F7"/>
    <w:rsid w:val="004D04B8"/>
    <w:rsid w:val="004D04CA"/>
    <w:rsid w:val="004D05FB"/>
    <w:rsid w:val="004D06E5"/>
    <w:rsid w:val="004D0719"/>
    <w:rsid w:val="004D0807"/>
    <w:rsid w:val="004D08C6"/>
    <w:rsid w:val="004D0938"/>
    <w:rsid w:val="004D0A74"/>
    <w:rsid w:val="004D0B72"/>
    <w:rsid w:val="004D0C20"/>
    <w:rsid w:val="004D0C63"/>
    <w:rsid w:val="004D0CA0"/>
    <w:rsid w:val="004D0DDD"/>
    <w:rsid w:val="004D0DFE"/>
    <w:rsid w:val="004D0EA5"/>
    <w:rsid w:val="004D0FF8"/>
    <w:rsid w:val="004D1028"/>
    <w:rsid w:val="004D103C"/>
    <w:rsid w:val="004D11EE"/>
    <w:rsid w:val="004D121C"/>
    <w:rsid w:val="004D1242"/>
    <w:rsid w:val="004D1378"/>
    <w:rsid w:val="004D13A2"/>
    <w:rsid w:val="004D13E6"/>
    <w:rsid w:val="004D1430"/>
    <w:rsid w:val="004D144C"/>
    <w:rsid w:val="004D14FB"/>
    <w:rsid w:val="004D1692"/>
    <w:rsid w:val="004D1817"/>
    <w:rsid w:val="004D19BE"/>
    <w:rsid w:val="004D1A79"/>
    <w:rsid w:val="004D1B62"/>
    <w:rsid w:val="004D1B8D"/>
    <w:rsid w:val="004D1B8E"/>
    <w:rsid w:val="004D1C77"/>
    <w:rsid w:val="004D1EF8"/>
    <w:rsid w:val="004D1F5A"/>
    <w:rsid w:val="004D20D0"/>
    <w:rsid w:val="004D23EE"/>
    <w:rsid w:val="004D241F"/>
    <w:rsid w:val="004D2444"/>
    <w:rsid w:val="004D25A3"/>
    <w:rsid w:val="004D25EE"/>
    <w:rsid w:val="004D2796"/>
    <w:rsid w:val="004D29A4"/>
    <w:rsid w:val="004D29CC"/>
    <w:rsid w:val="004D2A10"/>
    <w:rsid w:val="004D2A4C"/>
    <w:rsid w:val="004D2A9C"/>
    <w:rsid w:val="004D2B5F"/>
    <w:rsid w:val="004D2C4B"/>
    <w:rsid w:val="004D2C8B"/>
    <w:rsid w:val="004D2D63"/>
    <w:rsid w:val="004D2EA0"/>
    <w:rsid w:val="004D2F97"/>
    <w:rsid w:val="004D30C5"/>
    <w:rsid w:val="004D30FE"/>
    <w:rsid w:val="004D314A"/>
    <w:rsid w:val="004D3160"/>
    <w:rsid w:val="004D329D"/>
    <w:rsid w:val="004D3511"/>
    <w:rsid w:val="004D3520"/>
    <w:rsid w:val="004D354B"/>
    <w:rsid w:val="004D3594"/>
    <w:rsid w:val="004D3619"/>
    <w:rsid w:val="004D36E0"/>
    <w:rsid w:val="004D373B"/>
    <w:rsid w:val="004D3798"/>
    <w:rsid w:val="004D39E8"/>
    <w:rsid w:val="004D39FA"/>
    <w:rsid w:val="004D3A3E"/>
    <w:rsid w:val="004D3AA0"/>
    <w:rsid w:val="004D3AA6"/>
    <w:rsid w:val="004D3BAE"/>
    <w:rsid w:val="004D3C05"/>
    <w:rsid w:val="004D3C87"/>
    <w:rsid w:val="004D3D1F"/>
    <w:rsid w:val="004D3D81"/>
    <w:rsid w:val="004D3FE6"/>
    <w:rsid w:val="004D4173"/>
    <w:rsid w:val="004D41C2"/>
    <w:rsid w:val="004D4254"/>
    <w:rsid w:val="004D4381"/>
    <w:rsid w:val="004D445F"/>
    <w:rsid w:val="004D4486"/>
    <w:rsid w:val="004D449B"/>
    <w:rsid w:val="004D45DF"/>
    <w:rsid w:val="004D45E7"/>
    <w:rsid w:val="004D483D"/>
    <w:rsid w:val="004D48F2"/>
    <w:rsid w:val="004D494F"/>
    <w:rsid w:val="004D495A"/>
    <w:rsid w:val="004D4A6B"/>
    <w:rsid w:val="004D4B22"/>
    <w:rsid w:val="004D4B24"/>
    <w:rsid w:val="004D4BB0"/>
    <w:rsid w:val="004D4BB8"/>
    <w:rsid w:val="004D4CF0"/>
    <w:rsid w:val="004D4DAC"/>
    <w:rsid w:val="004D4E0E"/>
    <w:rsid w:val="004D4E47"/>
    <w:rsid w:val="004D4F55"/>
    <w:rsid w:val="004D4F67"/>
    <w:rsid w:val="004D4F7D"/>
    <w:rsid w:val="004D508F"/>
    <w:rsid w:val="004D513C"/>
    <w:rsid w:val="004D51EF"/>
    <w:rsid w:val="004D5258"/>
    <w:rsid w:val="004D529B"/>
    <w:rsid w:val="004D52B3"/>
    <w:rsid w:val="004D5408"/>
    <w:rsid w:val="004D544F"/>
    <w:rsid w:val="004D55B2"/>
    <w:rsid w:val="004D5686"/>
    <w:rsid w:val="004D56C6"/>
    <w:rsid w:val="004D57F4"/>
    <w:rsid w:val="004D5836"/>
    <w:rsid w:val="004D587D"/>
    <w:rsid w:val="004D5A46"/>
    <w:rsid w:val="004D5AED"/>
    <w:rsid w:val="004D5B05"/>
    <w:rsid w:val="004D5B1E"/>
    <w:rsid w:val="004D5BAA"/>
    <w:rsid w:val="004D5D1D"/>
    <w:rsid w:val="004D5EFD"/>
    <w:rsid w:val="004D5F05"/>
    <w:rsid w:val="004D60A4"/>
    <w:rsid w:val="004D6208"/>
    <w:rsid w:val="004D623E"/>
    <w:rsid w:val="004D6387"/>
    <w:rsid w:val="004D63E6"/>
    <w:rsid w:val="004D6467"/>
    <w:rsid w:val="004D66C4"/>
    <w:rsid w:val="004D6876"/>
    <w:rsid w:val="004D68E6"/>
    <w:rsid w:val="004D69C1"/>
    <w:rsid w:val="004D6BE4"/>
    <w:rsid w:val="004D6D89"/>
    <w:rsid w:val="004D6F56"/>
    <w:rsid w:val="004D6F81"/>
    <w:rsid w:val="004D70D1"/>
    <w:rsid w:val="004D7111"/>
    <w:rsid w:val="004D72CA"/>
    <w:rsid w:val="004D72D2"/>
    <w:rsid w:val="004D72FC"/>
    <w:rsid w:val="004D72FE"/>
    <w:rsid w:val="004D736F"/>
    <w:rsid w:val="004D7489"/>
    <w:rsid w:val="004D749D"/>
    <w:rsid w:val="004D75EE"/>
    <w:rsid w:val="004D76AE"/>
    <w:rsid w:val="004D77E7"/>
    <w:rsid w:val="004D7806"/>
    <w:rsid w:val="004D789B"/>
    <w:rsid w:val="004D78DF"/>
    <w:rsid w:val="004D790A"/>
    <w:rsid w:val="004D798E"/>
    <w:rsid w:val="004D79A6"/>
    <w:rsid w:val="004D79BF"/>
    <w:rsid w:val="004D79CC"/>
    <w:rsid w:val="004D7BDB"/>
    <w:rsid w:val="004D7BEA"/>
    <w:rsid w:val="004D7C98"/>
    <w:rsid w:val="004D7DDA"/>
    <w:rsid w:val="004D7DF8"/>
    <w:rsid w:val="004D7E38"/>
    <w:rsid w:val="004E00CD"/>
    <w:rsid w:val="004E010A"/>
    <w:rsid w:val="004E01A0"/>
    <w:rsid w:val="004E0249"/>
    <w:rsid w:val="004E02B6"/>
    <w:rsid w:val="004E04C9"/>
    <w:rsid w:val="004E0506"/>
    <w:rsid w:val="004E05B2"/>
    <w:rsid w:val="004E0709"/>
    <w:rsid w:val="004E07A1"/>
    <w:rsid w:val="004E08B6"/>
    <w:rsid w:val="004E09C6"/>
    <w:rsid w:val="004E09E2"/>
    <w:rsid w:val="004E0B16"/>
    <w:rsid w:val="004E0D63"/>
    <w:rsid w:val="004E0F09"/>
    <w:rsid w:val="004E0F4B"/>
    <w:rsid w:val="004E0FD8"/>
    <w:rsid w:val="004E0FE2"/>
    <w:rsid w:val="004E1057"/>
    <w:rsid w:val="004E105E"/>
    <w:rsid w:val="004E10BA"/>
    <w:rsid w:val="004E10C7"/>
    <w:rsid w:val="004E11D5"/>
    <w:rsid w:val="004E12A0"/>
    <w:rsid w:val="004E14A3"/>
    <w:rsid w:val="004E151F"/>
    <w:rsid w:val="004E156A"/>
    <w:rsid w:val="004E15B2"/>
    <w:rsid w:val="004E16D4"/>
    <w:rsid w:val="004E17AD"/>
    <w:rsid w:val="004E17E2"/>
    <w:rsid w:val="004E183D"/>
    <w:rsid w:val="004E183E"/>
    <w:rsid w:val="004E1865"/>
    <w:rsid w:val="004E18D7"/>
    <w:rsid w:val="004E18EF"/>
    <w:rsid w:val="004E1D1A"/>
    <w:rsid w:val="004E1E55"/>
    <w:rsid w:val="004E1EC7"/>
    <w:rsid w:val="004E1FA4"/>
    <w:rsid w:val="004E1FF0"/>
    <w:rsid w:val="004E20B6"/>
    <w:rsid w:val="004E20CE"/>
    <w:rsid w:val="004E20E1"/>
    <w:rsid w:val="004E22B1"/>
    <w:rsid w:val="004E2335"/>
    <w:rsid w:val="004E23AC"/>
    <w:rsid w:val="004E2486"/>
    <w:rsid w:val="004E24BC"/>
    <w:rsid w:val="004E2582"/>
    <w:rsid w:val="004E25D8"/>
    <w:rsid w:val="004E25DD"/>
    <w:rsid w:val="004E2617"/>
    <w:rsid w:val="004E2628"/>
    <w:rsid w:val="004E2643"/>
    <w:rsid w:val="004E27A1"/>
    <w:rsid w:val="004E28CF"/>
    <w:rsid w:val="004E29AD"/>
    <w:rsid w:val="004E2A2B"/>
    <w:rsid w:val="004E2A7B"/>
    <w:rsid w:val="004E2ABE"/>
    <w:rsid w:val="004E2ACF"/>
    <w:rsid w:val="004E2AD8"/>
    <w:rsid w:val="004E2B5B"/>
    <w:rsid w:val="004E2B69"/>
    <w:rsid w:val="004E2B6F"/>
    <w:rsid w:val="004E2E71"/>
    <w:rsid w:val="004E2FCD"/>
    <w:rsid w:val="004E300E"/>
    <w:rsid w:val="004E309E"/>
    <w:rsid w:val="004E312C"/>
    <w:rsid w:val="004E318F"/>
    <w:rsid w:val="004E3190"/>
    <w:rsid w:val="004E31F8"/>
    <w:rsid w:val="004E32D8"/>
    <w:rsid w:val="004E3361"/>
    <w:rsid w:val="004E33E8"/>
    <w:rsid w:val="004E3444"/>
    <w:rsid w:val="004E3534"/>
    <w:rsid w:val="004E3614"/>
    <w:rsid w:val="004E3658"/>
    <w:rsid w:val="004E36FD"/>
    <w:rsid w:val="004E3766"/>
    <w:rsid w:val="004E37F3"/>
    <w:rsid w:val="004E38DD"/>
    <w:rsid w:val="004E38E9"/>
    <w:rsid w:val="004E38EC"/>
    <w:rsid w:val="004E38FB"/>
    <w:rsid w:val="004E3AA8"/>
    <w:rsid w:val="004E3C10"/>
    <w:rsid w:val="004E3C25"/>
    <w:rsid w:val="004E3D0A"/>
    <w:rsid w:val="004E3D99"/>
    <w:rsid w:val="004E3E8A"/>
    <w:rsid w:val="004E3EDC"/>
    <w:rsid w:val="004E3FDD"/>
    <w:rsid w:val="004E4072"/>
    <w:rsid w:val="004E4249"/>
    <w:rsid w:val="004E431C"/>
    <w:rsid w:val="004E4357"/>
    <w:rsid w:val="004E4490"/>
    <w:rsid w:val="004E44D9"/>
    <w:rsid w:val="004E4528"/>
    <w:rsid w:val="004E4657"/>
    <w:rsid w:val="004E47BD"/>
    <w:rsid w:val="004E47C7"/>
    <w:rsid w:val="004E4843"/>
    <w:rsid w:val="004E4878"/>
    <w:rsid w:val="004E48C5"/>
    <w:rsid w:val="004E491F"/>
    <w:rsid w:val="004E497B"/>
    <w:rsid w:val="004E4BD3"/>
    <w:rsid w:val="004E4C02"/>
    <w:rsid w:val="004E4D09"/>
    <w:rsid w:val="004E4D10"/>
    <w:rsid w:val="004E4DCC"/>
    <w:rsid w:val="004E4E31"/>
    <w:rsid w:val="004E4F26"/>
    <w:rsid w:val="004E4F4F"/>
    <w:rsid w:val="004E5059"/>
    <w:rsid w:val="004E50DD"/>
    <w:rsid w:val="004E51C4"/>
    <w:rsid w:val="004E51D2"/>
    <w:rsid w:val="004E5277"/>
    <w:rsid w:val="004E52C5"/>
    <w:rsid w:val="004E533F"/>
    <w:rsid w:val="004E536A"/>
    <w:rsid w:val="004E53DD"/>
    <w:rsid w:val="004E55BA"/>
    <w:rsid w:val="004E57AD"/>
    <w:rsid w:val="004E57C3"/>
    <w:rsid w:val="004E5A49"/>
    <w:rsid w:val="004E5B11"/>
    <w:rsid w:val="004E5B5A"/>
    <w:rsid w:val="004E5C76"/>
    <w:rsid w:val="004E5DC6"/>
    <w:rsid w:val="004E5E78"/>
    <w:rsid w:val="004E5EB6"/>
    <w:rsid w:val="004E6037"/>
    <w:rsid w:val="004E60CD"/>
    <w:rsid w:val="004E6194"/>
    <w:rsid w:val="004E61BD"/>
    <w:rsid w:val="004E61E5"/>
    <w:rsid w:val="004E633B"/>
    <w:rsid w:val="004E6493"/>
    <w:rsid w:val="004E64F2"/>
    <w:rsid w:val="004E653D"/>
    <w:rsid w:val="004E670D"/>
    <w:rsid w:val="004E6711"/>
    <w:rsid w:val="004E675E"/>
    <w:rsid w:val="004E67AA"/>
    <w:rsid w:val="004E67FD"/>
    <w:rsid w:val="004E687D"/>
    <w:rsid w:val="004E68A1"/>
    <w:rsid w:val="004E69B2"/>
    <w:rsid w:val="004E69F0"/>
    <w:rsid w:val="004E6BDC"/>
    <w:rsid w:val="004E6D2D"/>
    <w:rsid w:val="004E6D30"/>
    <w:rsid w:val="004E6E9C"/>
    <w:rsid w:val="004E6EB7"/>
    <w:rsid w:val="004E6F18"/>
    <w:rsid w:val="004E6F49"/>
    <w:rsid w:val="004E6FD8"/>
    <w:rsid w:val="004E6FEB"/>
    <w:rsid w:val="004E7073"/>
    <w:rsid w:val="004E70FF"/>
    <w:rsid w:val="004E713D"/>
    <w:rsid w:val="004E7231"/>
    <w:rsid w:val="004E72DB"/>
    <w:rsid w:val="004E745D"/>
    <w:rsid w:val="004E7557"/>
    <w:rsid w:val="004E7583"/>
    <w:rsid w:val="004E75B4"/>
    <w:rsid w:val="004E776F"/>
    <w:rsid w:val="004E77B3"/>
    <w:rsid w:val="004E7813"/>
    <w:rsid w:val="004E7837"/>
    <w:rsid w:val="004E7842"/>
    <w:rsid w:val="004E7865"/>
    <w:rsid w:val="004E7D19"/>
    <w:rsid w:val="004E7D30"/>
    <w:rsid w:val="004E7DDB"/>
    <w:rsid w:val="004F0115"/>
    <w:rsid w:val="004F01F8"/>
    <w:rsid w:val="004F0325"/>
    <w:rsid w:val="004F049C"/>
    <w:rsid w:val="004F04CE"/>
    <w:rsid w:val="004F0543"/>
    <w:rsid w:val="004F069C"/>
    <w:rsid w:val="004F0AAA"/>
    <w:rsid w:val="004F0AFC"/>
    <w:rsid w:val="004F0B28"/>
    <w:rsid w:val="004F0D63"/>
    <w:rsid w:val="004F0DC8"/>
    <w:rsid w:val="004F0EC0"/>
    <w:rsid w:val="004F0EEC"/>
    <w:rsid w:val="004F0F25"/>
    <w:rsid w:val="004F0F6A"/>
    <w:rsid w:val="004F105D"/>
    <w:rsid w:val="004F11A9"/>
    <w:rsid w:val="004F11CD"/>
    <w:rsid w:val="004F11DB"/>
    <w:rsid w:val="004F12D9"/>
    <w:rsid w:val="004F12FE"/>
    <w:rsid w:val="004F134C"/>
    <w:rsid w:val="004F13CD"/>
    <w:rsid w:val="004F13E3"/>
    <w:rsid w:val="004F14A5"/>
    <w:rsid w:val="004F15E3"/>
    <w:rsid w:val="004F1641"/>
    <w:rsid w:val="004F16E9"/>
    <w:rsid w:val="004F176A"/>
    <w:rsid w:val="004F1771"/>
    <w:rsid w:val="004F178E"/>
    <w:rsid w:val="004F1813"/>
    <w:rsid w:val="004F1876"/>
    <w:rsid w:val="004F189F"/>
    <w:rsid w:val="004F19B1"/>
    <w:rsid w:val="004F1A74"/>
    <w:rsid w:val="004F1AAE"/>
    <w:rsid w:val="004F1ACA"/>
    <w:rsid w:val="004F1B67"/>
    <w:rsid w:val="004F1BE9"/>
    <w:rsid w:val="004F1BF0"/>
    <w:rsid w:val="004F1C56"/>
    <w:rsid w:val="004F1D20"/>
    <w:rsid w:val="004F1D98"/>
    <w:rsid w:val="004F1DC8"/>
    <w:rsid w:val="004F1DD5"/>
    <w:rsid w:val="004F1E41"/>
    <w:rsid w:val="004F1ED0"/>
    <w:rsid w:val="004F1EF6"/>
    <w:rsid w:val="004F1F32"/>
    <w:rsid w:val="004F1F3E"/>
    <w:rsid w:val="004F1FC8"/>
    <w:rsid w:val="004F204A"/>
    <w:rsid w:val="004F206C"/>
    <w:rsid w:val="004F20FC"/>
    <w:rsid w:val="004F2126"/>
    <w:rsid w:val="004F21BC"/>
    <w:rsid w:val="004F2212"/>
    <w:rsid w:val="004F2219"/>
    <w:rsid w:val="004F23F9"/>
    <w:rsid w:val="004F2567"/>
    <w:rsid w:val="004F257B"/>
    <w:rsid w:val="004F2658"/>
    <w:rsid w:val="004F265D"/>
    <w:rsid w:val="004F2732"/>
    <w:rsid w:val="004F28EC"/>
    <w:rsid w:val="004F2994"/>
    <w:rsid w:val="004F2B6E"/>
    <w:rsid w:val="004F2D1D"/>
    <w:rsid w:val="004F2D35"/>
    <w:rsid w:val="004F2FB2"/>
    <w:rsid w:val="004F2FC2"/>
    <w:rsid w:val="004F30D4"/>
    <w:rsid w:val="004F3467"/>
    <w:rsid w:val="004F34D5"/>
    <w:rsid w:val="004F34D9"/>
    <w:rsid w:val="004F35E7"/>
    <w:rsid w:val="004F36EC"/>
    <w:rsid w:val="004F36FB"/>
    <w:rsid w:val="004F37E6"/>
    <w:rsid w:val="004F38A5"/>
    <w:rsid w:val="004F3932"/>
    <w:rsid w:val="004F3973"/>
    <w:rsid w:val="004F3A10"/>
    <w:rsid w:val="004F3C02"/>
    <w:rsid w:val="004F3C4D"/>
    <w:rsid w:val="004F3C73"/>
    <w:rsid w:val="004F3EF0"/>
    <w:rsid w:val="004F3F72"/>
    <w:rsid w:val="004F4008"/>
    <w:rsid w:val="004F40E5"/>
    <w:rsid w:val="004F4128"/>
    <w:rsid w:val="004F4158"/>
    <w:rsid w:val="004F426B"/>
    <w:rsid w:val="004F4276"/>
    <w:rsid w:val="004F4284"/>
    <w:rsid w:val="004F4347"/>
    <w:rsid w:val="004F435D"/>
    <w:rsid w:val="004F4369"/>
    <w:rsid w:val="004F454D"/>
    <w:rsid w:val="004F45AC"/>
    <w:rsid w:val="004F4663"/>
    <w:rsid w:val="004F4792"/>
    <w:rsid w:val="004F47AA"/>
    <w:rsid w:val="004F488A"/>
    <w:rsid w:val="004F48AB"/>
    <w:rsid w:val="004F492E"/>
    <w:rsid w:val="004F49DE"/>
    <w:rsid w:val="004F4A3B"/>
    <w:rsid w:val="004F4AD2"/>
    <w:rsid w:val="004F4B85"/>
    <w:rsid w:val="004F4BBF"/>
    <w:rsid w:val="004F4D5B"/>
    <w:rsid w:val="004F4ED2"/>
    <w:rsid w:val="004F502A"/>
    <w:rsid w:val="004F510C"/>
    <w:rsid w:val="004F53B3"/>
    <w:rsid w:val="004F547F"/>
    <w:rsid w:val="004F5497"/>
    <w:rsid w:val="004F54A3"/>
    <w:rsid w:val="004F54B3"/>
    <w:rsid w:val="004F565F"/>
    <w:rsid w:val="004F5670"/>
    <w:rsid w:val="004F570E"/>
    <w:rsid w:val="004F5873"/>
    <w:rsid w:val="004F595D"/>
    <w:rsid w:val="004F5967"/>
    <w:rsid w:val="004F597D"/>
    <w:rsid w:val="004F59DF"/>
    <w:rsid w:val="004F5B52"/>
    <w:rsid w:val="004F5CC5"/>
    <w:rsid w:val="004F5D49"/>
    <w:rsid w:val="004F5D8F"/>
    <w:rsid w:val="004F5EEC"/>
    <w:rsid w:val="004F6009"/>
    <w:rsid w:val="004F6176"/>
    <w:rsid w:val="004F61EC"/>
    <w:rsid w:val="004F627E"/>
    <w:rsid w:val="004F63E8"/>
    <w:rsid w:val="004F6439"/>
    <w:rsid w:val="004F662F"/>
    <w:rsid w:val="004F67DA"/>
    <w:rsid w:val="004F6866"/>
    <w:rsid w:val="004F68E1"/>
    <w:rsid w:val="004F6CE2"/>
    <w:rsid w:val="004F6D7F"/>
    <w:rsid w:val="004F6D9B"/>
    <w:rsid w:val="004F701B"/>
    <w:rsid w:val="004F70F9"/>
    <w:rsid w:val="004F7342"/>
    <w:rsid w:val="004F740D"/>
    <w:rsid w:val="004F741A"/>
    <w:rsid w:val="004F74D9"/>
    <w:rsid w:val="004F7579"/>
    <w:rsid w:val="004F7608"/>
    <w:rsid w:val="004F7642"/>
    <w:rsid w:val="004F7739"/>
    <w:rsid w:val="004F77BF"/>
    <w:rsid w:val="004F7A88"/>
    <w:rsid w:val="004F7C6C"/>
    <w:rsid w:val="004F7D63"/>
    <w:rsid w:val="004F7DCA"/>
    <w:rsid w:val="004F7E07"/>
    <w:rsid w:val="004F7E19"/>
    <w:rsid w:val="004F7E85"/>
    <w:rsid w:val="004F7F68"/>
    <w:rsid w:val="004F7F6E"/>
    <w:rsid w:val="0050005B"/>
    <w:rsid w:val="00500075"/>
    <w:rsid w:val="00500086"/>
    <w:rsid w:val="00500159"/>
    <w:rsid w:val="00500246"/>
    <w:rsid w:val="00500255"/>
    <w:rsid w:val="0050031D"/>
    <w:rsid w:val="00500352"/>
    <w:rsid w:val="005004AE"/>
    <w:rsid w:val="005004DA"/>
    <w:rsid w:val="00500511"/>
    <w:rsid w:val="00500526"/>
    <w:rsid w:val="0050059B"/>
    <w:rsid w:val="005005A6"/>
    <w:rsid w:val="00500671"/>
    <w:rsid w:val="0050072B"/>
    <w:rsid w:val="005007D6"/>
    <w:rsid w:val="00500814"/>
    <w:rsid w:val="00500937"/>
    <w:rsid w:val="005009DD"/>
    <w:rsid w:val="00500AAC"/>
    <w:rsid w:val="00500AC5"/>
    <w:rsid w:val="00500B6F"/>
    <w:rsid w:val="00500BF1"/>
    <w:rsid w:val="00500C24"/>
    <w:rsid w:val="00500CF7"/>
    <w:rsid w:val="00500D17"/>
    <w:rsid w:val="00500E2C"/>
    <w:rsid w:val="00500E65"/>
    <w:rsid w:val="00500E7F"/>
    <w:rsid w:val="00500ED1"/>
    <w:rsid w:val="00500FBF"/>
    <w:rsid w:val="0050129D"/>
    <w:rsid w:val="00501349"/>
    <w:rsid w:val="00501391"/>
    <w:rsid w:val="00501419"/>
    <w:rsid w:val="005014D5"/>
    <w:rsid w:val="005015A9"/>
    <w:rsid w:val="00501657"/>
    <w:rsid w:val="0050170F"/>
    <w:rsid w:val="00501752"/>
    <w:rsid w:val="005017E4"/>
    <w:rsid w:val="00501803"/>
    <w:rsid w:val="0050180C"/>
    <w:rsid w:val="0050187C"/>
    <w:rsid w:val="005018DC"/>
    <w:rsid w:val="00501902"/>
    <w:rsid w:val="0050193A"/>
    <w:rsid w:val="0050197F"/>
    <w:rsid w:val="00501A68"/>
    <w:rsid w:val="00501AE2"/>
    <w:rsid w:val="00501B65"/>
    <w:rsid w:val="00501BAB"/>
    <w:rsid w:val="00501CCD"/>
    <w:rsid w:val="00501CF0"/>
    <w:rsid w:val="00501E66"/>
    <w:rsid w:val="00501F86"/>
    <w:rsid w:val="00501FDC"/>
    <w:rsid w:val="00501FEA"/>
    <w:rsid w:val="0050206E"/>
    <w:rsid w:val="005020AB"/>
    <w:rsid w:val="00502150"/>
    <w:rsid w:val="005021C3"/>
    <w:rsid w:val="00502239"/>
    <w:rsid w:val="005022BB"/>
    <w:rsid w:val="00502449"/>
    <w:rsid w:val="00502456"/>
    <w:rsid w:val="0050255B"/>
    <w:rsid w:val="00502563"/>
    <w:rsid w:val="0050280B"/>
    <w:rsid w:val="005028B0"/>
    <w:rsid w:val="005028DB"/>
    <w:rsid w:val="00502CE1"/>
    <w:rsid w:val="00502D67"/>
    <w:rsid w:val="00502F1A"/>
    <w:rsid w:val="00502FC3"/>
    <w:rsid w:val="00503000"/>
    <w:rsid w:val="005030C8"/>
    <w:rsid w:val="005030DC"/>
    <w:rsid w:val="005030EF"/>
    <w:rsid w:val="00503109"/>
    <w:rsid w:val="0050311E"/>
    <w:rsid w:val="00503132"/>
    <w:rsid w:val="00503138"/>
    <w:rsid w:val="00503297"/>
    <w:rsid w:val="00503483"/>
    <w:rsid w:val="0050351F"/>
    <w:rsid w:val="00503794"/>
    <w:rsid w:val="00503949"/>
    <w:rsid w:val="005039C6"/>
    <w:rsid w:val="00503B89"/>
    <w:rsid w:val="00503E37"/>
    <w:rsid w:val="00503EA2"/>
    <w:rsid w:val="00503ED4"/>
    <w:rsid w:val="00503F5A"/>
    <w:rsid w:val="00504032"/>
    <w:rsid w:val="005040F3"/>
    <w:rsid w:val="005042B0"/>
    <w:rsid w:val="005042D8"/>
    <w:rsid w:val="005042EC"/>
    <w:rsid w:val="0050430C"/>
    <w:rsid w:val="005044B3"/>
    <w:rsid w:val="0050450D"/>
    <w:rsid w:val="005046E4"/>
    <w:rsid w:val="005047CE"/>
    <w:rsid w:val="00504846"/>
    <w:rsid w:val="00504A3E"/>
    <w:rsid w:val="00504A64"/>
    <w:rsid w:val="00504B86"/>
    <w:rsid w:val="00504BCF"/>
    <w:rsid w:val="00504CE2"/>
    <w:rsid w:val="00504D40"/>
    <w:rsid w:val="00504DB8"/>
    <w:rsid w:val="00504DBC"/>
    <w:rsid w:val="00504E81"/>
    <w:rsid w:val="00504FAD"/>
    <w:rsid w:val="005050BD"/>
    <w:rsid w:val="0050510B"/>
    <w:rsid w:val="0050518A"/>
    <w:rsid w:val="005051A1"/>
    <w:rsid w:val="005051F0"/>
    <w:rsid w:val="00505257"/>
    <w:rsid w:val="005052B1"/>
    <w:rsid w:val="005052F2"/>
    <w:rsid w:val="00505383"/>
    <w:rsid w:val="00505402"/>
    <w:rsid w:val="0050547C"/>
    <w:rsid w:val="005054BA"/>
    <w:rsid w:val="005058B5"/>
    <w:rsid w:val="00505933"/>
    <w:rsid w:val="00505AA7"/>
    <w:rsid w:val="00505AD0"/>
    <w:rsid w:val="00505B49"/>
    <w:rsid w:val="00505BCB"/>
    <w:rsid w:val="00505C36"/>
    <w:rsid w:val="00505CFA"/>
    <w:rsid w:val="00505E4B"/>
    <w:rsid w:val="0050607A"/>
    <w:rsid w:val="005063E3"/>
    <w:rsid w:val="00506508"/>
    <w:rsid w:val="0050655A"/>
    <w:rsid w:val="00506567"/>
    <w:rsid w:val="0050657B"/>
    <w:rsid w:val="005065A0"/>
    <w:rsid w:val="0050668A"/>
    <w:rsid w:val="00506728"/>
    <w:rsid w:val="005067FD"/>
    <w:rsid w:val="00506814"/>
    <w:rsid w:val="00506841"/>
    <w:rsid w:val="00506957"/>
    <w:rsid w:val="00506985"/>
    <w:rsid w:val="0050699B"/>
    <w:rsid w:val="00506A4E"/>
    <w:rsid w:val="00506A7C"/>
    <w:rsid w:val="00506CDE"/>
    <w:rsid w:val="00506D8F"/>
    <w:rsid w:val="00506D9D"/>
    <w:rsid w:val="00506DAE"/>
    <w:rsid w:val="00507084"/>
    <w:rsid w:val="005070CD"/>
    <w:rsid w:val="00507239"/>
    <w:rsid w:val="0050727C"/>
    <w:rsid w:val="005072D9"/>
    <w:rsid w:val="005072E2"/>
    <w:rsid w:val="005073B2"/>
    <w:rsid w:val="0050745C"/>
    <w:rsid w:val="005075D6"/>
    <w:rsid w:val="00507621"/>
    <w:rsid w:val="00507679"/>
    <w:rsid w:val="0050767F"/>
    <w:rsid w:val="0050770D"/>
    <w:rsid w:val="00507A07"/>
    <w:rsid w:val="00507A10"/>
    <w:rsid w:val="00507AB6"/>
    <w:rsid w:val="00507AD7"/>
    <w:rsid w:val="00507BAF"/>
    <w:rsid w:val="00507DCB"/>
    <w:rsid w:val="00507E1A"/>
    <w:rsid w:val="00507E3F"/>
    <w:rsid w:val="0051000C"/>
    <w:rsid w:val="0051000D"/>
    <w:rsid w:val="00510196"/>
    <w:rsid w:val="005102C5"/>
    <w:rsid w:val="0051052E"/>
    <w:rsid w:val="005105F8"/>
    <w:rsid w:val="0051065C"/>
    <w:rsid w:val="00510705"/>
    <w:rsid w:val="0051073B"/>
    <w:rsid w:val="00510796"/>
    <w:rsid w:val="00510830"/>
    <w:rsid w:val="00510922"/>
    <w:rsid w:val="00510A76"/>
    <w:rsid w:val="00510A80"/>
    <w:rsid w:val="00510B00"/>
    <w:rsid w:val="00510BA4"/>
    <w:rsid w:val="00510E09"/>
    <w:rsid w:val="00510E9F"/>
    <w:rsid w:val="00510EE0"/>
    <w:rsid w:val="00510F49"/>
    <w:rsid w:val="00510FB0"/>
    <w:rsid w:val="00510FBA"/>
    <w:rsid w:val="005111D6"/>
    <w:rsid w:val="00511241"/>
    <w:rsid w:val="005112D2"/>
    <w:rsid w:val="005114AB"/>
    <w:rsid w:val="0051151E"/>
    <w:rsid w:val="005115FB"/>
    <w:rsid w:val="0051167A"/>
    <w:rsid w:val="0051173B"/>
    <w:rsid w:val="00511747"/>
    <w:rsid w:val="00511861"/>
    <w:rsid w:val="0051189A"/>
    <w:rsid w:val="0051190D"/>
    <w:rsid w:val="00511A0E"/>
    <w:rsid w:val="00511A46"/>
    <w:rsid w:val="00511AB2"/>
    <w:rsid w:val="00511B65"/>
    <w:rsid w:val="00511C2D"/>
    <w:rsid w:val="00511D73"/>
    <w:rsid w:val="00511DAA"/>
    <w:rsid w:val="00511DE1"/>
    <w:rsid w:val="00511E04"/>
    <w:rsid w:val="00511E59"/>
    <w:rsid w:val="00512013"/>
    <w:rsid w:val="005121E5"/>
    <w:rsid w:val="00512304"/>
    <w:rsid w:val="0051231F"/>
    <w:rsid w:val="005123B0"/>
    <w:rsid w:val="005123EF"/>
    <w:rsid w:val="00512577"/>
    <w:rsid w:val="0051264E"/>
    <w:rsid w:val="005126B6"/>
    <w:rsid w:val="0051282B"/>
    <w:rsid w:val="00512869"/>
    <w:rsid w:val="005128DB"/>
    <w:rsid w:val="005129CB"/>
    <w:rsid w:val="00512A9A"/>
    <w:rsid w:val="00512B32"/>
    <w:rsid w:val="00512B76"/>
    <w:rsid w:val="00512BDC"/>
    <w:rsid w:val="00512C0D"/>
    <w:rsid w:val="00512CB6"/>
    <w:rsid w:val="00512CDF"/>
    <w:rsid w:val="00512CE7"/>
    <w:rsid w:val="00512D76"/>
    <w:rsid w:val="00512D93"/>
    <w:rsid w:val="00512E7E"/>
    <w:rsid w:val="00512EE4"/>
    <w:rsid w:val="00512FEC"/>
    <w:rsid w:val="0051306A"/>
    <w:rsid w:val="00513135"/>
    <w:rsid w:val="00513208"/>
    <w:rsid w:val="005132F8"/>
    <w:rsid w:val="005133A9"/>
    <w:rsid w:val="005134E6"/>
    <w:rsid w:val="00513528"/>
    <w:rsid w:val="0051369B"/>
    <w:rsid w:val="005138DA"/>
    <w:rsid w:val="0051390D"/>
    <w:rsid w:val="00513922"/>
    <w:rsid w:val="00513999"/>
    <w:rsid w:val="005139EC"/>
    <w:rsid w:val="00513A49"/>
    <w:rsid w:val="00513A98"/>
    <w:rsid w:val="00513D35"/>
    <w:rsid w:val="00513D7B"/>
    <w:rsid w:val="00513E7A"/>
    <w:rsid w:val="00513F8A"/>
    <w:rsid w:val="00513F90"/>
    <w:rsid w:val="00514011"/>
    <w:rsid w:val="00514226"/>
    <w:rsid w:val="005142A9"/>
    <w:rsid w:val="005142D2"/>
    <w:rsid w:val="00514303"/>
    <w:rsid w:val="00514329"/>
    <w:rsid w:val="0051432B"/>
    <w:rsid w:val="00514333"/>
    <w:rsid w:val="00514367"/>
    <w:rsid w:val="00514371"/>
    <w:rsid w:val="0051439C"/>
    <w:rsid w:val="005144EA"/>
    <w:rsid w:val="00514554"/>
    <w:rsid w:val="005145A9"/>
    <w:rsid w:val="005145B2"/>
    <w:rsid w:val="0051472C"/>
    <w:rsid w:val="0051499A"/>
    <w:rsid w:val="005149DC"/>
    <w:rsid w:val="00514AA5"/>
    <w:rsid w:val="00514BFF"/>
    <w:rsid w:val="00514F45"/>
    <w:rsid w:val="00514F73"/>
    <w:rsid w:val="00514F9E"/>
    <w:rsid w:val="00514FC5"/>
    <w:rsid w:val="00515121"/>
    <w:rsid w:val="00515213"/>
    <w:rsid w:val="0051532B"/>
    <w:rsid w:val="00515415"/>
    <w:rsid w:val="0051555E"/>
    <w:rsid w:val="00515568"/>
    <w:rsid w:val="0051557E"/>
    <w:rsid w:val="00515725"/>
    <w:rsid w:val="00515748"/>
    <w:rsid w:val="00515793"/>
    <w:rsid w:val="00515808"/>
    <w:rsid w:val="00515968"/>
    <w:rsid w:val="00515A22"/>
    <w:rsid w:val="00515A79"/>
    <w:rsid w:val="00515B12"/>
    <w:rsid w:val="00515C1A"/>
    <w:rsid w:val="00515C1D"/>
    <w:rsid w:val="00515D12"/>
    <w:rsid w:val="00515DC5"/>
    <w:rsid w:val="00515DDA"/>
    <w:rsid w:val="00515E22"/>
    <w:rsid w:val="00515E4E"/>
    <w:rsid w:val="00515E6E"/>
    <w:rsid w:val="00515E9A"/>
    <w:rsid w:val="00515EA0"/>
    <w:rsid w:val="00515F9E"/>
    <w:rsid w:val="00515FE0"/>
    <w:rsid w:val="00516034"/>
    <w:rsid w:val="00516035"/>
    <w:rsid w:val="0051634B"/>
    <w:rsid w:val="0051640B"/>
    <w:rsid w:val="005164CC"/>
    <w:rsid w:val="005166A4"/>
    <w:rsid w:val="005167A8"/>
    <w:rsid w:val="005168D7"/>
    <w:rsid w:val="005169F6"/>
    <w:rsid w:val="00516A42"/>
    <w:rsid w:val="00516A90"/>
    <w:rsid w:val="00516B9B"/>
    <w:rsid w:val="00516C6C"/>
    <w:rsid w:val="00516C83"/>
    <w:rsid w:val="00516FEF"/>
    <w:rsid w:val="005170B5"/>
    <w:rsid w:val="005170D2"/>
    <w:rsid w:val="005170DD"/>
    <w:rsid w:val="005170DF"/>
    <w:rsid w:val="0051726C"/>
    <w:rsid w:val="00517293"/>
    <w:rsid w:val="0051730F"/>
    <w:rsid w:val="00517432"/>
    <w:rsid w:val="00517461"/>
    <w:rsid w:val="005174BE"/>
    <w:rsid w:val="005175BB"/>
    <w:rsid w:val="0051766E"/>
    <w:rsid w:val="00517692"/>
    <w:rsid w:val="005177C1"/>
    <w:rsid w:val="00517924"/>
    <w:rsid w:val="0051799E"/>
    <w:rsid w:val="00517A3A"/>
    <w:rsid w:val="00517C72"/>
    <w:rsid w:val="00517D75"/>
    <w:rsid w:val="0051B05C"/>
    <w:rsid w:val="00520008"/>
    <w:rsid w:val="0052011C"/>
    <w:rsid w:val="00520169"/>
    <w:rsid w:val="00520201"/>
    <w:rsid w:val="005202BA"/>
    <w:rsid w:val="005202BB"/>
    <w:rsid w:val="005203AE"/>
    <w:rsid w:val="005203B7"/>
    <w:rsid w:val="00520690"/>
    <w:rsid w:val="0052083B"/>
    <w:rsid w:val="0052084A"/>
    <w:rsid w:val="0052091A"/>
    <w:rsid w:val="005209AC"/>
    <w:rsid w:val="005209B4"/>
    <w:rsid w:val="00520A6A"/>
    <w:rsid w:val="00520AAA"/>
    <w:rsid w:val="00520B63"/>
    <w:rsid w:val="00520BBE"/>
    <w:rsid w:val="00520C1E"/>
    <w:rsid w:val="00520C7D"/>
    <w:rsid w:val="00520E34"/>
    <w:rsid w:val="00520EA6"/>
    <w:rsid w:val="00520F3B"/>
    <w:rsid w:val="0052116A"/>
    <w:rsid w:val="005211A5"/>
    <w:rsid w:val="00521244"/>
    <w:rsid w:val="00521259"/>
    <w:rsid w:val="00521279"/>
    <w:rsid w:val="005213BD"/>
    <w:rsid w:val="0052151D"/>
    <w:rsid w:val="005215A2"/>
    <w:rsid w:val="005215F6"/>
    <w:rsid w:val="0052187A"/>
    <w:rsid w:val="00521A25"/>
    <w:rsid w:val="00521AF0"/>
    <w:rsid w:val="00521B7C"/>
    <w:rsid w:val="00521DE5"/>
    <w:rsid w:val="00521E20"/>
    <w:rsid w:val="00521FCC"/>
    <w:rsid w:val="005220F4"/>
    <w:rsid w:val="0052210A"/>
    <w:rsid w:val="005222E3"/>
    <w:rsid w:val="00522480"/>
    <w:rsid w:val="00522550"/>
    <w:rsid w:val="005225F6"/>
    <w:rsid w:val="00522677"/>
    <w:rsid w:val="00522699"/>
    <w:rsid w:val="005227BC"/>
    <w:rsid w:val="00522932"/>
    <w:rsid w:val="00522964"/>
    <w:rsid w:val="00522A06"/>
    <w:rsid w:val="00522B11"/>
    <w:rsid w:val="00522B4D"/>
    <w:rsid w:val="00522BF4"/>
    <w:rsid w:val="00522C47"/>
    <w:rsid w:val="00522CB7"/>
    <w:rsid w:val="00522EC1"/>
    <w:rsid w:val="00522EC5"/>
    <w:rsid w:val="0052308B"/>
    <w:rsid w:val="0052310D"/>
    <w:rsid w:val="0052312B"/>
    <w:rsid w:val="00523146"/>
    <w:rsid w:val="00523237"/>
    <w:rsid w:val="0052327A"/>
    <w:rsid w:val="00523407"/>
    <w:rsid w:val="00523464"/>
    <w:rsid w:val="00523494"/>
    <w:rsid w:val="00523621"/>
    <w:rsid w:val="0052363B"/>
    <w:rsid w:val="005236E0"/>
    <w:rsid w:val="0052372B"/>
    <w:rsid w:val="00523832"/>
    <w:rsid w:val="0052389B"/>
    <w:rsid w:val="005239DC"/>
    <w:rsid w:val="00523AC9"/>
    <w:rsid w:val="00523C0A"/>
    <w:rsid w:val="00523C13"/>
    <w:rsid w:val="00523CE7"/>
    <w:rsid w:val="00523E7C"/>
    <w:rsid w:val="00523F55"/>
    <w:rsid w:val="0052405F"/>
    <w:rsid w:val="00524143"/>
    <w:rsid w:val="00524247"/>
    <w:rsid w:val="00524291"/>
    <w:rsid w:val="00524543"/>
    <w:rsid w:val="005245C8"/>
    <w:rsid w:val="005247C0"/>
    <w:rsid w:val="00524804"/>
    <w:rsid w:val="005248C2"/>
    <w:rsid w:val="0052491E"/>
    <w:rsid w:val="00524968"/>
    <w:rsid w:val="005249F2"/>
    <w:rsid w:val="00524A27"/>
    <w:rsid w:val="00524A71"/>
    <w:rsid w:val="00524BAF"/>
    <w:rsid w:val="00524BD8"/>
    <w:rsid w:val="00524C33"/>
    <w:rsid w:val="00524CCA"/>
    <w:rsid w:val="00524D69"/>
    <w:rsid w:val="00524DB1"/>
    <w:rsid w:val="00524E6C"/>
    <w:rsid w:val="00524F69"/>
    <w:rsid w:val="00524F9C"/>
    <w:rsid w:val="00525004"/>
    <w:rsid w:val="00525123"/>
    <w:rsid w:val="00525137"/>
    <w:rsid w:val="0052517A"/>
    <w:rsid w:val="005251DB"/>
    <w:rsid w:val="0052537E"/>
    <w:rsid w:val="005253F4"/>
    <w:rsid w:val="00525493"/>
    <w:rsid w:val="005254DB"/>
    <w:rsid w:val="00525595"/>
    <w:rsid w:val="005255C8"/>
    <w:rsid w:val="0052564B"/>
    <w:rsid w:val="005256B2"/>
    <w:rsid w:val="005256F1"/>
    <w:rsid w:val="0052586A"/>
    <w:rsid w:val="005258AB"/>
    <w:rsid w:val="0052590E"/>
    <w:rsid w:val="005259B5"/>
    <w:rsid w:val="00525A50"/>
    <w:rsid w:val="00525AA9"/>
    <w:rsid w:val="00525B1D"/>
    <w:rsid w:val="00525BE5"/>
    <w:rsid w:val="00525D1D"/>
    <w:rsid w:val="00525DC8"/>
    <w:rsid w:val="00525DE5"/>
    <w:rsid w:val="00525E8F"/>
    <w:rsid w:val="00525EA4"/>
    <w:rsid w:val="00525F0B"/>
    <w:rsid w:val="00525F22"/>
    <w:rsid w:val="0052607C"/>
    <w:rsid w:val="00526169"/>
    <w:rsid w:val="005262FA"/>
    <w:rsid w:val="0052649B"/>
    <w:rsid w:val="0052656C"/>
    <w:rsid w:val="005265B4"/>
    <w:rsid w:val="005266C9"/>
    <w:rsid w:val="005267F9"/>
    <w:rsid w:val="00526836"/>
    <w:rsid w:val="00526856"/>
    <w:rsid w:val="0052685D"/>
    <w:rsid w:val="0052687C"/>
    <w:rsid w:val="0052690A"/>
    <w:rsid w:val="005269D2"/>
    <w:rsid w:val="005269D3"/>
    <w:rsid w:val="00526A05"/>
    <w:rsid w:val="00526B9F"/>
    <w:rsid w:val="00526BD4"/>
    <w:rsid w:val="00526C5F"/>
    <w:rsid w:val="00526E8B"/>
    <w:rsid w:val="00526EFD"/>
    <w:rsid w:val="00526F2C"/>
    <w:rsid w:val="00526F4B"/>
    <w:rsid w:val="00527060"/>
    <w:rsid w:val="005270AC"/>
    <w:rsid w:val="005270DE"/>
    <w:rsid w:val="0052717D"/>
    <w:rsid w:val="00527189"/>
    <w:rsid w:val="005271A8"/>
    <w:rsid w:val="0052729E"/>
    <w:rsid w:val="00527398"/>
    <w:rsid w:val="005273D8"/>
    <w:rsid w:val="0052748D"/>
    <w:rsid w:val="005277CD"/>
    <w:rsid w:val="0052788D"/>
    <w:rsid w:val="0052791A"/>
    <w:rsid w:val="00527948"/>
    <w:rsid w:val="00527AFB"/>
    <w:rsid w:val="00527C63"/>
    <w:rsid w:val="00527DE3"/>
    <w:rsid w:val="00527E88"/>
    <w:rsid w:val="00527F95"/>
    <w:rsid w:val="0053002C"/>
    <w:rsid w:val="005300D7"/>
    <w:rsid w:val="005301FB"/>
    <w:rsid w:val="00530216"/>
    <w:rsid w:val="00530330"/>
    <w:rsid w:val="00530412"/>
    <w:rsid w:val="0053043E"/>
    <w:rsid w:val="00530472"/>
    <w:rsid w:val="005304B1"/>
    <w:rsid w:val="005305B0"/>
    <w:rsid w:val="0053074A"/>
    <w:rsid w:val="005307DA"/>
    <w:rsid w:val="0053085D"/>
    <w:rsid w:val="005309ED"/>
    <w:rsid w:val="00530B75"/>
    <w:rsid w:val="00530C28"/>
    <w:rsid w:val="00530D46"/>
    <w:rsid w:val="00530D8E"/>
    <w:rsid w:val="00530DC8"/>
    <w:rsid w:val="00530DDB"/>
    <w:rsid w:val="00530DFC"/>
    <w:rsid w:val="00530E2D"/>
    <w:rsid w:val="00530ECE"/>
    <w:rsid w:val="00530FBA"/>
    <w:rsid w:val="00530FE5"/>
    <w:rsid w:val="00531032"/>
    <w:rsid w:val="00531165"/>
    <w:rsid w:val="0053124C"/>
    <w:rsid w:val="00531366"/>
    <w:rsid w:val="005313CF"/>
    <w:rsid w:val="00531407"/>
    <w:rsid w:val="0053146E"/>
    <w:rsid w:val="005314A7"/>
    <w:rsid w:val="005316B2"/>
    <w:rsid w:val="005316C8"/>
    <w:rsid w:val="00531704"/>
    <w:rsid w:val="0053170C"/>
    <w:rsid w:val="00531732"/>
    <w:rsid w:val="00531745"/>
    <w:rsid w:val="00531894"/>
    <w:rsid w:val="005318AA"/>
    <w:rsid w:val="00531915"/>
    <w:rsid w:val="00531B56"/>
    <w:rsid w:val="00531B9F"/>
    <w:rsid w:val="00531F02"/>
    <w:rsid w:val="00531F86"/>
    <w:rsid w:val="0053227A"/>
    <w:rsid w:val="005323A3"/>
    <w:rsid w:val="005323C8"/>
    <w:rsid w:val="00532475"/>
    <w:rsid w:val="005324E8"/>
    <w:rsid w:val="00532546"/>
    <w:rsid w:val="005325D1"/>
    <w:rsid w:val="005326A3"/>
    <w:rsid w:val="005326BC"/>
    <w:rsid w:val="00532756"/>
    <w:rsid w:val="00532778"/>
    <w:rsid w:val="0053278F"/>
    <w:rsid w:val="005328AD"/>
    <w:rsid w:val="00532958"/>
    <w:rsid w:val="005329D9"/>
    <w:rsid w:val="005329E4"/>
    <w:rsid w:val="00532BF8"/>
    <w:rsid w:val="00532C18"/>
    <w:rsid w:val="00532CC3"/>
    <w:rsid w:val="00532E32"/>
    <w:rsid w:val="00532E4E"/>
    <w:rsid w:val="00532E63"/>
    <w:rsid w:val="00532F83"/>
    <w:rsid w:val="00532FA7"/>
    <w:rsid w:val="00532FC3"/>
    <w:rsid w:val="0053310D"/>
    <w:rsid w:val="0053317E"/>
    <w:rsid w:val="0053323B"/>
    <w:rsid w:val="005332D5"/>
    <w:rsid w:val="00533369"/>
    <w:rsid w:val="00533470"/>
    <w:rsid w:val="00533548"/>
    <w:rsid w:val="00533590"/>
    <w:rsid w:val="00533592"/>
    <w:rsid w:val="005335F5"/>
    <w:rsid w:val="00533675"/>
    <w:rsid w:val="005336AB"/>
    <w:rsid w:val="005336DF"/>
    <w:rsid w:val="005336FC"/>
    <w:rsid w:val="00533756"/>
    <w:rsid w:val="00533757"/>
    <w:rsid w:val="00533791"/>
    <w:rsid w:val="005337F4"/>
    <w:rsid w:val="00533A4B"/>
    <w:rsid w:val="00533AA2"/>
    <w:rsid w:val="00533B68"/>
    <w:rsid w:val="00533CA0"/>
    <w:rsid w:val="00533CEB"/>
    <w:rsid w:val="00533D10"/>
    <w:rsid w:val="00533DDF"/>
    <w:rsid w:val="00533EFE"/>
    <w:rsid w:val="00533F04"/>
    <w:rsid w:val="00533F2D"/>
    <w:rsid w:val="0053402D"/>
    <w:rsid w:val="005340EA"/>
    <w:rsid w:val="00534115"/>
    <w:rsid w:val="00534141"/>
    <w:rsid w:val="0053418D"/>
    <w:rsid w:val="00534237"/>
    <w:rsid w:val="0053442E"/>
    <w:rsid w:val="00534609"/>
    <w:rsid w:val="0053469A"/>
    <w:rsid w:val="00534809"/>
    <w:rsid w:val="00534877"/>
    <w:rsid w:val="0053488E"/>
    <w:rsid w:val="005348D8"/>
    <w:rsid w:val="005348E5"/>
    <w:rsid w:val="005348F7"/>
    <w:rsid w:val="00534971"/>
    <w:rsid w:val="005349A5"/>
    <w:rsid w:val="00534A5A"/>
    <w:rsid w:val="00534B47"/>
    <w:rsid w:val="00534B90"/>
    <w:rsid w:val="00534B99"/>
    <w:rsid w:val="00534BF8"/>
    <w:rsid w:val="00534CEC"/>
    <w:rsid w:val="00534D25"/>
    <w:rsid w:val="00534DEC"/>
    <w:rsid w:val="00534E31"/>
    <w:rsid w:val="00534E75"/>
    <w:rsid w:val="00534FD8"/>
    <w:rsid w:val="005350DD"/>
    <w:rsid w:val="00535119"/>
    <w:rsid w:val="00535129"/>
    <w:rsid w:val="005351B6"/>
    <w:rsid w:val="00535252"/>
    <w:rsid w:val="00535428"/>
    <w:rsid w:val="0053561A"/>
    <w:rsid w:val="00535666"/>
    <w:rsid w:val="005356A3"/>
    <w:rsid w:val="005356B4"/>
    <w:rsid w:val="005358A4"/>
    <w:rsid w:val="00535969"/>
    <w:rsid w:val="005359D9"/>
    <w:rsid w:val="005359E0"/>
    <w:rsid w:val="005359FD"/>
    <w:rsid w:val="00535A19"/>
    <w:rsid w:val="00535AB4"/>
    <w:rsid w:val="00535AE2"/>
    <w:rsid w:val="00535B60"/>
    <w:rsid w:val="00535C73"/>
    <w:rsid w:val="00535FB0"/>
    <w:rsid w:val="005360E9"/>
    <w:rsid w:val="00536174"/>
    <w:rsid w:val="00536247"/>
    <w:rsid w:val="0053627A"/>
    <w:rsid w:val="00536367"/>
    <w:rsid w:val="0053639F"/>
    <w:rsid w:val="005363B7"/>
    <w:rsid w:val="005363E8"/>
    <w:rsid w:val="0053650B"/>
    <w:rsid w:val="00536638"/>
    <w:rsid w:val="0053666A"/>
    <w:rsid w:val="00536709"/>
    <w:rsid w:val="005367BF"/>
    <w:rsid w:val="005367DD"/>
    <w:rsid w:val="00536860"/>
    <w:rsid w:val="005368DB"/>
    <w:rsid w:val="005369BF"/>
    <w:rsid w:val="005369F3"/>
    <w:rsid w:val="005369FD"/>
    <w:rsid w:val="00536A23"/>
    <w:rsid w:val="00536A3D"/>
    <w:rsid w:val="00536ABD"/>
    <w:rsid w:val="00536ADA"/>
    <w:rsid w:val="00536B7D"/>
    <w:rsid w:val="00536B8E"/>
    <w:rsid w:val="00536BA9"/>
    <w:rsid w:val="00536BC5"/>
    <w:rsid w:val="00536BFC"/>
    <w:rsid w:val="00536CD0"/>
    <w:rsid w:val="00536DDE"/>
    <w:rsid w:val="0053707F"/>
    <w:rsid w:val="005370C1"/>
    <w:rsid w:val="005370E6"/>
    <w:rsid w:val="00537264"/>
    <w:rsid w:val="0053728B"/>
    <w:rsid w:val="00537340"/>
    <w:rsid w:val="0053735A"/>
    <w:rsid w:val="00537423"/>
    <w:rsid w:val="0053747A"/>
    <w:rsid w:val="005374B9"/>
    <w:rsid w:val="00537511"/>
    <w:rsid w:val="00537521"/>
    <w:rsid w:val="00537556"/>
    <w:rsid w:val="005375C7"/>
    <w:rsid w:val="00537602"/>
    <w:rsid w:val="00537627"/>
    <w:rsid w:val="00537741"/>
    <w:rsid w:val="0053781E"/>
    <w:rsid w:val="0053796D"/>
    <w:rsid w:val="00537A1E"/>
    <w:rsid w:val="00537A5A"/>
    <w:rsid w:val="00537C51"/>
    <w:rsid w:val="00537C69"/>
    <w:rsid w:val="00537CB2"/>
    <w:rsid w:val="00537DB9"/>
    <w:rsid w:val="00537DC2"/>
    <w:rsid w:val="00537EA6"/>
    <w:rsid w:val="00537F4B"/>
    <w:rsid w:val="00537F75"/>
    <w:rsid w:val="0054031F"/>
    <w:rsid w:val="00540482"/>
    <w:rsid w:val="005404BD"/>
    <w:rsid w:val="00540652"/>
    <w:rsid w:val="005407CD"/>
    <w:rsid w:val="00540A2E"/>
    <w:rsid w:val="00540B2E"/>
    <w:rsid w:val="00540BF9"/>
    <w:rsid w:val="00540E3B"/>
    <w:rsid w:val="00540E5C"/>
    <w:rsid w:val="00540E61"/>
    <w:rsid w:val="00540E7A"/>
    <w:rsid w:val="00540EB0"/>
    <w:rsid w:val="00540EB5"/>
    <w:rsid w:val="00540F99"/>
    <w:rsid w:val="0054109A"/>
    <w:rsid w:val="0054112C"/>
    <w:rsid w:val="0054116C"/>
    <w:rsid w:val="005411EE"/>
    <w:rsid w:val="00541290"/>
    <w:rsid w:val="005412EC"/>
    <w:rsid w:val="00541358"/>
    <w:rsid w:val="00541379"/>
    <w:rsid w:val="005414C6"/>
    <w:rsid w:val="005414EE"/>
    <w:rsid w:val="005415DD"/>
    <w:rsid w:val="005419E5"/>
    <w:rsid w:val="00541B6A"/>
    <w:rsid w:val="00541B8F"/>
    <w:rsid w:val="00541C16"/>
    <w:rsid w:val="00541CF8"/>
    <w:rsid w:val="00541F69"/>
    <w:rsid w:val="00542011"/>
    <w:rsid w:val="0054215B"/>
    <w:rsid w:val="0054217C"/>
    <w:rsid w:val="005421A1"/>
    <w:rsid w:val="005421A8"/>
    <w:rsid w:val="005423C2"/>
    <w:rsid w:val="005424DA"/>
    <w:rsid w:val="005424E9"/>
    <w:rsid w:val="0054265A"/>
    <w:rsid w:val="005426DE"/>
    <w:rsid w:val="005426DF"/>
    <w:rsid w:val="00542740"/>
    <w:rsid w:val="005429AB"/>
    <w:rsid w:val="00542A45"/>
    <w:rsid w:val="00542B25"/>
    <w:rsid w:val="00542B7F"/>
    <w:rsid w:val="00542BD9"/>
    <w:rsid w:val="00542E41"/>
    <w:rsid w:val="00542EB8"/>
    <w:rsid w:val="00542F37"/>
    <w:rsid w:val="00542F51"/>
    <w:rsid w:val="00542FCB"/>
    <w:rsid w:val="00543057"/>
    <w:rsid w:val="0054305A"/>
    <w:rsid w:val="00543156"/>
    <w:rsid w:val="005431A9"/>
    <w:rsid w:val="00543302"/>
    <w:rsid w:val="0054337C"/>
    <w:rsid w:val="005433E8"/>
    <w:rsid w:val="00543436"/>
    <w:rsid w:val="00543468"/>
    <w:rsid w:val="00543470"/>
    <w:rsid w:val="005434D1"/>
    <w:rsid w:val="005434EB"/>
    <w:rsid w:val="00543507"/>
    <w:rsid w:val="005435FF"/>
    <w:rsid w:val="00543652"/>
    <w:rsid w:val="005437D2"/>
    <w:rsid w:val="00543816"/>
    <w:rsid w:val="005438F6"/>
    <w:rsid w:val="00543AE5"/>
    <w:rsid w:val="00543E16"/>
    <w:rsid w:val="00543E90"/>
    <w:rsid w:val="00543E96"/>
    <w:rsid w:val="00543F4A"/>
    <w:rsid w:val="00543FBD"/>
    <w:rsid w:val="00543FC7"/>
    <w:rsid w:val="00543FDE"/>
    <w:rsid w:val="00544010"/>
    <w:rsid w:val="00544053"/>
    <w:rsid w:val="005440E9"/>
    <w:rsid w:val="0054411C"/>
    <w:rsid w:val="005441CD"/>
    <w:rsid w:val="00544252"/>
    <w:rsid w:val="0054427D"/>
    <w:rsid w:val="00544290"/>
    <w:rsid w:val="0054438F"/>
    <w:rsid w:val="00544451"/>
    <w:rsid w:val="00544462"/>
    <w:rsid w:val="005444CA"/>
    <w:rsid w:val="00544528"/>
    <w:rsid w:val="005445FB"/>
    <w:rsid w:val="0054469B"/>
    <w:rsid w:val="00544965"/>
    <w:rsid w:val="00544DFD"/>
    <w:rsid w:val="00544E0A"/>
    <w:rsid w:val="00544E37"/>
    <w:rsid w:val="00544EA6"/>
    <w:rsid w:val="00544FAE"/>
    <w:rsid w:val="00544FF3"/>
    <w:rsid w:val="005450BD"/>
    <w:rsid w:val="0054516D"/>
    <w:rsid w:val="00545212"/>
    <w:rsid w:val="0054529E"/>
    <w:rsid w:val="005452A9"/>
    <w:rsid w:val="005452B5"/>
    <w:rsid w:val="00545373"/>
    <w:rsid w:val="005453D9"/>
    <w:rsid w:val="00545469"/>
    <w:rsid w:val="00545516"/>
    <w:rsid w:val="00545539"/>
    <w:rsid w:val="0054557C"/>
    <w:rsid w:val="0054568A"/>
    <w:rsid w:val="00545690"/>
    <w:rsid w:val="005457CB"/>
    <w:rsid w:val="005458AB"/>
    <w:rsid w:val="00545912"/>
    <w:rsid w:val="00545A5B"/>
    <w:rsid w:val="00545B26"/>
    <w:rsid w:val="00545BBA"/>
    <w:rsid w:val="00545CC1"/>
    <w:rsid w:val="00545DAA"/>
    <w:rsid w:val="00545EC5"/>
    <w:rsid w:val="00545EC8"/>
    <w:rsid w:val="00545F8E"/>
    <w:rsid w:val="00545F90"/>
    <w:rsid w:val="00545FA1"/>
    <w:rsid w:val="0054601B"/>
    <w:rsid w:val="00546056"/>
    <w:rsid w:val="00546179"/>
    <w:rsid w:val="005461BC"/>
    <w:rsid w:val="005462BD"/>
    <w:rsid w:val="0054636D"/>
    <w:rsid w:val="0054639C"/>
    <w:rsid w:val="0054646B"/>
    <w:rsid w:val="00546499"/>
    <w:rsid w:val="005465E9"/>
    <w:rsid w:val="005468F6"/>
    <w:rsid w:val="0054693B"/>
    <w:rsid w:val="005469C5"/>
    <w:rsid w:val="00546A0F"/>
    <w:rsid w:val="00546C41"/>
    <w:rsid w:val="00546C87"/>
    <w:rsid w:val="00546DB5"/>
    <w:rsid w:val="00546DC8"/>
    <w:rsid w:val="00546E38"/>
    <w:rsid w:val="00546E69"/>
    <w:rsid w:val="00547099"/>
    <w:rsid w:val="00547344"/>
    <w:rsid w:val="0054743D"/>
    <w:rsid w:val="0054757A"/>
    <w:rsid w:val="005477C1"/>
    <w:rsid w:val="005477E7"/>
    <w:rsid w:val="005477FA"/>
    <w:rsid w:val="00547842"/>
    <w:rsid w:val="005478A2"/>
    <w:rsid w:val="00547922"/>
    <w:rsid w:val="005479CF"/>
    <w:rsid w:val="00547A76"/>
    <w:rsid w:val="00547C95"/>
    <w:rsid w:val="00547CAF"/>
    <w:rsid w:val="00547DC7"/>
    <w:rsid w:val="00547E0B"/>
    <w:rsid w:val="00547EC5"/>
    <w:rsid w:val="00547FB6"/>
    <w:rsid w:val="00547FDC"/>
    <w:rsid w:val="00550059"/>
    <w:rsid w:val="00550268"/>
    <w:rsid w:val="005502EE"/>
    <w:rsid w:val="00550526"/>
    <w:rsid w:val="005505D6"/>
    <w:rsid w:val="005505D9"/>
    <w:rsid w:val="0055070D"/>
    <w:rsid w:val="0055073B"/>
    <w:rsid w:val="005508DF"/>
    <w:rsid w:val="00550955"/>
    <w:rsid w:val="00550980"/>
    <w:rsid w:val="00550ACA"/>
    <w:rsid w:val="00550B99"/>
    <w:rsid w:val="00550BCA"/>
    <w:rsid w:val="00550BDD"/>
    <w:rsid w:val="00550D95"/>
    <w:rsid w:val="00550DF0"/>
    <w:rsid w:val="00550E2C"/>
    <w:rsid w:val="005511DC"/>
    <w:rsid w:val="005513A0"/>
    <w:rsid w:val="005516FD"/>
    <w:rsid w:val="00551717"/>
    <w:rsid w:val="005517BA"/>
    <w:rsid w:val="0055181E"/>
    <w:rsid w:val="00551909"/>
    <w:rsid w:val="0055199C"/>
    <w:rsid w:val="005519A3"/>
    <w:rsid w:val="005519E4"/>
    <w:rsid w:val="00551BA4"/>
    <w:rsid w:val="00551C9E"/>
    <w:rsid w:val="00551CA9"/>
    <w:rsid w:val="00551DC4"/>
    <w:rsid w:val="00551E21"/>
    <w:rsid w:val="00551FB1"/>
    <w:rsid w:val="00552052"/>
    <w:rsid w:val="00552116"/>
    <w:rsid w:val="00552196"/>
    <w:rsid w:val="005521B2"/>
    <w:rsid w:val="00552252"/>
    <w:rsid w:val="0055237E"/>
    <w:rsid w:val="00552694"/>
    <w:rsid w:val="00552702"/>
    <w:rsid w:val="00552755"/>
    <w:rsid w:val="0055275E"/>
    <w:rsid w:val="00552850"/>
    <w:rsid w:val="0055297E"/>
    <w:rsid w:val="00552A22"/>
    <w:rsid w:val="00552AC6"/>
    <w:rsid w:val="00552AE1"/>
    <w:rsid w:val="00552C3C"/>
    <w:rsid w:val="00552C45"/>
    <w:rsid w:val="00552C9D"/>
    <w:rsid w:val="00552CC0"/>
    <w:rsid w:val="00552E62"/>
    <w:rsid w:val="00552F13"/>
    <w:rsid w:val="00552F35"/>
    <w:rsid w:val="00552F7B"/>
    <w:rsid w:val="00553024"/>
    <w:rsid w:val="00553047"/>
    <w:rsid w:val="0055304B"/>
    <w:rsid w:val="0055316F"/>
    <w:rsid w:val="00553392"/>
    <w:rsid w:val="00553441"/>
    <w:rsid w:val="0055355B"/>
    <w:rsid w:val="00553716"/>
    <w:rsid w:val="0055372A"/>
    <w:rsid w:val="00553771"/>
    <w:rsid w:val="00553873"/>
    <w:rsid w:val="005538D7"/>
    <w:rsid w:val="00553951"/>
    <w:rsid w:val="005539D5"/>
    <w:rsid w:val="005539DE"/>
    <w:rsid w:val="00553C56"/>
    <w:rsid w:val="00553D87"/>
    <w:rsid w:val="00553E39"/>
    <w:rsid w:val="00553FB8"/>
    <w:rsid w:val="00553FC4"/>
    <w:rsid w:val="005540EB"/>
    <w:rsid w:val="005540FA"/>
    <w:rsid w:val="00554112"/>
    <w:rsid w:val="00554212"/>
    <w:rsid w:val="00554250"/>
    <w:rsid w:val="0055434E"/>
    <w:rsid w:val="00554400"/>
    <w:rsid w:val="00554421"/>
    <w:rsid w:val="0055448A"/>
    <w:rsid w:val="005545FC"/>
    <w:rsid w:val="0055460A"/>
    <w:rsid w:val="00554611"/>
    <w:rsid w:val="00554727"/>
    <w:rsid w:val="00554769"/>
    <w:rsid w:val="005547DC"/>
    <w:rsid w:val="00554805"/>
    <w:rsid w:val="0055496A"/>
    <w:rsid w:val="00554981"/>
    <w:rsid w:val="005549C4"/>
    <w:rsid w:val="00554A46"/>
    <w:rsid w:val="00554B5E"/>
    <w:rsid w:val="00554B6C"/>
    <w:rsid w:val="00554CC4"/>
    <w:rsid w:val="00554D24"/>
    <w:rsid w:val="00554E90"/>
    <w:rsid w:val="00554ED8"/>
    <w:rsid w:val="005550DE"/>
    <w:rsid w:val="005551C2"/>
    <w:rsid w:val="00555251"/>
    <w:rsid w:val="0055532E"/>
    <w:rsid w:val="00555336"/>
    <w:rsid w:val="00555379"/>
    <w:rsid w:val="005553D7"/>
    <w:rsid w:val="0055541F"/>
    <w:rsid w:val="00555488"/>
    <w:rsid w:val="00555538"/>
    <w:rsid w:val="005555BE"/>
    <w:rsid w:val="0055560E"/>
    <w:rsid w:val="00555622"/>
    <w:rsid w:val="00555698"/>
    <w:rsid w:val="005556CC"/>
    <w:rsid w:val="005557F7"/>
    <w:rsid w:val="00555937"/>
    <w:rsid w:val="005559FB"/>
    <w:rsid w:val="00555A8F"/>
    <w:rsid w:val="00555B75"/>
    <w:rsid w:val="00555CC0"/>
    <w:rsid w:val="00555CD8"/>
    <w:rsid w:val="00555E49"/>
    <w:rsid w:val="00555EB1"/>
    <w:rsid w:val="00555F4B"/>
    <w:rsid w:val="00555F83"/>
    <w:rsid w:val="00555FCC"/>
    <w:rsid w:val="00556009"/>
    <w:rsid w:val="00556073"/>
    <w:rsid w:val="00556180"/>
    <w:rsid w:val="005562CF"/>
    <w:rsid w:val="00556396"/>
    <w:rsid w:val="005563C5"/>
    <w:rsid w:val="0055659B"/>
    <w:rsid w:val="005567B5"/>
    <w:rsid w:val="00556910"/>
    <w:rsid w:val="005569DC"/>
    <w:rsid w:val="00556A71"/>
    <w:rsid w:val="00556A9D"/>
    <w:rsid w:val="00556AA5"/>
    <w:rsid w:val="00556B40"/>
    <w:rsid w:val="00556BB3"/>
    <w:rsid w:val="00556CAB"/>
    <w:rsid w:val="00556D24"/>
    <w:rsid w:val="00556DEA"/>
    <w:rsid w:val="00556F4F"/>
    <w:rsid w:val="00556F6C"/>
    <w:rsid w:val="00556FD6"/>
    <w:rsid w:val="0055700B"/>
    <w:rsid w:val="0055709B"/>
    <w:rsid w:val="0055710D"/>
    <w:rsid w:val="00557167"/>
    <w:rsid w:val="005571C5"/>
    <w:rsid w:val="00557247"/>
    <w:rsid w:val="005572C1"/>
    <w:rsid w:val="00557375"/>
    <w:rsid w:val="005573A4"/>
    <w:rsid w:val="0055754A"/>
    <w:rsid w:val="005575CF"/>
    <w:rsid w:val="00557723"/>
    <w:rsid w:val="005577A8"/>
    <w:rsid w:val="0055789A"/>
    <w:rsid w:val="005578C1"/>
    <w:rsid w:val="00557920"/>
    <w:rsid w:val="0055796E"/>
    <w:rsid w:val="00557983"/>
    <w:rsid w:val="00557A2A"/>
    <w:rsid w:val="00557A4A"/>
    <w:rsid w:val="00557AD0"/>
    <w:rsid w:val="00557B2B"/>
    <w:rsid w:val="00557B61"/>
    <w:rsid w:val="00557C5D"/>
    <w:rsid w:val="00557CC5"/>
    <w:rsid w:val="00557D26"/>
    <w:rsid w:val="00557EAA"/>
    <w:rsid w:val="00557FC3"/>
    <w:rsid w:val="005600B0"/>
    <w:rsid w:val="005602C4"/>
    <w:rsid w:val="00560495"/>
    <w:rsid w:val="005604E1"/>
    <w:rsid w:val="005605BE"/>
    <w:rsid w:val="00560667"/>
    <w:rsid w:val="0056079A"/>
    <w:rsid w:val="00560814"/>
    <w:rsid w:val="0056083E"/>
    <w:rsid w:val="005608F9"/>
    <w:rsid w:val="0056099B"/>
    <w:rsid w:val="005609E3"/>
    <w:rsid w:val="00560A34"/>
    <w:rsid w:val="00560B51"/>
    <w:rsid w:val="00560B59"/>
    <w:rsid w:val="00560C1D"/>
    <w:rsid w:val="00560C2A"/>
    <w:rsid w:val="00560C64"/>
    <w:rsid w:val="00560CC5"/>
    <w:rsid w:val="00560D0E"/>
    <w:rsid w:val="00560DEC"/>
    <w:rsid w:val="00560E27"/>
    <w:rsid w:val="00560FAB"/>
    <w:rsid w:val="0056109F"/>
    <w:rsid w:val="005610AC"/>
    <w:rsid w:val="005610F7"/>
    <w:rsid w:val="00561257"/>
    <w:rsid w:val="0056128E"/>
    <w:rsid w:val="0056129C"/>
    <w:rsid w:val="00561414"/>
    <w:rsid w:val="0056144F"/>
    <w:rsid w:val="00561510"/>
    <w:rsid w:val="00561526"/>
    <w:rsid w:val="005616A0"/>
    <w:rsid w:val="00561855"/>
    <w:rsid w:val="005618DD"/>
    <w:rsid w:val="00561978"/>
    <w:rsid w:val="00561A02"/>
    <w:rsid w:val="00561B54"/>
    <w:rsid w:val="00561C0D"/>
    <w:rsid w:val="00561CD4"/>
    <w:rsid w:val="00561CE6"/>
    <w:rsid w:val="00561CEB"/>
    <w:rsid w:val="00561DE5"/>
    <w:rsid w:val="00561E0E"/>
    <w:rsid w:val="00561F04"/>
    <w:rsid w:val="00562068"/>
    <w:rsid w:val="005621B3"/>
    <w:rsid w:val="0056224F"/>
    <w:rsid w:val="0056237E"/>
    <w:rsid w:val="00562467"/>
    <w:rsid w:val="0056271B"/>
    <w:rsid w:val="00562737"/>
    <w:rsid w:val="00562817"/>
    <w:rsid w:val="00562924"/>
    <w:rsid w:val="00562A18"/>
    <w:rsid w:val="00562A1E"/>
    <w:rsid w:val="00562AD6"/>
    <w:rsid w:val="00562B2B"/>
    <w:rsid w:val="00562B74"/>
    <w:rsid w:val="00562B94"/>
    <w:rsid w:val="00562BC0"/>
    <w:rsid w:val="00562BF3"/>
    <w:rsid w:val="00562D49"/>
    <w:rsid w:val="00562D73"/>
    <w:rsid w:val="00562D93"/>
    <w:rsid w:val="00562E68"/>
    <w:rsid w:val="00562EA1"/>
    <w:rsid w:val="00562F4A"/>
    <w:rsid w:val="00563085"/>
    <w:rsid w:val="005631DF"/>
    <w:rsid w:val="00563229"/>
    <w:rsid w:val="00563377"/>
    <w:rsid w:val="0056339B"/>
    <w:rsid w:val="0056344A"/>
    <w:rsid w:val="005636EF"/>
    <w:rsid w:val="005636F3"/>
    <w:rsid w:val="00563746"/>
    <w:rsid w:val="00563753"/>
    <w:rsid w:val="005637D6"/>
    <w:rsid w:val="0056380D"/>
    <w:rsid w:val="00563869"/>
    <w:rsid w:val="005638A6"/>
    <w:rsid w:val="005638EB"/>
    <w:rsid w:val="0056392D"/>
    <w:rsid w:val="0056396C"/>
    <w:rsid w:val="00563977"/>
    <w:rsid w:val="005639E5"/>
    <w:rsid w:val="00563A33"/>
    <w:rsid w:val="00563AAD"/>
    <w:rsid w:val="00563AB0"/>
    <w:rsid w:val="00563B3F"/>
    <w:rsid w:val="00563CD5"/>
    <w:rsid w:val="00563D02"/>
    <w:rsid w:val="00563D13"/>
    <w:rsid w:val="00563D30"/>
    <w:rsid w:val="00563DFB"/>
    <w:rsid w:val="00563E5C"/>
    <w:rsid w:val="00563EDF"/>
    <w:rsid w:val="00563F27"/>
    <w:rsid w:val="00564056"/>
    <w:rsid w:val="005640EA"/>
    <w:rsid w:val="005641A7"/>
    <w:rsid w:val="00564224"/>
    <w:rsid w:val="0056438C"/>
    <w:rsid w:val="005643A7"/>
    <w:rsid w:val="00564431"/>
    <w:rsid w:val="00564451"/>
    <w:rsid w:val="0056446E"/>
    <w:rsid w:val="00564494"/>
    <w:rsid w:val="005644A2"/>
    <w:rsid w:val="00564522"/>
    <w:rsid w:val="00564689"/>
    <w:rsid w:val="005646BA"/>
    <w:rsid w:val="005647FB"/>
    <w:rsid w:val="00564823"/>
    <w:rsid w:val="005648E7"/>
    <w:rsid w:val="005649DA"/>
    <w:rsid w:val="005649E1"/>
    <w:rsid w:val="00564ADB"/>
    <w:rsid w:val="00564C02"/>
    <w:rsid w:val="00564C77"/>
    <w:rsid w:val="00564D6F"/>
    <w:rsid w:val="00565043"/>
    <w:rsid w:val="005650F2"/>
    <w:rsid w:val="005651A6"/>
    <w:rsid w:val="005653A6"/>
    <w:rsid w:val="005654AB"/>
    <w:rsid w:val="00565820"/>
    <w:rsid w:val="00565903"/>
    <w:rsid w:val="0056596E"/>
    <w:rsid w:val="00565A19"/>
    <w:rsid w:val="00565CDE"/>
    <w:rsid w:val="00565D1A"/>
    <w:rsid w:val="00565D4D"/>
    <w:rsid w:val="00565DB6"/>
    <w:rsid w:val="00565E13"/>
    <w:rsid w:val="00565EDA"/>
    <w:rsid w:val="00565EE4"/>
    <w:rsid w:val="00565FFE"/>
    <w:rsid w:val="0056613A"/>
    <w:rsid w:val="00566247"/>
    <w:rsid w:val="00566398"/>
    <w:rsid w:val="00566419"/>
    <w:rsid w:val="00566658"/>
    <w:rsid w:val="00566671"/>
    <w:rsid w:val="0056669D"/>
    <w:rsid w:val="005666C8"/>
    <w:rsid w:val="00566B82"/>
    <w:rsid w:val="00566C7A"/>
    <w:rsid w:val="00566CA5"/>
    <w:rsid w:val="00566CFD"/>
    <w:rsid w:val="00566D6B"/>
    <w:rsid w:val="00566EEE"/>
    <w:rsid w:val="00566F75"/>
    <w:rsid w:val="00567252"/>
    <w:rsid w:val="005672EE"/>
    <w:rsid w:val="00567334"/>
    <w:rsid w:val="005673B8"/>
    <w:rsid w:val="005673C1"/>
    <w:rsid w:val="005673CE"/>
    <w:rsid w:val="00567452"/>
    <w:rsid w:val="0056769B"/>
    <w:rsid w:val="005676FF"/>
    <w:rsid w:val="00567734"/>
    <w:rsid w:val="005677EF"/>
    <w:rsid w:val="00567848"/>
    <w:rsid w:val="0056789F"/>
    <w:rsid w:val="005678E6"/>
    <w:rsid w:val="0056798F"/>
    <w:rsid w:val="00567A36"/>
    <w:rsid w:val="00567A9F"/>
    <w:rsid w:val="00567B99"/>
    <w:rsid w:val="00567BD5"/>
    <w:rsid w:val="00567C67"/>
    <w:rsid w:val="00567C76"/>
    <w:rsid w:val="00567D53"/>
    <w:rsid w:val="00567E03"/>
    <w:rsid w:val="00567E51"/>
    <w:rsid w:val="00567E5F"/>
    <w:rsid w:val="00567E8A"/>
    <w:rsid w:val="00567F7B"/>
    <w:rsid w:val="0057002B"/>
    <w:rsid w:val="0057036A"/>
    <w:rsid w:val="0057039F"/>
    <w:rsid w:val="00570477"/>
    <w:rsid w:val="00570538"/>
    <w:rsid w:val="0057066F"/>
    <w:rsid w:val="005706B2"/>
    <w:rsid w:val="005706E3"/>
    <w:rsid w:val="005707B3"/>
    <w:rsid w:val="00570817"/>
    <w:rsid w:val="00570823"/>
    <w:rsid w:val="005708D5"/>
    <w:rsid w:val="00570961"/>
    <w:rsid w:val="005709B3"/>
    <w:rsid w:val="005709CF"/>
    <w:rsid w:val="00570AE1"/>
    <w:rsid w:val="00570B1D"/>
    <w:rsid w:val="00570CD6"/>
    <w:rsid w:val="00570D30"/>
    <w:rsid w:val="00570DA0"/>
    <w:rsid w:val="00570DB9"/>
    <w:rsid w:val="00570DF1"/>
    <w:rsid w:val="00570E03"/>
    <w:rsid w:val="00570E73"/>
    <w:rsid w:val="00570E78"/>
    <w:rsid w:val="00570ED4"/>
    <w:rsid w:val="00570EFD"/>
    <w:rsid w:val="00570FD8"/>
    <w:rsid w:val="005711A0"/>
    <w:rsid w:val="005712D6"/>
    <w:rsid w:val="00571516"/>
    <w:rsid w:val="00571681"/>
    <w:rsid w:val="00571688"/>
    <w:rsid w:val="0057176C"/>
    <w:rsid w:val="00571977"/>
    <w:rsid w:val="00571988"/>
    <w:rsid w:val="00571BC6"/>
    <w:rsid w:val="00571C6F"/>
    <w:rsid w:val="00571F6D"/>
    <w:rsid w:val="00571FC6"/>
    <w:rsid w:val="005720C7"/>
    <w:rsid w:val="005721E7"/>
    <w:rsid w:val="0057225C"/>
    <w:rsid w:val="005722F5"/>
    <w:rsid w:val="00572323"/>
    <w:rsid w:val="0057239E"/>
    <w:rsid w:val="00572439"/>
    <w:rsid w:val="0057249C"/>
    <w:rsid w:val="005724D5"/>
    <w:rsid w:val="00572642"/>
    <w:rsid w:val="00572663"/>
    <w:rsid w:val="00572770"/>
    <w:rsid w:val="00572853"/>
    <w:rsid w:val="00572856"/>
    <w:rsid w:val="005728CF"/>
    <w:rsid w:val="005729C3"/>
    <w:rsid w:val="00572BE0"/>
    <w:rsid w:val="00572C5D"/>
    <w:rsid w:val="00572CDA"/>
    <w:rsid w:val="00572D75"/>
    <w:rsid w:val="00572F80"/>
    <w:rsid w:val="005730BA"/>
    <w:rsid w:val="005730BD"/>
    <w:rsid w:val="005731F3"/>
    <w:rsid w:val="00573204"/>
    <w:rsid w:val="0057326E"/>
    <w:rsid w:val="0057329A"/>
    <w:rsid w:val="00573317"/>
    <w:rsid w:val="00573320"/>
    <w:rsid w:val="00573361"/>
    <w:rsid w:val="0057349C"/>
    <w:rsid w:val="005734ED"/>
    <w:rsid w:val="0057352B"/>
    <w:rsid w:val="0057360D"/>
    <w:rsid w:val="005737B0"/>
    <w:rsid w:val="005737D1"/>
    <w:rsid w:val="00573838"/>
    <w:rsid w:val="005738B3"/>
    <w:rsid w:val="0057396E"/>
    <w:rsid w:val="00573990"/>
    <w:rsid w:val="00573992"/>
    <w:rsid w:val="00573A2D"/>
    <w:rsid w:val="00573AEB"/>
    <w:rsid w:val="00573B0F"/>
    <w:rsid w:val="00573C97"/>
    <w:rsid w:val="00573DA4"/>
    <w:rsid w:val="00573E54"/>
    <w:rsid w:val="00573E90"/>
    <w:rsid w:val="00573EC4"/>
    <w:rsid w:val="00573F45"/>
    <w:rsid w:val="00573FB3"/>
    <w:rsid w:val="00574054"/>
    <w:rsid w:val="0057406A"/>
    <w:rsid w:val="00574181"/>
    <w:rsid w:val="005741FF"/>
    <w:rsid w:val="005744E0"/>
    <w:rsid w:val="005744EE"/>
    <w:rsid w:val="005745D2"/>
    <w:rsid w:val="0057466B"/>
    <w:rsid w:val="00574714"/>
    <w:rsid w:val="005747AC"/>
    <w:rsid w:val="005747C4"/>
    <w:rsid w:val="005747D1"/>
    <w:rsid w:val="00574A7E"/>
    <w:rsid w:val="00574AFC"/>
    <w:rsid w:val="00574C3B"/>
    <w:rsid w:val="00574C4F"/>
    <w:rsid w:val="00574D56"/>
    <w:rsid w:val="00574E2B"/>
    <w:rsid w:val="00574E6B"/>
    <w:rsid w:val="0057513C"/>
    <w:rsid w:val="00575434"/>
    <w:rsid w:val="00575476"/>
    <w:rsid w:val="0057549A"/>
    <w:rsid w:val="005754EF"/>
    <w:rsid w:val="0057554A"/>
    <w:rsid w:val="005757A1"/>
    <w:rsid w:val="005757CB"/>
    <w:rsid w:val="005757EE"/>
    <w:rsid w:val="005759AA"/>
    <w:rsid w:val="00575A5E"/>
    <w:rsid w:val="00575B3C"/>
    <w:rsid w:val="00575B8C"/>
    <w:rsid w:val="00575C7E"/>
    <w:rsid w:val="00575D8E"/>
    <w:rsid w:val="00575D95"/>
    <w:rsid w:val="00575DED"/>
    <w:rsid w:val="00575ED5"/>
    <w:rsid w:val="0057614B"/>
    <w:rsid w:val="0057619B"/>
    <w:rsid w:val="005761FA"/>
    <w:rsid w:val="0057633B"/>
    <w:rsid w:val="00576440"/>
    <w:rsid w:val="005764A4"/>
    <w:rsid w:val="005765F3"/>
    <w:rsid w:val="00576622"/>
    <w:rsid w:val="0057687C"/>
    <w:rsid w:val="005768AC"/>
    <w:rsid w:val="0057697A"/>
    <w:rsid w:val="00576AE3"/>
    <w:rsid w:val="00576BB9"/>
    <w:rsid w:val="00576BFD"/>
    <w:rsid w:val="00576C13"/>
    <w:rsid w:val="00576CBC"/>
    <w:rsid w:val="00576CD7"/>
    <w:rsid w:val="00576D43"/>
    <w:rsid w:val="00576D7B"/>
    <w:rsid w:val="00576D83"/>
    <w:rsid w:val="00576E83"/>
    <w:rsid w:val="00576EDC"/>
    <w:rsid w:val="00576EE5"/>
    <w:rsid w:val="00576FBD"/>
    <w:rsid w:val="00576FCA"/>
    <w:rsid w:val="005771F5"/>
    <w:rsid w:val="005772E0"/>
    <w:rsid w:val="00577466"/>
    <w:rsid w:val="00577512"/>
    <w:rsid w:val="005775E4"/>
    <w:rsid w:val="005775ED"/>
    <w:rsid w:val="0057778D"/>
    <w:rsid w:val="00577803"/>
    <w:rsid w:val="00577843"/>
    <w:rsid w:val="005778EC"/>
    <w:rsid w:val="00577993"/>
    <w:rsid w:val="00577A23"/>
    <w:rsid w:val="00577A50"/>
    <w:rsid w:val="00577A76"/>
    <w:rsid w:val="00577B87"/>
    <w:rsid w:val="00577C3A"/>
    <w:rsid w:val="00577CBE"/>
    <w:rsid w:val="00577CE0"/>
    <w:rsid w:val="00577CE7"/>
    <w:rsid w:val="00577D70"/>
    <w:rsid w:val="00577E2F"/>
    <w:rsid w:val="00577EF6"/>
    <w:rsid w:val="00577F3A"/>
    <w:rsid w:val="00577F3D"/>
    <w:rsid w:val="00577F47"/>
    <w:rsid w:val="005800C1"/>
    <w:rsid w:val="00580361"/>
    <w:rsid w:val="00580377"/>
    <w:rsid w:val="005803F6"/>
    <w:rsid w:val="005804D1"/>
    <w:rsid w:val="0058053D"/>
    <w:rsid w:val="00580636"/>
    <w:rsid w:val="00580759"/>
    <w:rsid w:val="005807BD"/>
    <w:rsid w:val="00580844"/>
    <w:rsid w:val="005808FD"/>
    <w:rsid w:val="005809A1"/>
    <w:rsid w:val="00580B6D"/>
    <w:rsid w:val="00580BF1"/>
    <w:rsid w:val="00580C55"/>
    <w:rsid w:val="00580D70"/>
    <w:rsid w:val="00580DD6"/>
    <w:rsid w:val="00580E11"/>
    <w:rsid w:val="00580E44"/>
    <w:rsid w:val="00580E4B"/>
    <w:rsid w:val="00580F28"/>
    <w:rsid w:val="00580F3A"/>
    <w:rsid w:val="005810BC"/>
    <w:rsid w:val="005810C6"/>
    <w:rsid w:val="0058121A"/>
    <w:rsid w:val="00581299"/>
    <w:rsid w:val="005812B1"/>
    <w:rsid w:val="005813D3"/>
    <w:rsid w:val="00581467"/>
    <w:rsid w:val="00581477"/>
    <w:rsid w:val="005814D0"/>
    <w:rsid w:val="00581681"/>
    <w:rsid w:val="005816F7"/>
    <w:rsid w:val="005818C4"/>
    <w:rsid w:val="005819AB"/>
    <w:rsid w:val="00581A07"/>
    <w:rsid w:val="00581A3C"/>
    <w:rsid w:val="00581A3D"/>
    <w:rsid w:val="00581A6D"/>
    <w:rsid w:val="00581AB0"/>
    <w:rsid w:val="00581B80"/>
    <w:rsid w:val="00581B85"/>
    <w:rsid w:val="00581C2C"/>
    <w:rsid w:val="00581C91"/>
    <w:rsid w:val="00581C9C"/>
    <w:rsid w:val="00581D3D"/>
    <w:rsid w:val="00581EA7"/>
    <w:rsid w:val="00581F50"/>
    <w:rsid w:val="00582016"/>
    <w:rsid w:val="00582196"/>
    <w:rsid w:val="005821D9"/>
    <w:rsid w:val="005821FF"/>
    <w:rsid w:val="0058225B"/>
    <w:rsid w:val="005823AD"/>
    <w:rsid w:val="00582418"/>
    <w:rsid w:val="0058241D"/>
    <w:rsid w:val="00582437"/>
    <w:rsid w:val="0058247D"/>
    <w:rsid w:val="0058258B"/>
    <w:rsid w:val="005826B3"/>
    <w:rsid w:val="005826DA"/>
    <w:rsid w:val="0058280D"/>
    <w:rsid w:val="005829F4"/>
    <w:rsid w:val="00582B7E"/>
    <w:rsid w:val="00582B82"/>
    <w:rsid w:val="00582C2B"/>
    <w:rsid w:val="00582EA7"/>
    <w:rsid w:val="00582ED0"/>
    <w:rsid w:val="00582F61"/>
    <w:rsid w:val="00582F6B"/>
    <w:rsid w:val="00582F77"/>
    <w:rsid w:val="0058307A"/>
    <w:rsid w:val="005830BF"/>
    <w:rsid w:val="005831F2"/>
    <w:rsid w:val="005831F5"/>
    <w:rsid w:val="005831FE"/>
    <w:rsid w:val="0058322F"/>
    <w:rsid w:val="00583252"/>
    <w:rsid w:val="0058352A"/>
    <w:rsid w:val="0058355C"/>
    <w:rsid w:val="00583623"/>
    <w:rsid w:val="0058363D"/>
    <w:rsid w:val="005836A7"/>
    <w:rsid w:val="005836C8"/>
    <w:rsid w:val="005836E9"/>
    <w:rsid w:val="00583763"/>
    <w:rsid w:val="0058382D"/>
    <w:rsid w:val="005838AF"/>
    <w:rsid w:val="005838C0"/>
    <w:rsid w:val="005839FC"/>
    <w:rsid w:val="00583AA0"/>
    <w:rsid w:val="00583B76"/>
    <w:rsid w:val="00583D5B"/>
    <w:rsid w:val="00583D85"/>
    <w:rsid w:val="00583E34"/>
    <w:rsid w:val="00583E64"/>
    <w:rsid w:val="00583E66"/>
    <w:rsid w:val="00583E81"/>
    <w:rsid w:val="00583EC9"/>
    <w:rsid w:val="00583F86"/>
    <w:rsid w:val="00583FC3"/>
    <w:rsid w:val="00584046"/>
    <w:rsid w:val="00584093"/>
    <w:rsid w:val="0058414D"/>
    <w:rsid w:val="0058420D"/>
    <w:rsid w:val="005842DD"/>
    <w:rsid w:val="005845EC"/>
    <w:rsid w:val="0058476C"/>
    <w:rsid w:val="00584772"/>
    <w:rsid w:val="0058484B"/>
    <w:rsid w:val="00584911"/>
    <w:rsid w:val="00584945"/>
    <w:rsid w:val="00584BAB"/>
    <w:rsid w:val="00584BD6"/>
    <w:rsid w:val="00584BFD"/>
    <w:rsid w:val="00584D6A"/>
    <w:rsid w:val="00584E05"/>
    <w:rsid w:val="00584E72"/>
    <w:rsid w:val="00584ED6"/>
    <w:rsid w:val="00585069"/>
    <w:rsid w:val="005852F2"/>
    <w:rsid w:val="00585482"/>
    <w:rsid w:val="005854F8"/>
    <w:rsid w:val="005855E9"/>
    <w:rsid w:val="00585605"/>
    <w:rsid w:val="00585743"/>
    <w:rsid w:val="00585773"/>
    <w:rsid w:val="00585894"/>
    <w:rsid w:val="005858F8"/>
    <w:rsid w:val="00585A1D"/>
    <w:rsid w:val="00585A53"/>
    <w:rsid w:val="00585D49"/>
    <w:rsid w:val="00585E77"/>
    <w:rsid w:val="00585E7F"/>
    <w:rsid w:val="00585EEC"/>
    <w:rsid w:val="00586061"/>
    <w:rsid w:val="005860B8"/>
    <w:rsid w:val="005860CA"/>
    <w:rsid w:val="005861AD"/>
    <w:rsid w:val="00586223"/>
    <w:rsid w:val="0058638E"/>
    <w:rsid w:val="005865DA"/>
    <w:rsid w:val="00586614"/>
    <w:rsid w:val="00586676"/>
    <w:rsid w:val="0058677D"/>
    <w:rsid w:val="00586866"/>
    <w:rsid w:val="005868B6"/>
    <w:rsid w:val="0058695C"/>
    <w:rsid w:val="00586A4F"/>
    <w:rsid w:val="00586A98"/>
    <w:rsid w:val="00586ABE"/>
    <w:rsid w:val="00586ACD"/>
    <w:rsid w:val="00586B16"/>
    <w:rsid w:val="00586B19"/>
    <w:rsid w:val="00586C7D"/>
    <w:rsid w:val="00586C9A"/>
    <w:rsid w:val="00586D63"/>
    <w:rsid w:val="00586E7C"/>
    <w:rsid w:val="00586ECB"/>
    <w:rsid w:val="00586F00"/>
    <w:rsid w:val="0058707C"/>
    <w:rsid w:val="005870D6"/>
    <w:rsid w:val="0058726C"/>
    <w:rsid w:val="00587354"/>
    <w:rsid w:val="00587373"/>
    <w:rsid w:val="0058753D"/>
    <w:rsid w:val="0058754A"/>
    <w:rsid w:val="005875E3"/>
    <w:rsid w:val="0058766C"/>
    <w:rsid w:val="0058779E"/>
    <w:rsid w:val="005878AC"/>
    <w:rsid w:val="00587952"/>
    <w:rsid w:val="00587965"/>
    <w:rsid w:val="005879B9"/>
    <w:rsid w:val="005879CC"/>
    <w:rsid w:val="00587A0E"/>
    <w:rsid w:val="00587B50"/>
    <w:rsid w:val="00587DFF"/>
    <w:rsid w:val="00587E6C"/>
    <w:rsid w:val="00587E73"/>
    <w:rsid w:val="00587E8E"/>
    <w:rsid w:val="00587EE0"/>
    <w:rsid w:val="00587F24"/>
    <w:rsid w:val="00587F54"/>
    <w:rsid w:val="00587F75"/>
    <w:rsid w:val="00590007"/>
    <w:rsid w:val="0059001E"/>
    <w:rsid w:val="0059008F"/>
    <w:rsid w:val="005902EB"/>
    <w:rsid w:val="00590307"/>
    <w:rsid w:val="005903D1"/>
    <w:rsid w:val="00590428"/>
    <w:rsid w:val="0059048F"/>
    <w:rsid w:val="00590652"/>
    <w:rsid w:val="00590653"/>
    <w:rsid w:val="00590777"/>
    <w:rsid w:val="0059078F"/>
    <w:rsid w:val="00590796"/>
    <w:rsid w:val="00590979"/>
    <w:rsid w:val="00590A42"/>
    <w:rsid w:val="00590A57"/>
    <w:rsid w:val="00590ABF"/>
    <w:rsid w:val="00590B16"/>
    <w:rsid w:val="00590B5C"/>
    <w:rsid w:val="00590B97"/>
    <w:rsid w:val="00590C54"/>
    <w:rsid w:val="00590FD1"/>
    <w:rsid w:val="005912AB"/>
    <w:rsid w:val="005913D1"/>
    <w:rsid w:val="00591464"/>
    <w:rsid w:val="00591514"/>
    <w:rsid w:val="005917C4"/>
    <w:rsid w:val="0059183D"/>
    <w:rsid w:val="005918C8"/>
    <w:rsid w:val="005919B4"/>
    <w:rsid w:val="005919BE"/>
    <w:rsid w:val="00591A02"/>
    <w:rsid w:val="00591AE3"/>
    <w:rsid w:val="00591B3C"/>
    <w:rsid w:val="00591B52"/>
    <w:rsid w:val="00591DD0"/>
    <w:rsid w:val="00591E50"/>
    <w:rsid w:val="005920E8"/>
    <w:rsid w:val="005921D0"/>
    <w:rsid w:val="00592224"/>
    <w:rsid w:val="005923AD"/>
    <w:rsid w:val="005923E7"/>
    <w:rsid w:val="005924A6"/>
    <w:rsid w:val="00592581"/>
    <w:rsid w:val="005925EB"/>
    <w:rsid w:val="0059265F"/>
    <w:rsid w:val="00592678"/>
    <w:rsid w:val="00592835"/>
    <w:rsid w:val="0059291C"/>
    <w:rsid w:val="00592A7C"/>
    <w:rsid w:val="00592A98"/>
    <w:rsid w:val="00592CBF"/>
    <w:rsid w:val="00592D85"/>
    <w:rsid w:val="00592EFB"/>
    <w:rsid w:val="00592EFD"/>
    <w:rsid w:val="00592F25"/>
    <w:rsid w:val="00592FF8"/>
    <w:rsid w:val="00593015"/>
    <w:rsid w:val="005930C5"/>
    <w:rsid w:val="005931B3"/>
    <w:rsid w:val="005931F9"/>
    <w:rsid w:val="0059325D"/>
    <w:rsid w:val="00593329"/>
    <w:rsid w:val="00593388"/>
    <w:rsid w:val="005933C2"/>
    <w:rsid w:val="005933E9"/>
    <w:rsid w:val="0059347E"/>
    <w:rsid w:val="005936AA"/>
    <w:rsid w:val="00593737"/>
    <w:rsid w:val="00593759"/>
    <w:rsid w:val="005937D3"/>
    <w:rsid w:val="005939F0"/>
    <w:rsid w:val="00593A79"/>
    <w:rsid w:val="00593C0F"/>
    <w:rsid w:val="00593C32"/>
    <w:rsid w:val="00593C5F"/>
    <w:rsid w:val="00593C67"/>
    <w:rsid w:val="00593C82"/>
    <w:rsid w:val="00593CCE"/>
    <w:rsid w:val="00593D22"/>
    <w:rsid w:val="00593D75"/>
    <w:rsid w:val="00593EC1"/>
    <w:rsid w:val="00593F16"/>
    <w:rsid w:val="00593FE4"/>
    <w:rsid w:val="00594061"/>
    <w:rsid w:val="005940B8"/>
    <w:rsid w:val="005940DC"/>
    <w:rsid w:val="00594122"/>
    <w:rsid w:val="00594144"/>
    <w:rsid w:val="00594362"/>
    <w:rsid w:val="0059440B"/>
    <w:rsid w:val="0059444C"/>
    <w:rsid w:val="00594458"/>
    <w:rsid w:val="005944CE"/>
    <w:rsid w:val="0059456B"/>
    <w:rsid w:val="00594572"/>
    <w:rsid w:val="005945AC"/>
    <w:rsid w:val="005945C0"/>
    <w:rsid w:val="0059470C"/>
    <w:rsid w:val="00594735"/>
    <w:rsid w:val="005947C9"/>
    <w:rsid w:val="00594812"/>
    <w:rsid w:val="00594921"/>
    <w:rsid w:val="00594AE8"/>
    <w:rsid w:val="00594B29"/>
    <w:rsid w:val="00594B33"/>
    <w:rsid w:val="00594BE6"/>
    <w:rsid w:val="00594D15"/>
    <w:rsid w:val="00594D5D"/>
    <w:rsid w:val="00594DAF"/>
    <w:rsid w:val="00594E82"/>
    <w:rsid w:val="00595213"/>
    <w:rsid w:val="00595435"/>
    <w:rsid w:val="00595463"/>
    <w:rsid w:val="00595622"/>
    <w:rsid w:val="005956B9"/>
    <w:rsid w:val="0059574D"/>
    <w:rsid w:val="00595763"/>
    <w:rsid w:val="00595856"/>
    <w:rsid w:val="00595B70"/>
    <w:rsid w:val="00595BD8"/>
    <w:rsid w:val="00595DE3"/>
    <w:rsid w:val="00596088"/>
    <w:rsid w:val="00596197"/>
    <w:rsid w:val="005962AF"/>
    <w:rsid w:val="005962B7"/>
    <w:rsid w:val="00596307"/>
    <w:rsid w:val="00596326"/>
    <w:rsid w:val="0059637F"/>
    <w:rsid w:val="005964E7"/>
    <w:rsid w:val="00596523"/>
    <w:rsid w:val="00596529"/>
    <w:rsid w:val="005965E2"/>
    <w:rsid w:val="005965E5"/>
    <w:rsid w:val="00596653"/>
    <w:rsid w:val="005966F9"/>
    <w:rsid w:val="00596878"/>
    <w:rsid w:val="00596935"/>
    <w:rsid w:val="00596999"/>
    <w:rsid w:val="00596ADC"/>
    <w:rsid w:val="00596DF5"/>
    <w:rsid w:val="00596E29"/>
    <w:rsid w:val="00596F70"/>
    <w:rsid w:val="00596F98"/>
    <w:rsid w:val="0059716E"/>
    <w:rsid w:val="0059722F"/>
    <w:rsid w:val="005972F0"/>
    <w:rsid w:val="00597334"/>
    <w:rsid w:val="005973FA"/>
    <w:rsid w:val="00597421"/>
    <w:rsid w:val="0059744E"/>
    <w:rsid w:val="0059748E"/>
    <w:rsid w:val="00597515"/>
    <w:rsid w:val="00597527"/>
    <w:rsid w:val="00597576"/>
    <w:rsid w:val="005975AD"/>
    <w:rsid w:val="0059786E"/>
    <w:rsid w:val="0059793B"/>
    <w:rsid w:val="0059793E"/>
    <w:rsid w:val="0059799E"/>
    <w:rsid w:val="005979BE"/>
    <w:rsid w:val="00597B77"/>
    <w:rsid w:val="00597BA5"/>
    <w:rsid w:val="00597BCC"/>
    <w:rsid w:val="00597C9C"/>
    <w:rsid w:val="00597CF0"/>
    <w:rsid w:val="00597D5B"/>
    <w:rsid w:val="00597D5C"/>
    <w:rsid w:val="00597E1A"/>
    <w:rsid w:val="00597EFD"/>
    <w:rsid w:val="00597F54"/>
    <w:rsid w:val="00597FA8"/>
    <w:rsid w:val="005A012D"/>
    <w:rsid w:val="005A018C"/>
    <w:rsid w:val="005A01CF"/>
    <w:rsid w:val="005A02BC"/>
    <w:rsid w:val="005A032A"/>
    <w:rsid w:val="005A040E"/>
    <w:rsid w:val="005A0420"/>
    <w:rsid w:val="005A0487"/>
    <w:rsid w:val="005A04FA"/>
    <w:rsid w:val="005A0545"/>
    <w:rsid w:val="005A059A"/>
    <w:rsid w:val="005A063D"/>
    <w:rsid w:val="005A0717"/>
    <w:rsid w:val="005A071F"/>
    <w:rsid w:val="005A074F"/>
    <w:rsid w:val="005A07B9"/>
    <w:rsid w:val="005A0831"/>
    <w:rsid w:val="005A0905"/>
    <w:rsid w:val="005A0921"/>
    <w:rsid w:val="005A0979"/>
    <w:rsid w:val="005A0991"/>
    <w:rsid w:val="005A0C29"/>
    <w:rsid w:val="005A0C58"/>
    <w:rsid w:val="005A0CA4"/>
    <w:rsid w:val="005A0D14"/>
    <w:rsid w:val="005A0D7E"/>
    <w:rsid w:val="005A0D84"/>
    <w:rsid w:val="005A0E29"/>
    <w:rsid w:val="005A0EF6"/>
    <w:rsid w:val="005A0FAE"/>
    <w:rsid w:val="005A10C7"/>
    <w:rsid w:val="005A10E0"/>
    <w:rsid w:val="005A12A5"/>
    <w:rsid w:val="005A1355"/>
    <w:rsid w:val="005A178E"/>
    <w:rsid w:val="005A17E9"/>
    <w:rsid w:val="005A1872"/>
    <w:rsid w:val="005A18B0"/>
    <w:rsid w:val="005A18DC"/>
    <w:rsid w:val="005A190C"/>
    <w:rsid w:val="005A195D"/>
    <w:rsid w:val="005A1BAE"/>
    <w:rsid w:val="005A1E2F"/>
    <w:rsid w:val="005A1E4E"/>
    <w:rsid w:val="005A1E64"/>
    <w:rsid w:val="005A1E9A"/>
    <w:rsid w:val="005A1F02"/>
    <w:rsid w:val="005A1F77"/>
    <w:rsid w:val="005A1F88"/>
    <w:rsid w:val="005A1FE9"/>
    <w:rsid w:val="005A21B5"/>
    <w:rsid w:val="005A2207"/>
    <w:rsid w:val="005A223A"/>
    <w:rsid w:val="005A22C8"/>
    <w:rsid w:val="005A2301"/>
    <w:rsid w:val="005A2338"/>
    <w:rsid w:val="005A25CC"/>
    <w:rsid w:val="005A25D6"/>
    <w:rsid w:val="005A2620"/>
    <w:rsid w:val="005A2648"/>
    <w:rsid w:val="005A276A"/>
    <w:rsid w:val="005A27DF"/>
    <w:rsid w:val="005A2878"/>
    <w:rsid w:val="005A28FD"/>
    <w:rsid w:val="005A291E"/>
    <w:rsid w:val="005A292E"/>
    <w:rsid w:val="005A29C6"/>
    <w:rsid w:val="005A2A7C"/>
    <w:rsid w:val="005A2B0F"/>
    <w:rsid w:val="005A2C03"/>
    <w:rsid w:val="005A2CD2"/>
    <w:rsid w:val="005A2E59"/>
    <w:rsid w:val="005A2F8E"/>
    <w:rsid w:val="005A2FB1"/>
    <w:rsid w:val="005A30D1"/>
    <w:rsid w:val="005A3195"/>
    <w:rsid w:val="005A3235"/>
    <w:rsid w:val="005A3362"/>
    <w:rsid w:val="005A33C7"/>
    <w:rsid w:val="005A3462"/>
    <w:rsid w:val="005A3663"/>
    <w:rsid w:val="005A36CC"/>
    <w:rsid w:val="005A389C"/>
    <w:rsid w:val="005A3A90"/>
    <w:rsid w:val="005A3B12"/>
    <w:rsid w:val="005A3CBB"/>
    <w:rsid w:val="005A3CD1"/>
    <w:rsid w:val="005A3D76"/>
    <w:rsid w:val="005A3DA7"/>
    <w:rsid w:val="005A3E07"/>
    <w:rsid w:val="005A3E63"/>
    <w:rsid w:val="005A3E92"/>
    <w:rsid w:val="005A3F8C"/>
    <w:rsid w:val="005A4075"/>
    <w:rsid w:val="005A40F9"/>
    <w:rsid w:val="005A40FB"/>
    <w:rsid w:val="005A414E"/>
    <w:rsid w:val="005A416F"/>
    <w:rsid w:val="005A4252"/>
    <w:rsid w:val="005A43DA"/>
    <w:rsid w:val="005A440F"/>
    <w:rsid w:val="005A4445"/>
    <w:rsid w:val="005A4456"/>
    <w:rsid w:val="005A457D"/>
    <w:rsid w:val="005A45C1"/>
    <w:rsid w:val="005A464B"/>
    <w:rsid w:val="005A4665"/>
    <w:rsid w:val="005A468F"/>
    <w:rsid w:val="005A4862"/>
    <w:rsid w:val="005A48F9"/>
    <w:rsid w:val="005A4935"/>
    <w:rsid w:val="005A494F"/>
    <w:rsid w:val="005A4B2A"/>
    <w:rsid w:val="005A4B67"/>
    <w:rsid w:val="005A4D4C"/>
    <w:rsid w:val="005A4DC1"/>
    <w:rsid w:val="005A4E81"/>
    <w:rsid w:val="005A4F73"/>
    <w:rsid w:val="005A514E"/>
    <w:rsid w:val="005A517A"/>
    <w:rsid w:val="005A5342"/>
    <w:rsid w:val="005A5386"/>
    <w:rsid w:val="005A55B9"/>
    <w:rsid w:val="005A55BB"/>
    <w:rsid w:val="005A55E2"/>
    <w:rsid w:val="005A5668"/>
    <w:rsid w:val="005A57FB"/>
    <w:rsid w:val="005A583A"/>
    <w:rsid w:val="005A5B26"/>
    <w:rsid w:val="005A5B52"/>
    <w:rsid w:val="005A5C2B"/>
    <w:rsid w:val="005A5CA9"/>
    <w:rsid w:val="005A5D14"/>
    <w:rsid w:val="005A5D6B"/>
    <w:rsid w:val="005A5E14"/>
    <w:rsid w:val="005A5EBD"/>
    <w:rsid w:val="005A5F7C"/>
    <w:rsid w:val="005A5FCD"/>
    <w:rsid w:val="005A6118"/>
    <w:rsid w:val="005A61A2"/>
    <w:rsid w:val="005A61DF"/>
    <w:rsid w:val="005A62D4"/>
    <w:rsid w:val="005A62F4"/>
    <w:rsid w:val="005A643A"/>
    <w:rsid w:val="005A64BE"/>
    <w:rsid w:val="005A6734"/>
    <w:rsid w:val="005A679E"/>
    <w:rsid w:val="005A685C"/>
    <w:rsid w:val="005A68F1"/>
    <w:rsid w:val="005A6920"/>
    <w:rsid w:val="005A6B0E"/>
    <w:rsid w:val="005A6B14"/>
    <w:rsid w:val="005A6B59"/>
    <w:rsid w:val="005A6BF2"/>
    <w:rsid w:val="005A6DD8"/>
    <w:rsid w:val="005A6E3E"/>
    <w:rsid w:val="005A6E58"/>
    <w:rsid w:val="005A6FD1"/>
    <w:rsid w:val="005A70A5"/>
    <w:rsid w:val="005A712D"/>
    <w:rsid w:val="005A7142"/>
    <w:rsid w:val="005A72D3"/>
    <w:rsid w:val="005A74FF"/>
    <w:rsid w:val="005A75D1"/>
    <w:rsid w:val="005A76BD"/>
    <w:rsid w:val="005A76C6"/>
    <w:rsid w:val="005A780E"/>
    <w:rsid w:val="005A788C"/>
    <w:rsid w:val="005A7BB2"/>
    <w:rsid w:val="005A7BD1"/>
    <w:rsid w:val="005A7C1F"/>
    <w:rsid w:val="005A7E23"/>
    <w:rsid w:val="005A7EF4"/>
    <w:rsid w:val="005A7F01"/>
    <w:rsid w:val="005A7FC7"/>
    <w:rsid w:val="005B0002"/>
    <w:rsid w:val="005B002C"/>
    <w:rsid w:val="005B00E7"/>
    <w:rsid w:val="005B012B"/>
    <w:rsid w:val="005B0174"/>
    <w:rsid w:val="005B027C"/>
    <w:rsid w:val="005B02B1"/>
    <w:rsid w:val="005B0352"/>
    <w:rsid w:val="005B038A"/>
    <w:rsid w:val="005B03AE"/>
    <w:rsid w:val="005B04DF"/>
    <w:rsid w:val="005B0523"/>
    <w:rsid w:val="005B0760"/>
    <w:rsid w:val="005B0803"/>
    <w:rsid w:val="005B0866"/>
    <w:rsid w:val="005B0ABC"/>
    <w:rsid w:val="005B0ABE"/>
    <w:rsid w:val="005B0B14"/>
    <w:rsid w:val="005B0B76"/>
    <w:rsid w:val="005B0C80"/>
    <w:rsid w:val="005B0DFD"/>
    <w:rsid w:val="005B0E14"/>
    <w:rsid w:val="005B0E51"/>
    <w:rsid w:val="005B0E9B"/>
    <w:rsid w:val="005B0F3F"/>
    <w:rsid w:val="005B1014"/>
    <w:rsid w:val="005B1093"/>
    <w:rsid w:val="005B11A9"/>
    <w:rsid w:val="005B11FF"/>
    <w:rsid w:val="005B1259"/>
    <w:rsid w:val="005B125A"/>
    <w:rsid w:val="005B126C"/>
    <w:rsid w:val="005B12C0"/>
    <w:rsid w:val="005B12C2"/>
    <w:rsid w:val="005B130F"/>
    <w:rsid w:val="005B139B"/>
    <w:rsid w:val="005B1439"/>
    <w:rsid w:val="005B1507"/>
    <w:rsid w:val="005B16D1"/>
    <w:rsid w:val="005B16E3"/>
    <w:rsid w:val="005B1706"/>
    <w:rsid w:val="005B1739"/>
    <w:rsid w:val="005B1744"/>
    <w:rsid w:val="005B1814"/>
    <w:rsid w:val="005B18B5"/>
    <w:rsid w:val="005B18E0"/>
    <w:rsid w:val="005B19E4"/>
    <w:rsid w:val="005B1A82"/>
    <w:rsid w:val="005B1B3A"/>
    <w:rsid w:val="005B1B5A"/>
    <w:rsid w:val="005B1C9C"/>
    <w:rsid w:val="005B214D"/>
    <w:rsid w:val="005B2216"/>
    <w:rsid w:val="005B22C3"/>
    <w:rsid w:val="005B2453"/>
    <w:rsid w:val="005B24CD"/>
    <w:rsid w:val="005B2503"/>
    <w:rsid w:val="005B2504"/>
    <w:rsid w:val="005B2524"/>
    <w:rsid w:val="005B2746"/>
    <w:rsid w:val="005B27A0"/>
    <w:rsid w:val="005B28A6"/>
    <w:rsid w:val="005B28E3"/>
    <w:rsid w:val="005B2D2A"/>
    <w:rsid w:val="005B2D98"/>
    <w:rsid w:val="005B2EE3"/>
    <w:rsid w:val="005B2F32"/>
    <w:rsid w:val="005B347F"/>
    <w:rsid w:val="005B34EF"/>
    <w:rsid w:val="005B35B2"/>
    <w:rsid w:val="005B36BB"/>
    <w:rsid w:val="005B371B"/>
    <w:rsid w:val="005B3767"/>
    <w:rsid w:val="005B394E"/>
    <w:rsid w:val="005B3B5E"/>
    <w:rsid w:val="005B3BAC"/>
    <w:rsid w:val="005B3C14"/>
    <w:rsid w:val="005B3ED3"/>
    <w:rsid w:val="005B3FA0"/>
    <w:rsid w:val="005B3FF8"/>
    <w:rsid w:val="005B4029"/>
    <w:rsid w:val="005B4202"/>
    <w:rsid w:val="005B4286"/>
    <w:rsid w:val="005B42CD"/>
    <w:rsid w:val="005B42EB"/>
    <w:rsid w:val="005B4300"/>
    <w:rsid w:val="005B4445"/>
    <w:rsid w:val="005B47CA"/>
    <w:rsid w:val="005B495D"/>
    <w:rsid w:val="005B4B16"/>
    <w:rsid w:val="005B4C59"/>
    <w:rsid w:val="005B4C91"/>
    <w:rsid w:val="005B4D22"/>
    <w:rsid w:val="005B4F81"/>
    <w:rsid w:val="005B50A8"/>
    <w:rsid w:val="005B5138"/>
    <w:rsid w:val="005B54A1"/>
    <w:rsid w:val="005B5500"/>
    <w:rsid w:val="005B55AF"/>
    <w:rsid w:val="005B560C"/>
    <w:rsid w:val="005B56DD"/>
    <w:rsid w:val="005B57C3"/>
    <w:rsid w:val="005B586F"/>
    <w:rsid w:val="005B5875"/>
    <w:rsid w:val="005B5935"/>
    <w:rsid w:val="005B59C0"/>
    <w:rsid w:val="005B59D6"/>
    <w:rsid w:val="005B5B4B"/>
    <w:rsid w:val="005B5BCB"/>
    <w:rsid w:val="005B5DA4"/>
    <w:rsid w:val="005B5F67"/>
    <w:rsid w:val="005B609D"/>
    <w:rsid w:val="005B6216"/>
    <w:rsid w:val="005B632E"/>
    <w:rsid w:val="005B64EA"/>
    <w:rsid w:val="005B66FD"/>
    <w:rsid w:val="005B6770"/>
    <w:rsid w:val="005B678D"/>
    <w:rsid w:val="005B67B2"/>
    <w:rsid w:val="005B6878"/>
    <w:rsid w:val="005B68E8"/>
    <w:rsid w:val="005B68EC"/>
    <w:rsid w:val="005B68EE"/>
    <w:rsid w:val="005B69B8"/>
    <w:rsid w:val="005B6C75"/>
    <w:rsid w:val="005B6D93"/>
    <w:rsid w:val="005B6E3E"/>
    <w:rsid w:val="005B6E55"/>
    <w:rsid w:val="005B6E9E"/>
    <w:rsid w:val="005B6F0E"/>
    <w:rsid w:val="005B6F36"/>
    <w:rsid w:val="005B6FD3"/>
    <w:rsid w:val="005B7016"/>
    <w:rsid w:val="005B7198"/>
    <w:rsid w:val="005B71C8"/>
    <w:rsid w:val="005B7246"/>
    <w:rsid w:val="005B72DB"/>
    <w:rsid w:val="005B7339"/>
    <w:rsid w:val="005B73CE"/>
    <w:rsid w:val="005B74D4"/>
    <w:rsid w:val="005B754D"/>
    <w:rsid w:val="005B7633"/>
    <w:rsid w:val="005B764E"/>
    <w:rsid w:val="005B76DA"/>
    <w:rsid w:val="005B779A"/>
    <w:rsid w:val="005B77AB"/>
    <w:rsid w:val="005B793D"/>
    <w:rsid w:val="005B7972"/>
    <w:rsid w:val="005B7D12"/>
    <w:rsid w:val="005B7D60"/>
    <w:rsid w:val="005B7DA7"/>
    <w:rsid w:val="005C007C"/>
    <w:rsid w:val="005C01B6"/>
    <w:rsid w:val="005C01E3"/>
    <w:rsid w:val="005C0274"/>
    <w:rsid w:val="005C040B"/>
    <w:rsid w:val="005C043A"/>
    <w:rsid w:val="005C047A"/>
    <w:rsid w:val="005C05C5"/>
    <w:rsid w:val="005C0656"/>
    <w:rsid w:val="005C06F2"/>
    <w:rsid w:val="005C0761"/>
    <w:rsid w:val="005C0864"/>
    <w:rsid w:val="005C08F2"/>
    <w:rsid w:val="005C0994"/>
    <w:rsid w:val="005C0A18"/>
    <w:rsid w:val="005C0AC4"/>
    <w:rsid w:val="005C0AF2"/>
    <w:rsid w:val="005C0B8B"/>
    <w:rsid w:val="005C0BF9"/>
    <w:rsid w:val="005C0D1F"/>
    <w:rsid w:val="005C0D81"/>
    <w:rsid w:val="005C0E80"/>
    <w:rsid w:val="005C0EB6"/>
    <w:rsid w:val="005C108B"/>
    <w:rsid w:val="005C1123"/>
    <w:rsid w:val="005C1137"/>
    <w:rsid w:val="005C120D"/>
    <w:rsid w:val="005C159C"/>
    <w:rsid w:val="005C162A"/>
    <w:rsid w:val="005C1697"/>
    <w:rsid w:val="005C17A8"/>
    <w:rsid w:val="005C182E"/>
    <w:rsid w:val="005C187B"/>
    <w:rsid w:val="005C1945"/>
    <w:rsid w:val="005C1A05"/>
    <w:rsid w:val="005C1BE1"/>
    <w:rsid w:val="005C1D3F"/>
    <w:rsid w:val="005C1DC7"/>
    <w:rsid w:val="005C1DDD"/>
    <w:rsid w:val="005C1E16"/>
    <w:rsid w:val="005C1E51"/>
    <w:rsid w:val="005C1EC7"/>
    <w:rsid w:val="005C1F29"/>
    <w:rsid w:val="005C2056"/>
    <w:rsid w:val="005C205E"/>
    <w:rsid w:val="005C2286"/>
    <w:rsid w:val="005C22E0"/>
    <w:rsid w:val="005C275D"/>
    <w:rsid w:val="005C2823"/>
    <w:rsid w:val="005C2983"/>
    <w:rsid w:val="005C298C"/>
    <w:rsid w:val="005C29EC"/>
    <w:rsid w:val="005C2B39"/>
    <w:rsid w:val="005C2C44"/>
    <w:rsid w:val="005C2DD6"/>
    <w:rsid w:val="005C2E8F"/>
    <w:rsid w:val="005C2FBE"/>
    <w:rsid w:val="005C2FDD"/>
    <w:rsid w:val="005C3138"/>
    <w:rsid w:val="005C31B0"/>
    <w:rsid w:val="005C31B7"/>
    <w:rsid w:val="005C321A"/>
    <w:rsid w:val="005C330D"/>
    <w:rsid w:val="005C341A"/>
    <w:rsid w:val="005C34DF"/>
    <w:rsid w:val="005C3541"/>
    <w:rsid w:val="005C3605"/>
    <w:rsid w:val="005C36C7"/>
    <w:rsid w:val="005C393A"/>
    <w:rsid w:val="005C39D9"/>
    <w:rsid w:val="005C3A21"/>
    <w:rsid w:val="005C3A53"/>
    <w:rsid w:val="005C3A88"/>
    <w:rsid w:val="005C3CFB"/>
    <w:rsid w:val="005C3E5A"/>
    <w:rsid w:val="005C415B"/>
    <w:rsid w:val="005C417D"/>
    <w:rsid w:val="005C4352"/>
    <w:rsid w:val="005C4507"/>
    <w:rsid w:val="005C46E2"/>
    <w:rsid w:val="005C4734"/>
    <w:rsid w:val="005C4783"/>
    <w:rsid w:val="005C47D5"/>
    <w:rsid w:val="005C47D7"/>
    <w:rsid w:val="005C47ED"/>
    <w:rsid w:val="005C480A"/>
    <w:rsid w:val="005C484A"/>
    <w:rsid w:val="005C490B"/>
    <w:rsid w:val="005C4933"/>
    <w:rsid w:val="005C49B1"/>
    <w:rsid w:val="005C49E2"/>
    <w:rsid w:val="005C4B03"/>
    <w:rsid w:val="005C4C04"/>
    <w:rsid w:val="005C4C94"/>
    <w:rsid w:val="005C4E45"/>
    <w:rsid w:val="005C4F02"/>
    <w:rsid w:val="005C4FAC"/>
    <w:rsid w:val="005C50E2"/>
    <w:rsid w:val="005C51BE"/>
    <w:rsid w:val="005C51D0"/>
    <w:rsid w:val="005C532F"/>
    <w:rsid w:val="005C53B1"/>
    <w:rsid w:val="005C53B2"/>
    <w:rsid w:val="005C552D"/>
    <w:rsid w:val="005C55DF"/>
    <w:rsid w:val="005C567A"/>
    <w:rsid w:val="005C56F8"/>
    <w:rsid w:val="005C5733"/>
    <w:rsid w:val="005C5818"/>
    <w:rsid w:val="005C583A"/>
    <w:rsid w:val="005C58FB"/>
    <w:rsid w:val="005C596D"/>
    <w:rsid w:val="005C59E2"/>
    <w:rsid w:val="005C5A4A"/>
    <w:rsid w:val="005C5A74"/>
    <w:rsid w:val="005C5A8E"/>
    <w:rsid w:val="005C5AE6"/>
    <w:rsid w:val="005C5BA2"/>
    <w:rsid w:val="005C5BE1"/>
    <w:rsid w:val="005C5D5E"/>
    <w:rsid w:val="005C5E1B"/>
    <w:rsid w:val="005C5E88"/>
    <w:rsid w:val="005C5E95"/>
    <w:rsid w:val="005C60DE"/>
    <w:rsid w:val="005C6138"/>
    <w:rsid w:val="005C6239"/>
    <w:rsid w:val="005C6277"/>
    <w:rsid w:val="005C64F1"/>
    <w:rsid w:val="005C6503"/>
    <w:rsid w:val="005C6591"/>
    <w:rsid w:val="005C65B2"/>
    <w:rsid w:val="005C661A"/>
    <w:rsid w:val="005C66AD"/>
    <w:rsid w:val="005C6780"/>
    <w:rsid w:val="005C67DD"/>
    <w:rsid w:val="005C682D"/>
    <w:rsid w:val="005C696C"/>
    <w:rsid w:val="005C6AFA"/>
    <w:rsid w:val="005C6C1D"/>
    <w:rsid w:val="005C6CCA"/>
    <w:rsid w:val="005C6CD2"/>
    <w:rsid w:val="005C6CD9"/>
    <w:rsid w:val="005C6DFA"/>
    <w:rsid w:val="005C6E6E"/>
    <w:rsid w:val="005C6EA0"/>
    <w:rsid w:val="005C702F"/>
    <w:rsid w:val="005C7152"/>
    <w:rsid w:val="005C7178"/>
    <w:rsid w:val="005C7188"/>
    <w:rsid w:val="005C72C9"/>
    <w:rsid w:val="005C738E"/>
    <w:rsid w:val="005C73F2"/>
    <w:rsid w:val="005C7462"/>
    <w:rsid w:val="005C756D"/>
    <w:rsid w:val="005C7598"/>
    <w:rsid w:val="005C7720"/>
    <w:rsid w:val="005C77A2"/>
    <w:rsid w:val="005C7806"/>
    <w:rsid w:val="005C794A"/>
    <w:rsid w:val="005C7A18"/>
    <w:rsid w:val="005C7B6E"/>
    <w:rsid w:val="005C7D22"/>
    <w:rsid w:val="005C7DBC"/>
    <w:rsid w:val="005C7E7A"/>
    <w:rsid w:val="005C7F44"/>
    <w:rsid w:val="005C7F97"/>
    <w:rsid w:val="005CE293"/>
    <w:rsid w:val="005D000F"/>
    <w:rsid w:val="005D0020"/>
    <w:rsid w:val="005D00A1"/>
    <w:rsid w:val="005D024D"/>
    <w:rsid w:val="005D029B"/>
    <w:rsid w:val="005D02EB"/>
    <w:rsid w:val="005D0449"/>
    <w:rsid w:val="005D0453"/>
    <w:rsid w:val="005D046C"/>
    <w:rsid w:val="005D04DC"/>
    <w:rsid w:val="005D0555"/>
    <w:rsid w:val="005D05B8"/>
    <w:rsid w:val="005D06AE"/>
    <w:rsid w:val="005D0907"/>
    <w:rsid w:val="005D09BE"/>
    <w:rsid w:val="005D0A00"/>
    <w:rsid w:val="005D0B96"/>
    <w:rsid w:val="005D0BAD"/>
    <w:rsid w:val="005D0BDA"/>
    <w:rsid w:val="005D0C0D"/>
    <w:rsid w:val="005D0CF7"/>
    <w:rsid w:val="005D0D84"/>
    <w:rsid w:val="005D0DEC"/>
    <w:rsid w:val="005D101B"/>
    <w:rsid w:val="005D105E"/>
    <w:rsid w:val="005D110D"/>
    <w:rsid w:val="005D1116"/>
    <w:rsid w:val="005D1146"/>
    <w:rsid w:val="005D118B"/>
    <w:rsid w:val="005D12CF"/>
    <w:rsid w:val="005D1317"/>
    <w:rsid w:val="005D145A"/>
    <w:rsid w:val="005D1559"/>
    <w:rsid w:val="005D16D1"/>
    <w:rsid w:val="005D1727"/>
    <w:rsid w:val="005D17CB"/>
    <w:rsid w:val="005D17D9"/>
    <w:rsid w:val="005D19D0"/>
    <w:rsid w:val="005D1A60"/>
    <w:rsid w:val="005D1ADD"/>
    <w:rsid w:val="005D1B85"/>
    <w:rsid w:val="005D1BA8"/>
    <w:rsid w:val="005D1BD0"/>
    <w:rsid w:val="005D1C50"/>
    <w:rsid w:val="005D1E5E"/>
    <w:rsid w:val="005D1E79"/>
    <w:rsid w:val="005D1EF4"/>
    <w:rsid w:val="005D2022"/>
    <w:rsid w:val="005D203B"/>
    <w:rsid w:val="005D21B6"/>
    <w:rsid w:val="005D21C2"/>
    <w:rsid w:val="005D22E3"/>
    <w:rsid w:val="005D22FD"/>
    <w:rsid w:val="005D238B"/>
    <w:rsid w:val="005D23DB"/>
    <w:rsid w:val="005D24C1"/>
    <w:rsid w:val="005D24F2"/>
    <w:rsid w:val="005D2577"/>
    <w:rsid w:val="005D26D4"/>
    <w:rsid w:val="005D26FE"/>
    <w:rsid w:val="005D2775"/>
    <w:rsid w:val="005D2776"/>
    <w:rsid w:val="005D28AB"/>
    <w:rsid w:val="005D2A5D"/>
    <w:rsid w:val="005D2ABF"/>
    <w:rsid w:val="005D2B19"/>
    <w:rsid w:val="005D2BAB"/>
    <w:rsid w:val="005D2C22"/>
    <w:rsid w:val="005D2C63"/>
    <w:rsid w:val="005D2DCB"/>
    <w:rsid w:val="005D2F43"/>
    <w:rsid w:val="005D3033"/>
    <w:rsid w:val="005D3079"/>
    <w:rsid w:val="005D3100"/>
    <w:rsid w:val="005D3106"/>
    <w:rsid w:val="005D325F"/>
    <w:rsid w:val="005D32EC"/>
    <w:rsid w:val="005D334B"/>
    <w:rsid w:val="005D33A8"/>
    <w:rsid w:val="005D33B5"/>
    <w:rsid w:val="005D33FE"/>
    <w:rsid w:val="005D3412"/>
    <w:rsid w:val="005D3632"/>
    <w:rsid w:val="005D36AB"/>
    <w:rsid w:val="005D3892"/>
    <w:rsid w:val="005D38D6"/>
    <w:rsid w:val="005D3AE5"/>
    <w:rsid w:val="005D3B5F"/>
    <w:rsid w:val="005D3B89"/>
    <w:rsid w:val="005D3B8F"/>
    <w:rsid w:val="005D3CF8"/>
    <w:rsid w:val="005D3D31"/>
    <w:rsid w:val="005D3DFD"/>
    <w:rsid w:val="005D3E2D"/>
    <w:rsid w:val="005D3EC8"/>
    <w:rsid w:val="005D3EEB"/>
    <w:rsid w:val="005D3FD0"/>
    <w:rsid w:val="005D407F"/>
    <w:rsid w:val="005D41F1"/>
    <w:rsid w:val="005D4488"/>
    <w:rsid w:val="005D44B7"/>
    <w:rsid w:val="005D44D2"/>
    <w:rsid w:val="005D471D"/>
    <w:rsid w:val="005D47FD"/>
    <w:rsid w:val="005D4830"/>
    <w:rsid w:val="005D4893"/>
    <w:rsid w:val="005D489C"/>
    <w:rsid w:val="005D48A8"/>
    <w:rsid w:val="005D48D6"/>
    <w:rsid w:val="005D49DB"/>
    <w:rsid w:val="005D4BE8"/>
    <w:rsid w:val="005D4DD5"/>
    <w:rsid w:val="005D4F2F"/>
    <w:rsid w:val="005D506D"/>
    <w:rsid w:val="005D51AC"/>
    <w:rsid w:val="005D51CD"/>
    <w:rsid w:val="005D535C"/>
    <w:rsid w:val="005D5478"/>
    <w:rsid w:val="005D547B"/>
    <w:rsid w:val="005D54D3"/>
    <w:rsid w:val="005D5502"/>
    <w:rsid w:val="005D5544"/>
    <w:rsid w:val="005D5600"/>
    <w:rsid w:val="005D5630"/>
    <w:rsid w:val="005D57EE"/>
    <w:rsid w:val="005D5893"/>
    <w:rsid w:val="005D5933"/>
    <w:rsid w:val="005D599B"/>
    <w:rsid w:val="005D5A03"/>
    <w:rsid w:val="005D5A58"/>
    <w:rsid w:val="005D5AC2"/>
    <w:rsid w:val="005D5B5D"/>
    <w:rsid w:val="005D5BA7"/>
    <w:rsid w:val="005D5D61"/>
    <w:rsid w:val="005D5D90"/>
    <w:rsid w:val="005D5E7B"/>
    <w:rsid w:val="005D5EF1"/>
    <w:rsid w:val="005D5F46"/>
    <w:rsid w:val="005D5FC5"/>
    <w:rsid w:val="005D5FD8"/>
    <w:rsid w:val="005D60CB"/>
    <w:rsid w:val="005D612B"/>
    <w:rsid w:val="005D61ED"/>
    <w:rsid w:val="005D620A"/>
    <w:rsid w:val="005D623D"/>
    <w:rsid w:val="005D6325"/>
    <w:rsid w:val="005D63B0"/>
    <w:rsid w:val="005D63C4"/>
    <w:rsid w:val="005D63E5"/>
    <w:rsid w:val="005D644E"/>
    <w:rsid w:val="005D65C3"/>
    <w:rsid w:val="005D6615"/>
    <w:rsid w:val="005D6788"/>
    <w:rsid w:val="005D689E"/>
    <w:rsid w:val="005D6962"/>
    <w:rsid w:val="005D697D"/>
    <w:rsid w:val="005D69E0"/>
    <w:rsid w:val="005D6B97"/>
    <w:rsid w:val="005D6BD8"/>
    <w:rsid w:val="005D6C2A"/>
    <w:rsid w:val="005D6C36"/>
    <w:rsid w:val="005D6CB7"/>
    <w:rsid w:val="005D6D9D"/>
    <w:rsid w:val="005D6DE4"/>
    <w:rsid w:val="005D6E89"/>
    <w:rsid w:val="005D6ED2"/>
    <w:rsid w:val="005D6F95"/>
    <w:rsid w:val="005D70A1"/>
    <w:rsid w:val="005D7114"/>
    <w:rsid w:val="005D711F"/>
    <w:rsid w:val="005D7253"/>
    <w:rsid w:val="005D72AC"/>
    <w:rsid w:val="005D7320"/>
    <w:rsid w:val="005D7448"/>
    <w:rsid w:val="005D790A"/>
    <w:rsid w:val="005D7993"/>
    <w:rsid w:val="005D7B0A"/>
    <w:rsid w:val="005D7C33"/>
    <w:rsid w:val="005D7DC8"/>
    <w:rsid w:val="005D7DDF"/>
    <w:rsid w:val="005D7EA8"/>
    <w:rsid w:val="005E01F8"/>
    <w:rsid w:val="005E024F"/>
    <w:rsid w:val="005E02CD"/>
    <w:rsid w:val="005E0337"/>
    <w:rsid w:val="005E03FB"/>
    <w:rsid w:val="005E043F"/>
    <w:rsid w:val="005E04AF"/>
    <w:rsid w:val="005E055C"/>
    <w:rsid w:val="005E0626"/>
    <w:rsid w:val="005E0699"/>
    <w:rsid w:val="005E07A0"/>
    <w:rsid w:val="005E07B2"/>
    <w:rsid w:val="005E07B6"/>
    <w:rsid w:val="005E07F8"/>
    <w:rsid w:val="005E0BF4"/>
    <w:rsid w:val="005E0EA4"/>
    <w:rsid w:val="005E0FFE"/>
    <w:rsid w:val="005E100D"/>
    <w:rsid w:val="005E11A8"/>
    <w:rsid w:val="005E11AF"/>
    <w:rsid w:val="005E1207"/>
    <w:rsid w:val="005E1294"/>
    <w:rsid w:val="005E139E"/>
    <w:rsid w:val="005E14D8"/>
    <w:rsid w:val="005E1528"/>
    <w:rsid w:val="005E1568"/>
    <w:rsid w:val="005E17DF"/>
    <w:rsid w:val="005E18BC"/>
    <w:rsid w:val="005E1AA0"/>
    <w:rsid w:val="005E1ACF"/>
    <w:rsid w:val="005E1BFE"/>
    <w:rsid w:val="005E1C5E"/>
    <w:rsid w:val="005E1E29"/>
    <w:rsid w:val="005E1E94"/>
    <w:rsid w:val="005E212C"/>
    <w:rsid w:val="005E2170"/>
    <w:rsid w:val="005E2224"/>
    <w:rsid w:val="005E226E"/>
    <w:rsid w:val="005E2283"/>
    <w:rsid w:val="005E2384"/>
    <w:rsid w:val="005E2387"/>
    <w:rsid w:val="005E2422"/>
    <w:rsid w:val="005E2493"/>
    <w:rsid w:val="005E2527"/>
    <w:rsid w:val="005E258F"/>
    <w:rsid w:val="005E26FF"/>
    <w:rsid w:val="005E2724"/>
    <w:rsid w:val="005E276C"/>
    <w:rsid w:val="005E2922"/>
    <w:rsid w:val="005E2948"/>
    <w:rsid w:val="005E294A"/>
    <w:rsid w:val="005E29E9"/>
    <w:rsid w:val="005E2A74"/>
    <w:rsid w:val="005E2A7B"/>
    <w:rsid w:val="005E2AA5"/>
    <w:rsid w:val="005E2B73"/>
    <w:rsid w:val="005E2BB2"/>
    <w:rsid w:val="005E2E91"/>
    <w:rsid w:val="005E2F14"/>
    <w:rsid w:val="005E2F1B"/>
    <w:rsid w:val="005E2F6B"/>
    <w:rsid w:val="005E2FBA"/>
    <w:rsid w:val="005E3054"/>
    <w:rsid w:val="005E3215"/>
    <w:rsid w:val="005E329F"/>
    <w:rsid w:val="005E32A2"/>
    <w:rsid w:val="005E336E"/>
    <w:rsid w:val="005E3398"/>
    <w:rsid w:val="005E3576"/>
    <w:rsid w:val="005E35C5"/>
    <w:rsid w:val="005E3601"/>
    <w:rsid w:val="005E370E"/>
    <w:rsid w:val="005E3720"/>
    <w:rsid w:val="005E37D0"/>
    <w:rsid w:val="005E385F"/>
    <w:rsid w:val="005E3950"/>
    <w:rsid w:val="005E3953"/>
    <w:rsid w:val="005E3A42"/>
    <w:rsid w:val="005E3AF1"/>
    <w:rsid w:val="005E3BB8"/>
    <w:rsid w:val="005E3C83"/>
    <w:rsid w:val="005E3CB0"/>
    <w:rsid w:val="005E3D8F"/>
    <w:rsid w:val="005E3E12"/>
    <w:rsid w:val="005E3E64"/>
    <w:rsid w:val="005E3FA2"/>
    <w:rsid w:val="005E3FA8"/>
    <w:rsid w:val="005E424B"/>
    <w:rsid w:val="005E4261"/>
    <w:rsid w:val="005E42BE"/>
    <w:rsid w:val="005E42DD"/>
    <w:rsid w:val="005E42FE"/>
    <w:rsid w:val="005E430C"/>
    <w:rsid w:val="005E4328"/>
    <w:rsid w:val="005E4558"/>
    <w:rsid w:val="005E45C5"/>
    <w:rsid w:val="005E4624"/>
    <w:rsid w:val="005E4751"/>
    <w:rsid w:val="005E488B"/>
    <w:rsid w:val="005E48FC"/>
    <w:rsid w:val="005E498E"/>
    <w:rsid w:val="005E4994"/>
    <w:rsid w:val="005E4995"/>
    <w:rsid w:val="005E4A99"/>
    <w:rsid w:val="005E4B66"/>
    <w:rsid w:val="005E4D36"/>
    <w:rsid w:val="005E4D73"/>
    <w:rsid w:val="005E4F41"/>
    <w:rsid w:val="005E4F4D"/>
    <w:rsid w:val="005E4F5C"/>
    <w:rsid w:val="005E4F80"/>
    <w:rsid w:val="005E52AC"/>
    <w:rsid w:val="005E53DB"/>
    <w:rsid w:val="005E5461"/>
    <w:rsid w:val="005E558E"/>
    <w:rsid w:val="005E563A"/>
    <w:rsid w:val="005E567D"/>
    <w:rsid w:val="005E574C"/>
    <w:rsid w:val="005E5754"/>
    <w:rsid w:val="005E5927"/>
    <w:rsid w:val="005E592F"/>
    <w:rsid w:val="005E59AE"/>
    <w:rsid w:val="005E59C4"/>
    <w:rsid w:val="005E5B7D"/>
    <w:rsid w:val="005E5BC9"/>
    <w:rsid w:val="005E5C59"/>
    <w:rsid w:val="005E5CF5"/>
    <w:rsid w:val="005E5DA5"/>
    <w:rsid w:val="005E5E23"/>
    <w:rsid w:val="005E5EC5"/>
    <w:rsid w:val="005E6174"/>
    <w:rsid w:val="005E6189"/>
    <w:rsid w:val="005E636F"/>
    <w:rsid w:val="005E63D4"/>
    <w:rsid w:val="005E63E0"/>
    <w:rsid w:val="005E6426"/>
    <w:rsid w:val="005E64A2"/>
    <w:rsid w:val="005E65DB"/>
    <w:rsid w:val="005E6603"/>
    <w:rsid w:val="005E666D"/>
    <w:rsid w:val="005E666F"/>
    <w:rsid w:val="005E676D"/>
    <w:rsid w:val="005E6877"/>
    <w:rsid w:val="005E697A"/>
    <w:rsid w:val="005E698C"/>
    <w:rsid w:val="005E6C7F"/>
    <w:rsid w:val="005E6E25"/>
    <w:rsid w:val="005E6EA3"/>
    <w:rsid w:val="005E6F28"/>
    <w:rsid w:val="005E6FC1"/>
    <w:rsid w:val="005E70B3"/>
    <w:rsid w:val="005E7100"/>
    <w:rsid w:val="005E7154"/>
    <w:rsid w:val="005E7312"/>
    <w:rsid w:val="005E7363"/>
    <w:rsid w:val="005E739C"/>
    <w:rsid w:val="005E73D0"/>
    <w:rsid w:val="005E73EF"/>
    <w:rsid w:val="005E754F"/>
    <w:rsid w:val="005E758E"/>
    <w:rsid w:val="005E75AD"/>
    <w:rsid w:val="005E75C5"/>
    <w:rsid w:val="005E760B"/>
    <w:rsid w:val="005E760C"/>
    <w:rsid w:val="005E7637"/>
    <w:rsid w:val="005E7684"/>
    <w:rsid w:val="005E768D"/>
    <w:rsid w:val="005E7696"/>
    <w:rsid w:val="005E76E5"/>
    <w:rsid w:val="005E7783"/>
    <w:rsid w:val="005E77D3"/>
    <w:rsid w:val="005E781C"/>
    <w:rsid w:val="005E78A6"/>
    <w:rsid w:val="005E78BB"/>
    <w:rsid w:val="005E7933"/>
    <w:rsid w:val="005E795B"/>
    <w:rsid w:val="005E7972"/>
    <w:rsid w:val="005E7B4B"/>
    <w:rsid w:val="005E7BDA"/>
    <w:rsid w:val="005E7D5A"/>
    <w:rsid w:val="005E7D97"/>
    <w:rsid w:val="005E7DC8"/>
    <w:rsid w:val="005E7E4F"/>
    <w:rsid w:val="005E7E72"/>
    <w:rsid w:val="005E7EE2"/>
    <w:rsid w:val="005E7EE4"/>
    <w:rsid w:val="005F0052"/>
    <w:rsid w:val="005F00AB"/>
    <w:rsid w:val="005F0216"/>
    <w:rsid w:val="005F0329"/>
    <w:rsid w:val="005F0498"/>
    <w:rsid w:val="005F04F5"/>
    <w:rsid w:val="005F063C"/>
    <w:rsid w:val="005F0907"/>
    <w:rsid w:val="005F0AA4"/>
    <w:rsid w:val="005F0B48"/>
    <w:rsid w:val="005F0B6A"/>
    <w:rsid w:val="005F0BB8"/>
    <w:rsid w:val="005F0BFB"/>
    <w:rsid w:val="005F0C76"/>
    <w:rsid w:val="005F0CF3"/>
    <w:rsid w:val="005F0CF8"/>
    <w:rsid w:val="005F0DD3"/>
    <w:rsid w:val="005F0E31"/>
    <w:rsid w:val="005F1072"/>
    <w:rsid w:val="005F1100"/>
    <w:rsid w:val="005F115A"/>
    <w:rsid w:val="005F1229"/>
    <w:rsid w:val="005F1241"/>
    <w:rsid w:val="005F1253"/>
    <w:rsid w:val="005F138C"/>
    <w:rsid w:val="005F160D"/>
    <w:rsid w:val="005F16B1"/>
    <w:rsid w:val="005F16FA"/>
    <w:rsid w:val="005F1897"/>
    <w:rsid w:val="005F189E"/>
    <w:rsid w:val="005F1920"/>
    <w:rsid w:val="005F1A3B"/>
    <w:rsid w:val="005F1BD0"/>
    <w:rsid w:val="005F1BE8"/>
    <w:rsid w:val="005F1C4E"/>
    <w:rsid w:val="005F1D4B"/>
    <w:rsid w:val="005F1F0A"/>
    <w:rsid w:val="005F2016"/>
    <w:rsid w:val="005F2050"/>
    <w:rsid w:val="005F2144"/>
    <w:rsid w:val="005F21A0"/>
    <w:rsid w:val="005F240B"/>
    <w:rsid w:val="005F258E"/>
    <w:rsid w:val="005F259A"/>
    <w:rsid w:val="005F25DB"/>
    <w:rsid w:val="005F260D"/>
    <w:rsid w:val="005F2669"/>
    <w:rsid w:val="005F268B"/>
    <w:rsid w:val="005F2743"/>
    <w:rsid w:val="005F28D8"/>
    <w:rsid w:val="005F2991"/>
    <w:rsid w:val="005F29D8"/>
    <w:rsid w:val="005F2C68"/>
    <w:rsid w:val="005F2D1C"/>
    <w:rsid w:val="005F2D54"/>
    <w:rsid w:val="005F2D66"/>
    <w:rsid w:val="005F2FBD"/>
    <w:rsid w:val="005F2FCF"/>
    <w:rsid w:val="005F31E5"/>
    <w:rsid w:val="005F3247"/>
    <w:rsid w:val="005F3264"/>
    <w:rsid w:val="005F327D"/>
    <w:rsid w:val="005F32F6"/>
    <w:rsid w:val="005F338A"/>
    <w:rsid w:val="005F33F4"/>
    <w:rsid w:val="005F34E2"/>
    <w:rsid w:val="005F34F1"/>
    <w:rsid w:val="005F3515"/>
    <w:rsid w:val="005F35EC"/>
    <w:rsid w:val="005F36C6"/>
    <w:rsid w:val="005F394D"/>
    <w:rsid w:val="005F39F2"/>
    <w:rsid w:val="005F3AAE"/>
    <w:rsid w:val="005F3C3D"/>
    <w:rsid w:val="005F3DC4"/>
    <w:rsid w:val="005F3E37"/>
    <w:rsid w:val="005F3E69"/>
    <w:rsid w:val="005F3E7C"/>
    <w:rsid w:val="005F4018"/>
    <w:rsid w:val="005F40A1"/>
    <w:rsid w:val="005F40CE"/>
    <w:rsid w:val="005F412C"/>
    <w:rsid w:val="005F4142"/>
    <w:rsid w:val="005F41B8"/>
    <w:rsid w:val="005F4226"/>
    <w:rsid w:val="005F42F3"/>
    <w:rsid w:val="005F4307"/>
    <w:rsid w:val="005F43DC"/>
    <w:rsid w:val="005F4407"/>
    <w:rsid w:val="005F4451"/>
    <w:rsid w:val="005F464C"/>
    <w:rsid w:val="005F46C2"/>
    <w:rsid w:val="005F46F4"/>
    <w:rsid w:val="005F4738"/>
    <w:rsid w:val="005F4821"/>
    <w:rsid w:val="005F489D"/>
    <w:rsid w:val="005F48AA"/>
    <w:rsid w:val="005F4A07"/>
    <w:rsid w:val="005F4AAF"/>
    <w:rsid w:val="005F4CC9"/>
    <w:rsid w:val="005F4D26"/>
    <w:rsid w:val="005F4D65"/>
    <w:rsid w:val="005F4DD4"/>
    <w:rsid w:val="005F4E03"/>
    <w:rsid w:val="005F4EA4"/>
    <w:rsid w:val="005F5083"/>
    <w:rsid w:val="005F50F1"/>
    <w:rsid w:val="005F5173"/>
    <w:rsid w:val="005F51E3"/>
    <w:rsid w:val="005F5220"/>
    <w:rsid w:val="005F5306"/>
    <w:rsid w:val="005F5477"/>
    <w:rsid w:val="005F5645"/>
    <w:rsid w:val="005F56EB"/>
    <w:rsid w:val="005F56FF"/>
    <w:rsid w:val="005F5715"/>
    <w:rsid w:val="005F5793"/>
    <w:rsid w:val="005F57F4"/>
    <w:rsid w:val="005F585B"/>
    <w:rsid w:val="005F5911"/>
    <w:rsid w:val="005F5A23"/>
    <w:rsid w:val="005F5AB6"/>
    <w:rsid w:val="005F5B71"/>
    <w:rsid w:val="005F5BB4"/>
    <w:rsid w:val="005F5C0F"/>
    <w:rsid w:val="005F5C24"/>
    <w:rsid w:val="005F5DB1"/>
    <w:rsid w:val="005F5DD5"/>
    <w:rsid w:val="005F5E60"/>
    <w:rsid w:val="005F5EF8"/>
    <w:rsid w:val="005F5F5E"/>
    <w:rsid w:val="005F5F96"/>
    <w:rsid w:val="005F60AC"/>
    <w:rsid w:val="005F6130"/>
    <w:rsid w:val="005F617F"/>
    <w:rsid w:val="005F61CE"/>
    <w:rsid w:val="005F627A"/>
    <w:rsid w:val="005F62A6"/>
    <w:rsid w:val="005F634D"/>
    <w:rsid w:val="005F667E"/>
    <w:rsid w:val="005F6820"/>
    <w:rsid w:val="005F6A2B"/>
    <w:rsid w:val="005F6C13"/>
    <w:rsid w:val="005F6C8C"/>
    <w:rsid w:val="005F6E38"/>
    <w:rsid w:val="005F6F04"/>
    <w:rsid w:val="005F6F42"/>
    <w:rsid w:val="005F6F56"/>
    <w:rsid w:val="005F6FD6"/>
    <w:rsid w:val="005F7359"/>
    <w:rsid w:val="005F7479"/>
    <w:rsid w:val="005F74AA"/>
    <w:rsid w:val="005F7568"/>
    <w:rsid w:val="005F762C"/>
    <w:rsid w:val="005F765D"/>
    <w:rsid w:val="005F767A"/>
    <w:rsid w:val="005F768F"/>
    <w:rsid w:val="005F76C5"/>
    <w:rsid w:val="005F7721"/>
    <w:rsid w:val="005F7751"/>
    <w:rsid w:val="005F789F"/>
    <w:rsid w:val="005F7A23"/>
    <w:rsid w:val="005F7A5B"/>
    <w:rsid w:val="005F7A86"/>
    <w:rsid w:val="005F7C0E"/>
    <w:rsid w:val="005F7C66"/>
    <w:rsid w:val="005F7CFF"/>
    <w:rsid w:val="005F7D4E"/>
    <w:rsid w:val="005F7E41"/>
    <w:rsid w:val="005F7EAC"/>
    <w:rsid w:val="005F7F5D"/>
    <w:rsid w:val="005F87B8"/>
    <w:rsid w:val="00600235"/>
    <w:rsid w:val="006002CB"/>
    <w:rsid w:val="006002F6"/>
    <w:rsid w:val="0060035D"/>
    <w:rsid w:val="00600380"/>
    <w:rsid w:val="00600383"/>
    <w:rsid w:val="0060045D"/>
    <w:rsid w:val="006004F4"/>
    <w:rsid w:val="00600527"/>
    <w:rsid w:val="0060057E"/>
    <w:rsid w:val="00600586"/>
    <w:rsid w:val="006005C7"/>
    <w:rsid w:val="006005FE"/>
    <w:rsid w:val="006007E4"/>
    <w:rsid w:val="0060090B"/>
    <w:rsid w:val="00600920"/>
    <w:rsid w:val="00600AA2"/>
    <w:rsid w:val="00600AF1"/>
    <w:rsid w:val="00600B73"/>
    <w:rsid w:val="00600B98"/>
    <w:rsid w:val="00600D62"/>
    <w:rsid w:val="00600D92"/>
    <w:rsid w:val="00600F2B"/>
    <w:rsid w:val="00600F41"/>
    <w:rsid w:val="0060100A"/>
    <w:rsid w:val="00601040"/>
    <w:rsid w:val="0060108D"/>
    <w:rsid w:val="00601278"/>
    <w:rsid w:val="00601297"/>
    <w:rsid w:val="0060130A"/>
    <w:rsid w:val="006014EE"/>
    <w:rsid w:val="006015B4"/>
    <w:rsid w:val="00601610"/>
    <w:rsid w:val="00601625"/>
    <w:rsid w:val="006017A7"/>
    <w:rsid w:val="00601800"/>
    <w:rsid w:val="00601802"/>
    <w:rsid w:val="00601833"/>
    <w:rsid w:val="00601877"/>
    <w:rsid w:val="006018F4"/>
    <w:rsid w:val="0060190B"/>
    <w:rsid w:val="00601984"/>
    <w:rsid w:val="006019B0"/>
    <w:rsid w:val="00601A37"/>
    <w:rsid w:val="00601A3E"/>
    <w:rsid w:val="00601B38"/>
    <w:rsid w:val="00601C41"/>
    <w:rsid w:val="00601CBD"/>
    <w:rsid w:val="00601D01"/>
    <w:rsid w:val="00601DCD"/>
    <w:rsid w:val="00601F0E"/>
    <w:rsid w:val="00602060"/>
    <w:rsid w:val="00602156"/>
    <w:rsid w:val="006021F6"/>
    <w:rsid w:val="0060220A"/>
    <w:rsid w:val="006022CC"/>
    <w:rsid w:val="00602389"/>
    <w:rsid w:val="006023B9"/>
    <w:rsid w:val="006024A0"/>
    <w:rsid w:val="006024D9"/>
    <w:rsid w:val="00602605"/>
    <w:rsid w:val="00602722"/>
    <w:rsid w:val="00602924"/>
    <w:rsid w:val="00602B48"/>
    <w:rsid w:val="00602B65"/>
    <w:rsid w:val="00602B7D"/>
    <w:rsid w:val="00602B99"/>
    <w:rsid w:val="00602BF2"/>
    <w:rsid w:val="00602C4D"/>
    <w:rsid w:val="00602C5E"/>
    <w:rsid w:val="00602C7F"/>
    <w:rsid w:val="00602CB4"/>
    <w:rsid w:val="00602E2D"/>
    <w:rsid w:val="00602EE4"/>
    <w:rsid w:val="00602F53"/>
    <w:rsid w:val="00602F91"/>
    <w:rsid w:val="00602FD5"/>
    <w:rsid w:val="00603198"/>
    <w:rsid w:val="0060323B"/>
    <w:rsid w:val="00603242"/>
    <w:rsid w:val="006033C8"/>
    <w:rsid w:val="006034D5"/>
    <w:rsid w:val="0060356C"/>
    <w:rsid w:val="0060388D"/>
    <w:rsid w:val="006039A2"/>
    <w:rsid w:val="00603B91"/>
    <w:rsid w:val="00603CDC"/>
    <w:rsid w:val="00603D7B"/>
    <w:rsid w:val="00603DDD"/>
    <w:rsid w:val="00603F15"/>
    <w:rsid w:val="00603F91"/>
    <w:rsid w:val="006043D0"/>
    <w:rsid w:val="006043DF"/>
    <w:rsid w:val="00604446"/>
    <w:rsid w:val="0060469C"/>
    <w:rsid w:val="006046ED"/>
    <w:rsid w:val="0060472E"/>
    <w:rsid w:val="00604743"/>
    <w:rsid w:val="00604754"/>
    <w:rsid w:val="006047DA"/>
    <w:rsid w:val="00604964"/>
    <w:rsid w:val="006049A5"/>
    <w:rsid w:val="006049B5"/>
    <w:rsid w:val="00604ACE"/>
    <w:rsid w:val="00604ADB"/>
    <w:rsid w:val="00604C44"/>
    <w:rsid w:val="00604D17"/>
    <w:rsid w:val="00604D1C"/>
    <w:rsid w:val="00604D33"/>
    <w:rsid w:val="00604F5F"/>
    <w:rsid w:val="00604F76"/>
    <w:rsid w:val="006050E6"/>
    <w:rsid w:val="006051A5"/>
    <w:rsid w:val="0060538D"/>
    <w:rsid w:val="006053CF"/>
    <w:rsid w:val="006054CF"/>
    <w:rsid w:val="0060556A"/>
    <w:rsid w:val="00605764"/>
    <w:rsid w:val="00605793"/>
    <w:rsid w:val="006057FA"/>
    <w:rsid w:val="006058D5"/>
    <w:rsid w:val="006059A2"/>
    <w:rsid w:val="00605A75"/>
    <w:rsid w:val="00605A96"/>
    <w:rsid w:val="00605B2B"/>
    <w:rsid w:val="00605C4A"/>
    <w:rsid w:val="00605E99"/>
    <w:rsid w:val="00605F2C"/>
    <w:rsid w:val="00605F8C"/>
    <w:rsid w:val="00606060"/>
    <w:rsid w:val="00606087"/>
    <w:rsid w:val="00606094"/>
    <w:rsid w:val="00606119"/>
    <w:rsid w:val="00606125"/>
    <w:rsid w:val="00606135"/>
    <w:rsid w:val="006061E6"/>
    <w:rsid w:val="0060627D"/>
    <w:rsid w:val="00606451"/>
    <w:rsid w:val="00606521"/>
    <w:rsid w:val="0060661E"/>
    <w:rsid w:val="0060681F"/>
    <w:rsid w:val="00606899"/>
    <w:rsid w:val="006068F2"/>
    <w:rsid w:val="00606AC0"/>
    <w:rsid w:val="00606B6B"/>
    <w:rsid w:val="00606BC9"/>
    <w:rsid w:val="00606CC4"/>
    <w:rsid w:val="00606D1F"/>
    <w:rsid w:val="00606F0D"/>
    <w:rsid w:val="00607045"/>
    <w:rsid w:val="00607062"/>
    <w:rsid w:val="0060712D"/>
    <w:rsid w:val="00607150"/>
    <w:rsid w:val="006071FB"/>
    <w:rsid w:val="006073B3"/>
    <w:rsid w:val="00607480"/>
    <w:rsid w:val="006074F6"/>
    <w:rsid w:val="006074FC"/>
    <w:rsid w:val="0060752B"/>
    <w:rsid w:val="00607539"/>
    <w:rsid w:val="0060756C"/>
    <w:rsid w:val="00607598"/>
    <w:rsid w:val="00607671"/>
    <w:rsid w:val="0060779A"/>
    <w:rsid w:val="00607ABD"/>
    <w:rsid w:val="00607B00"/>
    <w:rsid w:val="00607B5C"/>
    <w:rsid w:val="00607B65"/>
    <w:rsid w:val="00607BA3"/>
    <w:rsid w:val="00607C0F"/>
    <w:rsid w:val="00607CDC"/>
    <w:rsid w:val="00607D21"/>
    <w:rsid w:val="00607DAD"/>
    <w:rsid w:val="00607F72"/>
    <w:rsid w:val="006100BD"/>
    <w:rsid w:val="0061010F"/>
    <w:rsid w:val="0061019A"/>
    <w:rsid w:val="006101C4"/>
    <w:rsid w:val="0061026D"/>
    <w:rsid w:val="0061040E"/>
    <w:rsid w:val="006104FF"/>
    <w:rsid w:val="0061055E"/>
    <w:rsid w:val="00610594"/>
    <w:rsid w:val="006107E1"/>
    <w:rsid w:val="00610826"/>
    <w:rsid w:val="00610A63"/>
    <w:rsid w:val="00610BD3"/>
    <w:rsid w:val="00610BF3"/>
    <w:rsid w:val="00610C01"/>
    <w:rsid w:val="00610C08"/>
    <w:rsid w:val="00610FF5"/>
    <w:rsid w:val="00611026"/>
    <w:rsid w:val="0061105D"/>
    <w:rsid w:val="0061120C"/>
    <w:rsid w:val="00611230"/>
    <w:rsid w:val="00611261"/>
    <w:rsid w:val="006114DA"/>
    <w:rsid w:val="00611550"/>
    <w:rsid w:val="00611561"/>
    <w:rsid w:val="006115D5"/>
    <w:rsid w:val="006116E1"/>
    <w:rsid w:val="00611734"/>
    <w:rsid w:val="00611747"/>
    <w:rsid w:val="00611970"/>
    <w:rsid w:val="006119B8"/>
    <w:rsid w:val="00611B41"/>
    <w:rsid w:val="00611B4D"/>
    <w:rsid w:val="00611BAC"/>
    <w:rsid w:val="00611BCA"/>
    <w:rsid w:val="00611BCC"/>
    <w:rsid w:val="00611BD5"/>
    <w:rsid w:val="00611C39"/>
    <w:rsid w:val="00611C51"/>
    <w:rsid w:val="00611DE7"/>
    <w:rsid w:val="00611FEC"/>
    <w:rsid w:val="00612001"/>
    <w:rsid w:val="0061209F"/>
    <w:rsid w:val="006120C2"/>
    <w:rsid w:val="006120D2"/>
    <w:rsid w:val="00612160"/>
    <w:rsid w:val="00612206"/>
    <w:rsid w:val="0061240E"/>
    <w:rsid w:val="006124A3"/>
    <w:rsid w:val="006124BC"/>
    <w:rsid w:val="006124D3"/>
    <w:rsid w:val="0061262A"/>
    <w:rsid w:val="00612665"/>
    <w:rsid w:val="006126FB"/>
    <w:rsid w:val="0061274D"/>
    <w:rsid w:val="00612828"/>
    <w:rsid w:val="0061294B"/>
    <w:rsid w:val="0061294D"/>
    <w:rsid w:val="00612C58"/>
    <w:rsid w:val="00612D06"/>
    <w:rsid w:val="00612DCD"/>
    <w:rsid w:val="00612F43"/>
    <w:rsid w:val="00612F7A"/>
    <w:rsid w:val="006130E2"/>
    <w:rsid w:val="0061313B"/>
    <w:rsid w:val="00613179"/>
    <w:rsid w:val="006131F3"/>
    <w:rsid w:val="0061321F"/>
    <w:rsid w:val="00613511"/>
    <w:rsid w:val="006136BD"/>
    <w:rsid w:val="006137C5"/>
    <w:rsid w:val="006138CB"/>
    <w:rsid w:val="006138CF"/>
    <w:rsid w:val="00613918"/>
    <w:rsid w:val="00613947"/>
    <w:rsid w:val="00613952"/>
    <w:rsid w:val="006139D0"/>
    <w:rsid w:val="006139DA"/>
    <w:rsid w:val="00613A8E"/>
    <w:rsid w:val="00613AB5"/>
    <w:rsid w:val="00613C37"/>
    <w:rsid w:val="00613CEF"/>
    <w:rsid w:val="00613F15"/>
    <w:rsid w:val="00613FDE"/>
    <w:rsid w:val="00614226"/>
    <w:rsid w:val="00614234"/>
    <w:rsid w:val="0061438C"/>
    <w:rsid w:val="006143DD"/>
    <w:rsid w:val="006144DC"/>
    <w:rsid w:val="00614526"/>
    <w:rsid w:val="006145EE"/>
    <w:rsid w:val="00614661"/>
    <w:rsid w:val="006146B1"/>
    <w:rsid w:val="006147B6"/>
    <w:rsid w:val="0061492B"/>
    <w:rsid w:val="0061493C"/>
    <w:rsid w:val="00614A5E"/>
    <w:rsid w:val="00614AE8"/>
    <w:rsid w:val="00614C7E"/>
    <w:rsid w:val="00614CE0"/>
    <w:rsid w:val="00614D33"/>
    <w:rsid w:val="00614D66"/>
    <w:rsid w:val="00614D9E"/>
    <w:rsid w:val="00614DD8"/>
    <w:rsid w:val="00614E11"/>
    <w:rsid w:val="00614E6F"/>
    <w:rsid w:val="00614EB0"/>
    <w:rsid w:val="00615110"/>
    <w:rsid w:val="00615433"/>
    <w:rsid w:val="0061547A"/>
    <w:rsid w:val="006156F5"/>
    <w:rsid w:val="006157DB"/>
    <w:rsid w:val="0061585E"/>
    <w:rsid w:val="006158AD"/>
    <w:rsid w:val="006159A3"/>
    <w:rsid w:val="00615B80"/>
    <w:rsid w:val="00615C8D"/>
    <w:rsid w:val="00615D29"/>
    <w:rsid w:val="00615DB0"/>
    <w:rsid w:val="00615DDC"/>
    <w:rsid w:val="00615E1C"/>
    <w:rsid w:val="00615E55"/>
    <w:rsid w:val="00615F5C"/>
    <w:rsid w:val="00615F9A"/>
    <w:rsid w:val="00615FBE"/>
    <w:rsid w:val="006160FA"/>
    <w:rsid w:val="006161A1"/>
    <w:rsid w:val="006162E8"/>
    <w:rsid w:val="00616330"/>
    <w:rsid w:val="006164FB"/>
    <w:rsid w:val="00616571"/>
    <w:rsid w:val="00616675"/>
    <w:rsid w:val="00616698"/>
    <w:rsid w:val="00616721"/>
    <w:rsid w:val="0061690A"/>
    <w:rsid w:val="00616920"/>
    <w:rsid w:val="0061694C"/>
    <w:rsid w:val="00616A1F"/>
    <w:rsid w:val="00616A31"/>
    <w:rsid w:val="00616B84"/>
    <w:rsid w:val="00616CDB"/>
    <w:rsid w:val="00616F0E"/>
    <w:rsid w:val="00616F48"/>
    <w:rsid w:val="006170B6"/>
    <w:rsid w:val="006170CA"/>
    <w:rsid w:val="00617186"/>
    <w:rsid w:val="00617214"/>
    <w:rsid w:val="00617262"/>
    <w:rsid w:val="00617415"/>
    <w:rsid w:val="00617500"/>
    <w:rsid w:val="00617571"/>
    <w:rsid w:val="00617637"/>
    <w:rsid w:val="00617640"/>
    <w:rsid w:val="006177C9"/>
    <w:rsid w:val="006177DB"/>
    <w:rsid w:val="0061783D"/>
    <w:rsid w:val="00617851"/>
    <w:rsid w:val="00617969"/>
    <w:rsid w:val="006179C9"/>
    <w:rsid w:val="00617AD2"/>
    <w:rsid w:val="00617ADB"/>
    <w:rsid w:val="00617C05"/>
    <w:rsid w:val="00617C34"/>
    <w:rsid w:val="00617D39"/>
    <w:rsid w:val="00617DF9"/>
    <w:rsid w:val="00617E48"/>
    <w:rsid w:val="00617EA8"/>
    <w:rsid w:val="00617EC7"/>
    <w:rsid w:val="00617ED8"/>
    <w:rsid w:val="00617EDF"/>
    <w:rsid w:val="00617F11"/>
    <w:rsid w:val="0062003D"/>
    <w:rsid w:val="0062006C"/>
    <w:rsid w:val="006200B0"/>
    <w:rsid w:val="006200FB"/>
    <w:rsid w:val="00620110"/>
    <w:rsid w:val="00620127"/>
    <w:rsid w:val="00620570"/>
    <w:rsid w:val="006205BA"/>
    <w:rsid w:val="00620756"/>
    <w:rsid w:val="006207DE"/>
    <w:rsid w:val="00620935"/>
    <w:rsid w:val="00620A2B"/>
    <w:rsid w:val="00620A45"/>
    <w:rsid w:val="00620BC6"/>
    <w:rsid w:val="00620DB7"/>
    <w:rsid w:val="00620FBC"/>
    <w:rsid w:val="0062106C"/>
    <w:rsid w:val="00621075"/>
    <w:rsid w:val="006210DB"/>
    <w:rsid w:val="00621165"/>
    <w:rsid w:val="006211CC"/>
    <w:rsid w:val="006211ED"/>
    <w:rsid w:val="006214EA"/>
    <w:rsid w:val="00621513"/>
    <w:rsid w:val="006215C3"/>
    <w:rsid w:val="006216C5"/>
    <w:rsid w:val="0062170A"/>
    <w:rsid w:val="00621725"/>
    <w:rsid w:val="0062173F"/>
    <w:rsid w:val="00621781"/>
    <w:rsid w:val="006217FA"/>
    <w:rsid w:val="0062187A"/>
    <w:rsid w:val="006218B3"/>
    <w:rsid w:val="0062195A"/>
    <w:rsid w:val="00621996"/>
    <w:rsid w:val="006219E7"/>
    <w:rsid w:val="00621A16"/>
    <w:rsid w:val="00621C4A"/>
    <w:rsid w:val="00621C4E"/>
    <w:rsid w:val="00621C9B"/>
    <w:rsid w:val="00621D38"/>
    <w:rsid w:val="00621E05"/>
    <w:rsid w:val="00621E9C"/>
    <w:rsid w:val="00621FB8"/>
    <w:rsid w:val="0062204D"/>
    <w:rsid w:val="006221C8"/>
    <w:rsid w:val="006222F1"/>
    <w:rsid w:val="0062240A"/>
    <w:rsid w:val="00622446"/>
    <w:rsid w:val="006225E4"/>
    <w:rsid w:val="00622656"/>
    <w:rsid w:val="006226EB"/>
    <w:rsid w:val="006227DB"/>
    <w:rsid w:val="00622845"/>
    <w:rsid w:val="00622861"/>
    <w:rsid w:val="00622A09"/>
    <w:rsid w:val="00622A91"/>
    <w:rsid w:val="00622AF5"/>
    <w:rsid w:val="00622C20"/>
    <w:rsid w:val="00622CDC"/>
    <w:rsid w:val="00622E26"/>
    <w:rsid w:val="00622E4D"/>
    <w:rsid w:val="00622FE4"/>
    <w:rsid w:val="00622FF5"/>
    <w:rsid w:val="006230E7"/>
    <w:rsid w:val="0062314F"/>
    <w:rsid w:val="00623166"/>
    <w:rsid w:val="006231AE"/>
    <w:rsid w:val="00623201"/>
    <w:rsid w:val="00623215"/>
    <w:rsid w:val="00623298"/>
    <w:rsid w:val="006232CC"/>
    <w:rsid w:val="006232FE"/>
    <w:rsid w:val="0062354A"/>
    <w:rsid w:val="006235D9"/>
    <w:rsid w:val="00623653"/>
    <w:rsid w:val="0062372F"/>
    <w:rsid w:val="00623746"/>
    <w:rsid w:val="0062382B"/>
    <w:rsid w:val="0062382D"/>
    <w:rsid w:val="0062382F"/>
    <w:rsid w:val="0062396F"/>
    <w:rsid w:val="00623A1C"/>
    <w:rsid w:val="00623BBB"/>
    <w:rsid w:val="00623D22"/>
    <w:rsid w:val="00623D49"/>
    <w:rsid w:val="00623EF2"/>
    <w:rsid w:val="00623F5F"/>
    <w:rsid w:val="00623FB3"/>
    <w:rsid w:val="00623FD7"/>
    <w:rsid w:val="00624001"/>
    <w:rsid w:val="0062405C"/>
    <w:rsid w:val="00624099"/>
    <w:rsid w:val="0062414C"/>
    <w:rsid w:val="0062418A"/>
    <w:rsid w:val="00624192"/>
    <w:rsid w:val="006241BD"/>
    <w:rsid w:val="006242F9"/>
    <w:rsid w:val="00624305"/>
    <w:rsid w:val="00624310"/>
    <w:rsid w:val="00624412"/>
    <w:rsid w:val="00624498"/>
    <w:rsid w:val="00624514"/>
    <w:rsid w:val="00624703"/>
    <w:rsid w:val="00624820"/>
    <w:rsid w:val="0062483E"/>
    <w:rsid w:val="00624A1E"/>
    <w:rsid w:val="00624A21"/>
    <w:rsid w:val="00624B7F"/>
    <w:rsid w:val="00624BB1"/>
    <w:rsid w:val="00624CED"/>
    <w:rsid w:val="00624D23"/>
    <w:rsid w:val="00624DB5"/>
    <w:rsid w:val="00624E26"/>
    <w:rsid w:val="00624E32"/>
    <w:rsid w:val="00624E88"/>
    <w:rsid w:val="00624EE9"/>
    <w:rsid w:val="0062507C"/>
    <w:rsid w:val="0062537B"/>
    <w:rsid w:val="006254DF"/>
    <w:rsid w:val="00625531"/>
    <w:rsid w:val="006255B3"/>
    <w:rsid w:val="006257A3"/>
    <w:rsid w:val="006258F9"/>
    <w:rsid w:val="00625A60"/>
    <w:rsid w:val="00625A64"/>
    <w:rsid w:val="00625CE8"/>
    <w:rsid w:val="00625CEB"/>
    <w:rsid w:val="00625D4F"/>
    <w:rsid w:val="00625D8E"/>
    <w:rsid w:val="00625E10"/>
    <w:rsid w:val="00625FBA"/>
    <w:rsid w:val="0062603C"/>
    <w:rsid w:val="00626231"/>
    <w:rsid w:val="006262DE"/>
    <w:rsid w:val="00626310"/>
    <w:rsid w:val="00626408"/>
    <w:rsid w:val="00626549"/>
    <w:rsid w:val="00626573"/>
    <w:rsid w:val="0062662B"/>
    <w:rsid w:val="00626695"/>
    <w:rsid w:val="0062672B"/>
    <w:rsid w:val="006268E6"/>
    <w:rsid w:val="00626A68"/>
    <w:rsid w:val="00626AE1"/>
    <w:rsid w:val="00626B8C"/>
    <w:rsid w:val="00626BEF"/>
    <w:rsid w:val="00626C90"/>
    <w:rsid w:val="00626D0A"/>
    <w:rsid w:val="00626DB0"/>
    <w:rsid w:val="00626F4F"/>
    <w:rsid w:val="00627000"/>
    <w:rsid w:val="0062701D"/>
    <w:rsid w:val="0062705B"/>
    <w:rsid w:val="00627146"/>
    <w:rsid w:val="0062716E"/>
    <w:rsid w:val="006271B0"/>
    <w:rsid w:val="006271C0"/>
    <w:rsid w:val="0062720A"/>
    <w:rsid w:val="006272B6"/>
    <w:rsid w:val="00627329"/>
    <w:rsid w:val="0062738D"/>
    <w:rsid w:val="006273CF"/>
    <w:rsid w:val="0062747E"/>
    <w:rsid w:val="006274F8"/>
    <w:rsid w:val="00627528"/>
    <w:rsid w:val="00627585"/>
    <w:rsid w:val="006278FA"/>
    <w:rsid w:val="00627920"/>
    <w:rsid w:val="00627A7A"/>
    <w:rsid w:val="00627AB7"/>
    <w:rsid w:val="00627BA6"/>
    <w:rsid w:val="00627BB8"/>
    <w:rsid w:val="00627CA7"/>
    <w:rsid w:val="00627CF5"/>
    <w:rsid w:val="00627D22"/>
    <w:rsid w:val="00627D33"/>
    <w:rsid w:val="00627D73"/>
    <w:rsid w:val="00627E77"/>
    <w:rsid w:val="00627FD6"/>
    <w:rsid w:val="00627FEF"/>
    <w:rsid w:val="00630072"/>
    <w:rsid w:val="0063016A"/>
    <w:rsid w:val="0063030B"/>
    <w:rsid w:val="00630328"/>
    <w:rsid w:val="006303BA"/>
    <w:rsid w:val="0063045A"/>
    <w:rsid w:val="0063045C"/>
    <w:rsid w:val="006304C8"/>
    <w:rsid w:val="006305CB"/>
    <w:rsid w:val="00630619"/>
    <w:rsid w:val="00630720"/>
    <w:rsid w:val="00630862"/>
    <w:rsid w:val="0063089A"/>
    <w:rsid w:val="0063092D"/>
    <w:rsid w:val="00630A40"/>
    <w:rsid w:val="00630A7F"/>
    <w:rsid w:val="00630AE0"/>
    <w:rsid w:val="00630B15"/>
    <w:rsid w:val="00630B34"/>
    <w:rsid w:val="00630BA0"/>
    <w:rsid w:val="00630C75"/>
    <w:rsid w:val="00630D99"/>
    <w:rsid w:val="00630F83"/>
    <w:rsid w:val="00631036"/>
    <w:rsid w:val="006310D6"/>
    <w:rsid w:val="00631151"/>
    <w:rsid w:val="006311FF"/>
    <w:rsid w:val="006312CA"/>
    <w:rsid w:val="006312DA"/>
    <w:rsid w:val="0063158F"/>
    <w:rsid w:val="00631748"/>
    <w:rsid w:val="006317C8"/>
    <w:rsid w:val="0063181D"/>
    <w:rsid w:val="0063193A"/>
    <w:rsid w:val="00631C3D"/>
    <w:rsid w:val="00631EBE"/>
    <w:rsid w:val="00632084"/>
    <w:rsid w:val="00632090"/>
    <w:rsid w:val="006320CA"/>
    <w:rsid w:val="006321A5"/>
    <w:rsid w:val="006321FE"/>
    <w:rsid w:val="006323CE"/>
    <w:rsid w:val="006323F9"/>
    <w:rsid w:val="0063257B"/>
    <w:rsid w:val="006325A0"/>
    <w:rsid w:val="00632603"/>
    <w:rsid w:val="0063262D"/>
    <w:rsid w:val="0063267F"/>
    <w:rsid w:val="00632A66"/>
    <w:rsid w:val="00632A77"/>
    <w:rsid w:val="00632AB1"/>
    <w:rsid w:val="00632AD5"/>
    <w:rsid w:val="00632B82"/>
    <w:rsid w:val="00632C2B"/>
    <w:rsid w:val="00632C52"/>
    <w:rsid w:val="00632D48"/>
    <w:rsid w:val="00632E52"/>
    <w:rsid w:val="00632EDE"/>
    <w:rsid w:val="00632EF9"/>
    <w:rsid w:val="00632F71"/>
    <w:rsid w:val="00632F7A"/>
    <w:rsid w:val="00632FE9"/>
    <w:rsid w:val="006330F3"/>
    <w:rsid w:val="00633147"/>
    <w:rsid w:val="006331EC"/>
    <w:rsid w:val="00633268"/>
    <w:rsid w:val="006334B3"/>
    <w:rsid w:val="00633726"/>
    <w:rsid w:val="00633782"/>
    <w:rsid w:val="0063384D"/>
    <w:rsid w:val="00633880"/>
    <w:rsid w:val="00633894"/>
    <w:rsid w:val="0063394E"/>
    <w:rsid w:val="00633953"/>
    <w:rsid w:val="00633A06"/>
    <w:rsid w:val="00633AB5"/>
    <w:rsid w:val="00633AF3"/>
    <w:rsid w:val="00633B14"/>
    <w:rsid w:val="00633B28"/>
    <w:rsid w:val="00633BCF"/>
    <w:rsid w:val="00633DAB"/>
    <w:rsid w:val="00633E00"/>
    <w:rsid w:val="00633E8B"/>
    <w:rsid w:val="00633F3A"/>
    <w:rsid w:val="00633F67"/>
    <w:rsid w:val="00634236"/>
    <w:rsid w:val="0063436E"/>
    <w:rsid w:val="006343AB"/>
    <w:rsid w:val="0063444A"/>
    <w:rsid w:val="006344BA"/>
    <w:rsid w:val="006344F6"/>
    <w:rsid w:val="0063455C"/>
    <w:rsid w:val="006345A7"/>
    <w:rsid w:val="00634636"/>
    <w:rsid w:val="006346D8"/>
    <w:rsid w:val="006346DF"/>
    <w:rsid w:val="0063472B"/>
    <w:rsid w:val="00634778"/>
    <w:rsid w:val="00634780"/>
    <w:rsid w:val="006347A0"/>
    <w:rsid w:val="00634864"/>
    <w:rsid w:val="006348F4"/>
    <w:rsid w:val="00634924"/>
    <w:rsid w:val="0063494A"/>
    <w:rsid w:val="00634992"/>
    <w:rsid w:val="00634AD0"/>
    <w:rsid w:val="00634BAE"/>
    <w:rsid w:val="00634C8B"/>
    <w:rsid w:val="00634CC3"/>
    <w:rsid w:val="00634D4F"/>
    <w:rsid w:val="00634D92"/>
    <w:rsid w:val="00634D98"/>
    <w:rsid w:val="00634E44"/>
    <w:rsid w:val="00634EE5"/>
    <w:rsid w:val="00634F16"/>
    <w:rsid w:val="00634F51"/>
    <w:rsid w:val="0063501E"/>
    <w:rsid w:val="00635093"/>
    <w:rsid w:val="00635096"/>
    <w:rsid w:val="0063510E"/>
    <w:rsid w:val="00635322"/>
    <w:rsid w:val="0063535A"/>
    <w:rsid w:val="00635503"/>
    <w:rsid w:val="0063550F"/>
    <w:rsid w:val="006355B2"/>
    <w:rsid w:val="006355BF"/>
    <w:rsid w:val="0063563C"/>
    <w:rsid w:val="00635723"/>
    <w:rsid w:val="00635786"/>
    <w:rsid w:val="006357F0"/>
    <w:rsid w:val="0063580E"/>
    <w:rsid w:val="00635818"/>
    <w:rsid w:val="006359A4"/>
    <w:rsid w:val="00635B05"/>
    <w:rsid w:val="00635B0B"/>
    <w:rsid w:val="00635BDD"/>
    <w:rsid w:val="00635CFE"/>
    <w:rsid w:val="00635D96"/>
    <w:rsid w:val="0063603F"/>
    <w:rsid w:val="0063610D"/>
    <w:rsid w:val="00636200"/>
    <w:rsid w:val="0063623D"/>
    <w:rsid w:val="00636256"/>
    <w:rsid w:val="006362C2"/>
    <w:rsid w:val="00636319"/>
    <w:rsid w:val="00636389"/>
    <w:rsid w:val="00636444"/>
    <w:rsid w:val="006364A7"/>
    <w:rsid w:val="006364EF"/>
    <w:rsid w:val="0063663E"/>
    <w:rsid w:val="006366BA"/>
    <w:rsid w:val="006366D6"/>
    <w:rsid w:val="006367DA"/>
    <w:rsid w:val="00636862"/>
    <w:rsid w:val="00636948"/>
    <w:rsid w:val="0063696C"/>
    <w:rsid w:val="00636B15"/>
    <w:rsid w:val="00636B9A"/>
    <w:rsid w:val="00636D08"/>
    <w:rsid w:val="00636D32"/>
    <w:rsid w:val="00636D70"/>
    <w:rsid w:val="00636D95"/>
    <w:rsid w:val="00636DEB"/>
    <w:rsid w:val="00636E36"/>
    <w:rsid w:val="00636E83"/>
    <w:rsid w:val="00636EE4"/>
    <w:rsid w:val="00637090"/>
    <w:rsid w:val="00637109"/>
    <w:rsid w:val="006372ED"/>
    <w:rsid w:val="006372FA"/>
    <w:rsid w:val="0063731C"/>
    <w:rsid w:val="006373C7"/>
    <w:rsid w:val="00637526"/>
    <w:rsid w:val="00637558"/>
    <w:rsid w:val="00637666"/>
    <w:rsid w:val="0063766E"/>
    <w:rsid w:val="006376EB"/>
    <w:rsid w:val="0063781C"/>
    <w:rsid w:val="00637849"/>
    <w:rsid w:val="006378B4"/>
    <w:rsid w:val="006378DC"/>
    <w:rsid w:val="00637AA9"/>
    <w:rsid w:val="00637B91"/>
    <w:rsid w:val="00637CC5"/>
    <w:rsid w:val="00637CEA"/>
    <w:rsid w:val="00637D64"/>
    <w:rsid w:val="00637DDB"/>
    <w:rsid w:val="00637FD0"/>
    <w:rsid w:val="006401CE"/>
    <w:rsid w:val="0064029B"/>
    <w:rsid w:val="006402FB"/>
    <w:rsid w:val="0064036B"/>
    <w:rsid w:val="00640471"/>
    <w:rsid w:val="00640498"/>
    <w:rsid w:val="006404D8"/>
    <w:rsid w:val="006406C1"/>
    <w:rsid w:val="00640734"/>
    <w:rsid w:val="00640748"/>
    <w:rsid w:val="00640866"/>
    <w:rsid w:val="006409C2"/>
    <w:rsid w:val="006409D1"/>
    <w:rsid w:val="00640ADC"/>
    <w:rsid w:val="00640C8E"/>
    <w:rsid w:val="00640E58"/>
    <w:rsid w:val="00640EE0"/>
    <w:rsid w:val="00640EE5"/>
    <w:rsid w:val="00640F16"/>
    <w:rsid w:val="00640F54"/>
    <w:rsid w:val="00640F8F"/>
    <w:rsid w:val="0064103A"/>
    <w:rsid w:val="00641147"/>
    <w:rsid w:val="00641292"/>
    <w:rsid w:val="00641427"/>
    <w:rsid w:val="0064158C"/>
    <w:rsid w:val="006415B5"/>
    <w:rsid w:val="006415E2"/>
    <w:rsid w:val="00641731"/>
    <w:rsid w:val="006417EA"/>
    <w:rsid w:val="0064180E"/>
    <w:rsid w:val="00641844"/>
    <w:rsid w:val="006418EC"/>
    <w:rsid w:val="00641908"/>
    <w:rsid w:val="00641961"/>
    <w:rsid w:val="0064197B"/>
    <w:rsid w:val="00641B7A"/>
    <w:rsid w:val="00641C99"/>
    <w:rsid w:val="00641E4B"/>
    <w:rsid w:val="00641E8F"/>
    <w:rsid w:val="00641FE2"/>
    <w:rsid w:val="006420DA"/>
    <w:rsid w:val="006420DE"/>
    <w:rsid w:val="00642102"/>
    <w:rsid w:val="006421A8"/>
    <w:rsid w:val="00642202"/>
    <w:rsid w:val="00642249"/>
    <w:rsid w:val="0064224A"/>
    <w:rsid w:val="00642292"/>
    <w:rsid w:val="006422B2"/>
    <w:rsid w:val="006424EC"/>
    <w:rsid w:val="006425FF"/>
    <w:rsid w:val="00642648"/>
    <w:rsid w:val="006426DC"/>
    <w:rsid w:val="006426FA"/>
    <w:rsid w:val="00642722"/>
    <w:rsid w:val="00642917"/>
    <w:rsid w:val="00642934"/>
    <w:rsid w:val="006429D6"/>
    <w:rsid w:val="00642A7E"/>
    <w:rsid w:val="00642C07"/>
    <w:rsid w:val="00642C70"/>
    <w:rsid w:val="00642DB0"/>
    <w:rsid w:val="00642DBC"/>
    <w:rsid w:val="00642E3C"/>
    <w:rsid w:val="00642F3E"/>
    <w:rsid w:val="00642FAF"/>
    <w:rsid w:val="00642FBC"/>
    <w:rsid w:val="00642FD8"/>
    <w:rsid w:val="00643140"/>
    <w:rsid w:val="006431CA"/>
    <w:rsid w:val="0064324B"/>
    <w:rsid w:val="00643254"/>
    <w:rsid w:val="00643370"/>
    <w:rsid w:val="006433A6"/>
    <w:rsid w:val="0064345A"/>
    <w:rsid w:val="0064356F"/>
    <w:rsid w:val="006436F2"/>
    <w:rsid w:val="006437CA"/>
    <w:rsid w:val="00643941"/>
    <w:rsid w:val="00643A43"/>
    <w:rsid w:val="00643ADC"/>
    <w:rsid w:val="00643B9C"/>
    <w:rsid w:val="00643BDC"/>
    <w:rsid w:val="00643C85"/>
    <w:rsid w:val="00643CCD"/>
    <w:rsid w:val="00643CF9"/>
    <w:rsid w:val="00643D38"/>
    <w:rsid w:val="00643DB4"/>
    <w:rsid w:val="00643DE5"/>
    <w:rsid w:val="00643F71"/>
    <w:rsid w:val="00643FB8"/>
    <w:rsid w:val="00643FE9"/>
    <w:rsid w:val="0064412B"/>
    <w:rsid w:val="0064418C"/>
    <w:rsid w:val="0064430F"/>
    <w:rsid w:val="006443B9"/>
    <w:rsid w:val="00644401"/>
    <w:rsid w:val="006445EE"/>
    <w:rsid w:val="00644843"/>
    <w:rsid w:val="006448C7"/>
    <w:rsid w:val="006449B5"/>
    <w:rsid w:val="00644A21"/>
    <w:rsid w:val="00644A4D"/>
    <w:rsid w:val="00644A6A"/>
    <w:rsid w:val="00644E73"/>
    <w:rsid w:val="0064513C"/>
    <w:rsid w:val="0064514C"/>
    <w:rsid w:val="00645151"/>
    <w:rsid w:val="006452A6"/>
    <w:rsid w:val="00645359"/>
    <w:rsid w:val="006453A1"/>
    <w:rsid w:val="00645450"/>
    <w:rsid w:val="00645502"/>
    <w:rsid w:val="00645631"/>
    <w:rsid w:val="00645716"/>
    <w:rsid w:val="0064580F"/>
    <w:rsid w:val="0064591A"/>
    <w:rsid w:val="0064597A"/>
    <w:rsid w:val="00645A47"/>
    <w:rsid w:val="00645BE4"/>
    <w:rsid w:val="00645C11"/>
    <w:rsid w:val="00645C3A"/>
    <w:rsid w:val="00645D60"/>
    <w:rsid w:val="00645E3D"/>
    <w:rsid w:val="00645F96"/>
    <w:rsid w:val="00645FB4"/>
    <w:rsid w:val="00645FBE"/>
    <w:rsid w:val="00646036"/>
    <w:rsid w:val="00646169"/>
    <w:rsid w:val="00646254"/>
    <w:rsid w:val="00646369"/>
    <w:rsid w:val="006463A0"/>
    <w:rsid w:val="0064648F"/>
    <w:rsid w:val="006464BA"/>
    <w:rsid w:val="00646745"/>
    <w:rsid w:val="0064674C"/>
    <w:rsid w:val="006467E7"/>
    <w:rsid w:val="0064681F"/>
    <w:rsid w:val="0064689A"/>
    <w:rsid w:val="006468DF"/>
    <w:rsid w:val="00646923"/>
    <w:rsid w:val="00646961"/>
    <w:rsid w:val="006469BF"/>
    <w:rsid w:val="00646B4A"/>
    <w:rsid w:val="00646D81"/>
    <w:rsid w:val="00646DF9"/>
    <w:rsid w:val="00646F2C"/>
    <w:rsid w:val="00646F7D"/>
    <w:rsid w:val="00646FA2"/>
    <w:rsid w:val="0064709D"/>
    <w:rsid w:val="006470B4"/>
    <w:rsid w:val="006470B5"/>
    <w:rsid w:val="00647189"/>
    <w:rsid w:val="0064730B"/>
    <w:rsid w:val="0064742C"/>
    <w:rsid w:val="0064746F"/>
    <w:rsid w:val="006474CB"/>
    <w:rsid w:val="006475C7"/>
    <w:rsid w:val="0064777E"/>
    <w:rsid w:val="006477B7"/>
    <w:rsid w:val="0064786B"/>
    <w:rsid w:val="006478B0"/>
    <w:rsid w:val="00647A09"/>
    <w:rsid w:val="00647ACE"/>
    <w:rsid w:val="00647C43"/>
    <w:rsid w:val="00647C60"/>
    <w:rsid w:val="00647D46"/>
    <w:rsid w:val="00647D6D"/>
    <w:rsid w:val="00647D8B"/>
    <w:rsid w:val="00647E2C"/>
    <w:rsid w:val="00647FF4"/>
    <w:rsid w:val="00650019"/>
    <w:rsid w:val="006500B1"/>
    <w:rsid w:val="006501A8"/>
    <w:rsid w:val="006501D1"/>
    <w:rsid w:val="006501E4"/>
    <w:rsid w:val="006501F1"/>
    <w:rsid w:val="00650278"/>
    <w:rsid w:val="006502AD"/>
    <w:rsid w:val="006502F2"/>
    <w:rsid w:val="006503EE"/>
    <w:rsid w:val="0065052F"/>
    <w:rsid w:val="006505AF"/>
    <w:rsid w:val="006505F3"/>
    <w:rsid w:val="00650692"/>
    <w:rsid w:val="0065076E"/>
    <w:rsid w:val="006507E1"/>
    <w:rsid w:val="0065081A"/>
    <w:rsid w:val="00650848"/>
    <w:rsid w:val="0065093A"/>
    <w:rsid w:val="0065093E"/>
    <w:rsid w:val="00650A1D"/>
    <w:rsid w:val="00650A75"/>
    <w:rsid w:val="00650B80"/>
    <w:rsid w:val="00650C40"/>
    <w:rsid w:val="00650CB9"/>
    <w:rsid w:val="00650E9E"/>
    <w:rsid w:val="00650EBC"/>
    <w:rsid w:val="00650F5A"/>
    <w:rsid w:val="00651017"/>
    <w:rsid w:val="0065105E"/>
    <w:rsid w:val="00651078"/>
    <w:rsid w:val="0065114C"/>
    <w:rsid w:val="0065121D"/>
    <w:rsid w:val="00651273"/>
    <w:rsid w:val="00651284"/>
    <w:rsid w:val="0065130F"/>
    <w:rsid w:val="00651385"/>
    <w:rsid w:val="006514E3"/>
    <w:rsid w:val="0065152D"/>
    <w:rsid w:val="006515D0"/>
    <w:rsid w:val="00651670"/>
    <w:rsid w:val="00651764"/>
    <w:rsid w:val="006517AE"/>
    <w:rsid w:val="00651837"/>
    <w:rsid w:val="00651851"/>
    <w:rsid w:val="00651900"/>
    <w:rsid w:val="00651934"/>
    <w:rsid w:val="00651A21"/>
    <w:rsid w:val="00651ADA"/>
    <w:rsid w:val="00651BF4"/>
    <w:rsid w:val="00651D45"/>
    <w:rsid w:val="00651DA0"/>
    <w:rsid w:val="00651E59"/>
    <w:rsid w:val="00651F36"/>
    <w:rsid w:val="00652208"/>
    <w:rsid w:val="006522F5"/>
    <w:rsid w:val="00652351"/>
    <w:rsid w:val="0065239E"/>
    <w:rsid w:val="0065273D"/>
    <w:rsid w:val="006527BB"/>
    <w:rsid w:val="006528DD"/>
    <w:rsid w:val="00652923"/>
    <w:rsid w:val="00652A4E"/>
    <w:rsid w:val="00652B0A"/>
    <w:rsid w:val="00652BBE"/>
    <w:rsid w:val="00652C2C"/>
    <w:rsid w:val="00652CE8"/>
    <w:rsid w:val="00652D02"/>
    <w:rsid w:val="00652D2F"/>
    <w:rsid w:val="00652F17"/>
    <w:rsid w:val="006533A1"/>
    <w:rsid w:val="00653441"/>
    <w:rsid w:val="0065351B"/>
    <w:rsid w:val="0065356C"/>
    <w:rsid w:val="006535EE"/>
    <w:rsid w:val="0065370C"/>
    <w:rsid w:val="00653761"/>
    <w:rsid w:val="00653790"/>
    <w:rsid w:val="006537A3"/>
    <w:rsid w:val="0065381B"/>
    <w:rsid w:val="0065385C"/>
    <w:rsid w:val="0065387C"/>
    <w:rsid w:val="006538C6"/>
    <w:rsid w:val="00653A48"/>
    <w:rsid w:val="00653CAA"/>
    <w:rsid w:val="00653DA9"/>
    <w:rsid w:val="00653DCB"/>
    <w:rsid w:val="00653E82"/>
    <w:rsid w:val="00653F70"/>
    <w:rsid w:val="00653FB3"/>
    <w:rsid w:val="00653FCC"/>
    <w:rsid w:val="00654043"/>
    <w:rsid w:val="0065406E"/>
    <w:rsid w:val="006540F1"/>
    <w:rsid w:val="00654138"/>
    <w:rsid w:val="00654187"/>
    <w:rsid w:val="006541BF"/>
    <w:rsid w:val="006544C9"/>
    <w:rsid w:val="00654520"/>
    <w:rsid w:val="006545EB"/>
    <w:rsid w:val="006546C0"/>
    <w:rsid w:val="006546D1"/>
    <w:rsid w:val="006546E8"/>
    <w:rsid w:val="006547CA"/>
    <w:rsid w:val="006547E6"/>
    <w:rsid w:val="006548B1"/>
    <w:rsid w:val="006549DE"/>
    <w:rsid w:val="00654A6B"/>
    <w:rsid w:val="00654A7C"/>
    <w:rsid w:val="00654AEE"/>
    <w:rsid w:val="00654B11"/>
    <w:rsid w:val="00654BD2"/>
    <w:rsid w:val="00654D0C"/>
    <w:rsid w:val="00654D20"/>
    <w:rsid w:val="00654D7C"/>
    <w:rsid w:val="00654E1E"/>
    <w:rsid w:val="00654E41"/>
    <w:rsid w:val="00654F83"/>
    <w:rsid w:val="00654F90"/>
    <w:rsid w:val="0065501F"/>
    <w:rsid w:val="0065508A"/>
    <w:rsid w:val="006551E2"/>
    <w:rsid w:val="0065523D"/>
    <w:rsid w:val="006552C5"/>
    <w:rsid w:val="00655320"/>
    <w:rsid w:val="006553C3"/>
    <w:rsid w:val="006553EF"/>
    <w:rsid w:val="00655498"/>
    <w:rsid w:val="006554D1"/>
    <w:rsid w:val="006554EA"/>
    <w:rsid w:val="00655540"/>
    <w:rsid w:val="00655593"/>
    <w:rsid w:val="00655613"/>
    <w:rsid w:val="0065564C"/>
    <w:rsid w:val="00655706"/>
    <w:rsid w:val="006558D2"/>
    <w:rsid w:val="006558F1"/>
    <w:rsid w:val="00655A12"/>
    <w:rsid w:val="00655AC5"/>
    <w:rsid w:val="00655B86"/>
    <w:rsid w:val="00655C0B"/>
    <w:rsid w:val="00655C1B"/>
    <w:rsid w:val="00655CCD"/>
    <w:rsid w:val="00655CD3"/>
    <w:rsid w:val="00655D6E"/>
    <w:rsid w:val="00655D87"/>
    <w:rsid w:val="00655F20"/>
    <w:rsid w:val="00656062"/>
    <w:rsid w:val="0065607F"/>
    <w:rsid w:val="006560F1"/>
    <w:rsid w:val="00656104"/>
    <w:rsid w:val="00656192"/>
    <w:rsid w:val="006561A5"/>
    <w:rsid w:val="00656221"/>
    <w:rsid w:val="0065626B"/>
    <w:rsid w:val="006562E0"/>
    <w:rsid w:val="00656316"/>
    <w:rsid w:val="00656431"/>
    <w:rsid w:val="00656487"/>
    <w:rsid w:val="006565D4"/>
    <w:rsid w:val="006565F3"/>
    <w:rsid w:val="00656667"/>
    <w:rsid w:val="0065675B"/>
    <w:rsid w:val="00656946"/>
    <w:rsid w:val="006569CA"/>
    <w:rsid w:val="00656A73"/>
    <w:rsid w:val="00656A86"/>
    <w:rsid w:val="00656AAB"/>
    <w:rsid w:val="00656ACE"/>
    <w:rsid w:val="00656B8F"/>
    <w:rsid w:val="00656C2A"/>
    <w:rsid w:val="00656D68"/>
    <w:rsid w:val="00656E2F"/>
    <w:rsid w:val="00656EA0"/>
    <w:rsid w:val="00657015"/>
    <w:rsid w:val="0065709C"/>
    <w:rsid w:val="00657169"/>
    <w:rsid w:val="00657262"/>
    <w:rsid w:val="0065746A"/>
    <w:rsid w:val="006574E8"/>
    <w:rsid w:val="006574F3"/>
    <w:rsid w:val="0065768B"/>
    <w:rsid w:val="006576A8"/>
    <w:rsid w:val="00657724"/>
    <w:rsid w:val="006577F0"/>
    <w:rsid w:val="006577FF"/>
    <w:rsid w:val="00657814"/>
    <w:rsid w:val="006578A7"/>
    <w:rsid w:val="00657AD8"/>
    <w:rsid w:val="00657BC6"/>
    <w:rsid w:val="00657C37"/>
    <w:rsid w:val="00657CB1"/>
    <w:rsid w:val="00657CB8"/>
    <w:rsid w:val="00657D8F"/>
    <w:rsid w:val="00657E0B"/>
    <w:rsid w:val="00657E18"/>
    <w:rsid w:val="00660068"/>
    <w:rsid w:val="0066024E"/>
    <w:rsid w:val="0066026F"/>
    <w:rsid w:val="00660373"/>
    <w:rsid w:val="0066058A"/>
    <w:rsid w:val="0066063F"/>
    <w:rsid w:val="006607EB"/>
    <w:rsid w:val="006608F2"/>
    <w:rsid w:val="0066096C"/>
    <w:rsid w:val="00660A3F"/>
    <w:rsid w:val="00660ACD"/>
    <w:rsid w:val="00660B1C"/>
    <w:rsid w:val="00660B27"/>
    <w:rsid w:val="00660B46"/>
    <w:rsid w:val="00660B5B"/>
    <w:rsid w:val="00660B7E"/>
    <w:rsid w:val="00660C21"/>
    <w:rsid w:val="00660EA3"/>
    <w:rsid w:val="00660F19"/>
    <w:rsid w:val="00660FD2"/>
    <w:rsid w:val="00661002"/>
    <w:rsid w:val="00661049"/>
    <w:rsid w:val="0066107C"/>
    <w:rsid w:val="00661098"/>
    <w:rsid w:val="0066110C"/>
    <w:rsid w:val="00661114"/>
    <w:rsid w:val="0066114C"/>
    <w:rsid w:val="006611E6"/>
    <w:rsid w:val="0066131A"/>
    <w:rsid w:val="006613B4"/>
    <w:rsid w:val="006613EB"/>
    <w:rsid w:val="00661483"/>
    <w:rsid w:val="00661519"/>
    <w:rsid w:val="00661547"/>
    <w:rsid w:val="00661566"/>
    <w:rsid w:val="006616C6"/>
    <w:rsid w:val="00661751"/>
    <w:rsid w:val="00661757"/>
    <w:rsid w:val="006618FA"/>
    <w:rsid w:val="00661979"/>
    <w:rsid w:val="006619A1"/>
    <w:rsid w:val="006619C2"/>
    <w:rsid w:val="00661A5A"/>
    <w:rsid w:val="00661A69"/>
    <w:rsid w:val="00661B0B"/>
    <w:rsid w:val="00661B81"/>
    <w:rsid w:val="00661BBD"/>
    <w:rsid w:val="00661DE8"/>
    <w:rsid w:val="00661FDA"/>
    <w:rsid w:val="006620AE"/>
    <w:rsid w:val="00662100"/>
    <w:rsid w:val="006622BD"/>
    <w:rsid w:val="00662360"/>
    <w:rsid w:val="006623DA"/>
    <w:rsid w:val="0066242A"/>
    <w:rsid w:val="006625C3"/>
    <w:rsid w:val="00662670"/>
    <w:rsid w:val="0066275C"/>
    <w:rsid w:val="0066279F"/>
    <w:rsid w:val="006627C0"/>
    <w:rsid w:val="0066290E"/>
    <w:rsid w:val="0066298E"/>
    <w:rsid w:val="006629DA"/>
    <w:rsid w:val="00662A31"/>
    <w:rsid w:val="00662ADC"/>
    <w:rsid w:val="00662B02"/>
    <w:rsid w:val="00662B2D"/>
    <w:rsid w:val="00662BB1"/>
    <w:rsid w:val="00662BE3"/>
    <w:rsid w:val="00662C54"/>
    <w:rsid w:val="00662C81"/>
    <w:rsid w:val="00662D02"/>
    <w:rsid w:val="00662D40"/>
    <w:rsid w:val="00662D8D"/>
    <w:rsid w:val="00662DD0"/>
    <w:rsid w:val="00662EB1"/>
    <w:rsid w:val="0066304E"/>
    <w:rsid w:val="0066331C"/>
    <w:rsid w:val="0066346D"/>
    <w:rsid w:val="006635C9"/>
    <w:rsid w:val="006637B7"/>
    <w:rsid w:val="00663931"/>
    <w:rsid w:val="006639DE"/>
    <w:rsid w:val="00663AF0"/>
    <w:rsid w:val="00663B39"/>
    <w:rsid w:val="00663C5C"/>
    <w:rsid w:val="00663CF8"/>
    <w:rsid w:val="00663D45"/>
    <w:rsid w:val="00663D82"/>
    <w:rsid w:val="00663E7A"/>
    <w:rsid w:val="00663F84"/>
    <w:rsid w:val="00663FDD"/>
    <w:rsid w:val="00664042"/>
    <w:rsid w:val="006641D9"/>
    <w:rsid w:val="006642C9"/>
    <w:rsid w:val="006642DB"/>
    <w:rsid w:val="006643AA"/>
    <w:rsid w:val="006643FB"/>
    <w:rsid w:val="00664520"/>
    <w:rsid w:val="0066456C"/>
    <w:rsid w:val="0066459E"/>
    <w:rsid w:val="006645A8"/>
    <w:rsid w:val="006645DF"/>
    <w:rsid w:val="006645E4"/>
    <w:rsid w:val="006647BE"/>
    <w:rsid w:val="006649AF"/>
    <w:rsid w:val="006649F5"/>
    <w:rsid w:val="00664C32"/>
    <w:rsid w:val="00664C5F"/>
    <w:rsid w:val="00664DA8"/>
    <w:rsid w:val="00664DBD"/>
    <w:rsid w:val="00664ED3"/>
    <w:rsid w:val="00664EDF"/>
    <w:rsid w:val="00664FBC"/>
    <w:rsid w:val="006650F5"/>
    <w:rsid w:val="006650FA"/>
    <w:rsid w:val="006651C8"/>
    <w:rsid w:val="006651FE"/>
    <w:rsid w:val="00665200"/>
    <w:rsid w:val="00665237"/>
    <w:rsid w:val="0066528A"/>
    <w:rsid w:val="0066529D"/>
    <w:rsid w:val="00665392"/>
    <w:rsid w:val="00665440"/>
    <w:rsid w:val="006654AD"/>
    <w:rsid w:val="006654B5"/>
    <w:rsid w:val="0066555D"/>
    <w:rsid w:val="006655C4"/>
    <w:rsid w:val="00665603"/>
    <w:rsid w:val="00665700"/>
    <w:rsid w:val="00665754"/>
    <w:rsid w:val="00665803"/>
    <w:rsid w:val="00665820"/>
    <w:rsid w:val="0066591F"/>
    <w:rsid w:val="00665953"/>
    <w:rsid w:val="006659B2"/>
    <w:rsid w:val="006659C5"/>
    <w:rsid w:val="00665A93"/>
    <w:rsid w:val="00665B05"/>
    <w:rsid w:val="00665BAE"/>
    <w:rsid w:val="00665C3A"/>
    <w:rsid w:val="00665C57"/>
    <w:rsid w:val="00665CD2"/>
    <w:rsid w:val="00665CEA"/>
    <w:rsid w:val="00665E59"/>
    <w:rsid w:val="00665FAA"/>
    <w:rsid w:val="00665FB7"/>
    <w:rsid w:val="00666001"/>
    <w:rsid w:val="00666004"/>
    <w:rsid w:val="006660EC"/>
    <w:rsid w:val="0066620C"/>
    <w:rsid w:val="0066624E"/>
    <w:rsid w:val="006662E3"/>
    <w:rsid w:val="006662E6"/>
    <w:rsid w:val="00666337"/>
    <w:rsid w:val="006663DA"/>
    <w:rsid w:val="00666553"/>
    <w:rsid w:val="006665D3"/>
    <w:rsid w:val="006665ED"/>
    <w:rsid w:val="00666619"/>
    <w:rsid w:val="00666657"/>
    <w:rsid w:val="0066668A"/>
    <w:rsid w:val="00666695"/>
    <w:rsid w:val="0066669B"/>
    <w:rsid w:val="0066669F"/>
    <w:rsid w:val="006667CC"/>
    <w:rsid w:val="0066687E"/>
    <w:rsid w:val="006668D6"/>
    <w:rsid w:val="006669FE"/>
    <w:rsid w:val="00666A94"/>
    <w:rsid w:val="00666AB6"/>
    <w:rsid w:val="00666AFB"/>
    <w:rsid w:val="00666B42"/>
    <w:rsid w:val="00666DA5"/>
    <w:rsid w:val="00666F4C"/>
    <w:rsid w:val="006670DB"/>
    <w:rsid w:val="006672C0"/>
    <w:rsid w:val="0066744A"/>
    <w:rsid w:val="00667616"/>
    <w:rsid w:val="0066766E"/>
    <w:rsid w:val="00667725"/>
    <w:rsid w:val="00667835"/>
    <w:rsid w:val="0066783B"/>
    <w:rsid w:val="00667844"/>
    <w:rsid w:val="006678A2"/>
    <w:rsid w:val="006678E8"/>
    <w:rsid w:val="00667A0B"/>
    <w:rsid w:val="00667A5B"/>
    <w:rsid w:val="00667BC9"/>
    <w:rsid w:val="00667CA6"/>
    <w:rsid w:val="00667CA7"/>
    <w:rsid w:val="00667D0B"/>
    <w:rsid w:val="00667D92"/>
    <w:rsid w:val="00667E70"/>
    <w:rsid w:val="00667E92"/>
    <w:rsid w:val="00670108"/>
    <w:rsid w:val="006702E0"/>
    <w:rsid w:val="0067037F"/>
    <w:rsid w:val="0067040F"/>
    <w:rsid w:val="00670468"/>
    <w:rsid w:val="006704E1"/>
    <w:rsid w:val="0067056B"/>
    <w:rsid w:val="006706E3"/>
    <w:rsid w:val="0067084F"/>
    <w:rsid w:val="0067089E"/>
    <w:rsid w:val="00670931"/>
    <w:rsid w:val="00670A57"/>
    <w:rsid w:val="00670A69"/>
    <w:rsid w:val="00670A9E"/>
    <w:rsid w:val="00670AD9"/>
    <w:rsid w:val="00670B1D"/>
    <w:rsid w:val="00670BAD"/>
    <w:rsid w:val="00670C3B"/>
    <w:rsid w:val="00670C4F"/>
    <w:rsid w:val="00670D66"/>
    <w:rsid w:val="0067104E"/>
    <w:rsid w:val="00671069"/>
    <w:rsid w:val="006710AD"/>
    <w:rsid w:val="006710B9"/>
    <w:rsid w:val="00671195"/>
    <w:rsid w:val="00671434"/>
    <w:rsid w:val="006714DD"/>
    <w:rsid w:val="0067155C"/>
    <w:rsid w:val="0067155F"/>
    <w:rsid w:val="00671594"/>
    <w:rsid w:val="00671634"/>
    <w:rsid w:val="006716E7"/>
    <w:rsid w:val="00671700"/>
    <w:rsid w:val="00671786"/>
    <w:rsid w:val="006717CC"/>
    <w:rsid w:val="006717FD"/>
    <w:rsid w:val="00671914"/>
    <w:rsid w:val="0067191D"/>
    <w:rsid w:val="00671968"/>
    <w:rsid w:val="00671A85"/>
    <w:rsid w:val="00671A94"/>
    <w:rsid w:val="00671C20"/>
    <w:rsid w:val="00671C2C"/>
    <w:rsid w:val="00671C94"/>
    <w:rsid w:val="00671CB7"/>
    <w:rsid w:val="00671CC4"/>
    <w:rsid w:val="00671DBC"/>
    <w:rsid w:val="00671E85"/>
    <w:rsid w:val="00672033"/>
    <w:rsid w:val="00672065"/>
    <w:rsid w:val="006720B5"/>
    <w:rsid w:val="00672156"/>
    <w:rsid w:val="0067224C"/>
    <w:rsid w:val="0067227E"/>
    <w:rsid w:val="006723B7"/>
    <w:rsid w:val="006723CD"/>
    <w:rsid w:val="00672479"/>
    <w:rsid w:val="0067285E"/>
    <w:rsid w:val="00672A7E"/>
    <w:rsid w:val="00672AEC"/>
    <w:rsid w:val="00672B35"/>
    <w:rsid w:val="00672BBC"/>
    <w:rsid w:val="00672BEC"/>
    <w:rsid w:val="00672C0C"/>
    <w:rsid w:val="00672C78"/>
    <w:rsid w:val="00672D8C"/>
    <w:rsid w:val="00672DC2"/>
    <w:rsid w:val="00672DCC"/>
    <w:rsid w:val="00672E5F"/>
    <w:rsid w:val="00672F49"/>
    <w:rsid w:val="006730ED"/>
    <w:rsid w:val="00673109"/>
    <w:rsid w:val="006731AC"/>
    <w:rsid w:val="006733DE"/>
    <w:rsid w:val="0067342D"/>
    <w:rsid w:val="00673448"/>
    <w:rsid w:val="006736B9"/>
    <w:rsid w:val="00673878"/>
    <w:rsid w:val="006738CD"/>
    <w:rsid w:val="00673980"/>
    <w:rsid w:val="006739A0"/>
    <w:rsid w:val="006739D2"/>
    <w:rsid w:val="00673C39"/>
    <w:rsid w:val="00673C89"/>
    <w:rsid w:val="00673C99"/>
    <w:rsid w:val="00673ED4"/>
    <w:rsid w:val="00673FE8"/>
    <w:rsid w:val="006741F0"/>
    <w:rsid w:val="006742DF"/>
    <w:rsid w:val="00674366"/>
    <w:rsid w:val="006743A2"/>
    <w:rsid w:val="00674424"/>
    <w:rsid w:val="0067443B"/>
    <w:rsid w:val="0067447C"/>
    <w:rsid w:val="006744D5"/>
    <w:rsid w:val="00674541"/>
    <w:rsid w:val="00674615"/>
    <w:rsid w:val="00674685"/>
    <w:rsid w:val="00674691"/>
    <w:rsid w:val="006746ED"/>
    <w:rsid w:val="00674858"/>
    <w:rsid w:val="00674959"/>
    <w:rsid w:val="00674960"/>
    <w:rsid w:val="006749AB"/>
    <w:rsid w:val="00674A2D"/>
    <w:rsid w:val="00674A4F"/>
    <w:rsid w:val="00674D72"/>
    <w:rsid w:val="0067500C"/>
    <w:rsid w:val="0067500D"/>
    <w:rsid w:val="006750CA"/>
    <w:rsid w:val="00675132"/>
    <w:rsid w:val="006751B4"/>
    <w:rsid w:val="00675243"/>
    <w:rsid w:val="00675462"/>
    <w:rsid w:val="00675481"/>
    <w:rsid w:val="006755A5"/>
    <w:rsid w:val="0067563A"/>
    <w:rsid w:val="006756C5"/>
    <w:rsid w:val="0067578F"/>
    <w:rsid w:val="006757A9"/>
    <w:rsid w:val="00675813"/>
    <w:rsid w:val="0067596B"/>
    <w:rsid w:val="006759D4"/>
    <w:rsid w:val="00675A27"/>
    <w:rsid w:val="00675B51"/>
    <w:rsid w:val="00675C80"/>
    <w:rsid w:val="00675E03"/>
    <w:rsid w:val="00675FF6"/>
    <w:rsid w:val="00676054"/>
    <w:rsid w:val="006760CA"/>
    <w:rsid w:val="00676128"/>
    <w:rsid w:val="0067628D"/>
    <w:rsid w:val="006762F3"/>
    <w:rsid w:val="006764D7"/>
    <w:rsid w:val="006765D2"/>
    <w:rsid w:val="006765F1"/>
    <w:rsid w:val="006767B7"/>
    <w:rsid w:val="006767FB"/>
    <w:rsid w:val="00676932"/>
    <w:rsid w:val="00676944"/>
    <w:rsid w:val="00676B37"/>
    <w:rsid w:val="00676B38"/>
    <w:rsid w:val="00676B91"/>
    <w:rsid w:val="00676BCA"/>
    <w:rsid w:val="00676BF8"/>
    <w:rsid w:val="00676C13"/>
    <w:rsid w:val="00676C46"/>
    <w:rsid w:val="00676CE1"/>
    <w:rsid w:val="00676DB9"/>
    <w:rsid w:val="00676E5B"/>
    <w:rsid w:val="00676EBD"/>
    <w:rsid w:val="00676F94"/>
    <w:rsid w:val="00677023"/>
    <w:rsid w:val="0067708B"/>
    <w:rsid w:val="006770FC"/>
    <w:rsid w:val="00677177"/>
    <w:rsid w:val="006771B8"/>
    <w:rsid w:val="00677249"/>
    <w:rsid w:val="00677411"/>
    <w:rsid w:val="0067742B"/>
    <w:rsid w:val="0067757F"/>
    <w:rsid w:val="00677679"/>
    <w:rsid w:val="006776A0"/>
    <w:rsid w:val="006776F5"/>
    <w:rsid w:val="00677738"/>
    <w:rsid w:val="00677760"/>
    <w:rsid w:val="0067776E"/>
    <w:rsid w:val="0067776F"/>
    <w:rsid w:val="006777DA"/>
    <w:rsid w:val="006778FA"/>
    <w:rsid w:val="0067797D"/>
    <w:rsid w:val="00677AD6"/>
    <w:rsid w:val="00677C7F"/>
    <w:rsid w:val="00677D1A"/>
    <w:rsid w:val="00677F0F"/>
    <w:rsid w:val="00680021"/>
    <w:rsid w:val="00680049"/>
    <w:rsid w:val="00680070"/>
    <w:rsid w:val="006802F1"/>
    <w:rsid w:val="0068030A"/>
    <w:rsid w:val="00680335"/>
    <w:rsid w:val="00680643"/>
    <w:rsid w:val="006806B1"/>
    <w:rsid w:val="0068074A"/>
    <w:rsid w:val="00680844"/>
    <w:rsid w:val="00680885"/>
    <w:rsid w:val="006808D3"/>
    <w:rsid w:val="00680A5D"/>
    <w:rsid w:val="00680C2A"/>
    <w:rsid w:val="00680D09"/>
    <w:rsid w:val="00680D53"/>
    <w:rsid w:val="00680DA7"/>
    <w:rsid w:val="00680E6C"/>
    <w:rsid w:val="00680ECC"/>
    <w:rsid w:val="00680F94"/>
    <w:rsid w:val="00680FAD"/>
    <w:rsid w:val="0068102C"/>
    <w:rsid w:val="00681038"/>
    <w:rsid w:val="00681162"/>
    <w:rsid w:val="00681300"/>
    <w:rsid w:val="00681302"/>
    <w:rsid w:val="0068131E"/>
    <w:rsid w:val="0068132E"/>
    <w:rsid w:val="00681372"/>
    <w:rsid w:val="006814FB"/>
    <w:rsid w:val="00681544"/>
    <w:rsid w:val="00681617"/>
    <w:rsid w:val="006817B5"/>
    <w:rsid w:val="006817E0"/>
    <w:rsid w:val="00681807"/>
    <w:rsid w:val="00681838"/>
    <w:rsid w:val="00681958"/>
    <w:rsid w:val="006819E4"/>
    <w:rsid w:val="00681AF3"/>
    <w:rsid w:val="00681B7F"/>
    <w:rsid w:val="00681B84"/>
    <w:rsid w:val="00681C43"/>
    <w:rsid w:val="00681C83"/>
    <w:rsid w:val="00681D5C"/>
    <w:rsid w:val="00681D77"/>
    <w:rsid w:val="00681DBD"/>
    <w:rsid w:val="00681DD0"/>
    <w:rsid w:val="00681ECE"/>
    <w:rsid w:val="0068221B"/>
    <w:rsid w:val="00682233"/>
    <w:rsid w:val="0068225A"/>
    <w:rsid w:val="006822D2"/>
    <w:rsid w:val="006822D8"/>
    <w:rsid w:val="00682407"/>
    <w:rsid w:val="006824C6"/>
    <w:rsid w:val="006824FF"/>
    <w:rsid w:val="0068265F"/>
    <w:rsid w:val="0068268B"/>
    <w:rsid w:val="0068276F"/>
    <w:rsid w:val="00682791"/>
    <w:rsid w:val="006827DA"/>
    <w:rsid w:val="0068285E"/>
    <w:rsid w:val="006828BE"/>
    <w:rsid w:val="00682907"/>
    <w:rsid w:val="0068291E"/>
    <w:rsid w:val="0068294E"/>
    <w:rsid w:val="006829D6"/>
    <w:rsid w:val="00682A86"/>
    <w:rsid w:val="00682AE4"/>
    <w:rsid w:val="00682C56"/>
    <w:rsid w:val="00682CEB"/>
    <w:rsid w:val="00682D72"/>
    <w:rsid w:val="00682D7C"/>
    <w:rsid w:val="00682DE9"/>
    <w:rsid w:val="00682EA5"/>
    <w:rsid w:val="00682F15"/>
    <w:rsid w:val="00682F27"/>
    <w:rsid w:val="00682F28"/>
    <w:rsid w:val="00682F90"/>
    <w:rsid w:val="0068300D"/>
    <w:rsid w:val="00683068"/>
    <w:rsid w:val="0068306C"/>
    <w:rsid w:val="006831C1"/>
    <w:rsid w:val="00683299"/>
    <w:rsid w:val="006832D7"/>
    <w:rsid w:val="00683563"/>
    <w:rsid w:val="00683644"/>
    <w:rsid w:val="00683666"/>
    <w:rsid w:val="0068378B"/>
    <w:rsid w:val="00683922"/>
    <w:rsid w:val="00683971"/>
    <w:rsid w:val="006839B3"/>
    <w:rsid w:val="00683A6E"/>
    <w:rsid w:val="00683B26"/>
    <w:rsid w:val="00683C47"/>
    <w:rsid w:val="00683DA4"/>
    <w:rsid w:val="00683DC5"/>
    <w:rsid w:val="00683E0E"/>
    <w:rsid w:val="00684337"/>
    <w:rsid w:val="0068433D"/>
    <w:rsid w:val="0068433E"/>
    <w:rsid w:val="00684340"/>
    <w:rsid w:val="006843AB"/>
    <w:rsid w:val="0068443C"/>
    <w:rsid w:val="006844D7"/>
    <w:rsid w:val="006844ED"/>
    <w:rsid w:val="0068451F"/>
    <w:rsid w:val="0068459E"/>
    <w:rsid w:val="006845D6"/>
    <w:rsid w:val="006845E4"/>
    <w:rsid w:val="00684750"/>
    <w:rsid w:val="0068477A"/>
    <w:rsid w:val="00684799"/>
    <w:rsid w:val="00684807"/>
    <w:rsid w:val="00684875"/>
    <w:rsid w:val="00684888"/>
    <w:rsid w:val="00684904"/>
    <w:rsid w:val="00684990"/>
    <w:rsid w:val="00684A3A"/>
    <w:rsid w:val="00684AE3"/>
    <w:rsid w:val="00684B71"/>
    <w:rsid w:val="00684B85"/>
    <w:rsid w:val="00684BEC"/>
    <w:rsid w:val="00684C05"/>
    <w:rsid w:val="00684C19"/>
    <w:rsid w:val="00684C62"/>
    <w:rsid w:val="00684D1C"/>
    <w:rsid w:val="00684F30"/>
    <w:rsid w:val="00684F4D"/>
    <w:rsid w:val="00684FEB"/>
    <w:rsid w:val="00685087"/>
    <w:rsid w:val="006853C3"/>
    <w:rsid w:val="00685498"/>
    <w:rsid w:val="0068551B"/>
    <w:rsid w:val="0068554B"/>
    <w:rsid w:val="00685591"/>
    <w:rsid w:val="00685611"/>
    <w:rsid w:val="006856A9"/>
    <w:rsid w:val="0068573D"/>
    <w:rsid w:val="00685740"/>
    <w:rsid w:val="0068582B"/>
    <w:rsid w:val="00685843"/>
    <w:rsid w:val="0068589A"/>
    <w:rsid w:val="006858F9"/>
    <w:rsid w:val="00685927"/>
    <w:rsid w:val="00685B87"/>
    <w:rsid w:val="00685BFA"/>
    <w:rsid w:val="00685C98"/>
    <w:rsid w:val="00685CE5"/>
    <w:rsid w:val="00685D76"/>
    <w:rsid w:val="00685DAC"/>
    <w:rsid w:val="00686096"/>
    <w:rsid w:val="006860AA"/>
    <w:rsid w:val="006861A5"/>
    <w:rsid w:val="0068625E"/>
    <w:rsid w:val="00686490"/>
    <w:rsid w:val="00686610"/>
    <w:rsid w:val="00686617"/>
    <w:rsid w:val="00686624"/>
    <w:rsid w:val="0068666E"/>
    <w:rsid w:val="006866BC"/>
    <w:rsid w:val="00686714"/>
    <w:rsid w:val="006867C9"/>
    <w:rsid w:val="00686A80"/>
    <w:rsid w:val="00686ACC"/>
    <w:rsid w:val="00686B2C"/>
    <w:rsid w:val="00686B8F"/>
    <w:rsid w:val="00686C43"/>
    <w:rsid w:val="00686C67"/>
    <w:rsid w:val="00686E91"/>
    <w:rsid w:val="00686EFA"/>
    <w:rsid w:val="00686FA3"/>
    <w:rsid w:val="0068700C"/>
    <w:rsid w:val="0068702B"/>
    <w:rsid w:val="0068715A"/>
    <w:rsid w:val="0068719E"/>
    <w:rsid w:val="006871C7"/>
    <w:rsid w:val="006871F6"/>
    <w:rsid w:val="0068724A"/>
    <w:rsid w:val="00687289"/>
    <w:rsid w:val="006873BA"/>
    <w:rsid w:val="006873F5"/>
    <w:rsid w:val="0068741B"/>
    <w:rsid w:val="00687438"/>
    <w:rsid w:val="006874BA"/>
    <w:rsid w:val="00687633"/>
    <w:rsid w:val="00687695"/>
    <w:rsid w:val="006876CA"/>
    <w:rsid w:val="00687775"/>
    <w:rsid w:val="0068779D"/>
    <w:rsid w:val="006877F0"/>
    <w:rsid w:val="00687A90"/>
    <w:rsid w:val="00687AF9"/>
    <w:rsid w:val="00687B3D"/>
    <w:rsid w:val="00687B7E"/>
    <w:rsid w:val="00687C23"/>
    <w:rsid w:val="006903F8"/>
    <w:rsid w:val="0069044A"/>
    <w:rsid w:val="00690489"/>
    <w:rsid w:val="006904F4"/>
    <w:rsid w:val="006905E4"/>
    <w:rsid w:val="00690664"/>
    <w:rsid w:val="00690751"/>
    <w:rsid w:val="00690763"/>
    <w:rsid w:val="00690799"/>
    <w:rsid w:val="006908B4"/>
    <w:rsid w:val="0069093B"/>
    <w:rsid w:val="00690969"/>
    <w:rsid w:val="006909FC"/>
    <w:rsid w:val="00690A01"/>
    <w:rsid w:val="00690AC6"/>
    <w:rsid w:val="00690B95"/>
    <w:rsid w:val="00690C1C"/>
    <w:rsid w:val="00690C28"/>
    <w:rsid w:val="00690E9C"/>
    <w:rsid w:val="00690F81"/>
    <w:rsid w:val="00691035"/>
    <w:rsid w:val="006910A9"/>
    <w:rsid w:val="006910D0"/>
    <w:rsid w:val="0069125A"/>
    <w:rsid w:val="00691263"/>
    <w:rsid w:val="006912E2"/>
    <w:rsid w:val="006913D4"/>
    <w:rsid w:val="00691404"/>
    <w:rsid w:val="0069147C"/>
    <w:rsid w:val="00691487"/>
    <w:rsid w:val="0069169B"/>
    <w:rsid w:val="006917FD"/>
    <w:rsid w:val="006918DE"/>
    <w:rsid w:val="00691926"/>
    <w:rsid w:val="006919CE"/>
    <w:rsid w:val="00691A58"/>
    <w:rsid w:val="00691A75"/>
    <w:rsid w:val="00691AA7"/>
    <w:rsid w:val="00691BEE"/>
    <w:rsid w:val="00691C9E"/>
    <w:rsid w:val="00691CAA"/>
    <w:rsid w:val="00691CB4"/>
    <w:rsid w:val="00691DB5"/>
    <w:rsid w:val="00691E39"/>
    <w:rsid w:val="00691E6F"/>
    <w:rsid w:val="00691EEE"/>
    <w:rsid w:val="00692026"/>
    <w:rsid w:val="00692327"/>
    <w:rsid w:val="006923D5"/>
    <w:rsid w:val="0069244B"/>
    <w:rsid w:val="00692464"/>
    <w:rsid w:val="0069255D"/>
    <w:rsid w:val="006925D0"/>
    <w:rsid w:val="006925F5"/>
    <w:rsid w:val="00692683"/>
    <w:rsid w:val="0069269E"/>
    <w:rsid w:val="006926ED"/>
    <w:rsid w:val="006927A1"/>
    <w:rsid w:val="006927A9"/>
    <w:rsid w:val="006927E8"/>
    <w:rsid w:val="00692832"/>
    <w:rsid w:val="00692876"/>
    <w:rsid w:val="0069288A"/>
    <w:rsid w:val="006928B4"/>
    <w:rsid w:val="00692903"/>
    <w:rsid w:val="00692904"/>
    <w:rsid w:val="00692912"/>
    <w:rsid w:val="00692A2D"/>
    <w:rsid w:val="00692B29"/>
    <w:rsid w:val="00692B52"/>
    <w:rsid w:val="00692C55"/>
    <w:rsid w:val="00692DED"/>
    <w:rsid w:val="00692F45"/>
    <w:rsid w:val="00692F5F"/>
    <w:rsid w:val="00692F9F"/>
    <w:rsid w:val="0069306E"/>
    <w:rsid w:val="0069308D"/>
    <w:rsid w:val="00693154"/>
    <w:rsid w:val="0069318D"/>
    <w:rsid w:val="00693194"/>
    <w:rsid w:val="006931A9"/>
    <w:rsid w:val="006931B2"/>
    <w:rsid w:val="006931FD"/>
    <w:rsid w:val="0069326B"/>
    <w:rsid w:val="006932DA"/>
    <w:rsid w:val="00693556"/>
    <w:rsid w:val="0069359E"/>
    <w:rsid w:val="006935AB"/>
    <w:rsid w:val="006935DE"/>
    <w:rsid w:val="0069366C"/>
    <w:rsid w:val="006936D1"/>
    <w:rsid w:val="006937AD"/>
    <w:rsid w:val="0069380F"/>
    <w:rsid w:val="00693824"/>
    <w:rsid w:val="006938F2"/>
    <w:rsid w:val="00693A58"/>
    <w:rsid w:val="00693A8B"/>
    <w:rsid w:val="00693AC9"/>
    <w:rsid w:val="00693EAF"/>
    <w:rsid w:val="00693F5D"/>
    <w:rsid w:val="00693F5F"/>
    <w:rsid w:val="00693F76"/>
    <w:rsid w:val="00693F7D"/>
    <w:rsid w:val="0069402B"/>
    <w:rsid w:val="0069415B"/>
    <w:rsid w:val="00694315"/>
    <w:rsid w:val="00694332"/>
    <w:rsid w:val="00694337"/>
    <w:rsid w:val="0069443C"/>
    <w:rsid w:val="00694507"/>
    <w:rsid w:val="0069451C"/>
    <w:rsid w:val="0069454F"/>
    <w:rsid w:val="0069458B"/>
    <w:rsid w:val="006946B0"/>
    <w:rsid w:val="00694821"/>
    <w:rsid w:val="0069489E"/>
    <w:rsid w:val="00694943"/>
    <w:rsid w:val="006949C8"/>
    <w:rsid w:val="00694A2E"/>
    <w:rsid w:val="00694B50"/>
    <w:rsid w:val="00694BC1"/>
    <w:rsid w:val="00694BF6"/>
    <w:rsid w:val="00694C35"/>
    <w:rsid w:val="00694E69"/>
    <w:rsid w:val="00694F40"/>
    <w:rsid w:val="00694FF3"/>
    <w:rsid w:val="00695027"/>
    <w:rsid w:val="0069502C"/>
    <w:rsid w:val="00695053"/>
    <w:rsid w:val="0069514D"/>
    <w:rsid w:val="0069518A"/>
    <w:rsid w:val="0069519B"/>
    <w:rsid w:val="00695313"/>
    <w:rsid w:val="0069544B"/>
    <w:rsid w:val="00695570"/>
    <w:rsid w:val="0069559B"/>
    <w:rsid w:val="006956A6"/>
    <w:rsid w:val="006957CC"/>
    <w:rsid w:val="0069585E"/>
    <w:rsid w:val="00695A4B"/>
    <w:rsid w:val="00695A5D"/>
    <w:rsid w:val="00695AC6"/>
    <w:rsid w:val="00695B09"/>
    <w:rsid w:val="00695B43"/>
    <w:rsid w:val="00695C65"/>
    <w:rsid w:val="00695D28"/>
    <w:rsid w:val="00695D63"/>
    <w:rsid w:val="00695F01"/>
    <w:rsid w:val="00695F60"/>
    <w:rsid w:val="0069606E"/>
    <w:rsid w:val="00696442"/>
    <w:rsid w:val="006964E2"/>
    <w:rsid w:val="00696593"/>
    <w:rsid w:val="0069664B"/>
    <w:rsid w:val="00696668"/>
    <w:rsid w:val="00696675"/>
    <w:rsid w:val="00696697"/>
    <w:rsid w:val="0069669D"/>
    <w:rsid w:val="006966C4"/>
    <w:rsid w:val="00696710"/>
    <w:rsid w:val="00696800"/>
    <w:rsid w:val="006968C5"/>
    <w:rsid w:val="00696BD8"/>
    <w:rsid w:val="00696BE9"/>
    <w:rsid w:val="00696C4D"/>
    <w:rsid w:val="00696CBE"/>
    <w:rsid w:val="00696E24"/>
    <w:rsid w:val="00696F0F"/>
    <w:rsid w:val="00696FE4"/>
    <w:rsid w:val="006970A3"/>
    <w:rsid w:val="006971C4"/>
    <w:rsid w:val="006972C7"/>
    <w:rsid w:val="00697384"/>
    <w:rsid w:val="006973D7"/>
    <w:rsid w:val="006973F8"/>
    <w:rsid w:val="00697563"/>
    <w:rsid w:val="006976A9"/>
    <w:rsid w:val="00697752"/>
    <w:rsid w:val="00697758"/>
    <w:rsid w:val="0069777A"/>
    <w:rsid w:val="006977FC"/>
    <w:rsid w:val="0069780F"/>
    <w:rsid w:val="006978B0"/>
    <w:rsid w:val="00697931"/>
    <w:rsid w:val="00697977"/>
    <w:rsid w:val="00697A3E"/>
    <w:rsid w:val="00697B52"/>
    <w:rsid w:val="00697BE8"/>
    <w:rsid w:val="00697CE3"/>
    <w:rsid w:val="00697DE3"/>
    <w:rsid w:val="00697F8C"/>
    <w:rsid w:val="006A0190"/>
    <w:rsid w:val="006A01C3"/>
    <w:rsid w:val="006A02EB"/>
    <w:rsid w:val="006A037E"/>
    <w:rsid w:val="006A0490"/>
    <w:rsid w:val="006A06A0"/>
    <w:rsid w:val="006A07D4"/>
    <w:rsid w:val="006A0A1F"/>
    <w:rsid w:val="006A0AD8"/>
    <w:rsid w:val="006A0AEB"/>
    <w:rsid w:val="006A0D23"/>
    <w:rsid w:val="006A0D26"/>
    <w:rsid w:val="006A0DE4"/>
    <w:rsid w:val="006A0E10"/>
    <w:rsid w:val="006A0E44"/>
    <w:rsid w:val="006A0E97"/>
    <w:rsid w:val="006A102C"/>
    <w:rsid w:val="006A106A"/>
    <w:rsid w:val="006A1077"/>
    <w:rsid w:val="006A10CB"/>
    <w:rsid w:val="006A114D"/>
    <w:rsid w:val="006A118F"/>
    <w:rsid w:val="006A11EB"/>
    <w:rsid w:val="006A12CE"/>
    <w:rsid w:val="006A1308"/>
    <w:rsid w:val="006A138A"/>
    <w:rsid w:val="006A15BD"/>
    <w:rsid w:val="006A15FF"/>
    <w:rsid w:val="006A16ED"/>
    <w:rsid w:val="006A1859"/>
    <w:rsid w:val="006A1872"/>
    <w:rsid w:val="006A1B65"/>
    <w:rsid w:val="006A1C40"/>
    <w:rsid w:val="006A1CCE"/>
    <w:rsid w:val="006A1D44"/>
    <w:rsid w:val="006A1E57"/>
    <w:rsid w:val="006A1E64"/>
    <w:rsid w:val="006A1E83"/>
    <w:rsid w:val="006A1EBA"/>
    <w:rsid w:val="006A1EF2"/>
    <w:rsid w:val="006A1F22"/>
    <w:rsid w:val="006A205A"/>
    <w:rsid w:val="006A2165"/>
    <w:rsid w:val="006A21C7"/>
    <w:rsid w:val="006A21EB"/>
    <w:rsid w:val="006A21FE"/>
    <w:rsid w:val="006A2269"/>
    <w:rsid w:val="006A231D"/>
    <w:rsid w:val="006A2343"/>
    <w:rsid w:val="006A23AC"/>
    <w:rsid w:val="006A251F"/>
    <w:rsid w:val="006A264C"/>
    <w:rsid w:val="006A26C4"/>
    <w:rsid w:val="006A26D4"/>
    <w:rsid w:val="006A2810"/>
    <w:rsid w:val="006A2832"/>
    <w:rsid w:val="006A28C3"/>
    <w:rsid w:val="006A296A"/>
    <w:rsid w:val="006A29EF"/>
    <w:rsid w:val="006A2A74"/>
    <w:rsid w:val="006A2BF0"/>
    <w:rsid w:val="006A2CBD"/>
    <w:rsid w:val="006A2D4D"/>
    <w:rsid w:val="006A2E12"/>
    <w:rsid w:val="006A2EA5"/>
    <w:rsid w:val="006A2F6C"/>
    <w:rsid w:val="006A2FFD"/>
    <w:rsid w:val="006A30B9"/>
    <w:rsid w:val="006A3141"/>
    <w:rsid w:val="006A3518"/>
    <w:rsid w:val="006A353E"/>
    <w:rsid w:val="006A36D9"/>
    <w:rsid w:val="006A3881"/>
    <w:rsid w:val="006A3943"/>
    <w:rsid w:val="006A3965"/>
    <w:rsid w:val="006A3D79"/>
    <w:rsid w:val="006A3F3A"/>
    <w:rsid w:val="006A3FC7"/>
    <w:rsid w:val="006A4005"/>
    <w:rsid w:val="006A4040"/>
    <w:rsid w:val="006A40B7"/>
    <w:rsid w:val="006A4122"/>
    <w:rsid w:val="006A4416"/>
    <w:rsid w:val="006A4462"/>
    <w:rsid w:val="006A44DD"/>
    <w:rsid w:val="006A44E6"/>
    <w:rsid w:val="006A4541"/>
    <w:rsid w:val="006A454B"/>
    <w:rsid w:val="006A4554"/>
    <w:rsid w:val="006A4597"/>
    <w:rsid w:val="006A4752"/>
    <w:rsid w:val="006A47D8"/>
    <w:rsid w:val="006A48D9"/>
    <w:rsid w:val="006A4B8A"/>
    <w:rsid w:val="006A4C5D"/>
    <w:rsid w:val="006A4CBE"/>
    <w:rsid w:val="006A4CFF"/>
    <w:rsid w:val="006A4DC9"/>
    <w:rsid w:val="006A4E42"/>
    <w:rsid w:val="006A4ECD"/>
    <w:rsid w:val="006A4F6A"/>
    <w:rsid w:val="006A5279"/>
    <w:rsid w:val="006A5292"/>
    <w:rsid w:val="006A52F4"/>
    <w:rsid w:val="006A534D"/>
    <w:rsid w:val="006A545C"/>
    <w:rsid w:val="006A55CB"/>
    <w:rsid w:val="006A57C6"/>
    <w:rsid w:val="006A5965"/>
    <w:rsid w:val="006A597A"/>
    <w:rsid w:val="006A5AFC"/>
    <w:rsid w:val="006A5B2C"/>
    <w:rsid w:val="006A5B32"/>
    <w:rsid w:val="006A5B9B"/>
    <w:rsid w:val="006A5CFB"/>
    <w:rsid w:val="006A5D60"/>
    <w:rsid w:val="006A5DCC"/>
    <w:rsid w:val="006A5DE2"/>
    <w:rsid w:val="006A5E51"/>
    <w:rsid w:val="006A5E58"/>
    <w:rsid w:val="006A5E82"/>
    <w:rsid w:val="006A5ECD"/>
    <w:rsid w:val="006A5F90"/>
    <w:rsid w:val="006A5FE7"/>
    <w:rsid w:val="006A6050"/>
    <w:rsid w:val="006A60B3"/>
    <w:rsid w:val="006A62A8"/>
    <w:rsid w:val="006A6386"/>
    <w:rsid w:val="006A644B"/>
    <w:rsid w:val="006A6464"/>
    <w:rsid w:val="006A64C8"/>
    <w:rsid w:val="006A6510"/>
    <w:rsid w:val="006A6526"/>
    <w:rsid w:val="006A65C6"/>
    <w:rsid w:val="006A67F4"/>
    <w:rsid w:val="006A68BF"/>
    <w:rsid w:val="006A6921"/>
    <w:rsid w:val="006A69EF"/>
    <w:rsid w:val="006A6B0F"/>
    <w:rsid w:val="006A6B61"/>
    <w:rsid w:val="006A6C3E"/>
    <w:rsid w:val="006A6CCA"/>
    <w:rsid w:val="006A6CFE"/>
    <w:rsid w:val="006A6EA1"/>
    <w:rsid w:val="006A6F36"/>
    <w:rsid w:val="006A7097"/>
    <w:rsid w:val="006A70DA"/>
    <w:rsid w:val="006A70E8"/>
    <w:rsid w:val="006A7398"/>
    <w:rsid w:val="006A740C"/>
    <w:rsid w:val="006A74E8"/>
    <w:rsid w:val="006A7570"/>
    <w:rsid w:val="006A76DF"/>
    <w:rsid w:val="006A776B"/>
    <w:rsid w:val="006A783F"/>
    <w:rsid w:val="006A787A"/>
    <w:rsid w:val="006A7A90"/>
    <w:rsid w:val="006A7BB1"/>
    <w:rsid w:val="006A7BDF"/>
    <w:rsid w:val="006A7CBB"/>
    <w:rsid w:val="006A7CF8"/>
    <w:rsid w:val="006A7CFC"/>
    <w:rsid w:val="006A7D3F"/>
    <w:rsid w:val="006A7DEF"/>
    <w:rsid w:val="006A7DF7"/>
    <w:rsid w:val="006A7E2B"/>
    <w:rsid w:val="006A7E8F"/>
    <w:rsid w:val="006A7EE0"/>
    <w:rsid w:val="006A7EF3"/>
    <w:rsid w:val="006A7F02"/>
    <w:rsid w:val="006A7FD3"/>
    <w:rsid w:val="006B0034"/>
    <w:rsid w:val="006B005A"/>
    <w:rsid w:val="006B00E1"/>
    <w:rsid w:val="006B0177"/>
    <w:rsid w:val="006B01B6"/>
    <w:rsid w:val="006B022A"/>
    <w:rsid w:val="006B031B"/>
    <w:rsid w:val="006B03DB"/>
    <w:rsid w:val="006B05A9"/>
    <w:rsid w:val="006B087A"/>
    <w:rsid w:val="006B0917"/>
    <w:rsid w:val="006B0950"/>
    <w:rsid w:val="006B0A36"/>
    <w:rsid w:val="006B0A81"/>
    <w:rsid w:val="006B0A92"/>
    <w:rsid w:val="006B0BFC"/>
    <w:rsid w:val="006B0CDE"/>
    <w:rsid w:val="006B0CE1"/>
    <w:rsid w:val="006B0D8D"/>
    <w:rsid w:val="006B0F12"/>
    <w:rsid w:val="006B1020"/>
    <w:rsid w:val="006B1082"/>
    <w:rsid w:val="006B1121"/>
    <w:rsid w:val="006B1127"/>
    <w:rsid w:val="006B1163"/>
    <w:rsid w:val="006B1166"/>
    <w:rsid w:val="006B11AA"/>
    <w:rsid w:val="006B11F0"/>
    <w:rsid w:val="006B1219"/>
    <w:rsid w:val="006B14BA"/>
    <w:rsid w:val="006B1510"/>
    <w:rsid w:val="006B173F"/>
    <w:rsid w:val="006B17B9"/>
    <w:rsid w:val="006B19DC"/>
    <w:rsid w:val="006B19FC"/>
    <w:rsid w:val="006B1B34"/>
    <w:rsid w:val="006B1BCB"/>
    <w:rsid w:val="006B1CA4"/>
    <w:rsid w:val="006B1D74"/>
    <w:rsid w:val="006B1D7F"/>
    <w:rsid w:val="006B1D8B"/>
    <w:rsid w:val="006B1EEA"/>
    <w:rsid w:val="006B1FF2"/>
    <w:rsid w:val="006B208D"/>
    <w:rsid w:val="006B21F9"/>
    <w:rsid w:val="006B226C"/>
    <w:rsid w:val="006B22B7"/>
    <w:rsid w:val="006B23D0"/>
    <w:rsid w:val="006B25B6"/>
    <w:rsid w:val="006B25C6"/>
    <w:rsid w:val="006B2602"/>
    <w:rsid w:val="006B2795"/>
    <w:rsid w:val="006B2798"/>
    <w:rsid w:val="006B29C9"/>
    <w:rsid w:val="006B29DE"/>
    <w:rsid w:val="006B29DF"/>
    <w:rsid w:val="006B2AD3"/>
    <w:rsid w:val="006B2CFB"/>
    <w:rsid w:val="006B2CFC"/>
    <w:rsid w:val="006B2D84"/>
    <w:rsid w:val="006B2EF1"/>
    <w:rsid w:val="006B30C9"/>
    <w:rsid w:val="006B3194"/>
    <w:rsid w:val="006B31C4"/>
    <w:rsid w:val="006B364F"/>
    <w:rsid w:val="006B37CC"/>
    <w:rsid w:val="006B3A6A"/>
    <w:rsid w:val="006B3AE5"/>
    <w:rsid w:val="006B3B56"/>
    <w:rsid w:val="006B3C44"/>
    <w:rsid w:val="006B3C5D"/>
    <w:rsid w:val="006B3CFE"/>
    <w:rsid w:val="006B3DCF"/>
    <w:rsid w:val="006B3E3F"/>
    <w:rsid w:val="006B3E95"/>
    <w:rsid w:val="006B3F98"/>
    <w:rsid w:val="006B4070"/>
    <w:rsid w:val="006B41BA"/>
    <w:rsid w:val="006B4286"/>
    <w:rsid w:val="006B4357"/>
    <w:rsid w:val="006B43D8"/>
    <w:rsid w:val="006B4587"/>
    <w:rsid w:val="006B46B1"/>
    <w:rsid w:val="006B46FF"/>
    <w:rsid w:val="006B4893"/>
    <w:rsid w:val="006B48A7"/>
    <w:rsid w:val="006B48FE"/>
    <w:rsid w:val="006B497E"/>
    <w:rsid w:val="006B49BA"/>
    <w:rsid w:val="006B49EF"/>
    <w:rsid w:val="006B49F5"/>
    <w:rsid w:val="006B4B09"/>
    <w:rsid w:val="006B4C5A"/>
    <w:rsid w:val="006B4C6B"/>
    <w:rsid w:val="006B4CCD"/>
    <w:rsid w:val="006B4D15"/>
    <w:rsid w:val="006B4DF0"/>
    <w:rsid w:val="006B4E11"/>
    <w:rsid w:val="006B4E32"/>
    <w:rsid w:val="006B4F57"/>
    <w:rsid w:val="006B5059"/>
    <w:rsid w:val="006B5228"/>
    <w:rsid w:val="006B524F"/>
    <w:rsid w:val="006B52D2"/>
    <w:rsid w:val="006B53C6"/>
    <w:rsid w:val="006B5500"/>
    <w:rsid w:val="006B5512"/>
    <w:rsid w:val="006B5624"/>
    <w:rsid w:val="006B5694"/>
    <w:rsid w:val="006B56C2"/>
    <w:rsid w:val="006B57AF"/>
    <w:rsid w:val="006B57D4"/>
    <w:rsid w:val="006B590A"/>
    <w:rsid w:val="006B5993"/>
    <w:rsid w:val="006B5A0C"/>
    <w:rsid w:val="006B5C7C"/>
    <w:rsid w:val="006B5C9D"/>
    <w:rsid w:val="006B5CF7"/>
    <w:rsid w:val="006B5D00"/>
    <w:rsid w:val="006B5D45"/>
    <w:rsid w:val="006B5DA4"/>
    <w:rsid w:val="006B5DE5"/>
    <w:rsid w:val="006B5E64"/>
    <w:rsid w:val="006B5FD3"/>
    <w:rsid w:val="006B61FE"/>
    <w:rsid w:val="006B6279"/>
    <w:rsid w:val="006B6322"/>
    <w:rsid w:val="006B63D6"/>
    <w:rsid w:val="006B6407"/>
    <w:rsid w:val="006B64CF"/>
    <w:rsid w:val="006B6525"/>
    <w:rsid w:val="006B6544"/>
    <w:rsid w:val="006B65B3"/>
    <w:rsid w:val="006B65E7"/>
    <w:rsid w:val="006B6637"/>
    <w:rsid w:val="006B688E"/>
    <w:rsid w:val="006B68FD"/>
    <w:rsid w:val="006B6A0C"/>
    <w:rsid w:val="006B6A94"/>
    <w:rsid w:val="006B6AD7"/>
    <w:rsid w:val="006B6B30"/>
    <w:rsid w:val="006B6B7C"/>
    <w:rsid w:val="006B6C2F"/>
    <w:rsid w:val="006B6D96"/>
    <w:rsid w:val="006B6F35"/>
    <w:rsid w:val="006B6FF1"/>
    <w:rsid w:val="006B7042"/>
    <w:rsid w:val="006B708E"/>
    <w:rsid w:val="006B717A"/>
    <w:rsid w:val="006B7208"/>
    <w:rsid w:val="006B72B9"/>
    <w:rsid w:val="006B72C8"/>
    <w:rsid w:val="006B745D"/>
    <w:rsid w:val="006B7486"/>
    <w:rsid w:val="006B7493"/>
    <w:rsid w:val="006B750E"/>
    <w:rsid w:val="006B7600"/>
    <w:rsid w:val="006B7628"/>
    <w:rsid w:val="006B77DF"/>
    <w:rsid w:val="006B7832"/>
    <w:rsid w:val="006B785A"/>
    <w:rsid w:val="006B790E"/>
    <w:rsid w:val="006B7A53"/>
    <w:rsid w:val="006B7C46"/>
    <w:rsid w:val="006B7D07"/>
    <w:rsid w:val="006B7DE7"/>
    <w:rsid w:val="006B7E22"/>
    <w:rsid w:val="006B7E4E"/>
    <w:rsid w:val="006B7E61"/>
    <w:rsid w:val="006B7FAE"/>
    <w:rsid w:val="006C00AD"/>
    <w:rsid w:val="006C02A4"/>
    <w:rsid w:val="006C02F8"/>
    <w:rsid w:val="006C02FA"/>
    <w:rsid w:val="006C03EE"/>
    <w:rsid w:val="006C07E3"/>
    <w:rsid w:val="006C093C"/>
    <w:rsid w:val="006C096C"/>
    <w:rsid w:val="006C0984"/>
    <w:rsid w:val="006C09A1"/>
    <w:rsid w:val="006C09DA"/>
    <w:rsid w:val="006C0A7A"/>
    <w:rsid w:val="006C0B76"/>
    <w:rsid w:val="006C0C15"/>
    <w:rsid w:val="006C0C8F"/>
    <w:rsid w:val="006C0D67"/>
    <w:rsid w:val="006C0D77"/>
    <w:rsid w:val="006C0DA7"/>
    <w:rsid w:val="006C0E46"/>
    <w:rsid w:val="006C0EA7"/>
    <w:rsid w:val="006C0EEC"/>
    <w:rsid w:val="006C0F31"/>
    <w:rsid w:val="006C0F5D"/>
    <w:rsid w:val="006C0FD7"/>
    <w:rsid w:val="006C1055"/>
    <w:rsid w:val="006C1085"/>
    <w:rsid w:val="006C125A"/>
    <w:rsid w:val="006C126C"/>
    <w:rsid w:val="006C1314"/>
    <w:rsid w:val="006C136F"/>
    <w:rsid w:val="006C13A9"/>
    <w:rsid w:val="006C1419"/>
    <w:rsid w:val="006C14F6"/>
    <w:rsid w:val="006C15DF"/>
    <w:rsid w:val="006C17E0"/>
    <w:rsid w:val="006C18B5"/>
    <w:rsid w:val="006C196D"/>
    <w:rsid w:val="006C19FA"/>
    <w:rsid w:val="006C1B82"/>
    <w:rsid w:val="006C1BBD"/>
    <w:rsid w:val="006C1C67"/>
    <w:rsid w:val="006C1C98"/>
    <w:rsid w:val="006C1CE1"/>
    <w:rsid w:val="006C1D08"/>
    <w:rsid w:val="006C1D35"/>
    <w:rsid w:val="006C1E5F"/>
    <w:rsid w:val="006C21A7"/>
    <w:rsid w:val="006C21C6"/>
    <w:rsid w:val="006C2207"/>
    <w:rsid w:val="006C2242"/>
    <w:rsid w:val="006C2274"/>
    <w:rsid w:val="006C2385"/>
    <w:rsid w:val="006C2571"/>
    <w:rsid w:val="006C2595"/>
    <w:rsid w:val="006C261E"/>
    <w:rsid w:val="006C26BF"/>
    <w:rsid w:val="006C2931"/>
    <w:rsid w:val="006C2AB8"/>
    <w:rsid w:val="006C2B2A"/>
    <w:rsid w:val="006C2B7B"/>
    <w:rsid w:val="006C2B8B"/>
    <w:rsid w:val="006C2C13"/>
    <w:rsid w:val="006C2E23"/>
    <w:rsid w:val="006C2ECE"/>
    <w:rsid w:val="006C2EEE"/>
    <w:rsid w:val="006C3091"/>
    <w:rsid w:val="006C31C6"/>
    <w:rsid w:val="006C3336"/>
    <w:rsid w:val="006C34FC"/>
    <w:rsid w:val="006C3653"/>
    <w:rsid w:val="006C36C0"/>
    <w:rsid w:val="006C3777"/>
    <w:rsid w:val="006C3813"/>
    <w:rsid w:val="006C3940"/>
    <w:rsid w:val="006C3949"/>
    <w:rsid w:val="006C394B"/>
    <w:rsid w:val="006C3A1A"/>
    <w:rsid w:val="006C3A8A"/>
    <w:rsid w:val="006C3A8F"/>
    <w:rsid w:val="006C3BE5"/>
    <w:rsid w:val="006C3C1B"/>
    <w:rsid w:val="006C3E02"/>
    <w:rsid w:val="006C3E7B"/>
    <w:rsid w:val="006C3EE8"/>
    <w:rsid w:val="006C3F9E"/>
    <w:rsid w:val="006C3FD0"/>
    <w:rsid w:val="006C4178"/>
    <w:rsid w:val="006C42CD"/>
    <w:rsid w:val="006C4531"/>
    <w:rsid w:val="006C454B"/>
    <w:rsid w:val="006C460E"/>
    <w:rsid w:val="006C463B"/>
    <w:rsid w:val="006C47BE"/>
    <w:rsid w:val="006C4854"/>
    <w:rsid w:val="006C4887"/>
    <w:rsid w:val="006C4973"/>
    <w:rsid w:val="006C49B5"/>
    <w:rsid w:val="006C4A08"/>
    <w:rsid w:val="006C4A14"/>
    <w:rsid w:val="006C4A4D"/>
    <w:rsid w:val="006C4AF4"/>
    <w:rsid w:val="006C4B20"/>
    <w:rsid w:val="006C4B3A"/>
    <w:rsid w:val="006C4B3F"/>
    <w:rsid w:val="006C4BE2"/>
    <w:rsid w:val="006C4C5B"/>
    <w:rsid w:val="006C4CF8"/>
    <w:rsid w:val="006C4D3E"/>
    <w:rsid w:val="006C4DDA"/>
    <w:rsid w:val="006C4E11"/>
    <w:rsid w:val="006C4E14"/>
    <w:rsid w:val="006C4EE1"/>
    <w:rsid w:val="006C4F77"/>
    <w:rsid w:val="006C4F8C"/>
    <w:rsid w:val="006C5143"/>
    <w:rsid w:val="006C517C"/>
    <w:rsid w:val="006C51B7"/>
    <w:rsid w:val="006C51E7"/>
    <w:rsid w:val="006C524E"/>
    <w:rsid w:val="006C5432"/>
    <w:rsid w:val="006C543A"/>
    <w:rsid w:val="006C5449"/>
    <w:rsid w:val="006C54FA"/>
    <w:rsid w:val="006C55D7"/>
    <w:rsid w:val="006C5686"/>
    <w:rsid w:val="006C582C"/>
    <w:rsid w:val="006C5875"/>
    <w:rsid w:val="006C587F"/>
    <w:rsid w:val="006C5888"/>
    <w:rsid w:val="006C59D4"/>
    <w:rsid w:val="006C5ACD"/>
    <w:rsid w:val="006C5BAF"/>
    <w:rsid w:val="006C5C15"/>
    <w:rsid w:val="006C5C67"/>
    <w:rsid w:val="006C5D36"/>
    <w:rsid w:val="006C5D61"/>
    <w:rsid w:val="006C5D7B"/>
    <w:rsid w:val="006C5E06"/>
    <w:rsid w:val="006C5E45"/>
    <w:rsid w:val="006C5E88"/>
    <w:rsid w:val="006C5EA3"/>
    <w:rsid w:val="006C5F17"/>
    <w:rsid w:val="006C5F57"/>
    <w:rsid w:val="006C60CE"/>
    <w:rsid w:val="006C613C"/>
    <w:rsid w:val="006C61AB"/>
    <w:rsid w:val="006C6228"/>
    <w:rsid w:val="006C632E"/>
    <w:rsid w:val="006C647A"/>
    <w:rsid w:val="006C64AB"/>
    <w:rsid w:val="006C65F1"/>
    <w:rsid w:val="006C6616"/>
    <w:rsid w:val="006C6674"/>
    <w:rsid w:val="006C66BB"/>
    <w:rsid w:val="006C6740"/>
    <w:rsid w:val="006C684F"/>
    <w:rsid w:val="006C68DE"/>
    <w:rsid w:val="006C6918"/>
    <w:rsid w:val="006C6971"/>
    <w:rsid w:val="006C6A33"/>
    <w:rsid w:val="006C6B16"/>
    <w:rsid w:val="006C6B7B"/>
    <w:rsid w:val="006C6B94"/>
    <w:rsid w:val="006C6D87"/>
    <w:rsid w:val="006C6EA7"/>
    <w:rsid w:val="006C6EE0"/>
    <w:rsid w:val="006C6FB6"/>
    <w:rsid w:val="006C70E2"/>
    <w:rsid w:val="006C7119"/>
    <w:rsid w:val="006C7143"/>
    <w:rsid w:val="006C71EF"/>
    <w:rsid w:val="006C723A"/>
    <w:rsid w:val="006C74AE"/>
    <w:rsid w:val="006C74D4"/>
    <w:rsid w:val="006C74F2"/>
    <w:rsid w:val="006C7516"/>
    <w:rsid w:val="006C7569"/>
    <w:rsid w:val="006C75F9"/>
    <w:rsid w:val="006C76B2"/>
    <w:rsid w:val="006C774F"/>
    <w:rsid w:val="006C789D"/>
    <w:rsid w:val="006C78A2"/>
    <w:rsid w:val="006C798E"/>
    <w:rsid w:val="006C7A1F"/>
    <w:rsid w:val="006C7A39"/>
    <w:rsid w:val="006C7B98"/>
    <w:rsid w:val="006C7D0E"/>
    <w:rsid w:val="006C7E66"/>
    <w:rsid w:val="006D0022"/>
    <w:rsid w:val="006D019E"/>
    <w:rsid w:val="006D020C"/>
    <w:rsid w:val="006D02C4"/>
    <w:rsid w:val="006D02F3"/>
    <w:rsid w:val="006D02FB"/>
    <w:rsid w:val="006D0303"/>
    <w:rsid w:val="006D0313"/>
    <w:rsid w:val="006D0427"/>
    <w:rsid w:val="006D04B8"/>
    <w:rsid w:val="006D04BB"/>
    <w:rsid w:val="006D0665"/>
    <w:rsid w:val="006D0766"/>
    <w:rsid w:val="006D07E5"/>
    <w:rsid w:val="006D0BD9"/>
    <w:rsid w:val="006D0C60"/>
    <w:rsid w:val="006D0C6B"/>
    <w:rsid w:val="006D0CA9"/>
    <w:rsid w:val="006D0D9A"/>
    <w:rsid w:val="006D0EF2"/>
    <w:rsid w:val="006D0F4C"/>
    <w:rsid w:val="006D0FA7"/>
    <w:rsid w:val="006D107C"/>
    <w:rsid w:val="006D12BA"/>
    <w:rsid w:val="006D1334"/>
    <w:rsid w:val="006D136D"/>
    <w:rsid w:val="006D139F"/>
    <w:rsid w:val="006D13F3"/>
    <w:rsid w:val="006D149F"/>
    <w:rsid w:val="006D1546"/>
    <w:rsid w:val="006D15C4"/>
    <w:rsid w:val="006D16F0"/>
    <w:rsid w:val="006D1716"/>
    <w:rsid w:val="006D174D"/>
    <w:rsid w:val="006D18C1"/>
    <w:rsid w:val="006D18F8"/>
    <w:rsid w:val="006D1908"/>
    <w:rsid w:val="006D1987"/>
    <w:rsid w:val="006D1A08"/>
    <w:rsid w:val="006D1C54"/>
    <w:rsid w:val="006D1D26"/>
    <w:rsid w:val="006D1E92"/>
    <w:rsid w:val="006D214A"/>
    <w:rsid w:val="006D2185"/>
    <w:rsid w:val="006D21CD"/>
    <w:rsid w:val="006D225E"/>
    <w:rsid w:val="006D22BC"/>
    <w:rsid w:val="006D2335"/>
    <w:rsid w:val="006D2501"/>
    <w:rsid w:val="006D2523"/>
    <w:rsid w:val="006D2695"/>
    <w:rsid w:val="006D2706"/>
    <w:rsid w:val="006D299C"/>
    <w:rsid w:val="006D29DE"/>
    <w:rsid w:val="006D2A09"/>
    <w:rsid w:val="006D2AEB"/>
    <w:rsid w:val="006D2B42"/>
    <w:rsid w:val="006D2C0C"/>
    <w:rsid w:val="006D2D74"/>
    <w:rsid w:val="006D2E12"/>
    <w:rsid w:val="006D2EE9"/>
    <w:rsid w:val="006D2F04"/>
    <w:rsid w:val="006D3099"/>
    <w:rsid w:val="006D3128"/>
    <w:rsid w:val="006D3184"/>
    <w:rsid w:val="006D3193"/>
    <w:rsid w:val="006D32B4"/>
    <w:rsid w:val="006D32BD"/>
    <w:rsid w:val="006D337B"/>
    <w:rsid w:val="006D3433"/>
    <w:rsid w:val="006D359A"/>
    <w:rsid w:val="006D36CE"/>
    <w:rsid w:val="006D373C"/>
    <w:rsid w:val="006D37AD"/>
    <w:rsid w:val="006D3984"/>
    <w:rsid w:val="006D3A20"/>
    <w:rsid w:val="006D3B00"/>
    <w:rsid w:val="006D3D1B"/>
    <w:rsid w:val="006D3DF2"/>
    <w:rsid w:val="006D3E00"/>
    <w:rsid w:val="006D3E52"/>
    <w:rsid w:val="006D4015"/>
    <w:rsid w:val="006D40BC"/>
    <w:rsid w:val="006D4194"/>
    <w:rsid w:val="006D4217"/>
    <w:rsid w:val="006D4413"/>
    <w:rsid w:val="006D447D"/>
    <w:rsid w:val="006D459E"/>
    <w:rsid w:val="006D473C"/>
    <w:rsid w:val="006D4743"/>
    <w:rsid w:val="006D47DE"/>
    <w:rsid w:val="006D48CB"/>
    <w:rsid w:val="006D4949"/>
    <w:rsid w:val="006D49E6"/>
    <w:rsid w:val="006D4B77"/>
    <w:rsid w:val="006D4E60"/>
    <w:rsid w:val="006D4E8C"/>
    <w:rsid w:val="006D4F9F"/>
    <w:rsid w:val="006D4FA8"/>
    <w:rsid w:val="006D519E"/>
    <w:rsid w:val="006D5275"/>
    <w:rsid w:val="006D529F"/>
    <w:rsid w:val="006D5307"/>
    <w:rsid w:val="006D5563"/>
    <w:rsid w:val="006D55CD"/>
    <w:rsid w:val="006D56B4"/>
    <w:rsid w:val="006D57E4"/>
    <w:rsid w:val="006D585A"/>
    <w:rsid w:val="006D589D"/>
    <w:rsid w:val="006D5943"/>
    <w:rsid w:val="006D5A1E"/>
    <w:rsid w:val="006D5A5E"/>
    <w:rsid w:val="006D5AD8"/>
    <w:rsid w:val="006D5B53"/>
    <w:rsid w:val="006D5B6C"/>
    <w:rsid w:val="006D5E9E"/>
    <w:rsid w:val="006D6042"/>
    <w:rsid w:val="006D621A"/>
    <w:rsid w:val="006D6383"/>
    <w:rsid w:val="006D64B5"/>
    <w:rsid w:val="006D64C6"/>
    <w:rsid w:val="006D64F9"/>
    <w:rsid w:val="006D659D"/>
    <w:rsid w:val="006D6604"/>
    <w:rsid w:val="006D66CE"/>
    <w:rsid w:val="006D686A"/>
    <w:rsid w:val="006D688C"/>
    <w:rsid w:val="006D68AC"/>
    <w:rsid w:val="006D68EF"/>
    <w:rsid w:val="006D6A16"/>
    <w:rsid w:val="006D6A70"/>
    <w:rsid w:val="006D6AAC"/>
    <w:rsid w:val="006D6B69"/>
    <w:rsid w:val="006D6C23"/>
    <w:rsid w:val="006D6D2B"/>
    <w:rsid w:val="006D6D92"/>
    <w:rsid w:val="006D6DCF"/>
    <w:rsid w:val="006D6F6D"/>
    <w:rsid w:val="006D6FBB"/>
    <w:rsid w:val="006D706C"/>
    <w:rsid w:val="006D7247"/>
    <w:rsid w:val="006D73D6"/>
    <w:rsid w:val="006D748B"/>
    <w:rsid w:val="006D74B7"/>
    <w:rsid w:val="006D74DB"/>
    <w:rsid w:val="006D750D"/>
    <w:rsid w:val="006D7521"/>
    <w:rsid w:val="006D77E4"/>
    <w:rsid w:val="006D78D5"/>
    <w:rsid w:val="006D7995"/>
    <w:rsid w:val="006D7A3F"/>
    <w:rsid w:val="006D7A6C"/>
    <w:rsid w:val="006D7B8F"/>
    <w:rsid w:val="006D7D06"/>
    <w:rsid w:val="006D7D24"/>
    <w:rsid w:val="006D7D9B"/>
    <w:rsid w:val="006D7EBB"/>
    <w:rsid w:val="006D7F30"/>
    <w:rsid w:val="006D7F55"/>
    <w:rsid w:val="006E0061"/>
    <w:rsid w:val="006E0070"/>
    <w:rsid w:val="006E0096"/>
    <w:rsid w:val="006E00E8"/>
    <w:rsid w:val="006E01AF"/>
    <w:rsid w:val="006E025E"/>
    <w:rsid w:val="006E02E2"/>
    <w:rsid w:val="006E03EF"/>
    <w:rsid w:val="006E0436"/>
    <w:rsid w:val="006E06F0"/>
    <w:rsid w:val="006E07A9"/>
    <w:rsid w:val="006E07C4"/>
    <w:rsid w:val="006E07F0"/>
    <w:rsid w:val="006E0856"/>
    <w:rsid w:val="006E0860"/>
    <w:rsid w:val="006E0B46"/>
    <w:rsid w:val="006E0E4F"/>
    <w:rsid w:val="006E0EDD"/>
    <w:rsid w:val="006E0F8B"/>
    <w:rsid w:val="006E0FC1"/>
    <w:rsid w:val="006E1270"/>
    <w:rsid w:val="006E1349"/>
    <w:rsid w:val="006E13DD"/>
    <w:rsid w:val="006E1408"/>
    <w:rsid w:val="006E1455"/>
    <w:rsid w:val="006E155A"/>
    <w:rsid w:val="006E1598"/>
    <w:rsid w:val="006E16C8"/>
    <w:rsid w:val="006E1753"/>
    <w:rsid w:val="006E181A"/>
    <w:rsid w:val="006E18F5"/>
    <w:rsid w:val="006E190C"/>
    <w:rsid w:val="006E1967"/>
    <w:rsid w:val="006E1985"/>
    <w:rsid w:val="006E19C2"/>
    <w:rsid w:val="006E1A7A"/>
    <w:rsid w:val="006E1C1D"/>
    <w:rsid w:val="006E1C34"/>
    <w:rsid w:val="006E1C9E"/>
    <w:rsid w:val="006E1CF8"/>
    <w:rsid w:val="006E1D54"/>
    <w:rsid w:val="006E1DC6"/>
    <w:rsid w:val="006E1E0B"/>
    <w:rsid w:val="006E1E9B"/>
    <w:rsid w:val="006E1E9E"/>
    <w:rsid w:val="006E20CF"/>
    <w:rsid w:val="006E20EF"/>
    <w:rsid w:val="006E21C2"/>
    <w:rsid w:val="006E21D6"/>
    <w:rsid w:val="006E2325"/>
    <w:rsid w:val="006E23F2"/>
    <w:rsid w:val="006E2419"/>
    <w:rsid w:val="006E241C"/>
    <w:rsid w:val="006E248D"/>
    <w:rsid w:val="006E2603"/>
    <w:rsid w:val="006E2672"/>
    <w:rsid w:val="006E26C6"/>
    <w:rsid w:val="006E2730"/>
    <w:rsid w:val="006E27EF"/>
    <w:rsid w:val="006E2876"/>
    <w:rsid w:val="006E29E8"/>
    <w:rsid w:val="006E2AC2"/>
    <w:rsid w:val="006E2C55"/>
    <w:rsid w:val="006E2CA0"/>
    <w:rsid w:val="006E2D02"/>
    <w:rsid w:val="006E2DD7"/>
    <w:rsid w:val="006E2ED4"/>
    <w:rsid w:val="006E2F71"/>
    <w:rsid w:val="006E2FA8"/>
    <w:rsid w:val="006E31CD"/>
    <w:rsid w:val="006E324E"/>
    <w:rsid w:val="006E32BF"/>
    <w:rsid w:val="006E32C9"/>
    <w:rsid w:val="006E3314"/>
    <w:rsid w:val="006E3401"/>
    <w:rsid w:val="006E345B"/>
    <w:rsid w:val="006E34DB"/>
    <w:rsid w:val="006E36E0"/>
    <w:rsid w:val="006E3772"/>
    <w:rsid w:val="006E3774"/>
    <w:rsid w:val="006E3816"/>
    <w:rsid w:val="006E3AF3"/>
    <w:rsid w:val="006E3BC0"/>
    <w:rsid w:val="006E3C1F"/>
    <w:rsid w:val="006E3C67"/>
    <w:rsid w:val="006E3D14"/>
    <w:rsid w:val="006E3D38"/>
    <w:rsid w:val="006E3D59"/>
    <w:rsid w:val="006E3D75"/>
    <w:rsid w:val="006E3F46"/>
    <w:rsid w:val="006E4205"/>
    <w:rsid w:val="006E423A"/>
    <w:rsid w:val="006E4385"/>
    <w:rsid w:val="006E4499"/>
    <w:rsid w:val="006E454C"/>
    <w:rsid w:val="006E4601"/>
    <w:rsid w:val="006E4759"/>
    <w:rsid w:val="006E4782"/>
    <w:rsid w:val="006E487D"/>
    <w:rsid w:val="006E48EB"/>
    <w:rsid w:val="006E4941"/>
    <w:rsid w:val="006E4979"/>
    <w:rsid w:val="006E49E0"/>
    <w:rsid w:val="006E49EA"/>
    <w:rsid w:val="006E4A8B"/>
    <w:rsid w:val="006E4A91"/>
    <w:rsid w:val="006E4A94"/>
    <w:rsid w:val="006E4AF6"/>
    <w:rsid w:val="006E4B11"/>
    <w:rsid w:val="006E4C20"/>
    <w:rsid w:val="006E4C5E"/>
    <w:rsid w:val="006E4C85"/>
    <w:rsid w:val="006E4D1A"/>
    <w:rsid w:val="006E4D71"/>
    <w:rsid w:val="006E4D77"/>
    <w:rsid w:val="006E4DD9"/>
    <w:rsid w:val="006E4F3B"/>
    <w:rsid w:val="006E5004"/>
    <w:rsid w:val="006E50FA"/>
    <w:rsid w:val="006E5228"/>
    <w:rsid w:val="006E5278"/>
    <w:rsid w:val="006E5282"/>
    <w:rsid w:val="006E52EE"/>
    <w:rsid w:val="006E533B"/>
    <w:rsid w:val="006E5389"/>
    <w:rsid w:val="006E53A4"/>
    <w:rsid w:val="006E53B2"/>
    <w:rsid w:val="006E5436"/>
    <w:rsid w:val="006E55AB"/>
    <w:rsid w:val="006E57E6"/>
    <w:rsid w:val="006E584E"/>
    <w:rsid w:val="006E58F6"/>
    <w:rsid w:val="006E595C"/>
    <w:rsid w:val="006E598E"/>
    <w:rsid w:val="006E5AE0"/>
    <w:rsid w:val="006E5B40"/>
    <w:rsid w:val="006E5B56"/>
    <w:rsid w:val="006E5BFA"/>
    <w:rsid w:val="006E5C51"/>
    <w:rsid w:val="006E5CBE"/>
    <w:rsid w:val="006E5D22"/>
    <w:rsid w:val="006E5D62"/>
    <w:rsid w:val="006E5DA5"/>
    <w:rsid w:val="006E5DBF"/>
    <w:rsid w:val="006E5DE4"/>
    <w:rsid w:val="006E5DFA"/>
    <w:rsid w:val="006E5E02"/>
    <w:rsid w:val="006E5E22"/>
    <w:rsid w:val="006E5E4F"/>
    <w:rsid w:val="006E6048"/>
    <w:rsid w:val="006E6077"/>
    <w:rsid w:val="006E60E5"/>
    <w:rsid w:val="006E61D0"/>
    <w:rsid w:val="006E622C"/>
    <w:rsid w:val="006E6295"/>
    <w:rsid w:val="006E6369"/>
    <w:rsid w:val="006E641A"/>
    <w:rsid w:val="006E645D"/>
    <w:rsid w:val="006E6558"/>
    <w:rsid w:val="006E657B"/>
    <w:rsid w:val="006E65F0"/>
    <w:rsid w:val="006E6744"/>
    <w:rsid w:val="006E6755"/>
    <w:rsid w:val="006E6856"/>
    <w:rsid w:val="006E689D"/>
    <w:rsid w:val="006E6992"/>
    <w:rsid w:val="006E6A89"/>
    <w:rsid w:val="006E6AE3"/>
    <w:rsid w:val="006E6C33"/>
    <w:rsid w:val="006E6CDC"/>
    <w:rsid w:val="006E6EC3"/>
    <w:rsid w:val="006E6F41"/>
    <w:rsid w:val="006E6FFC"/>
    <w:rsid w:val="006E7110"/>
    <w:rsid w:val="006E7183"/>
    <w:rsid w:val="006E7232"/>
    <w:rsid w:val="006E7371"/>
    <w:rsid w:val="006E7459"/>
    <w:rsid w:val="006E7622"/>
    <w:rsid w:val="006E7634"/>
    <w:rsid w:val="006E7655"/>
    <w:rsid w:val="006E77DC"/>
    <w:rsid w:val="006E7948"/>
    <w:rsid w:val="006E79CD"/>
    <w:rsid w:val="006E7A99"/>
    <w:rsid w:val="006E7BA1"/>
    <w:rsid w:val="006E7CB0"/>
    <w:rsid w:val="006E7CE3"/>
    <w:rsid w:val="006E7CEC"/>
    <w:rsid w:val="006E7D01"/>
    <w:rsid w:val="006E7D35"/>
    <w:rsid w:val="006E7E45"/>
    <w:rsid w:val="006F003C"/>
    <w:rsid w:val="006F0182"/>
    <w:rsid w:val="006F02FB"/>
    <w:rsid w:val="006F0486"/>
    <w:rsid w:val="006F0515"/>
    <w:rsid w:val="006F05F1"/>
    <w:rsid w:val="006F0617"/>
    <w:rsid w:val="006F06FD"/>
    <w:rsid w:val="006F072E"/>
    <w:rsid w:val="006F0750"/>
    <w:rsid w:val="006F0791"/>
    <w:rsid w:val="006F07DA"/>
    <w:rsid w:val="006F0834"/>
    <w:rsid w:val="006F0851"/>
    <w:rsid w:val="006F090E"/>
    <w:rsid w:val="006F09CC"/>
    <w:rsid w:val="006F0A5E"/>
    <w:rsid w:val="006F0ADD"/>
    <w:rsid w:val="006F0AFC"/>
    <w:rsid w:val="006F0B61"/>
    <w:rsid w:val="006F0CBC"/>
    <w:rsid w:val="006F0D4C"/>
    <w:rsid w:val="006F0D73"/>
    <w:rsid w:val="006F0D8E"/>
    <w:rsid w:val="006F0DB7"/>
    <w:rsid w:val="006F10BE"/>
    <w:rsid w:val="006F1104"/>
    <w:rsid w:val="006F110E"/>
    <w:rsid w:val="006F1152"/>
    <w:rsid w:val="006F126F"/>
    <w:rsid w:val="006F13B7"/>
    <w:rsid w:val="006F1491"/>
    <w:rsid w:val="006F15B7"/>
    <w:rsid w:val="006F16F3"/>
    <w:rsid w:val="006F171B"/>
    <w:rsid w:val="006F17DC"/>
    <w:rsid w:val="006F187F"/>
    <w:rsid w:val="006F19B8"/>
    <w:rsid w:val="006F1B29"/>
    <w:rsid w:val="006F1B36"/>
    <w:rsid w:val="006F1C90"/>
    <w:rsid w:val="006F1DAA"/>
    <w:rsid w:val="006F1DED"/>
    <w:rsid w:val="006F1E11"/>
    <w:rsid w:val="006F1FA5"/>
    <w:rsid w:val="006F2017"/>
    <w:rsid w:val="006F202B"/>
    <w:rsid w:val="006F20B1"/>
    <w:rsid w:val="006F20EE"/>
    <w:rsid w:val="006F20FC"/>
    <w:rsid w:val="006F2118"/>
    <w:rsid w:val="006F2195"/>
    <w:rsid w:val="006F21DC"/>
    <w:rsid w:val="006F21E6"/>
    <w:rsid w:val="006F22BB"/>
    <w:rsid w:val="006F230F"/>
    <w:rsid w:val="006F2425"/>
    <w:rsid w:val="006F244C"/>
    <w:rsid w:val="006F252F"/>
    <w:rsid w:val="006F2533"/>
    <w:rsid w:val="006F2609"/>
    <w:rsid w:val="006F2782"/>
    <w:rsid w:val="006F289D"/>
    <w:rsid w:val="006F2916"/>
    <w:rsid w:val="006F2951"/>
    <w:rsid w:val="006F297D"/>
    <w:rsid w:val="006F2988"/>
    <w:rsid w:val="006F29EF"/>
    <w:rsid w:val="006F2A27"/>
    <w:rsid w:val="006F2FF0"/>
    <w:rsid w:val="006F30E6"/>
    <w:rsid w:val="006F31E8"/>
    <w:rsid w:val="006F347B"/>
    <w:rsid w:val="006F3530"/>
    <w:rsid w:val="006F3539"/>
    <w:rsid w:val="006F3611"/>
    <w:rsid w:val="006F3785"/>
    <w:rsid w:val="006F379B"/>
    <w:rsid w:val="006F381C"/>
    <w:rsid w:val="006F3A47"/>
    <w:rsid w:val="006F3A89"/>
    <w:rsid w:val="006F3AD1"/>
    <w:rsid w:val="006F3CC6"/>
    <w:rsid w:val="006F3CE9"/>
    <w:rsid w:val="006F3D2C"/>
    <w:rsid w:val="006F3D65"/>
    <w:rsid w:val="006F3EE7"/>
    <w:rsid w:val="006F3F9F"/>
    <w:rsid w:val="006F3FE1"/>
    <w:rsid w:val="006F4063"/>
    <w:rsid w:val="006F411E"/>
    <w:rsid w:val="006F41CC"/>
    <w:rsid w:val="006F41F1"/>
    <w:rsid w:val="006F42AE"/>
    <w:rsid w:val="006F42D7"/>
    <w:rsid w:val="006F42ED"/>
    <w:rsid w:val="006F446A"/>
    <w:rsid w:val="006F44E8"/>
    <w:rsid w:val="006F45AB"/>
    <w:rsid w:val="006F45AC"/>
    <w:rsid w:val="006F4608"/>
    <w:rsid w:val="006F466C"/>
    <w:rsid w:val="006F485D"/>
    <w:rsid w:val="006F48F5"/>
    <w:rsid w:val="006F49C7"/>
    <w:rsid w:val="006F4AA3"/>
    <w:rsid w:val="006F4B32"/>
    <w:rsid w:val="006F4CA4"/>
    <w:rsid w:val="006F4D3C"/>
    <w:rsid w:val="006F4E42"/>
    <w:rsid w:val="006F4EA2"/>
    <w:rsid w:val="006F4F09"/>
    <w:rsid w:val="006F4F43"/>
    <w:rsid w:val="006F4F51"/>
    <w:rsid w:val="006F50B3"/>
    <w:rsid w:val="006F50F7"/>
    <w:rsid w:val="006F5159"/>
    <w:rsid w:val="006F51E4"/>
    <w:rsid w:val="006F5270"/>
    <w:rsid w:val="006F52FC"/>
    <w:rsid w:val="006F5395"/>
    <w:rsid w:val="006F55F1"/>
    <w:rsid w:val="006F56B9"/>
    <w:rsid w:val="006F596C"/>
    <w:rsid w:val="006F59F1"/>
    <w:rsid w:val="006F5A46"/>
    <w:rsid w:val="006F5B53"/>
    <w:rsid w:val="006F5B9A"/>
    <w:rsid w:val="006F5BA1"/>
    <w:rsid w:val="006F5C09"/>
    <w:rsid w:val="006F5C3E"/>
    <w:rsid w:val="006F5C99"/>
    <w:rsid w:val="006F5D46"/>
    <w:rsid w:val="006F5D64"/>
    <w:rsid w:val="006F5D8F"/>
    <w:rsid w:val="006F5E0A"/>
    <w:rsid w:val="006F5E87"/>
    <w:rsid w:val="006F5EEE"/>
    <w:rsid w:val="006F5EF8"/>
    <w:rsid w:val="006F5EFC"/>
    <w:rsid w:val="006F5F00"/>
    <w:rsid w:val="006F5FE5"/>
    <w:rsid w:val="006F61F0"/>
    <w:rsid w:val="006F62A3"/>
    <w:rsid w:val="006F6300"/>
    <w:rsid w:val="006F64D1"/>
    <w:rsid w:val="006F6705"/>
    <w:rsid w:val="006F671E"/>
    <w:rsid w:val="006F68FD"/>
    <w:rsid w:val="006F6922"/>
    <w:rsid w:val="006F69D6"/>
    <w:rsid w:val="006F69E8"/>
    <w:rsid w:val="006F69F1"/>
    <w:rsid w:val="006F6A63"/>
    <w:rsid w:val="006F6A75"/>
    <w:rsid w:val="006F6AD6"/>
    <w:rsid w:val="006F6AE9"/>
    <w:rsid w:val="006F6F1F"/>
    <w:rsid w:val="006F700F"/>
    <w:rsid w:val="006F70BC"/>
    <w:rsid w:val="006F7224"/>
    <w:rsid w:val="006F72D2"/>
    <w:rsid w:val="006F7346"/>
    <w:rsid w:val="006F747E"/>
    <w:rsid w:val="006F74C3"/>
    <w:rsid w:val="006F7544"/>
    <w:rsid w:val="006F755A"/>
    <w:rsid w:val="006F75D6"/>
    <w:rsid w:val="006F76A5"/>
    <w:rsid w:val="006F7762"/>
    <w:rsid w:val="006F7937"/>
    <w:rsid w:val="006F7950"/>
    <w:rsid w:val="006F7A67"/>
    <w:rsid w:val="006F7B3E"/>
    <w:rsid w:val="006F7BC6"/>
    <w:rsid w:val="006F7BD1"/>
    <w:rsid w:val="006F7D9D"/>
    <w:rsid w:val="006F7E1C"/>
    <w:rsid w:val="00700200"/>
    <w:rsid w:val="00700240"/>
    <w:rsid w:val="0070025F"/>
    <w:rsid w:val="0070029A"/>
    <w:rsid w:val="00700351"/>
    <w:rsid w:val="00700392"/>
    <w:rsid w:val="007003D0"/>
    <w:rsid w:val="007004A1"/>
    <w:rsid w:val="00700553"/>
    <w:rsid w:val="007005AC"/>
    <w:rsid w:val="00700681"/>
    <w:rsid w:val="00700697"/>
    <w:rsid w:val="007006E9"/>
    <w:rsid w:val="00700838"/>
    <w:rsid w:val="00700917"/>
    <w:rsid w:val="0070097B"/>
    <w:rsid w:val="007009BF"/>
    <w:rsid w:val="007009C2"/>
    <w:rsid w:val="007009E6"/>
    <w:rsid w:val="007009F3"/>
    <w:rsid w:val="00700B65"/>
    <w:rsid w:val="00700B8C"/>
    <w:rsid w:val="00700BCE"/>
    <w:rsid w:val="00700C52"/>
    <w:rsid w:val="00700C7F"/>
    <w:rsid w:val="00700CB6"/>
    <w:rsid w:val="00700F0A"/>
    <w:rsid w:val="0070108C"/>
    <w:rsid w:val="007010C7"/>
    <w:rsid w:val="007011DA"/>
    <w:rsid w:val="007012B2"/>
    <w:rsid w:val="007013C3"/>
    <w:rsid w:val="0070145B"/>
    <w:rsid w:val="007014A0"/>
    <w:rsid w:val="007014F3"/>
    <w:rsid w:val="00701575"/>
    <w:rsid w:val="007015C6"/>
    <w:rsid w:val="007016B3"/>
    <w:rsid w:val="00701719"/>
    <w:rsid w:val="00701774"/>
    <w:rsid w:val="00701790"/>
    <w:rsid w:val="007018E1"/>
    <w:rsid w:val="00701AA5"/>
    <w:rsid w:val="00701AE0"/>
    <w:rsid w:val="00701B51"/>
    <w:rsid w:val="00701B7A"/>
    <w:rsid w:val="00701BF0"/>
    <w:rsid w:val="00701FE7"/>
    <w:rsid w:val="00702188"/>
    <w:rsid w:val="00702226"/>
    <w:rsid w:val="007023B2"/>
    <w:rsid w:val="0070255F"/>
    <w:rsid w:val="007025BD"/>
    <w:rsid w:val="00702626"/>
    <w:rsid w:val="00702721"/>
    <w:rsid w:val="007027B2"/>
    <w:rsid w:val="007027BD"/>
    <w:rsid w:val="0070286D"/>
    <w:rsid w:val="00702898"/>
    <w:rsid w:val="00702961"/>
    <w:rsid w:val="007029F4"/>
    <w:rsid w:val="00702B9D"/>
    <w:rsid w:val="00702BA1"/>
    <w:rsid w:val="00702C08"/>
    <w:rsid w:val="00702CA7"/>
    <w:rsid w:val="00702D36"/>
    <w:rsid w:val="00702E3C"/>
    <w:rsid w:val="00702E75"/>
    <w:rsid w:val="00702F63"/>
    <w:rsid w:val="00703090"/>
    <w:rsid w:val="007031C3"/>
    <w:rsid w:val="007032BE"/>
    <w:rsid w:val="00703303"/>
    <w:rsid w:val="0070337F"/>
    <w:rsid w:val="007034A6"/>
    <w:rsid w:val="00703578"/>
    <w:rsid w:val="007035E5"/>
    <w:rsid w:val="007035E6"/>
    <w:rsid w:val="00703657"/>
    <w:rsid w:val="0070370F"/>
    <w:rsid w:val="00703777"/>
    <w:rsid w:val="007037B8"/>
    <w:rsid w:val="00703891"/>
    <w:rsid w:val="00703967"/>
    <w:rsid w:val="00703A0C"/>
    <w:rsid w:val="00703C12"/>
    <w:rsid w:val="00703CCE"/>
    <w:rsid w:val="00703CD7"/>
    <w:rsid w:val="00703FDF"/>
    <w:rsid w:val="0070436E"/>
    <w:rsid w:val="0070439E"/>
    <w:rsid w:val="007043AD"/>
    <w:rsid w:val="0070444E"/>
    <w:rsid w:val="00704488"/>
    <w:rsid w:val="00704623"/>
    <w:rsid w:val="00704656"/>
    <w:rsid w:val="00704668"/>
    <w:rsid w:val="007046BA"/>
    <w:rsid w:val="007046F9"/>
    <w:rsid w:val="00704981"/>
    <w:rsid w:val="007049E5"/>
    <w:rsid w:val="00704A73"/>
    <w:rsid w:val="00704A89"/>
    <w:rsid w:val="00704A92"/>
    <w:rsid w:val="00704ADC"/>
    <w:rsid w:val="00704BC3"/>
    <w:rsid w:val="00704BDC"/>
    <w:rsid w:val="00704C39"/>
    <w:rsid w:val="00704D26"/>
    <w:rsid w:val="00704D3E"/>
    <w:rsid w:val="00704D63"/>
    <w:rsid w:val="00704DB5"/>
    <w:rsid w:val="00704F11"/>
    <w:rsid w:val="00704F24"/>
    <w:rsid w:val="00705020"/>
    <w:rsid w:val="00705041"/>
    <w:rsid w:val="00705121"/>
    <w:rsid w:val="00705150"/>
    <w:rsid w:val="00705170"/>
    <w:rsid w:val="007051AB"/>
    <w:rsid w:val="00705305"/>
    <w:rsid w:val="0070571A"/>
    <w:rsid w:val="007058F2"/>
    <w:rsid w:val="00705912"/>
    <w:rsid w:val="00705925"/>
    <w:rsid w:val="007059D5"/>
    <w:rsid w:val="00705B23"/>
    <w:rsid w:val="00705B42"/>
    <w:rsid w:val="00705BA8"/>
    <w:rsid w:val="00705BE3"/>
    <w:rsid w:val="00705BE9"/>
    <w:rsid w:val="00705C49"/>
    <w:rsid w:val="00705C9B"/>
    <w:rsid w:val="00705CCF"/>
    <w:rsid w:val="00705DFA"/>
    <w:rsid w:val="00705EEC"/>
    <w:rsid w:val="00705F8B"/>
    <w:rsid w:val="007060E9"/>
    <w:rsid w:val="0070621B"/>
    <w:rsid w:val="007062F8"/>
    <w:rsid w:val="0070633A"/>
    <w:rsid w:val="00706496"/>
    <w:rsid w:val="00706518"/>
    <w:rsid w:val="0070653B"/>
    <w:rsid w:val="0070688C"/>
    <w:rsid w:val="00706916"/>
    <w:rsid w:val="00706A11"/>
    <w:rsid w:val="00706A45"/>
    <w:rsid w:val="00706B57"/>
    <w:rsid w:val="00706D2E"/>
    <w:rsid w:val="00706D8B"/>
    <w:rsid w:val="00706E69"/>
    <w:rsid w:val="00706EA7"/>
    <w:rsid w:val="00706EE9"/>
    <w:rsid w:val="0070708A"/>
    <w:rsid w:val="00707161"/>
    <w:rsid w:val="007071A6"/>
    <w:rsid w:val="0070721B"/>
    <w:rsid w:val="0070723B"/>
    <w:rsid w:val="00707244"/>
    <w:rsid w:val="00707427"/>
    <w:rsid w:val="007074F5"/>
    <w:rsid w:val="00707507"/>
    <w:rsid w:val="00707590"/>
    <w:rsid w:val="00707630"/>
    <w:rsid w:val="0070763D"/>
    <w:rsid w:val="00707646"/>
    <w:rsid w:val="00707B3E"/>
    <w:rsid w:val="00707B9F"/>
    <w:rsid w:val="00707BC3"/>
    <w:rsid w:val="00707C75"/>
    <w:rsid w:val="00707C8B"/>
    <w:rsid w:val="00707D31"/>
    <w:rsid w:val="00707D4C"/>
    <w:rsid w:val="00707DA1"/>
    <w:rsid w:val="00707DB1"/>
    <w:rsid w:val="00707EE1"/>
    <w:rsid w:val="00707EF4"/>
    <w:rsid w:val="00707F07"/>
    <w:rsid w:val="0070F61C"/>
    <w:rsid w:val="00710154"/>
    <w:rsid w:val="0071023B"/>
    <w:rsid w:val="007103A9"/>
    <w:rsid w:val="0071045A"/>
    <w:rsid w:val="0071063C"/>
    <w:rsid w:val="00710810"/>
    <w:rsid w:val="00710973"/>
    <w:rsid w:val="00710976"/>
    <w:rsid w:val="00710A96"/>
    <w:rsid w:val="00710CF5"/>
    <w:rsid w:val="00710D78"/>
    <w:rsid w:val="00710DC1"/>
    <w:rsid w:val="00710DE6"/>
    <w:rsid w:val="00710E20"/>
    <w:rsid w:val="00710E62"/>
    <w:rsid w:val="007110C5"/>
    <w:rsid w:val="00711202"/>
    <w:rsid w:val="00711226"/>
    <w:rsid w:val="0071130E"/>
    <w:rsid w:val="0071131A"/>
    <w:rsid w:val="0071148E"/>
    <w:rsid w:val="00711491"/>
    <w:rsid w:val="007114B4"/>
    <w:rsid w:val="007114E7"/>
    <w:rsid w:val="0071153E"/>
    <w:rsid w:val="007116EE"/>
    <w:rsid w:val="00711728"/>
    <w:rsid w:val="0071173B"/>
    <w:rsid w:val="0071178A"/>
    <w:rsid w:val="007118BC"/>
    <w:rsid w:val="007118C8"/>
    <w:rsid w:val="00711971"/>
    <w:rsid w:val="0071197E"/>
    <w:rsid w:val="00711995"/>
    <w:rsid w:val="00711A5D"/>
    <w:rsid w:val="00711B8C"/>
    <w:rsid w:val="00711B8E"/>
    <w:rsid w:val="00711CE9"/>
    <w:rsid w:val="00711E93"/>
    <w:rsid w:val="00711F86"/>
    <w:rsid w:val="00711FB8"/>
    <w:rsid w:val="00712045"/>
    <w:rsid w:val="0071211C"/>
    <w:rsid w:val="00712221"/>
    <w:rsid w:val="007122C5"/>
    <w:rsid w:val="00712631"/>
    <w:rsid w:val="007126D5"/>
    <w:rsid w:val="00712717"/>
    <w:rsid w:val="00712C50"/>
    <w:rsid w:val="00712ECA"/>
    <w:rsid w:val="00712EE7"/>
    <w:rsid w:val="00713070"/>
    <w:rsid w:val="00713250"/>
    <w:rsid w:val="00713288"/>
    <w:rsid w:val="0071331B"/>
    <w:rsid w:val="0071331E"/>
    <w:rsid w:val="007133D0"/>
    <w:rsid w:val="007133EE"/>
    <w:rsid w:val="00713409"/>
    <w:rsid w:val="00713416"/>
    <w:rsid w:val="007135C3"/>
    <w:rsid w:val="007135DC"/>
    <w:rsid w:val="007137F2"/>
    <w:rsid w:val="007139CF"/>
    <w:rsid w:val="00713A51"/>
    <w:rsid w:val="00713F44"/>
    <w:rsid w:val="00713F77"/>
    <w:rsid w:val="00713FFE"/>
    <w:rsid w:val="00714003"/>
    <w:rsid w:val="00714021"/>
    <w:rsid w:val="007140EF"/>
    <w:rsid w:val="00714167"/>
    <w:rsid w:val="00714242"/>
    <w:rsid w:val="007142BD"/>
    <w:rsid w:val="00714321"/>
    <w:rsid w:val="007143F3"/>
    <w:rsid w:val="00714568"/>
    <w:rsid w:val="0071458E"/>
    <w:rsid w:val="00714693"/>
    <w:rsid w:val="00714861"/>
    <w:rsid w:val="0071488B"/>
    <w:rsid w:val="0071493B"/>
    <w:rsid w:val="00714A08"/>
    <w:rsid w:val="00714D1D"/>
    <w:rsid w:val="00714D52"/>
    <w:rsid w:val="00714DA5"/>
    <w:rsid w:val="00714E5A"/>
    <w:rsid w:val="00714EB3"/>
    <w:rsid w:val="00714EB6"/>
    <w:rsid w:val="00714F47"/>
    <w:rsid w:val="00714F87"/>
    <w:rsid w:val="00714FEF"/>
    <w:rsid w:val="0071503D"/>
    <w:rsid w:val="007150C5"/>
    <w:rsid w:val="00715132"/>
    <w:rsid w:val="00715142"/>
    <w:rsid w:val="0071518A"/>
    <w:rsid w:val="00715408"/>
    <w:rsid w:val="0071540F"/>
    <w:rsid w:val="0071546B"/>
    <w:rsid w:val="00715598"/>
    <w:rsid w:val="007155C8"/>
    <w:rsid w:val="0071569B"/>
    <w:rsid w:val="00715759"/>
    <w:rsid w:val="007157CC"/>
    <w:rsid w:val="0071580A"/>
    <w:rsid w:val="00715817"/>
    <w:rsid w:val="007158C8"/>
    <w:rsid w:val="00715910"/>
    <w:rsid w:val="00715918"/>
    <w:rsid w:val="0071597C"/>
    <w:rsid w:val="00715A5A"/>
    <w:rsid w:val="00715A69"/>
    <w:rsid w:val="00715AE8"/>
    <w:rsid w:val="00715BC3"/>
    <w:rsid w:val="00715EB2"/>
    <w:rsid w:val="0071600B"/>
    <w:rsid w:val="00716028"/>
    <w:rsid w:val="00716055"/>
    <w:rsid w:val="007160CF"/>
    <w:rsid w:val="007160F4"/>
    <w:rsid w:val="00716107"/>
    <w:rsid w:val="0071634A"/>
    <w:rsid w:val="0071640E"/>
    <w:rsid w:val="00716440"/>
    <w:rsid w:val="007164CA"/>
    <w:rsid w:val="0071651B"/>
    <w:rsid w:val="007165D7"/>
    <w:rsid w:val="00716606"/>
    <w:rsid w:val="0071663B"/>
    <w:rsid w:val="00716649"/>
    <w:rsid w:val="00716792"/>
    <w:rsid w:val="0071679C"/>
    <w:rsid w:val="0071685E"/>
    <w:rsid w:val="00716882"/>
    <w:rsid w:val="00716883"/>
    <w:rsid w:val="00716A3E"/>
    <w:rsid w:val="00716A73"/>
    <w:rsid w:val="00716AA9"/>
    <w:rsid w:val="00716AB3"/>
    <w:rsid w:val="00716BB2"/>
    <w:rsid w:val="00716C8E"/>
    <w:rsid w:val="00716CF2"/>
    <w:rsid w:val="00716D0B"/>
    <w:rsid w:val="00716D2C"/>
    <w:rsid w:val="00716D7C"/>
    <w:rsid w:val="00716EDD"/>
    <w:rsid w:val="00716F7F"/>
    <w:rsid w:val="00716FEF"/>
    <w:rsid w:val="00717083"/>
    <w:rsid w:val="00717135"/>
    <w:rsid w:val="00717284"/>
    <w:rsid w:val="00717287"/>
    <w:rsid w:val="007172B4"/>
    <w:rsid w:val="007172BA"/>
    <w:rsid w:val="007172EE"/>
    <w:rsid w:val="00717455"/>
    <w:rsid w:val="0071756C"/>
    <w:rsid w:val="00717593"/>
    <w:rsid w:val="007175BD"/>
    <w:rsid w:val="007175FA"/>
    <w:rsid w:val="00717629"/>
    <w:rsid w:val="00717750"/>
    <w:rsid w:val="0071781C"/>
    <w:rsid w:val="007178A5"/>
    <w:rsid w:val="007178BA"/>
    <w:rsid w:val="00717989"/>
    <w:rsid w:val="00717A94"/>
    <w:rsid w:val="00717AF3"/>
    <w:rsid w:val="00717BD3"/>
    <w:rsid w:val="00717C17"/>
    <w:rsid w:val="00717C48"/>
    <w:rsid w:val="00717C52"/>
    <w:rsid w:val="00717DEA"/>
    <w:rsid w:val="00717E75"/>
    <w:rsid w:val="00717E80"/>
    <w:rsid w:val="00717FD7"/>
    <w:rsid w:val="0071CAFD"/>
    <w:rsid w:val="007200CB"/>
    <w:rsid w:val="00720142"/>
    <w:rsid w:val="007202D1"/>
    <w:rsid w:val="00720301"/>
    <w:rsid w:val="00720470"/>
    <w:rsid w:val="0072056D"/>
    <w:rsid w:val="00720686"/>
    <w:rsid w:val="0072074F"/>
    <w:rsid w:val="0072085B"/>
    <w:rsid w:val="00720877"/>
    <w:rsid w:val="007208F5"/>
    <w:rsid w:val="0072090A"/>
    <w:rsid w:val="00720A2B"/>
    <w:rsid w:val="00720A8B"/>
    <w:rsid w:val="00720AF1"/>
    <w:rsid w:val="00720BA9"/>
    <w:rsid w:val="00720BD5"/>
    <w:rsid w:val="00720CFF"/>
    <w:rsid w:val="00720D01"/>
    <w:rsid w:val="00720D34"/>
    <w:rsid w:val="00720D5E"/>
    <w:rsid w:val="00720DD0"/>
    <w:rsid w:val="00720DE3"/>
    <w:rsid w:val="00720E49"/>
    <w:rsid w:val="00720ED5"/>
    <w:rsid w:val="00720F6E"/>
    <w:rsid w:val="0072103C"/>
    <w:rsid w:val="00721058"/>
    <w:rsid w:val="00721125"/>
    <w:rsid w:val="0072114B"/>
    <w:rsid w:val="007213BD"/>
    <w:rsid w:val="00721578"/>
    <w:rsid w:val="007215E1"/>
    <w:rsid w:val="00721653"/>
    <w:rsid w:val="0072180C"/>
    <w:rsid w:val="00721A12"/>
    <w:rsid w:val="00721A18"/>
    <w:rsid w:val="00721A7F"/>
    <w:rsid w:val="00721A96"/>
    <w:rsid w:val="00721AA9"/>
    <w:rsid w:val="00721B47"/>
    <w:rsid w:val="00721B5D"/>
    <w:rsid w:val="00721DA5"/>
    <w:rsid w:val="00721EE9"/>
    <w:rsid w:val="00722044"/>
    <w:rsid w:val="00722052"/>
    <w:rsid w:val="007221B3"/>
    <w:rsid w:val="007223D2"/>
    <w:rsid w:val="007223D9"/>
    <w:rsid w:val="007223F1"/>
    <w:rsid w:val="00722472"/>
    <w:rsid w:val="007224FA"/>
    <w:rsid w:val="00722536"/>
    <w:rsid w:val="00722627"/>
    <w:rsid w:val="0072263D"/>
    <w:rsid w:val="00722789"/>
    <w:rsid w:val="00722844"/>
    <w:rsid w:val="007228C0"/>
    <w:rsid w:val="0072298E"/>
    <w:rsid w:val="007229D0"/>
    <w:rsid w:val="00722A09"/>
    <w:rsid w:val="00722A52"/>
    <w:rsid w:val="00722AC4"/>
    <w:rsid w:val="00722AD1"/>
    <w:rsid w:val="00722B32"/>
    <w:rsid w:val="00722BD7"/>
    <w:rsid w:val="00722CE7"/>
    <w:rsid w:val="00722E81"/>
    <w:rsid w:val="00722EC2"/>
    <w:rsid w:val="00722ECD"/>
    <w:rsid w:val="00723066"/>
    <w:rsid w:val="0072311D"/>
    <w:rsid w:val="0072331D"/>
    <w:rsid w:val="007233DA"/>
    <w:rsid w:val="00723417"/>
    <w:rsid w:val="00723489"/>
    <w:rsid w:val="007235CA"/>
    <w:rsid w:val="00723627"/>
    <w:rsid w:val="0072368C"/>
    <w:rsid w:val="007236D6"/>
    <w:rsid w:val="007236F3"/>
    <w:rsid w:val="0072378A"/>
    <w:rsid w:val="00723796"/>
    <w:rsid w:val="007237FF"/>
    <w:rsid w:val="00723951"/>
    <w:rsid w:val="00723A6F"/>
    <w:rsid w:val="00723C43"/>
    <w:rsid w:val="00723CC4"/>
    <w:rsid w:val="00723CFC"/>
    <w:rsid w:val="00723D29"/>
    <w:rsid w:val="00723D3D"/>
    <w:rsid w:val="00723EAA"/>
    <w:rsid w:val="00723EDC"/>
    <w:rsid w:val="00723F35"/>
    <w:rsid w:val="00723FE2"/>
    <w:rsid w:val="00724071"/>
    <w:rsid w:val="007240B7"/>
    <w:rsid w:val="00724243"/>
    <w:rsid w:val="007242EA"/>
    <w:rsid w:val="00724480"/>
    <w:rsid w:val="0072451F"/>
    <w:rsid w:val="00724545"/>
    <w:rsid w:val="00724648"/>
    <w:rsid w:val="00724656"/>
    <w:rsid w:val="00724692"/>
    <w:rsid w:val="007246D6"/>
    <w:rsid w:val="007247D5"/>
    <w:rsid w:val="00724855"/>
    <w:rsid w:val="00724984"/>
    <w:rsid w:val="00724A07"/>
    <w:rsid w:val="00724A49"/>
    <w:rsid w:val="00724A86"/>
    <w:rsid w:val="00724C2F"/>
    <w:rsid w:val="00724D20"/>
    <w:rsid w:val="00724E07"/>
    <w:rsid w:val="00724E90"/>
    <w:rsid w:val="00724EB4"/>
    <w:rsid w:val="00724F26"/>
    <w:rsid w:val="00724F43"/>
    <w:rsid w:val="00724F5E"/>
    <w:rsid w:val="00724F88"/>
    <w:rsid w:val="00724FB2"/>
    <w:rsid w:val="00724FC3"/>
    <w:rsid w:val="0072504B"/>
    <w:rsid w:val="00725103"/>
    <w:rsid w:val="0072528A"/>
    <w:rsid w:val="007253CB"/>
    <w:rsid w:val="00725531"/>
    <w:rsid w:val="0072560A"/>
    <w:rsid w:val="0072575A"/>
    <w:rsid w:val="00725821"/>
    <w:rsid w:val="007258EA"/>
    <w:rsid w:val="00725935"/>
    <w:rsid w:val="00725A9C"/>
    <w:rsid w:val="00725D32"/>
    <w:rsid w:val="00725E37"/>
    <w:rsid w:val="00725E4F"/>
    <w:rsid w:val="00726141"/>
    <w:rsid w:val="00726158"/>
    <w:rsid w:val="007262C0"/>
    <w:rsid w:val="007262E4"/>
    <w:rsid w:val="00726379"/>
    <w:rsid w:val="0072639D"/>
    <w:rsid w:val="007265DE"/>
    <w:rsid w:val="007265F9"/>
    <w:rsid w:val="0072665A"/>
    <w:rsid w:val="00726724"/>
    <w:rsid w:val="00726910"/>
    <w:rsid w:val="0072698A"/>
    <w:rsid w:val="007269E6"/>
    <w:rsid w:val="00726A22"/>
    <w:rsid w:val="00726A8C"/>
    <w:rsid w:val="00726D21"/>
    <w:rsid w:val="00726D2A"/>
    <w:rsid w:val="00726D87"/>
    <w:rsid w:val="00726DC3"/>
    <w:rsid w:val="00726DF4"/>
    <w:rsid w:val="00726E13"/>
    <w:rsid w:val="00726E14"/>
    <w:rsid w:val="00726EF6"/>
    <w:rsid w:val="00726F1B"/>
    <w:rsid w:val="00726F8E"/>
    <w:rsid w:val="00727230"/>
    <w:rsid w:val="007272D1"/>
    <w:rsid w:val="007272F7"/>
    <w:rsid w:val="0072733F"/>
    <w:rsid w:val="007274B9"/>
    <w:rsid w:val="00727563"/>
    <w:rsid w:val="00727605"/>
    <w:rsid w:val="007276EF"/>
    <w:rsid w:val="00727891"/>
    <w:rsid w:val="0072789D"/>
    <w:rsid w:val="007278FC"/>
    <w:rsid w:val="0072798C"/>
    <w:rsid w:val="00727998"/>
    <w:rsid w:val="00727A34"/>
    <w:rsid w:val="00727CC3"/>
    <w:rsid w:val="00727CED"/>
    <w:rsid w:val="00727D06"/>
    <w:rsid w:val="00727DBF"/>
    <w:rsid w:val="00727EB6"/>
    <w:rsid w:val="00727F46"/>
    <w:rsid w:val="00727F6C"/>
    <w:rsid w:val="00727F6D"/>
    <w:rsid w:val="0073003D"/>
    <w:rsid w:val="0073006D"/>
    <w:rsid w:val="00730076"/>
    <w:rsid w:val="007300B1"/>
    <w:rsid w:val="00730118"/>
    <w:rsid w:val="00730325"/>
    <w:rsid w:val="0073034D"/>
    <w:rsid w:val="007303DB"/>
    <w:rsid w:val="0073042C"/>
    <w:rsid w:val="0073050C"/>
    <w:rsid w:val="00730572"/>
    <w:rsid w:val="0073067F"/>
    <w:rsid w:val="00730958"/>
    <w:rsid w:val="00730A4D"/>
    <w:rsid w:val="00730B15"/>
    <w:rsid w:val="00730BCC"/>
    <w:rsid w:val="00730BCE"/>
    <w:rsid w:val="00730BE2"/>
    <w:rsid w:val="00730CB4"/>
    <w:rsid w:val="00730CC5"/>
    <w:rsid w:val="00730D5D"/>
    <w:rsid w:val="00730DA2"/>
    <w:rsid w:val="00730DA4"/>
    <w:rsid w:val="00730F20"/>
    <w:rsid w:val="00730F26"/>
    <w:rsid w:val="0073108D"/>
    <w:rsid w:val="0073130B"/>
    <w:rsid w:val="00731319"/>
    <w:rsid w:val="00731349"/>
    <w:rsid w:val="007313F3"/>
    <w:rsid w:val="007314AA"/>
    <w:rsid w:val="0073178E"/>
    <w:rsid w:val="007317D5"/>
    <w:rsid w:val="007317D9"/>
    <w:rsid w:val="007318AF"/>
    <w:rsid w:val="007318E8"/>
    <w:rsid w:val="00731934"/>
    <w:rsid w:val="00731A67"/>
    <w:rsid w:val="00731B17"/>
    <w:rsid w:val="00731B1A"/>
    <w:rsid w:val="00731C74"/>
    <w:rsid w:val="00731CA7"/>
    <w:rsid w:val="00731D45"/>
    <w:rsid w:val="00731E03"/>
    <w:rsid w:val="00731EA8"/>
    <w:rsid w:val="00731F0F"/>
    <w:rsid w:val="007320E7"/>
    <w:rsid w:val="00732154"/>
    <w:rsid w:val="007321EF"/>
    <w:rsid w:val="00732219"/>
    <w:rsid w:val="0073221E"/>
    <w:rsid w:val="00732240"/>
    <w:rsid w:val="007322FD"/>
    <w:rsid w:val="0073231E"/>
    <w:rsid w:val="007323C2"/>
    <w:rsid w:val="00732487"/>
    <w:rsid w:val="00732527"/>
    <w:rsid w:val="00732566"/>
    <w:rsid w:val="007325A8"/>
    <w:rsid w:val="00732625"/>
    <w:rsid w:val="007329A7"/>
    <w:rsid w:val="007329AF"/>
    <w:rsid w:val="007329EE"/>
    <w:rsid w:val="007329FB"/>
    <w:rsid w:val="00732A18"/>
    <w:rsid w:val="00732AFC"/>
    <w:rsid w:val="00732CF4"/>
    <w:rsid w:val="00732D42"/>
    <w:rsid w:val="00732D8B"/>
    <w:rsid w:val="00732DF4"/>
    <w:rsid w:val="00732FB0"/>
    <w:rsid w:val="0073302F"/>
    <w:rsid w:val="007332A9"/>
    <w:rsid w:val="007332AE"/>
    <w:rsid w:val="007332BD"/>
    <w:rsid w:val="0073339A"/>
    <w:rsid w:val="007333C5"/>
    <w:rsid w:val="007333F1"/>
    <w:rsid w:val="00733431"/>
    <w:rsid w:val="007335A6"/>
    <w:rsid w:val="007335EF"/>
    <w:rsid w:val="00733679"/>
    <w:rsid w:val="007336F0"/>
    <w:rsid w:val="00733792"/>
    <w:rsid w:val="007337AB"/>
    <w:rsid w:val="0073385D"/>
    <w:rsid w:val="00733AD4"/>
    <w:rsid w:val="00733C2B"/>
    <w:rsid w:val="00733D3D"/>
    <w:rsid w:val="00733D53"/>
    <w:rsid w:val="00733D6E"/>
    <w:rsid w:val="007341E2"/>
    <w:rsid w:val="0073431A"/>
    <w:rsid w:val="0073440D"/>
    <w:rsid w:val="00734576"/>
    <w:rsid w:val="007345B6"/>
    <w:rsid w:val="00734629"/>
    <w:rsid w:val="00734690"/>
    <w:rsid w:val="007346E1"/>
    <w:rsid w:val="0073478D"/>
    <w:rsid w:val="007348EE"/>
    <w:rsid w:val="00734AA7"/>
    <w:rsid w:val="00734C0F"/>
    <w:rsid w:val="00734D11"/>
    <w:rsid w:val="00734D79"/>
    <w:rsid w:val="00734EAF"/>
    <w:rsid w:val="0073502A"/>
    <w:rsid w:val="0073502D"/>
    <w:rsid w:val="0073506F"/>
    <w:rsid w:val="007350C1"/>
    <w:rsid w:val="00735308"/>
    <w:rsid w:val="00735340"/>
    <w:rsid w:val="00735374"/>
    <w:rsid w:val="007353A2"/>
    <w:rsid w:val="007353AD"/>
    <w:rsid w:val="00735412"/>
    <w:rsid w:val="0073543E"/>
    <w:rsid w:val="0073553B"/>
    <w:rsid w:val="00735553"/>
    <w:rsid w:val="0073566C"/>
    <w:rsid w:val="007356B1"/>
    <w:rsid w:val="007356F9"/>
    <w:rsid w:val="00735734"/>
    <w:rsid w:val="0073576F"/>
    <w:rsid w:val="00735912"/>
    <w:rsid w:val="00735998"/>
    <w:rsid w:val="00735A05"/>
    <w:rsid w:val="00735A7F"/>
    <w:rsid w:val="00735ABC"/>
    <w:rsid w:val="00735B7E"/>
    <w:rsid w:val="00735DE7"/>
    <w:rsid w:val="00735F56"/>
    <w:rsid w:val="00735F8B"/>
    <w:rsid w:val="00735FF1"/>
    <w:rsid w:val="00736055"/>
    <w:rsid w:val="007360EA"/>
    <w:rsid w:val="0073611C"/>
    <w:rsid w:val="007361AA"/>
    <w:rsid w:val="0073620C"/>
    <w:rsid w:val="0073621B"/>
    <w:rsid w:val="007362DD"/>
    <w:rsid w:val="007363FF"/>
    <w:rsid w:val="007364FA"/>
    <w:rsid w:val="007365DC"/>
    <w:rsid w:val="007367A1"/>
    <w:rsid w:val="007367F9"/>
    <w:rsid w:val="007368C5"/>
    <w:rsid w:val="00736923"/>
    <w:rsid w:val="00736B2C"/>
    <w:rsid w:val="00736BF3"/>
    <w:rsid w:val="00736CE6"/>
    <w:rsid w:val="00736D27"/>
    <w:rsid w:val="00736E3E"/>
    <w:rsid w:val="00736FFB"/>
    <w:rsid w:val="00737100"/>
    <w:rsid w:val="00737104"/>
    <w:rsid w:val="00737174"/>
    <w:rsid w:val="007371D4"/>
    <w:rsid w:val="00737356"/>
    <w:rsid w:val="00737417"/>
    <w:rsid w:val="007375A5"/>
    <w:rsid w:val="007376CD"/>
    <w:rsid w:val="0073775B"/>
    <w:rsid w:val="0073777A"/>
    <w:rsid w:val="00737845"/>
    <w:rsid w:val="007378CA"/>
    <w:rsid w:val="00737A7A"/>
    <w:rsid w:val="00737AAD"/>
    <w:rsid w:val="00737B5F"/>
    <w:rsid w:val="00737BEF"/>
    <w:rsid w:val="00737BFF"/>
    <w:rsid w:val="00737C30"/>
    <w:rsid w:val="00737C97"/>
    <w:rsid w:val="00737EAF"/>
    <w:rsid w:val="0074016B"/>
    <w:rsid w:val="0074018C"/>
    <w:rsid w:val="00740196"/>
    <w:rsid w:val="007402E0"/>
    <w:rsid w:val="007403BE"/>
    <w:rsid w:val="00740483"/>
    <w:rsid w:val="007404C9"/>
    <w:rsid w:val="007405C3"/>
    <w:rsid w:val="007406F0"/>
    <w:rsid w:val="007406F8"/>
    <w:rsid w:val="007407D0"/>
    <w:rsid w:val="00740B0D"/>
    <w:rsid w:val="00740B42"/>
    <w:rsid w:val="00740C1A"/>
    <w:rsid w:val="00740CD1"/>
    <w:rsid w:val="00740D23"/>
    <w:rsid w:val="00740D40"/>
    <w:rsid w:val="00740E1B"/>
    <w:rsid w:val="00740E6B"/>
    <w:rsid w:val="00740EE3"/>
    <w:rsid w:val="00740FD6"/>
    <w:rsid w:val="00740FE4"/>
    <w:rsid w:val="007410BC"/>
    <w:rsid w:val="00741107"/>
    <w:rsid w:val="007411A4"/>
    <w:rsid w:val="0074123E"/>
    <w:rsid w:val="007412CC"/>
    <w:rsid w:val="007413C6"/>
    <w:rsid w:val="0074144E"/>
    <w:rsid w:val="0074145F"/>
    <w:rsid w:val="007416FE"/>
    <w:rsid w:val="007417A8"/>
    <w:rsid w:val="00741825"/>
    <w:rsid w:val="007418C1"/>
    <w:rsid w:val="0074198F"/>
    <w:rsid w:val="00741AA9"/>
    <w:rsid w:val="00741AE1"/>
    <w:rsid w:val="00741D2C"/>
    <w:rsid w:val="00741E82"/>
    <w:rsid w:val="00741E83"/>
    <w:rsid w:val="007420DA"/>
    <w:rsid w:val="007420E8"/>
    <w:rsid w:val="00742133"/>
    <w:rsid w:val="007422D8"/>
    <w:rsid w:val="0074237B"/>
    <w:rsid w:val="00742495"/>
    <w:rsid w:val="00742501"/>
    <w:rsid w:val="0074254C"/>
    <w:rsid w:val="00742583"/>
    <w:rsid w:val="00742835"/>
    <w:rsid w:val="007429FA"/>
    <w:rsid w:val="00742A41"/>
    <w:rsid w:val="00742A9E"/>
    <w:rsid w:val="00742BB4"/>
    <w:rsid w:val="00742C8E"/>
    <w:rsid w:val="00742C94"/>
    <w:rsid w:val="00742CB8"/>
    <w:rsid w:val="00742E57"/>
    <w:rsid w:val="00742F0A"/>
    <w:rsid w:val="007430DF"/>
    <w:rsid w:val="0074315C"/>
    <w:rsid w:val="00743169"/>
    <w:rsid w:val="007432D2"/>
    <w:rsid w:val="007433A5"/>
    <w:rsid w:val="0074343A"/>
    <w:rsid w:val="0074344E"/>
    <w:rsid w:val="0074346B"/>
    <w:rsid w:val="007436DE"/>
    <w:rsid w:val="0074373F"/>
    <w:rsid w:val="0074377E"/>
    <w:rsid w:val="007437E1"/>
    <w:rsid w:val="007438D2"/>
    <w:rsid w:val="007438D5"/>
    <w:rsid w:val="007438DB"/>
    <w:rsid w:val="007439DC"/>
    <w:rsid w:val="00743A88"/>
    <w:rsid w:val="00743B6C"/>
    <w:rsid w:val="00743B75"/>
    <w:rsid w:val="00743B81"/>
    <w:rsid w:val="00743BCB"/>
    <w:rsid w:val="00743BEC"/>
    <w:rsid w:val="00743C39"/>
    <w:rsid w:val="00743C4A"/>
    <w:rsid w:val="00743CC0"/>
    <w:rsid w:val="00743D5B"/>
    <w:rsid w:val="00743EBC"/>
    <w:rsid w:val="00743F31"/>
    <w:rsid w:val="00744082"/>
    <w:rsid w:val="00744122"/>
    <w:rsid w:val="007441D9"/>
    <w:rsid w:val="007441FE"/>
    <w:rsid w:val="0074420B"/>
    <w:rsid w:val="00744259"/>
    <w:rsid w:val="00744313"/>
    <w:rsid w:val="00744316"/>
    <w:rsid w:val="007443F7"/>
    <w:rsid w:val="00744417"/>
    <w:rsid w:val="007444A5"/>
    <w:rsid w:val="00744589"/>
    <w:rsid w:val="00744598"/>
    <w:rsid w:val="007446A6"/>
    <w:rsid w:val="007446D5"/>
    <w:rsid w:val="007446F8"/>
    <w:rsid w:val="0074470A"/>
    <w:rsid w:val="0074485F"/>
    <w:rsid w:val="00744957"/>
    <w:rsid w:val="00744BAF"/>
    <w:rsid w:val="00744C1C"/>
    <w:rsid w:val="00744C22"/>
    <w:rsid w:val="00744C90"/>
    <w:rsid w:val="00744E0A"/>
    <w:rsid w:val="00744E23"/>
    <w:rsid w:val="00744EF3"/>
    <w:rsid w:val="00744F02"/>
    <w:rsid w:val="00744F06"/>
    <w:rsid w:val="00744F48"/>
    <w:rsid w:val="00744F91"/>
    <w:rsid w:val="00745199"/>
    <w:rsid w:val="00745365"/>
    <w:rsid w:val="0074539F"/>
    <w:rsid w:val="00745480"/>
    <w:rsid w:val="007454FF"/>
    <w:rsid w:val="0074554C"/>
    <w:rsid w:val="00745594"/>
    <w:rsid w:val="007455AB"/>
    <w:rsid w:val="0074569B"/>
    <w:rsid w:val="007456D2"/>
    <w:rsid w:val="00745776"/>
    <w:rsid w:val="007457DA"/>
    <w:rsid w:val="00745933"/>
    <w:rsid w:val="007459EC"/>
    <w:rsid w:val="00745A56"/>
    <w:rsid w:val="00745BA1"/>
    <w:rsid w:val="00745C09"/>
    <w:rsid w:val="00745C4A"/>
    <w:rsid w:val="00745C53"/>
    <w:rsid w:val="00745C90"/>
    <w:rsid w:val="00745D4A"/>
    <w:rsid w:val="00745E15"/>
    <w:rsid w:val="00745EF9"/>
    <w:rsid w:val="00745F33"/>
    <w:rsid w:val="00745F83"/>
    <w:rsid w:val="00745FB8"/>
    <w:rsid w:val="00745FC4"/>
    <w:rsid w:val="00746030"/>
    <w:rsid w:val="0074616B"/>
    <w:rsid w:val="00746212"/>
    <w:rsid w:val="00746289"/>
    <w:rsid w:val="007463B0"/>
    <w:rsid w:val="0074644D"/>
    <w:rsid w:val="0074665F"/>
    <w:rsid w:val="00746799"/>
    <w:rsid w:val="007468E7"/>
    <w:rsid w:val="00746902"/>
    <w:rsid w:val="00746A52"/>
    <w:rsid w:val="00746B96"/>
    <w:rsid w:val="00746BE3"/>
    <w:rsid w:val="00746C34"/>
    <w:rsid w:val="00746CE6"/>
    <w:rsid w:val="00746D49"/>
    <w:rsid w:val="00746E20"/>
    <w:rsid w:val="00746E80"/>
    <w:rsid w:val="00746E90"/>
    <w:rsid w:val="00746EF1"/>
    <w:rsid w:val="00746F3F"/>
    <w:rsid w:val="00747063"/>
    <w:rsid w:val="007470BA"/>
    <w:rsid w:val="0074720F"/>
    <w:rsid w:val="00747267"/>
    <w:rsid w:val="007472F5"/>
    <w:rsid w:val="00747316"/>
    <w:rsid w:val="00747333"/>
    <w:rsid w:val="0074736E"/>
    <w:rsid w:val="0074738D"/>
    <w:rsid w:val="007473C8"/>
    <w:rsid w:val="00747491"/>
    <w:rsid w:val="00747719"/>
    <w:rsid w:val="007477D6"/>
    <w:rsid w:val="00747906"/>
    <w:rsid w:val="007479AC"/>
    <w:rsid w:val="007479AE"/>
    <w:rsid w:val="00747C61"/>
    <w:rsid w:val="00747CEF"/>
    <w:rsid w:val="00747F34"/>
    <w:rsid w:val="00747FB7"/>
    <w:rsid w:val="00750017"/>
    <w:rsid w:val="00750345"/>
    <w:rsid w:val="00750368"/>
    <w:rsid w:val="007503DE"/>
    <w:rsid w:val="00750410"/>
    <w:rsid w:val="00750462"/>
    <w:rsid w:val="0075048F"/>
    <w:rsid w:val="007504E9"/>
    <w:rsid w:val="007504F3"/>
    <w:rsid w:val="0075053A"/>
    <w:rsid w:val="0075060F"/>
    <w:rsid w:val="00750967"/>
    <w:rsid w:val="00750981"/>
    <w:rsid w:val="007509E3"/>
    <w:rsid w:val="00750CD1"/>
    <w:rsid w:val="00750CEC"/>
    <w:rsid w:val="00750E04"/>
    <w:rsid w:val="00750EDD"/>
    <w:rsid w:val="00750F5E"/>
    <w:rsid w:val="00750FA6"/>
    <w:rsid w:val="0075100F"/>
    <w:rsid w:val="007510A7"/>
    <w:rsid w:val="0075112E"/>
    <w:rsid w:val="007512CA"/>
    <w:rsid w:val="007512CC"/>
    <w:rsid w:val="007513B6"/>
    <w:rsid w:val="007513F3"/>
    <w:rsid w:val="007514E1"/>
    <w:rsid w:val="00751563"/>
    <w:rsid w:val="00751574"/>
    <w:rsid w:val="007515DC"/>
    <w:rsid w:val="007515DD"/>
    <w:rsid w:val="0075166A"/>
    <w:rsid w:val="00751816"/>
    <w:rsid w:val="00751A96"/>
    <w:rsid w:val="00751AE6"/>
    <w:rsid w:val="00751B94"/>
    <w:rsid w:val="00751D39"/>
    <w:rsid w:val="00751F5E"/>
    <w:rsid w:val="0075212C"/>
    <w:rsid w:val="0075215B"/>
    <w:rsid w:val="007521FC"/>
    <w:rsid w:val="0075229B"/>
    <w:rsid w:val="007523D5"/>
    <w:rsid w:val="00752497"/>
    <w:rsid w:val="00752499"/>
    <w:rsid w:val="00752572"/>
    <w:rsid w:val="007525B8"/>
    <w:rsid w:val="00752764"/>
    <w:rsid w:val="007527E9"/>
    <w:rsid w:val="00752834"/>
    <w:rsid w:val="0075286F"/>
    <w:rsid w:val="007528FE"/>
    <w:rsid w:val="00752903"/>
    <w:rsid w:val="00752B68"/>
    <w:rsid w:val="00752B6E"/>
    <w:rsid w:val="00752C0F"/>
    <w:rsid w:val="00752C47"/>
    <w:rsid w:val="00752D6F"/>
    <w:rsid w:val="00752DA3"/>
    <w:rsid w:val="00752EF0"/>
    <w:rsid w:val="00752F2E"/>
    <w:rsid w:val="00753048"/>
    <w:rsid w:val="007532B3"/>
    <w:rsid w:val="00753404"/>
    <w:rsid w:val="00753606"/>
    <w:rsid w:val="0075360A"/>
    <w:rsid w:val="007536E4"/>
    <w:rsid w:val="007537B4"/>
    <w:rsid w:val="007538E6"/>
    <w:rsid w:val="00753AC9"/>
    <w:rsid w:val="00753BEA"/>
    <w:rsid w:val="00753BF3"/>
    <w:rsid w:val="00753CC4"/>
    <w:rsid w:val="00753CEB"/>
    <w:rsid w:val="00753F07"/>
    <w:rsid w:val="00753F7D"/>
    <w:rsid w:val="0075402C"/>
    <w:rsid w:val="00754090"/>
    <w:rsid w:val="0075416B"/>
    <w:rsid w:val="007542C8"/>
    <w:rsid w:val="0075457A"/>
    <w:rsid w:val="007545A0"/>
    <w:rsid w:val="0075462A"/>
    <w:rsid w:val="007547F2"/>
    <w:rsid w:val="007548F6"/>
    <w:rsid w:val="007549A3"/>
    <w:rsid w:val="00754A5C"/>
    <w:rsid w:val="00754B05"/>
    <w:rsid w:val="00754BCA"/>
    <w:rsid w:val="00754BF4"/>
    <w:rsid w:val="00754E8E"/>
    <w:rsid w:val="00754F27"/>
    <w:rsid w:val="0075500D"/>
    <w:rsid w:val="007550C7"/>
    <w:rsid w:val="007550F9"/>
    <w:rsid w:val="00755112"/>
    <w:rsid w:val="00755276"/>
    <w:rsid w:val="007552A6"/>
    <w:rsid w:val="00755357"/>
    <w:rsid w:val="0075555D"/>
    <w:rsid w:val="00755616"/>
    <w:rsid w:val="007556EF"/>
    <w:rsid w:val="007557BC"/>
    <w:rsid w:val="007557DB"/>
    <w:rsid w:val="007558BD"/>
    <w:rsid w:val="0075595E"/>
    <w:rsid w:val="007559E8"/>
    <w:rsid w:val="00755A66"/>
    <w:rsid w:val="00755B2A"/>
    <w:rsid w:val="00755B52"/>
    <w:rsid w:val="00755C08"/>
    <w:rsid w:val="00755CE2"/>
    <w:rsid w:val="00755CF3"/>
    <w:rsid w:val="00755CFF"/>
    <w:rsid w:val="00755D3E"/>
    <w:rsid w:val="00755D9A"/>
    <w:rsid w:val="00755E42"/>
    <w:rsid w:val="00755F21"/>
    <w:rsid w:val="00756150"/>
    <w:rsid w:val="00756370"/>
    <w:rsid w:val="00756373"/>
    <w:rsid w:val="007563D8"/>
    <w:rsid w:val="00756418"/>
    <w:rsid w:val="00756522"/>
    <w:rsid w:val="0075674B"/>
    <w:rsid w:val="00756759"/>
    <w:rsid w:val="00756A63"/>
    <w:rsid w:val="00756A7D"/>
    <w:rsid w:val="00756AC5"/>
    <w:rsid w:val="00756ACF"/>
    <w:rsid w:val="00756AEE"/>
    <w:rsid w:val="00756B25"/>
    <w:rsid w:val="00756B9A"/>
    <w:rsid w:val="00756C48"/>
    <w:rsid w:val="00756C77"/>
    <w:rsid w:val="00756D19"/>
    <w:rsid w:val="00756D4F"/>
    <w:rsid w:val="00756DCE"/>
    <w:rsid w:val="00756E95"/>
    <w:rsid w:val="00756ED1"/>
    <w:rsid w:val="00756F8E"/>
    <w:rsid w:val="00756F94"/>
    <w:rsid w:val="00757026"/>
    <w:rsid w:val="0075706F"/>
    <w:rsid w:val="007570CB"/>
    <w:rsid w:val="00757142"/>
    <w:rsid w:val="007571B5"/>
    <w:rsid w:val="007571CC"/>
    <w:rsid w:val="0075738A"/>
    <w:rsid w:val="00757468"/>
    <w:rsid w:val="007574CD"/>
    <w:rsid w:val="0075759D"/>
    <w:rsid w:val="007576C8"/>
    <w:rsid w:val="007576E4"/>
    <w:rsid w:val="00757705"/>
    <w:rsid w:val="00757739"/>
    <w:rsid w:val="00757855"/>
    <w:rsid w:val="00757A20"/>
    <w:rsid w:val="00757B3D"/>
    <w:rsid w:val="00757D31"/>
    <w:rsid w:val="00757E3F"/>
    <w:rsid w:val="00757F35"/>
    <w:rsid w:val="00757F43"/>
    <w:rsid w:val="00757F59"/>
    <w:rsid w:val="00760046"/>
    <w:rsid w:val="00760142"/>
    <w:rsid w:val="0076016A"/>
    <w:rsid w:val="007601D0"/>
    <w:rsid w:val="007601F0"/>
    <w:rsid w:val="00760282"/>
    <w:rsid w:val="00760379"/>
    <w:rsid w:val="007604BC"/>
    <w:rsid w:val="00760627"/>
    <w:rsid w:val="0076062A"/>
    <w:rsid w:val="00760717"/>
    <w:rsid w:val="007607DD"/>
    <w:rsid w:val="00760807"/>
    <w:rsid w:val="0076086E"/>
    <w:rsid w:val="00760A6A"/>
    <w:rsid w:val="00760A86"/>
    <w:rsid w:val="00760B45"/>
    <w:rsid w:val="00760B74"/>
    <w:rsid w:val="00760FDC"/>
    <w:rsid w:val="00760FF1"/>
    <w:rsid w:val="0076105B"/>
    <w:rsid w:val="0076107C"/>
    <w:rsid w:val="00761091"/>
    <w:rsid w:val="0076112A"/>
    <w:rsid w:val="007612BB"/>
    <w:rsid w:val="00761354"/>
    <w:rsid w:val="007613E6"/>
    <w:rsid w:val="007614AC"/>
    <w:rsid w:val="00761510"/>
    <w:rsid w:val="00761552"/>
    <w:rsid w:val="007615AD"/>
    <w:rsid w:val="007615D0"/>
    <w:rsid w:val="0076160C"/>
    <w:rsid w:val="00761768"/>
    <w:rsid w:val="007617D9"/>
    <w:rsid w:val="007617E0"/>
    <w:rsid w:val="00761826"/>
    <w:rsid w:val="007618C2"/>
    <w:rsid w:val="007618C8"/>
    <w:rsid w:val="00761BFD"/>
    <w:rsid w:val="00761C9A"/>
    <w:rsid w:val="00761D0D"/>
    <w:rsid w:val="00761D36"/>
    <w:rsid w:val="00761D9A"/>
    <w:rsid w:val="00761DDD"/>
    <w:rsid w:val="00761DF6"/>
    <w:rsid w:val="00761EE5"/>
    <w:rsid w:val="00761F2A"/>
    <w:rsid w:val="00762038"/>
    <w:rsid w:val="0076204D"/>
    <w:rsid w:val="007620DF"/>
    <w:rsid w:val="007620F0"/>
    <w:rsid w:val="00762375"/>
    <w:rsid w:val="007626BB"/>
    <w:rsid w:val="007626F4"/>
    <w:rsid w:val="0076275A"/>
    <w:rsid w:val="0076282C"/>
    <w:rsid w:val="00762850"/>
    <w:rsid w:val="00762853"/>
    <w:rsid w:val="00762AC1"/>
    <w:rsid w:val="00762AC5"/>
    <w:rsid w:val="00762AE4"/>
    <w:rsid w:val="00762AF6"/>
    <w:rsid w:val="00762B0A"/>
    <w:rsid w:val="00762B3A"/>
    <w:rsid w:val="00762B6F"/>
    <w:rsid w:val="00762C0E"/>
    <w:rsid w:val="00762C60"/>
    <w:rsid w:val="00762D39"/>
    <w:rsid w:val="00762D7F"/>
    <w:rsid w:val="00762E07"/>
    <w:rsid w:val="00762FC0"/>
    <w:rsid w:val="00762FFA"/>
    <w:rsid w:val="0076307C"/>
    <w:rsid w:val="007630EF"/>
    <w:rsid w:val="00763198"/>
    <w:rsid w:val="00763249"/>
    <w:rsid w:val="00763352"/>
    <w:rsid w:val="00763457"/>
    <w:rsid w:val="00763570"/>
    <w:rsid w:val="00763686"/>
    <w:rsid w:val="007636D9"/>
    <w:rsid w:val="00763719"/>
    <w:rsid w:val="007637CC"/>
    <w:rsid w:val="007638DB"/>
    <w:rsid w:val="0076390F"/>
    <w:rsid w:val="00763918"/>
    <w:rsid w:val="0076396E"/>
    <w:rsid w:val="007639E5"/>
    <w:rsid w:val="00763A7E"/>
    <w:rsid w:val="00763A89"/>
    <w:rsid w:val="00763B1D"/>
    <w:rsid w:val="00763B4E"/>
    <w:rsid w:val="00763B98"/>
    <w:rsid w:val="00763C2A"/>
    <w:rsid w:val="00763C94"/>
    <w:rsid w:val="00763D77"/>
    <w:rsid w:val="00763D91"/>
    <w:rsid w:val="00763E06"/>
    <w:rsid w:val="00763F7C"/>
    <w:rsid w:val="0076400F"/>
    <w:rsid w:val="007640BB"/>
    <w:rsid w:val="0076418F"/>
    <w:rsid w:val="00764279"/>
    <w:rsid w:val="00764357"/>
    <w:rsid w:val="0076451E"/>
    <w:rsid w:val="00764532"/>
    <w:rsid w:val="00764796"/>
    <w:rsid w:val="00764848"/>
    <w:rsid w:val="00764884"/>
    <w:rsid w:val="0076496C"/>
    <w:rsid w:val="007649FC"/>
    <w:rsid w:val="00764A8E"/>
    <w:rsid w:val="00764B81"/>
    <w:rsid w:val="00764BDF"/>
    <w:rsid w:val="00764C5E"/>
    <w:rsid w:val="00764D06"/>
    <w:rsid w:val="00764D6C"/>
    <w:rsid w:val="00764D99"/>
    <w:rsid w:val="00765059"/>
    <w:rsid w:val="0076507D"/>
    <w:rsid w:val="0076514A"/>
    <w:rsid w:val="00765234"/>
    <w:rsid w:val="0076525F"/>
    <w:rsid w:val="00765274"/>
    <w:rsid w:val="0076534A"/>
    <w:rsid w:val="007653D3"/>
    <w:rsid w:val="007653E4"/>
    <w:rsid w:val="007654C1"/>
    <w:rsid w:val="007654CB"/>
    <w:rsid w:val="00765535"/>
    <w:rsid w:val="0076553C"/>
    <w:rsid w:val="00765573"/>
    <w:rsid w:val="007655EA"/>
    <w:rsid w:val="00765687"/>
    <w:rsid w:val="007656C4"/>
    <w:rsid w:val="00765715"/>
    <w:rsid w:val="007657DB"/>
    <w:rsid w:val="00765818"/>
    <w:rsid w:val="0076584D"/>
    <w:rsid w:val="0076585B"/>
    <w:rsid w:val="007658FF"/>
    <w:rsid w:val="00765945"/>
    <w:rsid w:val="00765987"/>
    <w:rsid w:val="00765B17"/>
    <w:rsid w:val="00765B2C"/>
    <w:rsid w:val="00765C2F"/>
    <w:rsid w:val="00765C3C"/>
    <w:rsid w:val="00765C89"/>
    <w:rsid w:val="00765D5C"/>
    <w:rsid w:val="00765DF8"/>
    <w:rsid w:val="00765FD1"/>
    <w:rsid w:val="00765FDC"/>
    <w:rsid w:val="007660EC"/>
    <w:rsid w:val="00766145"/>
    <w:rsid w:val="0076633D"/>
    <w:rsid w:val="0076640E"/>
    <w:rsid w:val="00766489"/>
    <w:rsid w:val="007664A8"/>
    <w:rsid w:val="00766674"/>
    <w:rsid w:val="007666ED"/>
    <w:rsid w:val="0076684A"/>
    <w:rsid w:val="0076686B"/>
    <w:rsid w:val="00766877"/>
    <w:rsid w:val="00766911"/>
    <w:rsid w:val="00766983"/>
    <w:rsid w:val="00766A1B"/>
    <w:rsid w:val="00766B1C"/>
    <w:rsid w:val="00766B58"/>
    <w:rsid w:val="00766BB1"/>
    <w:rsid w:val="00766C76"/>
    <w:rsid w:val="00766D7C"/>
    <w:rsid w:val="00766D97"/>
    <w:rsid w:val="00766EA0"/>
    <w:rsid w:val="00766F99"/>
    <w:rsid w:val="00767158"/>
    <w:rsid w:val="00767189"/>
    <w:rsid w:val="007671A4"/>
    <w:rsid w:val="0076726F"/>
    <w:rsid w:val="007672C9"/>
    <w:rsid w:val="007672EA"/>
    <w:rsid w:val="00767548"/>
    <w:rsid w:val="00767751"/>
    <w:rsid w:val="007678A1"/>
    <w:rsid w:val="0076797F"/>
    <w:rsid w:val="007679B9"/>
    <w:rsid w:val="00767AAA"/>
    <w:rsid w:val="00767BFE"/>
    <w:rsid w:val="00767C90"/>
    <w:rsid w:val="00767CE6"/>
    <w:rsid w:val="00767D3C"/>
    <w:rsid w:val="00767D71"/>
    <w:rsid w:val="00767D8B"/>
    <w:rsid w:val="00767DC0"/>
    <w:rsid w:val="00767E6F"/>
    <w:rsid w:val="0077001C"/>
    <w:rsid w:val="00770049"/>
    <w:rsid w:val="007701FA"/>
    <w:rsid w:val="007703E8"/>
    <w:rsid w:val="00770420"/>
    <w:rsid w:val="00770433"/>
    <w:rsid w:val="00770449"/>
    <w:rsid w:val="00770500"/>
    <w:rsid w:val="00770623"/>
    <w:rsid w:val="00770690"/>
    <w:rsid w:val="007706E7"/>
    <w:rsid w:val="00770777"/>
    <w:rsid w:val="00770865"/>
    <w:rsid w:val="0077097B"/>
    <w:rsid w:val="007709CF"/>
    <w:rsid w:val="007709F8"/>
    <w:rsid w:val="00770A6E"/>
    <w:rsid w:val="00770B10"/>
    <w:rsid w:val="00770B6C"/>
    <w:rsid w:val="00770C47"/>
    <w:rsid w:val="00770CC0"/>
    <w:rsid w:val="00770CD1"/>
    <w:rsid w:val="00770CE2"/>
    <w:rsid w:val="00770DBC"/>
    <w:rsid w:val="00770E48"/>
    <w:rsid w:val="00770E78"/>
    <w:rsid w:val="00770F98"/>
    <w:rsid w:val="0077106F"/>
    <w:rsid w:val="007710EE"/>
    <w:rsid w:val="00771145"/>
    <w:rsid w:val="00771220"/>
    <w:rsid w:val="0077133A"/>
    <w:rsid w:val="007713A6"/>
    <w:rsid w:val="00771408"/>
    <w:rsid w:val="00771468"/>
    <w:rsid w:val="007715DB"/>
    <w:rsid w:val="00771650"/>
    <w:rsid w:val="00771866"/>
    <w:rsid w:val="00771A88"/>
    <w:rsid w:val="00771C13"/>
    <w:rsid w:val="00771C40"/>
    <w:rsid w:val="00771CC4"/>
    <w:rsid w:val="00771D22"/>
    <w:rsid w:val="00771D6B"/>
    <w:rsid w:val="00771D77"/>
    <w:rsid w:val="00771E27"/>
    <w:rsid w:val="00771ECA"/>
    <w:rsid w:val="00771EE8"/>
    <w:rsid w:val="00771F41"/>
    <w:rsid w:val="0077207D"/>
    <w:rsid w:val="007720D1"/>
    <w:rsid w:val="00772179"/>
    <w:rsid w:val="00772224"/>
    <w:rsid w:val="00772391"/>
    <w:rsid w:val="007723EF"/>
    <w:rsid w:val="00772400"/>
    <w:rsid w:val="00772403"/>
    <w:rsid w:val="0077240D"/>
    <w:rsid w:val="0077244D"/>
    <w:rsid w:val="00772734"/>
    <w:rsid w:val="00772746"/>
    <w:rsid w:val="007728C6"/>
    <w:rsid w:val="00772A41"/>
    <w:rsid w:val="00772A89"/>
    <w:rsid w:val="00772B84"/>
    <w:rsid w:val="00772D0C"/>
    <w:rsid w:val="00772D6A"/>
    <w:rsid w:val="00772D8D"/>
    <w:rsid w:val="00772ED5"/>
    <w:rsid w:val="00773018"/>
    <w:rsid w:val="0077308A"/>
    <w:rsid w:val="007730E3"/>
    <w:rsid w:val="0077319C"/>
    <w:rsid w:val="00773207"/>
    <w:rsid w:val="007734AB"/>
    <w:rsid w:val="00773557"/>
    <w:rsid w:val="007735F0"/>
    <w:rsid w:val="00773771"/>
    <w:rsid w:val="00773844"/>
    <w:rsid w:val="00773889"/>
    <w:rsid w:val="00773947"/>
    <w:rsid w:val="00773BD5"/>
    <w:rsid w:val="00773BF3"/>
    <w:rsid w:val="00773C06"/>
    <w:rsid w:val="00773C27"/>
    <w:rsid w:val="007740C7"/>
    <w:rsid w:val="00774400"/>
    <w:rsid w:val="00774520"/>
    <w:rsid w:val="007745AD"/>
    <w:rsid w:val="007745DE"/>
    <w:rsid w:val="00774604"/>
    <w:rsid w:val="00774750"/>
    <w:rsid w:val="0077476E"/>
    <w:rsid w:val="007747BF"/>
    <w:rsid w:val="007749AF"/>
    <w:rsid w:val="00774A60"/>
    <w:rsid w:val="00774AFF"/>
    <w:rsid w:val="00774B1B"/>
    <w:rsid w:val="00774B3B"/>
    <w:rsid w:val="00774BB4"/>
    <w:rsid w:val="007752DE"/>
    <w:rsid w:val="00775347"/>
    <w:rsid w:val="007753B4"/>
    <w:rsid w:val="00775417"/>
    <w:rsid w:val="007755AE"/>
    <w:rsid w:val="0077569B"/>
    <w:rsid w:val="007756CD"/>
    <w:rsid w:val="0077578E"/>
    <w:rsid w:val="007758B3"/>
    <w:rsid w:val="007758E4"/>
    <w:rsid w:val="00775954"/>
    <w:rsid w:val="00775C27"/>
    <w:rsid w:val="00775E6B"/>
    <w:rsid w:val="00775EB5"/>
    <w:rsid w:val="00775ECE"/>
    <w:rsid w:val="007760B6"/>
    <w:rsid w:val="007760D5"/>
    <w:rsid w:val="007761FA"/>
    <w:rsid w:val="00776354"/>
    <w:rsid w:val="007763E2"/>
    <w:rsid w:val="00776423"/>
    <w:rsid w:val="0077648B"/>
    <w:rsid w:val="007764D6"/>
    <w:rsid w:val="00776560"/>
    <w:rsid w:val="00776612"/>
    <w:rsid w:val="0077662A"/>
    <w:rsid w:val="0077678A"/>
    <w:rsid w:val="00776895"/>
    <w:rsid w:val="007768AA"/>
    <w:rsid w:val="007768BD"/>
    <w:rsid w:val="007768CC"/>
    <w:rsid w:val="007768DC"/>
    <w:rsid w:val="007769B8"/>
    <w:rsid w:val="007769DF"/>
    <w:rsid w:val="00776B7F"/>
    <w:rsid w:val="00776C02"/>
    <w:rsid w:val="00776C7D"/>
    <w:rsid w:val="00776CA4"/>
    <w:rsid w:val="00776D62"/>
    <w:rsid w:val="00776E68"/>
    <w:rsid w:val="00776EFA"/>
    <w:rsid w:val="00777069"/>
    <w:rsid w:val="0077708E"/>
    <w:rsid w:val="007770D9"/>
    <w:rsid w:val="007771D0"/>
    <w:rsid w:val="0077729B"/>
    <w:rsid w:val="007772E9"/>
    <w:rsid w:val="00777331"/>
    <w:rsid w:val="00777343"/>
    <w:rsid w:val="00777400"/>
    <w:rsid w:val="007774C1"/>
    <w:rsid w:val="0077756F"/>
    <w:rsid w:val="00777658"/>
    <w:rsid w:val="0077779D"/>
    <w:rsid w:val="007777C3"/>
    <w:rsid w:val="0077785E"/>
    <w:rsid w:val="00777AF7"/>
    <w:rsid w:val="00777B1C"/>
    <w:rsid w:val="00777BA7"/>
    <w:rsid w:val="00777BFB"/>
    <w:rsid w:val="00777C23"/>
    <w:rsid w:val="00777C80"/>
    <w:rsid w:val="00777CF5"/>
    <w:rsid w:val="00777D6D"/>
    <w:rsid w:val="00777DDE"/>
    <w:rsid w:val="00777E58"/>
    <w:rsid w:val="00777ED3"/>
    <w:rsid w:val="00777F18"/>
    <w:rsid w:val="0077EDCC"/>
    <w:rsid w:val="0078016A"/>
    <w:rsid w:val="00780198"/>
    <w:rsid w:val="007801B6"/>
    <w:rsid w:val="00780212"/>
    <w:rsid w:val="0078026E"/>
    <w:rsid w:val="00780371"/>
    <w:rsid w:val="00780391"/>
    <w:rsid w:val="007803E4"/>
    <w:rsid w:val="0078047F"/>
    <w:rsid w:val="00780489"/>
    <w:rsid w:val="007804BB"/>
    <w:rsid w:val="00780643"/>
    <w:rsid w:val="007808E2"/>
    <w:rsid w:val="00780974"/>
    <w:rsid w:val="00780A19"/>
    <w:rsid w:val="00780A31"/>
    <w:rsid w:val="00780A71"/>
    <w:rsid w:val="00780AA7"/>
    <w:rsid w:val="00780CAD"/>
    <w:rsid w:val="00780CE8"/>
    <w:rsid w:val="00780E7B"/>
    <w:rsid w:val="00780F66"/>
    <w:rsid w:val="00780F84"/>
    <w:rsid w:val="00781003"/>
    <w:rsid w:val="007811AB"/>
    <w:rsid w:val="007811CB"/>
    <w:rsid w:val="007811E5"/>
    <w:rsid w:val="00781239"/>
    <w:rsid w:val="00781334"/>
    <w:rsid w:val="00781455"/>
    <w:rsid w:val="00781545"/>
    <w:rsid w:val="007815B1"/>
    <w:rsid w:val="00781623"/>
    <w:rsid w:val="00781675"/>
    <w:rsid w:val="007816EB"/>
    <w:rsid w:val="0078185A"/>
    <w:rsid w:val="00781886"/>
    <w:rsid w:val="007818A1"/>
    <w:rsid w:val="00781920"/>
    <w:rsid w:val="00781927"/>
    <w:rsid w:val="00781A72"/>
    <w:rsid w:val="00781AF9"/>
    <w:rsid w:val="00781B2C"/>
    <w:rsid w:val="00781C5E"/>
    <w:rsid w:val="00781E4C"/>
    <w:rsid w:val="00781ECE"/>
    <w:rsid w:val="00782130"/>
    <w:rsid w:val="0078215D"/>
    <w:rsid w:val="00782299"/>
    <w:rsid w:val="00782332"/>
    <w:rsid w:val="00782359"/>
    <w:rsid w:val="007823A8"/>
    <w:rsid w:val="00782413"/>
    <w:rsid w:val="00782434"/>
    <w:rsid w:val="00782498"/>
    <w:rsid w:val="007825B8"/>
    <w:rsid w:val="00782656"/>
    <w:rsid w:val="00782696"/>
    <w:rsid w:val="00782785"/>
    <w:rsid w:val="0078278D"/>
    <w:rsid w:val="007827B5"/>
    <w:rsid w:val="007827B6"/>
    <w:rsid w:val="00782856"/>
    <w:rsid w:val="00782878"/>
    <w:rsid w:val="0078298C"/>
    <w:rsid w:val="007829CE"/>
    <w:rsid w:val="00782A04"/>
    <w:rsid w:val="00782A0C"/>
    <w:rsid w:val="00782A39"/>
    <w:rsid w:val="00782B14"/>
    <w:rsid w:val="00782B1D"/>
    <w:rsid w:val="00782C25"/>
    <w:rsid w:val="00782C9C"/>
    <w:rsid w:val="00782E36"/>
    <w:rsid w:val="00782ED2"/>
    <w:rsid w:val="00782FF7"/>
    <w:rsid w:val="00783055"/>
    <w:rsid w:val="0078309B"/>
    <w:rsid w:val="007830C2"/>
    <w:rsid w:val="00783216"/>
    <w:rsid w:val="00783405"/>
    <w:rsid w:val="007834C5"/>
    <w:rsid w:val="00783519"/>
    <w:rsid w:val="00783529"/>
    <w:rsid w:val="0078355B"/>
    <w:rsid w:val="00783580"/>
    <w:rsid w:val="007835FF"/>
    <w:rsid w:val="00783639"/>
    <w:rsid w:val="00783776"/>
    <w:rsid w:val="007837A2"/>
    <w:rsid w:val="00783828"/>
    <w:rsid w:val="007838AC"/>
    <w:rsid w:val="00783916"/>
    <w:rsid w:val="00783A13"/>
    <w:rsid w:val="00783A1C"/>
    <w:rsid w:val="00783C93"/>
    <w:rsid w:val="00783CE7"/>
    <w:rsid w:val="00783D0C"/>
    <w:rsid w:val="00783D6B"/>
    <w:rsid w:val="00783EA0"/>
    <w:rsid w:val="00783F28"/>
    <w:rsid w:val="00783FAD"/>
    <w:rsid w:val="00783FC4"/>
    <w:rsid w:val="00784030"/>
    <w:rsid w:val="007840A0"/>
    <w:rsid w:val="007840AA"/>
    <w:rsid w:val="0078410D"/>
    <w:rsid w:val="00784133"/>
    <w:rsid w:val="00784144"/>
    <w:rsid w:val="0078422F"/>
    <w:rsid w:val="0078448D"/>
    <w:rsid w:val="007845E1"/>
    <w:rsid w:val="00784680"/>
    <w:rsid w:val="007846EB"/>
    <w:rsid w:val="00784759"/>
    <w:rsid w:val="007847DB"/>
    <w:rsid w:val="00784828"/>
    <w:rsid w:val="0078483C"/>
    <w:rsid w:val="00784916"/>
    <w:rsid w:val="0078491B"/>
    <w:rsid w:val="007849B6"/>
    <w:rsid w:val="00784A63"/>
    <w:rsid w:val="00784DFF"/>
    <w:rsid w:val="00784EE1"/>
    <w:rsid w:val="00784F86"/>
    <w:rsid w:val="00785075"/>
    <w:rsid w:val="007850D7"/>
    <w:rsid w:val="007850F4"/>
    <w:rsid w:val="00785151"/>
    <w:rsid w:val="007851EF"/>
    <w:rsid w:val="0078526F"/>
    <w:rsid w:val="00785339"/>
    <w:rsid w:val="007853AD"/>
    <w:rsid w:val="007853F8"/>
    <w:rsid w:val="007855F3"/>
    <w:rsid w:val="0078569F"/>
    <w:rsid w:val="00785767"/>
    <w:rsid w:val="00785793"/>
    <w:rsid w:val="00785844"/>
    <w:rsid w:val="00785995"/>
    <w:rsid w:val="00785AB2"/>
    <w:rsid w:val="00785AD8"/>
    <w:rsid w:val="00785BBB"/>
    <w:rsid w:val="00785BDB"/>
    <w:rsid w:val="00785BFA"/>
    <w:rsid w:val="00785C03"/>
    <w:rsid w:val="00785F3A"/>
    <w:rsid w:val="00785FFA"/>
    <w:rsid w:val="00786056"/>
    <w:rsid w:val="00786093"/>
    <w:rsid w:val="007860F1"/>
    <w:rsid w:val="00786159"/>
    <w:rsid w:val="007861C3"/>
    <w:rsid w:val="0078636E"/>
    <w:rsid w:val="00786418"/>
    <w:rsid w:val="007865E9"/>
    <w:rsid w:val="00786690"/>
    <w:rsid w:val="007867EF"/>
    <w:rsid w:val="0078681B"/>
    <w:rsid w:val="00786899"/>
    <w:rsid w:val="007869EA"/>
    <w:rsid w:val="00786A5D"/>
    <w:rsid w:val="00786AAC"/>
    <w:rsid w:val="00786AE9"/>
    <w:rsid w:val="00786B67"/>
    <w:rsid w:val="00786CC0"/>
    <w:rsid w:val="00786D2F"/>
    <w:rsid w:val="00786E87"/>
    <w:rsid w:val="00786E8C"/>
    <w:rsid w:val="00786E98"/>
    <w:rsid w:val="007871EC"/>
    <w:rsid w:val="00787212"/>
    <w:rsid w:val="00787227"/>
    <w:rsid w:val="00787275"/>
    <w:rsid w:val="0078732E"/>
    <w:rsid w:val="00787332"/>
    <w:rsid w:val="00787364"/>
    <w:rsid w:val="007873D5"/>
    <w:rsid w:val="00787472"/>
    <w:rsid w:val="007875E5"/>
    <w:rsid w:val="0078770D"/>
    <w:rsid w:val="00787730"/>
    <w:rsid w:val="007877B5"/>
    <w:rsid w:val="007877F3"/>
    <w:rsid w:val="00787893"/>
    <w:rsid w:val="007878BA"/>
    <w:rsid w:val="00787934"/>
    <w:rsid w:val="00787A81"/>
    <w:rsid w:val="00787C81"/>
    <w:rsid w:val="00787E4D"/>
    <w:rsid w:val="00787F12"/>
    <w:rsid w:val="00787FD2"/>
    <w:rsid w:val="00787FEE"/>
    <w:rsid w:val="0079019B"/>
    <w:rsid w:val="007901B0"/>
    <w:rsid w:val="00790388"/>
    <w:rsid w:val="00790390"/>
    <w:rsid w:val="0079041A"/>
    <w:rsid w:val="00790465"/>
    <w:rsid w:val="00790490"/>
    <w:rsid w:val="00790592"/>
    <w:rsid w:val="007907BA"/>
    <w:rsid w:val="007908D8"/>
    <w:rsid w:val="007908DD"/>
    <w:rsid w:val="00790A1B"/>
    <w:rsid w:val="00790B2A"/>
    <w:rsid w:val="00790C38"/>
    <w:rsid w:val="00790C7B"/>
    <w:rsid w:val="00790DB7"/>
    <w:rsid w:val="00790EAA"/>
    <w:rsid w:val="00790EDD"/>
    <w:rsid w:val="00790EEB"/>
    <w:rsid w:val="007910D2"/>
    <w:rsid w:val="007911B9"/>
    <w:rsid w:val="007911CE"/>
    <w:rsid w:val="0079123A"/>
    <w:rsid w:val="0079124C"/>
    <w:rsid w:val="00791293"/>
    <w:rsid w:val="007912E6"/>
    <w:rsid w:val="007912EA"/>
    <w:rsid w:val="0079131E"/>
    <w:rsid w:val="007913B1"/>
    <w:rsid w:val="0079146C"/>
    <w:rsid w:val="0079146F"/>
    <w:rsid w:val="00791567"/>
    <w:rsid w:val="007915BE"/>
    <w:rsid w:val="007915F9"/>
    <w:rsid w:val="00791663"/>
    <w:rsid w:val="0079169B"/>
    <w:rsid w:val="007916D4"/>
    <w:rsid w:val="0079171F"/>
    <w:rsid w:val="007918BD"/>
    <w:rsid w:val="00791AE8"/>
    <w:rsid w:val="00791B3F"/>
    <w:rsid w:val="00791BF5"/>
    <w:rsid w:val="00791D76"/>
    <w:rsid w:val="00791EA1"/>
    <w:rsid w:val="00792085"/>
    <w:rsid w:val="00792136"/>
    <w:rsid w:val="00792158"/>
    <w:rsid w:val="00792196"/>
    <w:rsid w:val="007921CF"/>
    <w:rsid w:val="00792216"/>
    <w:rsid w:val="00792251"/>
    <w:rsid w:val="007922AF"/>
    <w:rsid w:val="007922B9"/>
    <w:rsid w:val="00792423"/>
    <w:rsid w:val="00792495"/>
    <w:rsid w:val="007924A2"/>
    <w:rsid w:val="007924AF"/>
    <w:rsid w:val="00792512"/>
    <w:rsid w:val="00792594"/>
    <w:rsid w:val="00792596"/>
    <w:rsid w:val="007925A7"/>
    <w:rsid w:val="007925EB"/>
    <w:rsid w:val="00792688"/>
    <w:rsid w:val="0079268D"/>
    <w:rsid w:val="007926B3"/>
    <w:rsid w:val="007926FB"/>
    <w:rsid w:val="00792794"/>
    <w:rsid w:val="00792859"/>
    <w:rsid w:val="00792897"/>
    <w:rsid w:val="00792967"/>
    <w:rsid w:val="00792AA5"/>
    <w:rsid w:val="00792AAB"/>
    <w:rsid w:val="00792B97"/>
    <w:rsid w:val="00792BF9"/>
    <w:rsid w:val="00792EDF"/>
    <w:rsid w:val="00792FD1"/>
    <w:rsid w:val="007930A8"/>
    <w:rsid w:val="00793163"/>
    <w:rsid w:val="00793194"/>
    <w:rsid w:val="0079331F"/>
    <w:rsid w:val="0079349E"/>
    <w:rsid w:val="00793684"/>
    <w:rsid w:val="007937DE"/>
    <w:rsid w:val="007938EC"/>
    <w:rsid w:val="00793914"/>
    <w:rsid w:val="00793A09"/>
    <w:rsid w:val="00793A81"/>
    <w:rsid w:val="00793A9B"/>
    <w:rsid w:val="00793B0B"/>
    <w:rsid w:val="00793B1D"/>
    <w:rsid w:val="00793B31"/>
    <w:rsid w:val="00793C96"/>
    <w:rsid w:val="00793DDE"/>
    <w:rsid w:val="00793E15"/>
    <w:rsid w:val="00793EE6"/>
    <w:rsid w:val="00793F85"/>
    <w:rsid w:val="0079402A"/>
    <w:rsid w:val="00794055"/>
    <w:rsid w:val="00794088"/>
    <w:rsid w:val="0079418A"/>
    <w:rsid w:val="007941A2"/>
    <w:rsid w:val="007941D8"/>
    <w:rsid w:val="00794295"/>
    <w:rsid w:val="00794299"/>
    <w:rsid w:val="007942C2"/>
    <w:rsid w:val="007942E8"/>
    <w:rsid w:val="007942F4"/>
    <w:rsid w:val="00794407"/>
    <w:rsid w:val="007944A1"/>
    <w:rsid w:val="0079460B"/>
    <w:rsid w:val="0079460C"/>
    <w:rsid w:val="00794706"/>
    <w:rsid w:val="00794710"/>
    <w:rsid w:val="0079474F"/>
    <w:rsid w:val="007948AB"/>
    <w:rsid w:val="00794AC4"/>
    <w:rsid w:val="00794B2E"/>
    <w:rsid w:val="00794B62"/>
    <w:rsid w:val="00794B66"/>
    <w:rsid w:val="00794BDD"/>
    <w:rsid w:val="00794BDE"/>
    <w:rsid w:val="00794C58"/>
    <w:rsid w:val="00794CF9"/>
    <w:rsid w:val="00794DDA"/>
    <w:rsid w:val="00794E4E"/>
    <w:rsid w:val="00794F0F"/>
    <w:rsid w:val="00794FC2"/>
    <w:rsid w:val="00795053"/>
    <w:rsid w:val="00795061"/>
    <w:rsid w:val="0079508D"/>
    <w:rsid w:val="00795164"/>
    <w:rsid w:val="007951B3"/>
    <w:rsid w:val="007951E1"/>
    <w:rsid w:val="00795282"/>
    <w:rsid w:val="0079550D"/>
    <w:rsid w:val="00795562"/>
    <w:rsid w:val="0079566B"/>
    <w:rsid w:val="00795675"/>
    <w:rsid w:val="00795787"/>
    <w:rsid w:val="00795789"/>
    <w:rsid w:val="007958CB"/>
    <w:rsid w:val="007959A7"/>
    <w:rsid w:val="007959F7"/>
    <w:rsid w:val="00795C17"/>
    <w:rsid w:val="00795C37"/>
    <w:rsid w:val="00796059"/>
    <w:rsid w:val="0079616B"/>
    <w:rsid w:val="00796553"/>
    <w:rsid w:val="0079692A"/>
    <w:rsid w:val="00796938"/>
    <w:rsid w:val="00796956"/>
    <w:rsid w:val="00796B34"/>
    <w:rsid w:val="00796B9E"/>
    <w:rsid w:val="00796C2D"/>
    <w:rsid w:val="00796C44"/>
    <w:rsid w:val="00796CFF"/>
    <w:rsid w:val="00796D3D"/>
    <w:rsid w:val="00796D9F"/>
    <w:rsid w:val="00796DA7"/>
    <w:rsid w:val="00796DFF"/>
    <w:rsid w:val="00796F6E"/>
    <w:rsid w:val="00796F87"/>
    <w:rsid w:val="00796FF0"/>
    <w:rsid w:val="0079724E"/>
    <w:rsid w:val="007973D1"/>
    <w:rsid w:val="007973E8"/>
    <w:rsid w:val="007973F0"/>
    <w:rsid w:val="00797485"/>
    <w:rsid w:val="007974E1"/>
    <w:rsid w:val="00797678"/>
    <w:rsid w:val="007976F3"/>
    <w:rsid w:val="0079774B"/>
    <w:rsid w:val="007977C8"/>
    <w:rsid w:val="007979A0"/>
    <w:rsid w:val="007979E6"/>
    <w:rsid w:val="00797A8F"/>
    <w:rsid w:val="00797BAE"/>
    <w:rsid w:val="00797C5C"/>
    <w:rsid w:val="00797E42"/>
    <w:rsid w:val="007A001E"/>
    <w:rsid w:val="007A00BE"/>
    <w:rsid w:val="007A00E3"/>
    <w:rsid w:val="007A03CD"/>
    <w:rsid w:val="007A03EE"/>
    <w:rsid w:val="007A0404"/>
    <w:rsid w:val="007A0443"/>
    <w:rsid w:val="007A0630"/>
    <w:rsid w:val="007A0753"/>
    <w:rsid w:val="007A0839"/>
    <w:rsid w:val="007A08FE"/>
    <w:rsid w:val="007A09AD"/>
    <w:rsid w:val="007A09C7"/>
    <w:rsid w:val="007A0A0F"/>
    <w:rsid w:val="007A0A46"/>
    <w:rsid w:val="007A0A89"/>
    <w:rsid w:val="007A0C04"/>
    <w:rsid w:val="007A0C98"/>
    <w:rsid w:val="007A0D52"/>
    <w:rsid w:val="007A0E7C"/>
    <w:rsid w:val="007A11E6"/>
    <w:rsid w:val="007A12C2"/>
    <w:rsid w:val="007A133E"/>
    <w:rsid w:val="007A13C7"/>
    <w:rsid w:val="007A13DD"/>
    <w:rsid w:val="007A1401"/>
    <w:rsid w:val="007A1513"/>
    <w:rsid w:val="007A15E6"/>
    <w:rsid w:val="007A1640"/>
    <w:rsid w:val="007A1809"/>
    <w:rsid w:val="007A186F"/>
    <w:rsid w:val="007A19C4"/>
    <w:rsid w:val="007A1A3F"/>
    <w:rsid w:val="007A1AC8"/>
    <w:rsid w:val="007A1AF5"/>
    <w:rsid w:val="007A1B52"/>
    <w:rsid w:val="007A1B77"/>
    <w:rsid w:val="007A1C2E"/>
    <w:rsid w:val="007A1D42"/>
    <w:rsid w:val="007A1D75"/>
    <w:rsid w:val="007A1DE7"/>
    <w:rsid w:val="007A1E21"/>
    <w:rsid w:val="007A1E53"/>
    <w:rsid w:val="007A1E7C"/>
    <w:rsid w:val="007A1ED2"/>
    <w:rsid w:val="007A1EEA"/>
    <w:rsid w:val="007A1EF7"/>
    <w:rsid w:val="007A1F22"/>
    <w:rsid w:val="007A1F2C"/>
    <w:rsid w:val="007A1F77"/>
    <w:rsid w:val="007A1FBB"/>
    <w:rsid w:val="007A2127"/>
    <w:rsid w:val="007A21C6"/>
    <w:rsid w:val="007A222D"/>
    <w:rsid w:val="007A2230"/>
    <w:rsid w:val="007A2392"/>
    <w:rsid w:val="007A2396"/>
    <w:rsid w:val="007A23A2"/>
    <w:rsid w:val="007A2530"/>
    <w:rsid w:val="007A2673"/>
    <w:rsid w:val="007A2699"/>
    <w:rsid w:val="007A27E5"/>
    <w:rsid w:val="007A2891"/>
    <w:rsid w:val="007A2895"/>
    <w:rsid w:val="007A2999"/>
    <w:rsid w:val="007A29B5"/>
    <w:rsid w:val="007A2AB9"/>
    <w:rsid w:val="007A2B00"/>
    <w:rsid w:val="007A2B80"/>
    <w:rsid w:val="007A2CB9"/>
    <w:rsid w:val="007A2D25"/>
    <w:rsid w:val="007A2EEA"/>
    <w:rsid w:val="007A2FA4"/>
    <w:rsid w:val="007A2FA9"/>
    <w:rsid w:val="007A2FBF"/>
    <w:rsid w:val="007A3153"/>
    <w:rsid w:val="007A3255"/>
    <w:rsid w:val="007A3257"/>
    <w:rsid w:val="007A32C1"/>
    <w:rsid w:val="007A33E7"/>
    <w:rsid w:val="007A345A"/>
    <w:rsid w:val="007A3492"/>
    <w:rsid w:val="007A34BC"/>
    <w:rsid w:val="007A3672"/>
    <w:rsid w:val="007A3699"/>
    <w:rsid w:val="007A36ED"/>
    <w:rsid w:val="007A370E"/>
    <w:rsid w:val="007A38B0"/>
    <w:rsid w:val="007A39EE"/>
    <w:rsid w:val="007A3BDE"/>
    <w:rsid w:val="007A3D04"/>
    <w:rsid w:val="007A3D34"/>
    <w:rsid w:val="007A3D41"/>
    <w:rsid w:val="007A3E2B"/>
    <w:rsid w:val="007A3ED0"/>
    <w:rsid w:val="007A3F76"/>
    <w:rsid w:val="007A4009"/>
    <w:rsid w:val="007A41D8"/>
    <w:rsid w:val="007A41F6"/>
    <w:rsid w:val="007A4248"/>
    <w:rsid w:val="007A4314"/>
    <w:rsid w:val="007A432C"/>
    <w:rsid w:val="007A43ED"/>
    <w:rsid w:val="007A43F7"/>
    <w:rsid w:val="007A4471"/>
    <w:rsid w:val="007A45BA"/>
    <w:rsid w:val="007A45C9"/>
    <w:rsid w:val="007A4818"/>
    <w:rsid w:val="007A488A"/>
    <w:rsid w:val="007A48A6"/>
    <w:rsid w:val="007A4981"/>
    <w:rsid w:val="007A4ACA"/>
    <w:rsid w:val="007A4AD3"/>
    <w:rsid w:val="007A4BD5"/>
    <w:rsid w:val="007A4C66"/>
    <w:rsid w:val="007A4C8A"/>
    <w:rsid w:val="007A4CBF"/>
    <w:rsid w:val="007A4D5D"/>
    <w:rsid w:val="007A4D61"/>
    <w:rsid w:val="007A4D91"/>
    <w:rsid w:val="007A4DA8"/>
    <w:rsid w:val="007A4DE8"/>
    <w:rsid w:val="007A4DF8"/>
    <w:rsid w:val="007A4E1D"/>
    <w:rsid w:val="007A4F07"/>
    <w:rsid w:val="007A4F52"/>
    <w:rsid w:val="007A512F"/>
    <w:rsid w:val="007A5150"/>
    <w:rsid w:val="007A516E"/>
    <w:rsid w:val="007A5223"/>
    <w:rsid w:val="007A5231"/>
    <w:rsid w:val="007A5282"/>
    <w:rsid w:val="007A5320"/>
    <w:rsid w:val="007A532D"/>
    <w:rsid w:val="007A556A"/>
    <w:rsid w:val="007A57CA"/>
    <w:rsid w:val="007A58B3"/>
    <w:rsid w:val="007A59A6"/>
    <w:rsid w:val="007A5AF8"/>
    <w:rsid w:val="007A5B53"/>
    <w:rsid w:val="007A5BA6"/>
    <w:rsid w:val="007A5CCB"/>
    <w:rsid w:val="007A5CE5"/>
    <w:rsid w:val="007A5CF3"/>
    <w:rsid w:val="007A5D21"/>
    <w:rsid w:val="007A603B"/>
    <w:rsid w:val="007A62F0"/>
    <w:rsid w:val="007A6321"/>
    <w:rsid w:val="007A633C"/>
    <w:rsid w:val="007A6397"/>
    <w:rsid w:val="007A63C7"/>
    <w:rsid w:val="007A6486"/>
    <w:rsid w:val="007A650B"/>
    <w:rsid w:val="007A66CA"/>
    <w:rsid w:val="007A66D5"/>
    <w:rsid w:val="007A66ED"/>
    <w:rsid w:val="007A670F"/>
    <w:rsid w:val="007A67D3"/>
    <w:rsid w:val="007A6875"/>
    <w:rsid w:val="007A68A0"/>
    <w:rsid w:val="007A68BF"/>
    <w:rsid w:val="007A6902"/>
    <w:rsid w:val="007A6937"/>
    <w:rsid w:val="007A69A7"/>
    <w:rsid w:val="007A6A05"/>
    <w:rsid w:val="007A6AFB"/>
    <w:rsid w:val="007A6B23"/>
    <w:rsid w:val="007A6B54"/>
    <w:rsid w:val="007A6C0E"/>
    <w:rsid w:val="007A6C27"/>
    <w:rsid w:val="007A6DFA"/>
    <w:rsid w:val="007A6EAE"/>
    <w:rsid w:val="007A709C"/>
    <w:rsid w:val="007A7145"/>
    <w:rsid w:val="007A714C"/>
    <w:rsid w:val="007A756B"/>
    <w:rsid w:val="007A7616"/>
    <w:rsid w:val="007A787A"/>
    <w:rsid w:val="007A7940"/>
    <w:rsid w:val="007A7982"/>
    <w:rsid w:val="007A7A3E"/>
    <w:rsid w:val="007A7A66"/>
    <w:rsid w:val="007A7A7D"/>
    <w:rsid w:val="007A7B4A"/>
    <w:rsid w:val="007A7B76"/>
    <w:rsid w:val="007A7BB5"/>
    <w:rsid w:val="007A7BEF"/>
    <w:rsid w:val="007A7E22"/>
    <w:rsid w:val="007A7E67"/>
    <w:rsid w:val="007A7E97"/>
    <w:rsid w:val="007A7F03"/>
    <w:rsid w:val="007A7F24"/>
    <w:rsid w:val="007A7F57"/>
    <w:rsid w:val="007A7FB9"/>
    <w:rsid w:val="007B0065"/>
    <w:rsid w:val="007B00AF"/>
    <w:rsid w:val="007B0325"/>
    <w:rsid w:val="007B048F"/>
    <w:rsid w:val="007B066E"/>
    <w:rsid w:val="007B07EF"/>
    <w:rsid w:val="007B0835"/>
    <w:rsid w:val="007B08EC"/>
    <w:rsid w:val="007B0AFD"/>
    <w:rsid w:val="007B0CF1"/>
    <w:rsid w:val="007B0EC1"/>
    <w:rsid w:val="007B11A4"/>
    <w:rsid w:val="007B12F3"/>
    <w:rsid w:val="007B1598"/>
    <w:rsid w:val="007B15AB"/>
    <w:rsid w:val="007B15EA"/>
    <w:rsid w:val="007B1602"/>
    <w:rsid w:val="007B16BF"/>
    <w:rsid w:val="007B1946"/>
    <w:rsid w:val="007B1995"/>
    <w:rsid w:val="007B1A17"/>
    <w:rsid w:val="007B1A5E"/>
    <w:rsid w:val="007B1AD6"/>
    <w:rsid w:val="007B1D09"/>
    <w:rsid w:val="007B1D15"/>
    <w:rsid w:val="007B1EE1"/>
    <w:rsid w:val="007B1F07"/>
    <w:rsid w:val="007B1F97"/>
    <w:rsid w:val="007B2153"/>
    <w:rsid w:val="007B2294"/>
    <w:rsid w:val="007B230E"/>
    <w:rsid w:val="007B2374"/>
    <w:rsid w:val="007B2408"/>
    <w:rsid w:val="007B2495"/>
    <w:rsid w:val="007B249F"/>
    <w:rsid w:val="007B24AB"/>
    <w:rsid w:val="007B250C"/>
    <w:rsid w:val="007B2546"/>
    <w:rsid w:val="007B2690"/>
    <w:rsid w:val="007B27FE"/>
    <w:rsid w:val="007B2813"/>
    <w:rsid w:val="007B28D2"/>
    <w:rsid w:val="007B2925"/>
    <w:rsid w:val="007B2BC8"/>
    <w:rsid w:val="007B2BDB"/>
    <w:rsid w:val="007B2C0A"/>
    <w:rsid w:val="007B2C8E"/>
    <w:rsid w:val="007B2CEF"/>
    <w:rsid w:val="007B2DA5"/>
    <w:rsid w:val="007B2DBB"/>
    <w:rsid w:val="007B2E42"/>
    <w:rsid w:val="007B2EB0"/>
    <w:rsid w:val="007B2EB7"/>
    <w:rsid w:val="007B2F63"/>
    <w:rsid w:val="007B3173"/>
    <w:rsid w:val="007B3214"/>
    <w:rsid w:val="007B32A7"/>
    <w:rsid w:val="007B3471"/>
    <w:rsid w:val="007B352E"/>
    <w:rsid w:val="007B3688"/>
    <w:rsid w:val="007B36B9"/>
    <w:rsid w:val="007B38AE"/>
    <w:rsid w:val="007B38E3"/>
    <w:rsid w:val="007B3A7B"/>
    <w:rsid w:val="007B3A90"/>
    <w:rsid w:val="007B3AB7"/>
    <w:rsid w:val="007B3D86"/>
    <w:rsid w:val="007B3DB6"/>
    <w:rsid w:val="007B3DF2"/>
    <w:rsid w:val="007B3E3D"/>
    <w:rsid w:val="007B3FCD"/>
    <w:rsid w:val="007B3FFF"/>
    <w:rsid w:val="007B44DF"/>
    <w:rsid w:val="007B4553"/>
    <w:rsid w:val="007B470C"/>
    <w:rsid w:val="007B47B6"/>
    <w:rsid w:val="007B47D8"/>
    <w:rsid w:val="007B4816"/>
    <w:rsid w:val="007B4829"/>
    <w:rsid w:val="007B48F6"/>
    <w:rsid w:val="007B4900"/>
    <w:rsid w:val="007B4910"/>
    <w:rsid w:val="007B49E0"/>
    <w:rsid w:val="007B4B66"/>
    <w:rsid w:val="007B4C26"/>
    <w:rsid w:val="007B4CC6"/>
    <w:rsid w:val="007B4D41"/>
    <w:rsid w:val="007B4DB1"/>
    <w:rsid w:val="007B4E4E"/>
    <w:rsid w:val="007B5011"/>
    <w:rsid w:val="007B50F1"/>
    <w:rsid w:val="007B528B"/>
    <w:rsid w:val="007B52CE"/>
    <w:rsid w:val="007B52DE"/>
    <w:rsid w:val="007B5339"/>
    <w:rsid w:val="007B53C2"/>
    <w:rsid w:val="007B5605"/>
    <w:rsid w:val="007B560B"/>
    <w:rsid w:val="007B5828"/>
    <w:rsid w:val="007B599B"/>
    <w:rsid w:val="007B5AD0"/>
    <w:rsid w:val="007B5B50"/>
    <w:rsid w:val="007B5C38"/>
    <w:rsid w:val="007B5CBE"/>
    <w:rsid w:val="007B5E45"/>
    <w:rsid w:val="007B5F22"/>
    <w:rsid w:val="007B5F5A"/>
    <w:rsid w:val="007B5FB3"/>
    <w:rsid w:val="007B606B"/>
    <w:rsid w:val="007B60A5"/>
    <w:rsid w:val="007B6243"/>
    <w:rsid w:val="007B6246"/>
    <w:rsid w:val="007B62C6"/>
    <w:rsid w:val="007B62CD"/>
    <w:rsid w:val="007B62D6"/>
    <w:rsid w:val="007B6308"/>
    <w:rsid w:val="007B636B"/>
    <w:rsid w:val="007B637A"/>
    <w:rsid w:val="007B6473"/>
    <w:rsid w:val="007B64CF"/>
    <w:rsid w:val="007B6529"/>
    <w:rsid w:val="007B6569"/>
    <w:rsid w:val="007B6896"/>
    <w:rsid w:val="007B6A28"/>
    <w:rsid w:val="007B6B27"/>
    <w:rsid w:val="007B6E4D"/>
    <w:rsid w:val="007B6ED2"/>
    <w:rsid w:val="007B6F35"/>
    <w:rsid w:val="007B6F6E"/>
    <w:rsid w:val="007B6F73"/>
    <w:rsid w:val="007B6F8C"/>
    <w:rsid w:val="007B7078"/>
    <w:rsid w:val="007B712B"/>
    <w:rsid w:val="007B7193"/>
    <w:rsid w:val="007B722C"/>
    <w:rsid w:val="007B7254"/>
    <w:rsid w:val="007B72D7"/>
    <w:rsid w:val="007B737C"/>
    <w:rsid w:val="007B7397"/>
    <w:rsid w:val="007B743B"/>
    <w:rsid w:val="007B7440"/>
    <w:rsid w:val="007B747E"/>
    <w:rsid w:val="007B7615"/>
    <w:rsid w:val="007B76E8"/>
    <w:rsid w:val="007B78E1"/>
    <w:rsid w:val="007B7934"/>
    <w:rsid w:val="007B7958"/>
    <w:rsid w:val="007B7986"/>
    <w:rsid w:val="007B7A0F"/>
    <w:rsid w:val="007B7A2E"/>
    <w:rsid w:val="007B7B07"/>
    <w:rsid w:val="007B7BF6"/>
    <w:rsid w:val="007B7C16"/>
    <w:rsid w:val="007B7C4A"/>
    <w:rsid w:val="007B7E5F"/>
    <w:rsid w:val="007B7F50"/>
    <w:rsid w:val="007B7F5D"/>
    <w:rsid w:val="007B7F97"/>
    <w:rsid w:val="007C0007"/>
    <w:rsid w:val="007C0073"/>
    <w:rsid w:val="007C00AB"/>
    <w:rsid w:val="007C00C1"/>
    <w:rsid w:val="007C01A5"/>
    <w:rsid w:val="007C0235"/>
    <w:rsid w:val="007C034E"/>
    <w:rsid w:val="007C0368"/>
    <w:rsid w:val="007C0371"/>
    <w:rsid w:val="007C043A"/>
    <w:rsid w:val="007C049E"/>
    <w:rsid w:val="007C0600"/>
    <w:rsid w:val="007C0730"/>
    <w:rsid w:val="007C07B7"/>
    <w:rsid w:val="007C094A"/>
    <w:rsid w:val="007C099E"/>
    <w:rsid w:val="007C0B24"/>
    <w:rsid w:val="007C0BE1"/>
    <w:rsid w:val="007C0BE8"/>
    <w:rsid w:val="007C0BF7"/>
    <w:rsid w:val="007C0C14"/>
    <w:rsid w:val="007C0C4A"/>
    <w:rsid w:val="007C0D03"/>
    <w:rsid w:val="007C0D63"/>
    <w:rsid w:val="007C0E44"/>
    <w:rsid w:val="007C1041"/>
    <w:rsid w:val="007C112F"/>
    <w:rsid w:val="007C1131"/>
    <w:rsid w:val="007C120E"/>
    <w:rsid w:val="007C122F"/>
    <w:rsid w:val="007C1254"/>
    <w:rsid w:val="007C12DA"/>
    <w:rsid w:val="007C13BC"/>
    <w:rsid w:val="007C1530"/>
    <w:rsid w:val="007C1648"/>
    <w:rsid w:val="007C165E"/>
    <w:rsid w:val="007C18EE"/>
    <w:rsid w:val="007C1967"/>
    <w:rsid w:val="007C19AF"/>
    <w:rsid w:val="007C19C4"/>
    <w:rsid w:val="007C19FA"/>
    <w:rsid w:val="007C1A5A"/>
    <w:rsid w:val="007C1AAF"/>
    <w:rsid w:val="007C1B6F"/>
    <w:rsid w:val="007C1BAA"/>
    <w:rsid w:val="007C1C88"/>
    <w:rsid w:val="007C1ED2"/>
    <w:rsid w:val="007C1FAA"/>
    <w:rsid w:val="007C2087"/>
    <w:rsid w:val="007C209F"/>
    <w:rsid w:val="007C2154"/>
    <w:rsid w:val="007C2198"/>
    <w:rsid w:val="007C2372"/>
    <w:rsid w:val="007C2488"/>
    <w:rsid w:val="007C25F1"/>
    <w:rsid w:val="007C2606"/>
    <w:rsid w:val="007C263D"/>
    <w:rsid w:val="007C2758"/>
    <w:rsid w:val="007C277C"/>
    <w:rsid w:val="007C27A6"/>
    <w:rsid w:val="007C27AC"/>
    <w:rsid w:val="007C27D7"/>
    <w:rsid w:val="007C2873"/>
    <w:rsid w:val="007C29D5"/>
    <w:rsid w:val="007C2BE7"/>
    <w:rsid w:val="007C2C30"/>
    <w:rsid w:val="007C2D5F"/>
    <w:rsid w:val="007C2DBE"/>
    <w:rsid w:val="007C2DD8"/>
    <w:rsid w:val="007C2F32"/>
    <w:rsid w:val="007C2F92"/>
    <w:rsid w:val="007C312E"/>
    <w:rsid w:val="007C318C"/>
    <w:rsid w:val="007C32DE"/>
    <w:rsid w:val="007C33B3"/>
    <w:rsid w:val="007C3461"/>
    <w:rsid w:val="007C3569"/>
    <w:rsid w:val="007C3578"/>
    <w:rsid w:val="007C3836"/>
    <w:rsid w:val="007C38D2"/>
    <w:rsid w:val="007C38FF"/>
    <w:rsid w:val="007C39EB"/>
    <w:rsid w:val="007C3A2A"/>
    <w:rsid w:val="007C3A8E"/>
    <w:rsid w:val="007C3AB8"/>
    <w:rsid w:val="007C3B5B"/>
    <w:rsid w:val="007C3C73"/>
    <w:rsid w:val="007C3CE4"/>
    <w:rsid w:val="007C3EE4"/>
    <w:rsid w:val="007C3F4D"/>
    <w:rsid w:val="007C3F8B"/>
    <w:rsid w:val="007C3FA3"/>
    <w:rsid w:val="007C405A"/>
    <w:rsid w:val="007C4072"/>
    <w:rsid w:val="007C4100"/>
    <w:rsid w:val="007C41F9"/>
    <w:rsid w:val="007C4210"/>
    <w:rsid w:val="007C42E6"/>
    <w:rsid w:val="007C42F3"/>
    <w:rsid w:val="007C43A3"/>
    <w:rsid w:val="007C4431"/>
    <w:rsid w:val="007C44A9"/>
    <w:rsid w:val="007C44E9"/>
    <w:rsid w:val="007C454E"/>
    <w:rsid w:val="007C45DE"/>
    <w:rsid w:val="007C4685"/>
    <w:rsid w:val="007C46FE"/>
    <w:rsid w:val="007C47D7"/>
    <w:rsid w:val="007C4854"/>
    <w:rsid w:val="007C4860"/>
    <w:rsid w:val="007C48CD"/>
    <w:rsid w:val="007C49D7"/>
    <w:rsid w:val="007C4A35"/>
    <w:rsid w:val="007C4A38"/>
    <w:rsid w:val="007C4A8F"/>
    <w:rsid w:val="007C4BF3"/>
    <w:rsid w:val="007C4C91"/>
    <w:rsid w:val="007C4DF5"/>
    <w:rsid w:val="007C4E84"/>
    <w:rsid w:val="007C4F03"/>
    <w:rsid w:val="007C4F3C"/>
    <w:rsid w:val="007C4F44"/>
    <w:rsid w:val="007C4F53"/>
    <w:rsid w:val="007C506F"/>
    <w:rsid w:val="007C507A"/>
    <w:rsid w:val="007C50A9"/>
    <w:rsid w:val="007C52F8"/>
    <w:rsid w:val="007C53A2"/>
    <w:rsid w:val="007C5417"/>
    <w:rsid w:val="007C54F4"/>
    <w:rsid w:val="007C55DB"/>
    <w:rsid w:val="007C5901"/>
    <w:rsid w:val="007C5959"/>
    <w:rsid w:val="007C59EE"/>
    <w:rsid w:val="007C59EF"/>
    <w:rsid w:val="007C5A83"/>
    <w:rsid w:val="007C5B4C"/>
    <w:rsid w:val="007C5DAA"/>
    <w:rsid w:val="007C5DB4"/>
    <w:rsid w:val="007C5DED"/>
    <w:rsid w:val="007C5DF3"/>
    <w:rsid w:val="007C5E0F"/>
    <w:rsid w:val="007C5E2C"/>
    <w:rsid w:val="007C608B"/>
    <w:rsid w:val="007C612F"/>
    <w:rsid w:val="007C6311"/>
    <w:rsid w:val="007C63B9"/>
    <w:rsid w:val="007C63D0"/>
    <w:rsid w:val="007C6472"/>
    <w:rsid w:val="007C66E7"/>
    <w:rsid w:val="007C6745"/>
    <w:rsid w:val="007C67BD"/>
    <w:rsid w:val="007C683B"/>
    <w:rsid w:val="007C68F1"/>
    <w:rsid w:val="007C6924"/>
    <w:rsid w:val="007C6998"/>
    <w:rsid w:val="007C6A6E"/>
    <w:rsid w:val="007C6B8C"/>
    <w:rsid w:val="007C6C1F"/>
    <w:rsid w:val="007C6C20"/>
    <w:rsid w:val="007C6C4D"/>
    <w:rsid w:val="007C6CAA"/>
    <w:rsid w:val="007C6EB7"/>
    <w:rsid w:val="007C6F64"/>
    <w:rsid w:val="007C712B"/>
    <w:rsid w:val="007C71F7"/>
    <w:rsid w:val="007C7238"/>
    <w:rsid w:val="007C72A9"/>
    <w:rsid w:val="007C7394"/>
    <w:rsid w:val="007C739A"/>
    <w:rsid w:val="007C7542"/>
    <w:rsid w:val="007C758D"/>
    <w:rsid w:val="007C75BD"/>
    <w:rsid w:val="007C7605"/>
    <w:rsid w:val="007C762E"/>
    <w:rsid w:val="007C779F"/>
    <w:rsid w:val="007C77C6"/>
    <w:rsid w:val="007C77D4"/>
    <w:rsid w:val="007C77FE"/>
    <w:rsid w:val="007C7B4A"/>
    <w:rsid w:val="007C7B97"/>
    <w:rsid w:val="007C7BD8"/>
    <w:rsid w:val="007C7C90"/>
    <w:rsid w:val="007C7D0D"/>
    <w:rsid w:val="007C7DCF"/>
    <w:rsid w:val="007C7F3D"/>
    <w:rsid w:val="007D01A7"/>
    <w:rsid w:val="007D0277"/>
    <w:rsid w:val="007D0504"/>
    <w:rsid w:val="007D08AE"/>
    <w:rsid w:val="007D0AF6"/>
    <w:rsid w:val="007D0B51"/>
    <w:rsid w:val="007D0C15"/>
    <w:rsid w:val="007D0CC2"/>
    <w:rsid w:val="007D0CFD"/>
    <w:rsid w:val="007D0D82"/>
    <w:rsid w:val="007D0F2C"/>
    <w:rsid w:val="007D1155"/>
    <w:rsid w:val="007D11A0"/>
    <w:rsid w:val="007D11A5"/>
    <w:rsid w:val="007D1300"/>
    <w:rsid w:val="007D134C"/>
    <w:rsid w:val="007D1379"/>
    <w:rsid w:val="007D13B9"/>
    <w:rsid w:val="007D1522"/>
    <w:rsid w:val="007D1604"/>
    <w:rsid w:val="007D160A"/>
    <w:rsid w:val="007D168D"/>
    <w:rsid w:val="007D1726"/>
    <w:rsid w:val="007D185F"/>
    <w:rsid w:val="007D187F"/>
    <w:rsid w:val="007D19F5"/>
    <w:rsid w:val="007D1A28"/>
    <w:rsid w:val="007D1B60"/>
    <w:rsid w:val="007D1CA5"/>
    <w:rsid w:val="007D1EF8"/>
    <w:rsid w:val="007D1F62"/>
    <w:rsid w:val="007D2006"/>
    <w:rsid w:val="007D2025"/>
    <w:rsid w:val="007D21B5"/>
    <w:rsid w:val="007D2302"/>
    <w:rsid w:val="007D230F"/>
    <w:rsid w:val="007D232D"/>
    <w:rsid w:val="007D24B1"/>
    <w:rsid w:val="007D25FE"/>
    <w:rsid w:val="007D28F6"/>
    <w:rsid w:val="007D2950"/>
    <w:rsid w:val="007D29F0"/>
    <w:rsid w:val="007D2ABA"/>
    <w:rsid w:val="007D2B36"/>
    <w:rsid w:val="007D2C9D"/>
    <w:rsid w:val="007D2CAC"/>
    <w:rsid w:val="007D306C"/>
    <w:rsid w:val="007D34AA"/>
    <w:rsid w:val="007D34AC"/>
    <w:rsid w:val="007D363D"/>
    <w:rsid w:val="007D36C1"/>
    <w:rsid w:val="007D3870"/>
    <w:rsid w:val="007D3879"/>
    <w:rsid w:val="007D391F"/>
    <w:rsid w:val="007D39B6"/>
    <w:rsid w:val="007D39EC"/>
    <w:rsid w:val="007D3B38"/>
    <w:rsid w:val="007D3B80"/>
    <w:rsid w:val="007D3C09"/>
    <w:rsid w:val="007D3C3F"/>
    <w:rsid w:val="007D3DCE"/>
    <w:rsid w:val="007D4039"/>
    <w:rsid w:val="007D407A"/>
    <w:rsid w:val="007D40A3"/>
    <w:rsid w:val="007D40AA"/>
    <w:rsid w:val="007D40C9"/>
    <w:rsid w:val="007D4216"/>
    <w:rsid w:val="007D425E"/>
    <w:rsid w:val="007D4298"/>
    <w:rsid w:val="007D43DB"/>
    <w:rsid w:val="007D448A"/>
    <w:rsid w:val="007D44AF"/>
    <w:rsid w:val="007D4572"/>
    <w:rsid w:val="007D47A2"/>
    <w:rsid w:val="007D47A5"/>
    <w:rsid w:val="007D4914"/>
    <w:rsid w:val="007D4926"/>
    <w:rsid w:val="007D4939"/>
    <w:rsid w:val="007D496F"/>
    <w:rsid w:val="007D4987"/>
    <w:rsid w:val="007D499B"/>
    <w:rsid w:val="007D4AD3"/>
    <w:rsid w:val="007D4AED"/>
    <w:rsid w:val="007D4C0B"/>
    <w:rsid w:val="007D4D50"/>
    <w:rsid w:val="007D5014"/>
    <w:rsid w:val="007D509D"/>
    <w:rsid w:val="007D50D8"/>
    <w:rsid w:val="007D5242"/>
    <w:rsid w:val="007D529F"/>
    <w:rsid w:val="007D52A1"/>
    <w:rsid w:val="007D52A7"/>
    <w:rsid w:val="007D5352"/>
    <w:rsid w:val="007D5404"/>
    <w:rsid w:val="007D5482"/>
    <w:rsid w:val="007D548E"/>
    <w:rsid w:val="007D55FD"/>
    <w:rsid w:val="007D56A7"/>
    <w:rsid w:val="007D578F"/>
    <w:rsid w:val="007D57BF"/>
    <w:rsid w:val="007D57DF"/>
    <w:rsid w:val="007D5857"/>
    <w:rsid w:val="007D595D"/>
    <w:rsid w:val="007D59FA"/>
    <w:rsid w:val="007D5C67"/>
    <w:rsid w:val="007D5CFE"/>
    <w:rsid w:val="007D5D1C"/>
    <w:rsid w:val="007D5D29"/>
    <w:rsid w:val="007D5E01"/>
    <w:rsid w:val="007D5F44"/>
    <w:rsid w:val="007D612C"/>
    <w:rsid w:val="007D620E"/>
    <w:rsid w:val="007D627D"/>
    <w:rsid w:val="007D6344"/>
    <w:rsid w:val="007D634E"/>
    <w:rsid w:val="007D6392"/>
    <w:rsid w:val="007D6557"/>
    <w:rsid w:val="007D65A3"/>
    <w:rsid w:val="007D65D5"/>
    <w:rsid w:val="007D65D6"/>
    <w:rsid w:val="007D668C"/>
    <w:rsid w:val="007D66FE"/>
    <w:rsid w:val="007D6727"/>
    <w:rsid w:val="007D6747"/>
    <w:rsid w:val="007D67B1"/>
    <w:rsid w:val="007D6904"/>
    <w:rsid w:val="007D6A0A"/>
    <w:rsid w:val="007D6C65"/>
    <w:rsid w:val="007D6DEC"/>
    <w:rsid w:val="007D6ED1"/>
    <w:rsid w:val="007D6EFE"/>
    <w:rsid w:val="007D6FA3"/>
    <w:rsid w:val="007D6FB3"/>
    <w:rsid w:val="007D6FC5"/>
    <w:rsid w:val="007D7029"/>
    <w:rsid w:val="007D704E"/>
    <w:rsid w:val="007D712A"/>
    <w:rsid w:val="007D7201"/>
    <w:rsid w:val="007D72E4"/>
    <w:rsid w:val="007D7432"/>
    <w:rsid w:val="007D7447"/>
    <w:rsid w:val="007D7486"/>
    <w:rsid w:val="007D74CA"/>
    <w:rsid w:val="007D74D2"/>
    <w:rsid w:val="007D7713"/>
    <w:rsid w:val="007D7758"/>
    <w:rsid w:val="007D78EF"/>
    <w:rsid w:val="007D799A"/>
    <w:rsid w:val="007D79C8"/>
    <w:rsid w:val="007D79D3"/>
    <w:rsid w:val="007D7A53"/>
    <w:rsid w:val="007D7C7D"/>
    <w:rsid w:val="007D7F60"/>
    <w:rsid w:val="007E00B1"/>
    <w:rsid w:val="007E00CA"/>
    <w:rsid w:val="007E015E"/>
    <w:rsid w:val="007E0233"/>
    <w:rsid w:val="007E0529"/>
    <w:rsid w:val="007E0630"/>
    <w:rsid w:val="007E0684"/>
    <w:rsid w:val="007E06F3"/>
    <w:rsid w:val="007E075E"/>
    <w:rsid w:val="007E079D"/>
    <w:rsid w:val="007E082D"/>
    <w:rsid w:val="007E08D2"/>
    <w:rsid w:val="007E08D8"/>
    <w:rsid w:val="007E08F6"/>
    <w:rsid w:val="007E0947"/>
    <w:rsid w:val="007E09BD"/>
    <w:rsid w:val="007E09E2"/>
    <w:rsid w:val="007E0A41"/>
    <w:rsid w:val="007E0AA0"/>
    <w:rsid w:val="007E0B28"/>
    <w:rsid w:val="007E0B6C"/>
    <w:rsid w:val="007E0C79"/>
    <w:rsid w:val="007E0D26"/>
    <w:rsid w:val="007E0DC9"/>
    <w:rsid w:val="007E0F55"/>
    <w:rsid w:val="007E0FF2"/>
    <w:rsid w:val="007E1013"/>
    <w:rsid w:val="007E102D"/>
    <w:rsid w:val="007E107F"/>
    <w:rsid w:val="007E1139"/>
    <w:rsid w:val="007E1140"/>
    <w:rsid w:val="007E13A1"/>
    <w:rsid w:val="007E1435"/>
    <w:rsid w:val="007E1437"/>
    <w:rsid w:val="007E1442"/>
    <w:rsid w:val="007E144C"/>
    <w:rsid w:val="007E1467"/>
    <w:rsid w:val="007E14D9"/>
    <w:rsid w:val="007E160B"/>
    <w:rsid w:val="007E1689"/>
    <w:rsid w:val="007E169E"/>
    <w:rsid w:val="007E16BC"/>
    <w:rsid w:val="007E1707"/>
    <w:rsid w:val="007E17B6"/>
    <w:rsid w:val="007E17B7"/>
    <w:rsid w:val="007E1830"/>
    <w:rsid w:val="007E19BE"/>
    <w:rsid w:val="007E1BEA"/>
    <w:rsid w:val="007E1C7D"/>
    <w:rsid w:val="007E1D31"/>
    <w:rsid w:val="007E1D52"/>
    <w:rsid w:val="007E1DAD"/>
    <w:rsid w:val="007E1E19"/>
    <w:rsid w:val="007E1E5E"/>
    <w:rsid w:val="007E1EC8"/>
    <w:rsid w:val="007E1F48"/>
    <w:rsid w:val="007E206E"/>
    <w:rsid w:val="007E21ED"/>
    <w:rsid w:val="007E2355"/>
    <w:rsid w:val="007E23B1"/>
    <w:rsid w:val="007E2466"/>
    <w:rsid w:val="007E2481"/>
    <w:rsid w:val="007E2601"/>
    <w:rsid w:val="007E260A"/>
    <w:rsid w:val="007E26C3"/>
    <w:rsid w:val="007E26F9"/>
    <w:rsid w:val="007E26FB"/>
    <w:rsid w:val="007E2893"/>
    <w:rsid w:val="007E28B8"/>
    <w:rsid w:val="007E28D8"/>
    <w:rsid w:val="007E295F"/>
    <w:rsid w:val="007E29F6"/>
    <w:rsid w:val="007E2A37"/>
    <w:rsid w:val="007E2AA7"/>
    <w:rsid w:val="007E2AB0"/>
    <w:rsid w:val="007E2B05"/>
    <w:rsid w:val="007E2B2D"/>
    <w:rsid w:val="007E2B58"/>
    <w:rsid w:val="007E2BC3"/>
    <w:rsid w:val="007E2C94"/>
    <w:rsid w:val="007E2E50"/>
    <w:rsid w:val="007E2EA0"/>
    <w:rsid w:val="007E2F3B"/>
    <w:rsid w:val="007E3067"/>
    <w:rsid w:val="007E3084"/>
    <w:rsid w:val="007E30DF"/>
    <w:rsid w:val="007E3271"/>
    <w:rsid w:val="007E330E"/>
    <w:rsid w:val="007E3376"/>
    <w:rsid w:val="007E339C"/>
    <w:rsid w:val="007E3439"/>
    <w:rsid w:val="007E3670"/>
    <w:rsid w:val="007E36A9"/>
    <w:rsid w:val="007E36C6"/>
    <w:rsid w:val="007E3A37"/>
    <w:rsid w:val="007E3B87"/>
    <w:rsid w:val="007E3BF8"/>
    <w:rsid w:val="007E3C10"/>
    <w:rsid w:val="007E3C25"/>
    <w:rsid w:val="007E3C36"/>
    <w:rsid w:val="007E3C3E"/>
    <w:rsid w:val="007E3C4F"/>
    <w:rsid w:val="007E3CDE"/>
    <w:rsid w:val="007E3D17"/>
    <w:rsid w:val="007E3D9E"/>
    <w:rsid w:val="007E3E49"/>
    <w:rsid w:val="007E3E87"/>
    <w:rsid w:val="007E3F92"/>
    <w:rsid w:val="007E4219"/>
    <w:rsid w:val="007E422A"/>
    <w:rsid w:val="007E42A5"/>
    <w:rsid w:val="007E4342"/>
    <w:rsid w:val="007E439C"/>
    <w:rsid w:val="007E45B7"/>
    <w:rsid w:val="007E46F2"/>
    <w:rsid w:val="007E47E1"/>
    <w:rsid w:val="007E4819"/>
    <w:rsid w:val="007E488F"/>
    <w:rsid w:val="007E48B9"/>
    <w:rsid w:val="007E48CB"/>
    <w:rsid w:val="007E4933"/>
    <w:rsid w:val="007E4948"/>
    <w:rsid w:val="007E495B"/>
    <w:rsid w:val="007E499E"/>
    <w:rsid w:val="007E4A1C"/>
    <w:rsid w:val="007E4C3F"/>
    <w:rsid w:val="007E4CB6"/>
    <w:rsid w:val="007E4D16"/>
    <w:rsid w:val="007E4D8C"/>
    <w:rsid w:val="007E4DAB"/>
    <w:rsid w:val="007E4E00"/>
    <w:rsid w:val="007E4EF3"/>
    <w:rsid w:val="007E4F49"/>
    <w:rsid w:val="007E4F50"/>
    <w:rsid w:val="007E4F6D"/>
    <w:rsid w:val="007E4F8B"/>
    <w:rsid w:val="007E5090"/>
    <w:rsid w:val="007E50DB"/>
    <w:rsid w:val="007E5151"/>
    <w:rsid w:val="007E52AB"/>
    <w:rsid w:val="007E53DD"/>
    <w:rsid w:val="007E5441"/>
    <w:rsid w:val="007E54B7"/>
    <w:rsid w:val="007E557D"/>
    <w:rsid w:val="007E55FE"/>
    <w:rsid w:val="007E5675"/>
    <w:rsid w:val="007E5798"/>
    <w:rsid w:val="007E5857"/>
    <w:rsid w:val="007E5945"/>
    <w:rsid w:val="007E5AE6"/>
    <w:rsid w:val="007E5BD1"/>
    <w:rsid w:val="007E5E1A"/>
    <w:rsid w:val="007E5E37"/>
    <w:rsid w:val="007E5E67"/>
    <w:rsid w:val="007E5EE0"/>
    <w:rsid w:val="007E5F9E"/>
    <w:rsid w:val="007E6059"/>
    <w:rsid w:val="007E6107"/>
    <w:rsid w:val="007E611D"/>
    <w:rsid w:val="007E61DD"/>
    <w:rsid w:val="007E620B"/>
    <w:rsid w:val="007E6240"/>
    <w:rsid w:val="007E625A"/>
    <w:rsid w:val="007E6298"/>
    <w:rsid w:val="007E62A6"/>
    <w:rsid w:val="007E63FB"/>
    <w:rsid w:val="007E64A6"/>
    <w:rsid w:val="007E64B7"/>
    <w:rsid w:val="007E660A"/>
    <w:rsid w:val="007E66BD"/>
    <w:rsid w:val="007E66C4"/>
    <w:rsid w:val="007E6908"/>
    <w:rsid w:val="007E699D"/>
    <w:rsid w:val="007E69FD"/>
    <w:rsid w:val="007E6A41"/>
    <w:rsid w:val="007E6C7D"/>
    <w:rsid w:val="007E6C9D"/>
    <w:rsid w:val="007E6D87"/>
    <w:rsid w:val="007E6D96"/>
    <w:rsid w:val="007E6DBA"/>
    <w:rsid w:val="007E7028"/>
    <w:rsid w:val="007E709E"/>
    <w:rsid w:val="007E714F"/>
    <w:rsid w:val="007E7219"/>
    <w:rsid w:val="007E72DC"/>
    <w:rsid w:val="007E7341"/>
    <w:rsid w:val="007E736C"/>
    <w:rsid w:val="007E7531"/>
    <w:rsid w:val="007E7533"/>
    <w:rsid w:val="007E754F"/>
    <w:rsid w:val="007E758B"/>
    <w:rsid w:val="007E7610"/>
    <w:rsid w:val="007E769D"/>
    <w:rsid w:val="007E7703"/>
    <w:rsid w:val="007E778A"/>
    <w:rsid w:val="007E77F2"/>
    <w:rsid w:val="007E781E"/>
    <w:rsid w:val="007E782E"/>
    <w:rsid w:val="007E78E7"/>
    <w:rsid w:val="007E7918"/>
    <w:rsid w:val="007E798F"/>
    <w:rsid w:val="007E79E1"/>
    <w:rsid w:val="007E7A7E"/>
    <w:rsid w:val="007E7BF3"/>
    <w:rsid w:val="007E7D10"/>
    <w:rsid w:val="007E7D74"/>
    <w:rsid w:val="007E7E37"/>
    <w:rsid w:val="007E7E5E"/>
    <w:rsid w:val="007E7EAA"/>
    <w:rsid w:val="007F0079"/>
    <w:rsid w:val="007F00D0"/>
    <w:rsid w:val="007F0232"/>
    <w:rsid w:val="007F02E6"/>
    <w:rsid w:val="007F05AE"/>
    <w:rsid w:val="007F05D5"/>
    <w:rsid w:val="007F07A3"/>
    <w:rsid w:val="007F07F7"/>
    <w:rsid w:val="007F098C"/>
    <w:rsid w:val="007F09EB"/>
    <w:rsid w:val="007F0DB3"/>
    <w:rsid w:val="007F0DD1"/>
    <w:rsid w:val="007F0DDE"/>
    <w:rsid w:val="007F0E63"/>
    <w:rsid w:val="007F0F64"/>
    <w:rsid w:val="007F1024"/>
    <w:rsid w:val="007F106F"/>
    <w:rsid w:val="007F1185"/>
    <w:rsid w:val="007F121D"/>
    <w:rsid w:val="007F1288"/>
    <w:rsid w:val="007F1343"/>
    <w:rsid w:val="007F143B"/>
    <w:rsid w:val="007F14BD"/>
    <w:rsid w:val="007F15BA"/>
    <w:rsid w:val="007F164F"/>
    <w:rsid w:val="007F174E"/>
    <w:rsid w:val="007F1774"/>
    <w:rsid w:val="007F1822"/>
    <w:rsid w:val="007F1922"/>
    <w:rsid w:val="007F197A"/>
    <w:rsid w:val="007F1C33"/>
    <w:rsid w:val="007F1D67"/>
    <w:rsid w:val="007F1D7B"/>
    <w:rsid w:val="007F1D89"/>
    <w:rsid w:val="007F1D97"/>
    <w:rsid w:val="007F1EB6"/>
    <w:rsid w:val="007F1F24"/>
    <w:rsid w:val="007F1F3B"/>
    <w:rsid w:val="007F1F54"/>
    <w:rsid w:val="007F1F7A"/>
    <w:rsid w:val="007F1FF6"/>
    <w:rsid w:val="007F2036"/>
    <w:rsid w:val="007F207D"/>
    <w:rsid w:val="007F20EC"/>
    <w:rsid w:val="007F2306"/>
    <w:rsid w:val="007F23C7"/>
    <w:rsid w:val="007F23F1"/>
    <w:rsid w:val="007F23FA"/>
    <w:rsid w:val="007F24B3"/>
    <w:rsid w:val="007F24C8"/>
    <w:rsid w:val="007F2533"/>
    <w:rsid w:val="007F257C"/>
    <w:rsid w:val="007F25C2"/>
    <w:rsid w:val="007F2A12"/>
    <w:rsid w:val="007F2B7B"/>
    <w:rsid w:val="007F2D25"/>
    <w:rsid w:val="007F2E5C"/>
    <w:rsid w:val="007F2EE6"/>
    <w:rsid w:val="007F2F4D"/>
    <w:rsid w:val="007F2FA3"/>
    <w:rsid w:val="007F2FFD"/>
    <w:rsid w:val="007F3025"/>
    <w:rsid w:val="007F30B2"/>
    <w:rsid w:val="007F30D6"/>
    <w:rsid w:val="007F31D8"/>
    <w:rsid w:val="007F3211"/>
    <w:rsid w:val="007F3295"/>
    <w:rsid w:val="007F32A4"/>
    <w:rsid w:val="007F3366"/>
    <w:rsid w:val="007F33FD"/>
    <w:rsid w:val="007F343A"/>
    <w:rsid w:val="007F344D"/>
    <w:rsid w:val="007F3461"/>
    <w:rsid w:val="007F35D5"/>
    <w:rsid w:val="007F36A1"/>
    <w:rsid w:val="007F37CB"/>
    <w:rsid w:val="007F38D9"/>
    <w:rsid w:val="007F38FF"/>
    <w:rsid w:val="007F3927"/>
    <w:rsid w:val="007F3984"/>
    <w:rsid w:val="007F3DD2"/>
    <w:rsid w:val="007F3EEE"/>
    <w:rsid w:val="007F3EF0"/>
    <w:rsid w:val="007F3EF9"/>
    <w:rsid w:val="007F3F09"/>
    <w:rsid w:val="007F3F30"/>
    <w:rsid w:val="007F4090"/>
    <w:rsid w:val="007F40B0"/>
    <w:rsid w:val="007F40CC"/>
    <w:rsid w:val="007F4119"/>
    <w:rsid w:val="007F411F"/>
    <w:rsid w:val="007F4133"/>
    <w:rsid w:val="007F413D"/>
    <w:rsid w:val="007F4350"/>
    <w:rsid w:val="007F4496"/>
    <w:rsid w:val="007F455F"/>
    <w:rsid w:val="007F456C"/>
    <w:rsid w:val="007F4681"/>
    <w:rsid w:val="007F4728"/>
    <w:rsid w:val="007F4868"/>
    <w:rsid w:val="007F4A43"/>
    <w:rsid w:val="007F4AD7"/>
    <w:rsid w:val="007F4B8D"/>
    <w:rsid w:val="007F4D1D"/>
    <w:rsid w:val="007F4DBB"/>
    <w:rsid w:val="007F4DEA"/>
    <w:rsid w:val="007F4E3A"/>
    <w:rsid w:val="007F4E87"/>
    <w:rsid w:val="007F4F1C"/>
    <w:rsid w:val="007F4F52"/>
    <w:rsid w:val="007F4FA4"/>
    <w:rsid w:val="007F4FBF"/>
    <w:rsid w:val="007F5048"/>
    <w:rsid w:val="007F5095"/>
    <w:rsid w:val="007F509D"/>
    <w:rsid w:val="007F50D8"/>
    <w:rsid w:val="007F511B"/>
    <w:rsid w:val="007F514B"/>
    <w:rsid w:val="007F520C"/>
    <w:rsid w:val="007F5243"/>
    <w:rsid w:val="007F52B0"/>
    <w:rsid w:val="007F53C8"/>
    <w:rsid w:val="007F53CE"/>
    <w:rsid w:val="007F545E"/>
    <w:rsid w:val="007F54A4"/>
    <w:rsid w:val="007F54B9"/>
    <w:rsid w:val="007F556B"/>
    <w:rsid w:val="007F558D"/>
    <w:rsid w:val="007F55A9"/>
    <w:rsid w:val="007F5627"/>
    <w:rsid w:val="007F565C"/>
    <w:rsid w:val="007F5791"/>
    <w:rsid w:val="007F57E4"/>
    <w:rsid w:val="007F58BC"/>
    <w:rsid w:val="007F58FB"/>
    <w:rsid w:val="007F5914"/>
    <w:rsid w:val="007F5BA1"/>
    <w:rsid w:val="007F5CA3"/>
    <w:rsid w:val="007F5DE3"/>
    <w:rsid w:val="007F5DE6"/>
    <w:rsid w:val="007F5E57"/>
    <w:rsid w:val="007F5EC0"/>
    <w:rsid w:val="007F6107"/>
    <w:rsid w:val="007F616C"/>
    <w:rsid w:val="007F62E0"/>
    <w:rsid w:val="007F6344"/>
    <w:rsid w:val="007F6356"/>
    <w:rsid w:val="007F63D0"/>
    <w:rsid w:val="007F6451"/>
    <w:rsid w:val="007F6779"/>
    <w:rsid w:val="007F6786"/>
    <w:rsid w:val="007F67D1"/>
    <w:rsid w:val="007F67F9"/>
    <w:rsid w:val="007F6890"/>
    <w:rsid w:val="007F68A7"/>
    <w:rsid w:val="007F68FE"/>
    <w:rsid w:val="007F6960"/>
    <w:rsid w:val="007F69D3"/>
    <w:rsid w:val="007F6A79"/>
    <w:rsid w:val="007F6B55"/>
    <w:rsid w:val="007F6BEB"/>
    <w:rsid w:val="007F6C09"/>
    <w:rsid w:val="007F6C46"/>
    <w:rsid w:val="007F6C48"/>
    <w:rsid w:val="007F6D65"/>
    <w:rsid w:val="007F6F05"/>
    <w:rsid w:val="007F6F2C"/>
    <w:rsid w:val="007F6F2F"/>
    <w:rsid w:val="007F6F7B"/>
    <w:rsid w:val="007F70D7"/>
    <w:rsid w:val="007F7164"/>
    <w:rsid w:val="007F7230"/>
    <w:rsid w:val="007F73AB"/>
    <w:rsid w:val="007F73DF"/>
    <w:rsid w:val="007F74D7"/>
    <w:rsid w:val="007F7550"/>
    <w:rsid w:val="007F75A8"/>
    <w:rsid w:val="007F769C"/>
    <w:rsid w:val="007F783E"/>
    <w:rsid w:val="007F79D7"/>
    <w:rsid w:val="007F7A1F"/>
    <w:rsid w:val="007F7A26"/>
    <w:rsid w:val="007F7A45"/>
    <w:rsid w:val="007F7AB5"/>
    <w:rsid w:val="007F7AC1"/>
    <w:rsid w:val="007F7B09"/>
    <w:rsid w:val="007F7B64"/>
    <w:rsid w:val="007F7B69"/>
    <w:rsid w:val="007F7C12"/>
    <w:rsid w:val="007F7C5C"/>
    <w:rsid w:val="007F7E0E"/>
    <w:rsid w:val="007F7FA5"/>
    <w:rsid w:val="007F7FE2"/>
    <w:rsid w:val="0080003F"/>
    <w:rsid w:val="008000AB"/>
    <w:rsid w:val="00800347"/>
    <w:rsid w:val="008003B9"/>
    <w:rsid w:val="008003DF"/>
    <w:rsid w:val="008004AB"/>
    <w:rsid w:val="0080061D"/>
    <w:rsid w:val="0080065F"/>
    <w:rsid w:val="00800757"/>
    <w:rsid w:val="0080075D"/>
    <w:rsid w:val="0080079F"/>
    <w:rsid w:val="008008A3"/>
    <w:rsid w:val="00800976"/>
    <w:rsid w:val="0080098D"/>
    <w:rsid w:val="008009AA"/>
    <w:rsid w:val="008009F6"/>
    <w:rsid w:val="00800ABD"/>
    <w:rsid w:val="00800AEB"/>
    <w:rsid w:val="00800CB3"/>
    <w:rsid w:val="00800CE1"/>
    <w:rsid w:val="00800D8B"/>
    <w:rsid w:val="00800DA9"/>
    <w:rsid w:val="00800F61"/>
    <w:rsid w:val="00800F98"/>
    <w:rsid w:val="008010AA"/>
    <w:rsid w:val="00801159"/>
    <w:rsid w:val="008011CF"/>
    <w:rsid w:val="00801270"/>
    <w:rsid w:val="0080127C"/>
    <w:rsid w:val="0080149C"/>
    <w:rsid w:val="0080155D"/>
    <w:rsid w:val="0080159E"/>
    <w:rsid w:val="008015C2"/>
    <w:rsid w:val="00801648"/>
    <w:rsid w:val="00801A16"/>
    <w:rsid w:val="00801B40"/>
    <w:rsid w:val="00801C22"/>
    <w:rsid w:val="00801C5B"/>
    <w:rsid w:val="00801C61"/>
    <w:rsid w:val="00801F80"/>
    <w:rsid w:val="00801F92"/>
    <w:rsid w:val="00802004"/>
    <w:rsid w:val="008020A0"/>
    <w:rsid w:val="008020CD"/>
    <w:rsid w:val="008020D5"/>
    <w:rsid w:val="008020FE"/>
    <w:rsid w:val="0080214B"/>
    <w:rsid w:val="0080216F"/>
    <w:rsid w:val="00802178"/>
    <w:rsid w:val="00802182"/>
    <w:rsid w:val="008021D0"/>
    <w:rsid w:val="008022C5"/>
    <w:rsid w:val="0080232E"/>
    <w:rsid w:val="008023EC"/>
    <w:rsid w:val="0080257C"/>
    <w:rsid w:val="008025E3"/>
    <w:rsid w:val="00802610"/>
    <w:rsid w:val="00802686"/>
    <w:rsid w:val="008026DE"/>
    <w:rsid w:val="00802757"/>
    <w:rsid w:val="008028AC"/>
    <w:rsid w:val="008028E8"/>
    <w:rsid w:val="0080292C"/>
    <w:rsid w:val="00802A3E"/>
    <w:rsid w:val="00802B13"/>
    <w:rsid w:val="00802C11"/>
    <w:rsid w:val="00802C34"/>
    <w:rsid w:val="00802D78"/>
    <w:rsid w:val="00802E70"/>
    <w:rsid w:val="00802F0E"/>
    <w:rsid w:val="00802F30"/>
    <w:rsid w:val="00803126"/>
    <w:rsid w:val="008033F5"/>
    <w:rsid w:val="00803436"/>
    <w:rsid w:val="00803491"/>
    <w:rsid w:val="008034A4"/>
    <w:rsid w:val="00803524"/>
    <w:rsid w:val="00803639"/>
    <w:rsid w:val="008036D8"/>
    <w:rsid w:val="00803762"/>
    <w:rsid w:val="008037E2"/>
    <w:rsid w:val="008037E9"/>
    <w:rsid w:val="00803857"/>
    <w:rsid w:val="0080385C"/>
    <w:rsid w:val="008038CE"/>
    <w:rsid w:val="008039C3"/>
    <w:rsid w:val="008039DF"/>
    <w:rsid w:val="00803B49"/>
    <w:rsid w:val="00803CD1"/>
    <w:rsid w:val="00803CE2"/>
    <w:rsid w:val="00803E2B"/>
    <w:rsid w:val="00803EEB"/>
    <w:rsid w:val="00804041"/>
    <w:rsid w:val="0080412F"/>
    <w:rsid w:val="0080421B"/>
    <w:rsid w:val="008042BE"/>
    <w:rsid w:val="0080446E"/>
    <w:rsid w:val="008046FC"/>
    <w:rsid w:val="008048B3"/>
    <w:rsid w:val="00804A3F"/>
    <w:rsid w:val="00804A57"/>
    <w:rsid w:val="00804BC4"/>
    <w:rsid w:val="00804D85"/>
    <w:rsid w:val="00804E30"/>
    <w:rsid w:val="00805187"/>
    <w:rsid w:val="0080525B"/>
    <w:rsid w:val="008052AB"/>
    <w:rsid w:val="008052DD"/>
    <w:rsid w:val="0080531B"/>
    <w:rsid w:val="00805339"/>
    <w:rsid w:val="008055A3"/>
    <w:rsid w:val="00805681"/>
    <w:rsid w:val="0080572E"/>
    <w:rsid w:val="008057C1"/>
    <w:rsid w:val="008057D1"/>
    <w:rsid w:val="00805853"/>
    <w:rsid w:val="008058F2"/>
    <w:rsid w:val="0080594D"/>
    <w:rsid w:val="00805A11"/>
    <w:rsid w:val="00805A5E"/>
    <w:rsid w:val="00805AE1"/>
    <w:rsid w:val="00805C6B"/>
    <w:rsid w:val="00805C9C"/>
    <w:rsid w:val="00805D79"/>
    <w:rsid w:val="00805E37"/>
    <w:rsid w:val="00805ED0"/>
    <w:rsid w:val="00805FE2"/>
    <w:rsid w:val="00805FEA"/>
    <w:rsid w:val="0080600B"/>
    <w:rsid w:val="008060C2"/>
    <w:rsid w:val="00806122"/>
    <w:rsid w:val="00806332"/>
    <w:rsid w:val="008063B8"/>
    <w:rsid w:val="00806417"/>
    <w:rsid w:val="0080646C"/>
    <w:rsid w:val="008065A3"/>
    <w:rsid w:val="00806632"/>
    <w:rsid w:val="008066F0"/>
    <w:rsid w:val="00806727"/>
    <w:rsid w:val="00806731"/>
    <w:rsid w:val="00806756"/>
    <w:rsid w:val="008067AD"/>
    <w:rsid w:val="008068FF"/>
    <w:rsid w:val="00806999"/>
    <w:rsid w:val="008069B0"/>
    <w:rsid w:val="00806CC2"/>
    <w:rsid w:val="00806CCE"/>
    <w:rsid w:val="00806DA1"/>
    <w:rsid w:val="00806F13"/>
    <w:rsid w:val="008070B3"/>
    <w:rsid w:val="00807124"/>
    <w:rsid w:val="0080716E"/>
    <w:rsid w:val="008073CE"/>
    <w:rsid w:val="008074F0"/>
    <w:rsid w:val="008076DB"/>
    <w:rsid w:val="00807824"/>
    <w:rsid w:val="00807D28"/>
    <w:rsid w:val="00807D36"/>
    <w:rsid w:val="00807D46"/>
    <w:rsid w:val="00807ED9"/>
    <w:rsid w:val="00807EF6"/>
    <w:rsid w:val="00807F8C"/>
    <w:rsid w:val="00810014"/>
    <w:rsid w:val="00810084"/>
    <w:rsid w:val="0081008E"/>
    <w:rsid w:val="008101BE"/>
    <w:rsid w:val="008101C4"/>
    <w:rsid w:val="008101D2"/>
    <w:rsid w:val="008102E7"/>
    <w:rsid w:val="0081033A"/>
    <w:rsid w:val="008103CC"/>
    <w:rsid w:val="0081063A"/>
    <w:rsid w:val="008107E0"/>
    <w:rsid w:val="0081091B"/>
    <w:rsid w:val="00810A3B"/>
    <w:rsid w:val="00810AD3"/>
    <w:rsid w:val="00810C0C"/>
    <w:rsid w:val="00810CB9"/>
    <w:rsid w:val="00810D3F"/>
    <w:rsid w:val="00810D5C"/>
    <w:rsid w:val="00810F03"/>
    <w:rsid w:val="0081105C"/>
    <w:rsid w:val="008110E6"/>
    <w:rsid w:val="00811120"/>
    <w:rsid w:val="00811129"/>
    <w:rsid w:val="00811198"/>
    <w:rsid w:val="008111CC"/>
    <w:rsid w:val="008112A1"/>
    <w:rsid w:val="008113BD"/>
    <w:rsid w:val="00811405"/>
    <w:rsid w:val="0081154E"/>
    <w:rsid w:val="00811622"/>
    <w:rsid w:val="00811764"/>
    <w:rsid w:val="0081176C"/>
    <w:rsid w:val="008117E9"/>
    <w:rsid w:val="00811811"/>
    <w:rsid w:val="008118A6"/>
    <w:rsid w:val="008118B7"/>
    <w:rsid w:val="00811A51"/>
    <w:rsid w:val="00811B59"/>
    <w:rsid w:val="00811C55"/>
    <w:rsid w:val="00811EB2"/>
    <w:rsid w:val="00811FE1"/>
    <w:rsid w:val="0081201E"/>
    <w:rsid w:val="008120F2"/>
    <w:rsid w:val="008120F9"/>
    <w:rsid w:val="00812175"/>
    <w:rsid w:val="00812338"/>
    <w:rsid w:val="00812360"/>
    <w:rsid w:val="008124AC"/>
    <w:rsid w:val="00812590"/>
    <w:rsid w:val="008126B9"/>
    <w:rsid w:val="00812724"/>
    <w:rsid w:val="0081282A"/>
    <w:rsid w:val="0081283C"/>
    <w:rsid w:val="00812925"/>
    <w:rsid w:val="008129C6"/>
    <w:rsid w:val="00812AA3"/>
    <w:rsid w:val="00812AFB"/>
    <w:rsid w:val="00812B59"/>
    <w:rsid w:val="00812B6F"/>
    <w:rsid w:val="00812C10"/>
    <w:rsid w:val="00812C1C"/>
    <w:rsid w:val="00812C61"/>
    <w:rsid w:val="00812E6F"/>
    <w:rsid w:val="00812F85"/>
    <w:rsid w:val="00813045"/>
    <w:rsid w:val="00813092"/>
    <w:rsid w:val="00813114"/>
    <w:rsid w:val="0081324F"/>
    <w:rsid w:val="00813378"/>
    <w:rsid w:val="008133A8"/>
    <w:rsid w:val="00813617"/>
    <w:rsid w:val="0081378E"/>
    <w:rsid w:val="00813961"/>
    <w:rsid w:val="00813985"/>
    <w:rsid w:val="008139D4"/>
    <w:rsid w:val="00813A6A"/>
    <w:rsid w:val="00813B1C"/>
    <w:rsid w:val="00813BBA"/>
    <w:rsid w:val="00813BEA"/>
    <w:rsid w:val="00813C09"/>
    <w:rsid w:val="00813C51"/>
    <w:rsid w:val="00813CE1"/>
    <w:rsid w:val="00813CFB"/>
    <w:rsid w:val="00813D24"/>
    <w:rsid w:val="00813FC1"/>
    <w:rsid w:val="0081408E"/>
    <w:rsid w:val="008140F1"/>
    <w:rsid w:val="008140F9"/>
    <w:rsid w:val="0081420C"/>
    <w:rsid w:val="008142C8"/>
    <w:rsid w:val="00814372"/>
    <w:rsid w:val="008143A6"/>
    <w:rsid w:val="008144DB"/>
    <w:rsid w:val="008146CA"/>
    <w:rsid w:val="00814745"/>
    <w:rsid w:val="0081476C"/>
    <w:rsid w:val="00814788"/>
    <w:rsid w:val="0081493D"/>
    <w:rsid w:val="00814A56"/>
    <w:rsid w:val="00814AB9"/>
    <w:rsid w:val="00814AC6"/>
    <w:rsid w:val="00814CFB"/>
    <w:rsid w:val="00814D89"/>
    <w:rsid w:val="0081501B"/>
    <w:rsid w:val="008150F5"/>
    <w:rsid w:val="00815166"/>
    <w:rsid w:val="008151D0"/>
    <w:rsid w:val="008152AE"/>
    <w:rsid w:val="00815304"/>
    <w:rsid w:val="0081531A"/>
    <w:rsid w:val="008153DE"/>
    <w:rsid w:val="008153F6"/>
    <w:rsid w:val="0081541D"/>
    <w:rsid w:val="00815559"/>
    <w:rsid w:val="00815688"/>
    <w:rsid w:val="008157B2"/>
    <w:rsid w:val="00815801"/>
    <w:rsid w:val="00815A07"/>
    <w:rsid w:val="00815A09"/>
    <w:rsid w:val="00815A8E"/>
    <w:rsid w:val="00815B12"/>
    <w:rsid w:val="00815BE1"/>
    <w:rsid w:val="00815BE8"/>
    <w:rsid w:val="00815D22"/>
    <w:rsid w:val="00815DB2"/>
    <w:rsid w:val="00815E17"/>
    <w:rsid w:val="00815E8B"/>
    <w:rsid w:val="00815E94"/>
    <w:rsid w:val="00815F58"/>
    <w:rsid w:val="00815F5F"/>
    <w:rsid w:val="00815FA6"/>
    <w:rsid w:val="00815FBB"/>
    <w:rsid w:val="00816105"/>
    <w:rsid w:val="0081613B"/>
    <w:rsid w:val="008162D9"/>
    <w:rsid w:val="0081640D"/>
    <w:rsid w:val="0081657A"/>
    <w:rsid w:val="00816594"/>
    <w:rsid w:val="008165CC"/>
    <w:rsid w:val="0081665B"/>
    <w:rsid w:val="00816668"/>
    <w:rsid w:val="00816729"/>
    <w:rsid w:val="008167D9"/>
    <w:rsid w:val="00816842"/>
    <w:rsid w:val="0081697E"/>
    <w:rsid w:val="008169BC"/>
    <w:rsid w:val="00816A47"/>
    <w:rsid w:val="00816A73"/>
    <w:rsid w:val="00816AD3"/>
    <w:rsid w:val="00816B56"/>
    <w:rsid w:val="00816C93"/>
    <w:rsid w:val="00816CA3"/>
    <w:rsid w:val="00816E44"/>
    <w:rsid w:val="00816E71"/>
    <w:rsid w:val="00816E88"/>
    <w:rsid w:val="00816E9D"/>
    <w:rsid w:val="00817024"/>
    <w:rsid w:val="008170C1"/>
    <w:rsid w:val="008170DB"/>
    <w:rsid w:val="00817100"/>
    <w:rsid w:val="008171BF"/>
    <w:rsid w:val="00817209"/>
    <w:rsid w:val="00817331"/>
    <w:rsid w:val="00817376"/>
    <w:rsid w:val="008173DA"/>
    <w:rsid w:val="00817418"/>
    <w:rsid w:val="0081744C"/>
    <w:rsid w:val="00817612"/>
    <w:rsid w:val="008176BC"/>
    <w:rsid w:val="008177B0"/>
    <w:rsid w:val="008177BD"/>
    <w:rsid w:val="00817802"/>
    <w:rsid w:val="008178AE"/>
    <w:rsid w:val="008179D4"/>
    <w:rsid w:val="00817A2A"/>
    <w:rsid w:val="00817B64"/>
    <w:rsid w:val="00817E38"/>
    <w:rsid w:val="00817EB1"/>
    <w:rsid w:val="00817F0E"/>
    <w:rsid w:val="00817F32"/>
    <w:rsid w:val="00817FC0"/>
    <w:rsid w:val="008200EA"/>
    <w:rsid w:val="008201A6"/>
    <w:rsid w:val="00820287"/>
    <w:rsid w:val="008203B7"/>
    <w:rsid w:val="00820550"/>
    <w:rsid w:val="008205E2"/>
    <w:rsid w:val="00820661"/>
    <w:rsid w:val="0082069E"/>
    <w:rsid w:val="008206D2"/>
    <w:rsid w:val="008209A5"/>
    <w:rsid w:val="008209BA"/>
    <w:rsid w:val="00820A42"/>
    <w:rsid w:val="00820A65"/>
    <w:rsid w:val="00820A76"/>
    <w:rsid w:val="00820A77"/>
    <w:rsid w:val="00820AD0"/>
    <w:rsid w:val="00820BAF"/>
    <w:rsid w:val="00820C06"/>
    <w:rsid w:val="00820C66"/>
    <w:rsid w:val="00820C99"/>
    <w:rsid w:val="00820CD8"/>
    <w:rsid w:val="00820CF5"/>
    <w:rsid w:val="00820E7D"/>
    <w:rsid w:val="00820E99"/>
    <w:rsid w:val="00820F23"/>
    <w:rsid w:val="00820FE0"/>
    <w:rsid w:val="0082106B"/>
    <w:rsid w:val="008211B9"/>
    <w:rsid w:val="0082126D"/>
    <w:rsid w:val="0082129B"/>
    <w:rsid w:val="00821312"/>
    <w:rsid w:val="00821363"/>
    <w:rsid w:val="008213A6"/>
    <w:rsid w:val="008214A2"/>
    <w:rsid w:val="00821651"/>
    <w:rsid w:val="0082171D"/>
    <w:rsid w:val="008217DD"/>
    <w:rsid w:val="00821876"/>
    <w:rsid w:val="00821A1D"/>
    <w:rsid w:val="00821A2F"/>
    <w:rsid w:val="00821A74"/>
    <w:rsid w:val="00821B1E"/>
    <w:rsid w:val="00821B50"/>
    <w:rsid w:val="00821BDB"/>
    <w:rsid w:val="00821C5A"/>
    <w:rsid w:val="00821CBA"/>
    <w:rsid w:val="00821D30"/>
    <w:rsid w:val="00821F45"/>
    <w:rsid w:val="00821FF7"/>
    <w:rsid w:val="0082204D"/>
    <w:rsid w:val="0082205D"/>
    <w:rsid w:val="0082208B"/>
    <w:rsid w:val="00822185"/>
    <w:rsid w:val="008221E5"/>
    <w:rsid w:val="008222B0"/>
    <w:rsid w:val="00822335"/>
    <w:rsid w:val="008223B7"/>
    <w:rsid w:val="008224A0"/>
    <w:rsid w:val="008225EC"/>
    <w:rsid w:val="008227AA"/>
    <w:rsid w:val="00822889"/>
    <w:rsid w:val="0082293E"/>
    <w:rsid w:val="00822A45"/>
    <w:rsid w:val="00822A5C"/>
    <w:rsid w:val="00822AB0"/>
    <w:rsid w:val="00822B67"/>
    <w:rsid w:val="00822BBA"/>
    <w:rsid w:val="00822BF4"/>
    <w:rsid w:val="00822C43"/>
    <w:rsid w:val="00822E17"/>
    <w:rsid w:val="00822E3C"/>
    <w:rsid w:val="00822E95"/>
    <w:rsid w:val="00823035"/>
    <w:rsid w:val="008230D1"/>
    <w:rsid w:val="008230EC"/>
    <w:rsid w:val="00823109"/>
    <w:rsid w:val="00823188"/>
    <w:rsid w:val="008231E4"/>
    <w:rsid w:val="00823251"/>
    <w:rsid w:val="00823322"/>
    <w:rsid w:val="008233B8"/>
    <w:rsid w:val="0082347F"/>
    <w:rsid w:val="00823492"/>
    <w:rsid w:val="008235DE"/>
    <w:rsid w:val="00823710"/>
    <w:rsid w:val="00823722"/>
    <w:rsid w:val="00823886"/>
    <w:rsid w:val="00823891"/>
    <w:rsid w:val="008239C2"/>
    <w:rsid w:val="008239F1"/>
    <w:rsid w:val="00823ACD"/>
    <w:rsid w:val="00823D89"/>
    <w:rsid w:val="00823DDC"/>
    <w:rsid w:val="00823F97"/>
    <w:rsid w:val="00824019"/>
    <w:rsid w:val="008240D3"/>
    <w:rsid w:val="008240DF"/>
    <w:rsid w:val="00824150"/>
    <w:rsid w:val="00824234"/>
    <w:rsid w:val="008242B2"/>
    <w:rsid w:val="0082433B"/>
    <w:rsid w:val="00824439"/>
    <w:rsid w:val="008244AE"/>
    <w:rsid w:val="008244D2"/>
    <w:rsid w:val="008244F7"/>
    <w:rsid w:val="0082470D"/>
    <w:rsid w:val="00824743"/>
    <w:rsid w:val="0082481B"/>
    <w:rsid w:val="00824959"/>
    <w:rsid w:val="008249CF"/>
    <w:rsid w:val="00824A12"/>
    <w:rsid w:val="00824A27"/>
    <w:rsid w:val="00824A59"/>
    <w:rsid w:val="00824ABA"/>
    <w:rsid w:val="00824ABE"/>
    <w:rsid w:val="00824BB7"/>
    <w:rsid w:val="00824C7C"/>
    <w:rsid w:val="00824FD0"/>
    <w:rsid w:val="00825085"/>
    <w:rsid w:val="008250BA"/>
    <w:rsid w:val="00825133"/>
    <w:rsid w:val="0082517E"/>
    <w:rsid w:val="008251D9"/>
    <w:rsid w:val="0082524E"/>
    <w:rsid w:val="0082539B"/>
    <w:rsid w:val="008255F2"/>
    <w:rsid w:val="008257A3"/>
    <w:rsid w:val="0082598E"/>
    <w:rsid w:val="00825991"/>
    <w:rsid w:val="008259BC"/>
    <w:rsid w:val="00825AB7"/>
    <w:rsid w:val="00825BC3"/>
    <w:rsid w:val="00825CE9"/>
    <w:rsid w:val="00825D0B"/>
    <w:rsid w:val="00825D3B"/>
    <w:rsid w:val="00825D64"/>
    <w:rsid w:val="00825E81"/>
    <w:rsid w:val="00825F55"/>
    <w:rsid w:val="00825F9B"/>
    <w:rsid w:val="00825FAA"/>
    <w:rsid w:val="00826155"/>
    <w:rsid w:val="008261EA"/>
    <w:rsid w:val="0082622D"/>
    <w:rsid w:val="00826481"/>
    <w:rsid w:val="00826516"/>
    <w:rsid w:val="0082651B"/>
    <w:rsid w:val="00826568"/>
    <w:rsid w:val="00826596"/>
    <w:rsid w:val="00826687"/>
    <w:rsid w:val="0082671E"/>
    <w:rsid w:val="00826813"/>
    <w:rsid w:val="00826837"/>
    <w:rsid w:val="008269BC"/>
    <w:rsid w:val="00826AC5"/>
    <w:rsid w:val="00826AD1"/>
    <w:rsid w:val="00826C87"/>
    <w:rsid w:val="00826CEA"/>
    <w:rsid w:val="00826D41"/>
    <w:rsid w:val="00826E2C"/>
    <w:rsid w:val="00826EBB"/>
    <w:rsid w:val="00826ED9"/>
    <w:rsid w:val="00826EF4"/>
    <w:rsid w:val="00826F86"/>
    <w:rsid w:val="00827089"/>
    <w:rsid w:val="008270AC"/>
    <w:rsid w:val="008270AD"/>
    <w:rsid w:val="008271B5"/>
    <w:rsid w:val="0082743C"/>
    <w:rsid w:val="0082744F"/>
    <w:rsid w:val="008275C2"/>
    <w:rsid w:val="0082763E"/>
    <w:rsid w:val="008276B7"/>
    <w:rsid w:val="0082770F"/>
    <w:rsid w:val="008277C4"/>
    <w:rsid w:val="008278A6"/>
    <w:rsid w:val="008278C2"/>
    <w:rsid w:val="00827962"/>
    <w:rsid w:val="008279B1"/>
    <w:rsid w:val="008279C5"/>
    <w:rsid w:val="00827A5A"/>
    <w:rsid w:val="00827ABF"/>
    <w:rsid w:val="00827B6F"/>
    <w:rsid w:val="00827B78"/>
    <w:rsid w:val="00827B7D"/>
    <w:rsid w:val="00827BE3"/>
    <w:rsid w:val="00827C4F"/>
    <w:rsid w:val="00827CD3"/>
    <w:rsid w:val="00827F02"/>
    <w:rsid w:val="00830005"/>
    <w:rsid w:val="008301EB"/>
    <w:rsid w:val="008302F0"/>
    <w:rsid w:val="0083045E"/>
    <w:rsid w:val="00830490"/>
    <w:rsid w:val="008304B0"/>
    <w:rsid w:val="008304F9"/>
    <w:rsid w:val="00830713"/>
    <w:rsid w:val="008307BA"/>
    <w:rsid w:val="0083092D"/>
    <w:rsid w:val="008309C7"/>
    <w:rsid w:val="008309EE"/>
    <w:rsid w:val="00830A29"/>
    <w:rsid w:val="00830A51"/>
    <w:rsid w:val="00830A9D"/>
    <w:rsid w:val="00830C80"/>
    <w:rsid w:val="00830E7B"/>
    <w:rsid w:val="00830F32"/>
    <w:rsid w:val="008310C5"/>
    <w:rsid w:val="008310FF"/>
    <w:rsid w:val="008311D4"/>
    <w:rsid w:val="008311FD"/>
    <w:rsid w:val="00831205"/>
    <w:rsid w:val="00831310"/>
    <w:rsid w:val="00831345"/>
    <w:rsid w:val="0083134E"/>
    <w:rsid w:val="00831398"/>
    <w:rsid w:val="00831472"/>
    <w:rsid w:val="008314C3"/>
    <w:rsid w:val="008314DA"/>
    <w:rsid w:val="008314DC"/>
    <w:rsid w:val="00831531"/>
    <w:rsid w:val="0083158D"/>
    <w:rsid w:val="00831751"/>
    <w:rsid w:val="00831885"/>
    <w:rsid w:val="00831A2B"/>
    <w:rsid w:val="00831A56"/>
    <w:rsid w:val="00831C08"/>
    <w:rsid w:val="00831CB0"/>
    <w:rsid w:val="00831CDA"/>
    <w:rsid w:val="00831E27"/>
    <w:rsid w:val="00831E37"/>
    <w:rsid w:val="00831E85"/>
    <w:rsid w:val="00831E96"/>
    <w:rsid w:val="00831EAE"/>
    <w:rsid w:val="00831F27"/>
    <w:rsid w:val="00831F3D"/>
    <w:rsid w:val="00831FE3"/>
    <w:rsid w:val="00831FFE"/>
    <w:rsid w:val="00832033"/>
    <w:rsid w:val="00832252"/>
    <w:rsid w:val="0083227A"/>
    <w:rsid w:val="0083228B"/>
    <w:rsid w:val="008322DC"/>
    <w:rsid w:val="00832331"/>
    <w:rsid w:val="00832350"/>
    <w:rsid w:val="008323B3"/>
    <w:rsid w:val="0083246F"/>
    <w:rsid w:val="008324C5"/>
    <w:rsid w:val="0083275F"/>
    <w:rsid w:val="008327E2"/>
    <w:rsid w:val="008328D5"/>
    <w:rsid w:val="008329E4"/>
    <w:rsid w:val="00832A0A"/>
    <w:rsid w:val="00832B05"/>
    <w:rsid w:val="00832B22"/>
    <w:rsid w:val="00832B3C"/>
    <w:rsid w:val="00832B41"/>
    <w:rsid w:val="00832CC2"/>
    <w:rsid w:val="00832D28"/>
    <w:rsid w:val="00832D81"/>
    <w:rsid w:val="00832E12"/>
    <w:rsid w:val="0083300B"/>
    <w:rsid w:val="0083304B"/>
    <w:rsid w:val="008331F2"/>
    <w:rsid w:val="00833280"/>
    <w:rsid w:val="00833316"/>
    <w:rsid w:val="00833345"/>
    <w:rsid w:val="00833390"/>
    <w:rsid w:val="00833486"/>
    <w:rsid w:val="008334A5"/>
    <w:rsid w:val="008334BB"/>
    <w:rsid w:val="00833510"/>
    <w:rsid w:val="008335F7"/>
    <w:rsid w:val="00833B13"/>
    <w:rsid w:val="00833C6F"/>
    <w:rsid w:val="00833D70"/>
    <w:rsid w:val="00833DE8"/>
    <w:rsid w:val="00833EC4"/>
    <w:rsid w:val="00833FCF"/>
    <w:rsid w:val="00834197"/>
    <w:rsid w:val="008341BA"/>
    <w:rsid w:val="0083424D"/>
    <w:rsid w:val="008342F9"/>
    <w:rsid w:val="0083431B"/>
    <w:rsid w:val="00834346"/>
    <w:rsid w:val="0083440E"/>
    <w:rsid w:val="00834431"/>
    <w:rsid w:val="0083450D"/>
    <w:rsid w:val="00834565"/>
    <w:rsid w:val="008346D7"/>
    <w:rsid w:val="00834769"/>
    <w:rsid w:val="008347DA"/>
    <w:rsid w:val="00834A05"/>
    <w:rsid w:val="00834A14"/>
    <w:rsid w:val="00834B0B"/>
    <w:rsid w:val="00834B27"/>
    <w:rsid w:val="00834BCB"/>
    <w:rsid w:val="00834BEC"/>
    <w:rsid w:val="00834C23"/>
    <w:rsid w:val="00834C60"/>
    <w:rsid w:val="00834C81"/>
    <w:rsid w:val="00834CDD"/>
    <w:rsid w:val="00834D0B"/>
    <w:rsid w:val="00834DC1"/>
    <w:rsid w:val="00834DD6"/>
    <w:rsid w:val="00834DF6"/>
    <w:rsid w:val="0083504F"/>
    <w:rsid w:val="0083507C"/>
    <w:rsid w:val="00835088"/>
    <w:rsid w:val="00835133"/>
    <w:rsid w:val="00835141"/>
    <w:rsid w:val="00835167"/>
    <w:rsid w:val="00835191"/>
    <w:rsid w:val="0083521A"/>
    <w:rsid w:val="008353EE"/>
    <w:rsid w:val="008355F2"/>
    <w:rsid w:val="00835732"/>
    <w:rsid w:val="0083574B"/>
    <w:rsid w:val="00835847"/>
    <w:rsid w:val="008358DE"/>
    <w:rsid w:val="008358F4"/>
    <w:rsid w:val="00835979"/>
    <w:rsid w:val="008359CB"/>
    <w:rsid w:val="00835A0D"/>
    <w:rsid w:val="00835A63"/>
    <w:rsid w:val="00835AE2"/>
    <w:rsid w:val="00835C03"/>
    <w:rsid w:val="00835E01"/>
    <w:rsid w:val="008360E3"/>
    <w:rsid w:val="00836333"/>
    <w:rsid w:val="008363CD"/>
    <w:rsid w:val="00836417"/>
    <w:rsid w:val="008364F9"/>
    <w:rsid w:val="00836509"/>
    <w:rsid w:val="00836573"/>
    <w:rsid w:val="00836634"/>
    <w:rsid w:val="008366C7"/>
    <w:rsid w:val="00836713"/>
    <w:rsid w:val="0083678C"/>
    <w:rsid w:val="00836804"/>
    <w:rsid w:val="008368B9"/>
    <w:rsid w:val="0083692D"/>
    <w:rsid w:val="00836BF8"/>
    <w:rsid w:val="00836CA0"/>
    <w:rsid w:val="00836CD9"/>
    <w:rsid w:val="00836D70"/>
    <w:rsid w:val="00836F32"/>
    <w:rsid w:val="008371AD"/>
    <w:rsid w:val="0083722F"/>
    <w:rsid w:val="008372A0"/>
    <w:rsid w:val="00837394"/>
    <w:rsid w:val="008373B8"/>
    <w:rsid w:val="008374D9"/>
    <w:rsid w:val="00837500"/>
    <w:rsid w:val="0083750A"/>
    <w:rsid w:val="00837520"/>
    <w:rsid w:val="00837595"/>
    <w:rsid w:val="008375C0"/>
    <w:rsid w:val="008376C2"/>
    <w:rsid w:val="008376E7"/>
    <w:rsid w:val="00837725"/>
    <w:rsid w:val="0083774F"/>
    <w:rsid w:val="0083777E"/>
    <w:rsid w:val="008377D9"/>
    <w:rsid w:val="008377F1"/>
    <w:rsid w:val="008377FC"/>
    <w:rsid w:val="0083783F"/>
    <w:rsid w:val="00837846"/>
    <w:rsid w:val="008378E0"/>
    <w:rsid w:val="008379E8"/>
    <w:rsid w:val="008379EE"/>
    <w:rsid w:val="00837A0E"/>
    <w:rsid w:val="00837A46"/>
    <w:rsid w:val="00837B48"/>
    <w:rsid w:val="00837BD9"/>
    <w:rsid w:val="00837C32"/>
    <w:rsid w:val="00837D7A"/>
    <w:rsid w:val="00837DEE"/>
    <w:rsid w:val="00837E49"/>
    <w:rsid w:val="00837E8A"/>
    <w:rsid w:val="00837EF4"/>
    <w:rsid w:val="00837F06"/>
    <w:rsid w:val="00837F0E"/>
    <w:rsid w:val="00837F99"/>
    <w:rsid w:val="00837F9B"/>
    <w:rsid w:val="00837FF4"/>
    <w:rsid w:val="008400F2"/>
    <w:rsid w:val="0084018C"/>
    <w:rsid w:val="00840387"/>
    <w:rsid w:val="00840535"/>
    <w:rsid w:val="008405F9"/>
    <w:rsid w:val="008406A7"/>
    <w:rsid w:val="008406C3"/>
    <w:rsid w:val="008407A0"/>
    <w:rsid w:val="00840857"/>
    <w:rsid w:val="00840871"/>
    <w:rsid w:val="008408B4"/>
    <w:rsid w:val="00840991"/>
    <w:rsid w:val="00840A65"/>
    <w:rsid w:val="00840A8C"/>
    <w:rsid w:val="00840B7C"/>
    <w:rsid w:val="00840C4B"/>
    <w:rsid w:val="00840C5D"/>
    <w:rsid w:val="00840D9E"/>
    <w:rsid w:val="00841131"/>
    <w:rsid w:val="008413E1"/>
    <w:rsid w:val="008413F7"/>
    <w:rsid w:val="00841574"/>
    <w:rsid w:val="00841682"/>
    <w:rsid w:val="00841A8F"/>
    <w:rsid w:val="00841CF9"/>
    <w:rsid w:val="00841D55"/>
    <w:rsid w:val="00841DE8"/>
    <w:rsid w:val="00841E77"/>
    <w:rsid w:val="00841EB6"/>
    <w:rsid w:val="0084204B"/>
    <w:rsid w:val="00842174"/>
    <w:rsid w:val="008421AB"/>
    <w:rsid w:val="00842228"/>
    <w:rsid w:val="008422EF"/>
    <w:rsid w:val="00842355"/>
    <w:rsid w:val="008423C3"/>
    <w:rsid w:val="008423CF"/>
    <w:rsid w:val="00842413"/>
    <w:rsid w:val="008424F1"/>
    <w:rsid w:val="00842523"/>
    <w:rsid w:val="0084253D"/>
    <w:rsid w:val="00842540"/>
    <w:rsid w:val="00842544"/>
    <w:rsid w:val="00842590"/>
    <w:rsid w:val="00842818"/>
    <w:rsid w:val="00842862"/>
    <w:rsid w:val="008428B4"/>
    <w:rsid w:val="008428D3"/>
    <w:rsid w:val="008428D8"/>
    <w:rsid w:val="008429C1"/>
    <w:rsid w:val="008429E0"/>
    <w:rsid w:val="008429E4"/>
    <w:rsid w:val="00842ADC"/>
    <w:rsid w:val="00842BE6"/>
    <w:rsid w:val="00842E1B"/>
    <w:rsid w:val="00843028"/>
    <w:rsid w:val="00843070"/>
    <w:rsid w:val="008431B1"/>
    <w:rsid w:val="008431BB"/>
    <w:rsid w:val="0084321F"/>
    <w:rsid w:val="00843570"/>
    <w:rsid w:val="008435E1"/>
    <w:rsid w:val="00843678"/>
    <w:rsid w:val="00843861"/>
    <w:rsid w:val="00843A46"/>
    <w:rsid w:val="00843AD9"/>
    <w:rsid w:val="00843AE6"/>
    <w:rsid w:val="00843AEE"/>
    <w:rsid w:val="00843BDC"/>
    <w:rsid w:val="00843BE6"/>
    <w:rsid w:val="00843D1E"/>
    <w:rsid w:val="00843EC5"/>
    <w:rsid w:val="00843F74"/>
    <w:rsid w:val="008440AF"/>
    <w:rsid w:val="008440E7"/>
    <w:rsid w:val="00844118"/>
    <w:rsid w:val="00844133"/>
    <w:rsid w:val="00844142"/>
    <w:rsid w:val="00844190"/>
    <w:rsid w:val="0084426A"/>
    <w:rsid w:val="00844449"/>
    <w:rsid w:val="008444F0"/>
    <w:rsid w:val="00844527"/>
    <w:rsid w:val="008445D7"/>
    <w:rsid w:val="00844726"/>
    <w:rsid w:val="0084478D"/>
    <w:rsid w:val="008447B4"/>
    <w:rsid w:val="00844862"/>
    <w:rsid w:val="008448A9"/>
    <w:rsid w:val="008449BC"/>
    <w:rsid w:val="00844B11"/>
    <w:rsid w:val="00844B44"/>
    <w:rsid w:val="00844B53"/>
    <w:rsid w:val="00844B7C"/>
    <w:rsid w:val="00844BF3"/>
    <w:rsid w:val="00844CD3"/>
    <w:rsid w:val="00844EE5"/>
    <w:rsid w:val="00845006"/>
    <w:rsid w:val="00845083"/>
    <w:rsid w:val="008451E4"/>
    <w:rsid w:val="0084522C"/>
    <w:rsid w:val="008452EB"/>
    <w:rsid w:val="008453EE"/>
    <w:rsid w:val="00845446"/>
    <w:rsid w:val="008454E4"/>
    <w:rsid w:val="008455CE"/>
    <w:rsid w:val="00845702"/>
    <w:rsid w:val="00845821"/>
    <w:rsid w:val="008458E7"/>
    <w:rsid w:val="008458F6"/>
    <w:rsid w:val="008459CE"/>
    <w:rsid w:val="00845A83"/>
    <w:rsid w:val="00845BDC"/>
    <w:rsid w:val="00845C44"/>
    <w:rsid w:val="00845C50"/>
    <w:rsid w:val="00845CB0"/>
    <w:rsid w:val="00845D13"/>
    <w:rsid w:val="00845E14"/>
    <w:rsid w:val="00845E28"/>
    <w:rsid w:val="00845E96"/>
    <w:rsid w:val="00845E9C"/>
    <w:rsid w:val="00845EEB"/>
    <w:rsid w:val="00845F21"/>
    <w:rsid w:val="00845F9C"/>
    <w:rsid w:val="00846118"/>
    <w:rsid w:val="0084613D"/>
    <w:rsid w:val="008463A8"/>
    <w:rsid w:val="008463CF"/>
    <w:rsid w:val="00846411"/>
    <w:rsid w:val="008464C5"/>
    <w:rsid w:val="00846529"/>
    <w:rsid w:val="008466B0"/>
    <w:rsid w:val="008466B8"/>
    <w:rsid w:val="008466D0"/>
    <w:rsid w:val="00846708"/>
    <w:rsid w:val="0084674F"/>
    <w:rsid w:val="00846932"/>
    <w:rsid w:val="008469BF"/>
    <w:rsid w:val="008469DC"/>
    <w:rsid w:val="00846A40"/>
    <w:rsid w:val="00846A45"/>
    <w:rsid w:val="00846A80"/>
    <w:rsid w:val="00846B1A"/>
    <w:rsid w:val="00846C01"/>
    <w:rsid w:val="00846E48"/>
    <w:rsid w:val="00846E4A"/>
    <w:rsid w:val="00847034"/>
    <w:rsid w:val="0084708D"/>
    <w:rsid w:val="00847223"/>
    <w:rsid w:val="008472F5"/>
    <w:rsid w:val="008472FB"/>
    <w:rsid w:val="008474D3"/>
    <w:rsid w:val="0084760C"/>
    <w:rsid w:val="00847613"/>
    <w:rsid w:val="00847659"/>
    <w:rsid w:val="00847738"/>
    <w:rsid w:val="008477F2"/>
    <w:rsid w:val="0084795D"/>
    <w:rsid w:val="008479C7"/>
    <w:rsid w:val="00847A62"/>
    <w:rsid w:val="00847A86"/>
    <w:rsid w:val="00847D20"/>
    <w:rsid w:val="00847ECE"/>
    <w:rsid w:val="00847FFD"/>
    <w:rsid w:val="00850099"/>
    <w:rsid w:val="00850118"/>
    <w:rsid w:val="008501BA"/>
    <w:rsid w:val="008501BE"/>
    <w:rsid w:val="008502C6"/>
    <w:rsid w:val="008503E9"/>
    <w:rsid w:val="008506CE"/>
    <w:rsid w:val="008506F9"/>
    <w:rsid w:val="00850708"/>
    <w:rsid w:val="00850849"/>
    <w:rsid w:val="008508C6"/>
    <w:rsid w:val="00850B43"/>
    <w:rsid w:val="00850C79"/>
    <w:rsid w:val="00850CB4"/>
    <w:rsid w:val="00850CC8"/>
    <w:rsid w:val="00850E36"/>
    <w:rsid w:val="00850EA4"/>
    <w:rsid w:val="00850FC2"/>
    <w:rsid w:val="0085108B"/>
    <w:rsid w:val="00851135"/>
    <w:rsid w:val="0085119B"/>
    <w:rsid w:val="00851209"/>
    <w:rsid w:val="0085120F"/>
    <w:rsid w:val="008512E6"/>
    <w:rsid w:val="008512EE"/>
    <w:rsid w:val="00851363"/>
    <w:rsid w:val="00851382"/>
    <w:rsid w:val="0085149A"/>
    <w:rsid w:val="008514D3"/>
    <w:rsid w:val="008514F8"/>
    <w:rsid w:val="00851519"/>
    <w:rsid w:val="00851590"/>
    <w:rsid w:val="008515F5"/>
    <w:rsid w:val="0085166D"/>
    <w:rsid w:val="0085168A"/>
    <w:rsid w:val="00851835"/>
    <w:rsid w:val="008519C2"/>
    <w:rsid w:val="00851A28"/>
    <w:rsid w:val="00851AAB"/>
    <w:rsid w:val="00851C7B"/>
    <w:rsid w:val="00851CA0"/>
    <w:rsid w:val="00851D5C"/>
    <w:rsid w:val="00851D9C"/>
    <w:rsid w:val="00851DA9"/>
    <w:rsid w:val="00851DC7"/>
    <w:rsid w:val="00851E48"/>
    <w:rsid w:val="00851E77"/>
    <w:rsid w:val="00851EB7"/>
    <w:rsid w:val="00851EBD"/>
    <w:rsid w:val="00851FCB"/>
    <w:rsid w:val="00851FE8"/>
    <w:rsid w:val="00852112"/>
    <w:rsid w:val="00852145"/>
    <w:rsid w:val="0085219F"/>
    <w:rsid w:val="008521FF"/>
    <w:rsid w:val="008522D3"/>
    <w:rsid w:val="00852340"/>
    <w:rsid w:val="00852366"/>
    <w:rsid w:val="0085244D"/>
    <w:rsid w:val="008525DF"/>
    <w:rsid w:val="008525F3"/>
    <w:rsid w:val="0085260A"/>
    <w:rsid w:val="00852658"/>
    <w:rsid w:val="008526D3"/>
    <w:rsid w:val="0085271B"/>
    <w:rsid w:val="00852887"/>
    <w:rsid w:val="008528C7"/>
    <w:rsid w:val="00852962"/>
    <w:rsid w:val="00852964"/>
    <w:rsid w:val="00852A78"/>
    <w:rsid w:val="00852B7B"/>
    <w:rsid w:val="00852BD6"/>
    <w:rsid w:val="00852BFE"/>
    <w:rsid w:val="00852D6E"/>
    <w:rsid w:val="00852D7E"/>
    <w:rsid w:val="00852EFA"/>
    <w:rsid w:val="00853023"/>
    <w:rsid w:val="0085321A"/>
    <w:rsid w:val="008532D8"/>
    <w:rsid w:val="00853313"/>
    <w:rsid w:val="00853456"/>
    <w:rsid w:val="00853600"/>
    <w:rsid w:val="008536A0"/>
    <w:rsid w:val="008536C4"/>
    <w:rsid w:val="00853721"/>
    <w:rsid w:val="0085398F"/>
    <w:rsid w:val="00853A50"/>
    <w:rsid w:val="00853A68"/>
    <w:rsid w:val="00853A9E"/>
    <w:rsid w:val="00853ADD"/>
    <w:rsid w:val="00853BD3"/>
    <w:rsid w:val="00853E13"/>
    <w:rsid w:val="008540E5"/>
    <w:rsid w:val="00854182"/>
    <w:rsid w:val="008541F1"/>
    <w:rsid w:val="008541F2"/>
    <w:rsid w:val="008541F6"/>
    <w:rsid w:val="0085421E"/>
    <w:rsid w:val="008542AF"/>
    <w:rsid w:val="0085442D"/>
    <w:rsid w:val="00854722"/>
    <w:rsid w:val="008549B9"/>
    <w:rsid w:val="00854B31"/>
    <w:rsid w:val="00854BA2"/>
    <w:rsid w:val="00854C81"/>
    <w:rsid w:val="00854DAD"/>
    <w:rsid w:val="00854E0A"/>
    <w:rsid w:val="0085502E"/>
    <w:rsid w:val="0085506A"/>
    <w:rsid w:val="008550CF"/>
    <w:rsid w:val="008551BB"/>
    <w:rsid w:val="008552E8"/>
    <w:rsid w:val="00855385"/>
    <w:rsid w:val="00855541"/>
    <w:rsid w:val="008556BC"/>
    <w:rsid w:val="0085573C"/>
    <w:rsid w:val="00855AAE"/>
    <w:rsid w:val="00855BE1"/>
    <w:rsid w:val="00855C0B"/>
    <w:rsid w:val="00855D25"/>
    <w:rsid w:val="00855D92"/>
    <w:rsid w:val="00855EF2"/>
    <w:rsid w:val="00855F3F"/>
    <w:rsid w:val="00855FE9"/>
    <w:rsid w:val="00856406"/>
    <w:rsid w:val="00856457"/>
    <w:rsid w:val="00856624"/>
    <w:rsid w:val="008566DE"/>
    <w:rsid w:val="008567EC"/>
    <w:rsid w:val="0085687D"/>
    <w:rsid w:val="008568E5"/>
    <w:rsid w:val="00856A18"/>
    <w:rsid w:val="00856AB5"/>
    <w:rsid w:val="00856AD7"/>
    <w:rsid w:val="00856B03"/>
    <w:rsid w:val="00856B2E"/>
    <w:rsid w:val="00856BC5"/>
    <w:rsid w:val="00856DC0"/>
    <w:rsid w:val="00856E06"/>
    <w:rsid w:val="00856E83"/>
    <w:rsid w:val="00856EDF"/>
    <w:rsid w:val="00857071"/>
    <w:rsid w:val="008570B6"/>
    <w:rsid w:val="008570E6"/>
    <w:rsid w:val="00857188"/>
    <w:rsid w:val="008571F7"/>
    <w:rsid w:val="00857241"/>
    <w:rsid w:val="00857252"/>
    <w:rsid w:val="00857334"/>
    <w:rsid w:val="0085735E"/>
    <w:rsid w:val="00857412"/>
    <w:rsid w:val="008574E4"/>
    <w:rsid w:val="008574F5"/>
    <w:rsid w:val="00857628"/>
    <w:rsid w:val="00857763"/>
    <w:rsid w:val="00857765"/>
    <w:rsid w:val="00857872"/>
    <w:rsid w:val="008578FE"/>
    <w:rsid w:val="0085799A"/>
    <w:rsid w:val="008579CD"/>
    <w:rsid w:val="00857B6A"/>
    <w:rsid w:val="00857C3B"/>
    <w:rsid w:val="00857D4D"/>
    <w:rsid w:val="00857D6B"/>
    <w:rsid w:val="00857DEE"/>
    <w:rsid w:val="00857E9E"/>
    <w:rsid w:val="00857F8A"/>
    <w:rsid w:val="0086001C"/>
    <w:rsid w:val="00860043"/>
    <w:rsid w:val="008600B7"/>
    <w:rsid w:val="0086019A"/>
    <w:rsid w:val="008604CC"/>
    <w:rsid w:val="008605E5"/>
    <w:rsid w:val="008606E4"/>
    <w:rsid w:val="00860704"/>
    <w:rsid w:val="00860942"/>
    <w:rsid w:val="00860C45"/>
    <w:rsid w:val="00860C5C"/>
    <w:rsid w:val="00860CD6"/>
    <w:rsid w:val="00860CD7"/>
    <w:rsid w:val="00860CF2"/>
    <w:rsid w:val="00860F55"/>
    <w:rsid w:val="00860F92"/>
    <w:rsid w:val="008610B6"/>
    <w:rsid w:val="008612B7"/>
    <w:rsid w:val="00861406"/>
    <w:rsid w:val="00861425"/>
    <w:rsid w:val="00861508"/>
    <w:rsid w:val="008617B3"/>
    <w:rsid w:val="00861810"/>
    <w:rsid w:val="00861813"/>
    <w:rsid w:val="00861826"/>
    <w:rsid w:val="008618BB"/>
    <w:rsid w:val="00861907"/>
    <w:rsid w:val="00861DF6"/>
    <w:rsid w:val="00861F40"/>
    <w:rsid w:val="00862019"/>
    <w:rsid w:val="008621FE"/>
    <w:rsid w:val="00862331"/>
    <w:rsid w:val="0086233E"/>
    <w:rsid w:val="00862346"/>
    <w:rsid w:val="008623D3"/>
    <w:rsid w:val="008624D5"/>
    <w:rsid w:val="0086258F"/>
    <w:rsid w:val="008625A1"/>
    <w:rsid w:val="0086268A"/>
    <w:rsid w:val="008626A7"/>
    <w:rsid w:val="008626B7"/>
    <w:rsid w:val="0086288B"/>
    <w:rsid w:val="0086295B"/>
    <w:rsid w:val="008629FD"/>
    <w:rsid w:val="00862B06"/>
    <w:rsid w:val="00862CC8"/>
    <w:rsid w:val="00862EE4"/>
    <w:rsid w:val="0086306A"/>
    <w:rsid w:val="008630C3"/>
    <w:rsid w:val="008631B3"/>
    <w:rsid w:val="008631DF"/>
    <w:rsid w:val="00863239"/>
    <w:rsid w:val="0086326B"/>
    <w:rsid w:val="00863376"/>
    <w:rsid w:val="00863423"/>
    <w:rsid w:val="008636D0"/>
    <w:rsid w:val="0086371D"/>
    <w:rsid w:val="008637F4"/>
    <w:rsid w:val="00863879"/>
    <w:rsid w:val="0086390C"/>
    <w:rsid w:val="00863953"/>
    <w:rsid w:val="00863984"/>
    <w:rsid w:val="00863A07"/>
    <w:rsid w:val="00863A8C"/>
    <w:rsid w:val="00863CAB"/>
    <w:rsid w:val="00863D89"/>
    <w:rsid w:val="00863ED7"/>
    <w:rsid w:val="00863F48"/>
    <w:rsid w:val="008640F0"/>
    <w:rsid w:val="00864199"/>
    <w:rsid w:val="008641A6"/>
    <w:rsid w:val="00864225"/>
    <w:rsid w:val="0086428B"/>
    <w:rsid w:val="008643B0"/>
    <w:rsid w:val="0086440A"/>
    <w:rsid w:val="008644FE"/>
    <w:rsid w:val="008645EF"/>
    <w:rsid w:val="0086463B"/>
    <w:rsid w:val="0086466D"/>
    <w:rsid w:val="0086466E"/>
    <w:rsid w:val="0086475F"/>
    <w:rsid w:val="0086479F"/>
    <w:rsid w:val="00864861"/>
    <w:rsid w:val="00864944"/>
    <w:rsid w:val="00864977"/>
    <w:rsid w:val="00864987"/>
    <w:rsid w:val="008649E3"/>
    <w:rsid w:val="00864A17"/>
    <w:rsid w:val="00864AE3"/>
    <w:rsid w:val="00864CAA"/>
    <w:rsid w:val="00864E6D"/>
    <w:rsid w:val="00864ED6"/>
    <w:rsid w:val="00864F9F"/>
    <w:rsid w:val="00864FBC"/>
    <w:rsid w:val="00864FC2"/>
    <w:rsid w:val="00864FFB"/>
    <w:rsid w:val="00865032"/>
    <w:rsid w:val="0086504B"/>
    <w:rsid w:val="00865273"/>
    <w:rsid w:val="008652D0"/>
    <w:rsid w:val="00865362"/>
    <w:rsid w:val="00865372"/>
    <w:rsid w:val="0086543F"/>
    <w:rsid w:val="00865447"/>
    <w:rsid w:val="0086549E"/>
    <w:rsid w:val="0086550A"/>
    <w:rsid w:val="0086550E"/>
    <w:rsid w:val="008657D3"/>
    <w:rsid w:val="0086588D"/>
    <w:rsid w:val="008658C7"/>
    <w:rsid w:val="008658E6"/>
    <w:rsid w:val="00865A8B"/>
    <w:rsid w:val="00865D3B"/>
    <w:rsid w:val="00865E34"/>
    <w:rsid w:val="00865E3D"/>
    <w:rsid w:val="008662B1"/>
    <w:rsid w:val="00866306"/>
    <w:rsid w:val="0086633B"/>
    <w:rsid w:val="008663ED"/>
    <w:rsid w:val="008666CB"/>
    <w:rsid w:val="008666E1"/>
    <w:rsid w:val="0086679D"/>
    <w:rsid w:val="008667AD"/>
    <w:rsid w:val="0086689F"/>
    <w:rsid w:val="008668C1"/>
    <w:rsid w:val="008668C4"/>
    <w:rsid w:val="008669C1"/>
    <w:rsid w:val="00866D44"/>
    <w:rsid w:val="00866DD2"/>
    <w:rsid w:val="00866DF6"/>
    <w:rsid w:val="00866EE4"/>
    <w:rsid w:val="00866EEC"/>
    <w:rsid w:val="00866F0A"/>
    <w:rsid w:val="00866F41"/>
    <w:rsid w:val="0086700A"/>
    <w:rsid w:val="0086714E"/>
    <w:rsid w:val="00867179"/>
    <w:rsid w:val="008671A1"/>
    <w:rsid w:val="008671D1"/>
    <w:rsid w:val="008672F5"/>
    <w:rsid w:val="0086731A"/>
    <w:rsid w:val="0086747E"/>
    <w:rsid w:val="00867501"/>
    <w:rsid w:val="00867525"/>
    <w:rsid w:val="00867619"/>
    <w:rsid w:val="0086774C"/>
    <w:rsid w:val="008677C0"/>
    <w:rsid w:val="0086784E"/>
    <w:rsid w:val="00867A36"/>
    <w:rsid w:val="00867AF8"/>
    <w:rsid w:val="00867B12"/>
    <w:rsid w:val="00867C00"/>
    <w:rsid w:val="00867F10"/>
    <w:rsid w:val="00867F17"/>
    <w:rsid w:val="00867FEE"/>
    <w:rsid w:val="008700DA"/>
    <w:rsid w:val="008700E5"/>
    <w:rsid w:val="008700EB"/>
    <w:rsid w:val="00870272"/>
    <w:rsid w:val="008702A0"/>
    <w:rsid w:val="008702E7"/>
    <w:rsid w:val="00870379"/>
    <w:rsid w:val="008703F9"/>
    <w:rsid w:val="00870407"/>
    <w:rsid w:val="0087051C"/>
    <w:rsid w:val="00870560"/>
    <w:rsid w:val="00870569"/>
    <w:rsid w:val="008706D0"/>
    <w:rsid w:val="008706E0"/>
    <w:rsid w:val="0087080B"/>
    <w:rsid w:val="008708AB"/>
    <w:rsid w:val="008708AD"/>
    <w:rsid w:val="008708F1"/>
    <w:rsid w:val="008709A6"/>
    <w:rsid w:val="008709C4"/>
    <w:rsid w:val="00870D1C"/>
    <w:rsid w:val="00870D37"/>
    <w:rsid w:val="00870E77"/>
    <w:rsid w:val="00870EDE"/>
    <w:rsid w:val="00870F4B"/>
    <w:rsid w:val="00871045"/>
    <w:rsid w:val="008710BA"/>
    <w:rsid w:val="00871104"/>
    <w:rsid w:val="008711C1"/>
    <w:rsid w:val="00871363"/>
    <w:rsid w:val="0087141A"/>
    <w:rsid w:val="0087158C"/>
    <w:rsid w:val="008716A8"/>
    <w:rsid w:val="00871908"/>
    <w:rsid w:val="00871A14"/>
    <w:rsid w:val="00871D2E"/>
    <w:rsid w:val="00871DBB"/>
    <w:rsid w:val="00871E0C"/>
    <w:rsid w:val="00871E72"/>
    <w:rsid w:val="00871FAE"/>
    <w:rsid w:val="00871FD5"/>
    <w:rsid w:val="00872270"/>
    <w:rsid w:val="0087232F"/>
    <w:rsid w:val="00872418"/>
    <w:rsid w:val="0087245A"/>
    <w:rsid w:val="008726A1"/>
    <w:rsid w:val="008726BC"/>
    <w:rsid w:val="008726F9"/>
    <w:rsid w:val="00872759"/>
    <w:rsid w:val="0087280D"/>
    <w:rsid w:val="0087284F"/>
    <w:rsid w:val="00872887"/>
    <w:rsid w:val="00872974"/>
    <w:rsid w:val="00872A29"/>
    <w:rsid w:val="00872B07"/>
    <w:rsid w:val="00872B2E"/>
    <w:rsid w:val="00872B38"/>
    <w:rsid w:val="00872BF6"/>
    <w:rsid w:val="00872CB9"/>
    <w:rsid w:val="00872E91"/>
    <w:rsid w:val="00872EB0"/>
    <w:rsid w:val="00872EC5"/>
    <w:rsid w:val="00872FA2"/>
    <w:rsid w:val="0087327F"/>
    <w:rsid w:val="008732F0"/>
    <w:rsid w:val="0087335E"/>
    <w:rsid w:val="0087348F"/>
    <w:rsid w:val="008735BD"/>
    <w:rsid w:val="0087361F"/>
    <w:rsid w:val="00873667"/>
    <w:rsid w:val="0087371C"/>
    <w:rsid w:val="00873720"/>
    <w:rsid w:val="0087375A"/>
    <w:rsid w:val="00873776"/>
    <w:rsid w:val="008737FA"/>
    <w:rsid w:val="0087391E"/>
    <w:rsid w:val="00873921"/>
    <w:rsid w:val="00873929"/>
    <w:rsid w:val="00873962"/>
    <w:rsid w:val="00873ADA"/>
    <w:rsid w:val="00873ADC"/>
    <w:rsid w:val="00873B0F"/>
    <w:rsid w:val="00873B1B"/>
    <w:rsid w:val="00873C6C"/>
    <w:rsid w:val="00873DBD"/>
    <w:rsid w:val="008740BB"/>
    <w:rsid w:val="008741CD"/>
    <w:rsid w:val="008741FA"/>
    <w:rsid w:val="0087446A"/>
    <w:rsid w:val="008744DB"/>
    <w:rsid w:val="00874539"/>
    <w:rsid w:val="008745FF"/>
    <w:rsid w:val="00874647"/>
    <w:rsid w:val="008749CA"/>
    <w:rsid w:val="008749DC"/>
    <w:rsid w:val="00874A6E"/>
    <w:rsid w:val="00874B1E"/>
    <w:rsid w:val="00874B40"/>
    <w:rsid w:val="00874BD4"/>
    <w:rsid w:val="00874CE1"/>
    <w:rsid w:val="00874CF2"/>
    <w:rsid w:val="00874D32"/>
    <w:rsid w:val="00874DB3"/>
    <w:rsid w:val="00874DF8"/>
    <w:rsid w:val="00874E1D"/>
    <w:rsid w:val="00874EEB"/>
    <w:rsid w:val="00874F6F"/>
    <w:rsid w:val="00874FCC"/>
    <w:rsid w:val="00875046"/>
    <w:rsid w:val="00875144"/>
    <w:rsid w:val="00875230"/>
    <w:rsid w:val="0087528C"/>
    <w:rsid w:val="008752E6"/>
    <w:rsid w:val="0087530C"/>
    <w:rsid w:val="008753A7"/>
    <w:rsid w:val="008753A8"/>
    <w:rsid w:val="00875421"/>
    <w:rsid w:val="00875442"/>
    <w:rsid w:val="0087548B"/>
    <w:rsid w:val="0087568D"/>
    <w:rsid w:val="008756ED"/>
    <w:rsid w:val="00875748"/>
    <w:rsid w:val="00875838"/>
    <w:rsid w:val="00875A2B"/>
    <w:rsid w:val="00875B44"/>
    <w:rsid w:val="00875BA6"/>
    <w:rsid w:val="00875BB4"/>
    <w:rsid w:val="00875BB8"/>
    <w:rsid w:val="00875C16"/>
    <w:rsid w:val="00875C9C"/>
    <w:rsid w:val="00875E8D"/>
    <w:rsid w:val="00875FC0"/>
    <w:rsid w:val="00876049"/>
    <w:rsid w:val="00876054"/>
    <w:rsid w:val="008760E3"/>
    <w:rsid w:val="00876215"/>
    <w:rsid w:val="0087629A"/>
    <w:rsid w:val="008763FC"/>
    <w:rsid w:val="00876415"/>
    <w:rsid w:val="008764F5"/>
    <w:rsid w:val="0087659E"/>
    <w:rsid w:val="00876767"/>
    <w:rsid w:val="0087693F"/>
    <w:rsid w:val="00876966"/>
    <w:rsid w:val="00876AD7"/>
    <w:rsid w:val="00876BD9"/>
    <w:rsid w:val="00876CCD"/>
    <w:rsid w:val="00876CD3"/>
    <w:rsid w:val="00876CFC"/>
    <w:rsid w:val="00876DFE"/>
    <w:rsid w:val="00876E56"/>
    <w:rsid w:val="00876EB8"/>
    <w:rsid w:val="00876F31"/>
    <w:rsid w:val="00876F3F"/>
    <w:rsid w:val="00877167"/>
    <w:rsid w:val="008772C8"/>
    <w:rsid w:val="008774C9"/>
    <w:rsid w:val="00877503"/>
    <w:rsid w:val="00877582"/>
    <w:rsid w:val="0087758F"/>
    <w:rsid w:val="008775FA"/>
    <w:rsid w:val="008777A8"/>
    <w:rsid w:val="008779CB"/>
    <w:rsid w:val="008779EC"/>
    <w:rsid w:val="00877A4D"/>
    <w:rsid w:val="00877AF0"/>
    <w:rsid w:val="00877B9E"/>
    <w:rsid w:val="00877BB1"/>
    <w:rsid w:val="00877BD2"/>
    <w:rsid w:val="00877BF4"/>
    <w:rsid w:val="00877F48"/>
    <w:rsid w:val="00880002"/>
    <w:rsid w:val="008801E8"/>
    <w:rsid w:val="0088061D"/>
    <w:rsid w:val="008806A0"/>
    <w:rsid w:val="008806E7"/>
    <w:rsid w:val="008806FE"/>
    <w:rsid w:val="00880738"/>
    <w:rsid w:val="008807EA"/>
    <w:rsid w:val="008807F0"/>
    <w:rsid w:val="008807F6"/>
    <w:rsid w:val="008807FC"/>
    <w:rsid w:val="00880823"/>
    <w:rsid w:val="00880848"/>
    <w:rsid w:val="008808E8"/>
    <w:rsid w:val="00880950"/>
    <w:rsid w:val="008809AC"/>
    <w:rsid w:val="00880A86"/>
    <w:rsid w:val="00880AC9"/>
    <w:rsid w:val="00880C97"/>
    <w:rsid w:val="00880D86"/>
    <w:rsid w:val="00880DEE"/>
    <w:rsid w:val="00880E04"/>
    <w:rsid w:val="00880E9E"/>
    <w:rsid w:val="00880F75"/>
    <w:rsid w:val="008810E8"/>
    <w:rsid w:val="008811F6"/>
    <w:rsid w:val="008811FF"/>
    <w:rsid w:val="0088125E"/>
    <w:rsid w:val="00881297"/>
    <w:rsid w:val="008812BD"/>
    <w:rsid w:val="008812E6"/>
    <w:rsid w:val="008813D2"/>
    <w:rsid w:val="008813D7"/>
    <w:rsid w:val="008813E9"/>
    <w:rsid w:val="0088141C"/>
    <w:rsid w:val="008816CC"/>
    <w:rsid w:val="00881753"/>
    <w:rsid w:val="008817BC"/>
    <w:rsid w:val="0088190F"/>
    <w:rsid w:val="0088195E"/>
    <w:rsid w:val="00881A58"/>
    <w:rsid w:val="00881A61"/>
    <w:rsid w:val="00881A8F"/>
    <w:rsid w:val="00881B9F"/>
    <w:rsid w:val="00881C10"/>
    <w:rsid w:val="00881C14"/>
    <w:rsid w:val="00881C32"/>
    <w:rsid w:val="00881D13"/>
    <w:rsid w:val="00881D6B"/>
    <w:rsid w:val="00881F10"/>
    <w:rsid w:val="00881F31"/>
    <w:rsid w:val="00881F33"/>
    <w:rsid w:val="0088200F"/>
    <w:rsid w:val="00882012"/>
    <w:rsid w:val="00882154"/>
    <w:rsid w:val="008821D7"/>
    <w:rsid w:val="00882206"/>
    <w:rsid w:val="008822EF"/>
    <w:rsid w:val="0088232E"/>
    <w:rsid w:val="008823C3"/>
    <w:rsid w:val="008824E7"/>
    <w:rsid w:val="008824FC"/>
    <w:rsid w:val="00882634"/>
    <w:rsid w:val="008826F6"/>
    <w:rsid w:val="0088282E"/>
    <w:rsid w:val="00882AA8"/>
    <w:rsid w:val="00882B0D"/>
    <w:rsid w:val="00882BB6"/>
    <w:rsid w:val="00882BD0"/>
    <w:rsid w:val="00882C3B"/>
    <w:rsid w:val="00882D3B"/>
    <w:rsid w:val="00882D76"/>
    <w:rsid w:val="00882E83"/>
    <w:rsid w:val="00882EAB"/>
    <w:rsid w:val="00882F79"/>
    <w:rsid w:val="00883054"/>
    <w:rsid w:val="00883061"/>
    <w:rsid w:val="008831EE"/>
    <w:rsid w:val="00883226"/>
    <w:rsid w:val="00883266"/>
    <w:rsid w:val="00883294"/>
    <w:rsid w:val="008833F6"/>
    <w:rsid w:val="00883692"/>
    <w:rsid w:val="008836DD"/>
    <w:rsid w:val="0088370F"/>
    <w:rsid w:val="00883823"/>
    <w:rsid w:val="00883846"/>
    <w:rsid w:val="00883882"/>
    <w:rsid w:val="008839F3"/>
    <w:rsid w:val="00883A55"/>
    <w:rsid w:val="00883B6E"/>
    <w:rsid w:val="00883D91"/>
    <w:rsid w:val="00883E58"/>
    <w:rsid w:val="00883F74"/>
    <w:rsid w:val="00883FC8"/>
    <w:rsid w:val="0088402A"/>
    <w:rsid w:val="008840F6"/>
    <w:rsid w:val="008841B3"/>
    <w:rsid w:val="00884228"/>
    <w:rsid w:val="0088430B"/>
    <w:rsid w:val="00884345"/>
    <w:rsid w:val="0088454D"/>
    <w:rsid w:val="0088464C"/>
    <w:rsid w:val="0088475F"/>
    <w:rsid w:val="00884760"/>
    <w:rsid w:val="00884835"/>
    <w:rsid w:val="00884846"/>
    <w:rsid w:val="00884847"/>
    <w:rsid w:val="0088487D"/>
    <w:rsid w:val="00884A29"/>
    <w:rsid w:val="00884A90"/>
    <w:rsid w:val="00884B51"/>
    <w:rsid w:val="00884BAB"/>
    <w:rsid w:val="00884C0D"/>
    <w:rsid w:val="00884CEE"/>
    <w:rsid w:val="00884D04"/>
    <w:rsid w:val="00884D51"/>
    <w:rsid w:val="00884D52"/>
    <w:rsid w:val="00884DAD"/>
    <w:rsid w:val="00884F8E"/>
    <w:rsid w:val="00884F95"/>
    <w:rsid w:val="00885219"/>
    <w:rsid w:val="0088521A"/>
    <w:rsid w:val="0088525D"/>
    <w:rsid w:val="008852BB"/>
    <w:rsid w:val="0088532E"/>
    <w:rsid w:val="00885406"/>
    <w:rsid w:val="008855C8"/>
    <w:rsid w:val="00885733"/>
    <w:rsid w:val="00885853"/>
    <w:rsid w:val="008859D8"/>
    <w:rsid w:val="008859EC"/>
    <w:rsid w:val="00885B50"/>
    <w:rsid w:val="00885C14"/>
    <w:rsid w:val="00885C2B"/>
    <w:rsid w:val="00885C89"/>
    <w:rsid w:val="00885D0B"/>
    <w:rsid w:val="00885DA8"/>
    <w:rsid w:val="00885EAA"/>
    <w:rsid w:val="00885F27"/>
    <w:rsid w:val="00885F63"/>
    <w:rsid w:val="00885F7B"/>
    <w:rsid w:val="00885F83"/>
    <w:rsid w:val="00885FA5"/>
    <w:rsid w:val="00885FAB"/>
    <w:rsid w:val="00885FE9"/>
    <w:rsid w:val="00886156"/>
    <w:rsid w:val="008861F2"/>
    <w:rsid w:val="0088627A"/>
    <w:rsid w:val="0088630D"/>
    <w:rsid w:val="0088648D"/>
    <w:rsid w:val="00886507"/>
    <w:rsid w:val="00886643"/>
    <w:rsid w:val="008866E4"/>
    <w:rsid w:val="00886779"/>
    <w:rsid w:val="0088678D"/>
    <w:rsid w:val="00886855"/>
    <w:rsid w:val="00886971"/>
    <w:rsid w:val="00886B19"/>
    <w:rsid w:val="00886C2C"/>
    <w:rsid w:val="00886C3B"/>
    <w:rsid w:val="00886D43"/>
    <w:rsid w:val="00886DA0"/>
    <w:rsid w:val="00886F75"/>
    <w:rsid w:val="00886FC0"/>
    <w:rsid w:val="00886FF6"/>
    <w:rsid w:val="0088706C"/>
    <w:rsid w:val="008870F2"/>
    <w:rsid w:val="0088716C"/>
    <w:rsid w:val="00887176"/>
    <w:rsid w:val="008872B6"/>
    <w:rsid w:val="00887526"/>
    <w:rsid w:val="00887572"/>
    <w:rsid w:val="00887760"/>
    <w:rsid w:val="00887786"/>
    <w:rsid w:val="008877C2"/>
    <w:rsid w:val="0088794C"/>
    <w:rsid w:val="00887A12"/>
    <w:rsid w:val="00887AB4"/>
    <w:rsid w:val="00887B25"/>
    <w:rsid w:val="00887B2B"/>
    <w:rsid w:val="00887BCF"/>
    <w:rsid w:val="00887C44"/>
    <w:rsid w:val="00887D21"/>
    <w:rsid w:val="00887D98"/>
    <w:rsid w:val="00887EF1"/>
    <w:rsid w:val="00887EF6"/>
    <w:rsid w:val="00887F28"/>
    <w:rsid w:val="008901BA"/>
    <w:rsid w:val="0089023D"/>
    <w:rsid w:val="0089029D"/>
    <w:rsid w:val="00890478"/>
    <w:rsid w:val="008904AA"/>
    <w:rsid w:val="008904B6"/>
    <w:rsid w:val="008904E7"/>
    <w:rsid w:val="008905FF"/>
    <w:rsid w:val="00890656"/>
    <w:rsid w:val="00890769"/>
    <w:rsid w:val="008907D6"/>
    <w:rsid w:val="00890807"/>
    <w:rsid w:val="00890A05"/>
    <w:rsid w:val="00890A88"/>
    <w:rsid w:val="00890B41"/>
    <w:rsid w:val="00890D1F"/>
    <w:rsid w:val="00890DBF"/>
    <w:rsid w:val="00890FAD"/>
    <w:rsid w:val="00891010"/>
    <w:rsid w:val="00891345"/>
    <w:rsid w:val="008913BD"/>
    <w:rsid w:val="008913E2"/>
    <w:rsid w:val="00891759"/>
    <w:rsid w:val="0089177E"/>
    <w:rsid w:val="0089180F"/>
    <w:rsid w:val="008918AC"/>
    <w:rsid w:val="00891948"/>
    <w:rsid w:val="00891AB7"/>
    <w:rsid w:val="00891B37"/>
    <w:rsid w:val="00891B80"/>
    <w:rsid w:val="00891D66"/>
    <w:rsid w:val="00891DC9"/>
    <w:rsid w:val="00891F17"/>
    <w:rsid w:val="00892006"/>
    <w:rsid w:val="008920D5"/>
    <w:rsid w:val="008921F1"/>
    <w:rsid w:val="00892462"/>
    <w:rsid w:val="00892464"/>
    <w:rsid w:val="008924CF"/>
    <w:rsid w:val="00892570"/>
    <w:rsid w:val="00892593"/>
    <w:rsid w:val="00892597"/>
    <w:rsid w:val="0089263A"/>
    <w:rsid w:val="008927C4"/>
    <w:rsid w:val="008927CF"/>
    <w:rsid w:val="008927E3"/>
    <w:rsid w:val="00892893"/>
    <w:rsid w:val="00892936"/>
    <w:rsid w:val="008929CF"/>
    <w:rsid w:val="00892C19"/>
    <w:rsid w:val="00892D0A"/>
    <w:rsid w:val="00892DE7"/>
    <w:rsid w:val="00892E96"/>
    <w:rsid w:val="00892EAC"/>
    <w:rsid w:val="00892F13"/>
    <w:rsid w:val="00892F16"/>
    <w:rsid w:val="00892F62"/>
    <w:rsid w:val="00893103"/>
    <w:rsid w:val="008935F9"/>
    <w:rsid w:val="0089377D"/>
    <w:rsid w:val="008937BF"/>
    <w:rsid w:val="008937D8"/>
    <w:rsid w:val="00893877"/>
    <w:rsid w:val="008939E3"/>
    <w:rsid w:val="00893A3D"/>
    <w:rsid w:val="00893AC2"/>
    <w:rsid w:val="00893B5D"/>
    <w:rsid w:val="00893B95"/>
    <w:rsid w:val="00893BC0"/>
    <w:rsid w:val="00894013"/>
    <w:rsid w:val="00894249"/>
    <w:rsid w:val="00894288"/>
    <w:rsid w:val="00894419"/>
    <w:rsid w:val="0089460D"/>
    <w:rsid w:val="0089469E"/>
    <w:rsid w:val="008947CF"/>
    <w:rsid w:val="008947F7"/>
    <w:rsid w:val="008948FF"/>
    <w:rsid w:val="00894AC8"/>
    <w:rsid w:val="00894DCC"/>
    <w:rsid w:val="00894F16"/>
    <w:rsid w:val="00894F78"/>
    <w:rsid w:val="00894F94"/>
    <w:rsid w:val="0089508A"/>
    <w:rsid w:val="00895176"/>
    <w:rsid w:val="008951E1"/>
    <w:rsid w:val="0089527C"/>
    <w:rsid w:val="0089528A"/>
    <w:rsid w:val="00895327"/>
    <w:rsid w:val="00895451"/>
    <w:rsid w:val="00895472"/>
    <w:rsid w:val="00895483"/>
    <w:rsid w:val="00895576"/>
    <w:rsid w:val="008955B0"/>
    <w:rsid w:val="008955E4"/>
    <w:rsid w:val="008955FB"/>
    <w:rsid w:val="00895630"/>
    <w:rsid w:val="00895670"/>
    <w:rsid w:val="008956C5"/>
    <w:rsid w:val="008956DD"/>
    <w:rsid w:val="008956FC"/>
    <w:rsid w:val="0089575E"/>
    <w:rsid w:val="008957C7"/>
    <w:rsid w:val="0089592F"/>
    <w:rsid w:val="00895957"/>
    <w:rsid w:val="00895962"/>
    <w:rsid w:val="00895B06"/>
    <w:rsid w:val="00895C33"/>
    <w:rsid w:val="00895C6B"/>
    <w:rsid w:val="00895C72"/>
    <w:rsid w:val="00895CDD"/>
    <w:rsid w:val="00895D1B"/>
    <w:rsid w:val="00896140"/>
    <w:rsid w:val="00896185"/>
    <w:rsid w:val="00896244"/>
    <w:rsid w:val="008962A4"/>
    <w:rsid w:val="0089637B"/>
    <w:rsid w:val="008963EA"/>
    <w:rsid w:val="008965C5"/>
    <w:rsid w:val="008966C0"/>
    <w:rsid w:val="008966EF"/>
    <w:rsid w:val="0089679E"/>
    <w:rsid w:val="00896906"/>
    <w:rsid w:val="00896B49"/>
    <w:rsid w:val="00896B71"/>
    <w:rsid w:val="00896B84"/>
    <w:rsid w:val="00896B8B"/>
    <w:rsid w:val="00896CD1"/>
    <w:rsid w:val="00896D94"/>
    <w:rsid w:val="00896DA6"/>
    <w:rsid w:val="00896DD1"/>
    <w:rsid w:val="00896E8D"/>
    <w:rsid w:val="00896EA3"/>
    <w:rsid w:val="00896F44"/>
    <w:rsid w:val="00896FCA"/>
    <w:rsid w:val="00896FDF"/>
    <w:rsid w:val="00897067"/>
    <w:rsid w:val="008970AC"/>
    <w:rsid w:val="008970D8"/>
    <w:rsid w:val="0089711D"/>
    <w:rsid w:val="0089720A"/>
    <w:rsid w:val="008972E1"/>
    <w:rsid w:val="00897353"/>
    <w:rsid w:val="008974A8"/>
    <w:rsid w:val="008976BD"/>
    <w:rsid w:val="0089772D"/>
    <w:rsid w:val="008977B0"/>
    <w:rsid w:val="008979C8"/>
    <w:rsid w:val="00897ADF"/>
    <w:rsid w:val="00897AED"/>
    <w:rsid w:val="00897B28"/>
    <w:rsid w:val="00897B91"/>
    <w:rsid w:val="00897BE1"/>
    <w:rsid w:val="00897CBA"/>
    <w:rsid w:val="00897D68"/>
    <w:rsid w:val="00897F50"/>
    <w:rsid w:val="00897F77"/>
    <w:rsid w:val="008A0008"/>
    <w:rsid w:val="008A001F"/>
    <w:rsid w:val="008A0031"/>
    <w:rsid w:val="008A0163"/>
    <w:rsid w:val="008A0177"/>
    <w:rsid w:val="008A03D6"/>
    <w:rsid w:val="008A041B"/>
    <w:rsid w:val="008A04C9"/>
    <w:rsid w:val="008A065C"/>
    <w:rsid w:val="008A0686"/>
    <w:rsid w:val="008A0708"/>
    <w:rsid w:val="008A0786"/>
    <w:rsid w:val="008A07E6"/>
    <w:rsid w:val="008A0885"/>
    <w:rsid w:val="008A0897"/>
    <w:rsid w:val="008A0917"/>
    <w:rsid w:val="008A099D"/>
    <w:rsid w:val="008A0AE2"/>
    <w:rsid w:val="008A0CFB"/>
    <w:rsid w:val="008A0D4A"/>
    <w:rsid w:val="008A0D5C"/>
    <w:rsid w:val="008A0D95"/>
    <w:rsid w:val="008A0E96"/>
    <w:rsid w:val="008A10E5"/>
    <w:rsid w:val="008A1107"/>
    <w:rsid w:val="008A111B"/>
    <w:rsid w:val="008A119B"/>
    <w:rsid w:val="008A11EE"/>
    <w:rsid w:val="008A121F"/>
    <w:rsid w:val="008A1459"/>
    <w:rsid w:val="008A148E"/>
    <w:rsid w:val="008A14AC"/>
    <w:rsid w:val="008A15B3"/>
    <w:rsid w:val="008A15D6"/>
    <w:rsid w:val="008A15FA"/>
    <w:rsid w:val="008A16AD"/>
    <w:rsid w:val="008A1741"/>
    <w:rsid w:val="008A1A93"/>
    <w:rsid w:val="008A1B92"/>
    <w:rsid w:val="008A1C99"/>
    <w:rsid w:val="008A1CAB"/>
    <w:rsid w:val="008A1D5C"/>
    <w:rsid w:val="008A1F05"/>
    <w:rsid w:val="008A1FD5"/>
    <w:rsid w:val="008A20D1"/>
    <w:rsid w:val="008A2154"/>
    <w:rsid w:val="008A21F4"/>
    <w:rsid w:val="008A221E"/>
    <w:rsid w:val="008A2244"/>
    <w:rsid w:val="008A2436"/>
    <w:rsid w:val="008A250A"/>
    <w:rsid w:val="008A2585"/>
    <w:rsid w:val="008A258A"/>
    <w:rsid w:val="008A2683"/>
    <w:rsid w:val="008A2A0D"/>
    <w:rsid w:val="008A2A11"/>
    <w:rsid w:val="008A2A33"/>
    <w:rsid w:val="008A2A76"/>
    <w:rsid w:val="008A2BB7"/>
    <w:rsid w:val="008A2BD5"/>
    <w:rsid w:val="008A2C19"/>
    <w:rsid w:val="008A2C4A"/>
    <w:rsid w:val="008A2D03"/>
    <w:rsid w:val="008A2D88"/>
    <w:rsid w:val="008A2FC3"/>
    <w:rsid w:val="008A2FC4"/>
    <w:rsid w:val="008A3290"/>
    <w:rsid w:val="008A3291"/>
    <w:rsid w:val="008A32A6"/>
    <w:rsid w:val="008A34C6"/>
    <w:rsid w:val="008A3538"/>
    <w:rsid w:val="008A358F"/>
    <w:rsid w:val="008A35EF"/>
    <w:rsid w:val="008A3601"/>
    <w:rsid w:val="008A36AB"/>
    <w:rsid w:val="008A3788"/>
    <w:rsid w:val="008A379E"/>
    <w:rsid w:val="008A37E0"/>
    <w:rsid w:val="008A37F9"/>
    <w:rsid w:val="008A3813"/>
    <w:rsid w:val="008A3854"/>
    <w:rsid w:val="008A38F7"/>
    <w:rsid w:val="008A3966"/>
    <w:rsid w:val="008A398C"/>
    <w:rsid w:val="008A3A10"/>
    <w:rsid w:val="008A3AD8"/>
    <w:rsid w:val="008A3CC1"/>
    <w:rsid w:val="008A3D2D"/>
    <w:rsid w:val="008A3D58"/>
    <w:rsid w:val="008A3E67"/>
    <w:rsid w:val="008A3F90"/>
    <w:rsid w:val="008A4198"/>
    <w:rsid w:val="008A4271"/>
    <w:rsid w:val="008A42A2"/>
    <w:rsid w:val="008A42E1"/>
    <w:rsid w:val="008A42E2"/>
    <w:rsid w:val="008A4318"/>
    <w:rsid w:val="008A434F"/>
    <w:rsid w:val="008A43CA"/>
    <w:rsid w:val="008A4515"/>
    <w:rsid w:val="008A454D"/>
    <w:rsid w:val="008A45A2"/>
    <w:rsid w:val="008A46BA"/>
    <w:rsid w:val="008A46ED"/>
    <w:rsid w:val="008A473D"/>
    <w:rsid w:val="008A4769"/>
    <w:rsid w:val="008A47BF"/>
    <w:rsid w:val="008A47DB"/>
    <w:rsid w:val="008A480E"/>
    <w:rsid w:val="008A48E4"/>
    <w:rsid w:val="008A4910"/>
    <w:rsid w:val="008A4A47"/>
    <w:rsid w:val="008A4BAC"/>
    <w:rsid w:val="008A4CFC"/>
    <w:rsid w:val="008A4D33"/>
    <w:rsid w:val="008A4FA1"/>
    <w:rsid w:val="008A4FC1"/>
    <w:rsid w:val="008A503B"/>
    <w:rsid w:val="008A52F2"/>
    <w:rsid w:val="008A5628"/>
    <w:rsid w:val="008A5837"/>
    <w:rsid w:val="008A585E"/>
    <w:rsid w:val="008A589C"/>
    <w:rsid w:val="008A58F8"/>
    <w:rsid w:val="008A59D3"/>
    <w:rsid w:val="008A5B7F"/>
    <w:rsid w:val="008A5B87"/>
    <w:rsid w:val="008A5C43"/>
    <w:rsid w:val="008A5C4B"/>
    <w:rsid w:val="008A5CBB"/>
    <w:rsid w:val="008A5D02"/>
    <w:rsid w:val="008A5DC4"/>
    <w:rsid w:val="008A5FE1"/>
    <w:rsid w:val="008A6126"/>
    <w:rsid w:val="008A61F6"/>
    <w:rsid w:val="008A63B2"/>
    <w:rsid w:val="008A6487"/>
    <w:rsid w:val="008A6785"/>
    <w:rsid w:val="008A68C6"/>
    <w:rsid w:val="008A692C"/>
    <w:rsid w:val="008A69E0"/>
    <w:rsid w:val="008A6B08"/>
    <w:rsid w:val="008A6B37"/>
    <w:rsid w:val="008A6BC9"/>
    <w:rsid w:val="008A6D33"/>
    <w:rsid w:val="008A6ED8"/>
    <w:rsid w:val="008A7015"/>
    <w:rsid w:val="008A7074"/>
    <w:rsid w:val="008A70E8"/>
    <w:rsid w:val="008A71DF"/>
    <w:rsid w:val="008A7284"/>
    <w:rsid w:val="008A7295"/>
    <w:rsid w:val="008A7313"/>
    <w:rsid w:val="008A741C"/>
    <w:rsid w:val="008A7488"/>
    <w:rsid w:val="008A7568"/>
    <w:rsid w:val="008A75EC"/>
    <w:rsid w:val="008A7762"/>
    <w:rsid w:val="008A7891"/>
    <w:rsid w:val="008A78FD"/>
    <w:rsid w:val="008A79A3"/>
    <w:rsid w:val="008A7B4B"/>
    <w:rsid w:val="008A7B59"/>
    <w:rsid w:val="008A7BC5"/>
    <w:rsid w:val="008A7D35"/>
    <w:rsid w:val="008A7D5D"/>
    <w:rsid w:val="008A7D7F"/>
    <w:rsid w:val="008A7DC5"/>
    <w:rsid w:val="008A7EAF"/>
    <w:rsid w:val="008A7EB6"/>
    <w:rsid w:val="008A7EDE"/>
    <w:rsid w:val="008A7FB6"/>
    <w:rsid w:val="008A7FF7"/>
    <w:rsid w:val="008B0014"/>
    <w:rsid w:val="008B0076"/>
    <w:rsid w:val="008B01AD"/>
    <w:rsid w:val="008B0279"/>
    <w:rsid w:val="008B0468"/>
    <w:rsid w:val="008B046F"/>
    <w:rsid w:val="008B048A"/>
    <w:rsid w:val="008B050A"/>
    <w:rsid w:val="008B0527"/>
    <w:rsid w:val="008B058B"/>
    <w:rsid w:val="008B0A62"/>
    <w:rsid w:val="008B0A87"/>
    <w:rsid w:val="008B0B00"/>
    <w:rsid w:val="008B0B3D"/>
    <w:rsid w:val="008B0BB7"/>
    <w:rsid w:val="008B0C71"/>
    <w:rsid w:val="008B0D91"/>
    <w:rsid w:val="008B0DA2"/>
    <w:rsid w:val="008B0F4D"/>
    <w:rsid w:val="008B1017"/>
    <w:rsid w:val="008B101D"/>
    <w:rsid w:val="008B1028"/>
    <w:rsid w:val="008B106F"/>
    <w:rsid w:val="008B111E"/>
    <w:rsid w:val="008B119C"/>
    <w:rsid w:val="008B11A0"/>
    <w:rsid w:val="008B1297"/>
    <w:rsid w:val="008B1309"/>
    <w:rsid w:val="008B1327"/>
    <w:rsid w:val="008B1344"/>
    <w:rsid w:val="008B1421"/>
    <w:rsid w:val="008B1441"/>
    <w:rsid w:val="008B145A"/>
    <w:rsid w:val="008B1595"/>
    <w:rsid w:val="008B17FA"/>
    <w:rsid w:val="008B1838"/>
    <w:rsid w:val="008B1855"/>
    <w:rsid w:val="008B1914"/>
    <w:rsid w:val="008B1A63"/>
    <w:rsid w:val="008B1BD7"/>
    <w:rsid w:val="008B1C61"/>
    <w:rsid w:val="008B1C93"/>
    <w:rsid w:val="008B1CF9"/>
    <w:rsid w:val="008B1D32"/>
    <w:rsid w:val="008B1D77"/>
    <w:rsid w:val="008B1D9C"/>
    <w:rsid w:val="008B1EE6"/>
    <w:rsid w:val="008B1EFE"/>
    <w:rsid w:val="008B1FA9"/>
    <w:rsid w:val="008B2161"/>
    <w:rsid w:val="008B2266"/>
    <w:rsid w:val="008B226F"/>
    <w:rsid w:val="008B2457"/>
    <w:rsid w:val="008B24AA"/>
    <w:rsid w:val="008B24D1"/>
    <w:rsid w:val="008B2576"/>
    <w:rsid w:val="008B25AE"/>
    <w:rsid w:val="008B263C"/>
    <w:rsid w:val="008B267E"/>
    <w:rsid w:val="008B26DC"/>
    <w:rsid w:val="008B2701"/>
    <w:rsid w:val="008B27AD"/>
    <w:rsid w:val="008B29C1"/>
    <w:rsid w:val="008B2A4A"/>
    <w:rsid w:val="008B2A76"/>
    <w:rsid w:val="008B2C3E"/>
    <w:rsid w:val="008B2C47"/>
    <w:rsid w:val="008B2C53"/>
    <w:rsid w:val="008B2CF5"/>
    <w:rsid w:val="008B2DC8"/>
    <w:rsid w:val="008B2FB3"/>
    <w:rsid w:val="008B3049"/>
    <w:rsid w:val="008B3115"/>
    <w:rsid w:val="008B32A6"/>
    <w:rsid w:val="008B33B5"/>
    <w:rsid w:val="008B33F9"/>
    <w:rsid w:val="008B33FA"/>
    <w:rsid w:val="008B342C"/>
    <w:rsid w:val="008B3552"/>
    <w:rsid w:val="008B3577"/>
    <w:rsid w:val="008B35A8"/>
    <w:rsid w:val="008B36CD"/>
    <w:rsid w:val="008B36DB"/>
    <w:rsid w:val="008B3727"/>
    <w:rsid w:val="008B382D"/>
    <w:rsid w:val="008B38D8"/>
    <w:rsid w:val="008B3A0C"/>
    <w:rsid w:val="008B3C25"/>
    <w:rsid w:val="008B3D5F"/>
    <w:rsid w:val="008B3E16"/>
    <w:rsid w:val="008B3E99"/>
    <w:rsid w:val="008B3FC7"/>
    <w:rsid w:val="008B3FEC"/>
    <w:rsid w:val="008B4108"/>
    <w:rsid w:val="008B4120"/>
    <w:rsid w:val="008B414A"/>
    <w:rsid w:val="008B41CC"/>
    <w:rsid w:val="008B42EA"/>
    <w:rsid w:val="008B43B6"/>
    <w:rsid w:val="008B442A"/>
    <w:rsid w:val="008B45BE"/>
    <w:rsid w:val="008B4611"/>
    <w:rsid w:val="008B462A"/>
    <w:rsid w:val="008B46AC"/>
    <w:rsid w:val="008B4717"/>
    <w:rsid w:val="008B4806"/>
    <w:rsid w:val="008B487C"/>
    <w:rsid w:val="008B487E"/>
    <w:rsid w:val="008B4AEC"/>
    <w:rsid w:val="008B4BAE"/>
    <w:rsid w:val="008B4C24"/>
    <w:rsid w:val="008B4D51"/>
    <w:rsid w:val="008B4E12"/>
    <w:rsid w:val="008B4F58"/>
    <w:rsid w:val="008B4FD1"/>
    <w:rsid w:val="008B502B"/>
    <w:rsid w:val="008B5102"/>
    <w:rsid w:val="008B5252"/>
    <w:rsid w:val="008B5391"/>
    <w:rsid w:val="008B5477"/>
    <w:rsid w:val="008B54CA"/>
    <w:rsid w:val="008B54CC"/>
    <w:rsid w:val="008B54FA"/>
    <w:rsid w:val="008B55DC"/>
    <w:rsid w:val="008B5670"/>
    <w:rsid w:val="008B56B9"/>
    <w:rsid w:val="008B56C9"/>
    <w:rsid w:val="008B5741"/>
    <w:rsid w:val="008B57EB"/>
    <w:rsid w:val="008B5860"/>
    <w:rsid w:val="008B58A2"/>
    <w:rsid w:val="008B58BA"/>
    <w:rsid w:val="008B5945"/>
    <w:rsid w:val="008B598A"/>
    <w:rsid w:val="008B5B35"/>
    <w:rsid w:val="008B5B3A"/>
    <w:rsid w:val="008B5D19"/>
    <w:rsid w:val="008B5DD6"/>
    <w:rsid w:val="008B5E43"/>
    <w:rsid w:val="008B5E48"/>
    <w:rsid w:val="008B5F4C"/>
    <w:rsid w:val="008B5F95"/>
    <w:rsid w:val="008B5FBB"/>
    <w:rsid w:val="008B5FE8"/>
    <w:rsid w:val="008B5FFE"/>
    <w:rsid w:val="008B6081"/>
    <w:rsid w:val="008B6379"/>
    <w:rsid w:val="008B648F"/>
    <w:rsid w:val="008B64DF"/>
    <w:rsid w:val="008B650A"/>
    <w:rsid w:val="008B657B"/>
    <w:rsid w:val="008B65A6"/>
    <w:rsid w:val="008B6645"/>
    <w:rsid w:val="008B68F3"/>
    <w:rsid w:val="008B6970"/>
    <w:rsid w:val="008B6996"/>
    <w:rsid w:val="008B6B9B"/>
    <w:rsid w:val="008B6CE3"/>
    <w:rsid w:val="008B6D89"/>
    <w:rsid w:val="008B6E9B"/>
    <w:rsid w:val="008B6EF7"/>
    <w:rsid w:val="008B70CD"/>
    <w:rsid w:val="008B71DE"/>
    <w:rsid w:val="008B7283"/>
    <w:rsid w:val="008B759E"/>
    <w:rsid w:val="008B7833"/>
    <w:rsid w:val="008B79E7"/>
    <w:rsid w:val="008B7A08"/>
    <w:rsid w:val="008B7AEA"/>
    <w:rsid w:val="008B7B0C"/>
    <w:rsid w:val="008B7C6F"/>
    <w:rsid w:val="008B7D20"/>
    <w:rsid w:val="008B7D43"/>
    <w:rsid w:val="008B7D75"/>
    <w:rsid w:val="008B7D9F"/>
    <w:rsid w:val="008B7E9A"/>
    <w:rsid w:val="008B7EBB"/>
    <w:rsid w:val="008B7F54"/>
    <w:rsid w:val="008B7F7B"/>
    <w:rsid w:val="008B7FB1"/>
    <w:rsid w:val="008C00FB"/>
    <w:rsid w:val="008C0155"/>
    <w:rsid w:val="008C01B0"/>
    <w:rsid w:val="008C01D1"/>
    <w:rsid w:val="008C025D"/>
    <w:rsid w:val="008C0408"/>
    <w:rsid w:val="008C04B8"/>
    <w:rsid w:val="008C04F3"/>
    <w:rsid w:val="008C05A6"/>
    <w:rsid w:val="008C069E"/>
    <w:rsid w:val="008C080E"/>
    <w:rsid w:val="008C082C"/>
    <w:rsid w:val="008C0837"/>
    <w:rsid w:val="008C0858"/>
    <w:rsid w:val="008C08ED"/>
    <w:rsid w:val="008C08F8"/>
    <w:rsid w:val="008C0B05"/>
    <w:rsid w:val="008C0B26"/>
    <w:rsid w:val="008C0B28"/>
    <w:rsid w:val="008C0BAD"/>
    <w:rsid w:val="008C0DFE"/>
    <w:rsid w:val="008C0EE0"/>
    <w:rsid w:val="008C0F66"/>
    <w:rsid w:val="008C111D"/>
    <w:rsid w:val="008C13CC"/>
    <w:rsid w:val="008C13E1"/>
    <w:rsid w:val="008C1449"/>
    <w:rsid w:val="008C1532"/>
    <w:rsid w:val="008C15EF"/>
    <w:rsid w:val="008C1614"/>
    <w:rsid w:val="008C161A"/>
    <w:rsid w:val="008C1649"/>
    <w:rsid w:val="008C17A4"/>
    <w:rsid w:val="008C1811"/>
    <w:rsid w:val="008C1861"/>
    <w:rsid w:val="008C1890"/>
    <w:rsid w:val="008C1964"/>
    <w:rsid w:val="008C199A"/>
    <w:rsid w:val="008C1A44"/>
    <w:rsid w:val="008C1CD9"/>
    <w:rsid w:val="008C1D9A"/>
    <w:rsid w:val="008C1DB1"/>
    <w:rsid w:val="008C1F58"/>
    <w:rsid w:val="008C1FB8"/>
    <w:rsid w:val="008C2061"/>
    <w:rsid w:val="008C214C"/>
    <w:rsid w:val="008C21AB"/>
    <w:rsid w:val="008C2229"/>
    <w:rsid w:val="008C2232"/>
    <w:rsid w:val="008C22C9"/>
    <w:rsid w:val="008C230B"/>
    <w:rsid w:val="008C2313"/>
    <w:rsid w:val="008C2353"/>
    <w:rsid w:val="008C244D"/>
    <w:rsid w:val="008C24AF"/>
    <w:rsid w:val="008C270B"/>
    <w:rsid w:val="008C271D"/>
    <w:rsid w:val="008C286D"/>
    <w:rsid w:val="008C2954"/>
    <w:rsid w:val="008C29DC"/>
    <w:rsid w:val="008C2A9A"/>
    <w:rsid w:val="008C2D52"/>
    <w:rsid w:val="008C2D77"/>
    <w:rsid w:val="008C2DE2"/>
    <w:rsid w:val="008C2EB0"/>
    <w:rsid w:val="008C2EB4"/>
    <w:rsid w:val="008C2F76"/>
    <w:rsid w:val="008C2FD1"/>
    <w:rsid w:val="008C2FE2"/>
    <w:rsid w:val="008C30DC"/>
    <w:rsid w:val="008C30EB"/>
    <w:rsid w:val="008C315E"/>
    <w:rsid w:val="008C329B"/>
    <w:rsid w:val="008C3306"/>
    <w:rsid w:val="008C335C"/>
    <w:rsid w:val="008C338E"/>
    <w:rsid w:val="008C3394"/>
    <w:rsid w:val="008C33BB"/>
    <w:rsid w:val="008C33DD"/>
    <w:rsid w:val="008C341A"/>
    <w:rsid w:val="008C346D"/>
    <w:rsid w:val="008C353B"/>
    <w:rsid w:val="008C367E"/>
    <w:rsid w:val="008C3699"/>
    <w:rsid w:val="008C36C2"/>
    <w:rsid w:val="008C37CC"/>
    <w:rsid w:val="008C388E"/>
    <w:rsid w:val="008C3926"/>
    <w:rsid w:val="008C3A93"/>
    <w:rsid w:val="008C3AA2"/>
    <w:rsid w:val="008C3AC6"/>
    <w:rsid w:val="008C3B34"/>
    <w:rsid w:val="008C3B3C"/>
    <w:rsid w:val="008C3B50"/>
    <w:rsid w:val="008C3C63"/>
    <w:rsid w:val="008C3D91"/>
    <w:rsid w:val="008C41C1"/>
    <w:rsid w:val="008C42BC"/>
    <w:rsid w:val="008C4336"/>
    <w:rsid w:val="008C4435"/>
    <w:rsid w:val="008C443C"/>
    <w:rsid w:val="008C446B"/>
    <w:rsid w:val="008C4512"/>
    <w:rsid w:val="008C451A"/>
    <w:rsid w:val="008C454D"/>
    <w:rsid w:val="008C45EC"/>
    <w:rsid w:val="008C4717"/>
    <w:rsid w:val="008C47CF"/>
    <w:rsid w:val="008C4859"/>
    <w:rsid w:val="008C4867"/>
    <w:rsid w:val="008C493F"/>
    <w:rsid w:val="008C496C"/>
    <w:rsid w:val="008C4A16"/>
    <w:rsid w:val="008C4AD1"/>
    <w:rsid w:val="008C4ADD"/>
    <w:rsid w:val="008C4ADE"/>
    <w:rsid w:val="008C4B4D"/>
    <w:rsid w:val="008C4C42"/>
    <w:rsid w:val="008C4D21"/>
    <w:rsid w:val="008C4EB0"/>
    <w:rsid w:val="008C4EBB"/>
    <w:rsid w:val="008C5065"/>
    <w:rsid w:val="008C5132"/>
    <w:rsid w:val="008C5287"/>
    <w:rsid w:val="008C53DF"/>
    <w:rsid w:val="008C54A8"/>
    <w:rsid w:val="008C54F2"/>
    <w:rsid w:val="008C5544"/>
    <w:rsid w:val="008C56A2"/>
    <w:rsid w:val="008C56A6"/>
    <w:rsid w:val="008C5797"/>
    <w:rsid w:val="008C57D7"/>
    <w:rsid w:val="008C5808"/>
    <w:rsid w:val="008C5829"/>
    <w:rsid w:val="008C5864"/>
    <w:rsid w:val="008C5880"/>
    <w:rsid w:val="008C58A9"/>
    <w:rsid w:val="008C58EC"/>
    <w:rsid w:val="008C593E"/>
    <w:rsid w:val="008C59F7"/>
    <w:rsid w:val="008C5A1D"/>
    <w:rsid w:val="008C5AB7"/>
    <w:rsid w:val="008C5B42"/>
    <w:rsid w:val="008C5C3F"/>
    <w:rsid w:val="008C5D0E"/>
    <w:rsid w:val="008C5D1C"/>
    <w:rsid w:val="008C5E2F"/>
    <w:rsid w:val="008C5E33"/>
    <w:rsid w:val="008C5E60"/>
    <w:rsid w:val="008C5FC6"/>
    <w:rsid w:val="008C6200"/>
    <w:rsid w:val="008C6296"/>
    <w:rsid w:val="008C6529"/>
    <w:rsid w:val="008C699D"/>
    <w:rsid w:val="008C6A76"/>
    <w:rsid w:val="008C6C6A"/>
    <w:rsid w:val="008C6D1F"/>
    <w:rsid w:val="008C6DD6"/>
    <w:rsid w:val="008C702A"/>
    <w:rsid w:val="008C7068"/>
    <w:rsid w:val="008C7273"/>
    <w:rsid w:val="008C7302"/>
    <w:rsid w:val="008C7326"/>
    <w:rsid w:val="008C73A3"/>
    <w:rsid w:val="008C73D4"/>
    <w:rsid w:val="008C747E"/>
    <w:rsid w:val="008C74A3"/>
    <w:rsid w:val="008C74E5"/>
    <w:rsid w:val="008C7517"/>
    <w:rsid w:val="008C7588"/>
    <w:rsid w:val="008C7707"/>
    <w:rsid w:val="008C775A"/>
    <w:rsid w:val="008C77B5"/>
    <w:rsid w:val="008C79CC"/>
    <w:rsid w:val="008C79EB"/>
    <w:rsid w:val="008C7A07"/>
    <w:rsid w:val="008C7A33"/>
    <w:rsid w:val="008C7A47"/>
    <w:rsid w:val="008C7A9B"/>
    <w:rsid w:val="008C7B65"/>
    <w:rsid w:val="008C7C10"/>
    <w:rsid w:val="008C7CA6"/>
    <w:rsid w:val="008C7EB5"/>
    <w:rsid w:val="008C7F7D"/>
    <w:rsid w:val="008C7F8B"/>
    <w:rsid w:val="008D0006"/>
    <w:rsid w:val="008D0009"/>
    <w:rsid w:val="008D00CC"/>
    <w:rsid w:val="008D0108"/>
    <w:rsid w:val="008D0280"/>
    <w:rsid w:val="008D0298"/>
    <w:rsid w:val="008D02A8"/>
    <w:rsid w:val="008D03C6"/>
    <w:rsid w:val="008D044A"/>
    <w:rsid w:val="008D0473"/>
    <w:rsid w:val="008D0487"/>
    <w:rsid w:val="008D0611"/>
    <w:rsid w:val="008D06F4"/>
    <w:rsid w:val="008D0722"/>
    <w:rsid w:val="008D072A"/>
    <w:rsid w:val="008D081B"/>
    <w:rsid w:val="008D092D"/>
    <w:rsid w:val="008D0947"/>
    <w:rsid w:val="008D09FE"/>
    <w:rsid w:val="008D0A86"/>
    <w:rsid w:val="008D0A93"/>
    <w:rsid w:val="008D0ADF"/>
    <w:rsid w:val="008D0CCA"/>
    <w:rsid w:val="008D0CD1"/>
    <w:rsid w:val="008D0D69"/>
    <w:rsid w:val="008D0D86"/>
    <w:rsid w:val="008D0E33"/>
    <w:rsid w:val="008D0F5F"/>
    <w:rsid w:val="008D0F91"/>
    <w:rsid w:val="008D0FD1"/>
    <w:rsid w:val="008D1219"/>
    <w:rsid w:val="008D1335"/>
    <w:rsid w:val="008D1414"/>
    <w:rsid w:val="008D1447"/>
    <w:rsid w:val="008D144A"/>
    <w:rsid w:val="008D177E"/>
    <w:rsid w:val="008D18CB"/>
    <w:rsid w:val="008D193B"/>
    <w:rsid w:val="008D1A05"/>
    <w:rsid w:val="008D1A2D"/>
    <w:rsid w:val="008D1A71"/>
    <w:rsid w:val="008D1C45"/>
    <w:rsid w:val="008D1CE7"/>
    <w:rsid w:val="008D1D12"/>
    <w:rsid w:val="008D1D5E"/>
    <w:rsid w:val="008D1E9A"/>
    <w:rsid w:val="008D203C"/>
    <w:rsid w:val="008D20BC"/>
    <w:rsid w:val="008D21BE"/>
    <w:rsid w:val="008D21F1"/>
    <w:rsid w:val="008D226D"/>
    <w:rsid w:val="008D22D9"/>
    <w:rsid w:val="008D2317"/>
    <w:rsid w:val="008D2337"/>
    <w:rsid w:val="008D241A"/>
    <w:rsid w:val="008D25A5"/>
    <w:rsid w:val="008D2601"/>
    <w:rsid w:val="008D265F"/>
    <w:rsid w:val="008D2800"/>
    <w:rsid w:val="008D2884"/>
    <w:rsid w:val="008D296A"/>
    <w:rsid w:val="008D2A50"/>
    <w:rsid w:val="008D2AC3"/>
    <w:rsid w:val="008D2B15"/>
    <w:rsid w:val="008D2C75"/>
    <w:rsid w:val="008D2CD2"/>
    <w:rsid w:val="008D2D16"/>
    <w:rsid w:val="008D2E31"/>
    <w:rsid w:val="008D2E9E"/>
    <w:rsid w:val="008D2EC1"/>
    <w:rsid w:val="008D2F02"/>
    <w:rsid w:val="008D2F1A"/>
    <w:rsid w:val="008D31B1"/>
    <w:rsid w:val="008D3288"/>
    <w:rsid w:val="008D3418"/>
    <w:rsid w:val="008D3485"/>
    <w:rsid w:val="008D354A"/>
    <w:rsid w:val="008D358D"/>
    <w:rsid w:val="008D363A"/>
    <w:rsid w:val="008D3648"/>
    <w:rsid w:val="008D376B"/>
    <w:rsid w:val="008D37A5"/>
    <w:rsid w:val="008D37E5"/>
    <w:rsid w:val="008D380C"/>
    <w:rsid w:val="008D3844"/>
    <w:rsid w:val="008D3A91"/>
    <w:rsid w:val="008D3B4C"/>
    <w:rsid w:val="008D3D0E"/>
    <w:rsid w:val="008D3D5F"/>
    <w:rsid w:val="008D3D7E"/>
    <w:rsid w:val="008D3E72"/>
    <w:rsid w:val="008D3ECD"/>
    <w:rsid w:val="008D3F31"/>
    <w:rsid w:val="008D418E"/>
    <w:rsid w:val="008D41AB"/>
    <w:rsid w:val="008D423E"/>
    <w:rsid w:val="008D4351"/>
    <w:rsid w:val="008D43F3"/>
    <w:rsid w:val="008D4401"/>
    <w:rsid w:val="008D443C"/>
    <w:rsid w:val="008D4484"/>
    <w:rsid w:val="008D4496"/>
    <w:rsid w:val="008D4528"/>
    <w:rsid w:val="008D45AC"/>
    <w:rsid w:val="008D45C1"/>
    <w:rsid w:val="008D45C6"/>
    <w:rsid w:val="008D4774"/>
    <w:rsid w:val="008D4950"/>
    <w:rsid w:val="008D4A29"/>
    <w:rsid w:val="008D4B51"/>
    <w:rsid w:val="008D4CD5"/>
    <w:rsid w:val="008D4CDC"/>
    <w:rsid w:val="008D4CEB"/>
    <w:rsid w:val="008D4D00"/>
    <w:rsid w:val="008D4E1D"/>
    <w:rsid w:val="008D4ED0"/>
    <w:rsid w:val="008D4F3B"/>
    <w:rsid w:val="008D4F9A"/>
    <w:rsid w:val="008D4FF1"/>
    <w:rsid w:val="008D5006"/>
    <w:rsid w:val="008D5100"/>
    <w:rsid w:val="008D510F"/>
    <w:rsid w:val="008D5197"/>
    <w:rsid w:val="008D527F"/>
    <w:rsid w:val="008D52B5"/>
    <w:rsid w:val="008D52D4"/>
    <w:rsid w:val="008D52F1"/>
    <w:rsid w:val="008D52FF"/>
    <w:rsid w:val="008D53B6"/>
    <w:rsid w:val="008D53F6"/>
    <w:rsid w:val="008D54DA"/>
    <w:rsid w:val="008D5670"/>
    <w:rsid w:val="008D5716"/>
    <w:rsid w:val="008D58C4"/>
    <w:rsid w:val="008D58F6"/>
    <w:rsid w:val="008D598D"/>
    <w:rsid w:val="008D5B95"/>
    <w:rsid w:val="008D5CB2"/>
    <w:rsid w:val="008D5E11"/>
    <w:rsid w:val="008D5E2B"/>
    <w:rsid w:val="008D5E79"/>
    <w:rsid w:val="008D5EA9"/>
    <w:rsid w:val="008D5F0A"/>
    <w:rsid w:val="008D6017"/>
    <w:rsid w:val="008D6066"/>
    <w:rsid w:val="008D6102"/>
    <w:rsid w:val="008D6206"/>
    <w:rsid w:val="008D6242"/>
    <w:rsid w:val="008D62D2"/>
    <w:rsid w:val="008D63EC"/>
    <w:rsid w:val="008D63FE"/>
    <w:rsid w:val="008D6403"/>
    <w:rsid w:val="008D652F"/>
    <w:rsid w:val="008D657B"/>
    <w:rsid w:val="008D6657"/>
    <w:rsid w:val="008D668E"/>
    <w:rsid w:val="008D67C2"/>
    <w:rsid w:val="008D6A87"/>
    <w:rsid w:val="008D6A8E"/>
    <w:rsid w:val="008D6AC0"/>
    <w:rsid w:val="008D6CAB"/>
    <w:rsid w:val="008D6DCC"/>
    <w:rsid w:val="008D701C"/>
    <w:rsid w:val="008D70D4"/>
    <w:rsid w:val="008D7118"/>
    <w:rsid w:val="008D7152"/>
    <w:rsid w:val="008D715B"/>
    <w:rsid w:val="008D73DA"/>
    <w:rsid w:val="008D754C"/>
    <w:rsid w:val="008D7656"/>
    <w:rsid w:val="008D77FC"/>
    <w:rsid w:val="008D79E9"/>
    <w:rsid w:val="008D7A19"/>
    <w:rsid w:val="008D7AB8"/>
    <w:rsid w:val="008D7AC3"/>
    <w:rsid w:val="008D7B65"/>
    <w:rsid w:val="008D7BEA"/>
    <w:rsid w:val="008D7D59"/>
    <w:rsid w:val="008D7D8B"/>
    <w:rsid w:val="008D7E7B"/>
    <w:rsid w:val="008D7EBF"/>
    <w:rsid w:val="008E0028"/>
    <w:rsid w:val="008E00BA"/>
    <w:rsid w:val="008E00E1"/>
    <w:rsid w:val="008E0146"/>
    <w:rsid w:val="008E0223"/>
    <w:rsid w:val="008E036A"/>
    <w:rsid w:val="008E044B"/>
    <w:rsid w:val="008E04A4"/>
    <w:rsid w:val="008E0650"/>
    <w:rsid w:val="008E068C"/>
    <w:rsid w:val="008E06BE"/>
    <w:rsid w:val="008E0862"/>
    <w:rsid w:val="008E097E"/>
    <w:rsid w:val="008E0A79"/>
    <w:rsid w:val="008E0B17"/>
    <w:rsid w:val="008E0B20"/>
    <w:rsid w:val="008E0B57"/>
    <w:rsid w:val="008E0C14"/>
    <w:rsid w:val="008E0D05"/>
    <w:rsid w:val="008E0E31"/>
    <w:rsid w:val="008E0E6B"/>
    <w:rsid w:val="008E10AD"/>
    <w:rsid w:val="008E112B"/>
    <w:rsid w:val="008E1413"/>
    <w:rsid w:val="008E14E2"/>
    <w:rsid w:val="008E153C"/>
    <w:rsid w:val="008E199C"/>
    <w:rsid w:val="008E1B1A"/>
    <w:rsid w:val="008E1CDC"/>
    <w:rsid w:val="008E1DB1"/>
    <w:rsid w:val="008E1E4B"/>
    <w:rsid w:val="008E1F1A"/>
    <w:rsid w:val="008E1FCC"/>
    <w:rsid w:val="008E2136"/>
    <w:rsid w:val="008E2140"/>
    <w:rsid w:val="008E2172"/>
    <w:rsid w:val="008E2210"/>
    <w:rsid w:val="008E22B1"/>
    <w:rsid w:val="008E2300"/>
    <w:rsid w:val="008E230D"/>
    <w:rsid w:val="008E23A2"/>
    <w:rsid w:val="008E23F6"/>
    <w:rsid w:val="008E2441"/>
    <w:rsid w:val="008E24F5"/>
    <w:rsid w:val="008E254E"/>
    <w:rsid w:val="008E25C5"/>
    <w:rsid w:val="008E25E0"/>
    <w:rsid w:val="008E2775"/>
    <w:rsid w:val="008E2793"/>
    <w:rsid w:val="008E27DF"/>
    <w:rsid w:val="008E2907"/>
    <w:rsid w:val="008E298D"/>
    <w:rsid w:val="008E29A2"/>
    <w:rsid w:val="008E2A4F"/>
    <w:rsid w:val="008E2AF3"/>
    <w:rsid w:val="008E2B6E"/>
    <w:rsid w:val="008E2BCE"/>
    <w:rsid w:val="008E2E66"/>
    <w:rsid w:val="008E2EA0"/>
    <w:rsid w:val="008E30BE"/>
    <w:rsid w:val="008E31D7"/>
    <w:rsid w:val="008E3279"/>
    <w:rsid w:val="008E32E0"/>
    <w:rsid w:val="008E340F"/>
    <w:rsid w:val="008E3607"/>
    <w:rsid w:val="008E36CF"/>
    <w:rsid w:val="008E37F4"/>
    <w:rsid w:val="008E385F"/>
    <w:rsid w:val="008E3969"/>
    <w:rsid w:val="008E3991"/>
    <w:rsid w:val="008E39B2"/>
    <w:rsid w:val="008E3A9D"/>
    <w:rsid w:val="008E3AB2"/>
    <w:rsid w:val="008E3D15"/>
    <w:rsid w:val="008E3D3B"/>
    <w:rsid w:val="008E3DB5"/>
    <w:rsid w:val="008E3DB7"/>
    <w:rsid w:val="008E3EE7"/>
    <w:rsid w:val="008E3F8B"/>
    <w:rsid w:val="008E405E"/>
    <w:rsid w:val="008E4179"/>
    <w:rsid w:val="008E4214"/>
    <w:rsid w:val="008E432E"/>
    <w:rsid w:val="008E43AD"/>
    <w:rsid w:val="008E44CD"/>
    <w:rsid w:val="008E44D1"/>
    <w:rsid w:val="008E44D2"/>
    <w:rsid w:val="008E4512"/>
    <w:rsid w:val="008E46EE"/>
    <w:rsid w:val="008E47D3"/>
    <w:rsid w:val="008E485D"/>
    <w:rsid w:val="008E48DE"/>
    <w:rsid w:val="008E492C"/>
    <w:rsid w:val="008E4A47"/>
    <w:rsid w:val="008E4BD9"/>
    <w:rsid w:val="008E4BE0"/>
    <w:rsid w:val="008E4C0F"/>
    <w:rsid w:val="008E4C4D"/>
    <w:rsid w:val="008E4C53"/>
    <w:rsid w:val="008E4C59"/>
    <w:rsid w:val="008E4C85"/>
    <w:rsid w:val="008E4E64"/>
    <w:rsid w:val="008E4F73"/>
    <w:rsid w:val="008E4FA0"/>
    <w:rsid w:val="008E5025"/>
    <w:rsid w:val="008E5166"/>
    <w:rsid w:val="008E518F"/>
    <w:rsid w:val="008E51C9"/>
    <w:rsid w:val="008E5208"/>
    <w:rsid w:val="008E529D"/>
    <w:rsid w:val="008E5409"/>
    <w:rsid w:val="008E55BC"/>
    <w:rsid w:val="008E5664"/>
    <w:rsid w:val="008E56A2"/>
    <w:rsid w:val="008E56C2"/>
    <w:rsid w:val="008E56F8"/>
    <w:rsid w:val="008E5711"/>
    <w:rsid w:val="008E57EB"/>
    <w:rsid w:val="008E5816"/>
    <w:rsid w:val="008E5896"/>
    <w:rsid w:val="008E59A7"/>
    <w:rsid w:val="008E59F5"/>
    <w:rsid w:val="008E5A18"/>
    <w:rsid w:val="008E5AA0"/>
    <w:rsid w:val="008E5ABE"/>
    <w:rsid w:val="008E5B24"/>
    <w:rsid w:val="008E5C05"/>
    <w:rsid w:val="008E5D8C"/>
    <w:rsid w:val="008E5D93"/>
    <w:rsid w:val="008E5E13"/>
    <w:rsid w:val="008E6008"/>
    <w:rsid w:val="008E608C"/>
    <w:rsid w:val="008E60F5"/>
    <w:rsid w:val="008E6261"/>
    <w:rsid w:val="008E6286"/>
    <w:rsid w:val="008E62F3"/>
    <w:rsid w:val="008E6477"/>
    <w:rsid w:val="008E64C7"/>
    <w:rsid w:val="008E6564"/>
    <w:rsid w:val="008E661A"/>
    <w:rsid w:val="008E6630"/>
    <w:rsid w:val="008E6638"/>
    <w:rsid w:val="008E6675"/>
    <w:rsid w:val="008E66DF"/>
    <w:rsid w:val="008E687A"/>
    <w:rsid w:val="008E6884"/>
    <w:rsid w:val="008E69A7"/>
    <w:rsid w:val="008E6A22"/>
    <w:rsid w:val="008E6AA6"/>
    <w:rsid w:val="008E6B0C"/>
    <w:rsid w:val="008E6B26"/>
    <w:rsid w:val="008E6B3D"/>
    <w:rsid w:val="008E6B74"/>
    <w:rsid w:val="008E6B82"/>
    <w:rsid w:val="008E6C02"/>
    <w:rsid w:val="008E6E70"/>
    <w:rsid w:val="008E6ECE"/>
    <w:rsid w:val="008E6FB0"/>
    <w:rsid w:val="008E7039"/>
    <w:rsid w:val="008E70CD"/>
    <w:rsid w:val="008E7107"/>
    <w:rsid w:val="008E71C7"/>
    <w:rsid w:val="008E7314"/>
    <w:rsid w:val="008E7429"/>
    <w:rsid w:val="008E75DA"/>
    <w:rsid w:val="008E761E"/>
    <w:rsid w:val="008E7699"/>
    <w:rsid w:val="008E76D9"/>
    <w:rsid w:val="008E77E7"/>
    <w:rsid w:val="008E7844"/>
    <w:rsid w:val="008E7926"/>
    <w:rsid w:val="008E7A09"/>
    <w:rsid w:val="008E7B8E"/>
    <w:rsid w:val="008E7B9A"/>
    <w:rsid w:val="008E7BB0"/>
    <w:rsid w:val="008E7BE4"/>
    <w:rsid w:val="008E7CDD"/>
    <w:rsid w:val="008E7E9B"/>
    <w:rsid w:val="008E7EA5"/>
    <w:rsid w:val="008E7F1F"/>
    <w:rsid w:val="008E7FA0"/>
    <w:rsid w:val="008F002D"/>
    <w:rsid w:val="008F0075"/>
    <w:rsid w:val="008F0158"/>
    <w:rsid w:val="008F016C"/>
    <w:rsid w:val="008F0219"/>
    <w:rsid w:val="008F0272"/>
    <w:rsid w:val="008F040F"/>
    <w:rsid w:val="008F0420"/>
    <w:rsid w:val="008F04F4"/>
    <w:rsid w:val="008F05A2"/>
    <w:rsid w:val="008F05AB"/>
    <w:rsid w:val="008F06C8"/>
    <w:rsid w:val="008F0933"/>
    <w:rsid w:val="008F0999"/>
    <w:rsid w:val="008F0C41"/>
    <w:rsid w:val="008F0E63"/>
    <w:rsid w:val="008F0F95"/>
    <w:rsid w:val="008F0FF8"/>
    <w:rsid w:val="008F109F"/>
    <w:rsid w:val="008F1195"/>
    <w:rsid w:val="008F1338"/>
    <w:rsid w:val="008F135A"/>
    <w:rsid w:val="008F1477"/>
    <w:rsid w:val="008F1478"/>
    <w:rsid w:val="008F1479"/>
    <w:rsid w:val="008F1569"/>
    <w:rsid w:val="008F158C"/>
    <w:rsid w:val="008F15CF"/>
    <w:rsid w:val="008F17D5"/>
    <w:rsid w:val="008F187D"/>
    <w:rsid w:val="008F1892"/>
    <w:rsid w:val="008F18AD"/>
    <w:rsid w:val="008F18FA"/>
    <w:rsid w:val="008F1921"/>
    <w:rsid w:val="008F1923"/>
    <w:rsid w:val="008F1A62"/>
    <w:rsid w:val="008F1C8A"/>
    <w:rsid w:val="008F1E87"/>
    <w:rsid w:val="008F1E91"/>
    <w:rsid w:val="008F1F2B"/>
    <w:rsid w:val="008F1F2E"/>
    <w:rsid w:val="008F1F35"/>
    <w:rsid w:val="008F1F43"/>
    <w:rsid w:val="008F20C4"/>
    <w:rsid w:val="008F2117"/>
    <w:rsid w:val="008F2151"/>
    <w:rsid w:val="008F2266"/>
    <w:rsid w:val="008F237D"/>
    <w:rsid w:val="008F2389"/>
    <w:rsid w:val="008F23FE"/>
    <w:rsid w:val="008F2499"/>
    <w:rsid w:val="008F2588"/>
    <w:rsid w:val="008F25D8"/>
    <w:rsid w:val="008F25E4"/>
    <w:rsid w:val="008F2638"/>
    <w:rsid w:val="008F2669"/>
    <w:rsid w:val="008F26AE"/>
    <w:rsid w:val="008F2748"/>
    <w:rsid w:val="008F27C4"/>
    <w:rsid w:val="008F27EE"/>
    <w:rsid w:val="008F2A01"/>
    <w:rsid w:val="008F2A34"/>
    <w:rsid w:val="008F2B69"/>
    <w:rsid w:val="008F2C2A"/>
    <w:rsid w:val="008F2CEF"/>
    <w:rsid w:val="008F2CFD"/>
    <w:rsid w:val="008F2DA9"/>
    <w:rsid w:val="008F2EE6"/>
    <w:rsid w:val="008F2FBE"/>
    <w:rsid w:val="008F300B"/>
    <w:rsid w:val="008F3080"/>
    <w:rsid w:val="008F311B"/>
    <w:rsid w:val="008F320C"/>
    <w:rsid w:val="008F33C1"/>
    <w:rsid w:val="008F345E"/>
    <w:rsid w:val="008F3491"/>
    <w:rsid w:val="008F3606"/>
    <w:rsid w:val="008F38FC"/>
    <w:rsid w:val="008F3A7C"/>
    <w:rsid w:val="008F3C52"/>
    <w:rsid w:val="008F3C54"/>
    <w:rsid w:val="008F3C5C"/>
    <w:rsid w:val="008F3CB2"/>
    <w:rsid w:val="008F3E71"/>
    <w:rsid w:val="008F3F94"/>
    <w:rsid w:val="008F4027"/>
    <w:rsid w:val="008F428A"/>
    <w:rsid w:val="008F446D"/>
    <w:rsid w:val="008F448E"/>
    <w:rsid w:val="008F4561"/>
    <w:rsid w:val="008F496B"/>
    <w:rsid w:val="008F498C"/>
    <w:rsid w:val="008F4B42"/>
    <w:rsid w:val="008F4BB4"/>
    <w:rsid w:val="008F4CF4"/>
    <w:rsid w:val="008F4E49"/>
    <w:rsid w:val="008F4E72"/>
    <w:rsid w:val="008F4ED0"/>
    <w:rsid w:val="008F4EEB"/>
    <w:rsid w:val="008F4F69"/>
    <w:rsid w:val="008F4F96"/>
    <w:rsid w:val="008F5008"/>
    <w:rsid w:val="008F5097"/>
    <w:rsid w:val="008F524C"/>
    <w:rsid w:val="008F5267"/>
    <w:rsid w:val="008F5383"/>
    <w:rsid w:val="008F53AF"/>
    <w:rsid w:val="008F5404"/>
    <w:rsid w:val="008F5522"/>
    <w:rsid w:val="008F559E"/>
    <w:rsid w:val="008F565D"/>
    <w:rsid w:val="008F5816"/>
    <w:rsid w:val="008F5828"/>
    <w:rsid w:val="008F5829"/>
    <w:rsid w:val="008F5847"/>
    <w:rsid w:val="008F58B3"/>
    <w:rsid w:val="008F5ADA"/>
    <w:rsid w:val="008F5B40"/>
    <w:rsid w:val="008F5C35"/>
    <w:rsid w:val="008F5C43"/>
    <w:rsid w:val="008F5CC0"/>
    <w:rsid w:val="008F5DC0"/>
    <w:rsid w:val="008F5F6F"/>
    <w:rsid w:val="008F6072"/>
    <w:rsid w:val="008F61A5"/>
    <w:rsid w:val="008F61D4"/>
    <w:rsid w:val="008F6251"/>
    <w:rsid w:val="008F6455"/>
    <w:rsid w:val="008F6554"/>
    <w:rsid w:val="008F658B"/>
    <w:rsid w:val="008F6592"/>
    <w:rsid w:val="008F65FB"/>
    <w:rsid w:val="008F6772"/>
    <w:rsid w:val="008F67D0"/>
    <w:rsid w:val="008F67F3"/>
    <w:rsid w:val="008F67FE"/>
    <w:rsid w:val="008F6857"/>
    <w:rsid w:val="008F6866"/>
    <w:rsid w:val="008F6886"/>
    <w:rsid w:val="008F68E0"/>
    <w:rsid w:val="008F6A23"/>
    <w:rsid w:val="008F6A8D"/>
    <w:rsid w:val="008F6AA6"/>
    <w:rsid w:val="008F6B5D"/>
    <w:rsid w:val="008F6B70"/>
    <w:rsid w:val="008F6BF3"/>
    <w:rsid w:val="008F6C5C"/>
    <w:rsid w:val="008F6E7C"/>
    <w:rsid w:val="008F71CD"/>
    <w:rsid w:val="008F71E5"/>
    <w:rsid w:val="008F71EF"/>
    <w:rsid w:val="008F7218"/>
    <w:rsid w:val="008F72E0"/>
    <w:rsid w:val="008F7535"/>
    <w:rsid w:val="008F7549"/>
    <w:rsid w:val="008F7663"/>
    <w:rsid w:val="008F7693"/>
    <w:rsid w:val="008F77DE"/>
    <w:rsid w:val="008F7869"/>
    <w:rsid w:val="008F7872"/>
    <w:rsid w:val="008F7886"/>
    <w:rsid w:val="008F79AA"/>
    <w:rsid w:val="008F79B2"/>
    <w:rsid w:val="008F79EB"/>
    <w:rsid w:val="008F7A02"/>
    <w:rsid w:val="008F7AEA"/>
    <w:rsid w:val="008F7CC4"/>
    <w:rsid w:val="008F7D6E"/>
    <w:rsid w:val="008F7DB8"/>
    <w:rsid w:val="008F7DE1"/>
    <w:rsid w:val="008F7DFC"/>
    <w:rsid w:val="008F7E19"/>
    <w:rsid w:val="008F7EA8"/>
    <w:rsid w:val="008F7ECB"/>
    <w:rsid w:val="008F7F21"/>
    <w:rsid w:val="008F7F8B"/>
    <w:rsid w:val="009002D6"/>
    <w:rsid w:val="009002E4"/>
    <w:rsid w:val="009003A6"/>
    <w:rsid w:val="009003E0"/>
    <w:rsid w:val="00900456"/>
    <w:rsid w:val="009005B8"/>
    <w:rsid w:val="009005D2"/>
    <w:rsid w:val="009006FC"/>
    <w:rsid w:val="009007EA"/>
    <w:rsid w:val="0090096A"/>
    <w:rsid w:val="009009FB"/>
    <w:rsid w:val="00900B4C"/>
    <w:rsid w:val="00900B71"/>
    <w:rsid w:val="00900BF1"/>
    <w:rsid w:val="00900C2A"/>
    <w:rsid w:val="00900D01"/>
    <w:rsid w:val="00900E65"/>
    <w:rsid w:val="00900E75"/>
    <w:rsid w:val="00900E8C"/>
    <w:rsid w:val="00900F2D"/>
    <w:rsid w:val="0090106A"/>
    <w:rsid w:val="0090106E"/>
    <w:rsid w:val="00901216"/>
    <w:rsid w:val="0090132D"/>
    <w:rsid w:val="00901419"/>
    <w:rsid w:val="00901446"/>
    <w:rsid w:val="00901505"/>
    <w:rsid w:val="0090151A"/>
    <w:rsid w:val="009015A8"/>
    <w:rsid w:val="0090165F"/>
    <w:rsid w:val="00901798"/>
    <w:rsid w:val="009017CF"/>
    <w:rsid w:val="009017FD"/>
    <w:rsid w:val="00901889"/>
    <w:rsid w:val="009018AA"/>
    <w:rsid w:val="00901A52"/>
    <w:rsid w:val="00901A90"/>
    <w:rsid w:val="00901B21"/>
    <w:rsid w:val="00901C8F"/>
    <w:rsid w:val="00901D3B"/>
    <w:rsid w:val="00901D87"/>
    <w:rsid w:val="00901DBE"/>
    <w:rsid w:val="00901EBD"/>
    <w:rsid w:val="009020D5"/>
    <w:rsid w:val="009020E0"/>
    <w:rsid w:val="0090228B"/>
    <w:rsid w:val="00902368"/>
    <w:rsid w:val="00902487"/>
    <w:rsid w:val="00902544"/>
    <w:rsid w:val="009025DC"/>
    <w:rsid w:val="0090264C"/>
    <w:rsid w:val="00902665"/>
    <w:rsid w:val="00902666"/>
    <w:rsid w:val="009026F5"/>
    <w:rsid w:val="009028A1"/>
    <w:rsid w:val="009029CC"/>
    <w:rsid w:val="009029D7"/>
    <w:rsid w:val="009029E8"/>
    <w:rsid w:val="009029F9"/>
    <w:rsid w:val="00902AF1"/>
    <w:rsid w:val="00902D1A"/>
    <w:rsid w:val="00903018"/>
    <w:rsid w:val="00903037"/>
    <w:rsid w:val="0090307C"/>
    <w:rsid w:val="009031BC"/>
    <w:rsid w:val="00903208"/>
    <w:rsid w:val="0090329E"/>
    <w:rsid w:val="009032F3"/>
    <w:rsid w:val="0090341A"/>
    <w:rsid w:val="00903495"/>
    <w:rsid w:val="009035E7"/>
    <w:rsid w:val="0090367D"/>
    <w:rsid w:val="009036FE"/>
    <w:rsid w:val="00903720"/>
    <w:rsid w:val="00903734"/>
    <w:rsid w:val="009037D7"/>
    <w:rsid w:val="009037E8"/>
    <w:rsid w:val="00903811"/>
    <w:rsid w:val="009038F2"/>
    <w:rsid w:val="0090392B"/>
    <w:rsid w:val="00903ABB"/>
    <w:rsid w:val="00903BA7"/>
    <w:rsid w:val="00903C03"/>
    <w:rsid w:val="00903CD1"/>
    <w:rsid w:val="00903DA0"/>
    <w:rsid w:val="00904057"/>
    <w:rsid w:val="00904117"/>
    <w:rsid w:val="0090414B"/>
    <w:rsid w:val="009041FE"/>
    <w:rsid w:val="00904343"/>
    <w:rsid w:val="00904473"/>
    <w:rsid w:val="009045C0"/>
    <w:rsid w:val="0090460B"/>
    <w:rsid w:val="00904680"/>
    <w:rsid w:val="0090476D"/>
    <w:rsid w:val="009047B9"/>
    <w:rsid w:val="00904852"/>
    <w:rsid w:val="009049CF"/>
    <w:rsid w:val="009049DD"/>
    <w:rsid w:val="00904B34"/>
    <w:rsid w:val="00904C52"/>
    <w:rsid w:val="00904C56"/>
    <w:rsid w:val="00904C7D"/>
    <w:rsid w:val="00904DB5"/>
    <w:rsid w:val="00904F04"/>
    <w:rsid w:val="00905019"/>
    <w:rsid w:val="009051B9"/>
    <w:rsid w:val="009052EC"/>
    <w:rsid w:val="00905401"/>
    <w:rsid w:val="00905465"/>
    <w:rsid w:val="00905479"/>
    <w:rsid w:val="00905539"/>
    <w:rsid w:val="00905540"/>
    <w:rsid w:val="0090556D"/>
    <w:rsid w:val="00905603"/>
    <w:rsid w:val="00905632"/>
    <w:rsid w:val="0090564F"/>
    <w:rsid w:val="009056D0"/>
    <w:rsid w:val="00905712"/>
    <w:rsid w:val="00905714"/>
    <w:rsid w:val="00905947"/>
    <w:rsid w:val="00905954"/>
    <w:rsid w:val="00905A76"/>
    <w:rsid w:val="00905AB9"/>
    <w:rsid w:val="00905B04"/>
    <w:rsid w:val="00905C31"/>
    <w:rsid w:val="00905CC6"/>
    <w:rsid w:val="00905D4C"/>
    <w:rsid w:val="00905D6B"/>
    <w:rsid w:val="00905E74"/>
    <w:rsid w:val="0090612A"/>
    <w:rsid w:val="00906132"/>
    <w:rsid w:val="0090626D"/>
    <w:rsid w:val="00906420"/>
    <w:rsid w:val="009064CD"/>
    <w:rsid w:val="00906526"/>
    <w:rsid w:val="0090665C"/>
    <w:rsid w:val="00906739"/>
    <w:rsid w:val="009069FA"/>
    <w:rsid w:val="00906A19"/>
    <w:rsid w:val="00906B97"/>
    <w:rsid w:val="00906D82"/>
    <w:rsid w:val="00906DC5"/>
    <w:rsid w:val="00906E20"/>
    <w:rsid w:val="00906E94"/>
    <w:rsid w:val="00907021"/>
    <w:rsid w:val="0090702A"/>
    <w:rsid w:val="00907042"/>
    <w:rsid w:val="00907205"/>
    <w:rsid w:val="00907235"/>
    <w:rsid w:val="009072E1"/>
    <w:rsid w:val="00907315"/>
    <w:rsid w:val="009074B5"/>
    <w:rsid w:val="009074C7"/>
    <w:rsid w:val="009074D8"/>
    <w:rsid w:val="00907621"/>
    <w:rsid w:val="009076B8"/>
    <w:rsid w:val="009076E0"/>
    <w:rsid w:val="009076E7"/>
    <w:rsid w:val="0090772E"/>
    <w:rsid w:val="0090775A"/>
    <w:rsid w:val="00907AAE"/>
    <w:rsid w:val="00907B10"/>
    <w:rsid w:val="00907B11"/>
    <w:rsid w:val="00907B3A"/>
    <w:rsid w:val="00907D18"/>
    <w:rsid w:val="00907E68"/>
    <w:rsid w:val="00907F04"/>
    <w:rsid w:val="00910015"/>
    <w:rsid w:val="00910092"/>
    <w:rsid w:val="009101EA"/>
    <w:rsid w:val="009102CD"/>
    <w:rsid w:val="009104C3"/>
    <w:rsid w:val="00910564"/>
    <w:rsid w:val="00910657"/>
    <w:rsid w:val="0091078B"/>
    <w:rsid w:val="009107FE"/>
    <w:rsid w:val="009108B3"/>
    <w:rsid w:val="00910900"/>
    <w:rsid w:val="009109B1"/>
    <w:rsid w:val="00910A2E"/>
    <w:rsid w:val="00910AFE"/>
    <w:rsid w:val="00910B58"/>
    <w:rsid w:val="00910D8C"/>
    <w:rsid w:val="00911064"/>
    <w:rsid w:val="009110AB"/>
    <w:rsid w:val="009110DB"/>
    <w:rsid w:val="009111BA"/>
    <w:rsid w:val="009112C2"/>
    <w:rsid w:val="00911334"/>
    <w:rsid w:val="00911358"/>
    <w:rsid w:val="00911396"/>
    <w:rsid w:val="00911410"/>
    <w:rsid w:val="009116CC"/>
    <w:rsid w:val="009116DA"/>
    <w:rsid w:val="009116EE"/>
    <w:rsid w:val="009118AC"/>
    <w:rsid w:val="009118D4"/>
    <w:rsid w:val="0091194E"/>
    <w:rsid w:val="0091196C"/>
    <w:rsid w:val="009119BA"/>
    <w:rsid w:val="00911BEA"/>
    <w:rsid w:val="00911CFF"/>
    <w:rsid w:val="00911DB0"/>
    <w:rsid w:val="00911E6E"/>
    <w:rsid w:val="00911ED4"/>
    <w:rsid w:val="00912176"/>
    <w:rsid w:val="00912187"/>
    <w:rsid w:val="00912205"/>
    <w:rsid w:val="009122AE"/>
    <w:rsid w:val="0091239E"/>
    <w:rsid w:val="009123E5"/>
    <w:rsid w:val="00912492"/>
    <w:rsid w:val="00912599"/>
    <w:rsid w:val="009125EB"/>
    <w:rsid w:val="0091260B"/>
    <w:rsid w:val="00912638"/>
    <w:rsid w:val="00912754"/>
    <w:rsid w:val="00912B6A"/>
    <w:rsid w:val="00912BAE"/>
    <w:rsid w:val="00912D1E"/>
    <w:rsid w:val="00912E2D"/>
    <w:rsid w:val="00912E59"/>
    <w:rsid w:val="00912E6A"/>
    <w:rsid w:val="00912E6D"/>
    <w:rsid w:val="00912E8E"/>
    <w:rsid w:val="00912EF2"/>
    <w:rsid w:val="00912F80"/>
    <w:rsid w:val="0091300C"/>
    <w:rsid w:val="009130D9"/>
    <w:rsid w:val="00913172"/>
    <w:rsid w:val="009131E8"/>
    <w:rsid w:val="00913318"/>
    <w:rsid w:val="00913398"/>
    <w:rsid w:val="009134DA"/>
    <w:rsid w:val="00913719"/>
    <w:rsid w:val="00913923"/>
    <w:rsid w:val="0091396A"/>
    <w:rsid w:val="00913A56"/>
    <w:rsid w:val="00913C3E"/>
    <w:rsid w:val="00913D47"/>
    <w:rsid w:val="00913D7D"/>
    <w:rsid w:val="00913D8A"/>
    <w:rsid w:val="00913EB1"/>
    <w:rsid w:val="00913F2E"/>
    <w:rsid w:val="00913F79"/>
    <w:rsid w:val="00914089"/>
    <w:rsid w:val="0091413D"/>
    <w:rsid w:val="00914168"/>
    <w:rsid w:val="009141BE"/>
    <w:rsid w:val="009142DA"/>
    <w:rsid w:val="009143E1"/>
    <w:rsid w:val="0091455F"/>
    <w:rsid w:val="009145A3"/>
    <w:rsid w:val="009145B3"/>
    <w:rsid w:val="00914733"/>
    <w:rsid w:val="0091473B"/>
    <w:rsid w:val="009147C7"/>
    <w:rsid w:val="009147FB"/>
    <w:rsid w:val="00914B3C"/>
    <w:rsid w:val="00914BEA"/>
    <w:rsid w:val="00914D22"/>
    <w:rsid w:val="00914DDD"/>
    <w:rsid w:val="00914E6A"/>
    <w:rsid w:val="00914E86"/>
    <w:rsid w:val="00914FE4"/>
    <w:rsid w:val="0091504B"/>
    <w:rsid w:val="009150AF"/>
    <w:rsid w:val="009150B4"/>
    <w:rsid w:val="0091512C"/>
    <w:rsid w:val="00915260"/>
    <w:rsid w:val="009152BA"/>
    <w:rsid w:val="00915406"/>
    <w:rsid w:val="00915585"/>
    <w:rsid w:val="009157C9"/>
    <w:rsid w:val="009158BA"/>
    <w:rsid w:val="00915959"/>
    <w:rsid w:val="00915A2F"/>
    <w:rsid w:val="00915A55"/>
    <w:rsid w:val="00915AB0"/>
    <w:rsid w:val="00915C99"/>
    <w:rsid w:val="00915D26"/>
    <w:rsid w:val="00915D7B"/>
    <w:rsid w:val="00915DE9"/>
    <w:rsid w:val="00915E13"/>
    <w:rsid w:val="00915EBB"/>
    <w:rsid w:val="009160BC"/>
    <w:rsid w:val="0091613A"/>
    <w:rsid w:val="00916206"/>
    <w:rsid w:val="00916245"/>
    <w:rsid w:val="009163EC"/>
    <w:rsid w:val="0091643F"/>
    <w:rsid w:val="00916449"/>
    <w:rsid w:val="00916532"/>
    <w:rsid w:val="00916542"/>
    <w:rsid w:val="009165FE"/>
    <w:rsid w:val="00916725"/>
    <w:rsid w:val="00916784"/>
    <w:rsid w:val="00916792"/>
    <w:rsid w:val="009168F8"/>
    <w:rsid w:val="00916A49"/>
    <w:rsid w:val="00916AA1"/>
    <w:rsid w:val="00916ABC"/>
    <w:rsid w:val="00916B2F"/>
    <w:rsid w:val="00916C62"/>
    <w:rsid w:val="00916D58"/>
    <w:rsid w:val="00916E3E"/>
    <w:rsid w:val="00916E69"/>
    <w:rsid w:val="00916EC9"/>
    <w:rsid w:val="00916FE0"/>
    <w:rsid w:val="00917172"/>
    <w:rsid w:val="009173F3"/>
    <w:rsid w:val="00917507"/>
    <w:rsid w:val="00917641"/>
    <w:rsid w:val="00917647"/>
    <w:rsid w:val="0091773A"/>
    <w:rsid w:val="00917841"/>
    <w:rsid w:val="0091786F"/>
    <w:rsid w:val="009179E8"/>
    <w:rsid w:val="00917A28"/>
    <w:rsid w:val="00917AD6"/>
    <w:rsid w:val="00917B32"/>
    <w:rsid w:val="00917C4F"/>
    <w:rsid w:val="00917C94"/>
    <w:rsid w:val="00917D7B"/>
    <w:rsid w:val="00917D7D"/>
    <w:rsid w:val="00917DC5"/>
    <w:rsid w:val="00917DE2"/>
    <w:rsid w:val="00917E37"/>
    <w:rsid w:val="00917F77"/>
    <w:rsid w:val="00917FAC"/>
    <w:rsid w:val="00917FFB"/>
    <w:rsid w:val="00920116"/>
    <w:rsid w:val="009201A8"/>
    <w:rsid w:val="00920244"/>
    <w:rsid w:val="00920283"/>
    <w:rsid w:val="009202E8"/>
    <w:rsid w:val="009202F6"/>
    <w:rsid w:val="0092034F"/>
    <w:rsid w:val="00920406"/>
    <w:rsid w:val="009204B4"/>
    <w:rsid w:val="009204E0"/>
    <w:rsid w:val="00920524"/>
    <w:rsid w:val="00920558"/>
    <w:rsid w:val="0092056F"/>
    <w:rsid w:val="009205A8"/>
    <w:rsid w:val="00920609"/>
    <w:rsid w:val="009206C4"/>
    <w:rsid w:val="00920734"/>
    <w:rsid w:val="00920787"/>
    <w:rsid w:val="009207A2"/>
    <w:rsid w:val="00920801"/>
    <w:rsid w:val="0092080B"/>
    <w:rsid w:val="00920834"/>
    <w:rsid w:val="00920840"/>
    <w:rsid w:val="009208F5"/>
    <w:rsid w:val="009209ED"/>
    <w:rsid w:val="009209F2"/>
    <w:rsid w:val="00920A28"/>
    <w:rsid w:val="00920A3C"/>
    <w:rsid w:val="00920AD6"/>
    <w:rsid w:val="00920B7B"/>
    <w:rsid w:val="00920C7F"/>
    <w:rsid w:val="00920ED3"/>
    <w:rsid w:val="00920F12"/>
    <w:rsid w:val="0092105C"/>
    <w:rsid w:val="00921061"/>
    <w:rsid w:val="0092106E"/>
    <w:rsid w:val="009210BD"/>
    <w:rsid w:val="009210F6"/>
    <w:rsid w:val="00921137"/>
    <w:rsid w:val="00921163"/>
    <w:rsid w:val="00921198"/>
    <w:rsid w:val="009211A4"/>
    <w:rsid w:val="00921220"/>
    <w:rsid w:val="009212B6"/>
    <w:rsid w:val="009212FE"/>
    <w:rsid w:val="0092135D"/>
    <w:rsid w:val="009213D2"/>
    <w:rsid w:val="0092147D"/>
    <w:rsid w:val="00921629"/>
    <w:rsid w:val="009216A1"/>
    <w:rsid w:val="00921748"/>
    <w:rsid w:val="0092182E"/>
    <w:rsid w:val="00921947"/>
    <w:rsid w:val="00921972"/>
    <w:rsid w:val="009219AD"/>
    <w:rsid w:val="00921A8C"/>
    <w:rsid w:val="00921AAC"/>
    <w:rsid w:val="00921B4A"/>
    <w:rsid w:val="00921B5C"/>
    <w:rsid w:val="00921BBE"/>
    <w:rsid w:val="00921C5C"/>
    <w:rsid w:val="00921F20"/>
    <w:rsid w:val="00921FCC"/>
    <w:rsid w:val="009221E3"/>
    <w:rsid w:val="009221E6"/>
    <w:rsid w:val="009221FE"/>
    <w:rsid w:val="009222BC"/>
    <w:rsid w:val="0092264F"/>
    <w:rsid w:val="00922712"/>
    <w:rsid w:val="00922716"/>
    <w:rsid w:val="009227AD"/>
    <w:rsid w:val="009227CE"/>
    <w:rsid w:val="00922857"/>
    <w:rsid w:val="009228AC"/>
    <w:rsid w:val="00922A51"/>
    <w:rsid w:val="00922ADD"/>
    <w:rsid w:val="00922B82"/>
    <w:rsid w:val="00922B85"/>
    <w:rsid w:val="00922C13"/>
    <w:rsid w:val="00922C44"/>
    <w:rsid w:val="00922E5F"/>
    <w:rsid w:val="00922FA1"/>
    <w:rsid w:val="00923089"/>
    <w:rsid w:val="00923421"/>
    <w:rsid w:val="0092345E"/>
    <w:rsid w:val="009234FD"/>
    <w:rsid w:val="009235EC"/>
    <w:rsid w:val="00923728"/>
    <w:rsid w:val="00923734"/>
    <w:rsid w:val="00923792"/>
    <w:rsid w:val="009237DD"/>
    <w:rsid w:val="009237E3"/>
    <w:rsid w:val="009237FD"/>
    <w:rsid w:val="009238D6"/>
    <w:rsid w:val="009238FE"/>
    <w:rsid w:val="00923936"/>
    <w:rsid w:val="00923B11"/>
    <w:rsid w:val="00923B5A"/>
    <w:rsid w:val="00923BCA"/>
    <w:rsid w:val="00923DAC"/>
    <w:rsid w:val="00923E14"/>
    <w:rsid w:val="00923E89"/>
    <w:rsid w:val="00923E94"/>
    <w:rsid w:val="00923ED4"/>
    <w:rsid w:val="00923F46"/>
    <w:rsid w:val="00923F6C"/>
    <w:rsid w:val="00923F7D"/>
    <w:rsid w:val="00924211"/>
    <w:rsid w:val="00924263"/>
    <w:rsid w:val="00924314"/>
    <w:rsid w:val="009243C9"/>
    <w:rsid w:val="009243D0"/>
    <w:rsid w:val="00924435"/>
    <w:rsid w:val="00924467"/>
    <w:rsid w:val="00924600"/>
    <w:rsid w:val="009246EC"/>
    <w:rsid w:val="0092475C"/>
    <w:rsid w:val="009248B8"/>
    <w:rsid w:val="00924902"/>
    <w:rsid w:val="00924925"/>
    <w:rsid w:val="00924AC4"/>
    <w:rsid w:val="00924B53"/>
    <w:rsid w:val="00924BC0"/>
    <w:rsid w:val="00924BDD"/>
    <w:rsid w:val="00924BE7"/>
    <w:rsid w:val="00924E27"/>
    <w:rsid w:val="00924E9B"/>
    <w:rsid w:val="009250B1"/>
    <w:rsid w:val="00925141"/>
    <w:rsid w:val="009253C3"/>
    <w:rsid w:val="009253F2"/>
    <w:rsid w:val="0092540E"/>
    <w:rsid w:val="009258D7"/>
    <w:rsid w:val="009258F7"/>
    <w:rsid w:val="00925921"/>
    <w:rsid w:val="009259B4"/>
    <w:rsid w:val="009259E2"/>
    <w:rsid w:val="00925AE0"/>
    <w:rsid w:val="00925BCE"/>
    <w:rsid w:val="00925C1C"/>
    <w:rsid w:val="00925CD6"/>
    <w:rsid w:val="00925D20"/>
    <w:rsid w:val="00925E2B"/>
    <w:rsid w:val="00925EAF"/>
    <w:rsid w:val="00925FB7"/>
    <w:rsid w:val="00926016"/>
    <w:rsid w:val="00926026"/>
    <w:rsid w:val="009260CE"/>
    <w:rsid w:val="00926206"/>
    <w:rsid w:val="009264E4"/>
    <w:rsid w:val="00926597"/>
    <w:rsid w:val="009265D5"/>
    <w:rsid w:val="009265E3"/>
    <w:rsid w:val="00926663"/>
    <w:rsid w:val="009266DF"/>
    <w:rsid w:val="009267DA"/>
    <w:rsid w:val="00926801"/>
    <w:rsid w:val="00926864"/>
    <w:rsid w:val="0092688C"/>
    <w:rsid w:val="00926901"/>
    <w:rsid w:val="00926920"/>
    <w:rsid w:val="00926A5B"/>
    <w:rsid w:val="00926D51"/>
    <w:rsid w:val="00926DFC"/>
    <w:rsid w:val="00926E17"/>
    <w:rsid w:val="00926F80"/>
    <w:rsid w:val="00926F82"/>
    <w:rsid w:val="00927267"/>
    <w:rsid w:val="009272B4"/>
    <w:rsid w:val="00927310"/>
    <w:rsid w:val="0092733C"/>
    <w:rsid w:val="0092748F"/>
    <w:rsid w:val="00927495"/>
    <w:rsid w:val="0092751F"/>
    <w:rsid w:val="00927575"/>
    <w:rsid w:val="009275E0"/>
    <w:rsid w:val="00927628"/>
    <w:rsid w:val="0092769E"/>
    <w:rsid w:val="009276A6"/>
    <w:rsid w:val="009276AD"/>
    <w:rsid w:val="00927ABA"/>
    <w:rsid w:val="00927B64"/>
    <w:rsid w:val="00927BA0"/>
    <w:rsid w:val="00927D30"/>
    <w:rsid w:val="00927D75"/>
    <w:rsid w:val="00927DEE"/>
    <w:rsid w:val="00927ECD"/>
    <w:rsid w:val="00927F93"/>
    <w:rsid w:val="00927FC7"/>
    <w:rsid w:val="00927FF2"/>
    <w:rsid w:val="009300A0"/>
    <w:rsid w:val="009300C1"/>
    <w:rsid w:val="00930169"/>
    <w:rsid w:val="009302D4"/>
    <w:rsid w:val="009302E0"/>
    <w:rsid w:val="0093055C"/>
    <w:rsid w:val="0093059D"/>
    <w:rsid w:val="009305DB"/>
    <w:rsid w:val="009308D0"/>
    <w:rsid w:val="00930967"/>
    <w:rsid w:val="009309B0"/>
    <w:rsid w:val="00930A05"/>
    <w:rsid w:val="00930A91"/>
    <w:rsid w:val="00930BB2"/>
    <w:rsid w:val="00930C08"/>
    <w:rsid w:val="00930C59"/>
    <w:rsid w:val="00930C91"/>
    <w:rsid w:val="00930DA8"/>
    <w:rsid w:val="00930E6D"/>
    <w:rsid w:val="00930E8D"/>
    <w:rsid w:val="00930F25"/>
    <w:rsid w:val="00930FA7"/>
    <w:rsid w:val="0093104F"/>
    <w:rsid w:val="0093118A"/>
    <w:rsid w:val="009312B6"/>
    <w:rsid w:val="00931302"/>
    <w:rsid w:val="00931328"/>
    <w:rsid w:val="0093142C"/>
    <w:rsid w:val="00931570"/>
    <w:rsid w:val="009315B5"/>
    <w:rsid w:val="00931772"/>
    <w:rsid w:val="00931948"/>
    <w:rsid w:val="009319A4"/>
    <w:rsid w:val="00931ABA"/>
    <w:rsid w:val="00931AF1"/>
    <w:rsid w:val="00931C6B"/>
    <w:rsid w:val="00931C72"/>
    <w:rsid w:val="00931C7E"/>
    <w:rsid w:val="00931CC7"/>
    <w:rsid w:val="00931E83"/>
    <w:rsid w:val="00931FCB"/>
    <w:rsid w:val="00932089"/>
    <w:rsid w:val="00932333"/>
    <w:rsid w:val="009323E6"/>
    <w:rsid w:val="009323E9"/>
    <w:rsid w:val="009323EB"/>
    <w:rsid w:val="009324A6"/>
    <w:rsid w:val="00932546"/>
    <w:rsid w:val="009325E3"/>
    <w:rsid w:val="0093262D"/>
    <w:rsid w:val="009327DE"/>
    <w:rsid w:val="0093281B"/>
    <w:rsid w:val="0093297C"/>
    <w:rsid w:val="00932A5C"/>
    <w:rsid w:val="00932AB2"/>
    <w:rsid w:val="00932AEA"/>
    <w:rsid w:val="00932B2B"/>
    <w:rsid w:val="00932C5C"/>
    <w:rsid w:val="00932C8C"/>
    <w:rsid w:val="00932C8F"/>
    <w:rsid w:val="00932D2D"/>
    <w:rsid w:val="00932D54"/>
    <w:rsid w:val="00932D9E"/>
    <w:rsid w:val="00932DCD"/>
    <w:rsid w:val="00932E24"/>
    <w:rsid w:val="00932FD0"/>
    <w:rsid w:val="00933010"/>
    <w:rsid w:val="0093302F"/>
    <w:rsid w:val="00933052"/>
    <w:rsid w:val="00933121"/>
    <w:rsid w:val="00933159"/>
    <w:rsid w:val="0093317C"/>
    <w:rsid w:val="009331B0"/>
    <w:rsid w:val="009332DC"/>
    <w:rsid w:val="009332E2"/>
    <w:rsid w:val="009332E4"/>
    <w:rsid w:val="009332FE"/>
    <w:rsid w:val="00933347"/>
    <w:rsid w:val="009333EC"/>
    <w:rsid w:val="009334C4"/>
    <w:rsid w:val="00933520"/>
    <w:rsid w:val="0093367F"/>
    <w:rsid w:val="009336C2"/>
    <w:rsid w:val="00933723"/>
    <w:rsid w:val="0093376F"/>
    <w:rsid w:val="009337A3"/>
    <w:rsid w:val="009338D1"/>
    <w:rsid w:val="009339DE"/>
    <w:rsid w:val="00933A8D"/>
    <w:rsid w:val="00933B42"/>
    <w:rsid w:val="00933CFB"/>
    <w:rsid w:val="00933E2A"/>
    <w:rsid w:val="00933F2C"/>
    <w:rsid w:val="00933F94"/>
    <w:rsid w:val="00933FD6"/>
    <w:rsid w:val="00933FDA"/>
    <w:rsid w:val="00934044"/>
    <w:rsid w:val="00934299"/>
    <w:rsid w:val="009342E7"/>
    <w:rsid w:val="0093441B"/>
    <w:rsid w:val="009345C9"/>
    <w:rsid w:val="00934645"/>
    <w:rsid w:val="009346CE"/>
    <w:rsid w:val="00934726"/>
    <w:rsid w:val="009347A0"/>
    <w:rsid w:val="00934878"/>
    <w:rsid w:val="00934885"/>
    <w:rsid w:val="00934890"/>
    <w:rsid w:val="00934916"/>
    <w:rsid w:val="00934986"/>
    <w:rsid w:val="009349B8"/>
    <w:rsid w:val="00934A75"/>
    <w:rsid w:val="00934BDC"/>
    <w:rsid w:val="00934CA5"/>
    <w:rsid w:val="00934D28"/>
    <w:rsid w:val="00934D30"/>
    <w:rsid w:val="00934D3E"/>
    <w:rsid w:val="00934E84"/>
    <w:rsid w:val="00934F1B"/>
    <w:rsid w:val="00934F8F"/>
    <w:rsid w:val="00935047"/>
    <w:rsid w:val="00935092"/>
    <w:rsid w:val="009351E9"/>
    <w:rsid w:val="009352E2"/>
    <w:rsid w:val="0093533B"/>
    <w:rsid w:val="009353FE"/>
    <w:rsid w:val="00935426"/>
    <w:rsid w:val="0093546F"/>
    <w:rsid w:val="009354EA"/>
    <w:rsid w:val="00935558"/>
    <w:rsid w:val="00935957"/>
    <w:rsid w:val="00935985"/>
    <w:rsid w:val="009359B7"/>
    <w:rsid w:val="00935A10"/>
    <w:rsid w:val="00935BC9"/>
    <w:rsid w:val="00935C67"/>
    <w:rsid w:val="00935D23"/>
    <w:rsid w:val="00935E10"/>
    <w:rsid w:val="00935E18"/>
    <w:rsid w:val="00935E82"/>
    <w:rsid w:val="00935E9D"/>
    <w:rsid w:val="00935EE9"/>
    <w:rsid w:val="00936008"/>
    <w:rsid w:val="00936017"/>
    <w:rsid w:val="00936059"/>
    <w:rsid w:val="00936077"/>
    <w:rsid w:val="0093607C"/>
    <w:rsid w:val="009361E9"/>
    <w:rsid w:val="0093622B"/>
    <w:rsid w:val="00936412"/>
    <w:rsid w:val="0093668E"/>
    <w:rsid w:val="00936754"/>
    <w:rsid w:val="00936773"/>
    <w:rsid w:val="009368BC"/>
    <w:rsid w:val="00936992"/>
    <w:rsid w:val="009369DF"/>
    <w:rsid w:val="009369F1"/>
    <w:rsid w:val="00936A6C"/>
    <w:rsid w:val="00936A76"/>
    <w:rsid w:val="00936B60"/>
    <w:rsid w:val="00936B71"/>
    <w:rsid w:val="00936BB9"/>
    <w:rsid w:val="00936C75"/>
    <w:rsid w:val="00936DBE"/>
    <w:rsid w:val="00936E38"/>
    <w:rsid w:val="00936E41"/>
    <w:rsid w:val="00936E85"/>
    <w:rsid w:val="00936E9D"/>
    <w:rsid w:val="00936F4E"/>
    <w:rsid w:val="009370A8"/>
    <w:rsid w:val="00937155"/>
    <w:rsid w:val="00937160"/>
    <w:rsid w:val="00937322"/>
    <w:rsid w:val="009373DE"/>
    <w:rsid w:val="009373F3"/>
    <w:rsid w:val="00937403"/>
    <w:rsid w:val="0093742C"/>
    <w:rsid w:val="0093762B"/>
    <w:rsid w:val="0093766C"/>
    <w:rsid w:val="0093768E"/>
    <w:rsid w:val="0093780A"/>
    <w:rsid w:val="0093783C"/>
    <w:rsid w:val="00937B1B"/>
    <w:rsid w:val="00937D2D"/>
    <w:rsid w:val="00937E55"/>
    <w:rsid w:val="00937EB1"/>
    <w:rsid w:val="00937F00"/>
    <w:rsid w:val="00937F75"/>
    <w:rsid w:val="00937F7A"/>
    <w:rsid w:val="00940084"/>
    <w:rsid w:val="0094010A"/>
    <w:rsid w:val="00940145"/>
    <w:rsid w:val="00940208"/>
    <w:rsid w:val="0094021B"/>
    <w:rsid w:val="0094022E"/>
    <w:rsid w:val="0094027B"/>
    <w:rsid w:val="009403C4"/>
    <w:rsid w:val="00940493"/>
    <w:rsid w:val="009404DB"/>
    <w:rsid w:val="009405A6"/>
    <w:rsid w:val="0094070C"/>
    <w:rsid w:val="009407A9"/>
    <w:rsid w:val="009408F4"/>
    <w:rsid w:val="00940905"/>
    <w:rsid w:val="00940947"/>
    <w:rsid w:val="00940A0E"/>
    <w:rsid w:val="00940ABB"/>
    <w:rsid w:val="00940AE3"/>
    <w:rsid w:val="00940AE8"/>
    <w:rsid w:val="00940AED"/>
    <w:rsid w:val="00940B44"/>
    <w:rsid w:val="00940B66"/>
    <w:rsid w:val="00940B73"/>
    <w:rsid w:val="00940C1E"/>
    <w:rsid w:val="00940C43"/>
    <w:rsid w:val="00940D61"/>
    <w:rsid w:val="00940DF5"/>
    <w:rsid w:val="00940E76"/>
    <w:rsid w:val="00940E9E"/>
    <w:rsid w:val="00940F0B"/>
    <w:rsid w:val="00940FF8"/>
    <w:rsid w:val="00941015"/>
    <w:rsid w:val="00941051"/>
    <w:rsid w:val="00941130"/>
    <w:rsid w:val="0094113A"/>
    <w:rsid w:val="00941417"/>
    <w:rsid w:val="00941453"/>
    <w:rsid w:val="009414F0"/>
    <w:rsid w:val="0094159B"/>
    <w:rsid w:val="00941832"/>
    <w:rsid w:val="0094188E"/>
    <w:rsid w:val="0094191F"/>
    <w:rsid w:val="00941A02"/>
    <w:rsid w:val="00941A23"/>
    <w:rsid w:val="00941A4F"/>
    <w:rsid w:val="00941AB4"/>
    <w:rsid w:val="00941AD0"/>
    <w:rsid w:val="00941AF1"/>
    <w:rsid w:val="00941B15"/>
    <w:rsid w:val="00941CC1"/>
    <w:rsid w:val="00941EAD"/>
    <w:rsid w:val="00941EE1"/>
    <w:rsid w:val="00941FF0"/>
    <w:rsid w:val="00942220"/>
    <w:rsid w:val="0094239E"/>
    <w:rsid w:val="009423C8"/>
    <w:rsid w:val="00942454"/>
    <w:rsid w:val="00942498"/>
    <w:rsid w:val="00942621"/>
    <w:rsid w:val="00942665"/>
    <w:rsid w:val="0094268A"/>
    <w:rsid w:val="009426D0"/>
    <w:rsid w:val="009426DF"/>
    <w:rsid w:val="00942734"/>
    <w:rsid w:val="00942792"/>
    <w:rsid w:val="009428F8"/>
    <w:rsid w:val="009429E7"/>
    <w:rsid w:val="00942A03"/>
    <w:rsid w:val="00942B77"/>
    <w:rsid w:val="00942C51"/>
    <w:rsid w:val="00942D19"/>
    <w:rsid w:val="00942DDD"/>
    <w:rsid w:val="00942E59"/>
    <w:rsid w:val="00942EA8"/>
    <w:rsid w:val="0094301A"/>
    <w:rsid w:val="009430AC"/>
    <w:rsid w:val="009430C7"/>
    <w:rsid w:val="009430FC"/>
    <w:rsid w:val="009432B0"/>
    <w:rsid w:val="009432EC"/>
    <w:rsid w:val="00943355"/>
    <w:rsid w:val="009434F3"/>
    <w:rsid w:val="0094353C"/>
    <w:rsid w:val="00943560"/>
    <w:rsid w:val="009435BA"/>
    <w:rsid w:val="0094361F"/>
    <w:rsid w:val="009436B6"/>
    <w:rsid w:val="0094371F"/>
    <w:rsid w:val="009437A5"/>
    <w:rsid w:val="0094382B"/>
    <w:rsid w:val="0094386D"/>
    <w:rsid w:val="00943919"/>
    <w:rsid w:val="009439ED"/>
    <w:rsid w:val="00943AE7"/>
    <w:rsid w:val="00943AEB"/>
    <w:rsid w:val="00943AFB"/>
    <w:rsid w:val="00943B0A"/>
    <w:rsid w:val="00943BD3"/>
    <w:rsid w:val="00943C20"/>
    <w:rsid w:val="00943D5D"/>
    <w:rsid w:val="00943EB6"/>
    <w:rsid w:val="009440EF"/>
    <w:rsid w:val="009440F7"/>
    <w:rsid w:val="0094414E"/>
    <w:rsid w:val="00944255"/>
    <w:rsid w:val="00944286"/>
    <w:rsid w:val="009443C8"/>
    <w:rsid w:val="00944507"/>
    <w:rsid w:val="00944514"/>
    <w:rsid w:val="0094457D"/>
    <w:rsid w:val="009445A7"/>
    <w:rsid w:val="0094462F"/>
    <w:rsid w:val="00944689"/>
    <w:rsid w:val="009447CB"/>
    <w:rsid w:val="009447F7"/>
    <w:rsid w:val="009447FB"/>
    <w:rsid w:val="0094487D"/>
    <w:rsid w:val="00944998"/>
    <w:rsid w:val="00944A23"/>
    <w:rsid w:val="00944C09"/>
    <w:rsid w:val="00944C30"/>
    <w:rsid w:val="00944C48"/>
    <w:rsid w:val="00944CDC"/>
    <w:rsid w:val="00944ED3"/>
    <w:rsid w:val="00944FE2"/>
    <w:rsid w:val="00945048"/>
    <w:rsid w:val="00945057"/>
    <w:rsid w:val="00945074"/>
    <w:rsid w:val="0094515D"/>
    <w:rsid w:val="009451AB"/>
    <w:rsid w:val="009452E7"/>
    <w:rsid w:val="009452F7"/>
    <w:rsid w:val="00945372"/>
    <w:rsid w:val="00945604"/>
    <w:rsid w:val="0094563E"/>
    <w:rsid w:val="009457D2"/>
    <w:rsid w:val="009457EF"/>
    <w:rsid w:val="00945833"/>
    <w:rsid w:val="0094584D"/>
    <w:rsid w:val="009458E2"/>
    <w:rsid w:val="00945AE4"/>
    <w:rsid w:val="00945AF9"/>
    <w:rsid w:val="00945B94"/>
    <w:rsid w:val="00945D0D"/>
    <w:rsid w:val="00945D12"/>
    <w:rsid w:val="00945D6A"/>
    <w:rsid w:val="00945D94"/>
    <w:rsid w:val="00945FF2"/>
    <w:rsid w:val="00946073"/>
    <w:rsid w:val="009460AB"/>
    <w:rsid w:val="009461D8"/>
    <w:rsid w:val="0094627B"/>
    <w:rsid w:val="009462A4"/>
    <w:rsid w:val="00946361"/>
    <w:rsid w:val="00946654"/>
    <w:rsid w:val="00946845"/>
    <w:rsid w:val="00946900"/>
    <w:rsid w:val="00946BEE"/>
    <w:rsid w:val="00946C24"/>
    <w:rsid w:val="00946C89"/>
    <w:rsid w:val="00946CA3"/>
    <w:rsid w:val="00946DEC"/>
    <w:rsid w:val="00946E27"/>
    <w:rsid w:val="00946E32"/>
    <w:rsid w:val="00946E47"/>
    <w:rsid w:val="00946EB9"/>
    <w:rsid w:val="00947050"/>
    <w:rsid w:val="0094712D"/>
    <w:rsid w:val="00947173"/>
    <w:rsid w:val="009472CA"/>
    <w:rsid w:val="009474C2"/>
    <w:rsid w:val="00947655"/>
    <w:rsid w:val="0094773A"/>
    <w:rsid w:val="009478A5"/>
    <w:rsid w:val="009478C0"/>
    <w:rsid w:val="009479BC"/>
    <w:rsid w:val="009479CE"/>
    <w:rsid w:val="009479EF"/>
    <w:rsid w:val="00947A27"/>
    <w:rsid w:val="00947A28"/>
    <w:rsid w:val="00947A5F"/>
    <w:rsid w:val="00947B1D"/>
    <w:rsid w:val="00947C76"/>
    <w:rsid w:val="00947C79"/>
    <w:rsid w:val="00947CA7"/>
    <w:rsid w:val="00947DFB"/>
    <w:rsid w:val="00947E5E"/>
    <w:rsid w:val="00947F96"/>
    <w:rsid w:val="0095004E"/>
    <w:rsid w:val="0095007A"/>
    <w:rsid w:val="009500E4"/>
    <w:rsid w:val="00950169"/>
    <w:rsid w:val="00950244"/>
    <w:rsid w:val="009502B7"/>
    <w:rsid w:val="009502F1"/>
    <w:rsid w:val="009503DB"/>
    <w:rsid w:val="0095044E"/>
    <w:rsid w:val="00950502"/>
    <w:rsid w:val="00950512"/>
    <w:rsid w:val="00950549"/>
    <w:rsid w:val="00950562"/>
    <w:rsid w:val="00950598"/>
    <w:rsid w:val="009505CC"/>
    <w:rsid w:val="00950797"/>
    <w:rsid w:val="00950851"/>
    <w:rsid w:val="00950964"/>
    <w:rsid w:val="009509B8"/>
    <w:rsid w:val="00950A41"/>
    <w:rsid w:val="00950AC9"/>
    <w:rsid w:val="00950B22"/>
    <w:rsid w:val="00950B58"/>
    <w:rsid w:val="00950B6A"/>
    <w:rsid w:val="00950C63"/>
    <w:rsid w:val="00950C6F"/>
    <w:rsid w:val="00950D0D"/>
    <w:rsid w:val="00950E2E"/>
    <w:rsid w:val="00950EAF"/>
    <w:rsid w:val="00950F56"/>
    <w:rsid w:val="00950FA2"/>
    <w:rsid w:val="00950FCC"/>
    <w:rsid w:val="0095148D"/>
    <w:rsid w:val="0095156E"/>
    <w:rsid w:val="00951598"/>
    <w:rsid w:val="0095168F"/>
    <w:rsid w:val="009517CD"/>
    <w:rsid w:val="00951820"/>
    <w:rsid w:val="0095183E"/>
    <w:rsid w:val="00951850"/>
    <w:rsid w:val="00951941"/>
    <w:rsid w:val="009519B9"/>
    <w:rsid w:val="00951B05"/>
    <w:rsid w:val="00951B27"/>
    <w:rsid w:val="00951B36"/>
    <w:rsid w:val="00951BD4"/>
    <w:rsid w:val="00951FA4"/>
    <w:rsid w:val="009520A9"/>
    <w:rsid w:val="00952279"/>
    <w:rsid w:val="00952291"/>
    <w:rsid w:val="009522B9"/>
    <w:rsid w:val="0095236A"/>
    <w:rsid w:val="0095244A"/>
    <w:rsid w:val="009524A1"/>
    <w:rsid w:val="009524AB"/>
    <w:rsid w:val="0095253B"/>
    <w:rsid w:val="009525E5"/>
    <w:rsid w:val="0095262C"/>
    <w:rsid w:val="00952760"/>
    <w:rsid w:val="0095276F"/>
    <w:rsid w:val="009527A8"/>
    <w:rsid w:val="00952805"/>
    <w:rsid w:val="009528D3"/>
    <w:rsid w:val="0095292D"/>
    <w:rsid w:val="00952954"/>
    <w:rsid w:val="0095298E"/>
    <w:rsid w:val="00952B54"/>
    <w:rsid w:val="00952B68"/>
    <w:rsid w:val="00952C02"/>
    <w:rsid w:val="00952C2B"/>
    <w:rsid w:val="00952D82"/>
    <w:rsid w:val="00952DE6"/>
    <w:rsid w:val="00952E3F"/>
    <w:rsid w:val="00952F09"/>
    <w:rsid w:val="00952FAF"/>
    <w:rsid w:val="0095305D"/>
    <w:rsid w:val="0095306A"/>
    <w:rsid w:val="009530E7"/>
    <w:rsid w:val="00953118"/>
    <w:rsid w:val="00953169"/>
    <w:rsid w:val="00953194"/>
    <w:rsid w:val="009531B2"/>
    <w:rsid w:val="009531FC"/>
    <w:rsid w:val="0095324F"/>
    <w:rsid w:val="009532AE"/>
    <w:rsid w:val="00953332"/>
    <w:rsid w:val="00953364"/>
    <w:rsid w:val="00953430"/>
    <w:rsid w:val="0095373C"/>
    <w:rsid w:val="009537A6"/>
    <w:rsid w:val="009537FA"/>
    <w:rsid w:val="00953855"/>
    <w:rsid w:val="009538A1"/>
    <w:rsid w:val="009538FA"/>
    <w:rsid w:val="009539BD"/>
    <w:rsid w:val="00953A6C"/>
    <w:rsid w:val="00953B20"/>
    <w:rsid w:val="00953B70"/>
    <w:rsid w:val="00953B82"/>
    <w:rsid w:val="00953BD6"/>
    <w:rsid w:val="00953BE0"/>
    <w:rsid w:val="00953BF5"/>
    <w:rsid w:val="00953D94"/>
    <w:rsid w:val="00953E4C"/>
    <w:rsid w:val="00953ED4"/>
    <w:rsid w:val="00953F53"/>
    <w:rsid w:val="00953FF0"/>
    <w:rsid w:val="009541B9"/>
    <w:rsid w:val="009542E5"/>
    <w:rsid w:val="009543D5"/>
    <w:rsid w:val="009544FF"/>
    <w:rsid w:val="00954603"/>
    <w:rsid w:val="00954713"/>
    <w:rsid w:val="00954760"/>
    <w:rsid w:val="00954961"/>
    <w:rsid w:val="00954B0F"/>
    <w:rsid w:val="00954B99"/>
    <w:rsid w:val="00954C6E"/>
    <w:rsid w:val="00954D17"/>
    <w:rsid w:val="00954F2E"/>
    <w:rsid w:val="0095510A"/>
    <w:rsid w:val="0095531F"/>
    <w:rsid w:val="00955491"/>
    <w:rsid w:val="009554E1"/>
    <w:rsid w:val="009556A5"/>
    <w:rsid w:val="0095576A"/>
    <w:rsid w:val="009557A3"/>
    <w:rsid w:val="0095581B"/>
    <w:rsid w:val="009558BE"/>
    <w:rsid w:val="00955A9C"/>
    <w:rsid w:val="00955B31"/>
    <w:rsid w:val="00955BF8"/>
    <w:rsid w:val="00955C3F"/>
    <w:rsid w:val="00955C73"/>
    <w:rsid w:val="00955CFB"/>
    <w:rsid w:val="00955D22"/>
    <w:rsid w:val="00955D27"/>
    <w:rsid w:val="00955DC3"/>
    <w:rsid w:val="00955F20"/>
    <w:rsid w:val="00955F97"/>
    <w:rsid w:val="009560A3"/>
    <w:rsid w:val="009561D2"/>
    <w:rsid w:val="009563E7"/>
    <w:rsid w:val="009563EA"/>
    <w:rsid w:val="009564E5"/>
    <w:rsid w:val="00956551"/>
    <w:rsid w:val="009565B0"/>
    <w:rsid w:val="009565F1"/>
    <w:rsid w:val="00956613"/>
    <w:rsid w:val="0095662E"/>
    <w:rsid w:val="009566F3"/>
    <w:rsid w:val="009566FD"/>
    <w:rsid w:val="0095675C"/>
    <w:rsid w:val="009567EC"/>
    <w:rsid w:val="00956869"/>
    <w:rsid w:val="009568F9"/>
    <w:rsid w:val="009569D5"/>
    <w:rsid w:val="009569F6"/>
    <w:rsid w:val="00956E6A"/>
    <w:rsid w:val="0095705E"/>
    <w:rsid w:val="00957061"/>
    <w:rsid w:val="0095714A"/>
    <w:rsid w:val="009571E2"/>
    <w:rsid w:val="009572D8"/>
    <w:rsid w:val="0095732A"/>
    <w:rsid w:val="0095738F"/>
    <w:rsid w:val="00957393"/>
    <w:rsid w:val="009573A0"/>
    <w:rsid w:val="0095745A"/>
    <w:rsid w:val="009574F2"/>
    <w:rsid w:val="009575A0"/>
    <w:rsid w:val="0095766C"/>
    <w:rsid w:val="009576B2"/>
    <w:rsid w:val="009576C6"/>
    <w:rsid w:val="0095770B"/>
    <w:rsid w:val="009577FA"/>
    <w:rsid w:val="00957867"/>
    <w:rsid w:val="009578A8"/>
    <w:rsid w:val="00957901"/>
    <w:rsid w:val="00957935"/>
    <w:rsid w:val="00957983"/>
    <w:rsid w:val="009579DB"/>
    <w:rsid w:val="00957A13"/>
    <w:rsid w:val="00957A84"/>
    <w:rsid w:val="00957B51"/>
    <w:rsid w:val="00957B72"/>
    <w:rsid w:val="00957BFF"/>
    <w:rsid w:val="00957CBC"/>
    <w:rsid w:val="00957D89"/>
    <w:rsid w:val="00957D9C"/>
    <w:rsid w:val="00957E32"/>
    <w:rsid w:val="00957ECD"/>
    <w:rsid w:val="00960141"/>
    <w:rsid w:val="009601CC"/>
    <w:rsid w:val="009602DF"/>
    <w:rsid w:val="0096035A"/>
    <w:rsid w:val="00960393"/>
    <w:rsid w:val="009603A2"/>
    <w:rsid w:val="009603A4"/>
    <w:rsid w:val="009603D3"/>
    <w:rsid w:val="00960442"/>
    <w:rsid w:val="009604E5"/>
    <w:rsid w:val="0096074C"/>
    <w:rsid w:val="009607D1"/>
    <w:rsid w:val="009608BB"/>
    <w:rsid w:val="00960953"/>
    <w:rsid w:val="009609EC"/>
    <w:rsid w:val="00960AAE"/>
    <w:rsid w:val="00960ACB"/>
    <w:rsid w:val="00960AEF"/>
    <w:rsid w:val="00960B7E"/>
    <w:rsid w:val="00960DBB"/>
    <w:rsid w:val="00960E44"/>
    <w:rsid w:val="00960F2D"/>
    <w:rsid w:val="00961184"/>
    <w:rsid w:val="009611C7"/>
    <w:rsid w:val="009612E0"/>
    <w:rsid w:val="00961322"/>
    <w:rsid w:val="00961349"/>
    <w:rsid w:val="00961350"/>
    <w:rsid w:val="009613BF"/>
    <w:rsid w:val="009613F8"/>
    <w:rsid w:val="0096145C"/>
    <w:rsid w:val="00961502"/>
    <w:rsid w:val="00961679"/>
    <w:rsid w:val="009616FC"/>
    <w:rsid w:val="00961781"/>
    <w:rsid w:val="009618A2"/>
    <w:rsid w:val="00961984"/>
    <w:rsid w:val="00961987"/>
    <w:rsid w:val="00961ACB"/>
    <w:rsid w:val="00961AD7"/>
    <w:rsid w:val="00961B39"/>
    <w:rsid w:val="00961DBF"/>
    <w:rsid w:val="00961E37"/>
    <w:rsid w:val="00961E4A"/>
    <w:rsid w:val="00961E79"/>
    <w:rsid w:val="00961EE1"/>
    <w:rsid w:val="00961F4F"/>
    <w:rsid w:val="00961FD0"/>
    <w:rsid w:val="00961FF2"/>
    <w:rsid w:val="00961FFB"/>
    <w:rsid w:val="009621D7"/>
    <w:rsid w:val="0096220B"/>
    <w:rsid w:val="009622D1"/>
    <w:rsid w:val="00962511"/>
    <w:rsid w:val="0096251B"/>
    <w:rsid w:val="00962648"/>
    <w:rsid w:val="00962706"/>
    <w:rsid w:val="00962761"/>
    <w:rsid w:val="00962902"/>
    <w:rsid w:val="00962909"/>
    <w:rsid w:val="00962946"/>
    <w:rsid w:val="009629AE"/>
    <w:rsid w:val="009629B7"/>
    <w:rsid w:val="00962A11"/>
    <w:rsid w:val="00962AD9"/>
    <w:rsid w:val="00962B2D"/>
    <w:rsid w:val="00962BF0"/>
    <w:rsid w:val="00962C61"/>
    <w:rsid w:val="00962D26"/>
    <w:rsid w:val="00962F31"/>
    <w:rsid w:val="00962F76"/>
    <w:rsid w:val="00963002"/>
    <w:rsid w:val="0096300D"/>
    <w:rsid w:val="009630C1"/>
    <w:rsid w:val="0096325D"/>
    <w:rsid w:val="009632B1"/>
    <w:rsid w:val="00963472"/>
    <w:rsid w:val="009634AC"/>
    <w:rsid w:val="009634CC"/>
    <w:rsid w:val="00963518"/>
    <w:rsid w:val="009635C8"/>
    <w:rsid w:val="00963627"/>
    <w:rsid w:val="00963768"/>
    <w:rsid w:val="009637BE"/>
    <w:rsid w:val="009638F1"/>
    <w:rsid w:val="00963952"/>
    <w:rsid w:val="0096397C"/>
    <w:rsid w:val="00963AD8"/>
    <w:rsid w:val="00963B24"/>
    <w:rsid w:val="00963B8C"/>
    <w:rsid w:val="00963C66"/>
    <w:rsid w:val="00963C6E"/>
    <w:rsid w:val="00963D5A"/>
    <w:rsid w:val="00963F8E"/>
    <w:rsid w:val="00963FE3"/>
    <w:rsid w:val="0096401F"/>
    <w:rsid w:val="00964109"/>
    <w:rsid w:val="00964175"/>
    <w:rsid w:val="00964313"/>
    <w:rsid w:val="009643BA"/>
    <w:rsid w:val="00964477"/>
    <w:rsid w:val="009644A0"/>
    <w:rsid w:val="009644DF"/>
    <w:rsid w:val="00964588"/>
    <w:rsid w:val="009645A3"/>
    <w:rsid w:val="009645C9"/>
    <w:rsid w:val="009645E9"/>
    <w:rsid w:val="00964694"/>
    <w:rsid w:val="009646B2"/>
    <w:rsid w:val="00964759"/>
    <w:rsid w:val="009648A5"/>
    <w:rsid w:val="0096491C"/>
    <w:rsid w:val="009649E6"/>
    <w:rsid w:val="00964B87"/>
    <w:rsid w:val="00964BFC"/>
    <w:rsid w:val="00964C47"/>
    <w:rsid w:val="00964C7C"/>
    <w:rsid w:val="00964D60"/>
    <w:rsid w:val="00964DD6"/>
    <w:rsid w:val="00964E3C"/>
    <w:rsid w:val="00964E8A"/>
    <w:rsid w:val="00964EC3"/>
    <w:rsid w:val="00964F25"/>
    <w:rsid w:val="00964F50"/>
    <w:rsid w:val="009650DF"/>
    <w:rsid w:val="009651A1"/>
    <w:rsid w:val="0096521A"/>
    <w:rsid w:val="0096527F"/>
    <w:rsid w:val="0096528F"/>
    <w:rsid w:val="009652EA"/>
    <w:rsid w:val="009652EE"/>
    <w:rsid w:val="009654A3"/>
    <w:rsid w:val="009654F3"/>
    <w:rsid w:val="00965522"/>
    <w:rsid w:val="009655C3"/>
    <w:rsid w:val="0096565A"/>
    <w:rsid w:val="00965681"/>
    <w:rsid w:val="00965778"/>
    <w:rsid w:val="009657D5"/>
    <w:rsid w:val="00965909"/>
    <w:rsid w:val="00965A58"/>
    <w:rsid w:val="00965AF8"/>
    <w:rsid w:val="00965B02"/>
    <w:rsid w:val="00965D1F"/>
    <w:rsid w:val="00965D94"/>
    <w:rsid w:val="00965E04"/>
    <w:rsid w:val="00965E77"/>
    <w:rsid w:val="00965FBC"/>
    <w:rsid w:val="00965FBE"/>
    <w:rsid w:val="00966140"/>
    <w:rsid w:val="00966174"/>
    <w:rsid w:val="00966232"/>
    <w:rsid w:val="009662BB"/>
    <w:rsid w:val="009662D2"/>
    <w:rsid w:val="0096642F"/>
    <w:rsid w:val="00966463"/>
    <w:rsid w:val="0096648F"/>
    <w:rsid w:val="009665CF"/>
    <w:rsid w:val="00966673"/>
    <w:rsid w:val="009666A3"/>
    <w:rsid w:val="00966854"/>
    <w:rsid w:val="009668DF"/>
    <w:rsid w:val="009668E1"/>
    <w:rsid w:val="0096691F"/>
    <w:rsid w:val="00966937"/>
    <w:rsid w:val="009669BA"/>
    <w:rsid w:val="00966A12"/>
    <w:rsid w:val="00966A96"/>
    <w:rsid w:val="00966AAC"/>
    <w:rsid w:val="00966AB5"/>
    <w:rsid w:val="00966B59"/>
    <w:rsid w:val="00966CB7"/>
    <w:rsid w:val="00966D43"/>
    <w:rsid w:val="00966D8B"/>
    <w:rsid w:val="00966E8D"/>
    <w:rsid w:val="00966EA1"/>
    <w:rsid w:val="00966EE3"/>
    <w:rsid w:val="00966FA9"/>
    <w:rsid w:val="00966FC5"/>
    <w:rsid w:val="00967016"/>
    <w:rsid w:val="009670CD"/>
    <w:rsid w:val="00967198"/>
    <w:rsid w:val="009671F8"/>
    <w:rsid w:val="00967283"/>
    <w:rsid w:val="00967486"/>
    <w:rsid w:val="009674D1"/>
    <w:rsid w:val="009674EA"/>
    <w:rsid w:val="00967539"/>
    <w:rsid w:val="009675DF"/>
    <w:rsid w:val="009675FB"/>
    <w:rsid w:val="009676D4"/>
    <w:rsid w:val="00967755"/>
    <w:rsid w:val="009677B9"/>
    <w:rsid w:val="00967996"/>
    <w:rsid w:val="00967AD8"/>
    <w:rsid w:val="00967BC8"/>
    <w:rsid w:val="00967BCB"/>
    <w:rsid w:val="00967D6D"/>
    <w:rsid w:val="00967DD0"/>
    <w:rsid w:val="00967F53"/>
    <w:rsid w:val="00967FE8"/>
    <w:rsid w:val="00970040"/>
    <w:rsid w:val="00970286"/>
    <w:rsid w:val="00970423"/>
    <w:rsid w:val="0097054F"/>
    <w:rsid w:val="009705FA"/>
    <w:rsid w:val="0097064E"/>
    <w:rsid w:val="0097071B"/>
    <w:rsid w:val="009707E4"/>
    <w:rsid w:val="00970801"/>
    <w:rsid w:val="00970809"/>
    <w:rsid w:val="009709BA"/>
    <w:rsid w:val="00970B7C"/>
    <w:rsid w:val="00970BB0"/>
    <w:rsid w:val="00970BCE"/>
    <w:rsid w:val="00970C0A"/>
    <w:rsid w:val="00970C41"/>
    <w:rsid w:val="00970C54"/>
    <w:rsid w:val="00970DF4"/>
    <w:rsid w:val="00971010"/>
    <w:rsid w:val="00971084"/>
    <w:rsid w:val="009711A3"/>
    <w:rsid w:val="009711A5"/>
    <w:rsid w:val="009711FD"/>
    <w:rsid w:val="009712C0"/>
    <w:rsid w:val="009713EF"/>
    <w:rsid w:val="0097151D"/>
    <w:rsid w:val="00971652"/>
    <w:rsid w:val="0097173D"/>
    <w:rsid w:val="00971758"/>
    <w:rsid w:val="009717B0"/>
    <w:rsid w:val="009717D1"/>
    <w:rsid w:val="00971808"/>
    <w:rsid w:val="00971812"/>
    <w:rsid w:val="00971857"/>
    <w:rsid w:val="00971858"/>
    <w:rsid w:val="00971882"/>
    <w:rsid w:val="009718BB"/>
    <w:rsid w:val="009718D8"/>
    <w:rsid w:val="0097193F"/>
    <w:rsid w:val="00971A5E"/>
    <w:rsid w:val="00971B6D"/>
    <w:rsid w:val="00971B76"/>
    <w:rsid w:val="00971BE0"/>
    <w:rsid w:val="00971CBB"/>
    <w:rsid w:val="00971E9C"/>
    <w:rsid w:val="00971F80"/>
    <w:rsid w:val="00971FB7"/>
    <w:rsid w:val="00971FCD"/>
    <w:rsid w:val="0097207B"/>
    <w:rsid w:val="009720D0"/>
    <w:rsid w:val="00972172"/>
    <w:rsid w:val="0097217B"/>
    <w:rsid w:val="009721B5"/>
    <w:rsid w:val="00972269"/>
    <w:rsid w:val="00972294"/>
    <w:rsid w:val="00972441"/>
    <w:rsid w:val="009724D4"/>
    <w:rsid w:val="009727ED"/>
    <w:rsid w:val="009728FF"/>
    <w:rsid w:val="00972957"/>
    <w:rsid w:val="00972A33"/>
    <w:rsid w:val="00972B61"/>
    <w:rsid w:val="00972BF8"/>
    <w:rsid w:val="00972DA2"/>
    <w:rsid w:val="00972E22"/>
    <w:rsid w:val="00973020"/>
    <w:rsid w:val="0097302F"/>
    <w:rsid w:val="00973095"/>
    <w:rsid w:val="0097309D"/>
    <w:rsid w:val="00973567"/>
    <w:rsid w:val="009735BA"/>
    <w:rsid w:val="009737B9"/>
    <w:rsid w:val="009737C1"/>
    <w:rsid w:val="009737D0"/>
    <w:rsid w:val="009737E6"/>
    <w:rsid w:val="009737F3"/>
    <w:rsid w:val="00973847"/>
    <w:rsid w:val="009739A4"/>
    <w:rsid w:val="00973B73"/>
    <w:rsid w:val="00973B96"/>
    <w:rsid w:val="00973C53"/>
    <w:rsid w:val="00973CD6"/>
    <w:rsid w:val="00973D30"/>
    <w:rsid w:val="00973D3E"/>
    <w:rsid w:val="00973D8E"/>
    <w:rsid w:val="00973DAF"/>
    <w:rsid w:val="00973E6E"/>
    <w:rsid w:val="00973E9B"/>
    <w:rsid w:val="00973FBA"/>
    <w:rsid w:val="00973FD6"/>
    <w:rsid w:val="00974071"/>
    <w:rsid w:val="0097410F"/>
    <w:rsid w:val="00974158"/>
    <w:rsid w:val="0097441F"/>
    <w:rsid w:val="00974499"/>
    <w:rsid w:val="00974525"/>
    <w:rsid w:val="00974590"/>
    <w:rsid w:val="0097461E"/>
    <w:rsid w:val="009746A7"/>
    <w:rsid w:val="009746C4"/>
    <w:rsid w:val="009747B8"/>
    <w:rsid w:val="00974855"/>
    <w:rsid w:val="00974873"/>
    <w:rsid w:val="009748F8"/>
    <w:rsid w:val="00974912"/>
    <w:rsid w:val="009749F4"/>
    <w:rsid w:val="00974A7E"/>
    <w:rsid w:val="00974AEB"/>
    <w:rsid w:val="00974B16"/>
    <w:rsid w:val="00974D62"/>
    <w:rsid w:val="00974E23"/>
    <w:rsid w:val="00974EAB"/>
    <w:rsid w:val="00974F2B"/>
    <w:rsid w:val="00974FCC"/>
    <w:rsid w:val="00974FD9"/>
    <w:rsid w:val="009750D2"/>
    <w:rsid w:val="00975121"/>
    <w:rsid w:val="009751D1"/>
    <w:rsid w:val="00975494"/>
    <w:rsid w:val="009754AE"/>
    <w:rsid w:val="009754F1"/>
    <w:rsid w:val="009755EC"/>
    <w:rsid w:val="0097566E"/>
    <w:rsid w:val="009757B6"/>
    <w:rsid w:val="009758A6"/>
    <w:rsid w:val="009758EB"/>
    <w:rsid w:val="00975950"/>
    <w:rsid w:val="00975B64"/>
    <w:rsid w:val="00975BEA"/>
    <w:rsid w:val="00975D17"/>
    <w:rsid w:val="00975EED"/>
    <w:rsid w:val="00975F01"/>
    <w:rsid w:val="00975F19"/>
    <w:rsid w:val="00975FBA"/>
    <w:rsid w:val="00975FF6"/>
    <w:rsid w:val="009760D5"/>
    <w:rsid w:val="00976113"/>
    <w:rsid w:val="00976390"/>
    <w:rsid w:val="0097642A"/>
    <w:rsid w:val="00976443"/>
    <w:rsid w:val="00976489"/>
    <w:rsid w:val="00976554"/>
    <w:rsid w:val="00976579"/>
    <w:rsid w:val="0097660D"/>
    <w:rsid w:val="009766D4"/>
    <w:rsid w:val="009767B3"/>
    <w:rsid w:val="00976861"/>
    <w:rsid w:val="00976967"/>
    <w:rsid w:val="00976ACD"/>
    <w:rsid w:val="00976ADF"/>
    <w:rsid w:val="00976C2F"/>
    <w:rsid w:val="00976CD3"/>
    <w:rsid w:val="00976D32"/>
    <w:rsid w:val="00976D9B"/>
    <w:rsid w:val="00976DFB"/>
    <w:rsid w:val="00976E01"/>
    <w:rsid w:val="00976ED8"/>
    <w:rsid w:val="00976EEF"/>
    <w:rsid w:val="00976EF5"/>
    <w:rsid w:val="00976FF7"/>
    <w:rsid w:val="00977087"/>
    <w:rsid w:val="00977239"/>
    <w:rsid w:val="009772A1"/>
    <w:rsid w:val="0097747F"/>
    <w:rsid w:val="009774B4"/>
    <w:rsid w:val="00977548"/>
    <w:rsid w:val="00977563"/>
    <w:rsid w:val="009775EF"/>
    <w:rsid w:val="0097762A"/>
    <w:rsid w:val="009777AE"/>
    <w:rsid w:val="00977A4A"/>
    <w:rsid w:val="00977B8E"/>
    <w:rsid w:val="00977B95"/>
    <w:rsid w:val="00977D1F"/>
    <w:rsid w:val="00977E38"/>
    <w:rsid w:val="009800FA"/>
    <w:rsid w:val="00980141"/>
    <w:rsid w:val="0098017E"/>
    <w:rsid w:val="0098019A"/>
    <w:rsid w:val="0098022F"/>
    <w:rsid w:val="009802A3"/>
    <w:rsid w:val="009802F8"/>
    <w:rsid w:val="009803C6"/>
    <w:rsid w:val="00980470"/>
    <w:rsid w:val="00980471"/>
    <w:rsid w:val="009806E1"/>
    <w:rsid w:val="00980747"/>
    <w:rsid w:val="0098074C"/>
    <w:rsid w:val="00980759"/>
    <w:rsid w:val="009808E9"/>
    <w:rsid w:val="00980925"/>
    <w:rsid w:val="0098094E"/>
    <w:rsid w:val="00980A48"/>
    <w:rsid w:val="00980AA7"/>
    <w:rsid w:val="00980B5B"/>
    <w:rsid w:val="00980C49"/>
    <w:rsid w:val="00980D69"/>
    <w:rsid w:val="00980EF9"/>
    <w:rsid w:val="00980F6F"/>
    <w:rsid w:val="009810C1"/>
    <w:rsid w:val="009811E2"/>
    <w:rsid w:val="009811FA"/>
    <w:rsid w:val="009812AC"/>
    <w:rsid w:val="009814F2"/>
    <w:rsid w:val="009814F5"/>
    <w:rsid w:val="0098160F"/>
    <w:rsid w:val="0098181E"/>
    <w:rsid w:val="0098187E"/>
    <w:rsid w:val="009818A5"/>
    <w:rsid w:val="009818F7"/>
    <w:rsid w:val="00981A2A"/>
    <w:rsid w:val="00981AB3"/>
    <w:rsid w:val="00981ACD"/>
    <w:rsid w:val="00981AE1"/>
    <w:rsid w:val="00981DAD"/>
    <w:rsid w:val="00981E01"/>
    <w:rsid w:val="00981FC5"/>
    <w:rsid w:val="0098210C"/>
    <w:rsid w:val="0098213C"/>
    <w:rsid w:val="009823C5"/>
    <w:rsid w:val="009824C9"/>
    <w:rsid w:val="009825C7"/>
    <w:rsid w:val="0098276E"/>
    <w:rsid w:val="0098279E"/>
    <w:rsid w:val="009827C5"/>
    <w:rsid w:val="009827FA"/>
    <w:rsid w:val="00982920"/>
    <w:rsid w:val="00982941"/>
    <w:rsid w:val="00982960"/>
    <w:rsid w:val="009829EA"/>
    <w:rsid w:val="00982B96"/>
    <w:rsid w:val="00982C12"/>
    <w:rsid w:val="00982C14"/>
    <w:rsid w:val="00982C9F"/>
    <w:rsid w:val="00982D5A"/>
    <w:rsid w:val="00982FA9"/>
    <w:rsid w:val="00983138"/>
    <w:rsid w:val="00983183"/>
    <w:rsid w:val="00983306"/>
    <w:rsid w:val="009833DE"/>
    <w:rsid w:val="009834AC"/>
    <w:rsid w:val="00983549"/>
    <w:rsid w:val="009835B5"/>
    <w:rsid w:val="0098369D"/>
    <w:rsid w:val="009836A0"/>
    <w:rsid w:val="009837D0"/>
    <w:rsid w:val="009837F0"/>
    <w:rsid w:val="009838A5"/>
    <w:rsid w:val="00983A09"/>
    <w:rsid w:val="00983A36"/>
    <w:rsid w:val="00983AE8"/>
    <w:rsid w:val="00983BC3"/>
    <w:rsid w:val="00983C24"/>
    <w:rsid w:val="00983CCB"/>
    <w:rsid w:val="00983D0F"/>
    <w:rsid w:val="00983F08"/>
    <w:rsid w:val="00984080"/>
    <w:rsid w:val="00984103"/>
    <w:rsid w:val="0098410C"/>
    <w:rsid w:val="009841B2"/>
    <w:rsid w:val="0098426D"/>
    <w:rsid w:val="009842A5"/>
    <w:rsid w:val="009843FD"/>
    <w:rsid w:val="0098441C"/>
    <w:rsid w:val="00984442"/>
    <w:rsid w:val="00984542"/>
    <w:rsid w:val="0098456F"/>
    <w:rsid w:val="009845FA"/>
    <w:rsid w:val="00984613"/>
    <w:rsid w:val="0098463D"/>
    <w:rsid w:val="009847C6"/>
    <w:rsid w:val="009847F0"/>
    <w:rsid w:val="009848BD"/>
    <w:rsid w:val="00984905"/>
    <w:rsid w:val="00984AEF"/>
    <w:rsid w:val="00984CC0"/>
    <w:rsid w:val="00984CC9"/>
    <w:rsid w:val="00985008"/>
    <w:rsid w:val="0098504F"/>
    <w:rsid w:val="00985276"/>
    <w:rsid w:val="00985291"/>
    <w:rsid w:val="009852B8"/>
    <w:rsid w:val="009852F0"/>
    <w:rsid w:val="00985327"/>
    <w:rsid w:val="00985394"/>
    <w:rsid w:val="00985564"/>
    <w:rsid w:val="009855C9"/>
    <w:rsid w:val="0098567A"/>
    <w:rsid w:val="00985697"/>
    <w:rsid w:val="009857B7"/>
    <w:rsid w:val="0098581A"/>
    <w:rsid w:val="00985868"/>
    <w:rsid w:val="009859B3"/>
    <w:rsid w:val="00985ADE"/>
    <w:rsid w:val="00985AF9"/>
    <w:rsid w:val="00985B26"/>
    <w:rsid w:val="00985C61"/>
    <w:rsid w:val="00985D1E"/>
    <w:rsid w:val="00985D89"/>
    <w:rsid w:val="00985E01"/>
    <w:rsid w:val="00985ED5"/>
    <w:rsid w:val="00985F58"/>
    <w:rsid w:val="009860DB"/>
    <w:rsid w:val="009860E1"/>
    <w:rsid w:val="009861F9"/>
    <w:rsid w:val="009862B4"/>
    <w:rsid w:val="00986339"/>
    <w:rsid w:val="0098633F"/>
    <w:rsid w:val="00986340"/>
    <w:rsid w:val="0098635F"/>
    <w:rsid w:val="009864F0"/>
    <w:rsid w:val="00986769"/>
    <w:rsid w:val="009867A3"/>
    <w:rsid w:val="00986808"/>
    <w:rsid w:val="00986820"/>
    <w:rsid w:val="009868DA"/>
    <w:rsid w:val="00986909"/>
    <w:rsid w:val="00986B0F"/>
    <w:rsid w:val="00986B50"/>
    <w:rsid w:val="00986B8D"/>
    <w:rsid w:val="00986BDF"/>
    <w:rsid w:val="00986DAD"/>
    <w:rsid w:val="00986F91"/>
    <w:rsid w:val="0098702D"/>
    <w:rsid w:val="0098725D"/>
    <w:rsid w:val="009873C4"/>
    <w:rsid w:val="00987454"/>
    <w:rsid w:val="009874F1"/>
    <w:rsid w:val="00987545"/>
    <w:rsid w:val="0098754E"/>
    <w:rsid w:val="009875A8"/>
    <w:rsid w:val="009875FB"/>
    <w:rsid w:val="00987607"/>
    <w:rsid w:val="0098762E"/>
    <w:rsid w:val="00987684"/>
    <w:rsid w:val="009876B2"/>
    <w:rsid w:val="00987801"/>
    <w:rsid w:val="00987AA4"/>
    <w:rsid w:val="00987B2A"/>
    <w:rsid w:val="00987B61"/>
    <w:rsid w:val="00987BD4"/>
    <w:rsid w:val="00987BFF"/>
    <w:rsid w:val="00987C0F"/>
    <w:rsid w:val="00987C72"/>
    <w:rsid w:val="00987CE0"/>
    <w:rsid w:val="00987D1D"/>
    <w:rsid w:val="00987DB9"/>
    <w:rsid w:val="00987E78"/>
    <w:rsid w:val="00987FC4"/>
    <w:rsid w:val="0098E22D"/>
    <w:rsid w:val="009901E7"/>
    <w:rsid w:val="0099028B"/>
    <w:rsid w:val="00990320"/>
    <w:rsid w:val="0099038E"/>
    <w:rsid w:val="00990475"/>
    <w:rsid w:val="009905A9"/>
    <w:rsid w:val="00990618"/>
    <w:rsid w:val="009907C4"/>
    <w:rsid w:val="009908DD"/>
    <w:rsid w:val="009908F0"/>
    <w:rsid w:val="00990955"/>
    <w:rsid w:val="0099097F"/>
    <w:rsid w:val="00990B11"/>
    <w:rsid w:val="00990C24"/>
    <w:rsid w:val="00990C47"/>
    <w:rsid w:val="00990C5C"/>
    <w:rsid w:val="00990C64"/>
    <w:rsid w:val="00990D6C"/>
    <w:rsid w:val="00990D88"/>
    <w:rsid w:val="00990E23"/>
    <w:rsid w:val="00990F2A"/>
    <w:rsid w:val="00991353"/>
    <w:rsid w:val="00991388"/>
    <w:rsid w:val="00991579"/>
    <w:rsid w:val="00991584"/>
    <w:rsid w:val="00991608"/>
    <w:rsid w:val="0099172F"/>
    <w:rsid w:val="00991787"/>
    <w:rsid w:val="009917C1"/>
    <w:rsid w:val="00991801"/>
    <w:rsid w:val="00991892"/>
    <w:rsid w:val="009918CF"/>
    <w:rsid w:val="0099198E"/>
    <w:rsid w:val="0099199C"/>
    <w:rsid w:val="00991AB7"/>
    <w:rsid w:val="00991BCB"/>
    <w:rsid w:val="00991C23"/>
    <w:rsid w:val="00991D05"/>
    <w:rsid w:val="00991D1E"/>
    <w:rsid w:val="00991E89"/>
    <w:rsid w:val="00991F89"/>
    <w:rsid w:val="0099202A"/>
    <w:rsid w:val="0099205D"/>
    <w:rsid w:val="00992121"/>
    <w:rsid w:val="00992185"/>
    <w:rsid w:val="0099220B"/>
    <w:rsid w:val="00992248"/>
    <w:rsid w:val="0099233D"/>
    <w:rsid w:val="009923C8"/>
    <w:rsid w:val="00992582"/>
    <w:rsid w:val="009925C0"/>
    <w:rsid w:val="009925C9"/>
    <w:rsid w:val="009925E4"/>
    <w:rsid w:val="009926D1"/>
    <w:rsid w:val="009927DA"/>
    <w:rsid w:val="00992897"/>
    <w:rsid w:val="00992953"/>
    <w:rsid w:val="009929C7"/>
    <w:rsid w:val="00992A3A"/>
    <w:rsid w:val="00992A9D"/>
    <w:rsid w:val="00992AB5"/>
    <w:rsid w:val="00992AF8"/>
    <w:rsid w:val="00992B97"/>
    <w:rsid w:val="00992BE5"/>
    <w:rsid w:val="00992C1B"/>
    <w:rsid w:val="00992C42"/>
    <w:rsid w:val="00992C48"/>
    <w:rsid w:val="00992CD1"/>
    <w:rsid w:val="00992CFA"/>
    <w:rsid w:val="00992EDE"/>
    <w:rsid w:val="0099316D"/>
    <w:rsid w:val="00993527"/>
    <w:rsid w:val="00993665"/>
    <w:rsid w:val="009936A2"/>
    <w:rsid w:val="009936FA"/>
    <w:rsid w:val="009937FF"/>
    <w:rsid w:val="00993A6A"/>
    <w:rsid w:val="00993AF7"/>
    <w:rsid w:val="00993B19"/>
    <w:rsid w:val="00993B99"/>
    <w:rsid w:val="00993B9A"/>
    <w:rsid w:val="00993E61"/>
    <w:rsid w:val="00993F88"/>
    <w:rsid w:val="00993FA0"/>
    <w:rsid w:val="00993FB7"/>
    <w:rsid w:val="00994142"/>
    <w:rsid w:val="009941CD"/>
    <w:rsid w:val="009941D5"/>
    <w:rsid w:val="009942E9"/>
    <w:rsid w:val="00994354"/>
    <w:rsid w:val="0099438A"/>
    <w:rsid w:val="0099440F"/>
    <w:rsid w:val="0099445B"/>
    <w:rsid w:val="00994482"/>
    <w:rsid w:val="00994501"/>
    <w:rsid w:val="0099461E"/>
    <w:rsid w:val="00994644"/>
    <w:rsid w:val="0099487E"/>
    <w:rsid w:val="009948CA"/>
    <w:rsid w:val="009948D2"/>
    <w:rsid w:val="00994A64"/>
    <w:rsid w:val="00994A9C"/>
    <w:rsid w:val="00994AB6"/>
    <w:rsid w:val="00994B2A"/>
    <w:rsid w:val="00994CF1"/>
    <w:rsid w:val="00994D24"/>
    <w:rsid w:val="00994FAB"/>
    <w:rsid w:val="00995004"/>
    <w:rsid w:val="00995006"/>
    <w:rsid w:val="0099503F"/>
    <w:rsid w:val="0099513B"/>
    <w:rsid w:val="00995195"/>
    <w:rsid w:val="00995208"/>
    <w:rsid w:val="00995211"/>
    <w:rsid w:val="009952AC"/>
    <w:rsid w:val="009952B6"/>
    <w:rsid w:val="009952C7"/>
    <w:rsid w:val="00995357"/>
    <w:rsid w:val="00995390"/>
    <w:rsid w:val="00995518"/>
    <w:rsid w:val="00995795"/>
    <w:rsid w:val="00995835"/>
    <w:rsid w:val="009959B1"/>
    <w:rsid w:val="009959DD"/>
    <w:rsid w:val="00995A4E"/>
    <w:rsid w:val="00995A71"/>
    <w:rsid w:val="00995B5A"/>
    <w:rsid w:val="00995BBC"/>
    <w:rsid w:val="00995CA1"/>
    <w:rsid w:val="00995D8B"/>
    <w:rsid w:val="00995EC8"/>
    <w:rsid w:val="00995F16"/>
    <w:rsid w:val="00995F37"/>
    <w:rsid w:val="00995FAF"/>
    <w:rsid w:val="00995FF5"/>
    <w:rsid w:val="00996005"/>
    <w:rsid w:val="009961F6"/>
    <w:rsid w:val="00996475"/>
    <w:rsid w:val="00996592"/>
    <w:rsid w:val="009965B3"/>
    <w:rsid w:val="009965B6"/>
    <w:rsid w:val="00996622"/>
    <w:rsid w:val="009967A2"/>
    <w:rsid w:val="009969CD"/>
    <w:rsid w:val="00996A74"/>
    <w:rsid w:val="00996A8B"/>
    <w:rsid w:val="00996B56"/>
    <w:rsid w:val="00996C2B"/>
    <w:rsid w:val="00996D3C"/>
    <w:rsid w:val="00996D44"/>
    <w:rsid w:val="00996D82"/>
    <w:rsid w:val="00996D91"/>
    <w:rsid w:val="00996DCC"/>
    <w:rsid w:val="00996EBD"/>
    <w:rsid w:val="00996F17"/>
    <w:rsid w:val="00996F94"/>
    <w:rsid w:val="00996F97"/>
    <w:rsid w:val="00997174"/>
    <w:rsid w:val="009974DD"/>
    <w:rsid w:val="009978CD"/>
    <w:rsid w:val="00997916"/>
    <w:rsid w:val="00997961"/>
    <w:rsid w:val="009979B1"/>
    <w:rsid w:val="00997AFC"/>
    <w:rsid w:val="00997B40"/>
    <w:rsid w:val="00997BD7"/>
    <w:rsid w:val="00997C20"/>
    <w:rsid w:val="00997CAB"/>
    <w:rsid w:val="00997D38"/>
    <w:rsid w:val="00997E12"/>
    <w:rsid w:val="00997E1C"/>
    <w:rsid w:val="009A02B0"/>
    <w:rsid w:val="009A02C1"/>
    <w:rsid w:val="009A02C7"/>
    <w:rsid w:val="009A0360"/>
    <w:rsid w:val="009A038D"/>
    <w:rsid w:val="009A0561"/>
    <w:rsid w:val="009A05C9"/>
    <w:rsid w:val="009A06D3"/>
    <w:rsid w:val="009A08FD"/>
    <w:rsid w:val="009A0979"/>
    <w:rsid w:val="009A09AB"/>
    <w:rsid w:val="009A0ACD"/>
    <w:rsid w:val="009A0AEC"/>
    <w:rsid w:val="009A0B43"/>
    <w:rsid w:val="009A0BD3"/>
    <w:rsid w:val="009A0C3C"/>
    <w:rsid w:val="009A0D9A"/>
    <w:rsid w:val="009A0E00"/>
    <w:rsid w:val="009A0E8E"/>
    <w:rsid w:val="009A0ED9"/>
    <w:rsid w:val="009A0EF7"/>
    <w:rsid w:val="009A1076"/>
    <w:rsid w:val="009A10FF"/>
    <w:rsid w:val="009A1109"/>
    <w:rsid w:val="009A116B"/>
    <w:rsid w:val="009A11B3"/>
    <w:rsid w:val="009A120F"/>
    <w:rsid w:val="009A138D"/>
    <w:rsid w:val="009A143B"/>
    <w:rsid w:val="009A14D5"/>
    <w:rsid w:val="009A14E5"/>
    <w:rsid w:val="009A1574"/>
    <w:rsid w:val="009A15AA"/>
    <w:rsid w:val="009A1612"/>
    <w:rsid w:val="009A16BB"/>
    <w:rsid w:val="009A170F"/>
    <w:rsid w:val="009A175D"/>
    <w:rsid w:val="009A186A"/>
    <w:rsid w:val="009A18A0"/>
    <w:rsid w:val="009A18BD"/>
    <w:rsid w:val="009A1941"/>
    <w:rsid w:val="009A19C4"/>
    <w:rsid w:val="009A1A66"/>
    <w:rsid w:val="009A1AC1"/>
    <w:rsid w:val="009A1B93"/>
    <w:rsid w:val="009A1C5A"/>
    <w:rsid w:val="009A1D05"/>
    <w:rsid w:val="009A1DCF"/>
    <w:rsid w:val="009A1E20"/>
    <w:rsid w:val="009A1EF0"/>
    <w:rsid w:val="009A1F00"/>
    <w:rsid w:val="009A1F48"/>
    <w:rsid w:val="009A202C"/>
    <w:rsid w:val="009A20CC"/>
    <w:rsid w:val="009A21B7"/>
    <w:rsid w:val="009A232E"/>
    <w:rsid w:val="009A24BB"/>
    <w:rsid w:val="009A2549"/>
    <w:rsid w:val="009A254D"/>
    <w:rsid w:val="009A256A"/>
    <w:rsid w:val="009A26D3"/>
    <w:rsid w:val="009A273E"/>
    <w:rsid w:val="009A27F7"/>
    <w:rsid w:val="009A280F"/>
    <w:rsid w:val="009A291A"/>
    <w:rsid w:val="009A2985"/>
    <w:rsid w:val="009A29D0"/>
    <w:rsid w:val="009A2AA6"/>
    <w:rsid w:val="009A2AE5"/>
    <w:rsid w:val="009A2BFD"/>
    <w:rsid w:val="009A2C20"/>
    <w:rsid w:val="009A2D18"/>
    <w:rsid w:val="009A2DC1"/>
    <w:rsid w:val="009A2DC2"/>
    <w:rsid w:val="009A2F2A"/>
    <w:rsid w:val="009A2FE7"/>
    <w:rsid w:val="009A329F"/>
    <w:rsid w:val="009A3317"/>
    <w:rsid w:val="009A333A"/>
    <w:rsid w:val="009A342B"/>
    <w:rsid w:val="009A3535"/>
    <w:rsid w:val="009A3546"/>
    <w:rsid w:val="009A365F"/>
    <w:rsid w:val="009A3795"/>
    <w:rsid w:val="009A3910"/>
    <w:rsid w:val="009A397C"/>
    <w:rsid w:val="009A3A20"/>
    <w:rsid w:val="009A3ABC"/>
    <w:rsid w:val="009A3B7D"/>
    <w:rsid w:val="009A3BC9"/>
    <w:rsid w:val="009A3C7C"/>
    <w:rsid w:val="009A3CB7"/>
    <w:rsid w:val="009A3CEA"/>
    <w:rsid w:val="009A3CFB"/>
    <w:rsid w:val="009A3D1A"/>
    <w:rsid w:val="009A3E50"/>
    <w:rsid w:val="009A3E99"/>
    <w:rsid w:val="009A3FA1"/>
    <w:rsid w:val="009A3FBD"/>
    <w:rsid w:val="009A417C"/>
    <w:rsid w:val="009A41D1"/>
    <w:rsid w:val="009A4202"/>
    <w:rsid w:val="009A4254"/>
    <w:rsid w:val="009A42AD"/>
    <w:rsid w:val="009A42D0"/>
    <w:rsid w:val="009A4532"/>
    <w:rsid w:val="009A4550"/>
    <w:rsid w:val="009A458B"/>
    <w:rsid w:val="009A45D2"/>
    <w:rsid w:val="009A465F"/>
    <w:rsid w:val="009A4814"/>
    <w:rsid w:val="009A4977"/>
    <w:rsid w:val="009A4A1D"/>
    <w:rsid w:val="009A4C94"/>
    <w:rsid w:val="009A4CC0"/>
    <w:rsid w:val="009A4D5E"/>
    <w:rsid w:val="009A4DA5"/>
    <w:rsid w:val="009A4DB6"/>
    <w:rsid w:val="009A4DF8"/>
    <w:rsid w:val="009A4E1B"/>
    <w:rsid w:val="009A4F88"/>
    <w:rsid w:val="009A4FDF"/>
    <w:rsid w:val="009A5054"/>
    <w:rsid w:val="009A516D"/>
    <w:rsid w:val="009A5200"/>
    <w:rsid w:val="009A52C5"/>
    <w:rsid w:val="009A5339"/>
    <w:rsid w:val="009A5363"/>
    <w:rsid w:val="009A5379"/>
    <w:rsid w:val="009A5381"/>
    <w:rsid w:val="009A557E"/>
    <w:rsid w:val="009A5609"/>
    <w:rsid w:val="009A566A"/>
    <w:rsid w:val="009A57C5"/>
    <w:rsid w:val="009A57F3"/>
    <w:rsid w:val="009A5820"/>
    <w:rsid w:val="009A58B4"/>
    <w:rsid w:val="009A5902"/>
    <w:rsid w:val="009A59AF"/>
    <w:rsid w:val="009A5A0C"/>
    <w:rsid w:val="009A5A74"/>
    <w:rsid w:val="009A5AB9"/>
    <w:rsid w:val="009A5F6B"/>
    <w:rsid w:val="009A5FB4"/>
    <w:rsid w:val="009A5FFB"/>
    <w:rsid w:val="009A60AF"/>
    <w:rsid w:val="009A6227"/>
    <w:rsid w:val="009A62D5"/>
    <w:rsid w:val="009A6369"/>
    <w:rsid w:val="009A6381"/>
    <w:rsid w:val="009A6454"/>
    <w:rsid w:val="009A64C9"/>
    <w:rsid w:val="009A65AD"/>
    <w:rsid w:val="009A672F"/>
    <w:rsid w:val="009A675B"/>
    <w:rsid w:val="009A6870"/>
    <w:rsid w:val="009A699C"/>
    <w:rsid w:val="009A69E0"/>
    <w:rsid w:val="009A6A16"/>
    <w:rsid w:val="009A6A58"/>
    <w:rsid w:val="009A6ADC"/>
    <w:rsid w:val="009A6AF9"/>
    <w:rsid w:val="009A6C07"/>
    <w:rsid w:val="009A6C82"/>
    <w:rsid w:val="009A6CD0"/>
    <w:rsid w:val="009A6D46"/>
    <w:rsid w:val="009A6DFC"/>
    <w:rsid w:val="009A6F1E"/>
    <w:rsid w:val="009A6F45"/>
    <w:rsid w:val="009A71E4"/>
    <w:rsid w:val="009A7263"/>
    <w:rsid w:val="009A73D7"/>
    <w:rsid w:val="009A744D"/>
    <w:rsid w:val="009A74A1"/>
    <w:rsid w:val="009A7677"/>
    <w:rsid w:val="009A76F7"/>
    <w:rsid w:val="009A777E"/>
    <w:rsid w:val="009A781A"/>
    <w:rsid w:val="009A7831"/>
    <w:rsid w:val="009A789B"/>
    <w:rsid w:val="009A79C7"/>
    <w:rsid w:val="009A7A2C"/>
    <w:rsid w:val="009A7AB1"/>
    <w:rsid w:val="009A7B78"/>
    <w:rsid w:val="009A7CCE"/>
    <w:rsid w:val="009A7CFF"/>
    <w:rsid w:val="009A7D50"/>
    <w:rsid w:val="009A7D6C"/>
    <w:rsid w:val="009A7DCD"/>
    <w:rsid w:val="009A7F4E"/>
    <w:rsid w:val="009A7F68"/>
    <w:rsid w:val="009B019A"/>
    <w:rsid w:val="009B042E"/>
    <w:rsid w:val="009B05F6"/>
    <w:rsid w:val="009B07A0"/>
    <w:rsid w:val="009B07C7"/>
    <w:rsid w:val="009B0945"/>
    <w:rsid w:val="009B09CD"/>
    <w:rsid w:val="009B0B1E"/>
    <w:rsid w:val="009B0B2E"/>
    <w:rsid w:val="009B0C16"/>
    <w:rsid w:val="009B0CB1"/>
    <w:rsid w:val="009B0D2B"/>
    <w:rsid w:val="009B0DF1"/>
    <w:rsid w:val="009B0E23"/>
    <w:rsid w:val="009B0EDE"/>
    <w:rsid w:val="009B1033"/>
    <w:rsid w:val="009B105D"/>
    <w:rsid w:val="009B1189"/>
    <w:rsid w:val="009B1297"/>
    <w:rsid w:val="009B12BB"/>
    <w:rsid w:val="009B12DE"/>
    <w:rsid w:val="009B130B"/>
    <w:rsid w:val="009B1464"/>
    <w:rsid w:val="009B14EC"/>
    <w:rsid w:val="009B1552"/>
    <w:rsid w:val="009B15B7"/>
    <w:rsid w:val="009B15DE"/>
    <w:rsid w:val="009B15FB"/>
    <w:rsid w:val="009B1624"/>
    <w:rsid w:val="009B166F"/>
    <w:rsid w:val="009B1721"/>
    <w:rsid w:val="009B1760"/>
    <w:rsid w:val="009B180B"/>
    <w:rsid w:val="009B196D"/>
    <w:rsid w:val="009B19C0"/>
    <w:rsid w:val="009B1A21"/>
    <w:rsid w:val="009B1BBB"/>
    <w:rsid w:val="009B1C3F"/>
    <w:rsid w:val="009B1C6F"/>
    <w:rsid w:val="009B1C8E"/>
    <w:rsid w:val="009B1CCE"/>
    <w:rsid w:val="009B1D41"/>
    <w:rsid w:val="009B1DBB"/>
    <w:rsid w:val="009B1E05"/>
    <w:rsid w:val="009B1EB7"/>
    <w:rsid w:val="009B1FE9"/>
    <w:rsid w:val="009B205A"/>
    <w:rsid w:val="009B2146"/>
    <w:rsid w:val="009B229B"/>
    <w:rsid w:val="009B240E"/>
    <w:rsid w:val="009B24B1"/>
    <w:rsid w:val="009B263B"/>
    <w:rsid w:val="009B2726"/>
    <w:rsid w:val="009B2809"/>
    <w:rsid w:val="009B2854"/>
    <w:rsid w:val="009B29C9"/>
    <w:rsid w:val="009B29F5"/>
    <w:rsid w:val="009B2A74"/>
    <w:rsid w:val="009B2ACB"/>
    <w:rsid w:val="009B2C4B"/>
    <w:rsid w:val="009B2CB6"/>
    <w:rsid w:val="009B2D35"/>
    <w:rsid w:val="009B2D7D"/>
    <w:rsid w:val="009B2DE1"/>
    <w:rsid w:val="009B2FF9"/>
    <w:rsid w:val="009B3096"/>
    <w:rsid w:val="009B3145"/>
    <w:rsid w:val="009B338D"/>
    <w:rsid w:val="009B340A"/>
    <w:rsid w:val="009B3455"/>
    <w:rsid w:val="009B34F7"/>
    <w:rsid w:val="009B350D"/>
    <w:rsid w:val="009B357F"/>
    <w:rsid w:val="009B3760"/>
    <w:rsid w:val="009B37E1"/>
    <w:rsid w:val="009B37F5"/>
    <w:rsid w:val="009B381B"/>
    <w:rsid w:val="009B3881"/>
    <w:rsid w:val="009B38B8"/>
    <w:rsid w:val="009B38E5"/>
    <w:rsid w:val="009B3A44"/>
    <w:rsid w:val="009B3B5E"/>
    <w:rsid w:val="009B3BA5"/>
    <w:rsid w:val="009B3D05"/>
    <w:rsid w:val="009B3DF1"/>
    <w:rsid w:val="009B3E7C"/>
    <w:rsid w:val="009B3EB0"/>
    <w:rsid w:val="009B3EF1"/>
    <w:rsid w:val="009B3F5C"/>
    <w:rsid w:val="009B3FA6"/>
    <w:rsid w:val="009B3FF8"/>
    <w:rsid w:val="009B4109"/>
    <w:rsid w:val="009B4261"/>
    <w:rsid w:val="009B4315"/>
    <w:rsid w:val="009B4388"/>
    <w:rsid w:val="009B442B"/>
    <w:rsid w:val="009B443F"/>
    <w:rsid w:val="009B44DB"/>
    <w:rsid w:val="009B47D3"/>
    <w:rsid w:val="009B485F"/>
    <w:rsid w:val="009B4ADF"/>
    <w:rsid w:val="009B4C9B"/>
    <w:rsid w:val="009B4D02"/>
    <w:rsid w:val="009B4E68"/>
    <w:rsid w:val="009B50BB"/>
    <w:rsid w:val="009B51E3"/>
    <w:rsid w:val="009B51F4"/>
    <w:rsid w:val="009B5212"/>
    <w:rsid w:val="009B525C"/>
    <w:rsid w:val="009B5269"/>
    <w:rsid w:val="009B53AF"/>
    <w:rsid w:val="009B54B8"/>
    <w:rsid w:val="009B5503"/>
    <w:rsid w:val="009B559A"/>
    <w:rsid w:val="009B569F"/>
    <w:rsid w:val="009B56AF"/>
    <w:rsid w:val="009B56C8"/>
    <w:rsid w:val="009B5726"/>
    <w:rsid w:val="009B5804"/>
    <w:rsid w:val="009B58D2"/>
    <w:rsid w:val="009B5983"/>
    <w:rsid w:val="009B5988"/>
    <w:rsid w:val="009B5B5C"/>
    <w:rsid w:val="009B5C89"/>
    <w:rsid w:val="009B5DB4"/>
    <w:rsid w:val="009B5E48"/>
    <w:rsid w:val="009B5E66"/>
    <w:rsid w:val="009B6033"/>
    <w:rsid w:val="009B62C5"/>
    <w:rsid w:val="009B63A7"/>
    <w:rsid w:val="009B63C0"/>
    <w:rsid w:val="009B6420"/>
    <w:rsid w:val="009B64A6"/>
    <w:rsid w:val="009B65AA"/>
    <w:rsid w:val="009B65F0"/>
    <w:rsid w:val="009B6626"/>
    <w:rsid w:val="009B677B"/>
    <w:rsid w:val="009B68E9"/>
    <w:rsid w:val="009B6AE1"/>
    <w:rsid w:val="009B6C8A"/>
    <w:rsid w:val="009B6D71"/>
    <w:rsid w:val="009B6F2D"/>
    <w:rsid w:val="009B6F74"/>
    <w:rsid w:val="009B707C"/>
    <w:rsid w:val="009B720E"/>
    <w:rsid w:val="009B72E5"/>
    <w:rsid w:val="009B734C"/>
    <w:rsid w:val="009B73B8"/>
    <w:rsid w:val="009B73BD"/>
    <w:rsid w:val="009B74A9"/>
    <w:rsid w:val="009B7544"/>
    <w:rsid w:val="009B75F5"/>
    <w:rsid w:val="009B77F5"/>
    <w:rsid w:val="009B7873"/>
    <w:rsid w:val="009B790B"/>
    <w:rsid w:val="009B7978"/>
    <w:rsid w:val="009B79CF"/>
    <w:rsid w:val="009B79FA"/>
    <w:rsid w:val="009B7A92"/>
    <w:rsid w:val="009B7AA3"/>
    <w:rsid w:val="009B7AB1"/>
    <w:rsid w:val="009B7B31"/>
    <w:rsid w:val="009B7BAB"/>
    <w:rsid w:val="009B7C2D"/>
    <w:rsid w:val="009B7C33"/>
    <w:rsid w:val="009B7CE0"/>
    <w:rsid w:val="009B7CF9"/>
    <w:rsid w:val="009B7DA2"/>
    <w:rsid w:val="009B7E07"/>
    <w:rsid w:val="009B7EF5"/>
    <w:rsid w:val="009C001A"/>
    <w:rsid w:val="009C0138"/>
    <w:rsid w:val="009C01F2"/>
    <w:rsid w:val="009C02FA"/>
    <w:rsid w:val="009C0333"/>
    <w:rsid w:val="009C03CB"/>
    <w:rsid w:val="009C04DB"/>
    <w:rsid w:val="009C0616"/>
    <w:rsid w:val="009C0656"/>
    <w:rsid w:val="009C0690"/>
    <w:rsid w:val="009C076E"/>
    <w:rsid w:val="009C0788"/>
    <w:rsid w:val="009C078A"/>
    <w:rsid w:val="009C07E1"/>
    <w:rsid w:val="009C083D"/>
    <w:rsid w:val="009C0890"/>
    <w:rsid w:val="009C0A32"/>
    <w:rsid w:val="009C0AD0"/>
    <w:rsid w:val="009C0B33"/>
    <w:rsid w:val="009C0B39"/>
    <w:rsid w:val="009C0B89"/>
    <w:rsid w:val="009C0C58"/>
    <w:rsid w:val="009C0D12"/>
    <w:rsid w:val="009C0D16"/>
    <w:rsid w:val="009C0D19"/>
    <w:rsid w:val="009C0DE1"/>
    <w:rsid w:val="009C0E13"/>
    <w:rsid w:val="009C0E3B"/>
    <w:rsid w:val="009C0F10"/>
    <w:rsid w:val="009C0FBF"/>
    <w:rsid w:val="009C1134"/>
    <w:rsid w:val="009C12AF"/>
    <w:rsid w:val="009C12E3"/>
    <w:rsid w:val="009C13A8"/>
    <w:rsid w:val="009C13BC"/>
    <w:rsid w:val="009C13F3"/>
    <w:rsid w:val="009C1417"/>
    <w:rsid w:val="009C1435"/>
    <w:rsid w:val="009C14C5"/>
    <w:rsid w:val="009C1557"/>
    <w:rsid w:val="009C1601"/>
    <w:rsid w:val="009C17A8"/>
    <w:rsid w:val="009C17B8"/>
    <w:rsid w:val="009C17E6"/>
    <w:rsid w:val="009C17EC"/>
    <w:rsid w:val="009C18FA"/>
    <w:rsid w:val="009C193C"/>
    <w:rsid w:val="009C193F"/>
    <w:rsid w:val="009C19B2"/>
    <w:rsid w:val="009C1A28"/>
    <w:rsid w:val="009C1AFC"/>
    <w:rsid w:val="009C1C87"/>
    <w:rsid w:val="009C1C95"/>
    <w:rsid w:val="009C1D08"/>
    <w:rsid w:val="009C1D50"/>
    <w:rsid w:val="009C1D77"/>
    <w:rsid w:val="009C1EAC"/>
    <w:rsid w:val="009C1ED8"/>
    <w:rsid w:val="009C1F19"/>
    <w:rsid w:val="009C1FE7"/>
    <w:rsid w:val="009C2047"/>
    <w:rsid w:val="009C245F"/>
    <w:rsid w:val="009C2485"/>
    <w:rsid w:val="009C24DE"/>
    <w:rsid w:val="009C25DA"/>
    <w:rsid w:val="009C2605"/>
    <w:rsid w:val="009C2610"/>
    <w:rsid w:val="009C2687"/>
    <w:rsid w:val="009C26E3"/>
    <w:rsid w:val="009C27B7"/>
    <w:rsid w:val="009C2816"/>
    <w:rsid w:val="009C28CF"/>
    <w:rsid w:val="009C29CF"/>
    <w:rsid w:val="009C2A34"/>
    <w:rsid w:val="009C2A5C"/>
    <w:rsid w:val="009C2A6D"/>
    <w:rsid w:val="009C2BA8"/>
    <w:rsid w:val="009C2C04"/>
    <w:rsid w:val="009C2DC5"/>
    <w:rsid w:val="009C2EBD"/>
    <w:rsid w:val="009C2F39"/>
    <w:rsid w:val="009C2FCD"/>
    <w:rsid w:val="009C3120"/>
    <w:rsid w:val="009C3134"/>
    <w:rsid w:val="009C3337"/>
    <w:rsid w:val="009C3379"/>
    <w:rsid w:val="009C33C3"/>
    <w:rsid w:val="009C3567"/>
    <w:rsid w:val="009C35D7"/>
    <w:rsid w:val="009C35F7"/>
    <w:rsid w:val="009C366B"/>
    <w:rsid w:val="009C376E"/>
    <w:rsid w:val="009C377A"/>
    <w:rsid w:val="009C37CB"/>
    <w:rsid w:val="009C37E5"/>
    <w:rsid w:val="009C3843"/>
    <w:rsid w:val="009C387B"/>
    <w:rsid w:val="009C3917"/>
    <w:rsid w:val="009C3924"/>
    <w:rsid w:val="009C39C0"/>
    <w:rsid w:val="009C39FD"/>
    <w:rsid w:val="009C3A04"/>
    <w:rsid w:val="009C3A3D"/>
    <w:rsid w:val="009C3A96"/>
    <w:rsid w:val="009C3C3E"/>
    <w:rsid w:val="009C3C8C"/>
    <w:rsid w:val="009C3CEB"/>
    <w:rsid w:val="009C3E37"/>
    <w:rsid w:val="009C3F1D"/>
    <w:rsid w:val="009C3FA4"/>
    <w:rsid w:val="009C404E"/>
    <w:rsid w:val="009C406E"/>
    <w:rsid w:val="009C41F2"/>
    <w:rsid w:val="009C4341"/>
    <w:rsid w:val="009C44E5"/>
    <w:rsid w:val="009C451C"/>
    <w:rsid w:val="009C4576"/>
    <w:rsid w:val="009C460E"/>
    <w:rsid w:val="009C4628"/>
    <w:rsid w:val="009C47C9"/>
    <w:rsid w:val="009C47D5"/>
    <w:rsid w:val="009C4819"/>
    <w:rsid w:val="009C4893"/>
    <w:rsid w:val="009C4AA1"/>
    <w:rsid w:val="009C4B08"/>
    <w:rsid w:val="009C4C02"/>
    <w:rsid w:val="009C4C08"/>
    <w:rsid w:val="009C4D2C"/>
    <w:rsid w:val="009C4D58"/>
    <w:rsid w:val="009C4EC7"/>
    <w:rsid w:val="009C4EFF"/>
    <w:rsid w:val="009C4F36"/>
    <w:rsid w:val="009C4F38"/>
    <w:rsid w:val="009C4F47"/>
    <w:rsid w:val="009C508F"/>
    <w:rsid w:val="009C5250"/>
    <w:rsid w:val="009C52EC"/>
    <w:rsid w:val="009C5339"/>
    <w:rsid w:val="009C5352"/>
    <w:rsid w:val="009C53F6"/>
    <w:rsid w:val="009C550E"/>
    <w:rsid w:val="009C552E"/>
    <w:rsid w:val="009C5613"/>
    <w:rsid w:val="009C5642"/>
    <w:rsid w:val="009C575E"/>
    <w:rsid w:val="009C5772"/>
    <w:rsid w:val="009C57EE"/>
    <w:rsid w:val="009C588D"/>
    <w:rsid w:val="009C5890"/>
    <w:rsid w:val="009C5937"/>
    <w:rsid w:val="009C59F0"/>
    <w:rsid w:val="009C5A6A"/>
    <w:rsid w:val="009C5A9E"/>
    <w:rsid w:val="009C5B4C"/>
    <w:rsid w:val="009C5CA8"/>
    <w:rsid w:val="009C5E10"/>
    <w:rsid w:val="009C5E71"/>
    <w:rsid w:val="009C5FA8"/>
    <w:rsid w:val="009C6018"/>
    <w:rsid w:val="009C6125"/>
    <w:rsid w:val="009C6182"/>
    <w:rsid w:val="009C61B2"/>
    <w:rsid w:val="009C61EE"/>
    <w:rsid w:val="009C64B1"/>
    <w:rsid w:val="009C64F8"/>
    <w:rsid w:val="009C6540"/>
    <w:rsid w:val="009C65A7"/>
    <w:rsid w:val="009C65D6"/>
    <w:rsid w:val="009C6743"/>
    <w:rsid w:val="009C6781"/>
    <w:rsid w:val="009C67A8"/>
    <w:rsid w:val="009C6891"/>
    <w:rsid w:val="009C69FB"/>
    <w:rsid w:val="009C6A2A"/>
    <w:rsid w:val="009C6A4A"/>
    <w:rsid w:val="009C6AF9"/>
    <w:rsid w:val="009C6D63"/>
    <w:rsid w:val="009C6E45"/>
    <w:rsid w:val="009C6E73"/>
    <w:rsid w:val="009C7030"/>
    <w:rsid w:val="009C70DD"/>
    <w:rsid w:val="009C71E6"/>
    <w:rsid w:val="009C724C"/>
    <w:rsid w:val="009C72CB"/>
    <w:rsid w:val="009C7386"/>
    <w:rsid w:val="009C73D1"/>
    <w:rsid w:val="009C7422"/>
    <w:rsid w:val="009C749C"/>
    <w:rsid w:val="009C74B8"/>
    <w:rsid w:val="009C75FA"/>
    <w:rsid w:val="009C7665"/>
    <w:rsid w:val="009C76B1"/>
    <w:rsid w:val="009C76DC"/>
    <w:rsid w:val="009C770E"/>
    <w:rsid w:val="009C7864"/>
    <w:rsid w:val="009C79BB"/>
    <w:rsid w:val="009C7A5D"/>
    <w:rsid w:val="009C7A5F"/>
    <w:rsid w:val="009C7A80"/>
    <w:rsid w:val="009C7C2E"/>
    <w:rsid w:val="009C7D9F"/>
    <w:rsid w:val="009C7E75"/>
    <w:rsid w:val="009C7EFD"/>
    <w:rsid w:val="009C7F8C"/>
    <w:rsid w:val="009C7FA9"/>
    <w:rsid w:val="009C7FD4"/>
    <w:rsid w:val="009D004A"/>
    <w:rsid w:val="009D0090"/>
    <w:rsid w:val="009D00D6"/>
    <w:rsid w:val="009D015B"/>
    <w:rsid w:val="009D0166"/>
    <w:rsid w:val="009D018E"/>
    <w:rsid w:val="009D01B3"/>
    <w:rsid w:val="009D025B"/>
    <w:rsid w:val="009D02BA"/>
    <w:rsid w:val="009D02D1"/>
    <w:rsid w:val="009D054D"/>
    <w:rsid w:val="009D05FB"/>
    <w:rsid w:val="009D0603"/>
    <w:rsid w:val="009D0646"/>
    <w:rsid w:val="009D06F1"/>
    <w:rsid w:val="009D07A1"/>
    <w:rsid w:val="009D0840"/>
    <w:rsid w:val="009D09C2"/>
    <w:rsid w:val="009D09FB"/>
    <w:rsid w:val="009D0C25"/>
    <w:rsid w:val="009D0C46"/>
    <w:rsid w:val="009D0C79"/>
    <w:rsid w:val="009D0CFD"/>
    <w:rsid w:val="009D0D19"/>
    <w:rsid w:val="009D0D9C"/>
    <w:rsid w:val="009D0DA7"/>
    <w:rsid w:val="009D0EE7"/>
    <w:rsid w:val="009D100A"/>
    <w:rsid w:val="009D10DE"/>
    <w:rsid w:val="009D10E3"/>
    <w:rsid w:val="009D113C"/>
    <w:rsid w:val="009D1164"/>
    <w:rsid w:val="009D1318"/>
    <w:rsid w:val="009D1765"/>
    <w:rsid w:val="009D1843"/>
    <w:rsid w:val="009D18B8"/>
    <w:rsid w:val="009D1922"/>
    <w:rsid w:val="009D1AEF"/>
    <w:rsid w:val="009D1B2B"/>
    <w:rsid w:val="009D1DAE"/>
    <w:rsid w:val="009D1E0D"/>
    <w:rsid w:val="009D1EA4"/>
    <w:rsid w:val="009D1F92"/>
    <w:rsid w:val="009D208A"/>
    <w:rsid w:val="009D20C9"/>
    <w:rsid w:val="009D210C"/>
    <w:rsid w:val="009D2122"/>
    <w:rsid w:val="009D21BB"/>
    <w:rsid w:val="009D21D2"/>
    <w:rsid w:val="009D236A"/>
    <w:rsid w:val="009D24C7"/>
    <w:rsid w:val="009D268B"/>
    <w:rsid w:val="009D28DF"/>
    <w:rsid w:val="009D29C6"/>
    <w:rsid w:val="009D29D5"/>
    <w:rsid w:val="009D2A11"/>
    <w:rsid w:val="009D2BC5"/>
    <w:rsid w:val="009D2BCE"/>
    <w:rsid w:val="009D2C3D"/>
    <w:rsid w:val="009D2F29"/>
    <w:rsid w:val="009D2FCB"/>
    <w:rsid w:val="009D3051"/>
    <w:rsid w:val="009D325D"/>
    <w:rsid w:val="009D3398"/>
    <w:rsid w:val="009D33C5"/>
    <w:rsid w:val="009D34D4"/>
    <w:rsid w:val="009D34F7"/>
    <w:rsid w:val="009D35AF"/>
    <w:rsid w:val="009D35B3"/>
    <w:rsid w:val="009D3637"/>
    <w:rsid w:val="009D3725"/>
    <w:rsid w:val="009D37BE"/>
    <w:rsid w:val="009D38F9"/>
    <w:rsid w:val="009D39CF"/>
    <w:rsid w:val="009D3A00"/>
    <w:rsid w:val="009D3A18"/>
    <w:rsid w:val="009D3A7C"/>
    <w:rsid w:val="009D3B1B"/>
    <w:rsid w:val="009D3CDC"/>
    <w:rsid w:val="009D3CFA"/>
    <w:rsid w:val="009D3D8D"/>
    <w:rsid w:val="009D3EC6"/>
    <w:rsid w:val="009D3F3A"/>
    <w:rsid w:val="009D3F70"/>
    <w:rsid w:val="009D3FDA"/>
    <w:rsid w:val="009D4038"/>
    <w:rsid w:val="009D42C5"/>
    <w:rsid w:val="009D42EA"/>
    <w:rsid w:val="009D4388"/>
    <w:rsid w:val="009D4496"/>
    <w:rsid w:val="009D4608"/>
    <w:rsid w:val="009D4686"/>
    <w:rsid w:val="009D47FA"/>
    <w:rsid w:val="009D4844"/>
    <w:rsid w:val="009D484E"/>
    <w:rsid w:val="009D49C8"/>
    <w:rsid w:val="009D4B27"/>
    <w:rsid w:val="009D4D70"/>
    <w:rsid w:val="009D4E04"/>
    <w:rsid w:val="009D4EA8"/>
    <w:rsid w:val="009D4EC7"/>
    <w:rsid w:val="009D4F77"/>
    <w:rsid w:val="009D511B"/>
    <w:rsid w:val="009D5149"/>
    <w:rsid w:val="009D5238"/>
    <w:rsid w:val="009D53A7"/>
    <w:rsid w:val="009D5401"/>
    <w:rsid w:val="009D5508"/>
    <w:rsid w:val="009D558E"/>
    <w:rsid w:val="009D5915"/>
    <w:rsid w:val="009D5A5A"/>
    <w:rsid w:val="009D5A81"/>
    <w:rsid w:val="009D5BA2"/>
    <w:rsid w:val="009D5C79"/>
    <w:rsid w:val="009D5DB7"/>
    <w:rsid w:val="009D5DE9"/>
    <w:rsid w:val="009D5ED2"/>
    <w:rsid w:val="009D5F07"/>
    <w:rsid w:val="009D5F19"/>
    <w:rsid w:val="009D5F31"/>
    <w:rsid w:val="009D5FC8"/>
    <w:rsid w:val="009D60D1"/>
    <w:rsid w:val="009D627C"/>
    <w:rsid w:val="009D63D2"/>
    <w:rsid w:val="009D640C"/>
    <w:rsid w:val="009D641C"/>
    <w:rsid w:val="009D64E6"/>
    <w:rsid w:val="009D6630"/>
    <w:rsid w:val="009D66C6"/>
    <w:rsid w:val="009D66DB"/>
    <w:rsid w:val="009D66F8"/>
    <w:rsid w:val="009D674E"/>
    <w:rsid w:val="009D67DB"/>
    <w:rsid w:val="009D691A"/>
    <w:rsid w:val="009D69BF"/>
    <w:rsid w:val="009D69FB"/>
    <w:rsid w:val="009D6A32"/>
    <w:rsid w:val="009D6B02"/>
    <w:rsid w:val="009D6BA8"/>
    <w:rsid w:val="009D6BF6"/>
    <w:rsid w:val="009D6DBD"/>
    <w:rsid w:val="009D6F7B"/>
    <w:rsid w:val="009D7125"/>
    <w:rsid w:val="009D7159"/>
    <w:rsid w:val="009D7189"/>
    <w:rsid w:val="009D71CC"/>
    <w:rsid w:val="009D727D"/>
    <w:rsid w:val="009D732E"/>
    <w:rsid w:val="009D7389"/>
    <w:rsid w:val="009D73B9"/>
    <w:rsid w:val="009D7409"/>
    <w:rsid w:val="009D7478"/>
    <w:rsid w:val="009D74A8"/>
    <w:rsid w:val="009D7535"/>
    <w:rsid w:val="009D76DA"/>
    <w:rsid w:val="009D773D"/>
    <w:rsid w:val="009D784E"/>
    <w:rsid w:val="009D7859"/>
    <w:rsid w:val="009D7AA8"/>
    <w:rsid w:val="009D7AED"/>
    <w:rsid w:val="009D7B3A"/>
    <w:rsid w:val="009D7B74"/>
    <w:rsid w:val="009D7BD9"/>
    <w:rsid w:val="009D7C05"/>
    <w:rsid w:val="009D7C16"/>
    <w:rsid w:val="009D7E9A"/>
    <w:rsid w:val="009E02C3"/>
    <w:rsid w:val="009E0506"/>
    <w:rsid w:val="009E0547"/>
    <w:rsid w:val="009E06BA"/>
    <w:rsid w:val="009E0703"/>
    <w:rsid w:val="009E0772"/>
    <w:rsid w:val="009E07CD"/>
    <w:rsid w:val="009E0804"/>
    <w:rsid w:val="009E0887"/>
    <w:rsid w:val="009E0891"/>
    <w:rsid w:val="009E08DE"/>
    <w:rsid w:val="009E0906"/>
    <w:rsid w:val="009E090C"/>
    <w:rsid w:val="009E0D99"/>
    <w:rsid w:val="009E0E4A"/>
    <w:rsid w:val="009E0F90"/>
    <w:rsid w:val="009E0FB3"/>
    <w:rsid w:val="009E0FFC"/>
    <w:rsid w:val="009E112D"/>
    <w:rsid w:val="009E1265"/>
    <w:rsid w:val="009E13A1"/>
    <w:rsid w:val="009E146B"/>
    <w:rsid w:val="009E15E7"/>
    <w:rsid w:val="009E165A"/>
    <w:rsid w:val="009E16F0"/>
    <w:rsid w:val="009E17FE"/>
    <w:rsid w:val="009E181B"/>
    <w:rsid w:val="009E18CB"/>
    <w:rsid w:val="009E18F5"/>
    <w:rsid w:val="009E192E"/>
    <w:rsid w:val="009E194B"/>
    <w:rsid w:val="009E1977"/>
    <w:rsid w:val="009E1A82"/>
    <w:rsid w:val="009E1AC0"/>
    <w:rsid w:val="009E1AFA"/>
    <w:rsid w:val="009E1BCD"/>
    <w:rsid w:val="009E1BEB"/>
    <w:rsid w:val="009E1BF8"/>
    <w:rsid w:val="009E1C63"/>
    <w:rsid w:val="009E1C88"/>
    <w:rsid w:val="009E1CD9"/>
    <w:rsid w:val="009E1D12"/>
    <w:rsid w:val="009E1D2D"/>
    <w:rsid w:val="009E1D40"/>
    <w:rsid w:val="009E1D8A"/>
    <w:rsid w:val="009E1E8C"/>
    <w:rsid w:val="009E1F93"/>
    <w:rsid w:val="009E1FA7"/>
    <w:rsid w:val="009E2025"/>
    <w:rsid w:val="009E207A"/>
    <w:rsid w:val="009E2104"/>
    <w:rsid w:val="009E218A"/>
    <w:rsid w:val="009E219B"/>
    <w:rsid w:val="009E21B1"/>
    <w:rsid w:val="009E2361"/>
    <w:rsid w:val="009E2414"/>
    <w:rsid w:val="009E264E"/>
    <w:rsid w:val="009E27B5"/>
    <w:rsid w:val="009E27C4"/>
    <w:rsid w:val="009E2918"/>
    <w:rsid w:val="009E2AAD"/>
    <w:rsid w:val="009E2AB3"/>
    <w:rsid w:val="009E2B62"/>
    <w:rsid w:val="009E2C48"/>
    <w:rsid w:val="009E2C5D"/>
    <w:rsid w:val="009E2C88"/>
    <w:rsid w:val="009E2CD7"/>
    <w:rsid w:val="009E2D1E"/>
    <w:rsid w:val="009E2E01"/>
    <w:rsid w:val="009E2E23"/>
    <w:rsid w:val="009E3044"/>
    <w:rsid w:val="009E3067"/>
    <w:rsid w:val="009E30AB"/>
    <w:rsid w:val="009E3141"/>
    <w:rsid w:val="009E31A3"/>
    <w:rsid w:val="009E3213"/>
    <w:rsid w:val="009E32EA"/>
    <w:rsid w:val="009E332E"/>
    <w:rsid w:val="009E338D"/>
    <w:rsid w:val="009E339A"/>
    <w:rsid w:val="009E33CB"/>
    <w:rsid w:val="009E3466"/>
    <w:rsid w:val="009E346E"/>
    <w:rsid w:val="009E3499"/>
    <w:rsid w:val="009E36A8"/>
    <w:rsid w:val="009E3715"/>
    <w:rsid w:val="009E373D"/>
    <w:rsid w:val="009E37EA"/>
    <w:rsid w:val="009E3806"/>
    <w:rsid w:val="009E38C2"/>
    <w:rsid w:val="009E3936"/>
    <w:rsid w:val="009E39AE"/>
    <w:rsid w:val="009E3B2A"/>
    <w:rsid w:val="009E3E3A"/>
    <w:rsid w:val="009E3F45"/>
    <w:rsid w:val="009E4080"/>
    <w:rsid w:val="009E40BD"/>
    <w:rsid w:val="009E420A"/>
    <w:rsid w:val="009E4369"/>
    <w:rsid w:val="009E43DD"/>
    <w:rsid w:val="009E43E7"/>
    <w:rsid w:val="009E456F"/>
    <w:rsid w:val="009E4644"/>
    <w:rsid w:val="009E47AB"/>
    <w:rsid w:val="009E47F9"/>
    <w:rsid w:val="009E4845"/>
    <w:rsid w:val="009E48D2"/>
    <w:rsid w:val="009E48E8"/>
    <w:rsid w:val="009E4B0C"/>
    <w:rsid w:val="009E4B58"/>
    <w:rsid w:val="009E4D68"/>
    <w:rsid w:val="009E5064"/>
    <w:rsid w:val="009E50C9"/>
    <w:rsid w:val="009E5298"/>
    <w:rsid w:val="009E53C5"/>
    <w:rsid w:val="009E5435"/>
    <w:rsid w:val="009E54E3"/>
    <w:rsid w:val="009E5557"/>
    <w:rsid w:val="009E55ED"/>
    <w:rsid w:val="009E58EB"/>
    <w:rsid w:val="009E59B7"/>
    <w:rsid w:val="009E5B22"/>
    <w:rsid w:val="009E5B8B"/>
    <w:rsid w:val="009E5BB4"/>
    <w:rsid w:val="009E5C9A"/>
    <w:rsid w:val="009E5CC1"/>
    <w:rsid w:val="009E5D64"/>
    <w:rsid w:val="009E5DBD"/>
    <w:rsid w:val="009E5E8D"/>
    <w:rsid w:val="009E5ED4"/>
    <w:rsid w:val="009E5FB0"/>
    <w:rsid w:val="009E5FBE"/>
    <w:rsid w:val="009E6009"/>
    <w:rsid w:val="009E6190"/>
    <w:rsid w:val="009E61F3"/>
    <w:rsid w:val="009E622D"/>
    <w:rsid w:val="009E62D2"/>
    <w:rsid w:val="009E6307"/>
    <w:rsid w:val="009E633C"/>
    <w:rsid w:val="009E63CD"/>
    <w:rsid w:val="009E6618"/>
    <w:rsid w:val="009E66C6"/>
    <w:rsid w:val="009E68CA"/>
    <w:rsid w:val="009E6945"/>
    <w:rsid w:val="009E6B7E"/>
    <w:rsid w:val="009E6CBD"/>
    <w:rsid w:val="009E6CDB"/>
    <w:rsid w:val="009E6CF3"/>
    <w:rsid w:val="009E6CF8"/>
    <w:rsid w:val="009E6D59"/>
    <w:rsid w:val="009E6DBC"/>
    <w:rsid w:val="009E6F3D"/>
    <w:rsid w:val="009E7190"/>
    <w:rsid w:val="009E71D8"/>
    <w:rsid w:val="009E71E5"/>
    <w:rsid w:val="009E71F1"/>
    <w:rsid w:val="009E7229"/>
    <w:rsid w:val="009E7468"/>
    <w:rsid w:val="009E74D4"/>
    <w:rsid w:val="009E74EA"/>
    <w:rsid w:val="009E7574"/>
    <w:rsid w:val="009E77AB"/>
    <w:rsid w:val="009E77BA"/>
    <w:rsid w:val="009E7965"/>
    <w:rsid w:val="009E7AB1"/>
    <w:rsid w:val="009E7AB4"/>
    <w:rsid w:val="009E7BFB"/>
    <w:rsid w:val="009E7C03"/>
    <w:rsid w:val="009E7C31"/>
    <w:rsid w:val="009E7C86"/>
    <w:rsid w:val="009E7D1B"/>
    <w:rsid w:val="009E7D1D"/>
    <w:rsid w:val="009E7D37"/>
    <w:rsid w:val="009E7DFB"/>
    <w:rsid w:val="009E7E04"/>
    <w:rsid w:val="009E7EC6"/>
    <w:rsid w:val="009E7EDB"/>
    <w:rsid w:val="009F0106"/>
    <w:rsid w:val="009F02EB"/>
    <w:rsid w:val="009F039A"/>
    <w:rsid w:val="009F042C"/>
    <w:rsid w:val="009F0485"/>
    <w:rsid w:val="009F04B5"/>
    <w:rsid w:val="009F04C2"/>
    <w:rsid w:val="009F0567"/>
    <w:rsid w:val="009F057F"/>
    <w:rsid w:val="009F068F"/>
    <w:rsid w:val="009F0690"/>
    <w:rsid w:val="009F0692"/>
    <w:rsid w:val="009F06A8"/>
    <w:rsid w:val="009F06C6"/>
    <w:rsid w:val="009F06E8"/>
    <w:rsid w:val="009F07A0"/>
    <w:rsid w:val="009F0B02"/>
    <w:rsid w:val="009F0B43"/>
    <w:rsid w:val="009F0D1A"/>
    <w:rsid w:val="009F0DB7"/>
    <w:rsid w:val="009F0E3E"/>
    <w:rsid w:val="009F0E89"/>
    <w:rsid w:val="009F0EE5"/>
    <w:rsid w:val="009F0F87"/>
    <w:rsid w:val="009F0FA9"/>
    <w:rsid w:val="009F1013"/>
    <w:rsid w:val="009F1090"/>
    <w:rsid w:val="009F10DA"/>
    <w:rsid w:val="009F116E"/>
    <w:rsid w:val="009F11EC"/>
    <w:rsid w:val="009F124F"/>
    <w:rsid w:val="009F1294"/>
    <w:rsid w:val="009F12B5"/>
    <w:rsid w:val="009F1319"/>
    <w:rsid w:val="009F1361"/>
    <w:rsid w:val="009F1368"/>
    <w:rsid w:val="009F1386"/>
    <w:rsid w:val="009F1616"/>
    <w:rsid w:val="009F162B"/>
    <w:rsid w:val="009F1635"/>
    <w:rsid w:val="009F1654"/>
    <w:rsid w:val="009F16B4"/>
    <w:rsid w:val="009F16C1"/>
    <w:rsid w:val="009F187F"/>
    <w:rsid w:val="009F18A3"/>
    <w:rsid w:val="009F19F5"/>
    <w:rsid w:val="009F1A00"/>
    <w:rsid w:val="009F1A3A"/>
    <w:rsid w:val="009F1B31"/>
    <w:rsid w:val="009F1C85"/>
    <w:rsid w:val="009F1E63"/>
    <w:rsid w:val="009F1FC0"/>
    <w:rsid w:val="009F200C"/>
    <w:rsid w:val="009F20A4"/>
    <w:rsid w:val="009F20E5"/>
    <w:rsid w:val="009F20FE"/>
    <w:rsid w:val="009F2163"/>
    <w:rsid w:val="009F23DA"/>
    <w:rsid w:val="009F2422"/>
    <w:rsid w:val="009F24B9"/>
    <w:rsid w:val="009F24DA"/>
    <w:rsid w:val="009F255F"/>
    <w:rsid w:val="009F25E4"/>
    <w:rsid w:val="009F27D6"/>
    <w:rsid w:val="009F2909"/>
    <w:rsid w:val="009F2B64"/>
    <w:rsid w:val="009F2B7C"/>
    <w:rsid w:val="009F2BE1"/>
    <w:rsid w:val="009F2C95"/>
    <w:rsid w:val="009F2D26"/>
    <w:rsid w:val="009F2E75"/>
    <w:rsid w:val="009F2EE9"/>
    <w:rsid w:val="009F2F03"/>
    <w:rsid w:val="009F2F4F"/>
    <w:rsid w:val="009F2FE8"/>
    <w:rsid w:val="009F304B"/>
    <w:rsid w:val="009F32F4"/>
    <w:rsid w:val="009F335E"/>
    <w:rsid w:val="009F3565"/>
    <w:rsid w:val="009F3749"/>
    <w:rsid w:val="009F3768"/>
    <w:rsid w:val="009F3818"/>
    <w:rsid w:val="009F3AE3"/>
    <w:rsid w:val="009F3B4C"/>
    <w:rsid w:val="009F3D44"/>
    <w:rsid w:val="009F3D4C"/>
    <w:rsid w:val="009F3D77"/>
    <w:rsid w:val="009F3DA5"/>
    <w:rsid w:val="009F3DC2"/>
    <w:rsid w:val="009F3E70"/>
    <w:rsid w:val="009F4046"/>
    <w:rsid w:val="009F406D"/>
    <w:rsid w:val="009F4132"/>
    <w:rsid w:val="009F41A6"/>
    <w:rsid w:val="009F421B"/>
    <w:rsid w:val="009F4220"/>
    <w:rsid w:val="009F4221"/>
    <w:rsid w:val="009F4242"/>
    <w:rsid w:val="009F42C7"/>
    <w:rsid w:val="009F460F"/>
    <w:rsid w:val="009F4664"/>
    <w:rsid w:val="009F470B"/>
    <w:rsid w:val="009F476A"/>
    <w:rsid w:val="009F47DC"/>
    <w:rsid w:val="009F48D3"/>
    <w:rsid w:val="009F4C6B"/>
    <w:rsid w:val="009F4C6E"/>
    <w:rsid w:val="009F4C9F"/>
    <w:rsid w:val="009F4D3B"/>
    <w:rsid w:val="009F4DFE"/>
    <w:rsid w:val="009F4E5D"/>
    <w:rsid w:val="009F4E6D"/>
    <w:rsid w:val="009F4E7D"/>
    <w:rsid w:val="009F507B"/>
    <w:rsid w:val="009F50B8"/>
    <w:rsid w:val="009F5159"/>
    <w:rsid w:val="009F519B"/>
    <w:rsid w:val="009F52A1"/>
    <w:rsid w:val="009F5353"/>
    <w:rsid w:val="009F53B8"/>
    <w:rsid w:val="009F53F6"/>
    <w:rsid w:val="009F54CB"/>
    <w:rsid w:val="009F54D2"/>
    <w:rsid w:val="009F5514"/>
    <w:rsid w:val="009F5541"/>
    <w:rsid w:val="009F5647"/>
    <w:rsid w:val="009F5693"/>
    <w:rsid w:val="009F56F9"/>
    <w:rsid w:val="009F5847"/>
    <w:rsid w:val="009F58A0"/>
    <w:rsid w:val="009F59A7"/>
    <w:rsid w:val="009F59FD"/>
    <w:rsid w:val="009F5A96"/>
    <w:rsid w:val="009F5B8A"/>
    <w:rsid w:val="009F5B90"/>
    <w:rsid w:val="009F5CC5"/>
    <w:rsid w:val="009F5DAF"/>
    <w:rsid w:val="009F5DDF"/>
    <w:rsid w:val="009F5E94"/>
    <w:rsid w:val="009F604B"/>
    <w:rsid w:val="009F60FD"/>
    <w:rsid w:val="009F6129"/>
    <w:rsid w:val="009F619A"/>
    <w:rsid w:val="009F61E6"/>
    <w:rsid w:val="009F62A4"/>
    <w:rsid w:val="009F6321"/>
    <w:rsid w:val="009F6328"/>
    <w:rsid w:val="009F63A4"/>
    <w:rsid w:val="009F63D6"/>
    <w:rsid w:val="009F640D"/>
    <w:rsid w:val="009F646D"/>
    <w:rsid w:val="009F6628"/>
    <w:rsid w:val="009F665A"/>
    <w:rsid w:val="009F677F"/>
    <w:rsid w:val="009F6974"/>
    <w:rsid w:val="009F6979"/>
    <w:rsid w:val="009F6A39"/>
    <w:rsid w:val="009F6B2F"/>
    <w:rsid w:val="009F6C2B"/>
    <w:rsid w:val="009F6C48"/>
    <w:rsid w:val="009F6F7C"/>
    <w:rsid w:val="009F700E"/>
    <w:rsid w:val="009F70CA"/>
    <w:rsid w:val="009F715B"/>
    <w:rsid w:val="009F728B"/>
    <w:rsid w:val="009F7419"/>
    <w:rsid w:val="009F7485"/>
    <w:rsid w:val="009F760A"/>
    <w:rsid w:val="009F763C"/>
    <w:rsid w:val="009F7646"/>
    <w:rsid w:val="009F7652"/>
    <w:rsid w:val="009F76CE"/>
    <w:rsid w:val="009F7907"/>
    <w:rsid w:val="009F7A80"/>
    <w:rsid w:val="009F7AE0"/>
    <w:rsid w:val="009F7AE2"/>
    <w:rsid w:val="009F7C7B"/>
    <w:rsid w:val="009F7E71"/>
    <w:rsid w:val="009F7E79"/>
    <w:rsid w:val="009F7ECE"/>
    <w:rsid w:val="009F7EE0"/>
    <w:rsid w:val="009F7EEF"/>
    <w:rsid w:val="009F7F60"/>
    <w:rsid w:val="009F7F9A"/>
    <w:rsid w:val="00A00013"/>
    <w:rsid w:val="00A00024"/>
    <w:rsid w:val="00A00094"/>
    <w:rsid w:val="00A000B8"/>
    <w:rsid w:val="00A000F3"/>
    <w:rsid w:val="00A0023E"/>
    <w:rsid w:val="00A00313"/>
    <w:rsid w:val="00A003CF"/>
    <w:rsid w:val="00A0048B"/>
    <w:rsid w:val="00A004B8"/>
    <w:rsid w:val="00A00562"/>
    <w:rsid w:val="00A005F9"/>
    <w:rsid w:val="00A006B6"/>
    <w:rsid w:val="00A006EC"/>
    <w:rsid w:val="00A006F1"/>
    <w:rsid w:val="00A00831"/>
    <w:rsid w:val="00A0085E"/>
    <w:rsid w:val="00A00895"/>
    <w:rsid w:val="00A0096C"/>
    <w:rsid w:val="00A00A80"/>
    <w:rsid w:val="00A00AF9"/>
    <w:rsid w:val="00A00C08"/>
    <w:rsid w:val="00A00C92"/>
    <w:rsid w:val="00A00CBC"/>
    <w:rsid w:val="00A00D15"/>
    <w:rsid w:val="00A00D39"/>
    <w:rsid w:val="00A00D78"/>
    <w:rsid w:val="00A00F39"/>
    <w:rsid w:val="00A00FB4"/>
    <w:rsid w:val="00A00FC4"/>
    <w:rsid w:val="00A00FC8"/>
    <w:rsid w:val="00A01065"/>
    <w:rsid w:val="00A0118A"/>
    <w:rsid w:val="00A01291"/>
    <w:rsid w:val="00A012F7"/>
    <w:rsid w:val="00A0132F"/>
    <w:rsid w:val="00A01463"/>
    <w:rsid w:val="00A015AC"/>
    <w:rsid w:val="00A015D1"/>
    <w:rsid w:val="00A015E0"/>
    <w:rsid w:val="00A01761"/>
    <w:rsid w:val="00A019CA"/>
    <w:rsid w:val="00A01AB4"/>
    <w:rsid w:val="00A01B19"/>
    <w:rsid w:val="00A01D68"/>
    <w:rsid w:val="00A01D7D"/>
    <w:rsid w:val="00A01EA1"/>
    <w:rsid w:val="00A02024"/>
    <w:rsid w:val="00A0203F"/>
    <w:rsid w:val="00A020DC"/>
    <w:rsid w:val="00A020DD"/>
    <w:rsid w:val="00A0211D"/>
    <w:rsid w:val="00A0220C"/>
    <w:rsid w:val="00A02360"/>
    <w:rsid w:val="00A02362"/>
    <w:rsid w:val="00A02399"/>
    <w:rsid w:val="00A024A3"/>
    <w:rsid w:val="00A024A4"/>
    <w:rsid w:val="00A024CD"/>
    <w:rsid w:val="00A024F6"/>
    <w:rsid w:val="00A025A7"/>
    <w:rsid w:val="00A0262B"/>
    <w:rsid w:val="00A02714"/>
    <w:rsid w:val="00A02797"/>
    <w:rsid w:val="00A0282C"/>
    <w:rsid w:val="00A0285F"/>
    <w:rsid w:val="00A029D0"/>
    <w:rsid w:val="00A02A50"/>
    <w:rsid w:val="00A02B02"/>
    <w:rsid w:val="00A02B44"/>
    <w:rsid w:val="00A02CBA"/>
    <w:rsid w:val="00A02E0C"/>
    <w:rsid w:val="00A02E24"/>
    <w:rsid w:val="00A02EFE"/>
    <w:rsid w:val="00A02F3C"/>
    <w:rsid w:val="00A03040"/>
    <w:rsid w:val="00A03056"/>
    <w:rsid w:val="00A030BE"/>
    <w:rsid w:val="00A030E1"/>
    <w:rsid w:val="00A03185"/>
    <w:rsid w:val="00A031C7"/>
    <w:rsid w:val="00A031D6"/>
    <w:rsid w:val="00A03242"/>
    <w:rsid w:val="00A03272"/>
    <w:rsid w:val="00A032DD"/>
    <w:rsid w:val="00A03425"/>
    <w:rsid w:val="00A034FF"/>
    <w:rsid w:val="00A03582"/>
    <w:rsid w:val="00A03696"/>
    <w:rsid w:val="00A036ED"/>
    <w:rsid w:val="00A03751"/>
    <w:rsid w:val="00A0391C"/>
    <w:rsid w:val="00A03A14"/>
    <w:rsid w:val="00A03B0D"/>
    <w:rsid w:val="00A03CAA"/>
    <w:rsid w:val="00A03D8D"/>
    <w:rsid w:val="00A03DBE"/>
    <w:rsid w:val="00A03E6F"/>
    <w:rsid w:val="00A03F4E"/>
    <w:rsid w:val="00A03F51"/>
    <w:rsid w:val="00A04109"/>
    <w:rsid w:val="00A04169"/>
    <w:rsid w:val="00A041F5"/>
    <w:rsid w:val="00A0429E"/>
    <w:rsid w:val="00A044DB"/>
    <w:rsid w:val="00A045B3"/>
    <w:rsid w:val="00A045C8"/>
    <w:rsid w:val="00A04732"/>
    <w:rsid w:val="00A04919"/>
    <w:rsid w:val="00A04924"/>
    <w:rsid w:val="00A04A17"/>
    <w:rsid w:val="00A04A4C"/>
    <w:rsid w:val="00A04B53"/>
    <w:rsid w:val="00A04B84"/>
    <w:rsid w:val="00A04BF3"/>
    <w:rsid w:val="00A04E02"/>
    <w:rsid w:val="00A04EC0"/>
    <w:rsid w:val="00A04EEC"/>
    <w:rsid w:val="00A04EFD"/>
    <w:rsid w:val="00A0509F"/>
    <w:rsid w:val="00A0516C"/>
    <w:rsid w:val="00A053A1"/>
    <w:rsid w:val="00A053E7"/>
    <w:rsid w:val="00A05449"/>
    <w:rsid w:val="00A0545E"/>
    <w:rsid w:val="00A05511"/>
    <w:rsid w:val="00A0552A"/>
    <w:rsid w:val="00A055A5"/>
    <w:rsid w:val="00A055F2"/>
    <w:rsid w:val="00A0578D"/>
    <w:rsid w:val="00A05928"/>
    <w:rsid w:val="00A0595B"/>
    <w:rsid w:val="00A05B3B"/>
    <w:rsid w:val="00A05B3E"/>
    <w:rsid w:val="00A05BA0"/>
    <w:rsid w:val="00A05DC7"/>
    <w:rsid w:val="00A05EB1"/>
    <w:rsid w:val="00A05F7E"/>
    <w:rsid w:val="00A05FDC"/>
    <w:rsid w:val="00A060DF"/>
    <w:rsid w:val="00A06286"/>
    <w:rsid w:val="00A062D6"/>
    <w:rsid w:val="00A06483"/>
    <w:rsid w:val="00A066E0"/>
    <w:rsid w:val="00A06731"/>
    <w:rsid w:val="00A067D5"/>
    <w:rsid w:val="00A067E7"/>
    <w:rsid w:val="00A06827"/>
    <w:rsid w:val="00A0689A"/>
    <w:rsid w:val="00A068A7"/>
    <w:rsid w:val="00A069DC"/>
    <w:rsid w:val="00A06A07"/>
    <w:rsid w:val="00A06A98"/>
    <w:rsid w:val="00A06AA8"/>
    <w:rsid w:val="00A06B40"/>
    <w:rsid w:val="00A06B54"/>
    <w:rsid w:val="00A06B81"/>
    <w:rsid w:val="00A06C41"/>
    <w:rsid w:val="00A06C77"/>
    <w:rsid w:val="00A06D7E"/>
    <w:rsid w:val="00A06EB5"/>
    <w:rsid w:val="00A06F3F"/>
    <w:rsid w:val="00A07108"/>
    <w:rsid w:val="00A07446"/>
    <w:rsid w:val="00A0744A"/>
    <w:rsid w:val="00A07471"/>
    <w:rsid w:val="00A07562"/>
    <w:rsid w:val="00A07589"/>
    <w:rsid w:val="00A075C7"/>
    <w:rsid w:val="00A075CD"/>
    <w:rsid w:val="00A07634"/>
    <w:rsid w:val="00A0766C"/>
    <w:rsid w:val="00A07773"/>
    <w:rsid w:val="00A07892"/>
    <w:rsid w:val="00A079AD"/>
    <w:rsid w:val="00A07AAA"/>
    <w:rsid w:val="00A07C6B"/>
    <w:rsid w:val="00A07CFE"/>
    <w:rsid w:val="00A07F72"/>
    <w:rsid w:val="00A0DD63"/>
    <w:rsid w:val="00A10047"/>
    <w:rsid w:val="00A100C7"/>
    <w:rsid w:val="00A1011E"/>
    <w:rsid w:val="00A10385"/>
    <w:rsid w:val="00A103A9"/>
    <w:rsid w:val="00A10493"/>
    <w:rsid w:val="00A105DE"/>
    <w:rsid w:val="00A1060C"/>
    <w:rsid w:val="00A10621"/>
    <w:rsid w:val="00A1078D"/>
    <w:rsid w:val="00A10A75"/>
    <w:rsid w:val="00A10A8F"/>
    <w:rsid w:val="00A10A9D"/>
    <w:rsid w:val="00A10C26"/>
    <w:rsid w:val="00A10C4E"/>
    <w:rsid w:val="00A10CC9"/>
    <w:rsid w:val="00A10CDC"/>
    <w:rsid w:val="00A10E2B"/>
    <w:rsid w:val="00A10E86"/>
    <w:rsid w:val="00A10EF2"/>
    <w:rsid w:val="00A10FF8"/>
    <w:rsid w:val="00A11118"/>
    <w:rsid w:val="00A11122"/>
    <w:rsid w:val="00A1118A"/>
    <w:rsid w:val="00A1123F"/>
    <w:rsid w:val="00A11359"/>
    <w:rsid w:val="00A113CD"/>
    <w:rsid w:val="00A113DB"/>
    <w:rsid w:val="00A11452"/>
    <w:rsid w:val="00A115F0"/>
    <w:rsid w:val="00A11648"/>
    <w:rsid w:val="00A116C1"/>
    <w:rsid w:val="00A11746"/>
    <w:rsid w:val="00A11780"/>
    <w:rsid w:val="00A118F0"/>
    <w:rsid w:val="00A1192D"/>
    <w:rsid w:val="00A1194E"/>
    <w:rsid w:val="00A119AD"/>
    <w:rsid w:val="00A11AC6"/>
    <w:rsid w:val="00A11BB0"/>
    <w:rsid w:val="00A11C08"/>
    <w:rsid w:val="00A11CC5"/>
    <w:rsid w:val="00A11D70"/>
    <w:rsid w:val="00A11FB2"/>
    <w:rsid w:val="00A1221C"/>
    <w:rsid w:val="00A12251"/>
    <w:rsid w:val="00A122A0"/>
    <w:rsid w:val="00A1244B"/>
    <w:rsid w:val="00A12481"/>
    <w:rsid w:val="00A125C4"/>
    <w:rsid w:val="00A12627"/>
    <w:rsid w:val="00A12663"/>
    <w:rsid w:val="00A12859"/>
    <w:rsid w:val="00A1292C"/>
    <w:rsid w:val="00A129FB"/>
    <w:rsid w:val="00A12BB8"/>
    <w:rsid w:val="00A12DFE"/>
    <w:rsid w:val="00A12E4C"/>
    <w:rsid w:val="00A12F01"/>
    <w:rsid w:val="00A12FBB"/>
    <w:rsid w:val="00A12FE9"/>
    <w:rsid w:val="00A13105"/>
    <w:rsid w:val="00A1332F"/>
    <w:rsid w:val="00A1337E"/>
    <w:rsid w:val="00A13387"/>
    <w:rsid w:val="00A133E3"/>
    <w:rsid w:val="00A1342E"/>
    <w:rsid w:val="00A135D7"/>
    <w:rsid w:val="00A136EE"/>
    <w:rsid w:val="00A13732"/>
    <w:rsid w:val="00A137D0"/>
    <w:rsid w:val="00A138A1"/>
    <w:rsid w:val="00A138D9"/>
    <w:rsid w:val="00A13ADE"/>
    <w:rsid w:val="00A13B18"/>
    <w:rsid w:val="00A13B64"/>
    <w:rsid w:val="00A13C07"/>
    <w:rsid w:val="00A13EA7"/>
    <w:rsid w:val="00A13EFB"/>
    <w:rsid w:val="00A13FCF"/>
    <w:rsid w:val="00A1409B"/>
    <w:rsid w:val="00A1412E"/>
    <w:rsid w:val="00A143E2"/>
    <w:rsid w:val="00A14543"/>
    <w:rsid w:val="00A14585"/>
    <w:rsid w:val="00A145AC"/>
    <w:rsid w:val="00A14607"/>
    <w:rsid w:val="00A146A7"/>
    <w:rsid w:val="00A14790"/>
    <w:rsid w:val="00A14793"/>
    <w:rsid w:val="00A147E7"/>
    <w:rsid w:val="00A148E6"/>
    <w:rsid w:val="00A14A03"/>
    <w:rsid w:val="00A14A99"/>
    <w:rsid w:val="00A14B41"/>
    <w:rsid w:val="00A14BD2"/>
    <w:rsid w:val="00A14C4D"/>
    <w:rsid w:val="00A14D04"/>
    <w:rsid w:val="00A14D73"/>
    <w:rsid w:val="00A14DB6"/>
    <w:rsid w:val="00A14E7A"/>
    <w:rsid w:val="00A14ED7"/>
    <w:rsid w:val="00A15029"/>
    <w:rsid w:val="00A150E7"/>
    <w:rsid w:val="00A151C0"/>
    <w:rsid w:val="00A1522C"/>
    <w:rsid w:val="00A1536F"/>
    <w:rsid w:val="00A153E3"/>
    <w:rsid w:val="00A15400"/>
    <w:rsid w:val="00A15434"/>
    <w:rsid w:val="00A154E7"/>
    <w:rsid w:val="00A155ED"/>
    <w:rsid w:val="00A1563B"/>
    <w:rsid w:val="00A156C7"/>
    <w:rsid w:val="00A157C9"/>
    <w:rsid w:val="00A15949"/>
    <w:rsid w:val="00A15985"/>
    <w:rsid w:val="00A15A46"/>
    <w:rsid w:val="00A15A8F"/>
    <w:rsid w:val="00A15AA2"/>
    <w:rsid w:val="00A15B1F"/>
    <w:rsid w:val="00A15C39"/>
    <w:rsid w:val="00A15C4A"/>
    <w:rsid w:val="00A15C81"/>
    <w:rsid w:val="00A15CB2"/>
    <w:rsid w:val="00A15CC7"/>
    <w:rsid w:val="00A15D85"/>
    <w:rsid w:val="00A15DBD"/>
    <w:rsid w:val="00A15E4F"/>
    <w:rsid w:val="00A15E65"/>
    <w:rsid w:val="00A15FF4"/>
    <w:rsid w:val="00A1601F"/>
    <w:rsid w:val="00A160B3"/>
    <w:rsid w:val="00A16142"/>
    <w:rsid w:val="00A162B3"/>
    <w:rsid w:val="00A16342"/>
    <w:rsid w:val="00A163B6"/>
    <w:rsid w:val="00A163FF"/>
    <w:rsid w:val="00A16426"/>
    <w:rsid w:val="00A164B1"/>
    <w:rsid w:val="00A16589"/>
    <w:rsid w:val="00A16639"/>
    <w:rsid w:val="00A16651"/>
    <w:rsid w:val="00A1667D"/>
    <w:rsid w:val="00A1668B"/>
    <w:rsid w:val="00A1669E"/>
    <w:rsid w:val="00A16781"/>
    <w:rsid w:val="00A16813"/>
    <w:rsid w:val="00A16818"/>
    <w:rsid w:val="00A1688E"/>
    <w:rsid w:val="00A1688F"/>
    <w:rsid w:val="00A168A7"/>
    <w:rsid w:val="00A1696E"/>
    <w:rsid w:val="00A16C09"/>
    <w:rsid w:val="00A16C6F"/>
    <w:rsid w:val="00A16D08"/>
    <w:rsid w:val="00A16E5D"/>
    <w:rsid w:val="00A16F7D"/>
    <w:rsid w:val="00A170B8"/>
    <w:rsid w:val="00A1715B"/>
    <w:rsid w:val="00A1718F"/>
    <w:rsid w:val="00A171B2"/>
    <w:rsid w:val="00A1726C"/>
    <w:rsid w:val="00A1734C"/>
    <w:rsid w:val="00A173FD"/>
    <w:rsid w:val="00A1768D"/>
    <w:rsid w:val="00A17759"/>
    <w:rsid w:val="00A17796"/>
    <w:rsid w:val="00A17958"/>
    <w:rsid w:val="00A179DB"/>
    <w:rsid w:val="00A17A65"/>
    <w:rsid w:val="00A17AD8"/>
    <w:rsid w:val="00A17B6A"/>
    <w:rsid w:val="00A17B75"/>
    <w:rsid w:val="00A17CD3"/>
    <w:rsid w:val="00A17CE0"/>
    <w:rsid w:val="00A17D70"/>
    <w:rsid w:val="00A17D93"/>
    <w:rsid w:val="00A17E55"/>
    <w:rsid w:val="00A17EDA"/>
    <w:rsid w:val="00A20138"/>
    <w:rsid w:val="00A20142"/>
    <w:rsid w:val="00A20253"/>
    <w:rsid w:val="00A202F8"/>
    <w:rsid w:val="00A20331"/>
    <w:rsid w:val="00A203AA"/>
    <w:rsid w:val="00A20487"/>
    <w:rsid w:val="00A205BF"/>
    <w:rsid w:val="00A205F7"/>
    <w:rsid w:val="00A2066C"/>
    <w:rsid w:val="00A209E4"/>
    <w:rsid w:val="00A20A40"/>
    <w:rsid w:val="00A20A77"/>
    <w:rsid w:val="00A20BAE"/>
    <w:rsid w:val="00A20C24"/>
    <w:rsid w:val="00A20CC8"/>
    <w:rsid w:val="00A20CED"/>
    <w:rsid w:val="00A20DB2"/>
    <w:rsid w:val="00A20DF5"/>
    <w:rsid w:val="00A20E09"/>
    <w:rsid w:val="00A20E15"/>
    <w:rsid w:val="00A20EE1"/>
    <w:rsid w:val="00A20F31"/>
    <w:rsid w:val="00A20FE6"/>
    <w:rsid w:val="00A210D2"/>
    <w:rsid w:val="00A21178"/>
    <w:rsid w:val="00A211F3"/>
    <w:rsid w:val="00A21215"/>
    <w:rsid w:val="00A2122E"/>
    <w:rsid w:val="00A21245"/>
    <w:rsid w:val="00A212A4"/>
    <w:rsid w:val="00A21471"/>
    <w:rsid w:val="00A21539"/>
    <w:rsid w:val="00A21603"/>
    <w:rsid w:val="00A21661"/>
    <w:rsid w:val="00A21780"/>
    <w:rsid w:val="00A218F6"/>
    <w:rsid w:val="00A21966"/>
    <w:rsid w:val="00A21A57"/>
    <w:rsid w:val="00A21AD0"/>
    <w:rsid w:val="00A21BFF"/>
    <w:rsid w:val="00A21C46"/>
    <w:rsid w:val="00A21D24"/>
    <w:rsid w:val="00A21D8D"/>
    <w:rsid w:val="00A21DF9"/>
    <w:rsid w:val="00A21E64"/>
    <w:rsid w:val="00A21F14"/>
    <w:rsid w:val="00A21F69"/>
    <w:rsid w:val="00A21F81"/>
    <w:rsid w:val="00A2205D"/>
    <w:rsid w:val="00A2225A"/>
    <w:rsid w:val="00A22365"/>
    <w:rsid w:val="00A223B5"/>
    <w:rsid w:val="00A22415"/>
    <w:rsid w:val="00A22442"/>
    <w:rsid w:val="00A224E0"/>
    <w:rsid w:val="00A22516"/>
    <w:rsid w:val="00A22569"/>
    <w:rsid w:val="00A2261E"/>
    <w:rsid w:val="00A22734"/>
    <w:rsid w:val="00A22755"/>
    <w:rsid w:val="00A22A98"/>
    <w:rsid w:val="00A22B10"/>
    <w:rsid w:val="00A22B52"/>
    <w:rsid w:val="00A22D18"/>
    <w:rsid w:val="00A22D2E"/>
    <w:rsid w:val="00A22D67"/>
    <w:rsid w:val="00A22E3F"/>
    <w:rsid w:val="00A22E4A"/>
    <w:rsid w:val="00A22EC2"/>
    <w:rsid w:val="00A23010"/>
    <w:rsid w:val="00A23060"/>
    <w:rsid w:val="00A23063"/>
    <w:rsid w:val="00A23191"/>
    <w:rsid w:val="00A2325C"/>
    <w:rsid w:val="00A23305"/>
    <w:rsid w:val="00A2344B"/>
    <w:rsid w:val="00A234A5"/>
    <w:rsid w:val="00A234E9"/>
    <w:rsid w:val="00A2359A"/>
    <w:rsid w:val="00A235DC"/>
    <w:rsid w:val="00A235F4"/>
    <w:rsid w:val="00A23652"/>
    <w:rsid w:val="00A23935"/>
    <w:rsid w:val="00A2398A"/>
    <w:rsid w:val="00A239D0"/>
    <w:rsid w:val="00A23A53"/>
    <w:rsid w:val="00A23AC2"/>
    <w:rsid w:val="00A23AC9"/>
    <w:rsid w:val="00A23AF3"/>
    <w:rsid w:val="00A23BE6"/>
    <w:rsid w:val="00A23C6C"/>
    <w:rsid w:val="00A23C7A"/>
    <w:rsid w:val="00A23C7C"/>
    <w:rsid w:val="00A23CD5"/>
    <w:rsid w:val="00A23EA2"/>
    <w:rsid w:val="00A23EBC"/>
    <w:rsid w:val="00A23EC0"/>
    <w:rsid w:val="00A23F6C"/>
    <w:rsid w:val="00A23F70"/>
    <w:rsid w:val="00A23FCC"/>
    <w:rsid w:val="00A2403B"/>
    <w:rsid w:val="00A24047"/>
    <w:rsid w:val="00A24065"/>
    <w:rsid w:val="00A240E5"/>
    <w:rsid w:val="00A24213"/>
    <w:rsid w:val="00A2424B"/>
    <w:rsid w:val="00A2432A"/>
    <w:rsid w:val="00A24417"/>
    <w:rsid w:val="00A24486"/>
    <w:rsid w:val="00A244D6"/>
    <w:rsid w:val="00A2453E"/>
    <w:rsid w:val="00A24681"/>
    <w:rsid w:val="00A2474D"/>
    <w:rsid w:val="00A247C4"/>
    <w:rsid w:val="00A248AF"/>
    <w:rsid w:val="00A24A65"/>
    <w:rsid w:val="00A24B00"/>
    <w:rsid w:val="00A24C49"/>
    <w:rsid w:val="00A24FB2"/>
    <w:rsid w:val="00A2500A"/>
    <w:rsid w:val="00A2502C"/>
    <w:rsid w:val="00A25102"/>
    <w:rsid w:val="00A2519B"/>
    <w:rsid w:val="00A25213"/>
    <w:rsid w:val="00A25214"/>
    <w:rsid w:val="00A252F7"/>
    <w:rsid w:val="00A254DA"/>
    <w:rsid w:val="00A255FE"/>
    <w:rsid w:val="00A25735"/>
    <w:rsid w:val="00A257A0"/>
    <w:rsid w:val="00A25843"/>
    <w:rsid w:val="00A25860"/>
    <w:rsid w:val="00A25938"/>
    <w:rsid w:val="00A25C25"/>
    <w:rsid w:val="00A25D25"/>
    <w:rsid w:val="00A25DB8"/>
    <w:rsid w:val="00A25DC8"/>
    <w:rsid w:val="00A25E01"/>
    <w:rsid w:val="00A25EA5"/>
    <w:rsid w:val="00A2606B"/>
    <w:rsid w:val="00A261B9"/>
    <w:rsid w:val="00A263CE"/>
    <w:rsid w:val="00A264CB"/>
    <w:rsid w:val="00A26789"/>
    <w:rsid w:val="00A26844"/>
    <w:rsid w:val="00A26908"/>
    <w:rsid w:val="00A26B39"/>
    <w:rsid w:val="00A26B99"/>
    <w:rsid w:val="00A26BCB"/>
    <w:rsid w:val="00A26CD4"/>
    <w:rsid w:val="00A26D9D"/>
    <w:rsid w:val="00A26DB6"/>
    <w:rsid w:val="00A26DBF"/>
    <w:rsid w:val="00A26E48"/>
    <w:rsid w:val="00A26F6D"/>
    <w:rsid w:val="00A2703D"/>
    <w:rsid w:val="00A27208"/>
    <w:rsid w:val="00A27216"/>
    <w:rsid w:val="00A27290"/>
    <w:rsid w:val="00A272AA"/>
    <w:rsid w:val="00A27353"/>
    <w:rsid w:val="00A2739E"/>
    <w:rsid w:val="00A27541"/>
    <w:rsid w:val="00A276FA"/>
    <w:rsid w:val="00A2782E"/>
    <w:rsid w:val="00A27873"/>
    <w:rsid w:val="00A27945"/>
    <w:rsid w:val="00A279A8"/>
    <w:rsid w:val="00A279E5"/>
    <w:rsid w:val="00A27A72"/>
    <w:rsid w:val="00A27A74"/>
    <w:rsid w:val="00A27AD6"/>
    <w:rsid w:val="00A27AEE"/>
    <w:rsid w:val="00A27BA8"/>
    <w:rsid w:val="00A27C23"/>
    <w:rsid w:val="00A27E45"/>
    <w:rsid w:val="00A27F90"/>
    <w:rsid w:val="00A27FF1"/>
    <w:rsid w:val="00A30165"/>
    <w:rsid w:val="00A301B0"/>
    <w:rsid w:val="00A30461"/>
    <w:rsid w:val="00A30558"/>
    <w:rsid w:val="00A305AD"/>
    <w:rsid w:val="00A3068F"/>
    <w:rsid w:val="00A30731"/>
    <w:rsid w:val="00A307E3"/>
    <w:rsid w:val="00A309B8"/>
    <w:rsid w:val="00A30AFA"/>
    <w:rsid w:val="00A30BC2"/>
    <w:rsid w:val="00A30BE6"/>
    <w:rsid w:val="00A30BF0"/>
    <w:rsid w:val="00A30C37"/>
    <w:rsid w:val="00A30CC1"/>
    <w:rsid w:val="00A30E06"/>
    <w:rsid w:val="00A30E0D"/>
    <w:rsid w:val="00A30F4B"/>
    <w:rsid w:val="00A30F8E"/>
    <w:rsid w:val="00A30F99"/>
    <w:rsid w:val="00A30FAB"/>
    <w:rsid w:val="00A30FF0"/>
    <w:rsid w:val="00A31031"/>
    <w:rsid w:val="00A310FD"/>
    <w:rsid w:val="00A311F0"/>
    <w:rsid w:val="00A31474"/>
    <w:rsid w:val="00A31565"/>
    <w:rsid w:val="00A31571"/>
    <w:rsid w:val="00A3158C"/>
    <w:rsid w:val="00A3166F"/>
    <w:rsid w:val="00A316B0"/>
    <w:rsid w:val="00A31818"/>
    <w:rsid w:val="00A318D7"/>
    <w:rsid w:val="00A31A30"/>
    <w:rsid w:val="00A31B04"/>
    <w:rsid w:val="00A31B8C"/>
    <w:rsid w:val="00A31B97"/>
    <w:rsid w:val="00A31BCB"/>
    <w:rsid w:val="00A31D1A"/>
    <w:rsid w:val="00A31D3D"/>
    <w:rsid w:val="00A31EA2"/>
    <w:rsid w:val="00A3203D"/>
    <w:rsid w:val="00A320F1"/>
    <w:rsid w:val="00A32155"/>
    <w:rsid w:val="00A322AE"/>
    <w:rsid w:val="00A322D3"/>
    <w:rsid w:val="00A322F9"/>
    <w:rsid w:val="00A3231A"/>
    <w:rsid w:val="00A3231D"/>
    <w:rsid w:val="00A3243B"/>
    <w:rsid w:val="00A3249A"/>
    <w:rsid w:val="00A3251C"/>
    <w:rsid w:val="00A32814"/>
    <w:rsid w:val="00A3283A"/>
    <w:rsid w:val="00A32A07"/>
    <w:rsid w:val="00A32A1A"/>
    <w:rsid w:val="00A32A2D"/>
    <w:rsid w:val="00A32A79"/>
    <w:rsid w:val="00A32AEB"/>
    <w:rsid w:val="00A32B1E"/>
    <w:rsid w:val="00A32B87"/>
    <w:rsid w:val="00A32C2A"/>
    <w:rsid w:val="00A32D2A"/>
    <w:rsid w:val="00A32DB1"/>
    <w:rsid w:val="00A32DC1"/>
    <w:rsid w:val="00A32E05"/>
    <w:rsid w:val="00A32E0F"/>
    <w:rsid w:val="00A32ED6"/>
    <w:rsid w:val="00A32FA4"/>
    <w:rsid w:val="00A33161"/>
    <w:rsid w:val="00A33462"/>
    <w:rsid w:val="00A33670"/>
    <w:rsid w:val="00A337A9"/>
    <w:rsid w:val="00A337B8"/>
    <w:rsid w:val="00A33810"/>
    <w:rsid w:val="00A33832"/>
    <w:rsid w:val="00A33883"/>
    <w:rsid w:val="00A3399F"/>
    <w:rsid w:val="00A339CF"/>
    <w:rsid w:val="00A339E1"/>
    <w:rsid w:val="00A33A41"/>
    <w:rsid w:val="00A33B0E"/>
    <w:rsid w:val="00A33C70"/>
    <w:rsid w:val="00A33EF0"/>
    <w:rsid w:val="00A33F4C"/>
    <w:rsid w:val="00A33F61"/>
    <w:rsid w:val="00A33FF6"/>
    <w:rsid w:val="00A33FF8"/>
    <w:rsid w:val="00A34187"/>
    <w:rsid w:val="00A342A5"/>
    <w:rsid w:val="00A343BC"/>
    <w:rsid w:val="00A3443C"/>
    <w:rsid w:val="00A34462"/>
    <w:rsid w:val="00A34475"/>
    <w:rsid w:val="00A34485"/>
    <w:rsid w:val="00A344E0"/>
    <w:rsid w:val="00A344FC"/>
    <w:rsid w:val="00A34687"/>
    <w:rsid w:val="00A346B7"/>
    <w:rsid w:val="00A34742"/>
    <w:rsid w:val="00A3474E"/>
    <w:rsid w:val="00A3476F"/>
    <w:rsid w:val="00A3490D"/>
    <w:rsid w:val="00A34AA3"/>
    <w:rsid w:val="00A34BDA"/>
    <w:rsid w:val="00A34DD3"/>
    <w:rsid w:val="00A34F1E"/>
    <w:rsid w:val="00A34F66"/>
    <w:rsid w:val="00A3504C"/>
    <w:rsid w:val="00A35241"/>
    <w:rsid w:val="00A3528B"/>
    <w:rsid w:val="00A352C5"/>
    <w:rsid w:val="00A352CE"/>
    <w:rsid w:val="00A352FF"/>
    <w:rsid w:val="00A35349"/>
    <w:rsid w:val="00A35549"/>
    <w:rsid w:val="00A35600"/>
    <w:rsid w:val="00A3562A"/>
    <w:rsid w:val="00A358DC"/>
    <w:rsid w:val="00A3597F"/>
    <w:rsid w:val="00A35A48"/>
    <w:rsid w:val="00A35A8A"/>
    <w:rsid w:val="00A35B39"/>
    <w:rsid w:val="00A35C48"/>
    <w:rsid w:val="00A35CE7"/>
    <w:rsid w:val="00A35D6B"/>
    <w:rsid w:val="00A35D88"/>
    <w:rsid w:val="00A35DC2"/>
    <w:rsid w:val="00A35EF9"/>
    <w:rsid w:val="00A3607B"/>
    <w:rsid w:val="00A360F1"/>
    <w:rsid w:val="00A36121"/>
    <w:rsid w:val="00A361EF"/>
    <w:rsid w:val="00A36316"/>
    <w:rsid w:val="00A363A4"/>
    <w:rsid w:val="00A3641D"/>
    <w:rsid w:val="00A3641F"/>
    <w:rsid w:val="00A3665C"/>
    <w:rsid w:val="00A3670A"/>
    <w:rsid w:val="00A367B1"/>
    <w:rsid w:val="00A3683A"/>
    <w:rsid w:val="00A3685A"/>
    <w:rsid w:val="00A36BA8"/>
    <w:rsid w:val="00A36BFF"/>
    <w:rsid w:val="00A36CCE"/>
    <w:rsid w:val="00A36D50"/>
    <w:rsid w:val="00A36D63"/>
    <w:rsid w:val="00A36D8C"/>
    <w:rsid w:val="00A36D9A"/>
    <w:rsid w:val="00A36DDB"/>
    <w:rsid w:val="00A36FD8"/>
    <w:rsid w:val="00A36FE3"/>
    <w:rsid w:val="00A370CC"/>
    <w:rsid w:val="00A370F1"/>
    <w:rsid w:val="00A372BB"/>
    <w:rsid w:val="00A374FE"/>
    <w:rsid w:val="00A37536"/>
    <w:rsid w:val="00A3763A"/>
    <w:rsid w:val="00A3770F"/>
    <w:rsid w:val="00A37777"/>
    <w:rsid w:val="00A37887"/>
    <w:rsid w:val="00A378F3"/>
    <w:rsid w:val="00A379F4"/>
    <w:rsid w:val="00A37ACA"/>
    <w:rsid w:val="00A37AE4"/>
    <w:rsid w:val="00A37BE7"/>
    <w:rsid w:val="00A37BE9"/>
    <w:rsid w:val="00A37C5C"/>
    <w:rsid w:val="00A37E1F"/>
    <w:rsid w:val="00A37E58"/>
    <w:rsid w:val="00A37FD9"/>
    <w:rsid w:val="00A40172"/>
    <w:rsid w:val="00A401EA"/>
    <w:rsid w:val="00A402F5"/>
    <w:rsid w:val="00A40461"/>
    <w:rsid w:val="00A404BE"/>
    <w:rsid w:val="00A4056E"/>
    <w:rsid w:val="00A405C2"/>
    <w:rsid w:val="00A405DC"/>
    <w:rsid w:val="00A40602"/>
    <w:rsid w:val="00A40692"/>
    <w:rsid w:val="00A406F4"/>
    <w:rsid w:val="00A40971"/>
    <w:rsid w:val="00A409D5"/>
    <w:rsid w:val="00A40A52"/>
    <w:rsid w:val="00A40AD2"/>
    <w:rsid w:val="00A40AD4"/>
    <w:rsid w:val="00A40B77"/>
    <w:rsid w:val="00A40C1A"/>
    <w:rsid w:val="00A40C95"/>
    <w:rsid w:val="00A40E98"/>
    <w:rsid w:val="00A40EFF"/>
    <w:rsid w:val="00A41028"/>
    <w:rsid w:val="00A411C8"/>
    <w:rsid w:val="00A4124A"/>
    <w:rsid w:val="00A4157A"/>
    <w:rsid w:val="00A416AB"/>
    <w:rsid w:val="00A416DD"/>
    <w:rsid w:val="00A41703"/>
    <w:rsid w:val="00A41730"/>
    <w:rsid w:val="00A4185E"/>
    <w:rsid w:val="00A41877"/>
    <w:rsid w:val="00A41917"/>
    <w:rsid w:val="00A41922"/>
    <w:rsid w:val="00A41987"/>
    <w:rsid w:val="00A419CA"/>
    <w:rsid w:val="00A419EF"/>
    <w:rsid w:val="00A41BCA"/>
    <w:rsid w:val="00A41C20"/>
    <w:rsid w:val="00A41C22"/>
    <w:rsid w:val="00A41C36"/>
    <w:rsid w:val="00A41D91"/>
    <w:rsid w:val="00A41EE6"/>
    <w:rsid w:val="00A41EE8"/>
    <w:rsid w:val="00A42029"/>
    <w:rsid w:val="00A4231E"/>
    <w:rsid w:val="00A42381"/>
    <w:rsid w:val="00A42478"/>
    <w:rsid w:val="00A42590"/>
    <w:rsid w:val="00A4260D"/>
    <w:rsid w:val="00A4274D"/>
    <w:rsid w:val="00A427A8"/>
    <w:rsid w:val="00A427A9"/>
    <w:rsid w:val="00A427B8"/>
    <w:rsid w:val="00A427D0"/>
    <w:rsid w:val="00A4281B"/>
    <w:rsid w:val="00A42892"/>
    <w:rsid w:val="00A428BC"/>
    <w:rsid w:val="00A429D7"/>
    <w:rsid w:val="00A42A86"/>
    <w:rsid w:val="00A42AAA"/>
    <w:rsid w:val="00A42B9D"/>
    <w:rsid w:val="00A42BB3"/>
    <w:rsid w:val="00A42BD3"/>
    <w:rsid w:val="00A42CF3"/>
    <w:rsid w:val="00A42D2E"/>
    <w:rsid w:val="00A42E07"/>
    <w:rsid w:val="00A42E29"/>
    <w:rsid w:val="00A42EDE"/>
    <w:rsid w:val="00A42F52"/>
    <w:rsid w:val="00A42F7D"/>
    <w:rsid w:val="00A42F7F"/>
    <w:rsid w:val="00A42FA5"/>
    <w:rsid w:val="00A43116"/>
    <w:rsid w:val="00A43435"/>
    <w:rsid w:val="00A435DC"/>
    <w:rsid w:val="00A43823"/>
    <w:rsid w:val="00A43846"/>
    <w:rsid w:val="00A43897"/>
    <w:rsid w:val="00A43C44"/>
    <w:rsid w:val="00A43E97"/>
    <w:rsid w:val="00A43EC4"/>
    <w:rsid w:val="00A43FAC"/>
    <w:rsid w:val="00A43FC4"/>
    <w:rsid w:val="00A44004"/>
    <w:rsid w:val="00A44109"/>
    <w:rsid w:val="00A443CA"/>
    <w:rsid w:val="00A4457F"/>
    <w:rsid w:val="00A44614"/>
    <w:rsid w:val="00A447BE"/>
    <w:rsid w:val="00A44944"/>
    <w:rsid w:val="00A4495B"/>
    <w:rsid w:val="00A449CF"/>
    <w:rsid w:val="00A449F2"/>
    <w:rsid w:val="00A44A09"/>
    <w:rsid w:val="00A44A79"/>
    <w:rsid w:val="00A44BBA"/>
    <w:rsid w:val="00A44C95"/>
    <w:rsid w:val="00A44E41"/>
    <w:rsid w:val="00A44E7D"/>
    <w:rsid w:val="00A45070"/>
    <w:rsid w:val="00A4507C"/>
    <w:rsid w:val="00A4531A"/>
    <w:rsid w:val="00A45492"/>
    <w:rsid w:val="00A454DB"/>
    <w:rsid w:val="00A45611"/>
    <w:rsid w:val="00A4564B"/>
    <w:rsid w:val="00A456CF"/>
    <w:rsid w:val="00A4573A"/>
    <w:rsid w:val="00A45798"/>
    <w:rsid w:val="00A4588B"/>
    <w:rsid w:val="00A45A80"/>
    <w:rsid w:val="00A45A90"/>
    <w:rsid w:val="00A45B34"/>
    <w:rsid w:val="00A45BCD"/>
    <w:rsid w:val="00A45E41"/>
    <w:rsid w:val="00A45F5C"/>
    <w:rsid w:val="00A45FBD"/>
    <w:rsid w:val="00A46023"/>
    <w:rsid w:val="00A460B2"/>
    <w:rsid w:val="00A460EF"/>
    <w:rsid w:val="00A46159"/>
    <w:rsid w:val="00A4615F"/>
    <w:rsid w:val="00A46172"/>
    <w:rsid w:val="00A46265"/>
    <w:rsid w:val="00A46272"/>
    <w:rsid w:val="00A462A3"/>
    <w:rsid w:val="00A462C2"/>
    <w:rsid w:val="00A463BD"/>
    <w:rsid w:val="00A46415"/>
    <w:rsid w:val="00A46508"/>
    <w:rsid w:val="00A46841"/>
    <w:rsid w:val="00A469E9"/>
    <w:rsid w:val="00A46AB6"/>
    <w:rsid w:val="00A46AD6"/>
    <w:rsid w:val="00A46C20"/>
    <w:rsid w:val="00A46C99"/>
    <w:rsid w:val="00A46D7A"/>
    <w:rsid w:val="00A46E60"/>
    <w:rsid w:val="00A46FD0"/>
    <w:rsid w:val="00A47025"/>
    <w:rsid w:val="00A471CB"/>
    <w:rsid w:val="00A4727E"/>
    <w:rsid w:val="00A472CC"/>
    <w:rsid w:val="00A4730D"/>
    <w:rsid w:val="00A47383"/>
    <w:rsid w:val="00A475E8"/>
    <w:rsid w:val="00A4766D"/>
    <w:rsid w:val="00A47687"/>
    <w:rsid w:val="00A47790"/>
    <w:rsid w:val="00A477CC"/>
    <w:rsid w:val="00A477EB"/>
    <w:rsid w:val="00A477F6"/>
    <w:rsid w:val="00A47931"/>
    <w:rsid w:val="00A47962"/>
    <w:rsid w:val="00A47A20"/>
    <w:rsid w:val="00A47A8E"/>
    <w:rsid w:val="00A47D51"/>
    <w:rsid w:val="00A47DAA"/>
    <w:rsid w:val="00A47E36"/>
    <w:rsid w:val="00A500BB"/>
    <w:rsid w:val="00A50210"/>
    <w:rsid w:val="00A50402"/>
    <w:rsid w:val="00A5041B"/>
    <w:rsid w:val="00A50595"/>
    <w:rsid w:val="00A505DB"/>
    <w:rsid w:val="00A506DB"/>
    <w:rsid w:val="00A506EA"/>
    <w:rsid w:val="00A50843"/>
    <w:rsid w:val="00A508D6"/>
    <w:rsid w:val="00A509DD"/>
    <w:rsid w:val="00A50A8A"/>
    <w:rsid w:val="00A50BDA"/>
    <w:rsid w:val="00A50BF6"/>
    <w:rsid w:val="00A50F8D"/>
    <w:rsid w:val="00A510D0"/>
    <w:rsid w:val="00A51139"/>
    <w:rsid w:val="00A511B9"/>
    <w:rsid w:val="00A511C5"/>
    <w:rsid w:val="00A5125D"/>
    <w:rsid w:val="00A513DE"/>
    <w:rsid w:val="00A5151F"/>
    <w:rsid w:val="00A515C3"/>
    <w:rsid w:val="00A51614"/>
    <w:rsid w:val="00A517E9"/>
    <w:rsid w:val="00A518B1"/>
    <w:rsid w:val="00A518D9"/>
    <w:rsid w:val="00A518EA"/>
    <w:rsid w:val="00A519F6"/>
    <w:rsid w:val="00A51B94"/>
    <w:rsid w:val="00A51C3D"/>
    <w:rsid w:val="00A51DE3"/>
    <w:rsid w:val="00A51EC9"/>
    <w:rsid w:val="00A51FD6"/>
    <w:rsid w:val="00A5217B"/>
    <w:rsid w:val="00A521EE"/>
    <w:rsid w:val="00A5226C"/>
    <w:rsid w:val="00A524DA"/>
    <w:rsid w:val="00A524F4"/>
    <w:rsid w:val="00A52504"/>
    <w:rsid w:val="00A525C2"/>
    <w:rsid w:val="00A52611"/>
    <w:rsid w:val="00A526B5"/>
    <w:rsid w:val="00A5276D"/>
    <w:rsid w:val="00A528FF"/>
    <w:rsid w:val="00A5291A"/>
    <w:rsid w:val="00A52AA5"/>
    <w:rsid w:val="00A52F21"/>
    <w:rsid w:val="00A52FF8"/>
    <w:rsid w:val="00A5301C"/>
    <w:rsid w:val="00A53035"/>
    <w:rsid w:val="00A53061"/>
    <w:rsid w:val="00A530F6"/>
    <w:rsid w:val="00A53166"/>
    <w:rsid w:val="00A53189"/>
    <w:rsid w:val="00A531F9"/>
    <w:rsid w:val="00A532F3"/>
    <w:rsid w:val="00A535C0"/>
    <w:rsid w:val="00A53602"/>
    <w:rsid w:val="00A53687"/>
    <w:rsid w:val="00A5381B"/>
    <w:rsid w:val="00A538A3"/>
    <w:rsid w:val="00A5391A"/>
    <w:rsid w:val="00A53A6B"/>
    <w:rsid w:val="00A53B21"/>
    <w:rsid w:val="00A53B4F"/>
    <w:rsid w:val="00A53BBC"/>
    <w:rsid w:val="00A53BC9"/>
    <w:rsid w:val="00A53D02"/>
    <w:rsid w:val="00A53E61"/>
    <w:rsid w:val="00A53EA0"/>
    <w:rsid w:val="00A53ED8"/>
    <w:rsid w:val="00A53F83"/>
    <w:rsid w:val="00A53F99"/>
    <w:rsid w:val="00A54159"/>
    <w:rsid w:val="00A5431D"/>
    <w:rsid w:val="00A54355"/>
    <w:rsid w:val="00A544E3"/>
    <w:rsid w:val="00A54599"/>
    <w:rsid w:val="00A547FD"/>
    <w:rsid w:val="00A54A51"/>
    <w:rsid w:val="00A54ADE"/>
    <w:rsid w:val="00A54B76"/>
    <w:rsid w:val="00A54BC8"/>
    <w:rsid w:val="00A55041"/>
    <w:rsid w:val="00A55135"/>
    <w:rsid w:val="00A551D5"/>
    <w:rsid w:val="00A552F7"/>
    <w:rsid w:val="00A5544A"/>
    <w:rsid w:val="00A55525"/>
    <w:rsid w:val="00A55532"/>
    <w:rsid w:val="00A556BA"/>
    <w:rsid w:val="00A556DA"/>
    <w:rsid w:val="00A5573A"/>
    <w:rsid w:val="00A55828"/>
    <w:rsid w:val="00A55A8A"/>
    <w:rsid w:val="00A55ABA"/>
    <w:rsid w:val="00A55AC2"/>
    <w:rsid w:val="00A55AC4"/>
    <w:rsid w:val="00A55AEC"/>
    <w:rsid w:val="00A55B7F"/>
    <w:rsid w:val="00A55BA4"/>
    <w:rsid w:val="00A55C03"/>
    <w:rsid w:val="00A55C07"/>
    <w:rsid w:val="00A55D29"/>
    <w:rsid w:val="00A55DCA"/>
    <w:rsid w:val="00A55E0E"/>
    <w:rsid w:val="00A56029"/>
    <w:rsid w:val="00A561E3"/>
    <w:rsid w:val="00A563AD"/>
    <w:rsid w:val="00A56485"/>
    <w:rsid w:val="00A56553"/>
    <w:rsid w:val="00A5664E"/>
    <w:rsid w:val="00A5666B"/>
    <w:rsid w:val="00A566AA"/>
    <w:rsid w:val="00A5673E"/>
    <w:rsid w:val="00A56900"/>
    <w:rsid w:val="00A56914"/>
    <w:rsid w:val="00A569A2"/>
    <w:rsid w:val="00A56B06"/>
    <w:rsid w:val="00A56B0D"/>
    <w:rsid w:val="00A56B56"/>
    <w:rsid w:val="00A56B82"/>
    <w:rsid w:val="00A56CA6"/>
    <w:rsid w:val="00A56D10"/>
    <w:rsid w:val="00A5707A"/>
    <w:rsid w:val="00A5714F"/>
    <w:rsid w:val="00A5718A"/>
    <w:rsid w:val="00A571AA"/>
    <w:rsid w:val="00A572CD"/>
    <w:rsid w:val="00A575CF"/>
    <w:rsid w:val="00A57602"/>
    <w:rsid w:val="00A57664"/>
    <w:rsid w:val="00A576C9"/>
    <w:rsid w:val="00A57787"/>
    <w:rsid w:val="00A577F7"/>
    <w:rsid w:val="00A578D7"/>
    <w:rsid w:val="00A5794A"/>
    <w:rsid w:val="00A5797B"/>
    <w:rsid w:val="00A579E7"/>
    <w:rsid w:val="00A57B80"/>
    <w:rsid w:val="00A57B9F"/>
    <w:rsid w:val="00A57CC7"/>
    <w:rsid w:val="00A57ED4"/>
    <w:rsid w:val="00A57ED6"/>
    <w:rsid w:val="00A60204"/>
    <w:rsid w:val="00A60256"/>
    <w:rsid w:val="00A60296"/>
    <w:rsid w:val="00A603A5"/>
    <w:rsid w:val="00A60413"/>
    <w:rsid w:val="00A60474"/>
    <w:rsid w:val="00A605DF"/>
    <w:rsid w:val="00A60630"/>
    <w:rsid w:val="00A60634"/>
    <w:rsid w:val="00A60646"/>
    <w:rsid w:val="00A60679"/>
    <w:rsid w:val="00A6080F"/>
    <w:rsid w:val="00A60810"/>
    <w:rsid w:val="00A608BB"/>
    <w:rsid w:val="00A60968"/>
    <w:rsid w:val="00A60A76"/>
    <w:rsid w:val="00A60AC3"/>
    <w:rsid w:val="00A60B0F"/>
    <w:rsid w:val="00A60B29"/>
    <w:rsid w:val="00A60B3C"/>
    <w:rsid w:val="00A60B61"/>
    <w:rsid w:val="00A60D06"/>
    <w:rsid w:val="00A60D26"/>
    <w:rsid w:val="00A60E3A"/>
    <w:rsid w:val="00A60E70"/>
    <w:rsid w:val="00A60E9A"/>
    <w:rsid w:val="00A60EC9"/>
    <w:rsid w:val="00A610E7"/>
    <w:rsid w:val="00A61175"/>
    <w:rsid w:val="00A61224"/>
    <w:rsid w:val="00A61235"/>
    <w:rsid w:val="00A61237"/>
    <w:rsid w:val="00A6132D"/>
    <w:rsid w:val="00A613FF"/>
    <w:rsid w:val="00A61422"/>
    <w:rsid w:val="00A61423"/>
    <w:rsid w:val="00A614D8"/>
    <w:rsid w:val="00A6151E"/>
    <w:rsid w:val="00A6156F"/>
    <w:rsid w:val="00A6159C"/>
    <w:rsid w:val="00A615AA"/>
    <w:rsid w:val="00A6169A"/>
    <w:rsid w:val="00A61702"/>
    <w:rsid w:val="00A618E5"/>
    <w:rsid w:val="00A6195D"/>
    <w:rsid w:val="00A61984"/>
    <w:rsid w:val="00A61994"/>
    <w:rsid w:val="00A619A6"/>
    <w:rsid w:val="00A619DA"/>
    <w:rsid w:val="00A619DC"/>
    <w:rsid w:val="00A61AA6"/>
    <w:rsid w:val="00A61BFB"/>
    <w:rsid w:val="00A61E92"/>
    <w:rsid w:val="00A61EC6"/>
    <w:rsid w:val="00A61ED8"/>
    <w:rsid w:val="00A61F0E"/>
    <w:rsid w:val="00A61F1E"/>
    <w:rsid w:val="00A6202B"/>
    <w:rsid w:val="00A6205B"/>
    <w:rsid w:val="00A6207A"/>
    <w:rsid w:val="00A62254"/>
    <w:rsid w:val="00A62357"/>
    <w:rsid w:val="00A62381"/>
    <w:rsid w:val="00A623D2"/>
    <w:rsid w:val="00A623F9"/>
    <w:rsid w:val="00A6247C"/>
    <w:rsid w:val="00A6248E"/>
    <w:rsid w:val="00A62597"/>
    <w:rsid w:val="00A62615"/>
    <w:rsid w:val="00A62623"/>
    <w:rsid w:val="00A6278A"/>
    <w:rsid w:val="00A627C7"/>
    <w:rsid w:val="00A627F2"/>
    <w:rsid w:val="00A6291D"/>
    <w:rsid w:val="00A6292B"/>
    <w:rsid w:val="00A62950"/>
    <w:rsid w:val="00A6299D"/>
    <w:rsid w:val="00A62B89"/>
    <w:rsid w:val="00A62C17"/>
    <w:rsid w:val="00A62D36"/>
    <w:rsid w:val="00A62DF5"/>
    <w:rsid w:val="00A62E91"/>
    <w:rsid w:val="00A6307A"/>
    <w:rsid w:val="00A63088"/>
    <w:rsid w:val="00A630CF"/>
    <w:rsid w:val="00A63140"/>
    <w:rsid w:val="00A632ED"/>
    <w:rsid w:val="00A633BC"/>
    <w:rsid w:val="00A633F4"/>
    <w:rsid w:val="00A6357A"/>
    <w:rsid w:val="00A635F3"/>
    <w:rsid w:val="00A63660"/>
    <w:rsid w:val="00A63726"/>
    <w:rsid w:val="00A637A8"/>
    <w:rsid w:val="00A63805"/>
    <w:rsid w:val="00A63873"/>
    <w:rsid w:val="00A63909"/>
    <w:rsid w:val="00A63977"/>
    <w:rsid w:val="00A63B4D"/>
    <w:rsid w:val="00A63BFE"/>
    <w:rsid w:val="00A63C8D"/>
    <w:rsid w:val="00A63CBA"/>
    <w:rsid w:val="00A63D4F"/>
    <w:rsid w:val="00A63F44"/>
    <w:rsid w:val="00A63F56"/>
    <w:rsid w:val="00A63F63"/>
    <w:rsid w:val="00A6411C"/>
    <w:rsid w:val="00A6411D"/>
    <w:rsid w:val="00A6449F"/>
    <w:rsid w:val="00A644C9"/>
    <w:rsid w:val="00A644E7"/>
    <w:rsid w:val="00A64508"/>
    <w:rsid w:val="00A64669"/>
    <w:rsid w:val="00A64903"/>
    <w:rsid w:val="00A64A30"/>
    <w:rsid w:val="00A64A61"/>
    <w:rsid w:val="00A64AB0"/>
    <w:rsid w:val="00A64D2C"/>
    <w:rsid w:val="00A64E12"/>
    <w:rsid w:val="00A64EC0"/>
    <w:rsid w:val="00A64EF6"/>
    <w:rsid w:val="00A64F30"/>
    <w:rsid w:val="00A65020"/>
    <w:rsid w:val="00A6508F"/>
    <w:rsid w:val="00A65122"/>
    <w:rsid w:val="00A65139"/>
    <w:rsid w:val="00A65292"/>
    <w:rsid w:val="00A65365"/>
    <w:rsid w:val="00A653F7"/>
    <w:rsid w:val="00A654AE"/>
    <w:rsid w:val="00A6572B"/>
    <w:rsid w:val="00A6578D"/>
    <w:rsid w:val="00A658AE"/>
    <w:rsid w:val="00A6597F"/>
    <w:rsid w:val="00A659C7"/>
    <w:rsid w:val="00A65A5E"/>
    <w:rsid w:val="00A65CBF"/>
    <w:rsid w:val="00A65CFB"/>
    <w:rsid w:val="00A65D27"/>
    <w:rsid w:val="00A65D5B"/>
    <w:rsid w:val="00A65F1A"/>
    <w:rsid w:val="00A65F9F"/>
    <w:rsid w:val="00A65FA3"/>
    <w:rsid w:val="00A65FAD"/>
    <w:rsid w:val="00A66014"/>
    <w:rsid w:val="00A6608A"/>
    <w:rsid w:val="00A66158"/>
    <w:rsid w:val="00A66160"/>
    <w:rsid w:val="00A661B5"/>
    <w:rsid w:val="00A66239"/>
    <w:rsid w:val="00A66257"/>
    <w:rsid w:val="00A662DC"/>
    <w:rsid w:val="00A663D4"/>
    <w:rsid w:val="00A663EF"/>
    <w:rsid w:val="00A66404"/>
    <w:rsid w:val="00A66576"/>
    <w:rsid w:val="00A66594"/>
    <w:rsid w:val="00A665BA"/>
    <w:rsid w:val="00A6671B"/>
    <w:rsid w:val="00A6678D"/>
    <w:rsid w:val="00A6683D"/>
    <w:rsid w:val="00A6695D"/>
    <w:rsid w:val="00A669DA"/>
    <w:rsid w:val="00A669FA"/>
    <w:rsid w:val="00A66C20"/>
    <w:rsid w:val="00A66C59"/>
    <w:rsid w:val="00A66C7B"/>
    <w:rsid w:val="00A66D9F"/>
    <w:rsid w:val="00A66DD6"/>
    <w:rsid w:val="00A66E33"/>
    <w:rsid w:val="00A66EE7"/>
    <w:rsid w:val="00A66F5C"/>
    <w:rsid w:val="00A66F7C"/>
    <w:rsid w:val="00A66FE8"/>
    <w:rsid w:val="00A66FFF"/>
    <w:rsid w:val="00A671EE"/>
    <w:rsid w:val="00A67254"/>
    <w:rsid w:val="00A67259"/>
    <w:rsid w:val="00A6725B"/>
    <w:rsid w:val="00A67341"/>
    <w:rsid w:val="00A6750D"/>
    <w:rsid w:val="00A6751D"/>
    <w:rsid w:val="00A6753A"/>
    <w:rsid w:val="00A67610"/>
    <w:rsid w:val="00A67798"/>
    <w:rsid w:val="00A678C7"/>
    <w:rsid w:val="00A6790E"/>
    <w:rsid w:val="00A6792C"/>
    <w:rsid w:val="00A679BE"/>
    <w:rsid w:val="00A67A4F"/>
    <w:rsid w:val="00A67AB6"/>
    <w:rsid w:val="00A67AB8"/>
    <w:rsid w:val="00A67AE3"/>
    <w:rsid w:val="00A67D10"/>
    <w:rsid w:val="00A67E3E"/>
    <w:rsid w:val="00A67F48"/>
    <w:rsid w:val="00A67FE0"/>
    <w:rsid w:val="00A70108"/>
    <w:rsid w:val="00A701A5"/>
    <w:rsid w:val="00A701B9"/>
    <w:rsid w:val="00A70270"/>
    <w:rsid w:val="00A70278"/>
    <w:rsid w:val="00A70332"/>
    <w:rsid w:val="00A70618"/>
    <w:rsid w:val="00A7068F"/>
    <w:rsid w:val="00A707FD"/>
    <w:rsid w:val="00A70908"/>
    <w:rsid w:val="00A70A68"/>
    <w:rsid w:val="00A70C80"/>
    <w:rsid w:val="00A70E73"/>
    <w:rsid w:val="00A70EF4"/>
    <w:rsid w:val="00A70EF9"/>
    <w:rsid w:val="00A71027"/>
    <w:rsid w:val="00A712FD"/>
    <w:rsid w:val="00A7137B"/>
    <w:rsid w:val="00A71490"/>
    <w:rsid w:val="00A715B0"/>
    <w:rsid w:val="00A71634"/>
    <w:rsid w:val="00A7168C"/>
    <w:rsid w:val="00A71728"/>
    <w:rsid w:val="00A71778"/>
    <w:rsid w:val="00A7178E"/>
    <w:rsid w:val="00A71883"/>
    <w:rsid w:val="00A7189D"/>
    <w:rsid w:val="00A718BE"/>
    <w:rsid w:val="00A718C9"/>
    <w:rsid w:val="00A718F4"/>
    <w:rsid w:val="00A71A59"/>
    <w:rsid w:val="00A71A8C"/>
    <w:rsid w:val="00A71B6F"/>
    <w:rsid w:val="00A71CB8"/>
    <w:rsid w:val="00A71CB9"/>
    <w:rsid w:val="00A71CC6"/>
    <w:rsid w:val="00A71CF9"/>
    <w:rsid w:val="00A71E1C"/>
    <w:rsid w:val="00A71EA5"/>
    <w:rsid w:val="00A71ED6"/>
    <w:rsid w:val="00A71F49"/>
    <w:rsid w:val="00A72093"/>
    <w:rsid w:val="00A722F5"/>
    <w:rsid w:val="00A7231E"/>
    <w:rsid w:val="00A723B0"/>
    <w:rsid w:val="00A7262B"/>
    <w:rsid w:val="00A727FA"/>
    <w:rsid w:val="00A728A4"/>
    <w:rsid w:val="00A72A7B"/>
    <w:rsid w:val="00A72D2B"/>
    <w:rsid w:val="00A72E7D"/>
    <w:rsid w:val="00A72F33"/>
    <w:rsid w:val="00A72F62"/>
    <w:rsid w:val="00A730E1"/>
    <w:rsid w:val="00A73261"/>
    <w:rsid w:val="00A732C7"/>
    <w:rsid w:val="00A7342A"/>
    <w:rsid w:val="00A734C1"/>
    <w:rsid w:val="00A7356E"/>
    <w:rsid w:val="00A7362B"/>
    <w:rsid w:val="00A738B4"/>
    <w:rsid w:val="00A738D8"/>
    <w:rsid w:val="00A739CC"/>
    <w:rsid w:val="00A73AF4"/>
    <w:rsid w:val="00A73B62"/>
    <w:rsid w:val="00A73BE4"/>
    <w:rsid w:val="00A73C2D"/>
    <w:rsid w:val="00A73CA9"/>
    <w:rsid w:val="00A73CF1"/>
    <w:rsid w:val="00A73D5E"/>
    <w:rsid w:val="00A73F1A"/>
    <w:rsid w:val="00A73FA1"/>
    <w:rsid w:val="00A74113"/>
    <w:rsid w:val="00A7420D"/>
    <w:rsid w:val="00A74254"/>
    <w:rsid w:val="00A74369"/>
    <w:rsid w:val="00A74410"/>
    <w:rsid w:val="00A745D7"/>
    <w:rsid w:val="00A747AC"/>
    <w:rsid w:val="00A747D5"/>
    <w:rsid w:val="00A7483F"/>
    <w:rsid w:val="00A749FC"/>
    <w:rsid w:val="00A74A08"/>
    <w:rsid w:val="00A74A20"/>
    <w:rsid w:val="00A74A3D"/>
    <w:rsid w:val="00A74DD2"/>
    <w:rsid w:val="00A74E6C"/>
    <w:rsid w:val="00A7509C"/>
    <w:rsid w:val="00A750A2"/>
    <w:rsid w:val="00A75141"/>
    <w:rsid w:val="00A751B9"/>
    <w:rsid w:val="00A75257"/>
    <w:rsid w:val="00A752E2"/>
    <w:rsid w:val="00A754B6"/>
    <w:rsid w:val="00A754B8"/>
    <w:rsid w:val="00A755FD"/>
    <w:rsid w:val="00A75690"/>
    <w:rsid w:val="00A7573F"/>
    <w:rsid w:val="00A75AC7"/>
    <w:rsid w:val="00A75AE5"/>
    <w:rsid w:val="00A75C1C"/>
    <w:rsid w:val="00A75CBF"/>
    <w:rsid w:val="00A75D2F"/>
    <w:rsid w:val="00A75DD7"/>
    <w:rsid w:val="00A75DF7"/>
    <w:rsid w:val="00A75E4C"/>
    <w:rsid w:val="00A75E68"/>
    <w:rsid w:val="00A760DE"/>
    <w:rsid w:val="00A761EF"/>
    <w:rsid w:val="00A762EA"/>
    <w:rsid w:val="00A7633F"/>
    <w:rsid w:val="00A763D9"/>
    <w:rsid w:val="00A76426"/>
    <w:rsid w:val="00A7650C"/>
    <w:rsid w:val="00A7653D"/>
    <w:rsid w:val="00A765DB"/>
    <w:rsid w:val="00A7660E"/>
    <w:rsid w:val="00A7663B"/>
    <w:rsid w:val="00A76744"/>
    <w:rsid w:val="00A767A2"/>
    <w:rsid w:val="00A76813"/>
    <w:rsid w:val="00A76854"/>
    <w:rsid w:val="00A768DB"/>
    <w:rsid w:val="00A76A24"/>
    <w:rsid w:val="00A76BA0"/>
    <w:rsid w:val="00A76BC8"/>
    <w:rsid w:val="00A76BD2"/>
    <w:rsid w:val="00A76D1C"/>
    <w:rsid w:val="00A76DCB"/>
    <w:rsid w:val="00A76F07"/>
    <w:rsid w:val="00A76FCA"/>
    <w:rsid w:val="00A77064"/>
    <w:rsid w:val="00A770CE"/>
    <w:rsid w:val="00A770E0"/>
    <w:rsid w:val="00A77102"/>
    <w:rsid w:val="00A771FF"/>
    <w:rsid w:val="00A7721E"/>
    <w:rsid w:val="00A77221"/>
    <w:rsid w:val="00A77242"/>
    <w:rsid w:val="00A772AF"/>
    <w:rsid w:val="00A775B7"/>
    <w:rsid w:val="00A77734"/>
    <w:rsid w:val="00A777D2"/>
    <w:rsid w:val="00A77939"/>
    <w:rsid w:val="00A77980"/>
    <w:rsid w:val="00A77A2A"/>
    <w:rsid w:val="00A77AE9"/>
    <w:rsid w:val="00A77B83"/>
    <w:rsid w:val="00A77BC6"/>
    <w:rsid w:val="00A77C18"/>
    <w:rsid w:val="00A77C2F"/>
    <w:rsid w:val="00A77C7C"/>
    <w:rsid w:val="00A77D37"/>
    <w:rsid w:val="00A77D3C"/>
    <w:rsid w:val="00A77D4F"/>
    <w:rsid w:val="00A77D5D"/>
    <w:rsid w:val="00A77E1E"/>
    <w:rsid w:val="00A77EC3"/>
    <w:rsid w:val="00A77EF9"/>
    <w:rsid w:val="00A77F5D"/>
    <w:rsid w:val="00A77FB0"/>
    <w:rsid w:val="00A8005C"/>
    <w:rsid w:val="00A800CF"/>
    <w:rsid w:val="00A800ED"/>
    <w:rsid w:val="00A80127"/>
    <w:rsid w:val="00A80194"/>
    <w:rsid w:val="00A8028B"/>
    <w:rsid w:val="00A802D2"/>
    <w:rsid w:val="00A802D8"/>
    <w:rsid w:val="00A80396"/>
    <w:rsid w:val="00A803D3"/>
    <w:rsid w:val="00A80402"/>
    <w:rsid w:val="00A80480"/>
    <w:rsid w:val="00A8068B"/>
    <w:rsid w:val="00A8071C"/>
    <w:rsid w:val="00A8083F"/>
    <w:rsid w:val="00A808B2"/>
    <w:rsid w:val="00A80919"/>
    <w:rsid w:val="00A80964"/>
    <w:rsid w:val="00A80A73"/>
    <w:rsid w:val="00A80DC9"/>
    <w:rsid w:val="00A80F36"/>
    <w:rsid w:val="00A80FBB"/>
    <w:rsid w:val="00A81197"/>
    <w:rsid w:val="00A811D0"/>
    <w:rsid w:val="00A813A5"/>
    <w:rsid w:val="00A813D0"/>
    <w:rsid w:val="00A814F9"/>
    <w:rsid w:val="00A81605"/>
    <w:rsid w:val="00A816A3"/>
    <w:rsid w:val="00A81725"/>
    <w:rsid w:val="00A81763"/>
    <w:rsid w:val="00A818CE"/>
    <w:rsid w:val="00A8194B"/>
    <w:rsid w:val="00A81957"/>
    <w:rsid w:val="00A81961"/>
    <w:rsid w:val="00A819E3"/>
    <w:rsid w:val="00A819F3"/>
    <w:rsid w:val="00A81A36"/>
    <w:rsid w:val="00A81A6D"/>
    <w:rsid w:val="00A81B1D"/>
    <w:rsid w:val="00A81B50"/>
    <w:rsid w:val="00A81B55"/>
    <w:rsid w:val="00A81B8C"/>
    <w:rsid w:val="00A81C44"/>
    <w:rsid w:val="00A81C79"/>
    <w:rsid w:val="00A81C8E"/>
    <w:rsid w:val="00A81CB9"/>
    <w:rsid w:val="00A81D83"/>
    <w:rsid w:val="00A81EC9"/>
    <w:rsid w:val="00A81F16"/>
    <w:rsid w:val="00A81FC3"/>
    <w:rsid w:val="00A81FEB"/>
    <w:rsid w:val="00A8218D"/>
    <w:rsid w:val="00A821D1"/>
    <w:rsid w:val="00A8227B"/>
    <w:rsid w:val="00A822AB"/>
    <w:rsid w:val="00A822C4"/>
    <w:rsid w:val="00A8235E"/>
    <w:rsid w:val="00A82480"/>
    <w:rsid w:val="00A82701"/>
    <w:rsid w:val="00A82B31"/>
    <w:rsid w:val="00A82B99"/>
    <w:rsid w:val="00A82D07"/>
    <w:rsid w:val="00A82D8D"/>
    <w:rsid w:val="00A82FC1"/>
    <w:rsid w:val="00A82FC7"/>
    <w:rsid w:val="00A83002"/>
    <w:rsid w:val="00A83028"/>
    <w:rsid w:val="00A83148"/>
    <w:rsid w:val="00A831F7"/>
    <w:rsid w:val="00A833C2"/>
    <w:rsid w:val="00A83487"/>
    <w:rsid w:val="00A83676"/>
    <w:rsid w:val="00A836AA"/>
    <w:rsid w:val="00A837A0"/>
    <w:rsid w:val="00A837AF"/>
    <w:rsid w:val="00A83A25"/>
    <w:rsid w:val="00A83A50"/>
    <w:rsid w:val="00A83BD6"/>
    <w:rsid w:val="00A83D49"/>
    <w:rsid w:val="00A83D5D"/>
    <w:rsid w:val="00A83D6F"/>
    <w:rsid w:val="00A83EFA"/>
    <w:rsid w:val="00A83F63"/>
    <w:rsid w:val="00A8406E"/>
    <w:rsid w:val="00A84083"/>
    <w:rsid w:val="00A84097"/>
    <w:rsid w:val="00A841D8"/>
    <w:rsid w:val="00A8447E"/>
    <w:rsid w:val="00A84537"/>
    <w:rsid w:val="00A8465D"/>
    <w:rsid w:val="00A84740"/>
    <w:rsid w:val="00A84756"/>
    <w:rsid w:val="00A84768"/>
    <w:rsid w:val="00A8489B"/>
    <w:rsid w:val="00A848F0"/>
    <w:rsid w:val="00A84921"/>
    <w:rsid w:val="00A84A21"/>
    <w:rsid w:val="00A84A27"/>
    <w:rsid w:val="00A84A96"/>
    <w:rsid w:val="00A84AB6"/>
    <w:rsid w:val="00A84B1E"/>
    <w:rsid w:val="00A84BB0"/>
    <w:rsid w:val="00A84C1C"/>
    <w:rsid w:val="00A84C41"/>
    <w:rsid w:val="00A84D2B"/>
    <w:rsid w:val="00A84DB9"/>
    <w:rsid w:val="00A84E7B"/>
    <w:rsid w:val="00A84F67"/>
    <w:rsid w:val="00A84FB9"/>
    <w:rsid w:val="00A8505E"/>
    <w:rsid w:val="00A850FC"/>
    <w:rsid w:val="00A851B2"/>
    <w:rsid w:val="00A85414"/>
    <w:rsid w:val="00A85436"/>
    <w:rsid w:val="00A85439"/>
    <w:rsid w:val="00A854EF"/>
    <w:rsid w:val="00A85592"/>
    <w:rsid w:val="00A85916"/>
    <w:rsid w:val="00A8593C"/>
    <w:rsid w:val="00A85942"/>
    <w:rsid w:val="00A8596E"/>
    <w:rsid w:val="00A8599B"/>
    <w:rsid w:val="00A85AB9"/>
    <w:rsid w:val="00A85C11"/>
    <w:rsid w:val="00A85C69"/>
    <w:rsid w:val="00A85C88"/>
    <w:rsid w:val="00A85D6A"/>
    <w:rsid w:val="00A85DD7"/>
    <w:rsid w:val="00A85F77"/>
    <w:rsid w:val="00A8607E"/>
    <w:rsid w:val="00A861A2"/>
    <w:rsid w:val="00A86211"/>
    <w:rsid w:val="00A86453"/>
    <w:rsid w:val="00A86573"/>
    <w:rsid w:val="00A866D9"/>
    <w:rsid w:val="00A86729"/>
    <w:rsid w:val="00A8672B"/>
    <w:rsid w:val="00A86747"/>
    <w:rsid w:val="00A867C1"/>
    <w:rsid w:val="00A867CD"/>
    <w:rsid w:val="00A8690F"/>
    <w:rsid w:val="00A86A58"/>
    <w:rsid w:val="00A86A76"/>
    <w:rsid w:val="00A86A7C"/>
    <w:rsid w:val="00A86B33"/>
    <w:rsid w:val="00A86B35"/>
    <w:rsid w:val="00A86BD5"/>
    <w:rsid w:val="00A86C0B"/>
    <w:rsid w:val="00A86D18"/>
    <w:rsid w:val="00A86D3C"/>
    <w:rsid w:val="00A86D9B"/>
    <w:rsid w:val="00A86E37"/>
    <w:rsid w:val="00A86E7C"/>
    <w:rsid w:val="00A86EA5"/>
    <w:rsid w:val="00A86EBD"/>
    <w:rsid w:val="00A86EC7"/>
    <w:rsid w:val="00A86F1E"/>
    <w:rsid w:val="00A86FDB"/>
    <w:rsid w:val="00A86FED"/>
    <w:rsid w:val="00A8700F"/>
    <w:rsid w:val="00A87172"/>
    <w:rsid w:val="00A8725B"/>
    <w:rsid w:val="00A8729E"/>
    <w:rsid w:val="00A87311"/>
    <w:rsid w:val="00A873A4"/>
    <w:rsid w:val="00A8741C"/>
    <w:rsid w:val="00A874EF"/>
    <w:rsid w:val="00A8759A"/>
    <w:rsid w:val="00A8765D"/>
    <w:rsid w:val="00A876F5"/>
    <w:rsid w:val="00A876F7"/>
    <w:rsid w:val="00A8772B"/>
    <w:rsid w:val="00A878AC"/>
    <w:rsid w:val="00A87926"/>
    <w:rsid w:val="00A879AF"/>
    <w:rsid w:val="00A87B1F"/>
    <w:rsid w:val="00A87B4D"/>
    <w:rsid w:val="00A87C4A"/>
    <w:rsid w:val="00A87CB0"/>
    <w:rsid w:val="00A87D61"/>
    <w:rsid w:val="00A87E22"/>
    <w:rsid w:val="00A87EFC"/>
    <w:rsid w:val="00A87FBC"/>
    <w:rsid w:val="00A9001B"/>
    <w:rsid w:val="00A9012B"/>
    <w:rsid w:val="00A901E5"/>
    <w:rsid w:val="00A90339"/>
    <w:rsid w:val="00A90363"/>
    <w:rsid w:val="00A903B4"/>
    <w:rsid w:val="00A903BC"/>
    <w:rsid w:val="00A905E4"/>
    <w:rsid w:val="00A907F5"/>
    <w:rsid w:val="00A908D0"/>
    <w:rsid w:val="00A90920"/>
    <w:rsid w:val="00A90B7B"/>
    <w:rsid w:val="00A90BA9"/>
    <w:rsid w:val="00A90BC3"/>
    <w:rsid w:val="00A90BC4"/>
    <w:rsid w:val="00A90C64"/>
    <w:rsid w:val="00A90C69"/>
    <w:rsid w:val="00A90D15"/>
    <w:rsid w:val="00A90D8E"/>
    <w:rsid w:val="00A90F32"/>
    <w:rsid w:val="00A90F5F"/>
    <w:rsid w:val="00A90F7E"/>
    <w:rsid w:val="00A90FE0"/>
    <w:rsid w:val="00A9101D"/>
    <w:rsid w:val="00A911CA"/>
    <w:rsid w:val="00A9122B"/>
    <w:rsid w:val="00A912A6"/>
    <w:rsid w:val="00A9136A"/>
    <w:rsid w:val="00A913B0"/>
    <w:rsid w:val="00A9143F"/>
    <w:rsid w:val="00A9148F"/>
    <w:rsid w:val="00A914D6"/>
    <w:rsid w:val="00A9164E"/>
    <w:rsid w:val="00A91739"/>
    <w:rsid w:val="00A917AB"/>
    <w:rsid w:val="00A91854"/>
    <w:rsid w:val="00A9194F"/>
    <w:rsid w:val="00A91B03"/>
    <w:rsid w:val="00A91BA4"/>
    <w:rsid w:val="00A91C67"/>
    <w:rsid w:val="00A91D02"/>
    <w:rsid w:val="00A91F93"/>
    <w:rsid w:val="00A91FB5"/>
    <w:rsid w:val="00A91FFD"/>
    <w:rsid w:val="00A920E9"/>
    <w:rsid w:val="00A92217"/>
    <w:rsid w:val="00A92279"/>
    <w:rsid w:val="00A9229B"/>
    <w:rsid w:val="00A923AC"/>
    <w:rsid w:val="00A923F6"/>
    <w:rsid w:val="00A9243F"/>
    <w:rsid w:val="00A924AE"/>
    <w:rsid w:val="00A92544"/>
    <w:rsid w:val="00A92587"/>
    <w:rsid w:val="00A925C2"/>
    <w:rsid w:val="00A9273A"/>
    <w:rsid w:val="00A92981"/>
    <w:rsid w:val="00A92982"/>
    <w:rsid w:val="00A92A39"/>
    <w:rsid w:val="00A92A85"/>
    <w:rsid w:val="00A92A9A"/>
    <w:rsid w:val="00A92C52"/>
    <w:rsid w:val="00A92C9B"/>
    <w:rsid w:val="00A92D15"/>
    <w:rsid w:val="00A92D88"/>
    <w:rsid w:val="00A92ED3"/>
    <w:rsid w:val="00A92F2C"/>
    <w:rsid w:val="00A92F56"/>
    <w:rsid w:val="00A92F78"/>
    <w:rsid w:val="00A92FC8"/>
    <w:rsid w:val="00A93190"/>
    <w:rsid w:val="00A93233"/>
    <w:rsid w:val="00A93333"/>
    <w:rsid w:val="00A93425"/>
    <w:rsid w:val="00A9353E"/>
    <w:rsid w:val="00A93661"/>
    <w:rsid w:val="00A93813"/>
    <w:rsid w:val="00A938D3"/>
    <w:rsid w:val="00A93981"/>
    <w:rsid w:val="00A93AB8"/>
    <w:rsid w:val="00A93AFE"/>
    <w:rsid w:val="00A93BD8"/>
    <w:rsid w:val="00A93BDA"/>
    <w:rsid w:val="00A93C34"/>
    <w:rsid w:val="00A93C74"/>
    <w:rsid w:val="00A93D47"/>
    <w:rsid w:val="00A93E84"/>
    <w:rsid w:val="00A93F90"/>
    <w:rsid w:val="00A93FBD"/>
    <w:rsid w:val="00A93FD2"/>
    <w:rsid w:val="00A940FE"/>
    <w:rsid w:val="00A941F1"/>
    <w:rsid w:val="00A942AC"/>
    <w:rsid w:val="00A942AE"/>
    <w:rsid w:val="00A942AF"/>
    <w:rsid w:val="00A942B7"/>
    <w:rsid w:val="00A94331"/>
    <w:rsid w:val="00A943BE"/>
    <w:rsid w:val="00A943F9"/>
    <w:rsid w:val="00A9445C"/>
    <w:rsid w:val="00A944D4"/>
    <w:rsid w:val="00A94561"/>
    <w:rsid w:val="00A945CE"/>
    <w:rsid w:val="00A945DF"/>
    <w:rsid w:val="00A9463E"/>
    <w:rsid w:val="00A94748"/>
    <w:rsid w:val="00A94754"/>
    <w:rsid w:val="00A94B40"/>
    <w:rsid w:val="00A94D92"/>
    <w:rsid w:val="00A94F00"/>
    <w:rsid w:val="00A94FEA"/>
    <w:rsid w:val="00A9509D"/>
    <w:rsid w:val="00A951D5"/>
    <w:rsid w:val="00A95205"/>
    <w:rsid w:val="00A9533C"/>
    <w:rsid w:val="00A954BD"/>
    <w:rsid w:val="00A95589"/>
    <w:rsid w:val="00A955F3"/>
    <w:rsid w:val="00A958F2"/>
    <w:rsid w:val="00A9592B"/>
    <w:rsid w:val="00A9593B"/>
    <w:rsid w:val="00A959EF"/>
    <w:rsid w:val="00A95A60"/>
    <w:rsid w:val="00A95BC4"/>
    <w:rsid w:val="00A95CA9"/>
    <w:rsid w:val="00A95CD9"/>
    <w:rsid w:val="00A95D98"/>
    <w:rsid w:val="00A95DE0"/>
    <w:rsid w:val="00A95EEA"/>
    <w:rsid w:val="00A95F1A"/>
    <w:rsid w:val="00A9607F"/>
    <w:rsid w:val="00A960C1"/>
    <w:rsid w:val="00A9610F"/>
    <w:rsid w:val="00A96160"/>
    <w:rsid w:val="00A96216"/>
    <w:rsid w:val="00A9622F"/>
    <w:rsid w:val="00A9623C"/>
    <w:rsid w:val="00A962E0"/>
    <w:rsid w:val="00A9633F"/>
    <w:rsid w:val="00A96427"/>
    <w:rsid w:val="00A964B4"/>
    <w:rsid w:val="00A964C2"/>
    <w:rsid w:val="00A964E3"/>
    <w:rsid w:val="00A964EC"/>
    <w:rsid w:val="00A96566"/>
    <w:rsid w:val="00A96575"/>
    <w:rsid w:val="00A965A9"/>
    <w:rsid w:val="00A96601"/>
    <w:rsid w:val="00A9668A"/>
    <w:rsid w:val="00A966B7"/>
    <w:rsid w:val="00A966CF"/>
    <w:rsid w:val="00A96708"/>
    <w:rsid w:val="00A96746"/>
    <w:rsid w:val="00A967B6"/>
    <w:rsid w:val="00A967CA"/>
    <w:rsid w:val="00A9680F"/>
    <w:rsid w:val="00A96841"/>
    <w:rsid w:val="00A96870"/>
    <w:rsid w:val="00A96973"/>
    <w:rsid w:val="00A96B1C"/>
    <w:rsid w:val="00A96D22"/>
    <w:rsid w:val="00A96E3C"/>
    <w:rsid w:val="00A96E68"/>
    <w:rsid w:val="00A96F60"/>
    <w:rsid w:val="00A9709E"/>
    <w:rsid w:val="00A972CE"/>
    <w:rsid w:val="00A97322"/>
    <w:rsid w:val="00A9732F"/>
    <w:rsid w:val="00A97478"/>
    <w:rsid w:val="00A97543"/>
    <w:rsid w:val="00A975E3"/>
    <w:rsid w:val="00A976B8"/>
    <w:rsid w:val="00A976CB"/>
    <w:rsid w:val="00A9771B"/>
    <w:rsid w:val="00A97818"/>
    <w:rsid w:val="00A97849"/>
    <w:rsid w:val="00A97869"/>
    <w:rsid w:val="00A97879"/>
    <w:rsid w:val="00A978A6"/>
    <w:rsid w:val="00A978CC"/>
    <w:rsid w:val="00A978F2"/>
    <w:rsid w:val="00A979D6"/>
    <w:rsid w:val="00A979FF"/>
    <w:rsid w:val="00A97A69"/>
    <w:rsid w:val="00A97B39"/>
    <w:rsid w:val="00A97B88"/>
    <w:rsid w:val="00A97BD8"/>
    <w:rsid w:val="00A97BEC"/>
    <w:rsid w:val="00A97DBE"/>
    <w:rsid w:val="00A97E3E"/>
    <w:rsid w:val="00A97EC4"/>
    <w:rsid w:val="00A97F22"/>
    <w:rsid w:val="00A97F4D"/>
    <w:rsid w:val="00A983D7"/>
    <w:rsid w:val="00AA018E"/>
    <w:rsid w:val="00AA021C"/>
    <w:rsid w:val="00AA02CD"/>
    <w:rsid w:val="00AA0319"/>
    <w:rsid w:val="00AA03FE"/>
    <w:rsid w:val="00AA042B"/>
    <w:rsid w:val="00AA0441"/>
    <w:rsid w:val="00AA051F"/>
    <w:rsid w:val="00AA060E"/>
    <w:rsid w:val="00AA06EB"/>
    <w:rsid w:val="00AA082B"/>
    <w:rsid w:val="00AA0A09"/>
    <w:rsid w:val="00AA0B9E"/>
    <w:rsid w:val="00AA0BC7"/>
    <w:rsid w:val="00AA0C49"/>
    <w:rsid w:val="00AA0D13"/>
    <w:rsid w:val="00AA0E68"/>
    <w:rsid w:val="00AA1073"/>
    <w:rsid w:val="00AA1108"/>
    <w:rsid w:val="00AA134E"/>
    <w:rsid w:val="00AA13C0"/>
    <w:rsid w:val="00AA13CB"/>
    <w:rsid w:val="00AA13E9"/>
    <w:rsid w:val="00AA1406"/>
    <w:rsid w:val="00AA141B"/>
    <w:rsid w:val="00AA1424"/>
    <w:rsid w:val="00AA1499"/>
    <w:rsid w:val="00AA14C9"/>
    <w:rsid w:val="00AA16CA"/>
    <w:rsid w:val="00AA16FF"/>
    <w:rsid w:val="00AA175F"/>
    <w:rsid w:val="00AA17FB"/>
    <w:rsid w:val="00AA1873"/>
    <w:rsid w:val="00AA18A6"/>
    <w:rsid w:val="00AA1902"/>
    <w:rsid w:val="00AA1913"/>
    <w:rsid w:val="00AA1A6A"/>
    <w:rsid w:val="00AA1AB1"/>
    <w:rsid w:val="00AA1B74"/>
    <w:rsid w:val="00AA1B99"/>
    <w:rsid w:val="00AA1D4D"/>
    <w:rsid w:val="00AA1D52"/>
    <w:rsid w:val="00AA1E0B"/>
    <w:rsid w:val="00AA1E2D"/>
    <w:rsid w:val="00AA1E41"/>
    <w:rsid w:val="00AA2146"/>
    <w:rsid w:val="00AA238B"/>
    <w:rsid w:val="00AA23E8"/>
    <w:rsid w:val="00AA2488"/>
    <w:rsid w:val="00AA25F6"/>
    <w:rsid w:val="00AA2627"/>
    <w:rsid w:val="00AA26B3"/>
    <w:rsid w:val="00AA27A7"/>
    <w:rsid w:val="00AA27B9"/>
    <w:rsid w:val="00AA2821"/>
    <w:rsid w:val="00AA2DA0"/>
    <w:rsid w:val="00AA2FCA"/>
    <w:rsid w:val="00AA2FD7"/>
    <w:rsid w:val="00AA2FDA"/>
    <w:rsid w:val="00AA3061"/>
    <w:rsid w:val="00AA3090"/>
    <w:rsid w:val="00AA319D"/>
    <w:rsid w:val="00AA31A7"/>
    <w:rsid w:val="00AA31D5"/>
    <w:rsid w:val="00AA325E"/>
    <w:rsid w:val="00AA32EA"/>
    <w:rsid w:val="00AA32F4"/>
    <w:rsid w:val="00AA3450"/>
    <w:rsid w:val="00AA3537"/>
    <w:rsid w:val="00AA3588"/>
    <w:rsid w:val="00AA358D"/>
    <w:rsid w:val="00AA359A"/>
    <w:rsid w:val="00AA35B3"/>
    <w:rsid w:val="00AA3675"/>
    <w:rsid w:val="00AA36DF"/>
    <w:rsid w:val="00AA375B"/>
    <w:rsid w:val="00AA3819"/>
    <w:rsid w:val="00AA3B4E"/>
    <w:rsid w:val="00AA3C96"/>
    <w:rsid w:val="00AA3CAD"/>
    <w:rsid w:val="00AA3CC7"/>
    <w:rsid w:val="00AA3CFA"/>
    <w:rsid w:val="00AA3D54"/>
    <w:rsid w:val="00AA3D83"/>
    <w:rsid w:val="00AA3E10"/>
    <w:rsid w:val="00AA3E43"/>
    <w:rsid w:val="00AA3EAD"/>
    <w:rsid w:val="00AA4008"/>
    <w:rsid w:val="00AA414F"/>
    <w:rsid w:val="00AA4154"/>
    <w:rsid w:val="00AA4170"/>
    <w:rsid w:val="00AA41E0"/>
    <w:rsid w:val="00AA427B"/>
    <w:rsid w:val="00AA45CA"/>
    <w:rsid w:val="00AA463A"/>
    <w:rsid w:val="00AA4648"/>
    <w:rsid w:val="00AA48F1"/>
    <w:rsid w:val="00AA4929"/>
    <w:rsid w:val="00AA4A33"/>
    <w:rsid w:val="00AA4BD8"/>
    <w:rsid w:val="00AA4C30"/>
    <w:rsid w:val="00AA4CFE"/>
    <w:rsid w:val="00AA4E29"/>
    <w:rsid w:val="00AA4FDF"/>
    <w:rsid w:val="00AA502C"/>
    <w:rsid w:val="00AA50A5"/>
    <w:rsid w:val="00AA521D"/>
    <w:rsid w:val="00AA53FC"/>
    <w:rsid w:val="00AA5488"/>
    <w:rsid w:val="00AA54B2"/>
    <w:rsid w:val="00AA565A"/>
    <w:rsid w:val="00AA56B8"/>
    <w:rsid w:val="00AA56F5"/>
    <w:rsid w:val="00AA57AC"/>
    <w:rsid w:val="00AA57CA"/>
    <w:rsid w:val="00AA588E"/>
    <w:rsid w:val="00AA5899"/>
    <w:rsid w:val="00AA58B2"/>
    <w:rsid w:val="00AA595E"/>
    <w:rsid w:val="00AA5A23"/>
    <w:rsid w:val="00AA5B30"/>
    <w:rsid w:val="00AA5B73"/>
    <w:rsid w:val="00AA5BD1"/>
    <w:rsid w:val="00AA5E85"/>
    <w:rsid w:val="00AA5F12"/>
    <w:rsid w:val="00AA5FFC"/>
    <w:rsid w:val="00AA6013"/>
    <w:rsid w:val="00AA6015"/>
    <w:rsid w:val="00AA6027"/>
    <w:rsid w:val="00AA6070"/>
    <w:rsid w:val="00AA6100"/>
    <w:rsid w:val="00AA61F1"/>
    <w:rsid w:val="00AA6281"/>
    <w:rsid w:val="00AA62A6"/>
    <w:rsid w:val="00AA648F"/>
    <w:rsid w:val="00AA64A9"/>
    <w:rsid w:val="00AA6574"/>
    <w:rsid w:val="00AA658A"/>
    <w:rsid w:val="00AA6636"/>
    <w:rsid w:val="00AA673D"/>
    <w:rsid w:val="00AA678B"/>
    <w:rsid w:val="00AA6A78"/>
    <w:rsid w:val="00AA6AE3"/>
    <w:rsid w:val="00AA6BFF"/>
    <w:rsid w:val="00AA6C07"/>
    <w:rsid w:val="00AA6CDA"/>
    <w:rsid w:val="00AA6DC1"/>
    <w:rsid w:val="00AA6DF4"/>
    <w:rsid w:val="00AA6E20"/>
    <w:rsid w:val="00AA6EFA"/>
    <w:rsid w:val="00AA7090"/>
    <w:rsid w:val="00AA7108"/>
    <w:rsid w:val="00AA711F"/>
    <w:rsid w:val="00AA7348"/>
    <w:rsid w:val="00AA746E"/>
    <w:rsid w:val="00AA74C5"/>
    <w:rsid w:val="00AA754F"/>
    <w:rsid w:val="00AA75C2"/>
    <w:rsid w:val="00AA7638"/>
    <w:rsid w:val="00AA76D6"/>
    <w:rsid w:val="00AA78E9"/>
    <w:rsid w:val="00AA793D"/>
    <w:rsid w:val="00AA79A0"/>
    <w:rsid w:val="00AA79CA"/>
    <w:rsid w:val="00AA7A76"/>
    <w:rsid w:val="00AA7AAC"/>
    <w:rsid w:val="00AA7AB5"/>
    <w:rsid w:val="00AA7C07"/>
    <w:rsid w:val="00AA7C47"/>
    <w:rsid w:val="00AA7DBD"/>
    <w:rsid w:val="00AA7E06"/>
    <w:rsid w:val="00AA7E33"/>
    <w:rsid w:val="00AA7F43"/>
    <w:rsid w:val="00AA7FA4"/>
    <w:rsid w:val="00AB00D6"/>
    <w:rsid w:val="00AB00F3"/>
    <w:rsid w:val="00AB0202"/>
    <w:rsid w:val="00AB021D"/>
    <w:rsid w:val="00AB0276"/>
    <w:rsid w:val="00AB02CE"/>
    <w:rsid w:val="00AB0364"/>
    <w:rsid w:val="00AB0367"/>
    <w:rsid w:val="00AB047D"/>
    <w:rsid w:val="00AB053C"/>
    <w:rsid w:val="00AB05AB"/>
    <w:rsid w:val="00AB0630"/>
    <w:rsid w:val="00AB066A"/>
    <w:rsid w:val="00AB06DA"/>
    <w:rsid w:val="00AB07AC"/>
    <w:rsid w:val="00AB07C9"/>
    <w:rsid w:val="00AB08EF"/>
    <w:rsid w:val="00AB09AC"/>
    <w:rsid w:val="00AB09BD"/>
    <w:rsid w:val="00AB0AA9"/>
    <w:rsid w:val="00AB0CB7"/>
    <w:rsid w:val="00AB0CC2"/>
    <w:rsid w:val="00AB0CF8"/>
    <w:rsid w:val="00AB0D94"/>
    <w:rsid w:val="00AB0DE2"/>
    <w:rsid w:val="00AB0E0B"/>
    <w:rsid w:val="00AB0E46"/>
    <w:rsid w:val="00AB0EAB"/>
    <w:rsid w:val="00AB0EB4"/>
    <w:rsid w:val="00AB0EDE"/>
    <w:rsid w:val="00AB0F85"/>
    <w:rsid w:val="00AB0FE6"/>
    <w:rsid w:val="00AB1123"/>
    <w:rsid w:val="00AB11E8"/>
    <w:rsid w:val="00AB12BA"/>
    <w:rsid w:val="00AB12D1"/>
    <w:rsid w:val="00AB1374"/>
    <w:rsid w:val="00AB13FE"/>
    <w:rsid w:val="00AB142C"/>
    <w:rsid w:val="00AB149C"/>
    <w:rsid w:val="00AB168A"/>
    <w:rsid w:val="00AB1983"/>
    <w:rsid w:val="00AB1AB7"/>
    <w:rsid w:val="00AB1BC0"/>
    <w:rsid w:val="00AB1C38"/>
    <w:rsid w:val="00AB1CB9"/>
    <w:rsid w:val="00AB1EA0"/>
    <w:rsid w:val="00AB1EE4"/>
    <w:rsid w:val="00AB1F25"/>
    <w:rsid w:val="00AB20BA"/>
    <w:rsid w:val="00AB20BB"/>
    <w:rsid w:val="00AB22B7"/>
    <w:rsid w:val="00AB22DD"/>
    <w:rsid w:val="00AB2529"/>
    <w:rsid w:val="00AB2636"/>
    <w:rsid w:val="00AB26E7"/>
    <w:rsid w:val="00AB2706"/>
    <w:rsid w:val="00AB27D5"/>
    <w:rsid w:val="00AB27E8"/>
    <w:rsid w:val="00AB28CA"/>
    <w:rsid w:val="00AB2945"/>
    <w:rsid w:val="00AB29AC"/>
    <w:rsid w:val="00AB2AA7"/>
    <w:rsid w:val="00AB2B5F"/>
    <w:rsid w:val="00AB2BCE"/>
    <w:rsid w:val="00AB2BD6"/>
    <w:rsid w:val="00AB2D61"/>
    <w:rsid w:val="00AB2DB9"/>
    <w:rsid w:val="00AB2F31"/>
    <w:rsid w:val="00AB30C7"/>
    <w:rsid w:val="00AB3125"/>
    <w:rsid w:val="00AB324C"/>
    <w:rsid w:val="00AB3299"/>
    <w:rsid w:val="00AB32C2"/>
    <w:rsid w:val="00AB32D1"/>
    <w:rsid w:val="00AB3310"/>
    <w:rsid w:val="00AB3400"/>
    <w:rsid w:val="00AB342C"/>
    <w:rsid w:val="00AB3529"/>
    <w:rsid w:val="00AB3531"/>
    <w:rsid w:val="00AB3549"/>
    <w:rsid w:val="00AB354B"/>
    <w:rsid w:val="00AB36AA"/>
    <w:rsid w:val="00AB3703"/>
    <w:rsid w:val="00AB37A5"/>
    <w:rsid w:val="00AB386D"/>
    <w:rsid w:val="00AB388F"/>
    <w:rsid w:val="00AB3901"/>
    <w:rsid w:val="00AB3A4D"/>
    <w:rsid w:val="00AB3A53"/>
    <w:rsid w:val="00AB3A66"/>
    <w:rsid w:val="00AB3ACE"/>
    <w:rsid w:val="00AB3B3F"/>
    <w:rsid w:val="00AB3B78"/>
    <w:rsid w:val="00AB3C7E"/>
    <w:rsid w:val="00AB3D8D"/>
    <w:rsid w:val="00AB3E5D"/>
    <w:rsid w:val="00AB3E95"/>
    <w:rsid w:val="00AB3F07"/>
    <w:rsid w:val="00AB3F49"/>
    <w:rsid w:val="00AB3FCD"/>
    <w:rsid w:val="00AB40B0"/>
    <w:rsid w:val="00AB411D"/>
    <w:rsid w:val="00AB4190"/>
    <w:rsid w:val="00AB4285"/>
    <w:rsid w:val="00AB4480"/>
    <w:rsid w:val="00AB44C2"/>
    <w:rsid w:val="00AB44CF"/>
    <w:rsid w:val="00AB44D2"/>
    <w:rsid w:val="00AB47E7"/>
    <w:rsid w:val="00AB485C"/>
    <w:rsid w:val="00AB489B"/>
    <w:rsid w:val="00AB48A5"/>
    <w:rsid w:val="00AB48E4"/>
    <w:rsid w:val="00AB4958"/>
    <w:rsid w:val="00AB49DA"/>
    <w:rsid w:val="00AB4B79"/>
    <w:rsid w:val="00AB4C0A"/>
    <w:rsid w:val="00AB4C2C"/>
    <w:rsid w:val="00AB4C3C"/>
    <w:rsid w:val="00AB4C6D"/>
    <w:rsid w:val="00AB4C99"/>
    <w:rsid w:val="00AB4DA3"/>
    <w:rsid w:val="00AB4FDD"/>
    <w:rsid w:val="00AB517D"/>
    <w:rsid w:val="00AB5282"/>
    <w:rsid w:val="00AB5392"/>
    <w:rsid w:val="00AB5394"/>
    <w:rsid w:val="00AB53A8"/>
    <w:rsid w:val="00AB554E"/>
    <w:rsid w:val="00AB56C4"/>
    <w:rsid w:val="00AB57C3"/>
    <w:rsid w:val="00AB584E"/>
    <w:rsid w:val="00AB585A"/>
    <w:rsid w:val="00AB58F2"/>
    <w:rsid w:val="00AB5915"/>
    <w:rsid w:val="00AB591D"/>
    <w:rsid w:val="00AB5996"/>
    <w:rsid w:val="00AB599A"/>
    <w:rsid w:val="00AB59E2"/>
    <w:rsid w:val="00AB5A7C"/>
    <w:rsid w:val="00AB5A82"/>
    <w:rsid w:val="00AB5BF5"/>
    <w:rsid w:val="00AB5D0A"/>
    <w:rsid w:val="00AB5D9D"/>
    <w:rsid w:val="00AB5EF4"/>
    <w:rsid w:val="00AB6194"/>
    <w:rsid w:val="00AB61DA"/>
    <w:rsid w:val="00AB6314"/>
    <w:rsid w:val="00AB63C5"/>
    <w:rsid w:val="00AB652A"/>
    <w:rsid w:val="00AB65B4"/>
    <w:rsid w:val="00AB6677"/>
    <w:rsid w:val="00AB6679"/>
    <w:rsid w:val="00AB685F"/>
    <w:rsid w:val="00AB6B41"/>
    <w:rsid w:val="00AB6E48"/>
    <w:rsid w:val="00AB6E89"/>
    <w:rsid w:val="00AB6EB9"/>
    <w:rsid w:val="00AB7252"/>
    <w:rsid w:val="00AB72B6"/>
    <w:rsid w:val="00AB741A"/>
    <w:rsid w:val="00AB7526"/>
    <w:rsid w:val="00AB759E"/>
    <w:rsid w:val="00AB75AA"/>
    <w:rsid w:val="00AB75E6"/>
    <w:rsid w:val="00AB7683"/>
    <w:rsid w:val="00AB7718"/>
    <w:rsid w:val="00AB771C"/>
    <w:rsid w:val="00AB7856"/>
    <w:rsid w:val="00AB798F"/>
    <w:rsid w:val="00AB7D49"/>
    <w:rsid w:val="00AB7E04"/>
    <w:rsid w:val="00AB7EBB"/>
    <w:rsid w:val="00AB7FC0"/>
    <w:rsid w:val="00AC00E9"/>
    <w:rsid w:val="00AC018B"/>
    <w:rsid w:val="00AC02EF"/>
    <w:rsid w:val="00AC032A"/>
    <w:rsid w:val="00AC034D"/>
    <w:rsid w:val="00AC060E"/>
    <w:rsid w:val="00AC0824"/>
    <w:rsid w:val="00AC08EB"/>
    <w:rsid w:val="00AC092C"/>
    <w:rsid w:val="00AC094B"/>
    <w:rsid w:val="00AC09C6"/>
    <w:rsid w:val="00AC09DC"/>
    <w:rsid w:val="00AC09FB"/>
    <w:rsid w:val="00AC0B40"/>
    <w:rsid w:val="00AC0B53"/>
    <w:rsid w:val="00AC0BA7"/>
    <w:rsid w:val="00AC0CBF"/>
    <w:rsid w:val="00AC0D45"/>
    <w:rsid w:val="00AC0E8A"/>
    <w:rsid w:val="00AC0E93"/>
    <w:rsid w:val="00AC0EC7"/>
    <w:rsid w:val="00AC1035"/>
    <w:rsid w:val="00AC1103"/>
    <w:rsid w:val="00AC1148"/>
    <w:rsid w:val="00AC1363"/>
    <w:rsid w:val="00AC1392"/>
    <w:rsid w:val="00AC13BB"/>
    <w:rsid w:val="00AC13C2"/>
    <w:rsid w:val="00AC1507"/>
    <w:rsid w:val="00AC1675"/>
    <w:rsid w:val="00AC17A4"/>
    <w:rsid w:val="00AC17E0"/>
    <w:rsid w:val="00AC186A"/>
    <w:rsid w:val="00AC1AEB"/>
    <w:rsid w:val="00AC1AF9"/>
    <w:rsid w:val="00AC1B20"/>
    <w:rsid w:val="00AC1B6D"/>
    <w:rsid w:val="00AC1B9C"/>
    <w:rsid w:val="00AC1BB2"/>
    <w:rsid w:val="00AC1BDE"/>
    <w:rsid w:val="00AC1CF7"/>
    <w:rsid w:val="00AC1D92"/>
    <w:rsid w:val="00AC1DC0"/>
    <w:rsid w:val="00AC1DC8"/>
    <w:rsid w:val="00AC1E5B"/>
    <w:rsid w:val="00AC1E5D"/>
    <w:rsid w:val="00AC1F2F"/>
    <w:rsid w:val="00AC1F37"/>
    <w:rsid w:val="00AC20F5"/>
    <w:rsid w:val="00AC20F7"/>
    <w:rsid w:val="00AC2213"/>
    <w:rsid w:val="00AC2238"/>
    <w:rsid w:val="00AC2450"/>
    <w:rsid w:val="00AC2569"/>
    <w:rsid w:val="00AC2598"/>
    <w:rsid w:val="00AC2807"/>
    <w:rsid w:val="00AC291A"/>
    <w:rsid w:val="00AC2A6B"/>
    <w:rsid w:val="00AC2B45"/>
    <w:rsid w:val="00AC2CD4"/>
    <w:rsid w:val="00AC2D7E"/>
    <w:rsid w:val="00AC2D99"/>
    <w:rsid w:val="00AC2DFA"/>
    <w:rsid w:val="00AC2E32"/>
    <w:rsid w:val="00AC2F26"/>
    <w:rsid w:val="00AC3076"/>
    <w:rsid w:val="00AC30FA"/>
    <w:rsid w:val="00AC318F"/>
    <w:rsid w:val="00AC3252"/>
    <w:rsid w:val="00AC3417"/>
    <w:rsid w:val="00AC3656"/>
    <w:rsid w:val="00AC3674"/>
    <w:rsid w:val="00AC36AB"/>
    <w:rsid w:val="00AC37AA"/>
    <w:rsid w:val="00AC38EF"/>
    <w:rsid w:val="00AC3975"/>
    <w:rsid w:val="00AC3A3A"/>
    <w:rsid w:val="00AC3ACA"/>
    <w:rsid w:val="00AC3C32"/>
    <w:rsid w:val="00AC3CEB"/>
    <w:rsid w:val="00AC3DE1"/>
    <w:rsid w:val="00AC402C"/>
    <w:rsid w:val="00AC40DF"/>
    <w:rsid w:val="00AC40EA"/>
    <w:rsid w:val="00AC411A"/>
    <w:rsid w:val="00AC41B6"/>
    <w:rsid w:val="00AC4254"/>
    <w:rsid w:val="00AC42E8"/>
    <w:rsid w:val="00AC4414"/>
    <w:rsid w:val="00AC443B"/>
    <w:rsid w:val="00AC4625"/>
    <w:rsid w:val="00AC4880"/>
    <w:rsid w:val="00AC48A8"/>
    <w:rsid w:val="00AC48A9"/>
    <w:rsid w:val="00AC48D1"/>
    <w:rsid w:val="00AC4946"/>
    <w:rsid w:val="00AC4961"/>
    <w:rsid w:val="00AC4A3A"/>
    <w:rsid w:val="00AC4A3C"/>
    <w:rsid w:val="00AC4AEB"/>
    <w:rsid w:val="00AC4B89"/>
    <w:rsid w:val="00AC4DA2"/>
    <w:rsid w:val="00AC4DBE"/>
    <w:rsid w:val="00AC4E48"/>
    <w:rsid w:val="00AC4F23"/>
    <w:rsid w:val="00AC4F29"/>
    <w:rsid w:val="00AC4F60"/>
    <w:rsid w:val="00AC5054"/>
    <w:rsid w:val="00AC5106"/>
    <w:rsid w:val="00AC510C"/>
    <w:rsid w:val="00AC5140"/>
    <w:rsid w:val="00AC52F6"/>
    <w:rsid w:val="00AC5318"/>
    <w:rsid w:val="00AC535D"/>
    <w:rsid w:val="00AC5407"/>
    <w:rsid w:val="00AC5438"/>
    <w:rsid w:val="00AC547C"/>
    <w:rsid w:val="00AC54C8"/>
    <w:rsid w:val="00AC5689"/>
    <w:rsid w:val="00AC5743"/>
    <w:rsid w:val="00AC5762"/>
    <w:rsid w:val="00AC57E4"/>
    <w:rsid w:val="00AC5858"/>
    <w:rsid w:val="00AC58A3"/>
    <w:rsid w:val="00AC593B"/>
    <w:rsid w:val="00AC5996"/>
    <w:rsid w:val="00AC5A1D"/>
    <w:rsid w:val="00AC5B95"/>
    <w:rsid w:val="00AC5C0F"/>
    <w:rsid w:val="00AC5C58"/>
    <w:rsid w:val="00AC5D40"/>
    <w:rsid w:val="00AC5DC6"/>
    <w:rsid w:val="00AC5DE2"/>
    <w:rsid w:val="00AC5E9C"/>
    <w:rsid w:val="00AC5F1C"/>
    <w:rsid w:val="00AC5FF0"/>
    <w:rsid w:val="00AC60C9"/>
    <w:rsid w:val="00AC6138"/>
    <w:rsid w:val="00AC6245"/>
    <w:rsid w:val="00AC62FC"/>
    <w:rsid w:val="00AC64D8"/>
    <w:rsid w:val="00AC6725"/>
    <w:rsid w:val="00AC6761"/>
    <w:rsid w:val="00AC6785"/>
    <w:rsid w:val="00AC6794"/>
    <w:rsid w:val="00AC686C"/>
    <w:rsid w:val="00AC691E"/>
    <w:rsid w:val="00AC6982"/>
    <w:rsid w:val="00AC6AB7"/>
    <w:rsid w:val="00AC6B92"/>
    <w:rsid w:val="00AC6BA8"/>
    <w:rsid w:val="00AC6C41"/>
    <w:rsid w:val="00AC6D80"/>
    <w:rsid w:val="00AC6DB9"/>
    <w:rsid w:val="00AC6E21"/>
    <w:rsid w:val="00AC6E53"/>
    <w:rsid w:val="00AC6F5E"/>
    <w:rsid w:val="00AC700D"/>
    <w:rsid w:val="00AC7257"/>
    <w:rsid w:val="00AC72A5"/>
    <w:rsid w:val="00AC72FA"/>
    <w:rsid w:val="00AC7346"/>
    <w:rsid w:val="00AC735C"/>
    <w:rsid w:val="00AC73F2"/>
    <w:rsid w:val="00AC7522"/>
    <w:rsid w:val="00AC7544"/>
    <w:rsid w:val="00AC756A"/>
    <w:rsid w:val="00AC76EF"/>
    <w:rsid w:val="00AC774A"/>
    <w:rsid w:val="00AC777D"/>
    <w:rsid w:val="00AC77AC"/>
    <w:rsid w:val="00AC780E"/>
    <w:rsid w:val="00AC792A"/>
    <w:rsid w:val="00AC798B"/>
    <w:rsid w:val="00AC79E3"/>
    <w:rsid w:val="00AC79FB"/>
    <w:rsid w:val="00AC7AF6"/>
    <w:rsid w:val="00AC7B77"/>
    <w:rsid w:val="00AC7BA9"/>
    <w:rsid w:val="00AC7C08"/>
    <w:rsid w:val="00AC7C25"/>
    <w:rsid w:val="00AC7C58"/>
    <w:rsid w:val="00AC7D29"/>
    <w:rsid w:val="00AC7D94"/>
    <w:rsid w:val="00AC7FB3"/>
    <w:rsid w:val="00AD009B"/>
    <w:rsid w:val="00AD00F3"/>
    <w:rsid w:val="00AD0116"/>
    <w:rsid w:val="00AD013C"/>
    <w:rsid w:val="00AD0166"/>
    <w:rsid w:val="00AD01CB"/>
    <w:rsid w:val="00AD0265"/>
    <w:rsid w:val="00AD0387"/>
    <w:rsid w:val="00AD03D1"/>
    <w:rsid w:val="00AD0405"/>
    <w:rsid w:val="00AD04A9"/>
    <w:rsid w:val="00AD058B"/>
    <w:rsid w:val="00AD060E"/>
    <w:rsid w:val="00AD0638"/>
    <w:rsid w:val="00AD07A4"/>
    <w:rsid w:val="00AD0A9B"/>
    <w:rsid w:val="00AD0AA5"/>
    <w:rsid w:val="00AD0AE3"/>
    <w:rsid w:val="00AD0AFF"/>
    <w:rsid w:val="00AD0BAA"/>
    <w:rsid w:val="00AD0CE8"/>
    <w:rsid w:val="00AD0CE9"/>
    <w:rsid w:val="00AD0D16"/>
    <w:rsid w:val="00AD0D7B"/>
    <w:rsid w:val="00AD0EAD"/>
    <w:rsid w:val="00AD112F"/>
    <w:rsid w:val="00AD11CD"/>
    <w:rsid w:val="00AD11D9"/>
    <w:rsid w:val="00AD131F"/>
    <w:rsid w:val="00AD13DD"/>
    <w:rsid w:val="00AD1465"/>
    <w:rsid w:val="00AD14D0"/>
    <w:rsid w:val="00AD1566"/>
    <w:rsid w:val="00AD1577"/>
    <w:rsid w:val="00AD15D1"/>
    <w:rsid w:val="00AD16B0"/>
    <w:rsid w:val="00AD17AC"/>
    <w:rsid w:val="00AD17D1"/>
    <w:rsid w:val="00AD19EE"/>
    <w:rsid w:val="00AD1ADF"/>
    <w:rsid w:val="00AD1CCD"/>
    <w:rsid w:val="00AD1D26"/>
    <w:rsid w:val="00AD1DEC"/>
    <w:rsid w:val="00AD1E33"/>
    <w:rsid w:val="00AD1E51"/>
    <w:rsid w:val="00AD1E86"/>
    <w:rsid w:val="00AD1FEF"/>
    <w:rsid w:val="00AD20B8"/>
    <w:rsid w:val="00AD2116"/>
    <w:rsid w:val="00AD2140"/>
    <w:rsid w:val="00AD2158"/>
    <w:rsid w:val="00AD2181"/>
    <w:rsid w:val="00AD2228"/>
    <w:rsid w:val="00AD22C9"/>
    <w:rsid w:val="00AD2312"/>
    <w:rsid w:val="00AD23CA"/>
    <w:rsid w:val="00AD2595"/>
    <w:rsid w:val="00AD25AF"/>
    <w:rsid w:val="00AD29E3"/>
    <w:rsid w:val="00AD2A5D"/>
    <w:rsid w:val="00AD2A78"/>
    <w:rsid w:val="00AD2B7C"/>
    <w:rsid w:val="00AD2D05"/>
    <w:rsid w:val="00AD2DCF"/>
    <w:rsid w:val="00AD2F9B"/>
    <w:rsid w:val="00AD309E"/>
    <w:rsid w:val="00AD3177"/>
    <w:rsid w:val="00AD3285"/>
    <w:rsid w:val="00AD3491"/>
    <w:rsid w:val="00AD3619"/>
    <w:rsid w:val="00AD3635"/>
    <w:rsid w:val="00AD372F"/>
    <w:rsid w:val="00AD376D"/>
    <w:rsid w:val="00AD37AA"/>
    <w:rsid w:val="00AD382C"/>
    <w:rsid w:val="00AD3899"/>
    <w:rsid w:val="00AD38A7"/>
    <w:rsid w:val="00AD39A8"/>
    <w:rsid w:val="00AD3ADB"/>
    <w:rsid w:val="00AD3BAF"/>
    <w:rsid w:val="00AD3C9B"/>
    <w:rsid w:val="00AD3DD9"/>
    <w:rsid w:val="00AD3EFC"/>
    <w:rsid w:val="00AD3FD4"/>
    <w:rsid w:val="00AD40A8"/>
    <w:rsid w:val="00AD4112"/>
    <w:rsid w:val="00AD41D5"/>
    <w:rsid w:val="00AD423D"/>
    <w:rsid w:val="00AD4248"/>
    <w:rsid w:val="00AD4291"/>
    <w:rsid w:val="00AD463E"/>
    <w:rsid w:val="00AD46A5"/>
    <w:rsid w:val="00AD47C3"/>
    <w:rsid w:val="00AD480C"/>
    <w:rsid w:val="00AD4812"/>
    <w:rsid w:val="00AD4B2B"/>
    <w:rsid w:val="00AD4BB0"/>
    <w:rsid w:val="00AD4E36"/>
    <w:rsid w:val="00AD4EE9"/>
    <w:rsid w:val="00AD4FC7"/>
    <w:rsid w:val="00AD5057"/>
    <w:rsid w:val="00AD50BB"/>
    <w:rsid w:val="00AD50BC"/>
    <w:rsid w:val="00AD50FD"/>
    <w:rsid w:val="00AD5100"/>
    <w:rsid w:val="00AD5187"/>
    <w:rsid w:val="00AD52C9"/>
    <w:rsid w:val="00AD52E7"/>
    <w:rsid w:val="00AD5346"/>
    <w:rsid w:val="00AD536C"/>
    <w:rsid w:val="00AD54B5"/>
    <w:rsid w:val="00AD54F5"/>
    <w:rsid w:val="00AD55D2"/>
    <w:rsid w:val="00AD5688"/>
    <w:rsid w:val="00AD57E3"/>
    <w:rsid w:val="00AD5807"/>
    <w:rsid w:val="00AD5894"/>
    <w:rsid w:val="00AD5966"/>
    <w:rsid w:val="00AD5988"/>
    <w:rsid w:val="00AD5A0A"/>
    <w:rsid w:val="00AD5A61"/>
    <w:rsid w:val="00AD5A97"/>
    <w:rsid w:val="00AD5D06"/>
    <w:rsid w:val="00AD5F25"/>
    <w:rsid w:val="00AD605B"/>
    <w:rsid w:val="00AD6116"/>
    <w:rsid w:val="00AD61A9"/>
    <w:rsid w:val="00AD61AA"/>
    <w:rsid w:val="00AD6313"/>
    <w:rsid w:val="00AD6319"/>
    <w:rsid w:val="00AD6326"/>
    <w:rsid w:val="00AD6422"/>
    <w:rsid w:val="00AD643C"/>
    <w:rsid w:val="00AD6449"/>
    <w:rsid w:val="00AD6484"/>
    <w:rsid w:val="00AD64B2"/>
    <w:rsid w:val="00AD66AE"/>
    <w:rsid w:val="00AD66B1"/>
    <w:rsid w:val="00AD66C5"/>
    <w:rsid w:val="00AD6832"/>
    <w:rsid w:val="00AD6851"/>
    <w:rsid w:val="00AD685F"/>
    <w:rsid w:val="00AD68BB"/>
    <w:rsid w:val="00AD690A"/>
    <w:rsid w:val="00AD6924"/>
    <w:rsid w:val="00AD6931"/>
    <w:rsid w:val="00AD697A"/>
    <w:rsid w:val="00AD6ACD"/>
    <w:rsid w:val="00AD6B11"/>
    <w:rsid w:val="00AD6B8D"/>
    <w:rsid w:val="00AD6D75"/>
    <w:rsid w:val="00AD6E16"/>
    <w:rsid w:val="00AD6E7C"/>
    <w:rsid w:val="00AD6F48"/>
    <w:rsid w:val="00AD6F76"/>
    <w:rsid w:val="00AD6FB1"/>
    <w:rsid w:val="00AD703C"/>
    <w:rsid w:val="00AD7073"/>
    <w:rsid w:val="00AD7095"/>
    <w:rsid w:val="00AD7154"/>
    <w:rsid w:val="00AD7238"/>
    <w:rsid w:val="00AD729F"/>
    <w:rsid w:val="00AD735B"/>
    <w:rsid w:val="00AD7372"/>
    <w:rsid w:val="00AD737C"/>
    <w:rsid w:val="00AD73B8"/>
    <w:rsid w:val="00AD7508"/>
    <w:rsid w:val="00AD758F"/>
    <w:rsid w:val="00AD776A"/>
    <w:rsid w:val="00AD7854"/>
    <w:rsid w:val="00AD793B"/>
    <w:rsid w:val="00AD7A0F"/>
    <w:rsid w:val="00AD7A90"/>
    <w:rsid w:val="00AD7B5D"/>
    <w:rsid w:val="00AD7C88"/>
    <w:rsid w:val="00AD7CF6"/>
    <w:rsid w:val="00AD7D0F"/>
    <w:rsid w:val="00AD7D96"/>
    <w:rsid w:val="00AD7D98"/>
    <w:rsid w:val="00AD7DCD"/>
    <w:rsid w:val="00AD7E07"/>
    <w:rsid w:val="00AD7EE2"/>
    <w:rsid w:val="00AD7FFA"/>
    <w:rsid w:val="00AE0062"/>
    <w:rsid w:val="00AE00BB"/>
    <w:rsid w:val="00AE0111"/>
    <w:rsid w:val="00AE024C"/>
    <w:rsid w:val="00AE024D"/>
    <w:rsid w:val="00AE0309"/>
    <w:rsid w:val="00AE0389"/>
    <w:rsid w:val="00AE044A"/>
    <w:rsid w:val="00AE0511"/>
    <w:rsid w:val="00AE05EB"/>
    <w:rsid w:val="00AE078C"/>
    <w:rsid w:val="00AE0822"/>
    <w:rsid w:val="00AE0830"/>
    <w:rsid w:val="00AE08CB"/>
    <w:rsid w:val="00AE08CE"/>
    <w:rsid w:val="00AE0918"/>
    <w:rsid w:val="00AE099A"/>
    <w:rsid w:val="00AE09B6"/>
    <w:rsid w:val="00AE0B23"/>
    <w:rsid w:val="00AE0C07"/>
    <w:rsid w:val="00AE0C47"/>
    <w:rsid w:val="00AE0C4D"/>
    <w:rsid w:val="00AE0C96"/>
    <w:rsid w:val="00AE0CD6"/>
    <w:rsid w:val="00AE0D6F"/>
    <w:rsid w:val="00AE0D7C"/>
    <w:rsid w:val="00AE0DC0"/>
    <w:rsid w:val="00AE0DDE"/>
    <w:rsid w:val="00AE0DEC"/>
    <w:rsid w:val="00AE0E50"/>
    <w:rsid w:val="00AE0EE3"/>
    <w:rsid w:val="00AE0F0B"/>
    <w:rsid w:val="00AE0F36"/>
    <w:rsid w:val="00AE0F3E"/>
    <w:rsid w:val="00AE108C"/>
    <w:rsid w:val="00AE1185"/>
    <w:rsid w:val="00AE1296"/>
    <w:rsid w:val="00AE13DA"/>
    <w:rsid w:val="00AE1487"/>
    <w:rsid w:val="00AE148E"/>
    <w:rsid w:val="00AE14CC"/>
    <w:rsid w:val="00AE1616"/>
    <w:rsid w:val="00AE1663"/>
    <w:rsid w:val="00AE1723"/>
    <w:rsid w:val="00AE1785"/>
    <w:rsid w:val="00AE1856"/>
    <w:rsid w:val="00AE19C3"/>
    <w:rsid w:val="00AE1B23"/>
    <w:rsid w:val="00AE1B28"/>
    <w:rsid w:val="00AE1B64"/>
    <w:rsid w:val="00AE1BFF"/>
    <w:rsid w:val="00AE1C14"/>
    <w:rsid w:val="00AE1D2F"/>
    <w:rsid w:val="00AE1D34"/>
    <w:rsid w:val="00AE1D80"/>
    <w:rsid w:val="00AE1DC1"/>
    <w:rsid w:val="00AE1E15"/>
    <w:rsid w:val="00AE1E78"/>
    <w:rsid w:val="00AE1F53"/>
    <w:rsid w:val="00AE1F6F"/>
    <w:rsid w:val="00AE1FC1"/>
    <w:rsid w:val="00AE2061"/>
    <w:rsid w:val="00AE2123"/>
    <w:rsid w:val="00AE216D"/>
    <w:rsid w:val="00AE21A6"/>
    <w:rsid w:val="00AE21DC"/>
    <w:rsid w:val="00AE21DE"/>
    <w:rsid w:val="00AE2289"/>
    <w:rsid w:val="00AE22A3"/>
    <w:rsid w:val="00AE22FD"/>
    <w:rsid w:val="00AE239F"/>
    <w:rsid w:val="00AE244B"/>
    <w:rsid w:val="00AE244D"/>
    <w:rsid w:val="00AE255D"/>
    <w:rsid w:val="00AE2644"/>
    <w:rsid w:val="00AE26A9"/>
    <w:rsid w:val="00AE2734"/>
    <w:rsid w:val="00AE28BB"/>
    <w:rsid w:val="00AE28BD"/>
    <w:rsid w:val="00AE28F2"/>
    <w:rsid w:val="00AE29D0"/>
    <w:rsid w:val="00AE2A6A"/>
    <w:rsid w:val="00AE2AE9"/>
    <w:rsid w:val="00AE2BC6"/>
    <w:rsid w:val="00AE2BF6"/>
    <w:rsid w:val="00AE2C4A"/>
    <w:rsid w:val="00AE2E73"/>
    <w:rsid w:val="00AE2EFA"/>
    <w:rsid w:val="00AE30E4"/>
    <w:rsid w:val="00AE31BD"/>
    <w:rsid w:val="00AE32FA"/>
    <w:rsid w:val="00AE3323"/>
    <w:rsid w:val="00AE333D"/>
    <w:rsid w:val="00AE34C6"/>
    <w:rsid w:val="00AE350A"/>
    <w:rsid w:val="00AE359B"/>
    <w:rsid w:val="00AE36CD"/>
    <w:rsid w:val="00AE3CF7"/>
    <w:rsid w:val="00AE3E8D"/>
    <w:rsid w:val="00AE3F88"/>
    <w:rsid w:val="00AE3FCB"/>
    <w:rsid w:val="00AE412B"/>
    <w:rsid w:val="00AE4240"/>
    <w:rsid w:val="00AE4276"/>
    <w:rsid w:val="00AE4293"/>
    <w:rsid w:val="00AE42CE"/>
    <w:rsid w:val="00AE4381"/>
    <w:rsid w:val="00AE43E1"/>
    <w:rsid w:val="00AE45C4"/>
    <w:rsid w:val="00AE465F"/>
    <w:rsid w:val="00AE489E"/>
    <w:rsid w:val="00AE4AAE"/>
    <w:rsid w:val="00AE4ABD"/>
    <w:rsid w:val="00AE4B10"/>
    <w:rsid w:val="00AE4B9F"/>
    <w:rsid w:val="00AE4D5F"/>
    <w:rsid w:val="00AE4D80"/>
    <w:rsid w:val="00AE4DAA"/>
    <w:rsid w:val="00AE4EE0"/>
    <w:rsid w:val="00AE4FE9"/>
    <w:rsid w:val="00AE5037"/>
    <w:rsid w:val="00AE5113"/>
    <w:rsid w:val="00AE5123"/>
    <w:rsid w:val="00AE513A"/>
    <w:rsid w:val="00AE52D3"/>
    <w:rsid w:val="00AE52F5"/>
    <w:rsid w:val="00AE5335"/>
    <w:rsid w:val="00AE5478"/>
    <w:rsid w:val="00AE54DD"/>
    <w:rsid w:val="00AE54E9"/>
    <w:rsid w:val="00AE561B"/>
    <w:rsid w:val="00AE56A1"/>
    <w:rsid w:val="00AE5753"/>
    <w:rsid w:val="00AE5828"/>
    <w:rsid w:val="00AE58FE"/>
    <w:rsid w:val="00AE5928"/>
    <w:rsid w:val="00AE5A16"/>
    <w:rsid w:val="00AE5AE1"/>
    <w:rsid w:val="00AE5AF9"/>
    <w:rsid w:val="00AE5B04"/>
    <w:rsid w:val="00AE5B5E"/>
    <w:rsid w:val="00AE5B7D"/>
    <w:rsid w:val="00AE5C20"/>
    <w:rsid w:val="00AE5CF3"/>
    <w:rsid w:val="00AE5DB4"/>
    <w:rsid w:val="00AE5DF8"/>
    <w:rsid w:val="00AE5DFF"/>
    <w:rsid w:val="00AE5FC0"/>
    <w:rsid w:val="00AE6055"/>
    <w:rsid w:val="00AE61A3"/>
    <w:rsid w:val="00AE61C6"/>
    <w:rsid w:val="00AE62C7"/>
    <w:rsid w:val="00AE62D9"/>
    <w:rsid w:val="00AE62E3"/>
    <w:rsid w:val="00AE6359"/>
    <w:rsid w:val="00AE66B6"/>
    <w:rsid w:val="00AE67FD"/>
    <w:rsid w:val="00AE6D33"/>
    <w:rsid w:val="00AE6DCF"/>
    <w:rsid w:val="00AE6E06"/>
    <w:rsid w:val="00AE6E57"/>
    <w:rsid w:val="00AE6E86"/>
    <w:rsid w:val="00AE6FBA"/>
    <w:rsid w:val="00AE7173"/>
    <w:rsid w:val="00AE7246"/>
    <w:rsid w:val="00AE7295"/>
    <w:rsid w:val="00AE72C9"/>
    <w:rsid w:val="00AE72D4"/>
    <w:rsid w:val="00AE72E6"/>
    <w:rsid w:val="00AE7357"/>
    <w:rsid w:val="00AE742C"/>
    <w:rsid w:val="00AE74C8"/>
    <w:rsid w:val="00AE76AF"/>
    <w:rsid w:val="00AE76FC"/>
    <w:rsid w:val="00AE7704"/>
    <w:rsid w:val="00AE7732"/>
    <w:rsid w:val="00AE77F4"/>
    <w:rsid w:val="00AE7893"/>
    <w:rsid w:val="00AE78DA"/>
    <w:rsid w:val="00AE7986"/>
    <w:rsid w:val="00AE7A58"/>
    <w:rsid w:val="00AE7A5D"/>
    <w:rsid w:val="00AE7B81"/>
    <w:rsid w:val="00AE7BC7"/>
    <w:rsid w:val="00AE7BD4"/>
    <w:rsid w:val="00AE7D08"/>
    <w:rsid w:val="00AE7E15"/>
    <w:rsid w:val="00AE7F05"/>
    <w:rsid w:val="00AE7F3F"/>
    <w:rsid w:val="00AE7F5C"/>
    <w:rsid w:val="00AE7F9C"/>
    <w:rsid w:val="00AEF0F0"/>
    <w:rsid w:val="00AF00F9"/>
    <w:rsid w:val="00AF0155"/>
    <w:rsid w:val="00AF0299"/>
    <w:rsid w:val="00AF02AE"/>
    <w:rsid w:val="00AF02EC"/>
    <w:rsid w:val="00AF0315"/>
    <w:rsid w:val="00AF0365"/>
    <w:rsid w:val="00AF03C1"/>
    <w:rsid w:val="00AF054A"/>
    <w:rsid w:val="00AF0556"/>
    <w:rsid w:val="00AF0692"/>
    <w:rsid w:val="00AF075F"/>
    <w:rsid w:val="00AF07EF"/>
    <w:rsid w:val="00AF086D"/>
    <w:rsid w:val="00AF0A84"/>
    <w:rsid w:val="00AF0B0F"/>
    <w:rsid w:val="00AF0BA7"/>
    <w:rsid w:val="00AF0BF8"/>
    <w:rsid w:val="00AF0C18"/>
    <w:rsid w:val="00AF0D6B"/>
    <w:rsid w:val="00AF0FB3"/>
    <w:rsid w:val="00AF0FF3"/>
    <w:rsid w:val="00AF1005"/>
    <w:rsid w:val="00AF1313"/>
    <w:rsid w:val="00AF131A"/>
    <w:rsid w:val="00AF1410"/>
    <w:rsid w:val="00AF1450"/>
    <w:rsid w:val="00AF1460"/>
    <w:rsid w:val="00AF146C"/>
    <w:rsid w:val="00AF14C7"/>
    <w:rsid w:val="00AF15D0"/>
    <w:rsid w:val="00AF163E"/>
    <w:rsid w:val="00AF166C"/>
    <w:rsid w:val="00AF1676"/>
    <w:rsid w:val="00AF1704"/>
    <w:rsid w:val="00AF1805"/>
    <w:rsid w:val="00AF189D"/>
    <w:rsid w:val="00AF18A2"/>
    <w:rsid w:val="00AF1945"/>
    <w:rsid w:val="00AF1975"/>
    <w:rsid w:val="00AF1B57"/>
    <w:rsid w:val="00AF1E2F"/>
    <w:rsid w:val="00AF201B"/>
    <w:rsid w:val="00AF254D"/>
    <w:rsid w:val="00AF25B4"/>
    <w:rsid w:val="00AF25FD"/>
    <w:rsid w:val="00AF2603"/>
    <w:rsid w:val="00AF26DB"/>
    <w:rsid w:val="00AF28D4"/>
    <w:rsid w:val="00AF28D9"/>
    <w:rsid w:val="00AF2AC7"/>
    <w:rsid w:val="00AF2AE0"/>
    <w:rsid w:val="00AF2B89"/>
    <w:rsid w:val="00AF2DAA"/>
    <w:rsid w:val="00AF2DE8"/>
    <w:rsid w:val="00AF2DF7"/>
    <w:rsid w:val="00AF2E3D"/>
    <w:rsid w:val="00AF2E84"/>
    <w:rsid w:val="00AF2E8F"/>
    <w:rsid w:val="00AF2F34"/>
    <w:rsid w:val="00AF2F89"/>
    <w:rsid w:val="00AF2FC2"/>
    <w:rsid w:val="00AF306C"/>
    <w:rsid w:val="00AF30E8"/>
    <w:rsid w:val="00AF325B"/>
    <w:rsid w:val="00AF326B"/>
    <w:rsid w:val="00AF32C4"/>
    <w:rsid w:val="00AF33C9"/>
    <w:rsid w:val="00AF33E4"/>
    <w:rsid w:val="00AF3414"/>
    <w:rsid w:val="00AF3436"/>
    <w:rsid w:val="00AF3585"/>
    <w:rsid w:val="00AF36F8"/>
    <w:rsid w:val="00AF3756"/>
    <w:rsid w:val="00AF3785"/>
    <w:rsid w:val="00AF379D"/>
    <w:rsid w:val="00AF381F"/>
    <w:rsid w:val="00AF3878"/>
    <w:rsid w:val="00AF3882"/>
    <w:rsid w:val="00AF38A1"/>
    <w:rsid w:val="00AF3932"/>
    <w:rsid w:val="00AF3A5A"/>
    <w:rsid w:val="00AF3AE8"/>
    <w:rsid w:val="00AF3B90"/>
    <w:rsid w:val="00AF3CC9"/>
    <w:rsid w:val="00AF3DC3"/>
    <w:rsid w:val="00AF3EA6"/>
    <w:rsid w:val="00AF3F30"/>
    <w:rsid w:val="00AF3F5C"/>
    <w:rsid w:val="00AF3F6E"/>
    <w:rsid w:val="00AF408F"/>
    <w:rsid w:val="00AF40C0"/>
    <w:rsid w:val="00AF40FE"/>
    <w:rsid w:val="00AF4139"/>
    <w:rsid w:val="00AF4161"/>
    <w:rsid w:val="00AF41AD"/>
    <w:rsid w:val="00AF4253"/>
    <w:rsid w:val="00AF4335"/>
    <w:rsid w:val="00AF435B"/>
    <w:rsid w:val="00AF4378"/>
    <w:rsid w:val="00AF4541"/>
    <w:rsid w:val="00AF45B3"/>
    <w:rsid w:val="00AF4649"/>
    <w:rsid w:val="00AF46E6"/>
    <w:rsid w:val="00AF47C5"/>
    <w:rsid w:val="00AF485C"/>
    <w:rsid w:val="00AF496D"/>
    <w:rsid w:val="00AF49BC"/>
    <w:rsid w:val="00AF4A3E"/>
    <w:rsid w:val="00AF4BCD"/>
    <w:rsid w:val="00AF4CEB"/>
    <w:rsid w:val="00AF4E1C"/>
    <w:rsid w:val="00AF4E75"/>
    <w:rsid w:val="00AF4E7D"/>
    <w:rsid w:val="00AF4EA2"/>
    <w:rsid w:val="00AF50E3"/>
    <w:rsid w:val="00AF5111"/>
    <w:rsid w:val="00AF5131"/>
    <w:rsid w:val="00AF516A"/>
    <w:rsid w:val="00AF51F1"/>
    <w:rsid w:val="00AF523E"/>
    <w:rsid w:val="00AF53AB"/>
    <w:rsid w:val="00AF53C4"/>
    <w:rsid w:val="00AF53E6"/>
    <w:rsid w:val="00AF55C9"/>
    <w:rsid w:val="00AF56C5"/>
    <w:rsid w:val="00AF583A"/>
    <w:rsid w:val="00AF5851"/>
    <w:rsid w:val="00AF58DE"/>
    <w:rsid w:val="00AF5930"/>
    <w:rsid w:val="00AF5A36"/>
    <w:rsid w:val="00AF5A8C"/>
    <w:rsid w:val="00AF5B1D"/>
    <w:rsid w:val="00AF5C3A"/>
    <w:rsid w:val="00AF5C75"/>
    <w:rsid w:val="00AF5DE8"/>
    <w:rsid w:val="00AF5EA4"/>
    <w:rsid w:val="00AF5EB1"/>
    <w:rsid w:val="00AF5F2D"/>
    <w:rsid w:val="00AF5F6D"/>
    <w:rsid w:val="00AF620A"/>
    <w:rsid w:val="00AF6212"/>
    <w:rsid w:val="00AF627A"/>
    <w:rsid w:val="00AF6502"/>
    <w:rsid w:val="00AF6533"/>
    <w:rsid w:val="00AF6561"/>
    <w:rsid w:val="00AF662D"/>
    <w:rsid w:val="00AF6655"/>
    <w:rsid w:val="00AF6784"/>
    <w:rsid w:val="00AF67D4"/>
    <w:rsid w:val="00AF67F7"/>
    <w:rsid w:val="00AF6901"/>
    <w:rsid w:val="00AF699A"/>
    <w:rsid w:val="00AF6CA8"/>
    <w:rsid w:val="00AF6D6C"/>
    <w:rsid w:val="00AF6E09"/>
    <w:rsid w:val="00AF6F3B"/>
    <w:rsid w:val="00AF7096"/>
    <w:rsid w:val="00AF7177"/>
    <w:rsid w:val="00AF73C7"/>
    <w:rsid w:val="00AF760D"/>
    <w:rsid w:val="00AF76B8"/>
    <w:rsid w:val="00AF76DC"/>
    <w:rsid w:val="00AF779A"/>
    <w:rsid w:val="00AF7852"/>
    <w:rsid w:val="00AF791B"/>
    <w:rsid w:val="00AF7945"/>
    <w:rsid w:val="00AF7A76"/>
    <w:rsid w:val="00AF7B85"/>
    <w:rsid w:val="00B00031"/>
    <w:rsid w:val="00B00062"/>
    <w:rsid w:val="00B000A4"/>
    <w:rsid w:val="00B00107"/>
    <w:rsid w:val="00B003B3"/>
    <w:rsid w:val="00B003FD"/>
    <w:rsid w:val="00B00440"/>
    <w:rsid w:val="00B00479"/>
    <w:rsid w:val="00B00513"/>
    <w:rsid w:val="00B00535"/>
    <w:rsid w:val="00B0054B"/>
    <w:rsid w:val="00B0054E"/>
    <w:rsid w:val="00B00551"/>
    <w:rsid w:val="00B00587"/>
    <w:rsid w:val="00B005CE"/>
    <w:rsid w:val="00B0086A"/>
    <w:rsid w:val="00B00A8A"/>
    <w:rsid w:val="00B00B27"/>
    <w:rsid w:val="00B00BF9"/>
    <w:rsid w:val="00B00D9A"/>
    <w:rsid w:val="00B00E1C"/>
    <w:rsid w:val="00B00E23"/>
    <w:rsid w:val="00B00F43"/>
    <w:rsid w:val="00B00FC4"/>
    <w:rsid w:val="00B0112C"/>
    <w:rsid w:val="00B011D4"/>
    <w:rsid w:val="00B011EC"/>
    <w:rsid w:val="00B01283"/>
    <w:rsid w:val="00B01327"/>
    <w:rsid w:val="00B0141A"/>
    <w:rsid w:val="00B014FF"/>
    <w:rsid w:val="00B0178C"/>
    <w:rsid w:val="00B01890"/>
    <w:rsid w:val="00B0197F"/>
    <w:rsid w:val="00B019A9"/>
    <w:rsid w:val="00B01B8D"/>
    <w:rsid w:val="00B01C16"/>
    <w:rsid w:val="00B01DEA"/>
    <w:rsid w:val="00B02165"/>
    <w:rsid w:val="00B021A8"/>
    <w:rsid w:val="00B0224D"/>
    <w:rsid w:val="00B0229D"/>
    <w:rsid w:val="00B022DC"/>
    <w:rsid w:val="00B0248B"/>
    <w:rsid w:val="00B024B2"/>
    <w:rsid w:val="00B02594"/>
    <w:rsid w:val="00B025DC"/>
    <w:rsid w:val="00B02600"/>
    <w:rsid w:val="00B02635"/>
    <w:rsid w:val="00B026AE"/>
    <w:rsid w:val="00B026B0"/>
    <w:rsid w:val="00B026B6"/>
    <w:rsid w:val="00B027D2"/>
    <w:rsid w:val="00B02852"/>
    <w:rsid w:val="00B02910"/>
    <w:rsid w:val="00B0291E"/>
    <w:rsid w:val="00B02956"/>
    <w:rsid w:val="00B02989"/>
    <w:rsid w:val="00B02ABB"/>
    <w:rsid w:val="00B02AE8"/>
    <w:rsid w:val="00B02B3C"/>
    <w:rsid w:val="00B02BE1"/>
    <w:rsid w:val="00B02C0D"/>
    <w:rsid w:val="00B02C75"/>
    <w:rsid w:val="00B02D7C"/>
    <w:rsid w:val="00B02E3C"/>
    <w:rsid w:val="00B02E63"/>
    <w:rsid w:val="00B02F31"/>
    <w:rsid w:val="00B02FE9"/>
    <w:rsid w:val="00B0308D"/>
    <w:rsid w:val="00B030EE"/>
    <w:rsid w:val="00B03105"/>
    <w:rsid w:val="00B03178"/>
    <w:rsid w:val="00B03281"/>
    <w:rsid w:val="00B0330E"/>
    <w:rsid w:val="00B0337A"/>
    <w:rsid w:val="00B03458"/>
    <w:rsid w:val="00B0348F"/>
    <w:rsid w:val="00B034DE"/>
    <w:rsid w:val="00B03501"/>
    <w:rsid w:val="00B03628"/>
    <w:rsid w:val="00B03672"/>
    <w:rsid w:val="00B03712"/>
    <w:rsid w:val="00B0384B"/>
    <w:rsid w:val="00B038FD"/>
    <w:rsid w:val="00B03938"/>
    <w:rsid w:val="00B0399A"/>
    <w:rsid w:val="00B03AEC"/>
    <w:rsid w:val="00B03B87"/>
    <w:rsid w:val="00B03BDC"/>
    <w:rsid w:val="00B03CA1"/>
    <w:rsid w:val="00B03CB8"/>
    <w:rsid w:val="00B03D60"/>
    <w:rsid w:val="00B03D92"/>
    <w:rsid w:val="00B03E3C"/>
    <w:rsid w:val="00B03ED8"/>
    <w:rsid w:val="00B03F45"/>
    <w:rsid w:val="00B03FD5"/>
    <w:rsid w:val="00B04120"/>
    <w:rsid w:val="00B04122"/>
    <w:rsid w:val="00B041DC"/>
    <w:rsid w:val="00B041FE"/>
    <w:rsid w:val="00B0439D"/>
    <w:rsid w:val="00B04441"/>
    <w:rsid w:val="00B04496"/>
    <w:rsid w:val="00B04573"/>
    <w:rsid w:val="00B04576"/>
    <w:rsid w:val="00B045B6"/>
    <w:rsid w:val="00B0464C"/>
    <w:rsid w:val="00B046F3"/>
    <w:rsid w:val="00B04779"/>
    <w:rsid w:val="00B04810"/>
    <w:rsid w:val="00B04888"/>
    <w:rsid w:val="00B048FA"/>
    <w:rsid w:val="00B04992"/>
    <w:rsid w:val="00B049F6"/>
    <w:rsid w:val="00B04A3D"/>
    <w:rsid w:val="00B04AE0"/>
    <w:rsid w:val="00B04C03"/>
    <w:rsid w:val="00B04DF5"/>
    <w:rsid w:val="00B04DF8"/>
    <w:rsid w:val="00B04E09"/>
    <w:rsid w:val="00B04E32"/>
    <w:rsid w:val="00B04E3C"/>
    <w:rsid w:val="00B04E93"/>
    <w:rsid w:val="00B04EBE"/>
    <w:rsid w:val="00B04FB7"/>
    <w:rsid w:val="00B04FF3"/>
    <w:rsid w:val="00B04FF5"/>
    <w:rsid w:val="00B0512D"/>
    <w:rsid w:val="00B05176"/>
    <w:rsid w:val="00B051BD"/>
    <w:rsid w:val="00B05323"/>
    <w:rsid w:val="00B0537F"/>
    <w:rsid w:val="00B05447"/>
    <w:rsid w:val="00B05476"/>
    <w:rsid w:val="00B05538"/>
    <w:rsid w:val="00B0558B"/>
    <w:rsid w:val="00B055EB"/>
    <w:rsid w:val="00B05653"/>
    <w:rsid w:val="00B05685"/>
    <w:rsid w:val="00B0586F"/>
    <w:rsid w:val="00B05A38"/>
    <w:rsid w:val="00B05BCE"/>
    <w:rsid w:val="00B05C6F"/>
    <w:rsid w:val="00B05E86"/>
    <w:rsid w:val="00B05E99"/>
    <w:rsid w:val="00B05E9C"/>
    <w:rsid w:val="00B05F8E"/>
    <w:rsid w:val="00B06016"/>
    <w:rsid w:val="00B0631C"/>
    <w:rsid w:val="00B0635E"/>
    <w:rsid w:val="00B06533"/>
    <w:rsid w:val="00B065CA"/>
    <w:rsid w:val="00B065FE"/>
    <w:rsid w:val="00B0664E"/>
    <w:rsid w:val="00B06676"/>
    <w:rsid w:val="00B066BB"/>
    <w:rsid w:val="00B066BE"/>
    <w:rsid w:val="00B06767"/>
    <w:rsid w:val="00B06770"/>
    <w:rsid w:val="00B067F4"/>
    <w:rsid w:val="00B06895"/>
    <w:rsid w:val="00B068C5"/>
    <w:rsid w:val="00B0695F"/>
    <w:rsid w:val="00B06A0B"/>
    <w:rsid w:val="00B06C9E"/>
    <w:rsid w:val="00B06CB0"/>
    <w:rsid w:val="00B06CE3"/>
    <w:rsid w:val="00B06DA6"/>
    <w:rsid w:val="00B06DC9"/>
    <w:rsid w:val="00B06E57"/>
    <w:rsid w:val="00B06E7F"/>
    <w:rsid w:val="00B06F5D"/>
    <w:rsid w:val="00B06FA1"/>
    <w:rsid w:val="00B070D4"/>
    <w:rsid w:val="00B07112"/>
    <w:rsid w:val="00B07209"/>
    <w:rsid w:val="00B0723F"/>
    <w:rsid w:val="00B07275"/>
    <w:rsid w:val="00B072D5"/>
    <w:rsid w:val="00B073CC"/>
    <w:rsid w:val="00B0747C"/>
    <w:rsid w:val="00B074EA"/>
    <w:rsid w:val="00B07662"/>
    <w:rsid w:val="00B0770B"/>
    <w:rsid w:val="00B077AD"/>
    <w:rsid w:val="00B077D0"/>
    <w:rsid w:val="00B079E0"/>
    <w:rsid w:val="00B07A24"/>
    <w:rsid w:val="00B07A2F"/>
    <w:rsid w:val="00B07A3E"/>
    <w:rsid w:val="00B07B8D"/>
    <w:rsid w:val="00B07BD4"/>
    <w:rsid w:val="00B07D28"/>
    <w:rsid w:val="00B07DD5"/>
    <w:rsid w:val="00B07DEB"/>
    <w:rsid w:val="00B07E7D"/>
    <w:rsid w:val="00B07E95"/>
    <w:rsid w:val="00B07EE5"/>
    <w:rsid w:val="00B07FA4"/>
    <w:rsid w:val="00B07FBA"/>
    <w:rsid w:val="00B07FCF"/>
    <w:rsid w:val="00B100DF"/>
    <w:rsid w:val="00B100ED"/>
    <w:rsid w:val="00B102CF"/>
    <w:rsid w:val="00B102DB"/>
    <w:rsid w:val="00B10335"/>
    <w:rsid w:val="00B103BE"/>
    <w:rsid w:val="00B1043C"/>
    <w:rsid w:val="00B10486"/>
    <w:rsid w:val="00B104B6"/>
    <w:rsid w:val="00B105D6"/>
    <w:rsid w:val="00B10624"/>
    <w:rsid w:val="00B10720"/>
    <w:rsid w:val="00B10739"/>
    <w:rsid w:val="00B1076C"/>
    <w:rsid w:val="00B107B4"/>
    <w:rsid w:val="00B10A3D"/>
    <w:rsid w:val="00B10ABA"/>
    <w:rsid w:val="00B10B63"/>
    <w:rsid w:val="00B10B84"/>
    <w:rsid w:val="00B10B89"/>
    <w:rsid w:val="00B10CF9"/>
    <w:rsid w:val="00B10DAC"/>
    <w:rsid w:val="00B10E74"/>
    <w:rsid w:val="00B10F2B"/>
    <w:rsid w:val="00B10F4B"/>
    <w:rsid w:val="00B11100"/>
    <w:rsid w:val="00B1111E"/>
    <w:rsid w:val="00B1113E"/>
    <w:rsid w:val="00B11176"/>
    <w:rsid w:val="00B1118B"/>
    <w:rsid w:val="00B11282"/>
    <w:rsid w:val="00B112AE"/>
    <w:rsid w:val="00B11429"/>
    <w:rsid w:val="00B1159A"/>
    <w:rsid w:val="00B115AB"/>
    <w:rsid w:val="00B115C8"/>
    <w:rsid w:val="00B1162B"/>
    <w:rsid w:val="00B117F8"/>
    <w:rsid w:val="00B11A68"/>
    <w:rsid w:val="00B11A6C"/>
    <w:rsid w:val="00B11B40"/>
    <w:rsid w:val="00B11CAA"/>
    <w:rsid w:val="00B11CB0"/>
    <w:rsid w:val="00B11CC6"/>
    <w:rsid w:val="00B11DC3"/>
    <w:rsid w:val="00B11F26"/>
    <w:rsid w:val="00B1208B"/>
    <w:rsid w:val="00B120DC"/>
    <w:rsid w:val="00B12174"/>
    <w:rsid w:val="00B12297"/>
    <w:rsid w:val="00B12301"/>
    <w:rsid w:val="00B12314"/>
    <w:rsid w:val="00B12329"/>
    <w:rsid w:val="00B123FF"/>
    <w:rsid w:val="00B1243F"/>
    <w:rsid w:val="00B12525"/>
    <w:rsid w:val="00B125D4"/>
    <w:rsid w:val="00B12609"/>
    <w:rsid w:val="00B1264E"/>
    <w:rsid w:val="00B12679"/>
    <w:rsid w:val="00B12848"/>
    <w:rsid w:val="00B12851"/>
    <w:rsid w:val="00B12891"/>
    <w:rsid w:val="00B12974"/>
    <w:rsid w:val="00B129EE"/>
    <w:rsid w:val="00B12A04"/>
    <w:rsid w:val="00B12A2E"/>
    <w:rsid w:val="00B12BC6"/>
    <w:rsid w:val="00B12C51"/>
    <w:rsid w:val="00B12D1A"/>
    <w:rsid w:val="00B12D4E"/>
    <w:rsid w:val="00B12E07"/>
    <w:rsid w:val="00B12E89"/>
    <w:rsid w:val="00B12EC8"/>
    <w:rsid w:val="00B12EFD"/>
    <w:rsid w:val="00B12F36"/>
    <w:rsid w:val="00B12F92"/>
    <w:rsid w:val="00B12FF4"/>
    <w:rsid w:val="00B13177"/>
    <w:rsid w:val="00B1332A"/>
    <w:rsid w:val="00B133E3"/>
    <w:rsid w:val="00B13403"/>
    <w:rsid w:val="00B13434"/>
    <w:rsid w:val="00B1375F"/>
    <w:rsid w:val="00B13823"/>
    <w:rsid w:val="00B138D3"/>
    <w:rsid w:val="00B13902"/>
    <w:rsid w:val="00B13A13"/>
    <w:rsid w:val="00B13A52"/>
    <w:rsid w:val="00B13A55"/>
    <w:rsid w:val="00B13AAF"/>
    <w:rsid w:val="00B13ADA"/>
    <w:rsid w:val="00B13B9D"/>
    <w:rsid w:val="00B13C0D"/>
    <w:rsid w:val="00B13CEB"/>
    <w:rsid w:val="00B13EB0"/>
    <w:rsid w:val="00B13FC5"/>
    <w:rsid w:val="00B1411C"/>
    <w:rsid w:val="00B14464"/>
    <w:rsid w:val="00B14495"/>
    <w:rsid w:val="00B144C4"/>
    <w:rsid w:val="00B144F2"/>
    <w:rsid w:val="00B1457E"/>
    <w:rsid w:val="00B14606"/>
    <w:rsid w:val="00B1469B"/>
    <w:rsid w:val="00B1469C"/>
    <w:rsid w:val="00B1476A"/>
    <w:rsid w:val="00B147B2"/>
    <w:rsid w:val="00B1480D"/>
    <w:rsid w:val="00B14887"/>
    <w:rsid w:val="00B149A6"/>
    <w:rsid w:val="00B14A03"/>
    <w:rsid w:val="00B14A09"/>
    <w:rsid w:val="00B14A8A"/>
    <w:rsid w:val="00B14A9D"/>
    <w:rsid w:val="00B14B55"/>
    <w:rsid w:val="00B14C54"/>
    <w:rsid w:val="00B14CBB"/>
    <w:rsid w:val="00B14D38"/>
    <w:rsid w:val="00B14E62"/>
    <w:rsid w:val="00B14F15"/>
    <w:rsid w:val="00B14F8C"/>
    <w:rsid w:val="00B14FDB"/>
    <w:rsid w:val="00B15015"/>
    <w:rsid w:val="00B15073"/>
    <w:rsid w:val="00B15126"/>
    <w:rsid w:val="00B1512C"/>
    <w:rsid w:val="00B1530F"/>
    <w:rsid w:val="00B15320"/>
    <w:rsid w:val="00B15386"/>
    <w:rsid w:val="00B1539A"/>
    <w:rsid w:val="00B153AC"/>
    <w:rsid w:val="00B153B8"/>
    <w:rsid w:val="00B15434"/>
    <w:rsid w:val="00B15445"/>
    <w:rsid w:val="00B15521"/>
    <w:rsid w:val="00B15547"/>
    <w:rsid w:val="00B1555D"/>
    <w:rsid w:val="00B155D6"/>
    <w:rsid w:val="00B155E8"/>
    <w:rsid w:val="00B155FF"/>
    <w:rsid w:val="00B1560A"/>
    <w:rsid w:val="00B1564D"/>
    <w:rsid w:val="00B156CE"/>
    <w:rsid w:val="00B156E0"/>
    <w:rsid w:val="00B15800"/>
    <w:rsid w:val="00B15871"/>
    <w:rsid w:val="00B15944"/>
    <w:rsid w:val="00B15A53"/>
    <w:rsid w:val="00B15AD4"/>
    <w:rsid w:val="00B15B2F"/>
    <w:rsid w:val="00B15E05"/>
    <w:rsid w:val="00B15F1A"/>
    <w:rsid w:val="00B15F9B"/>
    <w:rsid w:val="00B16113"/>
    <w:rsid w:val="00B16122"/>
    <w:rsid w:val="00B162EB"/>
    <w:rsid w:val="00B16322"/>
    <w:rsid w:val="00B164C5"/>
    <w:rsid w:val="00B165BA"/>
    <w:rsid w:val="00B165EE"/>
    <w:rsid w:val="00B168C0"/>
    <w:rsid w:val="00B1695D"/>
    <w:rsid w:val="00B16A29"/>
    <w:rsid w:val="00B16A34"/>
    <w:rsid w:val="00B16A3C"/>
    <w:rsid w:val="00B16B77"/>
    <w:rsid w:val="00B16B9A"/>
    <w:rsid w:val="00B16C60"/>
    <w:rsid w:val="00B16C73"/>
    <w:rsid w:val="00B16D14"/>
    <w:rsid w:val="00B16DDF"/>
    <w:rsid w:val="00B16DEB"/>
    <w:rsid w:val="00B16E0E"/>
    <w:rsid w:val="00B16E30"/>
    <w:rsid w:val="00B16E7A"/>
    <w:rsid w:val="00B16F31"/>
    <w:rsid w:val="00B16F8C"/>
    <w:rsid w:val="00B16FBF"/>
    <w:rsid w:val="00B17162"/>
    <w:rsid w:val="00B17177"/>
    <w:rsid w:val="00B17536"/>
    <w:rsid w:val="00B1756E"/>
    <w:rsid w:val="00B175C3"/>
    <w:rsid w:val="00B17606"/>
    <w:rsid w:val="00B1762D"/>
    <w:rsid w:val="00B1776B"/>
    <w:rsid w:val="00B177C2"/>
    <w:rsid w:val="00B17855"/>
    <w:rsid w:val="00B17942"/>
    <w:rsid w:val="00B17A37"/>
    <w:rsid w:val="00B17B72"/>
    <w:rsid w:val="00B17D2A"/>
    <w:rsid w:val="00B17DD4"/>
    <w:rsid w:val="00B17E0E"/>
    <w:rsid w:val="00B17E6E"/>
    <w:rsid w:val="00B17F22"/>
    <w:rsid w:val="00B17F94"/>
    <w:rsid w:val="00B20068"/>
    <w:rsid w:val="00B2027A"/>
    <w:rsid w:val="00B202E7"/>
    <w:rsid w:val="00B20306"/>
    <w:rsid w:val="00B2033F"/>
    <w:rsid w:val="00B20443"/>
    <w:rsid w:val="00B205FC"/>
    <w:rsid w:val="00B206E4"/>
    <w:rsid w:val="00B20717"/>
    <w:rsid w:val="00B20817"/>
    <w:rsid w:val="00B2092D"/>
    <w:rsid w:val="00B20A8C"/>
    <w:rsid w:val="00B20B03"/>
    <w:rsid w:val="00B20B7D"/>
    <w:rsid w:val="00B20BD3"/>
    <w:rsid w:val="00B20C14"/>
    <w:rsid w:val="00B20C91"/>
    <w:rsid w:val="00B20D6B"/>
    <w:rsid w:val="00B20DD3"/>
    <w:rsid w:val="00B20E6F"/>
    <w:rsid w:val="00B20EFB"/>
    <w:rsid w:val="00B21062"/>
    <w:rsid w:val="00B210D4"/>
    <w:rsid w:val="00B21150"/>
    <w:rsid w:val="00B2115F"/>
    <w:rsid w:val="00B211C5"/>
    <w:rsid w:val="00B21217"/>
    <w:rsid w:val="00B21399"/>
    <w:rsid w:val="00B2139D"/>
    <w:rsid w:val="00B214B4"/>
    <w:rsid w:val="00B2153E"/>
    <w:rsid w:val="00B215D9"/>
    <w:rsid w:val="00B21648"/>
    <w:rsid w:val="00B21677"/>
    <w:rsid w:val="00B217E9"/>
    <w:rsid w:val="00B21820"/>
    <w:rsid w:val="00B21996"/>
    <w:rsid w:val="00B21AB7"/>
    <w:rsid w:val="00B21C35"/>
    <w:rsid w:val="00B21E0F"/>
    <w:rsid w:val="00B21F6E"/>
    <w:rsid w:val="00B21F7C"/>
    <w:rsid w:val="00B21F98"/>
    <w:rsid w:val="00B21FDC"/>
    <w:rsid w:val="00B221FA"/>
    <w:rsid w:val="00B22202"/>
    <w:rsid w:val="00B2228D"/>
    <w:rsid w:val="00B2231E"/>
    <w:rsid w:val="00B22384"/>
    <w:rsid w:val="00B223DC"/>
    <w:rsid w:val="00B22479"/>
    <w:rsid w:val="00B22481"/>
    <w:rsid w:val="00B224E9"/>
    <w:rsid w:val="00B2260B"/>
    <w:rsid w:val="00B226BB"/>
    <w:rsid w:val="00B22727"/>
    <w:rsid w:val="00B22734"/>
    <w:rsid w:val="00B2282D"/>
    <w:rsid w:val="00B22855"/>
    <w:rsid w:val="00B22919"/>
    <w:rsid w:val="00B2298D"/>
    <w:rsid w:val="00B229B1"/>
    <w:rsid w:val="00B22BB5"/>
    <w:rsid w:val="00B22C46"/>
    <w:rsid w:val="00B22C74"/>
    <w:rsid w:val="00B22DDC"/>
    <w:rsid w:val="00B22E83"/>
    <w:rsid w:val="00B22F48"/>
    <w:rsid w:val="00B22F8C"/>
    <w:rsid w:val="00B22FF6"/>
    <w:rsid w:val="00B23036"/>
    <w:rsid w:val="00B23197"/>
    <w:rsid w:val="00B231AD"/>
    <w:rsid w:val="00B231E8"/>
    <w:rsid w:val="00B23210"/>
    <w:rsid w:val="00B2327C"/>
    <w:rsid w:val="00B23365"/>
    <w:rsid w:val="00B23396"/>
    <w:rsid w:val="00B233AA"/>
    <w:rsid w:val="00B233B7"/>
    <w:rsid w:val="00B233BA"/>
    <w:rsid w:val="00B234FF"/>
    <w:rsid w:val="00B2352A"/>
    <w:rsid w:val="00B2355B"/>
    <w:rsid w:val="00B2362C"/>
    <w:rsid w:val="00B23666"/>
    <w:rsid w:val="00B2368D"/>
    <w:rsid w:val="00B237A0"/>
    <w:rsid w:val="00B2382C"/>
    <w:rsid w:val="00B23839"/>
    <w:rsid w:val="00B2388C"/>
    <w:rsid w:val="00B238D9"/>
    <w:rsid w:val="00B238E4"/>
    <w:rsid w:val="00B239AB"/>
    <w:rsid w:val="00B23B5E"/>
    <w:rsid w:val="00B23C3E"/>
    <w:rsid w:val="00B23C40"/>
    <w:rsid w:val="00B23CE7"/>
    <w:rsid w:val="00B23D58"/>
    <w:rsid w:val="00B23D6C"/>
    <w:rsid w:val="00B23E67"/>
    <w:rsid w:val="00B23EE8"/>
    <w:rsid w:val="00B24015"/>
    <w:rsid w:val="00B2404B"/>
    <w:rsid w:val="00B240BA"/>
    <w:rsid w:val="00B241BB"/>
    <w:rsid w:val="00B241E9"/>
    <w:rsid w:val="00B241F7"/>
    <w:rsid w:val="00B24233"/>
    <w:rsid w:val="00B242E5"/>
    <w:rsid w:val="00B242ED"/>
    <w:rsid w:val="00B243E4"/>
    <w:rsid w:val="00B24781"/>
    <w:rsid w:val="00B2479D"/>
    <w:rsid w:val="00B2482B"/>
    <w:rsid w:val="00B24ADC"/>
    <w:rsid w:val="00B24DD2"/>
    <w:rsid w:val="00B24F42"/>
    <w:rsid w:val="00B25064"/>
    <w:rsid w:val="00B2516F"/>
    <w:rsid w:val="00B2522B"/>
    <w:rsid w:val="00B252EC"/>
    <w:rsid w:val="00B25337"/>
    <w:rsid w:val="00B25383"/>
    <w:rsid w:val="00B25436"/>
    <w:rsid w:val="00B254E4"/>
    <w:rsid w:val="00B2551A"/>
    <w:rsid w:val="00B25558"/>
    <w:rsid w:val="00B255B1"/>
    <w:rsid w:val="00B255B7"/>
    <w:rsid w:val="00B25668"/>
    <w:rsid w:val="00B25773"/>
    <w:rsid w:val="00B258F9"/>
    <w:rsid w:val="00B2599F"/>
    <w:rsid w:val="00B259E1"/>
    <w:rsid w:val="00B25AC7"/>
    <w:rsid w:val="00B25B61"/>
    <w:rsid w:val="00B25BD6"/>
    <w:rsid w:val="00B25C37"/>
    <w:rsid w:val="00B25CCA"/>
    <w:rsid w:val="00B25CE9"/>
    <w:rsid w:val="00B25E7E"/>
    <w:rsid w:val="00B25EE6"/>
    <w:rsid w:val="00B25FDB"/>
    <w:rsid w:val="00B2601A"/>
    <w:rsid w:val="00B2612C"/>
    <w:rsid w:val="00B2615B"/>
    <w:rsid w:val="00B26282"/>
    <w:rsid w:val="00B262D5"/>
    <w:rsid w:val="00B263BF"/>
    <w:rsid w:val="00B26420"/>
    <w:rsid w:val="00B264B7"/>
    <w:rsid w:val="00B26512"/>
    <w:rsid w:val="00B26532"/>
    <w:rsid w:val="00B26633"/>
    <w:rsid w:val="00B26683"/>
    <w:rsid w:val="00B2674A"/>
    <w:rsid w:val="00B26792"/>
    <w:rsid w:val="00B2682A"/>
    <w:rsid w:val="00B2683E"/>
    <w:rsid w:val="00B2688A"/>
    <w:rsid w:val="00B26991"/>
    <w:rsid w:val="00B26A70"/>
    <w:rsid w:val="00B26B11"/>
    <w:rsid w:val="00B26B46"/>
    <w:rsid w:val="00B26B5D"/>
    <w:rsid w:val="00B26B61"/>
    <w:rsid w:val="00B26C32"/>
    <w:rsid w:val="00B26D0D"/>
    <w:rsid w:val="00B26D55"/>
    <w:rsid w:val="00B26D86"/>
    <w:rsid w:val="00B26EC7"/>
    <w:rsid w:val="00B26EC9"/>
    <w:rsid w:val="00B26F47"/>
    <w:rsid w:val="00B27001"/>
    <w:rsid w:val="00B270C8"/>
    <w:rsid w:val="00B2713E"/>
    <w:rsid w:val="00B27191"/>
    <w:rsid w:val="00B271B2"/>
    <w:rsid w:val="00B271C3"/>
    <w:rsid w:val="00B27248"/>
    <w:rsid w:val="00B2725E"/>
    <w:rsid w:val="00B272E5"/>
    <w:rsid w:val="00B2734B"/>
    <w:rsid w:val="00B273BB"/>
    <w:rsid w:val="00B27446"/>
    <w:rsid w:val="00B27511"/>
    <w:rsid w:val="00B275EA"/>
    <w:rsid w:val="00B27617"/>
    <w:rsid w:val="00B2782D"/>
    <w:rsid w:val="00B2784D"/>
    <w:rsid w:val="00B2787F"/>
    <w:rsid w:val="00B278AF"/>
    <w:rsid w:val="00B27CE1"/>
    <w:rsid w:val="00B27D77"/>
    <w:rsid w:val="00B27DA8"/>
    <w:rsid w:val="00B27F03"/>
    <w:rsid w:val="00B27FAF"/>
    <w:rsid w:val="00B300BC"/>
    <w:rsid w:val="00B30247"/>
    <w:rsid w:val="00B30277"/>
    <w:rsid w:val="00B30315"/>
    <w:rsid w:val="00B30424"/>
    <w:rsid w:val="00B3056D"/>
    <w:rsid w:val="00B307B6"/>
    <w:rsid w:val="00B3099B"/>
    <w:rsid w:val="00B30BC3"/>
    <w:rsid w:val="00B30C77"/>
    <w:rsid w:val="00B30C95"/>
    <w:rsid w:val="00B30D66"/>
    <w:rsid w:val="00B30DE3"/>
    <w:rsid w:val="00B30DED"/>
    <w:rsid w:val="00B30E8B"/>
    <w:rsid w:val="00B3101C"/>
    <w:rsid w:val="00B31027"/>
    <w:rsid w:val="00B31081"/>
    <w:rsid w:val="00B3108D"/>
    <w:rsid w:val="00B311E5"/>
    <w:rsid w:val="00B31241"/>
    <w:rsid w:val="00B313BF"/>
    <w:rsid w:val="00B313F3"/>
    <w:rsid w:val="00B3143D"/>
    <w:rsid w:val="00B315E4"/>
    <w:rsid w:val="00B3168D"/>
    <w:rsid w:val="00B31741"/>
    <w:rsid w:val="00B317B1"/>
    <w:rsid w:val="00B31838"/>
    <w:rsid w:val="00B31912"/>
    <w:rsid w:val="00B3191F"/>
    <w:rsid w:val="00B31921"/>
    <w:rsid w:val="00B31A58"/>
    <w:rsid w:val="00B31B05"/>
    <w:rsid w:val="00B31D31"/>
    <w:rsid w:val="00B31DE6"/>
    <w:rsid w:val="00B31E21"/>
    <w:rsid w:val="00B31EF1"/>
    <w:rsid w:val="00B31F31"/>
    <w:rsid w:val="00B31F3A"/>
    <w:rsid w:val="00B31F50"/>
    <w:rsid w:val="00B31FFD"/>
    <w:rsid w:val="00B3208C"/>
    <w:rsid w:val="00B321C3"/>
    <w:rsid w:val="00B32212"/>
    <w:rsid w:val="00B32270"/>
    <w:rsid w:val="00B32422"/>
    <w:rsid w:val="00B3248B"/>
    <w:rsid w:val="00B32586"/>
    <w:rsid w:val="00B326BE"/>
    <w:rsid w:val="00B327A8"/>
    <w:rsid w:val="00B329E1"/>
    <w:rsid w:val="00B329E8"/>
    <w:rsid w:val="00B329F9"/>
    <w:rsid w:val="00B32B16"/>
    <w:rsid w:val="00B32B8C"/>
    <w:rsid w:val="00B32C75"/>
    <w:rsid w:val="00B32D72"/>
    <w:rsid w:val="00B32DEE"/>
    <w:rsid w:val="00B32E3B"/>
    <w:rsid w:val="00B33183"/>
    <w:rsid w:val="00B33198"/>
    <w:rsid w:val="00B331EF"/>
    <w:rsid w:val="00B333B4"/>
    <w:rsid w:val="00B3342B"/>
    <w:rsid w:val="00B33576"/>
    <w:rsid w:val="00B336A4"/>
    <w:rsid w:val="00B336EE"/>
    <w:rsid w:val="00B336FE"/>
    <w:rsid w:val="00B33776"/>
    <w:rsid w:val="00B337D4"/>
    <w:rsid w:val="00B33928"/>
    <w:rsid w:val="00B339EB"/>
    <w:rsid w:val="00B33A31"/>
    <w:rsid w:val="00B33A34"/>
    <w:rsid w:val="00B33B35"/>
    <w:rsid w:val="00B33B89"/>
    <w:rsid w:val="00B33C1B"/>
    <w:rsid w:val="00B33C3C"/>
    <w:rsid w:val="00B33CDE"/>
    <w:rsid w:val="00B33DDD"/>
    <w:rsid w:val="00B3403F"/>
    <w:rsid w:val="00B340D4"/>
    <w:rsid w:val="00B3415F"/>
    <w:rsid w:val="00B34275"/>
    <w:rsid w:val="00B342E0"/>
    <w:rsid w:val="00B34365"/>
    <w:rsid w:val="00B34372"/>
    <w:rsid w:val="00B3457F"/>
    <w:rsid w:val="00B345A1"/>
    <w:rsid w:val="00B346F1"/>
    <w:rsid w:val="00B34844"/>
    <w:rsid w:val="00B3490D"/>
    <w:rsid w:val="00B34AA3"/>
    <w:rsid w:val="00B34AF9"/>
    <w:rsid w:val="00B34BD3"/>
    <w:rsid w:val="00B34BE8"/>
    <w:rsid w:val="00B34C32"/>
    <w:rsid w:val="00B34CB1"/>
    <w:rsid w:val="00B34CB2"/>
    <w:rsid w:val="00B34D6B"/>
    <w:rsid w:val="00B34D75"/>
    <w:rsid w:val="00B34F3D"/>
    <w:rsid w:val="00B351A1"/>
    <w:rsid w:val="00B35371"/>
    <w:rsid w:val="00B35384"/>
    <w:rsid w:val="00B3541E"/>
    <w:rsid w:val="00B3582A"/>
    <w:rsid w:val="00B35A66"/>
    <w:rsid w:val="00B35B20"/>
    <w:rsid w:val="00B35B27"/>
    <w:rsid w:val="00B35E19"/>
    <w:rsid w:val="00B35FC9"/>
    <w:rsid w:val="00B36071"/>
    <w:rsid w:val="00B360AD"/>
    <w:rsid w:val="00B3615A"/>
    <w:rsid w:val="00B36260"/>
    <w:rsid w:val="00B363B3"/>
    <w:rsid w:val="00B364B2"/>
    <w:rsid w:val="00B364F6"/>
    <w:rsid w:val="00B36682"/>
    <w:rsid w:val="00B366B3"/>
    <w:rsid w:val="00B369E1"/>
    <w:rsid w:val="00B36A25"/>
    <w:rsid w:val="00B36A32"/>
    <w:rsid w:val="00B36A40"/>
    <w:rsid w:val="00B36A97"/>
    <w:rsid w:val="00B36AC1"/>
    <w:rsid w:val="00B36C1E"/>
    <w:rsid w:val="00B36EC6"/>
    <w:rsid w:val="00B36EF0"/>
    <w:rsid w:val="00B36F07"/>
    <w:rsid w:val="00B36F63"/>
    <w:rsid w:val="00B371A7"/>
    <w:rsid w:val="00B37289"/>
    <w:rsid w:val="00B3728C"/>
    <w:rsid w:val="00B3740A"/>
    <w:rsid w:val="00B3752F"/>
    <w:rsid w:val="00B376CB"/>
    <w:rsid w:val="00B3771E"/>
    <w:rsid w:val="00B37724"/>
    <w:rsid w:val="00B3776D"/>
    <w:rsid w:val="00B37845"/>
    <w:rsid w:val="00B3784D"/>
    <w:rsid w:val="00B37857"/>
    <w:rsid w:val="00B378BD"/>
    <w:rsid w:val="00B378D1"/>
    <w:rsid w:val="00B37933"/>
    <w:rsid w:val="00B37A98"/>
    <w:rsid w:val="00B37C0A"/>
    <w:rsid w:val="00B37D43"/>
    <w:rsid w:val="00B37FC3"/>
    <w:rsid w:val="00B400F0"/>
    <w:rsid w:val="00B401B8"/>
    <w:rsid w:val="00B4035B"/>
    <w:rsid w:val="00B403DF"/>
    <w:rsid w:val="00B40438"/>
    <w:rsid w:val="00B40487"/>
    <w:rsid w:val="00B40500"/>
    <w:rsid w:val="00B40643"/>
    <w:rsid w:val="00B406B7"/>
    <w:rsid w:val="00B406F1"/>
    <w:rsid w:val="00B407C6"/>
    <w:rsid w:val="00B408BB"/>
    <w:rsid w:val="00B409BF"/>
    <w:rsid w:val="00B40A92"/>
    <w:rsid w:val="00B40B4B"/>
    <w:rsid w:val="00B40B88"/>
    <w:rsid w:val="00B40BCE"/>
    <w:rsid w:val="00B40C14"/>
    <w:rsid w:val="00B40C21"/>
    <w:rsid w:val="00B40D4E"/>
    <w:rsid w:val="00B40DA7"/>
    <w:rsid w:val="00B41109"/>
    <w:rsid w:val="00B41112"/>
    <w:rsid w:val="00B4126C"/>
    <w:rsid w:val="00B4131E"/>
    <w:rsid w:val="00B41334"/>
    <w:rsid w:val="00B413A6"/>
    <w:rsid w:val="00B41476"/>
    <w:rsid w:val="00B414BB"/>
    <w:rsid w:val="00B4157F"/>
    <w:rsid w:val="00B4159C"/>
    <w:rsid w:val="00B416C7"/>
    <w:rsid w:val="00B418D0"/>
    <w:rsid w:val="00B418FA"/>
    <w:rsid w:val="00B4191D"/>
    <w:rsid w:val="00B41989"/>
    <w:rsid w:val="00B41A95"/>
    <w:rsid w:val="00B41C6E"/>
    <w:rsid w:val="00B41DCA"/>
    <w:rsid w:val="00B41FBC"/>
    <w:rsid w:val="00B42035"/>
    <w:rsid w:val="00B42080"/>
    <w:rsid w:val="00B42113"/>
    <w:rsid w:val="00B4216A"/>
    <w:rsid w:val="00B421FA"/>
    <w:rsid w:val="00B42260"/>
    <w:rsid w:val="00B42355"/>
    <w:rsid w:val="00B423F3"/>
    <w:rsid w:val="00B4247D"/>
    <w:rsid w:val="00B424E8"/>
    <w:rsid w:val="00B424F7"/>
    <w:rsid w:val="00B4255F"/>
    <w:rsid w:val="00B42584"/>
    <w:rsid w:val="00B425C4"/>
    <w:rsid w:val="00B4269D"/>
    <w:rsid w:val="00B426F9"/>
    <w:rsid w:val="00B42711"/>
    <w:rsid w:val="00B42821"/>
    <w:rsid w:val="00B428D6"/>
    <w:rsid w:val="00B42960"/>
    <w:rsid w:val="00B4297E"/>
    <w:rsid w:val="00B429F4"/>
    <w:rsid w:val="00B42B68"/>
    <w:rsid w:val="00B42BFB"/>
    <w:rsid w:val="00B42C32"/>
    <w:rsid w:val="00B42D44"/>
    <w:rsid w:val="00B42DDA"/>
    <w:rsid w:val="00B42E26"/>
    <w:rsid w:val="00B42EAF"/>
    <w:rsid w:val="00B42F4F"/>
    <w:rsid w:val="00B42F5F"/>
    <w:rsid w:val="00B43001"/>
    <w:rsid w:val="00B4303D"/>
    <w:rsid w:val="00B43136"/>
    <w:rsid w:val="00B431BB"/>
    <w:rsid w:val="00B43229"/>
    <w:rsid w:val="00B432C3"/>
    <w:rsid w:val="00B43350"/>
    <w:rsid w:val="00B43489"/>
    <w:rsid w:val="00B434D4"/>
    <w:rsid w:val="00B43521"/>
    <w:rsid w:val="00B435C8"/>
    <w:rsid w:val="00B4368F"/>
    <w:rsid w:val="00B436AC"/>
    <w:rsid w:val="00B43794"/>
    <w:rsid w:val="00B437B8"/>
    <w:rsid w:val="00B437D6"/>
    <w:rsid w:val="00B43835"/>
    <w:rsid w:val="00B43971"/>
    <w:rsid w:val="00B439AB"/>
    <w:rsid w:val="00B439D3"/>
    <w:rsid w:val="00B439FC"/>
    <w:rsid w:val="00B43A54"/>
    <w:rsid w:val="00B43AC5"/>
    <w:rsid w:val="00B43C24"/>
    <w:rsid w:val="00B43E0F"/>
    <w:rsid w:val="00B43ECB"/>
    <w:rsid w:val="00B43F28"/>
    <w:rsid w:val="00B43F70"/>
    <w:rsid w:val="00B43F9E"/>
    <w:rsid w:val="00B44034"/>
    <w:rsid w:val="00B44057"/>
    <w:rsid w:val="00B4413A"/>
    <w:rsid w:val="00B44270"/>
    <w:rsid w:val="00B442E3"/>
    <w:rsid w:val="00B443E9"/>
    <w:rsid w:val="00B44404"/>
    <w:rsid w:val="00B444D6"/>
    <w:rsid w:val="00B4450F"/>
    <w:rsid w:val="00B446F1"/>
    <w:rsid w:val="00B447B4"/>
    <w:rsid w:val="00B4488C"/>
    <w:rsid w:val="00B448B8"/>
    <w:rsid w:val="00B44A12"/>
    <w:rsid w:val="00B44B0D"/>
    <w:rsid w:val="00B44B6E"/>
    <w:rsid w:val="00B44C0B"/>
    <w:rsid w:val="00B44C62"/>
    <w:rsid w:val="00B44E47"/>
    <w:rsid w:val="00B44E81"/>
    <w:rsid w:val="00B4502A"/>
    <w:rsid w:val="00B4511B"/>
    <w:rsid w:val="00B451B0"/>
    <w:rsid w:val="00B451FB"/>
    <w:rsid w:val="00B45262"/>
    <w:rsid w:val="00B45319"/>
    <w:rsid w:val="00B4533C"/>
    <w:rsid w:val="00B45543"/>
    <w:rsid w:val="00B45554"/>
    <w:rsid w:val="00B456B3"/>
    <w:rsid w:val="00B456ED"/>
    <w:rsid w:val="00B457E1"/>
    <w:rsid w:val="00B457FF"/>
    <w:rsid w:val="00B4589A"/>
    <w:rsid w:val="00B4599E"/>
    <w:rsid w:val="00B459F5"/>
    <w:rsid w:val="00B45C3E"/>
    <w:rsid w:val="00B45CFA"/>
    <w:rsid w:val="00B45DE6"/>
    <w:rsid w:val="00B45EAB"/>
    <w:rsid w:val="00B45F36"/>
    <w:rsid w:val="00B45F5D"/>
    <w:rsid w:val="00B4607C"/>
    <w:rsid w:val="00B46274"/>
    <w:rsid w:val="00B462C3"/>
    <w:rsid w:val="00B46477"/>
    <w:rsid w:val="00B4648D"/>
    <w:rsid w:val="00B46544"/>
    <w:rsid w:val="00B466BC"/>
    <w:rsid w:val="00B46767"/>
    <w:rsid w:val="00B467B3"/>
    <w:rsid w:val="00B4688F"/>
    <w:rsid w:val="00B46934"/>
    <w:rsid w:val="00B4693B"/>
    <w:rsid w:val="00B46953"/>
    <w:rsid w:val="00B469C8"/>
    <w:rsid w:val="00B469D6"/>
    <w:rsid w:val="00B46A0E"/>
    <w:rsid w:val="00B46A16"/>
    <w:rsid w:val="00B46A49"/>
    <w:rsid w:val="00B46AEB"/>
    <w:rsid w:val="00B46C61"/>
    <w:rsid w:val="00B46D7C"/>
    <w:rsid w:val="00B46DFD"/>
    <w:rsid w:val="00B46E3C"/>
    <w:rsid w:val="00B46E81"/>
    <w:rsid w:val="00B46E8D"/>
    <w:rsid w:val="00B46EB8"/>
    <w:rsid w:val="00B46F69"/>
    <w:rsid w:val="00B46FBE"/>
    <w:rsid w:val="00B46FD1"/>
    <w:rsid w:val="00B46FD7"/>
    <w:rsid w:val="00B47095"/>
    <w:rsid w:val="00B4709A"/>
    <w:rsid w:val="00B470FB"/>
    <w:rsid w:val="00B47193"/>
    <w:rsid w:val="00B471BF"/>
    <w:rsid w:val="00B471CB"/>
    <w:rsid w:val="00B47218"/>
    <w:rsid w:val="00B47277"/>
    <w:rsid w:val="00B473E1"/>
    <w:rsid w:val="00B475CE"/>
    <w:rsid w:val="00B47633"/>
    <w:rsid w:val="00B4767D"/>
    <w:rsid w:val="00B477B2"/>
    <w:rsid w:val="00B478E1"/>
    <w:rsid w:val="00B4794E"/>
    <w:rsid w:val="00B47982"/>
    <w:rsid w:val="00B47999"/>
    <w:rsid w:val="00B47B69"/>
    <w:rsid w:val="00B47BDE"/>
    <w:rsid w:val="00B47C9F"/>
    <w:rsid w:val="00B47D24"/>
    <w:rsid w:val="00B47D2A"/>
    <w:rsid w:val="00B47D6B"/>
    <w:rsid w:val="00B47E2C"/>
    <w:rsid w:val="00B47EA3"/>
    <w:rsid w:val="00B47EFD"/>
    <w:rsid w:val="00B47F78"/>
    <w:rsid w:val="00B47FC8"/>
    <w:rsid w:val="00B47FF3"/>
    <w:rsid w:val="00B500D0"/>
    <w:rsid w:val="00B50149"/>
    <w:rsid w:val="00B5042F"/>
    <w:rsid w:val="00B50460"/>
    <w:rsid w:val="00B50556"/>
    <w:rsid w:val="00B505FB"/>
    <w:rsid w:val="00B50620"/>
    <w:rsid w:val="00B506D3"/>
    <w:rsid w:val="00B50782"/>
    <w:rsid w:val="00B50902"/>
    <w:rsid w:val="00B5099A"/>
    <w:rsid w:val="00B509E0"/>
    <w:rsid w:val="00B50A28"/>
    <w:rsid w:val="00B50A80"/>
    <w:rsid w:val="00B50B43"/>
    <w:rsid w:val="00B50BE8"/>
    <w:rsid w:val="00B50C2C"/>
    <w:rsid w:val="00B50C7D"/>
    <w:rsid w:val="00B50E07"/>
    <w:rsid w:val="00B50E0C"/>
    <w:rsid w:val="00B50F18"/>
    <w:rsid w:val="00B50F9B"/>
    <w:rsid w:val="00B5111F"/>
    <w:rsid w:val="00B51120"/>
    <w:rsid w:val="00B511CF"/>
    <w:rsid w:val="00B511D5"/>
    <w:rsid w:val="00B511D6"/>
    <w:rsid w:val="00B5120F"/>
    <w:rsid w:val="00B5122C"/>
    <w:rsid w:val="00B512E5"/>
    <w:rsid w:val="00B5134A"/>
    <w:rsid w:val="00B51378"/>
    <w:rsid w:val="00B513C6"/>
    <w:rsid w:val="00B513E0"/>
    <w:rsid w:val="00B51409"/>
    <w:rsid w:val="00B51447"/>
    <w:rsid w:val="00B5148A"/>
    <w:rsid w:val="00B5172B"/>
    <w:rsid w:val="00B5173C"/>
    <w:rsid w:val="00B517DB"/>
    <w:rsid w:val="00B518DF"/>
    <w:rsid w:val="00B5194D"/>
    <w:rsid w:val="00B51A6C"/>
    <w:rsid w:val="00B51A79"/>
    <w:rsid w:val="00B51B52"/>
    <w:rsid w:val="00B51BA5"/>
    <w:rsid w:val="00B51BEA"/>
    <w:rsid w:val="00B51C1F"/>
    <w:rsid w:val="00B51C60"/>
    <w:rsid w:val="00B51CE9"/>
    <w:rsid w:val="00B51D49"/>
    <w:rsid w:val="00B51E69"/>
    <w:rsid w:val="00B5201E"/>
    <w:rsid w:val="00B5207D"/>
    <w:rsid w:val="00B52088"/>
    <w:rsid w:val="00B521EB"/>
    <w:rsid w:val="00B52426"/>
    <w:rsid w:val="00B52431"/>
    <w:rsid w:val="00B524D0"/>
    <w:rsid w:val="00B524E1"/>
    <w:rsid w:val="00B5258E"/>
    <w:rsid w:val="00B525AE"/>
    <w:rsid w:val="00B525C5"/>
    <w:rsid w:val="00B52698"/>
    <w:rsid w:val="00B52763"/>
    <w:rsid w:val="00B52768"/>
    <w:rsid w:val="00B529B4"/>
    <w:rsid w:val="00B52A66"/>
    <w:rsid w:val="00B52A6E"/>
    <w:rsid w:val="00B52BB8"/>
    <w:rsid w:val="00B52E0E"/>
    <w:rsid w:val="00B52E17"/>
    <w:rsid w:val="00B52E53"/>
    <w:rsid w:val="00B52E65"/>
    <w:rsid w:val="00B52EA8"/>
    <w:rsid w:val="00B53010"/>
    <w:rsid w:val="00B53015"/>
    <w:rsid w:val="00B530F0"/>
    <w:rsid w:val="00B53130"/>
    <w:rsid w:val="00B53141"/>
    <w:rsid w:val="00B5316C"/>
    <w:rsid w:val="00B53183"/>
    <w:rsid w:val="00B5326D"/>
    <w:rsid w:val="00B53335"/>
    <w:rsid w:val="00B53364"/>
    <w:rsid w:val="00B534EB"/>
    <w:rsid w:val="00B534ED"/>
    <w:rsid w:val="00B5353F"/>
    <w:rsid w:val="00B5354B"/>
    <w:rsid w:val="00B535E1"/>
    <w:rsid w:val="00B537AE"/>
    <w:rsid w:val="00B537EE"/>
    <w:rsid w:val="00B53811"/>
    <w:rsid w:val="00B5394F"/>
    <w:rsid w:val="00B53992"/>
    <w:rsid w:val="00B53B99"/>
    <w:rsid w:val="00B53BE1"/>
    <w:rsid w:val="00B53C1B"/>
    <w:rsid w:val="00B53CAE"/>
    <w:rsid w:val="00B53CDD"/>
    <w:rsid w:val="00B53D63"/>
    <w:rsid w:val="00B53DB8"/>
    <w:rsid w:val="00B53DD9"/>
    <w:rsid w:val="00B53E02"/>
    <w:rsid w:val="00B53E29"/>
    <w:rsid w:val="00B53F61"/>
    <w:rsid w:val="00B53FC9"/>
    <w:rsid w:val="00B53FD9"/>
    <w:rsid w:val="00B54054"/>
    <w:rsid w:val="00B541A7"/>
    <w:rsid w:val="00B5427F"/>
    <w:rsid w:val="00B54348"/>
    <w:rsid w:val="00B54390"/>
    <w:rsid w:val="00B543E3"/>
    <w:rsid w:val="00B543F6"/>
    <w:rsid w:val="00B54573"/>
    <w:rsid w:val="00B54596"/>
    <w:rsid w:val="00B54675"/>
    <w:rsid w:val="00B5486F"/>
    <w:rsid w:val="00B548EA"/>
    <w:rsid w:val="00B5498C"/>
    <w:rsid w:val="00B54A8B"/>
    <w:rsid w:val="00B54A98"/>
    <w:rsid w:val="00B54B58"/>
    <w:rsid w:val="00B54C08"/>
    <w:rsid w:val="00B54C24"/>
    <w:rsid w:val="00B54C49"/>
    <w:rsid w:val="00B54C93"/>
    <w:rsid w:val="00B54EE8"/>
    <w:rsid w:val="00B54FB1"/>
    <w:rsid w:val="00B550D1"/>
    <w:rsid w:val="00B55390"/>
    <w:rsid w:val="00B55423"/>
    <w:rsid w:val="00B55504"/>
    <w:rsid w:val="00B55517"/>
    <w:rsid w:val="00B55639"/>
    <w:rsid w:val="00B55809"/>
    <w:rsid w:val="00B55A57"/>
    <w:rsid w:val="00B55A7A"/>
    <w:rsid w:val="00B55B87"/>
    <w:rsid w:val="00B55E20"/>
    <w:rsid w:val="00B55E9E"/>
    <w:rsid w:val="00B55F21"/>
    <w:rsid w:val="00B5604D"/>
    <w:rsid w:val="00B561E6"/>
    <w:rsid w:val="00B5628C"/>
    <w:rsid w:val="00B56334"/>
    <w:rsid w:val="00B56436"/>
    <w:rsid w:val="00B564E4"/>
    <w:rsid w:val="00B5651F"/>
    <w:rsid w:val="00B56579"/>
    <w:rsid w:val="00B5662A"/>
    <w:rsid w:val="00B56683"/>
    <w:rsid w:val="00B56727"/>
    <w:rsid w:val="00B5679B"/>
    <w:rsid w:val="00B567C3"/>
    <w:rsid w:val="00B568C5"/>
    <w:rsid w:val="00B569CE"/>
    <w:rsid w:val="00B569F4"/>
    <w:rsid w:val="00B56A50"/>
    <w:rsid w:val="00B56B04"/>
    <w:rsid w:val="00B56C69"/>
    <w:rsid w:val="00B56D83"/>
    <w:rsid w:val="00B56DB8"/>
    <w:rsid w:val="00B56DCC"/>
    <w:rsid w:val="00B56E42"/>
    <w:rsid w:val="00B56EFB"/>
    <w:rsid w:val="00B56F55"/>
    <w:rsid w:val="00B56FB8"/>
    <w:rsid w:val="00B5712F"/>
    <w:rsid w:val="00B572E1"/>
    <w:rsid w:val="00B5733D"/>
    <w:rsid w:val="00B5739A"/>
    <w:rsid w:val="00B574AE"/>
    <w:rsid w:val="00B5751A"/>
    <w:rsid w:val="00B575B1"/>
    <w:rsid w:val="00B5782B"/>
    <w:rsid w:val="00B57953"/>
    <w:rsid w:val="00B57D00"/>
    <w:rsid w:val="00B57D24"/>
    <w:rsid w:val="00B57D3C"/>
    <w:rsid w:val="00B57D43"/>
    <w:rsid w:val="00B57D90"/>
    <w:rsid w:val="00B57F57"/>
    <w:rsid w:val="00B57FA0"/>
    <w:rsid w:val="00B57FB4"/>
    <w:rsid w:val="00B6019A"/>
    <w:rsid w:val="00B60227"/>
    <w:rsid w:val="00B60276"/>
    <w:rsid w:val="00B60375"/>
    <w:rsid w:val="00B603E3"/>
    <w:rsid w:val="00B6040A"/>
    <w:rsid w:val="00B60698"/>
    <w:rsid w:val="00B606E5"/>
    <w:rsid w:val="00B606FD"/>
    <w:rsid w:val="00B608E4"/>
    <w:rsid w:val="00B609BD"/>
    <w:rsid w:val="00B609C8"/>
    <w:rsid w:val="00B609E2"/>
    <w:rsid w:val="00B60A28"/>
    <w:rsid w:val="00B60A7F"/>
    <w:rsid w:val="00B60ABC"/>
    <w:rsid w:val="00B60ABD"/>
    <w:rsid w:val="00B60B6F"/>
    <w:rsid w:val="00B60BA1"/>
    <w:rsid w:val="00B60BC1"/>
    <w:rsid w:val="00B60CA2"/>
    <w:rsid w:val="00B60D06"/>
    <w:rsid w:val="00B60D97"/>
    <w:rsid w:val="00B60E93"/>
    <w:rsid w:val="00B60F01"/>
    <w:rsid w:val="00B60F70"/>
    <w:rsid w:val="00B611DB"/>
    <w:rsid w:val="00B61222"/>
    <w:rsid w:val="00B61272"/>
    <w:rsid w:val="00B6135C"/>
    <w:rsid w:val="00B61421"/>
    <w:rsid w:val="00B6154F"/>
    <w:rsid w:val="00B616D0"/>
    <w:rsid w:val="00B61714"/>
    <w:rsid w:val="00B617C3"/>
    <w:rsid w:val="00B61940"/>
    <w:rsid w:val="00B619AE"/>
    <w:rsid w:val="00B61A12"/>
    <w:rsid w:val="00B61AC2"/>
    <w:rsid w:val="00B61AD2"/>
    <w:rsid w:val="00B61C4A"/>
    <w:rsid w:val="00B61C6F"/>
    <w:rsid w:val="00B61CBB"/>
    <w:rsid w:val="00B61D9B"/>
    <w:rsid w:val="00B61E31"/>
    <w:rsid w:val="00B61E38"/>
    <w:rsid w:val="00B61F8B"/>
    <w:rsid w:val="00B62028"/>
    <w:rsid w:val="00B62345"/>
    <w:rsid w:val="00B6236A"/>
    <w:rsid w:val="00B623B4"/>
    <w:rsid w:val="00B62482"/>
    <w:rsid w:val="00B624D6"/>
    <w:rsid w:val="00B6264A"/>
    <w:rsid w:val="00B62688"/>
    <w:rsid w:val="00B626BB"/>
    <w:rsid w:val="00B626EF"/>
    <w:rsid w:val="00B627B8"/>
    <w:rsid w:val="00B627F3"/>
    <w:rsid w:val="00B6283A"/>
    <w:rsid w:val="00B629D5"/>
    <w:rsid w:val="00B629E6"/>
    <w:rsid w:val="00B62A2D"/>
    <w:rsid w:val="00B62A5E"/>
    <w:rsid w:val="00B62AD7"/>
    <w:rsid w:val="00B62B21"/>
    <w:rsid w:val="00B62B7B"/>
    <w:rsid w:val="00B62BA3"/>
    <w:rsid w:val="00B62BFC"/>
    <w:rsid w:val="00B62C98"/>
    <w:rsid w:val="00B62CBD"/>
    <w:rsid w:val="00B62D48"/>
    <w:rsid w:val="00B62E76"/>
    <w:rsid w:val="00B62ED9"/>
    <w:rsid w:val="00B63005"/>
    <w:rsid w:val="00B63037"/>
    <w:rsid w:val="00B6306D"/>
    <w:rsid w:val="00B630DC"/>
    <w:rsid w:val="00B63152"/>
    <w:rsid w:val="00B631AA"/>
    <w:rsid w:val="00B632CE"/>
    <w:rsid w:val="00B63333"/>
    <w:rsid w:val="00B6338F"/>
    <w:rsid w:val="00B633B2"/>
    <w:rsid w:val="00B63505"/>
    <w:rsid w:val="00B63507"/>
    <w:rsid w:val="00B635EF"/>
    <w:rsid w:val="00B63621"/>
    <w:rsid w:val="00B63632"/>
    <w:rsid w:val="00B63642"/>
    <w:rsid w:val="00B636B3"/>
    <w:rsid w:val="00B636BA"/>
    <w:rsid w:val="00B637EA"/>
    <w:rsid w:val="00B638EC"/>
    <w:rsid w:val="00B6392E"/>
    <w:rsid w:val="00B6398B"/>
    <w:rsid w:val="00B63AF8"/>
    <w:rsid w:val="00B63B79"/>
    <w:rsid w:val="00B63C1B"/>
    <w:rsid w:val="00B63D73"/>
    <w:rsid w:val="00B63E04"/>
    <w:rsid w:val="00B63F25"/>
    <w:rsid w:val="00B64105"/>
    <w:rsid w:val="00B6419F"/>
    <w:rsid w:val="00B641C5"/>
    <w:rsid w:val="00B642E9"/>
    <w:rsid w:val="00B64340"/>
    <w:rsid w:val="00B64412"/>
    <w:rsid w:val="00B646BE"/>
    <w:rsid w:val="00B64811"/>
    <w:rsid w:val="00B6489B"/>
    <w:rsid w:val="00B649F0"/>
    <w:rsid w:val="00B64A1D"/>
    <w:rsid w:val="00B64AC1"/>
    <w:rsid w:val="00B64C8F"/>
    <w:rsid w:val="00B64D9F"/>
    <w:rsid w:val="00B64E98"/>
    <w:rsid w:val="00B64EA2"/>
    <w:rsid w:val="00B64F1D"/>
    <w:rsid w:val="00B64F88"/>
    <w:rsid w:val="00B6505E"/>
    <w:rsid w:val="00B6510E"/>
    <w:rsid w:val="00B6511E"/>
    <w:rsid w:val="00B651D9"/>
    <w:rsid w:val="00B65202"/>
    <w:rsid w:val="00B652D2"/>
    <w:rsid w:val="00B6530B"/>
    <w:rsid w:val="00B6539D"/>
    <w:rsid w:val="00B653E4"/>
    <w:rsid w:val="00B65415"/>
    <w:rsid w:val="00B65442"/>
    <w:rsid w:val="00B65470"/>
    <w:rsid w:val="00B654A2"/>
    <w:rsid w:val="00B6550A"/>
    <w:rsid w:val="00B65544"/>
    <w:rsid w:val="00B6566D"/>
    <w:rsid w:val="00B656C9"/>
    <w:rsid w:val="00B657BE"/>
    <w:rsid w:val="00B657C0"/>
    <w:rsid w:val="00B657CF"/>
    <w:rsid w:val="00B657FB"/>
    <w:rsid w:val="00B65853"/>
    <w:rsid w:val="00B658DA"/>
    <w:rsid w:val="00B65903"/>
    <w:rsid w:val="00B65AE2"/>
    <w:rsid w:val="00B65AEF"/>
    <w:rsid w:val="00B65AF8"/>
    <w:rsid w:val="00B65B34"/>
    <w:rsid w:val="00B65B97"/>
    <w:rsid w:val="00B65CAE"/>
    <w:rsid w:val="00B65DDF"/>
    <w:rsid w:val="00B65E12"/>
    <w:rsid w:val="00B65E1C"/>
    <w:rsid w:val="00B65E3E"/>
    <w:rsid w:val="00B65EA8"/>
    <w:rsid w:val="00B65F27"/>
    <w:rsid w:val="00B65FA6"/>
    <w:rsid w:val="00B66003"/>
    <w:rsid w:val="00B660BC"/>
    <w:rsid w:val="00B660D3"/>
    <w:rsid w:val="00B660D5"/>
    <w:rsid w:val="00B66134"/>
    <w:rsid w:val="00B66135"/>
    <w:rsid w:val="00B66138"/>
    <w:rsid w:val="00B66165"/>
    <w:rsid w:val="00B661C0"/>
    <w:rsid w:val="00B66219"/>
    <w:rsid w:val="00B66230"/>
    <w:rsid w:val="00B6628D"/>
    <w:rsid w:val="00B66481"/>
    <w:rsid w:val="00B665D0"/>
    <w:rsid w:val="00B66639"/>
    <w:rsid w:val="00B667F7"/>
    <w:rsid w:val="00B6692D"/>
    <w:rsid w:val="00B66968"/>
    <w:rsid w:val="00B66969"/>
    <w:rsid w:val="00B669C4"/>
    <w:rsid w:val="00B669F1"/>
    <w:rsid w:val="00B66A17"/>
    <w:rsid w:val="00B66AF3"/>
    <w:rsid w:val="00B66BA0"/>
    <w:rsid w:val="00B66BB9"/>
    <w:rsid w:val="00B66CA7"/>
    <w:rsid w:val="00B66D22"/>
    <w:rsid w:val="00B66D42"/>
    <w:rsid w:val="00B66D66"/>
    <w:rsid w:val="00B66DA3"/>
    <w:rsid w:val="00B66E70"/>
    <w:rsid w:val="00B66EC2"/>
    <w:rsid w:val="00B6709D"/>
    <w:rsid w:val="00B670E8"/>
    <w:rsid w:val="00B6716A"/>
    <w:rsid w:val="00B672AD"/>
    <w:rsid w:val="00B67425"/>
    <w:rsid w:val="00B674E7"/>
    <w:rsid w:val="00B674FB"/>
    <w:rsid w:val="00B67549"/>
    <w:rsid w:val="00B675BE"/>
    <w:rsid w:val="00B67657"/>
    <w:rsid w:val="00B67754"/>
    <w:rsid w:val="00B6777F"/>
    <w:rsid w:val="00B6792D"/>
    <w:rsid w:val="00B679E4"/>
    <w:rsid w:val="00B67A21"/>
    <w:rsid w:val="00B67A8E"/>
    <w:rsid w:val="00B67B3D"/>
    <w:rsid w:val="00B67B50"/>
    <w:rsid w:val="00B67B73"/>
    <w:rsid w:val="00B67BF1"/>
    <w:rsid w:val="00B67BF5"/>
    <w:rsid w:val="00B67C86"/>
    <w:rsid w:val="00B67D04"/>
    <w:rsid w:val="00B67D36"/>
    <w:rsid w:val="00B67E2B"/>
    <w:rsid w:val="00B67EEA"/>
    <w:rsid w:val="00B67F13"/>
    <w:rsid w:val="00B67F59"/>
    <w:rsid w:val="00B67F8B"/>
    <w:rsid w:val="00B67FA0"/>
    <w:rsid w:val="00B70043"/>
    <w:rsid w:val="00B7009F"/>
    <w:rsid w:val="00B70104"/>
    <w:rsid w:val="00B701A1"/>
    <w:rsid w:val="00B7024C"/>
    <w:rsid w:val="00B703BF"/>
    <w:rsid w:val="00B703E3"/>
    <w:rsid w:val="00B70481"/>
    <w:rsid w:val="00B70599"/>
    <w:rsid w:val="00B70919"/>
    <w:rsid w:val="00B709AB"/>
    <w:rsid w:val="00B709B3"/>
    <w:rsid w:val="00B70B73"/>
    <w:rsid w:val="00B70B9D"/>
    <w:rsid w:val="00B70C3D"/>
    <w:rsid w:val="00B70C91"/>
    <w:rsid w:val="00B70D08"/>
    <w:rsid w:val="00B70D47"/>
    <w:rsid w:val="00B70D69"/>
    <w:rsid w:val="00B70D99"/>
    <w:rsid w:val="00B70E8F"/>
    <w:rsid w:val="00B70ED6"/>
    <w:rsid w:val="00B70EDB"/>
    <w:rsid w:val="00B7102E"/>
    <w:rsid w:val="00B71464"/>
    <w:rsid w:val="00B714E9"/>
    <w:rsid w:val="00B715A0"/>
    <w:rsid w:val="00B71639"/>
    <w:rsid w:val="00B716A9"/>
    <w:rsid w:val="00B71770"/>
    <w:rsid w:val="00B7177F"/>
    <w:rsid w:val="00B7190C"/>
    <w:rsid w:val="00B71919"/>
    <w:rsid w:val="00B719B1"/>
    <w:rsid w:val="00B71A76"/>
    <w:rsid w:val="00B71AB9"/>
    <w:rsid w:val="00B71B65"/>
    <w:rsid w:val="00B71B80"/>
    <w:rsid w:val="00B71C01"/>
    <w:rsid w:val="00B71CD5"/>
    <w:rsid w:val="00B71D0B"/>
    <w:rsid w:val="00B71D94"/>
    <w:rsid w:val="00B71E04"/>
    <w:rsid w:val="00B71F9B"/>
    <w:rsid w:val="00B71FA7"/>
    <w:rsid w:val="00B72016"/>
    <w:rsid w:val="00B72053"/>
    <w:rsid w:val="00B7220E"/>
    <w:rsid w:val="00B72256"/>
    <w:rsid w:val="00B72262"/>
    <w:rsid w:val="00B7229F"/>
    <w:rsid w:val="00B722E0"/>
    <w:rsid w:val="00B72454"/>
    <w:rsid w:val="00B724BC"/>
    <w:rsid w:val="00B726CD"/>
    <w:rsid w:val="00B72844"/>
    <w:rsid w:val="00B72920"/>
    <w:rsid w:val="00B729C3"/>
    <w:rsid w:val="00B72A61"/>
    <w:rsid w:val="00B72A89"/>
    <w:rsid w:val="00B72ACC"/>
    <w:rsid w:val="00B72B39"/>
    <w:rsid w:val="00B72BFE"/>
    <w:rsid w:val="00B72C01"/>
    <w:rsid w:val="00B72C5F"/>
    <w:rsid w:val="00B72CA7"/>
    <w:rsid w:val="00B72CEB"/>
    <w:rsid w:val="00B72D63"/>
    <w:rsid w:val="00B72E05"/>
    <w:rsid w:val="00B72EFB"/>
    <w:rsid w:val="00B73042"/>
    <w:rsid w:val="00B730EF"/>
    <w:rsid w:val="00B73160"/>
    <w:rsid w:val="00B731C5"/>
    <w:rsid w:val="00B731C8"/>
    <w:rsid w:val="00B733B4"/>
    <w:rsid w:val="00B734A3"/>
    <w:rsid w:val="00B734D1"/>
    <w:rsid w:val="00B734EF"/>
    <w:rsid w:val="00B735E9"/>
    <w:rsid w:val="00B736DD"/>
    <w:rsid w:val="00B73700"/>
    <w:rsid w:val="00B7379E"/>
    <w:rsid w:val="00B738C8"/>
    <w:rsid w:val="00B73B85"/>
    <w:rsid w:val="00B73CFF"/>
    <w:rsid w:val="00B73D3B"/>
    <w:rsid w:val="00B73D91"/>
    <w:rsid w:val="00B73DDF"/>
    <w:rsid w:val="00B73E7E"/>
    <w:rsid w:val="00B73EDF"/>
    <w:rsid w:val="00B73EFB"/>
    <w:rsid w:val="00B73EFF"/>
    <w:rsid w:val="00B73F27"/>
    <w:rsid w:val="00B73F75"/>
    <w:rsid w:val="00B742D4"/>
    <w:rsid w:val="00B74436"/>
    <w:rsid w:val="00B74540"/>
    <w:rsid w:val="00B745CF"/>
    <w:rsid w:val="00B747D8"/>
    <w:rsid w:val="00B7480D"/>
    <w:rsid w:val="00B7483E"/>
    <w:rsid w:val="00B748B5"/>
    <w:rsid w:val="00B74C1B"/>
    <w:rsid w:val="00B74CA5"/>
    <w:rsid w:val="00B74D0A"/>
    <w:rsid w:val="00B74D39"/>
    <w:rsid w:val="00B74E64"/>
    <w:rsid w:val="00B74FDB"/>
    <w:rsid w:val="00B7508F"/>
    <w:rsid w:val="00B75164"/>
    <w:rsid w:val="00B75260"/>
    <w:rsid w:val="00B753E3"/>
    <w:rsid w:val="00B75537"/>
    <w:rsid w:val="00B759EA"/>
    <w:rsid w:val="00B75A1A"/>
    <w:rsid w:val="00B75A94"/>
    <w:rsid w:val="00B75B5F"/>
    <w:rsid w:val="00B75BD4"/>
    <w:rsid w:val="00B75BF6"/>
    <w:rsid w:val="00B75C4C"/>
    <w:rsid w:val="00B75D07"/>
    <w:rsid w:val="00B75D27"/>
    <w:rsid w:val="00B75E31"/>
    <w:rsid w:val="00B75E4D"/>
    <w:rsid w:val="00B75E9B"/>
    <w:rsid w:val="00B75F04"/>
    <w:rsid w:val="00B75F84"/>
    <w:rsid w:val="00B760DB"/>
    <w:rsid w:val="00B7611D"/>
    <w:rsid w:val="00B7612F"/>
    <w:rsid w:val="00B761B1"/>
    <w:rsid w:val="00B762E7"/>
    <w:rsid w:val="00B7660D"/>
    <w:rsid w:val="00B766BA"/>
    <w:rsid w:val="00B76718"/>
    <w:rsid w:val="00B76793"/>
    <w:rsid w:val="00B7686D"/>
    <w:rsid w:val="00B76895"/>
    <w:rsid w:val="00B76A7D"/>
    <w:rsid w:val="00B76C0B"/>
    <w:rsid w:val="00B76C8B"/>
    <w:rsid w:val="00B76D38"/>
    <w:rsid w:val="00B76D55"/>
    <w:rsid w:val="00B76DA6"/>
    <w:rsid w:val="00B76E29"/>
    <w:rsid w:val="00B76EB9"/>
    <w:rsid w:val="00B770CE"/>
    <w:rsid w:val="00B77186"/>
    <w:rsid w:val="00B771BC"/>
    <w:rsid w:val="00B771C5"/>
    <w:rsid w:val="00B77333"/>
    <w:rsid w:val="00B7743E"/>
    <w:rsid w:val="00B77457"/>
    <w:rsid w:val="00B77500"/>
    <w:rsid w:val="00B77534"/>
    <w:rsid w:val="00B7759E"/>
    <w:rsid w:val="00B775F5"/>
    <w:rsid w:val="00B77650"/>
    <w:rsid w:val="00B777A9"/>
    <w:rsid w:val="00B777B3"/>
    <w:rsid w:val="00B778C1"/>
    <w:rsid w:val="00B778DE"/>
    <w:rsid w:val="00B7792F"/>
    <w:rsid w:val="00B77A21"/>
    <w:rsid w:val="00B77A22"/>
    <w:rsid w:val="00B77BA7"/>
    <w:rsid w:val="00B77CCF"/>
    <w:rsid w:val="00B77D68"/>
    <w:rsid w:val="00B77DA4"/>
    <w:rsid w:val="00B77F80"/>
    <w:rsid w:val="00B77FB6"/>
    <w:rsid w:val="00B77FF8"/>
    <w:rsid w:val="00B80017"/>
    <w:rsid w:val="00B80018"/>
    <w:rsid w:val="00B80037"/>
    <w:rsid w:val="00B800C0"/>
    <w:rsid w:val="00B800C2"/>
    <w:rsid w:val="00B800D3"/>
    <w:rsid w:val="00B8015B"/>
    <w:rsid w:val="00B80258"/>
    <w:rsid w:val="00B802C7"/>
    <w:rsid w:val="00B803A6"/>
    <w:rsid w:val="00B80507"/>
    <w:rsid w:val="00B80592"/>
    <w:rsid w:val="00B805C6"/>
    <w:rsid w:val="00B805E1"/>
    <w:rsid w:val="00B806BB"/>
    <w:rsid w:val="00B80706"/>
    <w:rsid w:val="00B80736"/>
    <w:rsid w:val="00B80768"/>
    <w:rsid w:val="00B80878"/>
    <w:rsid w:val="00B80992"/>
    <w:rsid w:val="00B80AB5"/>
    <w:rsid w:val="00B80B87"/>
    <w:rsid w:val="00B80BC9"/>
    <w:rsid w:val="00B80C44"/>
    <w:rsid w:val="00B80CBD"/>
    <w:rsid w:val="00B80D33"/>
    <w:rsid w:val="00B80D3E"/>
    <w:rsid w:val="00B80DCB"/>
    <w:rsid w:val="00B80E36"/>
    <w:rsid w:val="00B80E6F"/>
    <w:rsid w:val="00B80E71"/>
    <w:rsid w:val="00B80FD3"/>
    <w:rsid w:val="00B8104B"/>
    <w:rsid w:val="00B81272"/>
    <w:rsid w:val="00B8130F"/>
    <w:rsid w:val="00B8132B"/>
    <w:rsid w:val="00B8148B"/>
    <w:rsid w:val="00B814D1"/>
    <w:rsid w:val="00B8150E"/>
    <w:rsid w:val="00B8155B"/>
    <w:rsid w:val="00B8157B"/>
    <w:rsid w:val="00B815EF"/>
    <w:rsid w:val="00B8165F"/>
    <w:rsid w:val="00B816A0"/>
    <w:rsid w:val="00B81719"/>
    <w:rsid w:val="00B81885"/>
    <w:rsid w:val="00B81929"/>
    <w:rsid w:val="00B8198F"/>
    <w:rsid w:val="00B819A9"/>
    <w:rsid w:val="00B81A51"/>
    <w:rsid w:val="00B81A68"/>
    <w:rsid w:val="00B81ACA"/>
    <w:rsid w:val="00B81AF4"/>
    <w:rsid w:val="00B81CCA"/>
    <w:rsid w:val="00B81CE7"/>
    <w:rsid w:val="00B81DA1"/>
    <w:rsid w:val="00B81E09"/>
    <w:rsid w:val="00B81E2C"/>
    <w:rsid w:val="00B81FC6"/>
    <w:rsid w:val="00B82011"/>
    <w:rsid w:val="00B82019"/>
    <w:rsid w:val="00B8203F"/>
    <w:rsid w:val="00B8208C"/>
    <w:rsid w:val="00B8220A"/>
    <w:rsid w:val="00B822DD"/>
    <w:rsid w:val="00B8238E"/>
    <w:rsid w:val="00B82405"/>
    <w:rsid w:val="00B82437"/>
    <w:rsid w:val="00B82483"/>
    <w:rsid w:val="00B8250E"/>
    <w:rsid w:val="00B8255D"/>
    <w:rsid w:val="00B8268E"/>
    <w:rsid w:val="00B82787"/>
    <w:rsid w:val="00B827FD"/>
    <w:rsid w:val="00B8288A"/>
    <w:rsid w:val="00B828E2"/>
    <w:rsid w:val="00B82938"/>
    <w:rsid w:val="00B829DB"/>
    <w:rsid w:val="00B82A47"/>
    <w:rsid w:val="00B82B2B"/>
    <w:rsid w:val="00B82B41"/>
    <w:rsid w:val="00B82BC9"/>
    <w:rsid w:val="00B82BF0"/>
    <w:rsid w:val="00B82C44"/>
    <w:rsid w:val="00B82C95"/>
    <w:rsid w:val="00B82D96"/>
    <w:rsid w:val="00B830BA"/>
    <w:rsid w:val="00B831F4"/>
    <w:rsid w:val="00B833D2"/>
    <w:rsid w:val="00B83419"/>
    <w:rsid w:val="00B83534"/>
    <w:rsid w:val="00B835BC"/>
    <w:rsid w:val="00B83953"/>
    <w:rsid w:val="00B839BC"/>
    <w:rsid w:val="00B83A32"/>
    <w:rsid w:val="00B83B52"/>
    <w:rsid w:val="00B83C4E"/>
    <w:rsid w:val="00B83C4F"/>
    <w:rsid w:val="00B83C64"/>
    <w:rsid w:val="00B83CA6"/>
    <w:rsid w:val="00B83D6E"/>
    <w:rsid w:val="00B83D83"/>
    <w:rsid w:val="00B84105"/>
    <w:rsid w:val="00B84238"/>
    <w:rsid w:val="00B842BD"/>
    <w:rsid w:val="00B842D2"/>
    <w:rsid w:val="00B843A8"/>
    <w:rsid w:val="00B844FA"/>
    <w:rsid w:val="00B8459F"/>
    <w:rsid w:val="00B84A5F"/>
    <w:rsid w:val="00B84AC5"/>
    <w:rsid w:val="00B84B59"/>
    <w:rsid w:val="00B84B6E"/>
    <w:rsid w:val="00B84BC7"/>
    <w:rsid w:val="00B84D1E"/>
    <w:rsid w:val="00B84D2F"/>
    <w:rsid w:val="00B84D44"/>
    <w:rsid w:val="00B84D91"/>
    <w:rsid w:val="00B84E0F"/>
    <w:rsid w:val="00B84E3A"/>
    <w:rsid w:val="00B84EB9"/>
    <w:rsid w:val="00B84F82"/>
    <w:rsid w:val="00B84FD7"/>
    <w:rsid w:val="00B8508F"/>
    <w:rsid w:val="00B8518A"/>
    <w:rsid w:val="00B85287"/>
    <w:rsid w:val="00B852D0"/>
    <w:rsid w:val="00B8539C"/>
    <w:rsid w:val="00B8541A"/>
    <w:rsid w:val="00B85435"/>
    <w:rsid w:val="00B85497"/>
    <w:rsid w:val="00B85499"/>
    <w:rsid w:val="00B854F2"/>
    <w:rsid w:val="00B85547"/>
    <w:rsid w:val="00B856B2"/>
    <w:rsid w:val="00B85703"/>
    <w:rsid w:val="00B85742"/>
    <w:rsid w:val="00B85890"/>
    <w:rsid w:val="00B8596D"/>
    <w:rsid w:val="00B85AB5"/>
    <w:rsid w:val="00B85B0B"/>
    <w:rsid w:val="00B85C3A"/>
    <w:rsid w:val="00B85DD2"/>
    <w:rsid w:val="00B85E9D"/>
    <w:rsid w:val="00B85F1A"/>
    <w:rsid w:val="00B85F4C"/>
    <w:rsid w:val="00B85F99"/>
    <w:rsid w:val="00B8614D"/>
    <w:rsid w:val="00B86169"/>
    <w:rsid w:val="00B861E2"/>
    <w:rsid w:val="00B861E7"/>
    <w:rsid w:val="00B861EE"/>
    <w:rsid w:val="00B861F5"/>
    <w:rsid w:val="00B862ED"/>
    <w:rsid w:val="00B86326"/>
    <w:rsid w:val="00B8651E"/>
    <w:rsid w:val="00B865A7"/>
    <w:rsid w:val="00B867AC"/>
    <w:rsid w:val="00B86806"/>
    <w:rsid w:val="00B86911"/>
    <w:rsid w:val="00B86928"/>
    <w:rsid w:val="00B86984"/>
    <w:rsid w:val="00B86A1E"/>
    <w:rsid w:val="00B86A56"/>
    <w:rsid w:val="00B86ABC"/>
    <w:rsid w:val="00B86B72"/>
    <w:rsid w:val="00B86BA2"/>
    <w:rsid w:val="00B86BBC"/>
    <w:rsid w:val="00B86BF8"/>
    <w:rsid w:val="00B86D13"/>
    <w:rsid w:val="00B86DE5"/>
    <w:rsid w:val="00B86EAB"/>
    <w:rsid w:val="00B8727B"/>
    <w:rsid w:val="00B8728A"/>
    <w:rsid w:val="00B876BB"/>
    <w:rsid w:val="00B877CA"/>
    <w:rsid w:val="00B87881"/>
    <w:rsid w:val="00B8791B"/>
    <w:rsid w:val="00B8791C"/>
    <w:rsid w:val="00B8791E"/>
    <w:rsid w:val="00B87A2A"/>
    <w:rsid w:val="00B87A38"/>
    <w:rsid w:val="00B87B74"/>
    <w:rsid w:val="00B87C91"/>
    <w:rsid w:val="00B87CE8"/>
    <w:rsid w:val="00B87DC4"/>
    <w:rsid w:val="00B87DEA"/>
    <w:rsid w:val="00B87E8E"/>
    <w:rsid w:val="00B87E94"/>
    <w:rsid w:val="00B87FC4"/>
    <w:rsid w:val="00B90098"/>
    <w:rsid w:val="00B90104"/>
    <w:rsid w:val="00B90303"/>
    <w:rsid w:val="00B90306"/>
    <w:rsid w:val="00B90351"/>
    <w:rsid w:val="00B9035C"/>
    <w:rsid w:val="00B903F2"/>
    <w:rsid w:val="00B903F4"/>
    <w:rsid w:val="00B904BA"/>
    <w:rsid w:val="00B9057B"/>
    <w:rsid w:val="00B905B1"/>
    <w:rsid w:val="00B9068B"/>
    <w:rsid w:val="00B90882"/>
    <w:rsid w:val="00B90887"/>
    <w:rsid w:val="00B909C9"/>
    <w:rsid w:val="00B909CD"/>
    <w:rsid w:val="00B909D7"/>
    <w:rsid w:val="00B90BE6"/>
    <w:rsid w:val="00B90C62"/>
    <w:rsid w:val="00B90C7F"/>
    <w:rsid w:val="00B90CF2"/>
    <w:rsid w:val="00B90DA1"/>
    <w:rsid w:val="00B90DA6"/>
    <w:rsid w:val="00B90DEA"/>
    <w:rsid w:val="00B90E53"/>
    <w:rsid w:val="00B90E92"/>
    <w:rsid w:val="00B91088"/>
    <w:rsid w:val="00B911FE"/>
    <w:rsid w:val="00B91277"/>
    <w:rsid w:val="00B91281"/>
    <w:rsid w:val="00B91555"/>
    <w:rsid w:val="00B91607"/>
    <w:rsid w:val="00B9165C"/>
    <w:rsid w:val="00B91791"/>
    <w:rsid w:val="00B9182A"/>
    <w:rsid w:val="00B918BF"/>
    <w:rsid w:val="00B91925"/>
    <w:rsid w:val="00B91A66"/>
    <w:rsid w:val="00B91AEC"/>
    <w:rsid w:val="00B91B1E"/>
    <w:rsid w:val="00B91B29"/>
    <w:rsid w:val="00B91BED"/>
    <w:rsid w:val="00B91C9F"/>
    <w:rsid w:val="00B91D7E"/>
    <w:rsid w:val="00B91DD3"/>
    <w:rsid w:val="00B91E03"/>
    <w:rsid w:val="00B91F6E"/>
    <w:rsid w:val="00B91F99"/>
    <w:rsid w:val="00B92176"/>
    <w:rsid w:val="00B9218C"/>
    <w:rsid w:val="00B92241"/>
    <w:rsid w:val="00B922C2"/>
    <w:rsid w:val="00B923C8"/>
    <w:rsid w:val="00B923CC"/>
    <w:rsid w:val="00B92427"/>
    <w:rsid w:val="00B92502"/>
    <w:rsid w:val="00B92556"/>
    <w:rsid w:val="00B92593"/>
    <w:rsid w:val="00B925A4"/>
    <w:rsid w:val="00B926F3"/>
    <w:rsid w:val="00B92704"/>
    <w:rsid w:val="00B92832"/>
    <w:rsid w:val="00B9289C"/>
    <w:rsid w:val="00B9295B"/>
    <w:rsid w:val="00B9295C"/>
    <w:rsid w:val="00B92A25"/>
    <w:rsid w:val="00B92B15"/>
    <w:rsid w:val="00B92BCD"/>
    <w:rsid w:val="00B92C26"/>
    <w:rsid w:val="00B92CD2"/>
    <w:rsid w:val="00B92D56"/>
    <w:rsid w:val="00B92D82"/>
    <w:rsid w:val="00B92D9F"/>
    <w:rsid w:val="00B92DE1"/>
    <w:rsid w:val="00B92F7F"/>
    <w:rsid w:val="00B92FAC"/>
    <w:rsid w:val="00B92FED"/>
    <w:rsid w:val="00B93044"/>
    <w:rsid w:val="00B930E9"/>
    <w:rsid w:val="00B9319A"/>
    <w:rsid w:val="00B931AB"/>
    <w:rsid w:val="00B931DD"/>
    <w:rsid w:val="00B931FD"/>
    <w:rsid w:val="00B932FF"/>
    <w:rsid w:val="00B93341"/>
    <w:rsid w:val="00B933C8"/>
    <w:rsid w:val="00B934CB"/>
    <w:rsid w:val="00B9364E"/>
    <w:rsid w:val="00B936BF"/>
    <w:rsid w:val="00B936D1"/>
    <w:rsid w:val="00B93717"/>
    <w:rsid w:val="00B937AF"/>
    <w:rsid w:val="00B937E0"/>
    <w:rsid w:val="00B9390C"/>
    <w:rsid w:val="00B939CE"/>
    <w:rsid w:val="00B93A9F"/>
    <w:rsid w:val="00B93AF0"/>
    <w:rsid w:val="00B93B6C"/>
    <w:rsid w:val="00B93BC1"/>
    <w:rsid w:val="00B93DE6"/>
    <w:rsid w:val="00B93E21"/>
    <w:rsid w:val="00B93E78"/>
    <w:rsid w:val="00B93FE7"/>
    <w:rsid w:val="00B93FFA"/>
    <w:rsid w:val="00B9400A"/>
    <w:rsid w:val="00B94068"/>
    <w:rsid w:val="00B941B1"/>
    <w:rsid w:val="00B941C4"/>
    <w:rsid w:val="00B941D8"/>
    <w:rsid w:val="00B94277"/>
    <w:rsid w:val="00B942BF"/>
    <w:rsid w:val="00B943B9"/>
    <w:rsid w:val="00B944CC"/>
    <w:rsid w:val="00B9457B"/>
    <w:rsid w:val="00B94631"/>
    <w:rsid w:val="00B94638"/>
    <w:rsid w:val="00B946E9"/>
    <w:rsid w:val="00B9470E"/>
    <w:rsid w:val="00B94729"/>
    <w:rsid w:val="00B947F1"/>
    <w:rsid w:val="00B94911"/>
    <w:rsid w:val="00B94AE5"/>
    <w:rsid w:val="00B94C03"/>
    <w:rsid w:val="00B94C33"/>
    <w:rsid w:val="00B94C59"/>
    <w:rsid w:val="00B94C7B"/>
    <w:rsid w:val="00B94C88"/>
    <w:rsid w:val="00B94D11"/>
    <w:rsid w:val="00B94D7B"/>
    <w:rsid w:val="00B94E6B"/>
    <w:rsid w:val="00B94ED3"/>
    <w:rsid w:val="00B950F0"/>
    <w:rsid w:val="00B95140"/>
    <w:rsid w:val="00B9524B"/>
    <w:rsid w:val="00B95255"/>
    <w:rsid w:val="00B9526E"/>
    <w:rsid w:val="00B952A1"/>
    <w:rsid w:val="00B952D9"/>
    <w:rsid w:val="00B952F0"/>
    <w:rsid w:val="00B9538B"/>
    <w:rsid w:val="00B953C2"/>
    <w:rsid w:val="00B95535"/>
    <w:rsid w:val="00B95547"/>
    <w:rsid w:val="00B95581"/>
    <w:rsid w:val="00B955E2"/>
    <w:rsid w:val="00B9574D"/>
    <w:rsid w:val="00B957B5"/>
    <w:rsid w:val="00B958F5"/>
    <w:rsid w:val="00B95989"/>
    <w:rsid w:val="00B95AB1"/>
    <w:rsid w:val="00B95BBF"/>
    <w:rsid w:val="00B95C88"/>
    <w:rsid w:val="00B95EF7"/>
    <w:rsid w:val="00B95F1B"/>
    <w:rsid w:val="00B95F2C"/>
    <w:rsid w:val="00B95F8B"/>
    <w:rsid w:val="00B95FDC"/>
    <w:rsid w:val="00B961A5"/>
    <w:rsid w:val="00B96206"/>
    <w:rsid w:val="00B96244"/>
    <w:rsid w:val="00B96248"/>
    <w:rsid w:val="00B962AD"/>
    <w:rsid w:val="00B9632D"/>
    <w:rsid w:val="00B96344"/>
    <w:rsid w:val="00B963B7"/>
    <w:rsid w:val="00B963BB"/>
    <w:rsid w:val="00B9640B"/>
    <w:rsid w:val="00B9643A"/>
    <w:rsid w:val="00B965EF"/>
    <w:rsid w:val="00B967DB"/>
    <w:rsid w:val="00B968B3"/>
    <w:rsid w:val="00B9693B"/>
    <w:rsid w:val="00B9696F"/>
    <w:rsid w:val="00B96AB2"/>
    <w:rsid w:val="00B96B26"/>
    <w:rsid w:val="00B96C66"/>
    <w:rsid w:val="00B96D45"/>
    <w:rsid w:val="00B96DA7"/>
    <w:rsid w:val="00B96E1A"/>
    <w:rsid w:val="00B96EDE"/>
    <w:rsid w:val="00B96F86"/>
    <w:rsid w:val="00B96FC4"/>
    <w:rsid w:val="00B96FD7"/>
    <w:rsid w:val="00B96FDE"/>
    <w:rsid w:val="00B9704E"/>
    <w:rsid w:val="00B97161"/>
    <w:rsid w:val="00B97246"/>
    <w:rsid w:val="00B9725B"/>
    <w:rsid w:val="00B972FB"/>
    <w:rsid w:val="00B973F5"/>
    <w:rsid w:val="00B974AA"/>
    <w:rsid w:val="00B97557"/>
    <w:rsid w:val="00B975A5"/>
    <w:rsid w:val="00B976A6"/>
    <w:rsid w:val="00B97712"/>
    <w:rsid w:val="00B9782D"/>
    <w:rsid w:val="00B9795C"/>
    <w:rsid w:val="00B979ED"/>
    <w:rsid w:val="00B97A46"/>
    <w:rsid w:val="00B97AD6"/>
    <w:rsid w:val="00B97B5D"/>
    <w:rsid w:val="00B97C78"/>
    <w:rsid w:val="00B97CBF"/>
    <w:rsid w:val="00B97F07"/>
    <w:rsid w:val="00BA0151"/>
    <w:rsid w:val="00BA021F"/>
    <w:rsid w:val="00BA02EA"/>
    <w:rsid w:val="00BA050C"/>
    <w:rsid w:val="00BA0629"/>
    <w:rsid w:val="00BA06FF"/>
    <w:rsid w:val="00BA0732"/>
    <w:rsid w:val="00BA074E"/>
    <w:rsid w:val="00BA07B8"/>
    <w:rsid w:val="00BA0960"/>
    <w:rsid w:val="00BA0A39"/>
    <w:rsid w:val="00BA0A4E"/>
    <w:rsid w:val="00BA0B57"/>
    <w:rsid w:val="00BA0B97"/>
    <w:rsid w:val="00BA0B98"/>
    <w:rsid w:val="00BA0D11"/>
    <w:rsid w:val="00BA0D91"/>
    <w:rsid w:val="00BA0DA1"/>
    <w:rsid w:val="00BA0DA2"/>
    <w:rsid w:val="00BA0F4F"/>
    <w:rsid w:val="00BA0FA5"/>
    <w:rsid w:val="00BA0FB2"/>
    <w:rsid w:val="00BA10F2"/>
    <w:rsid w:val="00BA11AE"/>
    <w:rsid w:val="00BA1217"/>
    <w:rsid w:val="00BA1232"/>
    <w:rsid w:val="00BA1272"/>
    <w:rsid w:val="00BA12A0"/>
    <w:rsid w:val="00BA135E"/>
    <w:rsid w:val="00BA1408"/>
    <w:rsid w:val="00BA1415"/>
    <w:rsid w:val="00BA14FC"/>
    <w:rsid w:val="00BA154B"/>
    <w:rsid w:val="00BA157B"/>
    <w:rsid w:val="00BA159B"/>
    <w:rsid w:val="00BA1693"/>
    <w:rsid w:val="00BA1830"/>
    <w:rsid w:val="00BA18A3"/>
    <w:rsid w:val="00BA192C"/>
    <w:rsid w:val="00BA199D"/>
    <w:rsid w:val="00BA1C28"/>
    <w:rsid w:val="00BA1C54"/>
    <w:rsid w:val="00BA1C5B"/>
    <w:rsid w:val="00BA1C83"/>
    <w:rsid w:val="00BA1CA0"/>
    <w:rsid w:val="00BA1CB5"/>
    <w:rsid w:val="00BA1D14"/>
    <w:rsid w:val="00BA1EA8"/>
    <w:rsid w:val="00BA1FF3"/>
    <w:rsid w:val="00BA2064"/>
    <w:rsid w:val="00BA22DC"/>
    <w:rsid w:val="00BA2300"/>
    <w:rsid w:val="00BA23A0"/>
    <w:rsid w:val="00BA2433"/>
    <w:rsid w:val="00BA2495"/>
    <w:rsid w:val="00BA24A8"/>
    <w:rsid w:val="00BA2507"/>
    <w:rsid w:val="00BA25AF"/>
    <w:rsid w:val="00BA2722"/>
    <w:rsid w:val="00BA2774"/>
    <w:rsid w:val="00BA27D8"/>
    <w:rsid w:val="00BA2821"/>
    <w:rsid w:val="00BA295E"/>
    <w:rsid w:val="00BA29D7"/>
    <w:rsid w:val="00BA2ACE"/>
    <w:rsid w:val="00BA2B36"/>
    <w:rsid w:val="00BA2B57"/>
    <w:rsid w:val="00BA2BFE"/>
    <w:rsid w:val="00BA2C39"/>
    <w:rsid w:val="00BA2CAC"/>
    <w:rsid w:val="00BA2D3C"/>
    <w:rsid w:val="00BA2D4D"/>
    <w:rsid w:val="00BA2D59"/>
    <w:rsid w:val="00BA2D6E"/>
    <w:rsid w:val="00BA2E61"/>
    <w:rsid w:val="00BA2F0B"/>
    <w:rsid w:val="00BA30E5"/>
    <w:rsid w:val="00BA3285"/>
    <w:rsid w:val="00BA32F6"/>
    <w:rsid w:val="00BA3356"/>
    <w:rsid w:val="00BA336E"/>
    <w:rsid w:val="00BA35E1"/>
    <w:rsid w:val="00BA3630"/>
    <w:rsid w:val="00BA3727"/>
    <w:rsid w:val="00BA37A6"/>
    <w:rsid w:val="00BA396B"/>
    <w:rsid w:val="00BA39BD"/>
    <w:rsid w:val="00BA3A43"/>
    <w:rsid w:val="00BA3B45"/>
    <w:rsid w:val="00BA3B4B"/>
    <w:rsid w:val="00BA3BF9"/>
    <w:rsid w:val="00BA3C3E"/>
    <w:rsid w:val="00BA3D7B"/>
    <w:rsid w:val="00BA3D9D"/>
    <w:rsid w:val="00BA3E63"/>
    <w:rsid w:val="00BA3F4A"/>
    <w:rsid w:val="00BA3F98"/>
    <w:rsid w:val="00BA3FBA"/>
    <w:rsid w:val="00BA4001"/>
    <w:rsid w:val="00BA403A"/>
    <w:rsid w:val="00BA4046"/>
    <w:rsid w:val="00BA40D5"/>
    <w:rsid w:val="00BA411F"/>
    <w:rsid w:val="00BA4228"/>
    <w:rsid w:val="00BA428D"/>
    <w:rsid w:val="00BA42A6"/>
    <w:rsid w:val="00BA4424"/>
    <w:rsid w:val="00BA4439"/>
    <w:rsid w:val="00BA46B1"/>
    <w:rsid w:val="00BA4741"/>
    <w:rsid w:val="00BA4986"/>
    <w:rsid w:val="00BA4AC0"/>
    <w:rsid w:val="00BA4AD3"/>
    <w:rsid w:val="00BA4BCF"/>
    <w:rsid w:val="00BA4DA3"/>
    <w:rsid w:val="00BA4E5F"/>
    <w:rsid w:val="00BA4E89"/>
    <w:rsid w:val="00BA4F2C"/>
    <w:rsid w:val="00BA4FCE"/>
    <w:rsid w:val="00BA5021"/>
    <w:rsid w:val="00BA5078"/>
    <w:rsid w:val="00BA5092"/>
    <w:rsid w:val="00BA5099"/>
    <w:rsid w:val="00BA5111"/>
    <w:rsid w:val="00BA51A1"/>
    <w:rsid w:val="00BA5302"/>
    <w:rsid w:val="00BA53DA"/>
    <w:rsid w:val="00BA5449"/>
    <w:rsid w:val="00BA5459"/>
    <w:rsid w:val="00BA5513"/>
    <w:rsid w:val="00BA55FB"/>
    <w:rsid w:val="00BA5652"/>
    <w:rsid w:val="00BA57BC"/>
    <w:rsid w:val="00BA585C"/>
    <w:rsid w:val="00BA58A3"/>
    <w:rsid w:val="00BA5970"/>
    <w:rsid w:val="00BA5A42"/>
    <w:rsid w:val="00BA5B42"/>
    <w:rsid w:val="00BA5B4B"/>
    <w:rsid w:val="00BA5C78"/>
    <w:rsid w:val="00BA5CD6"/>
    <w:rsid w:val="00BA5D46"/>
    <w:rsid w:val="00BA5DF6"/>
    <w:rsid w:val="00BA5E1E"/>
    <w:rsid w:val="00BA5E96"/>
    <w:rsid w:val="00BA5F1C"/>
    <w:rsid w:val="00BA5FE4"/>
    <w:rsid w:val="00BA5FEF"/>
    <w:rsid w:val="00BA6138"/>
    <w:rsid w:val="00BA615C"/>
    <w:rsid w:val="00BA61F8"/>
    <w:rsid w:val="00BA623B"/>
    <w:rsid w:val="00BA6245"/>
    <w:rsid w:val="00BA6299"/>
    <w:rsid w:val="00BA6481"/>
    <w:rsid w:val="00BA6580"/>
    <w:rsid w:val="00BA6713"/>
    <w:rsid w:val="00BA67BF"/>
    <w:rsid w:val="00BA67DB"/>
    <w:rsid w:val="00BA68B4"/>
    <w:rsid w:val="00BA68FC"/>
    <w:rsid w:val="00BA696A"/>
    <w:rsid w:val="00BA69AD"/>
    <w:rsid w:val="00BA6BA6"/>
    <w:rsid w:val="00BA6DC2"/>
    <w:rsid w:val="00BA6E47"/>
    <w:rsid w:val="00BA6EBC"/>
    <w:rsid w:val="00BA71CA"/>
    <w:rsid w:val="00BA7248"/>
    <w:rsid w:val="00BA7274"/>
    <w:rsid w:val="00BA7370"/>
    <w:rsid w:val="00BA7416"/>
    <w:rsid w:val="00BA7653"/>
    <w:rsid w:val="00BA77B0"/>
    <w:rsid w:val="00BA785A"/>
    <w:rsid w:val="00BA7904"/>
    <w:rsid w:val="00BA796C"/>
    <w:rsid w:val="00BA7998"/>
    <w:rsid w:val="00BA7A30"/>
    <w:rsid w:val="00BA7A9A"/>
    <w:rsid w:val="00BA7C04"/>
    <w:rsid w:val="00BA7C64"/>
    <w:rsid w:val="00BA7D2A"/>
    <w:rsid w:val="00BA7DB5"/>
    <w:rsid w:val="00BA7E12"/>
    <w:rsid w:val="00BA7F7F"/>
    <w:rsid w:val="00BB000E"/>
    <w:rsid w:val="00BB002F"/>
    <w:rsid w:val="00BB018A"/>
    <w:rsid w:val="00BB01EC"/>
    <w:rsid w:val="00BB0331"/>
    <w:rsid w:val="00BB0378"/>
    <w:rsid w:val="00BB03DB"/>
    <w:rsid w:val="00BB0553"/>
    <w:rsid w:val="00BB0578"/>
    <w:rsid w:val="00BB05A4"/>
    <w:rsid w:val="00BB0665"/>
    <w:rsid w:val="00BB06BD"/>
    <w:rsid w:val="00BB071B"/>
    <w:rsid w:val="00BB079C"/>
    <w:rsid w:val="00BB07A2"/>
    <w:rsid w:val="00BB07D8"/>
    <w:rsid w:val="00BB07F2"/>
    <w:rsid w:val="00BB09F2"/>
    <w:rsid w:val="00BB0AA0"/>
    <w:rsid w:val="00BB0AD8"/>
    <w:rsid w:val="00BB0B12"/>
    <w:rsid w:val="00BB0B20"/>
    <w:rsid w:val="00BB0B49"/>
    <w:rsid w:val="00BB0BD2"/>
    <w:rsid w:val="00BB0C6E"/>
    <w:rsid w:val="00BB0DBD"/>
    <w:rsid w:val="00BB0F01"/>
    <w:rsid w:val="00BB0F03"/>
    <w:rsid w:val="00BB0F4A"/>
    <w:rsid w:val="00BB0FFD"/>
    <w:rsid w:val="00BB1028"/>
    <w:rsid w:val="00BB1066"/>
    <w:rsid w:val="00BB11D2"/>
    <w:rsid w:val="00BB1267"/>
    <w:rsid w:val="00BB1278"/>
    <w:rsid w:val="00BB130C"/>
    <w:rsid w:val="00BB131F"/>
    <w:rsid w:val="00BB14A6"/>
    <w:rsid w:val="00BB1791"/>
    <w:rsid w:val="00BB18BA"/>
    <w:rsid w:val="00BB19B5"/>
    <w:rsid w:val="00BB1AD4"/>
    <w:rsid w:val="00BB1B9C"/>
    <w:rsid w:val="00BB1C97"/>
    <w:rsid w:val="00BB1D88"/>
    <w:rsid w:val="00BB1DBC"/>
    <w:rsid w:val="00BB1E1E"/>
    <w:rsid w:val="00BB1F5D"/>
    <w:rsid w:val="00BB1F90"/>
    <w:rsid w:val="00BB22D2"/>
    <w:rsid w:val="00BB2377"/>
    <w:rsid w:val="00BB2494"/>
    <w:rsid w:val="00BB24AE"/>
    <w:rsid w:val="00BB2550"/>
    <w:rsid w:val="00BB25E8"/>
    <w:rsid w:val="00BB25F5"/>
    <w:rsid w:val="00BB2643"/>
    <w:rsid w:val="00BB2819"/>
    <w:rsid w:val="00BB281F"/>
    <w:rsid w:val="00BB2840"/>
    <w:rsid w:val="00BB291B"/>
    <w:rsid w:val="00BB297A"/>
    <w:rsid w:val="00BB2A1A"/>
    <w:rsid w:val="00BB2B5B"/>
    <w:rsid w:val="00BB2BFD"/>
    <w:rsid w:val="00BB2C6F"/>
    <w:rsid w:val="00BB2F22"/>
    <w:rsid w:val="00BB3036"/>
    <w:rsid w:val="00BB312D"/>
    <w:rsid w:val="00BB31BA"/>
    <w:rsid w:val="00BB31CA"/>
    <w:rsid w:val="00BB31DA"/>
    <w:rsid w:val="00BB327C"/>
    <w:rsid w:val="00BB3334"/>
    <w:rsid w:val="00BB341B"/>
    <w:rsid w:val="00BB352C"/>
    <w:rsid w:val="00BB354D"/>
    <w:rsid w:val="00BB3937"/>
    <w:rsid w:val="00BB39F3"/>
    <w:rsid w:val="00BB3A37"/>
    <w:rsid w:val="00BB3AF5"/>
    <w:rsid w:val="00BB3B62"/>
    <w:rsid w:val="00BB3BFB"/>
    <w:rsid w:val="00BB3C30"/>
    <w:rsid w:val="00BB3C42"/>
    <w:rsid w:val="00BB3CD8"/>
    <w:rsid w:val="00BB3E70"/>
    <w:rsid w:val="00BB3EB3"/>
    <w:rsid w:val="00BB3F1F"/>
    <w:rsid w:val="00BB3F2A"/>
    <w:rsid w:val="00BB3F81"/>
    <w:rsid w:val="00BB41E8"/>
    <w:rsid w:val="00BB425B"/>
    <w:rsid w:val="00BB4373"/>
    <w:rsid w:val="00BB44BD"/>
    <w:rsid w:val="00BB44F2"/>
    <w:rsid w:val="00BB45E1"/>
    <w:rsid w:val="00BB4642"/>
    <w:rsid w:val="00BB464C"/>
    <w:rsid w:val="00BB472C"/>
    <w:rsid w:val="00BB4732"/>
    <w:rsid w:val="00BB474A"/>
    <w:rsid w:val="00BB4759"/>
    <w:rsid w:val="00BB47D8"/>
    <w:rsid w:val="00BB482E"/>
    <w:rsid w:val="00BB48F7"/>
    <w:rsid w:val="00BB4953"/>
    <w:rsid w:val="00BB49AC"/>
    <w:rsid w:val="00BB49B5"/>
    <w:rsid w:val="00BB4A01"/>
    <w:rsid w:val="00BB4A09"/>
    <w:rsid w:val="00BB4A30"/>
    <w:rsid w:val="00BB4B02"/>
    <w:rsid w:val="00BB4BDE"/>
    <w:rsid w:val="00BB4BE3"/>
    <w:rsid w:val="00BB4CF5"/>
    <w:rsid w:val="00BB4DA7"/>
    <w:rsid w:val="00BB4E13"/>
    <w:rsid w:val="00BB4EBE"/>
    <w:rsid w:val="00BB4EDA"/>
    <w:rsid w:val="00BB5262"/>
    <w:rsid w:val="00BB5274"/>
    <w:rsid w:val="00BB52A5"/>
    <w:rsid w:val="00BB52F8"/>
    <w:rsid w:val="00BB536D"/>
    <w:rsid w:val="00BB53A3"/>
    <w:rsid w:val="00BB5456"/>
    <w:rsid w:val="00BB5482"/>
    <w:rsid w:val="00BB55DD"/>
    <w:rsid w:val="00BB5626"/>
    <w:rsid w:val="00BB56EE"/>
    <w:rsid w:val="00BB5701"/>
    <w:rsid w:val="00BB57B5"/>
    <w:rsid w:val="00BB58E6"/>
    <w:rsid w:val="00BB5972"/>
    <w:rsid w:val="00BB5A17"/>
    <w:rsid w:val="00BB5A22"/>
    <w:rsid w:val="00BB5A87"/>
    <w:rsid w:val="00BB5BD7"/>
    <w:rsid w:val="00BB5C29"/>
    <w:rsid w:val="00BB5D2E"/>
    <w:rsid w:val="00BB5D58"/>
    <w:rsid w:val="00BB5DF1"/>
    <w:rsid w:val="00BB5F1D"/>
    <w:rsid w:val="00BB5F3B"/>
    <w:rsid w:val="00BB5F41"/>
    <w:rsid w:val="00BB6080"/>
    <w:rsid w:val="00BB60DC"/>
    <w:rsid w:val="00BB6280"/>
    <w:rsid w:val="00BB64B6"/>
    <w:rsid w:val="00BB64BB"/>
    <w:rsid w:val="00BB64DE"/>
    <w:rsid w:val="00BB6515"/>
    <w:rsid w:val="00BB65B9"/>
    <w:rsid w:val="00BB6606"/>
    <w:rsid w:val="00BB667F"/>
    <w:rsid w:val="00BB66C6"/>
    <w:rsid w:val="00BB66ED"/>
    <w:rsid w:val="00BB676B"/>
    <w:rsid w:val="00BB67E6"/>
    <w:rsid w:val="00BB686D"/>
    <w:rsid w:val="00BB6883"/>
    <w:rsid w:val="00BB68E3"/>
    <w:rsid w:val="00BB6924"/>
    <w:rsid w:val="00BB69C8"/>
    <w:rsid w:val="00BB6A03"/>
    <w:rsid w:val="00BB6CE8"/>
    <w:rsid w:val="00BB6D56"/>
    <w:rsid w:val="00BB6DA4"/>
    <w:rsid w:val="00BB6EB0"/>
    <w:rsid w:val="00BB7075"/>
    <w:rsid w:val="00BB7090"/>
    <w:rsid w:val="00BB70DF"/>
    <w:rsid w:val="00BB70E2"/>
    <w:rsid w:val="00BB7214"/>
    <w:rsid w:val="00BB7401"/>
    <w:rsid w:val="00BB755F"/>
    <w:rsid w:val="00BB7592"/>
    <w:rsid w:val="00BB75F7"/>
    <w:rsid w:val="00BB7685"/>
    <w:rsid w:val="00BB76EB"/>
    <w:rsid w:val="00BB770A"/>
    <w:rsid w:val="00BB79D2"/>
    <w:rsid w:val="00BB7AC6"/>
    <w:rsid w:val="00BB7AE7"/>
    <w:rsid w:val="00BB7AF4"/>
    <w:rsid w:val="00BB7CF7"/>
    <w:rsid w:val="00BB7D3F"/>
    <w:rsid w:val="00BB7D9B"/>
    <w:rsid w:val="00BB7FC0"/>
    <w:rsid w:val="00BC0038"/>
    <w:rsid w:val="00BC0102"/>
    <w:rsid w:val="00BC0147"/>
    <w:rsid w:val="00BC0162"/>
    <w:rsid w:val="00BC0210"/>
    <w:rsid w:val="00BC02C2"/>
    <w:rsid w:val="00BC032A"/>
    <w:rsid w:val="00BC03AF"/>
    <w:rsid w:val="00BC0502"/>
    <w:rsid w:val="00BC062B"/>
    <w:rsid w:val="00BC062C"/>
    <w:rsid w:val="00BC07F8"/>
    <w:rsid w:val="00BC09E8"/>
    <w:rsid w:val="00BC0A61"/>
    <w:rsid w:val="00BC0B2E"/>
    <w:rsid w:val="00BC0BCD"/>
    <w:rsid w:val="00BC0D0C"/>
    <w:rsid w:val="00BC0D95"/>
    <w:rsid w:val="00BC0E62"/>
    <w:rsid w:val="00BC0E6F"/>
    <w:rsid w:val="00BC0E9A"/>
    <w:rsid w:val="00BC0EB5"/>
    <w:rsid w:val="00BC0F0F"/>
    <w:rsid w:val="00BC1059"/>
    <w:rsid w:val="00BC10DF"/>
    <w:rsid w:val="00BC1174"/>
    <w:rsid w:val="00BC139F"/>
    <w:rsid w:val="00BC13BD"/>
    <w:rsid w:val="00BC1516"/>
    <w:rsid w:val="00BC16B5"/>
    <w:rsid w:val="00BC178F"/>
    <w:rsid w:val="00BC1897"/>
    <w:rsid w:val="00BC18D1"/>
    <w:rsid w:val="00BC19C5"/>
    <w:rsid w:val="00BC1B6F"/>
    <w:rsid w:val="00BC1B82"/>
    <w:rsid w:val="00BC1BAF"/>
    <w:rsid w:val="00BC1CB6"/>
    <w:rsid w:val="00BC1DF6"/>
    <w:rsid w:val="00BC1E92"/>
    <w:rsid w:val="00BC1F76"/>
    <w:rsid w:val="00BC1F93"/>
    <w:rsid w:val="00BC200D"/>
    <w:rsid w:val="00BC2049"/>
    <w:rsid w:val="00BC236E"/>
    <w:rsid w:val="00BC25D4"/>
    <w:rsid w:val="00BC25FF"/>
    <w:rsid w:val="00BC266B"/>
    <w:rsid w:val="00BC26A4"/>
    <w:rsid w:val="00BC26EF"/>
    <w:rsid w:val="00BC2790"/>
    <w:rsid w:val="00BC279E"/>
    <w:rsid w:val="00BC28E8"/>
    <w:rsid w:val="00BC2931"/>
    <w:rsid w:val="00BC29A0"/>
    <w:rsid w:val="00BC2A17"/>
    <w:rsid w:val="00BC2A35"/>
    <w:rsid w:val="00BC2A59"/>
    <w:rsid w:val="00BC2AB4"/>
    <w:rsid w:val="00BC2CC6"/>
    <w:rsid w:val="00BC2D2C"/>
    <w:rsid w:val="00BC2D86"/>
    <w:rsid w:val="00BC2F7D"/>
    <w:rsid w:val="00BC2FB2"/>
    <w:rsid w:val="00BC3103"/>
    <w:rsid w:val="00BC31A8"/>
    <w:rsid w:val="00BC3245"/>
    <w:rsid w:val="00BC3647"/>
    <w:rsid w:val="00BC36D2"/>
    <w:rsid w:val="00BC3809"/>
    <w:rsid w:val="00BC38AA"/>
    <w:rsid w:val="00BC394E"/>
    <w:rsid w:val="00BC398B"/>
    <w:rsid w:val="00BC3A07"/>
    <w:rsid w:val="00BC3A09"/>
    <w:rsid w:val="00BC3A6B"/>
    <w:rsid w:val="00BC3B23"/>
    <w:rsid w:val="00BC3B61"/>
    <w:rsid w:val="00BC3B89"/>
    <w:rsid w:val="00BC3BAD"/>
    <w:rsid w:val="00BC3BB3"/>
    <w:rsid w:val="00BC3BCC"/>
    <w:rsid w:val="00BC3D0A"/>
    <w:rsid w:val="00BC3D89"/>
    <w:rsid w:val="00BC3D9F"/>
    <w:rsid w:val="00BC3DFA"/>
    <w:rsid w:val="00BC3F21"/>
    <w:rsid w:val="00BC3FB7"/>
    <w:rsid w:val="00BC4220"/>
    <w:rsid w:val="00BC44B4"/>
    <w:rsid w:val="00BC46C2"/>
    <w:rsid w:val="00BC470C"/>
    <w:rsid w:val="00BC4780"/>
    <w:rsid w:val="00BC493A"/>
    <w:rsid w:val="00BC4964"/>
    <w:rsid w:val="00BC4A5B"/>
    <w:rsid w:val="00BC4ABA"/>
    <w:rsid w:val="00BC4E27"/>
    <w:rsid w:val="00BC500B"/>
    <w:rsid w:val="00BC5040"/>
    <w:rsid w:val="00BC50F6"/>
    <w:rsid w:val="00BC50F7"/>
    <w:rsid w:val="00BC5247"/>
    <w:rsid w:val="00BC52B7"/>
    <w:rsid w:val="00BC52E8"/>
    <w:rsid w:val="00BC5309"/>
    <w:rsid w:val="00BC531E"/>
    <w:rsid w:val="00BC53B9"/>
    <w:rsid w:val="00BC53D8"/>
    <w:rsid w:val="00BC5437"/>
    <w:rsid w:val="00BC5730"/>
    <w:rsid w:val="00BC575B"/>
    <w:rsid w:val="00BC5852"/>
    <w:rsid w:val="00BC59A4"/>
    <w:rsid w:val="00BC5A0E"/>
    <w:rsid w:val="00BC5B00"/>
    <w:rsid w:val="00BC5B9B"/>
    <w:rsid w:val="00BC5C27"/>
    <w:rsid w:val="00BC5C91"/>
    <w:rsid w:val="00BC5D12"/>
    <w:rsid w:val="00BC6011"/>
    <w:rsid w:val="00BC6104"/>
    <w:rsid w:val="00BC613B"/>
    <w:rsid w:val="00BC6196"/>
    <w:rsid w:val="00BC61AE"/>
    <w:rsid w:val="00BC61B3"/>
    <w:rsid w:val="00BC6237"/>
    <w:rsid w:val="00BC6272"/>
    <w:rsid w:val="00BC64FC"/>
    <w:rsid w:val="00BC66A6"/>
    <w:rsid w:val="00BC66FD"/>
    <w:rsid w:val="00BC6855"/>
    <w:rsid w:val="00BC69F9"/>
    <w:rsid w:val="00BC6D15"/>
    <w:rsid w:val="00BC6D84"/>
    <w:rsid w:val="00BC6DAB"/>
    <w:rsid w:val="00BC6E23"/>
    <w:rsid w:val="00BC7052"/>
    <w:rsid w:val="00BC7093"/>
    <w:rsid w:val="00BC709D"/>
    <w:rsid w:val="00BC71B7"/>
    <w:rsid w:val="00BC7255"/>
    <w:rsid w:val="00BC73AD"/>
    <w:rsid w:val="00BC7548"/>
    <w:rsid w:val="00BC7624"/>
    <w:rsid w:val="00BC7683"/>
    <w:rsid w:val="00BC7746"/>
    <w:rsid w:val="00BC77C3"/>
    <w:rsid w:val="00BC77C4"/>
    <w:rsid w:val="00BC77FE"/>
    <w:rsid w:val="00BC78E7"/>
    <w:rsid w:val="00BC79AB"/>
    <w:rsid w:val="00BC7A50"/>
    <w:rsid w:val="00BC7B38"/>
    <w:rsid w:val="00BC7B55"/>
    <w:rsid w:val="00BC7BE4"/>
    <w:rsid w:val="00BC7C62"/>
    <w:rsid w:val="00BC7C76"/>
    <w:rsid w:val="00BC7C88"/>
    <w:rsid w:val="00BC7C9A"/>
    <w:rsid w:val="00BC7CB7"/>
    <w:rsid w:val="00BC7CFA"/>
    <w:rsid w:val="00BC7E47"/>
    <w:rsid w:val="00BC7F17"/>
    <w:rsid w:val="00BC7FB0"/>
    <w:rsid w:val="00BC7FC4"/>
    <w:rsid w:val="00BC7FFE"/>
    <w:rsid w:val="00BD006F"/>
    <w:rsid w:val="00BD0101"/>
    <w:rsid w:val="00BD0105"/>
    <w:rsid w:val="00BD018D"/>
    <w:rsid w:val="00BD02E5"/>
    <w:rsid w:val="00BD02E7"/>
    <w:rsid w:val="00BD031B"/>
    <w:rsid w:val="00BD03CB"/>
    <w:rsid w:val="00BD04E9"/>
    <w:rsid w:val="00BD0510"/>
    <w:rsid w:val="00BD057F"/>
    <w:rsid w:val="00BD0848"/>
    <w:rsid w:val="00BD088E"/>
    <w:rsid w:val="00BD08BF"/>
    <w:rsid w:val="00BD08E2"/>
    <w:rsid w:val="00BD0A4D"/>
    <w:rsid w:val="00BD0ACB"/>
    <w:rsid w:val="00BD0AE6"/>
    <w:rsid w:val="00BD0C64"/>
    <w:rsid w:val="00BD0C74"/>
    <w:rsid w:val="00BD0D14"/>
    <w:rsid w:val="00BD0E50"/>
    <w:rsid w:val="00BD0E53"/>
    <w:rsid w:val="00BD0E76"/>
    <w:rsid w:val="00BD0F7B"/>
    <w:rsid w:val="00BD10F4"/>
    <w:rsid w:val="00BD118A"/>
    <w:rsid w:val="00BD11DF"/>
    <w:rsid w:val="00BD1211"/>
    <w:rsid w:val="00BD1218"/>
    <w:rsid w:val="00BD139C"/>
    <w:rsid w:val="00BD1443"/>
    <w:rsid w:val="00BD15F6"/>
    <w:rsid w:val="00BD177E"/>
    <w:rsid w:val="00BD177F"/>
    <w:rsid w:val="00BD1849"/>
    <w:rsid w:val="00BD1877"/>
    <w:rsid w:val="00BD188E"/>
    <w:rsid w:val="00BD1966"/>
    <w:rsid w:val="00BD1A04"/>
    <w:rsid w:val="00BD1A97"/>
    <w:rsid w:val="00BD1AA6"/>
    <w:rsid w:val="00BD1AE5"/>
    <w:rsid w:val="00BD1B92"/>
    <w:rsid w:val="00BD1C1D"/>
    <w:rsid w:val="00BD1EF2"/>
    <w:rsid w:val="00BD1F2B"/>
    <w:rsid w:val="00BD1F91"/>
    <w:rsid w:val="00BD2102"/>
    <w:rsid w:val="00BD2117"/>
    <w:rsid w:val="00BD2118"/>
    <w:rsid w:val="00BD2173"/>
    <w:rsid w:val="00BD2387"/>
    <w:rsid w:val="00BD2434"/>
    <w:rsid w:val="00BD248E"/>
    <w:rsid w:val="00BD2517"/>
    <w:rsid w:val="00BD2543"/>
    <w:rsid w:val="00BD25B9"/>
    <w:rsid w:val="00BD270C"/>
    <w:rsid w:val="00BD27EA"/>
    <w:rsid w:val="00BD27F3"/>
    <w:rsid w:val="00BD2817"/>
    <w:rsid w:val="00BD283E"/>
    <w:rsid w:val="00BD28C6"/>
    <w:rsid w:val="00BD28DC"/>
    <w:rsid w:val="00BD2939"/>
    <w:rsid w:val="00BD298C"/>
    <w:rsid w:val="00BD29BB"/>
    <w:rsid w:val="00BD2AD2"/>
    <w:rsid w:val="00BD2AE5"/>
    <w:rsid w:val="00BD2C19"/>
    <w:rsid w:val="00BD2C1B"/>
    <w:rsid w:val="00BD2D03"/>
    <w:rsid w:val="00BD2EFA"/>
    <w:rsid w:val="00BD3083"/>
    <w:rsid w:val="00BD31A7"/>
    <w:rsid w:val="00BD32C3"/>
    <w:rsid w:val="00BD3395"/>
    <w:rsid w:val="00BD3414"/>
    <w:rsid w:val="00BD343C"/>
    <w:rsid w:val="00BD3667"/>
    <w:rsid w:val="00BD36DF"/>
    <w:rsid w:val="00BD3723"/>
    <w:rsid w:val="00BD384A"/>
    <w:rsid w:val="00BD38BB"/>
    <w:rsid w:val="00BD3AFA"/>
    <w:rsid w:val="00BD3B7C"/>
    <w:rsid w:val="00BD3F61"/>
    <w:rsid w:val="00BD417C"/>
    <w:rsid w:val="00BD41B9"/>
    <w:rsid w:val="00BD4259"/>
    <w:rsid w:val="00BD42D8"/>
    <w:rsid w:val="00BD4328"/>
    <w:rsid w:val="00BD4331"/>
    <w:rsid w:val="00BD4365"/>
    <w:rsid w:val="00BD43CC"/>
    <w:rsid w:val="00BD445E"/>
    <w:rsid w:val="00BD4482"/>
    <w:rsid w:val="00BD4503"/>
    <w:rsid w:val="00BD456F"/>
    <w:rsid w:val="00BD4588"/>
    <w:rsid w:val="00BD486C"/>
    <w:rsid w:val="00BD49B0"/>
    <w:rsid w:val="00BD4A4B"/>
    <w:rsid w:val="00BD4A7B"/>
    <w:rsid w:val="00BD4AD3"/>
    <w:rsid w:val="00BD4C0C"/>
    <w:rsid w:val="00BD4E19"/>
    <w:rsid w:val="00BD4E99"/>
    <w:rsid w:val="00BD4EAE"/>
    <w:rsid w:val="00BD4F6B"/>
    <w:rsid w:val="00BD4FDB"/>
    <w:rsid w:val="00BD4FF7"/>
    <w:rsid w:val="00BD50D8"/>
    <w:rsid w:val="00BD511B"/>
    <w:rsid w:val="00BD51EF"/>
    <w:rsid w:val="00BD536F"/>
    <w:rsid w:val="00BD53CC"/>
    <w:rsid w:val="00BD540D"/>
    <w:rsid w:val="00BD541E"/>
    <w:rsid w:val="00BD542D"/>
    <w:rsid w:val="00BD55AD"/>
    <w:rsid w:val="00BD5646"/>
    <w:rsid w:val="00BD575A"/>
    <w:rsid w:val="00BD57A6"/>
    <w:rsid w:val="00BD5807"/>
    <w:rsid w:val="00BD598C"/>
    <w:rsid w:val="00BD5A1E"/>
    <w:rsid w:val="00BD5B01"/>
    <w:rsid w:val="00BD5C1D"/>
    <w:rsid w:val="00BD5C58"/>
    <w:rsid w:val="00BD5CAB"/>
    <w:rsid w:val="00BD5CAF"/>
    <w:rsid w:val="00BD5DCA"/>
    <w:rsid w:val="00BD5EC0"/>
    <w:rsid w:val="00BD5ECE"/>
    <w:rsid w:val="00BD603B"/>
    <w:rsid w:val="00BD6061"/>
    <w:rsid w:val="00BD609C"/>
    <w:rsid w:val="00BD617D"/>
    <w:rsid w:val="00BD618B"/>
    <w:rsid w:val="00BD6205"/>
    <w:rsid w:val="00BD627F"/>
    <w:rsid w:val="00BD62FF"/>
    <w:rsid w:val="00BD63F1"/>
    <w:rsid w:val="00BD66DF"/>
    <w:rsid w:val="00BD6862"/>
    <w:rsid w:val="00BD6979"/>
    <w:rsid w:val="00BD698D"/>
    <w:rsid w:val="00BD69EB"/>
    <w:rsid w:val="00BD6B69"/>
    <w:rsid w:val="00BD6C93"/>
    <w:rsid w:val="00BD6D8D"/>
    <w:rsid w:val="00BD6E1F"/>
    <w:rsid w:val="00BD6F2A"/>
    <w:rsid w:val="00BD6F55"/>
    <w:rsid w:val="00BD710A"/>
    <w:rsid w:val="00BD72D0"/>
    <w:rsid w:val="00BD72F6"/>
    <w:rsid w:val="00BD73BA"/>
    <w:rsid w:val="00BD74A1"/>
    <w:rsid w:val="00BD750F"/>
    <w:rsid w:val="00BD752B"/>
    <w:rsid w:val="00BD7545"/>
    <w:rsid w:val="00BD76E0"/>
    <w:rsid w:val="00BD76E4"/>
    <w:rsid w:val="00BD7913"/>
    <w:rsid w:val="00BD799B"/>
    <w:rsid w:val="00BD79D8"/>
    <w:rsid w:val="00BD7B7A"/>
    <w:rsid w:val="00BD7B8F"/>
    <w:rsid w:val="00BD7D2E"/>
    <w:rsid w:val="00BD7F19"/>
    <w:rsid w:val="00BD7F94"/>
    <w:rsid w:val="00BE0009"/>
    <w:rsid w:val="00BE003A"/>
    <w:rsid w:val="00BE005F"/>
    <w:rsid w:val="00BE0079"/>
    <w:rsid w:val="00BE00AF"/>
    <w:rsid w:val="00BE00CC"/>
    <w:rsid w:val="00BE0104"/>
    <w:rsid w:val="00BE0219"/>
    <w:rsid w:val="00BE0246"/>
    <w:rsid w:val="00BE02F3"/>
    <w:rsid w:val="00BE04B7"/>
    <w:rsid w:val="00BE0524"/>
    <w:rsid w:val="00BE05C8"/>
    <w:rsid w:val="00BE0692"/>
    <w:rsid w:val="00BE06C4"/>
    <w:rsid w:val="00BE06FD"/>
    <w:rsid w:val="00BE07DA"/>
    <w:rsid w:val="00BE07DE"/>
    <w:rsid w:val="00BE088F"/>
    <w:rsid w:val="00BE0A5F"/>
    <w:rsid w:val="00BE0AF6"/>
    <w:rsid w:val="00BE0B1D"/>
    <w:rsid w:val="00BE0B2D"/>
    <w:rsid w:val="00BE0EB7"/>
    <w:rsid w:val="00BE0F0C"/>
    <w:rsid w:val="00BE0F4F"/>
    <w:rsid w:val="00BE0F89"/>
    <w:rsid w:val="00BE1059"/>
    <w:rsid w:val="00BE1065"/>
    <w:rsid w:val="00BE10EA"/>
    <w:rsid w:val="00BE114B"/>
    <w:rsid w:val="00BE11D4"/>
    <w:rsid w:val="00BE1288"/>
    <w:rsid w:val="00BE12ED"/>
    <w:rsid w:val="00BE14A4"/>
    <w:rsid w:val="00BE14D8"/>
    <w:rsid w:val="00BE16F2"/>
    <w:rsid w:val="00BE1731"/>
    <w:rsid w:val="00BE1771"/>
    <w:rsid w:val="00BE17AC"/>
    <w:rsid w:val="00BE1841"/>
    <w:rsid w:val="00BE18E9"/>
    <w:rsid w:val="00BE18F8"/>
    <w:rsid w:val="00BE18FA"/>
    <w:rsid w:val="00BE196B"/>
    <w:rsid w:val="00BE19FD"/>
    <w:rsid w:val="00BE1A29"/>
    <w:rsid w:val="00BE1A66"/>
    <w:rsid w:val="00BE1C2F"/>
    <w:rsid w:val="00BE1D36"/>
    <w:rsid w:val="00BE1D4D"/>
    <w:rsid w:val="00BE1DDC"/>
    <w:rsid w:val="00BE1E01"/>
    <w:rsid w:val="00BE1E30"/>
    <w:rsid w:val="00BE1E5F"/>
    <w:rsid w:val="00BE1E66"/>
    <w:rsid w:val="00BE1ECD"/>
    <w:rsid w:val="00BE2057"/>
    <w:rsid w:val="00BE21F3"/>
    <w:rsid w:val="00BE22D1"/>
    <w:rsid w:val="00BE22F2"/>
    <w:rsid w:val="00BE2342"/>
    <w:rsid w:val="00BE241A"/>
    <w:rsid w:val="00BE24F2"/>
    <w:rsid w:val="00BE256C"/>
    <w:rsid w:val="00BE27E5"/>
    <w:rsid w:val="00BE2807"/>
    <w:rsid w:val="00BE28AA"/>
    <w:rsid w:val="00BE28CB"/>
    <w:rsid w:val="00BE2A94"/>
    <w:rsid w:val="00BE2A9F"/>
    <w:rsid w:val="00BE2B04"/>
    <w:rsid w:val="00BE2B2D"/>
    <w:rsid w:val="00BE2C5C"/>
    <w:rsid w:val="00BE2CFD"/>
    <w:rsid w:val="00BE2D88"/>
    <w:rsid w:val="00BE2E37"/>
    <w:rsid w:val="00BE2E88"/>
    <w:rsid w:val="00BE2F59"/>
    <w:rsid w:val="00BE2F7F"/>
    <w:rsid w:val="00BE301A"/>
    <w:rsid w:val="00BE335A"/>
    <w:rsid w:val="00BE3413"/>
    <w:rsid w:val="00BE34D3"/>
    <w:rsid w:val="00BE375A"/>
    <w:rsid w:val="00BE3787"/>
    <w:rsid w:val="00BE3804"/>
    <w:rsid w:val="00BE3888"/>
    <w:rsid w:val="00BE391D"/>
    <w:rsid w:val="00BE395D"/>
    <w:rsid w:val="00BE3969"/>
    <w:rsid w:val="00BE39B6"/>
    <w:rsid w:val="00BE3BD2"/>
    <w:rsid w:val="00BE3D31"/>
    <w:rsid w:val="00BE3D6F"/>
    <w:rsid w:val="00BE3E93"/>
    <w:rsid w:val="00BE3F2B"/>
    <w:rsid w:val="00BE3F3C"/>
    <w:rsid w:val="00BE4059"/>
    <w:rsid w:val="00BE410C"/>
    <w:rsid w:val="00BE4144"/>
    <w:rsid w:val="00BE42A7"/>
    <w:rsid w:val="00BE4464"/>
    <w:rsid w:val="00BE456E"/>
    <w:rsid w:val="00BE4686"/>
    <w:rsid w:val="00BE46DC"/>
    <w:rsid w:val="00BE470E"/>
    <w:rsid w:val="00BE47EA"/>
    <w:rsid w:val="00BE4813"/>
    <w:rsid w:val="00BE482F"/>
    <w:rsid w:val="00BE48AD"/>
    <w:rsid w:val="00BE49BA"/>
    <w:rsid w:val="00BE4CB7"/>
    <w:rsid w:val="00BE4DDA"/>
    <w:rsid w:val="00BE4FB0"/>
    <w:rsid w:val="00BE5003"/>
    <w:rsid w:val="00BE5077"/>
    <w:rsid w:val="00BE50AC"/>
    <w:rsid w:val="00BE5117"/>
    <w:rsid w:val="00BE5157"/>
    <w:rsid w:val="00BE51B2"/>
    <w:rsid w:val="00BE522E"/>
    <w:rsid w:val="00BE5237"/>
    <w:rsid w:val="00BE5259"/>
    <w:rsid w:val="00BE5296"/>
    <w:rsid w:val="00BE5390"/>
    <w:rsid w:val="00BE5394"/>
    <w:rsid w:val="00BE5480"/>
    <w:rsid w:val="00BE54C4"/>
    <w:rsid w:val="00BE5683"/>
    <w:rsid w:val="00BE57C2"/>
    <w:rsid w:val="00BE57C3"/>
    <w:rsid w:val="00BE5897"/>
    <w:rsid w:val="00BE5941"/>
    <w:rsid w:val="00BE5B09"/>
    <w:rsid w:val="00BE5BB7"/>
    <w:rsid w:val="00BE5C8F"/>
    <w:rsid w:val="00BE5D14"/>
    <w:rsid w:val="00BE5D1B"/>
    <w:rsid w:val="00BE5D77"/>
    <w:rsid w:val="00BE5E7D"/>
    <w:rsid w:val="00BE5F83"/>
    <w:rsid w:val="00BE5FB1"/>
    <w:rsid w:val="00BE5FB3"/>
    <w:rsid w:val="00BE6018"/>
    <w:rsid w:val="00BE6044"/>
    <w:rsid w:val="00BE607B"/>
    <w:rsid w:val="00BE60F7"/>
    <w:rsid w:val="00BE625D"/>
    <w:rsid w:val="00BE6450"/>
    <w:rsid w:val="00BE645B"/>
    <w:rsid w:val="00BE6540"/>
    <w:rsid w:val="00BE6556"/>
    <w:rsid w:val="00BE65C9"/>
    <w:rsid w:val="00BE66C5"/>
    <w:rsid w:val="00BE6709"/>
    <w:rsid w:val="00BE6951"/>
    <w:rsid w:val="00BE6A25"/>
    <w:rsid w:val="00BE6A6E"/>
    <w:rsid w:val="00BE6CA6"/>
    <w:rsid w:val="00BE6CC0"/>
    <w:rsid w:val="00BE6D92"/>
    <w:rsid w:val="00BE6E99"/>
    <w:rsid w:val="00BE6F22"/>
    <w:rsid w:val="00BE6F41"/>
    <w:rsid w:val="00BE6F9C"/>
    <w:rsid w:val="00BE70A2"/>
    <w:rsid w:val="00BE70B2"/>
    <w:rsid w:val="00BE70FE"/>
    <w:rsid w:val="00BE7211"/>
    <w:rsid w:val="00BE7294"/>
    <w:rsid w:val="00BE7433"/>
    <w:rsid w:val="00BE747F"/>
    <w:rsid w:val="00BE7488"/>
    <w:rsid w:val="00BE7554"/>
    <w:rsid w:val="00BE75D8"/>
    <w:rsid w:val="00BE76C6"/>
    <w:rsid w:val="00BE777E"/>
    <w:rsid w:val="00BE7875"/>
    <w:rsid w:val="00BE7AAC"/>
    <w:rsid w:val="00BE7B18"/>
    <w:rsid w:val="00BE7B7D"/>
    <w:rsid w:val="00BE7C1E"/>
    <w:rsid w:val="00BE7DCB"/>
    <w:rsid w:val="00BE7FB6"/>
    <w:rsid w:val="00BF00C7"/>
    <w:rsid w:val="00BF01D0"/>
    <w:rsid w:val="00BF0241"/>
    <w:rsid w:val="00BF0258"/>
    <w:rsid w:val="00BF026A"/>
    <w:rsid w:val="00BF0431"/>
    <w:rsid w:val="00BF043A"/>
    <w:rsid w:val="00BF0663"/>
    <w:rsid w:val="00BF0905"/>
    <w:rsid w:val="00BF0981"/>
    <w:rsid w:val="00BF0A65"/>
    <w:rsid w:val="00BF0AA8"/>
    <w:rsid w:val="00BF0D19"/>
    <w:rsid w:val="00BF0D54"/>
    <w:rsid w:val="00BF0D6D"/>
    <w:rsid w:val="00BF0D9D"/>
    <w:rsid w:val="00BF0DBB"/>
    <w:rsid w:val="00BF0E74"/>
    <w:rsid w:val="00BF0F02"/>
    <w:rsid w:val="00BF0FFB"/>
    <w:rsid w:val="00BF10D6"/>
    <w:rsid w:val="00BF1116"/>
    <w:rsid w:val="00BF1258"/>
    <w:rsid w:val="00BF1426"/>
    <w:rsid w:val="00BF16A0"/>
    <w:rsid w:val="00BF1731"/>
    <w:rsid w:val="00BF17E7"/>
    <w:rsid w:val="00BF180A"/>
    <w:rsid w:val="00BF189B"/>
    <w:rsid w:val="00BF1A01"/>
    <w:rsid w:val="00BF1ABA"/>
    <w:rsid w:val="00BF1B31"/>
    <w:rsid w:val="00BF1B71"/>
    <w:rsid w:val="00BF1BE2"/>
    <w:rsid w:val="00BF1CF7"/>
    <w:rsid w:val="00BF1DBE"/>
    <w:rsid w:val="00BF1DD2"/>
    <w:rsid w:val="00BF210E"/>
    <w:rsid w:val="00BF219C"/>
    <w:rsid w:val="00BF2311"/>
    <w:rsid w:val="00BF2363"/>
    <w:rsid w:val="00BF25FB"/>
    <w:rsid w:val="00BF262F"/>
    <w:rsid w:val="00BF266A"/>
    <w:rsid w:val="00BF2733"/>
    <w:rsid w:val="00BF277D"/>
    <w:rsid w:val="00BF2890"/>
    <w:rsid w:val="00BF2A4B"/>
    <w:rsid w:val="00BF2B38"/>
    <w:rsid w:val="00BF2B93"/>
    <w:rsid w:val="00BF2C81"/>
    <w:rsid w:val="00BF2CA0"/>
    <w:rsid w:val="00BF2CEF"/>
    <w:rsid w:val="00BF2D23"/>
    <w:rsid w:val="00BF2D7A"/>
    <w:rsid w:val="00BF2DE3"/>
    <w:rsid w:val="00BF2E1A"/>
    <w:rsid w:val="00BF2FAA"/>
    <w:rsid w:val="00BF30BA"/>
    <w:rsid w:val="00BF3147"/>
    <w:rsid w:val="00BF31FB"/>
    <w:rsid w:val="00BF32FB"/>
    <w:rsid w:val="00BF3356"/>
    <w:rsid w:val="00BF338F"/>
    <w:rsid w:val="00BF33CC"/>
    <w:rsid w:val="00BF343C"/>
    <w:rsid w:val="00BF3516"/>
    <w:rsid w:val="00BF354E"/>
    <w:rsid w:val="00BF3645"/>
    <w:rsid w:val="00BF382B"/>
    <w:rsid w:val="00BF3841"/>
    <w:rsid w:val="00BF394A"/>
    <w:rsid w:val="00BF39A7"/>
    <w:rsid w:val="00BF39EB"/>
    <w:rsid w:val="00BF39EC"/>
    <w:rsid w:val="00BF3A15"/>
    <w:rsid w:val="00BF3A48"/>
    <w:rsid w:val="00BF3ABD"/>
    <w:rsid w:val="00BF3AE5"/>
    <w:rsid w:val="00BF3B4E"/>
    <w:rsid w:val="00BF3BFD"/>
    <w:rsid w:val="00BF3C0E"/>
    <w:rsid w:val="00BF3C74"/>
    <w:rsid w:val="00BF3E2C"/>
    <w:rsid w:val="00BF3E4E"/>
    <w:rsid w:val="00BF4061"/>
    <w:rsid w:val="00BF4097"/>
    <w:rsid w:val="00BF4251"/>
    <w:rsid w:val="00BF42AD"/>
    <w:rsid w:val="00BF43CF"/>
    <w:rsid w:val="00BF44D1"/>
    <w:rsid w:val="00BF44D9"/>
    <w:rsid w:val="00BF44E4"/>
    <w:rsid w:val="00BF4512"/>
    <w:rsid w:val="00BF45DB"/>
    <w:rsid w:val="00BF4B76"/>
    <w:rsid w:val="00BF4B7F"/>
    <w:rsid w:val="00BF4D43"/>
    <w:rsid w:val="00BF4DEC"/>
    <w:rsid w:val="00BF4EE8"/>
    <w:rsid w:val="00BF4EFB"/>
    <w:rsid w:val="00BF4FAD"/>
    <w:rsid w:val="00BF4FC8"/>
    <w:rsid w:val="00BF5093"/>
    <w:rsid w:val="00BF52BD"/>
    <w:rsid w:val="00BF52EB"/>
    <w:rsid w:val="00BF53C1"/>
    <w:rsid w:val="00BF53F0"/>
    <w:rsid w:val="00BF5475"/>
    <w:rsid w:val="00BF5485"/>
    <w:rsid w:val="00BF549C"/>
    <w:rsid w:val="00BF5549"/>
    <w:rsid w:val="00BF55AE"/>
    <w:rsid w:val="00BF57A4"/>
    <w:rsid w:val="00BF5812"/>
    <w:rsid w:val="00BF5889"/>
    <w:rsid w:val="00BF5A1E"/>
    <w:rsid w:val="00BF5A7C"/>
    <w:rsid w:val="00BF5AAD"/>
    <w:rsid w:val="00BF5B34"/>
    <w:rsid w:val="00BF5BF0"/>
    <w:rsid w:val="00BF5BF4"/>
    <w:rsid w:val="00BF5C28"/>
    <w:rsid w:val="00BF5D20"/>
    <w:rsid w:val="00BF5F68"/>
    <w:rsid w:val="00BF5FFB"/>
    <w:rsid w:val="00BF602D"/>
    <w:rsid w:val="00BF6058"/>
    <w:rsid w:val="00BF6211"/>
    <w:rsid w:val="00BF623B"/>
    <w:rsid w:val="00BF628B"/>
    <w:rsid w:val="00BF629A"/>
    <w:rsid w:val="00BF62C0"/>
    <w:rsid w:val="00BF6398"/>
    <w:rsid w:val="00BF6405"/>
    <w:rsid w:val="00BF64B9"/>
    <w:rsid w:val="00BF65CD"/>
    <w:rsid w:val="00BF65FB"/>
    <w:rsid w:val="00BF6613"/>
    <w:rsid w:val="00BF6657"/>
    <w:rsid w:val="00BF6707"/>
    <w:rsid w:val="00BF672F"/>
    <w:rsid w:val="00BF679C"/>
    <w:rsid w:val="00BF67DA"/>
    <w:rsid w:val="00BF68EE"/>
    <w:rsid w:val="00BF6923"/>
    <w:rsid w:val="00BF692D"/>
    <w:rsid w:val="00BF6B00"/>
    <w:rsid w:val="00BF6C50"/>
    <w:rsid w:val="00BF6DD3"/>
    <w:rsid w:val="00BF6DE3"/>
    <w:rsid w:val="00BF6E37"/>
    <w:rsid w:val="00BF6E98"/>
    <w:rsid w:val="00BF6EC8"/>
    <w:rsid w:val="00BF6FE3"/>
    <w:rsid w:val="00BF7116"/>
    <w:rsid w:val="00BF711D"/>
    <w:rsid w:val="00BF71CB"/>
    <w:rsid w:val="00BF726F"/>
    <w:rsid w:val="00BF72FF"/>
    <w:rsid w:val="00BF73FA"/>
    <w:rsid w:val="00BF748F"/>
    <w:rsid w:val="00BF74BA"/>
    <w:rsid w:val="00BF752E"/>
    <w:rsid w:val="00BF75C6"/>
    <w:rsid w:val="00BF7729"/>
    <w:rsid w:val="00BF779B"/>
    <w:rsid w:val="00BF77B2"/>
    <w:rsid w:val="00BF77BA"/>
    <w:rsid w:val="00BF77EE"/>
    <w:rsid w:val="00BF783D"/>
    <w:rsid w:val="00BF7840"/>
    <w:rsid w:val="00BF786D"/>
    <w:rsid w:val="00BF7883"/>
    <w:rsid w:val="00BF7B11"/>
    <w:rsid w:val="00BF7BA7"/>
    <w:rsid w:val="00BF7BB4"/>
    <w:rsid w:val="00BF7BD3"/>
    <w:rsid w:val="00BF7C3D"/>
    <w:rsid w:val="00BF7C74"/>
    <w:rsid w:val="00BF7CD0"/>
    <w:rsid w:val="00BF7CE4"/>
    <w:rsid w:val="00BF7CE8"/>
    <w:rsid w:val="00BF7EAE"/>
    <w:rsid w:val="00BF7F64"/>
    <w:rsid w:val="00BF7FF2"/>
    <w:rsid w:val="00BF7FFE"/>
    <w:rsid w:val="00C001DE"/>
    <w:rsid w:val="00C004B1"/>
    <w:rsid w:val="00C004D6"/>
    <w:rsid w:val="00C00541"/>
    <w:rsid w:val="00C0072C"/>
    <w:rsid w:val="00C00901"/>
    <w:rsid w:val="00C0095B"/>
    <w:rsid w:val="00C009C5"/>
    <w:rsid w:val="00C009DF"/>
    <w:rsid w:val="00C009FB"/>
    <w:rsid w:val="00C00A29"/>
    <w:rsid w:val="00C00A3E"/>
    <w:rsid w:val="00C00AD2"/>
    <w:rsid w:val="00C00BB1"/>
    <w:rsid w:val="00C00C08"/>
    <w:rsid w:val="00C00D64"/>
    <w:rsid w:val="00C00D6A"/>
    <w:rsid w:val="00C00FF5"/>
    <w:rsid w:val="00C0105C"/>
    <w:rsid w:val="00C010F3"/>
    <w:rsid w:val="00C011D6"/>
    <w:rsid w:val="00C011E9"/>
    <w:rsid w:val="00C012CC"/>
    <w:rsid w:val="00C012E4"/>
    <w:rsid w:val="00C014CA"/>
    <w:rsid w:val="00C015C1"/>
    <w:rsid w:val="00C015C7"/>
    <w:rsid w:val="00C01622"/>
    <w:rsid w:val="00C01663"/>
    <w:rsid w:val="00C01679"/>
    <w:rsid w:val="00C01712"/>
    <w:rsid w:val="00C01733"/>
    <w:rsid w:val="00C01755"/>
    <w:rsid w:val="00C01940"/>
    <w:rsid w:val="00C01C22"/>
    <w:rsid w:val="00C01CB6"/>
    <w:rsid w:val="00C01D33"/>
    <w:rsid w:val="00C01D89"/>
    <w:rsid w:val="00C01E16"/>
    <w:rsid w:val="00C01E90"/>
    <w:rsid w:val="00C01F4E"/>
    <w:rsid w:val="00C0201F"/>
    <w:rsid w:val="00C0207C"/>
    <w:rsid w:val="00C0209D"/>
    <w:rsid w:val="00C020B4"/>
    <w:rsid w:val="00C020DA"/>
    <w:rsid w:val="00C0210D"/>
    <w:rsid w:val="00C02215"/>
    <w:rsid w:val="00C0242C"/>
    <w:rsid w:val="00C0252B"/>
    <w:rsid w:val="00C0261B"/>
    <w:rsid w:val="00C027A8"/>
    <w:rsid w:val="00C02861"/>
    <w:rsid w:val="00C02867"/>
    <w:rsid w:val="00C02880"/>
    <w:rsid w:val="00C02998"/>
    <w:rsid w:val="00C02A15"/>
    <w:rsid w:val="00C02CB7"/>
    <w:rsid w:val="00C02D47"/>
    <w:rsid w:val="00C02DCF"/>
    <w:rsid w:val="00C02EB7"/>
    <w:rsid w:val="00C02F78"/>
    <w:rsid w:val="00C02F7C"/>
    <w:rsid w:val="00C030E5"/>
    <w:rsid w:val="00C031D3"/>
    <w:rsid w:val="00C031D7"/>
    <w:rsid w:val="00C03246"/>
    <w:rsid w:val="00C03498"/>
    <w:rsid w:val="00C034C8"/>
    <w:rsid w:val="00C03517"/>
    <w:rsid w:val="00C03545"/>
    <w:rsid w:val="00C03555"/>
    <w:rsid w:val="00C03584"/>
    <w:rsid w:val="00C03624"/>
    <w:rsid w:val="00C03717"/>
    <w:rsid w:val="00C0371F"/>
    <w:rsid w:val="00C0372C"/>
    <w:rsid w:val="00C0380B"/>
    <w:rsid w:val="00C038B9"/>
    <w:rsid w:val="00C0393C"/>
    <w:rsid w:val="00C03947"/>
    <w:rsid w:val="00C0395E"/>
    <w:rsid w:val="00C03977"/>
    <w:rsid w:val="00C039B2"/>
    <w:rsid w:val="00C03A3A"/>
    <w:rsid w:val="00C03C19"/>
    <w:rsid w:val="00C03D84"/>
    <w:rsid w:val="00C03E46"/>
    <w:rsid w:val="00C03EA8"/>
    <w:rsid w:val="00C03F06"/>
    <w:rsid w:val="00C03F6A"/>
    <w:rsid w:val="00C03F96"/>
    <w:rsid w:val="00C03F9D"/>
    <w:rsid w:val="00C03FE8"/>
    <w:rsid w:val="00C03FFE"/>
    <w:rsid w:val="00C040FC"/>
    <w:rsid w:val="00C04105"/>
    <w:rsid w:val="00C0415E"/>
    <w:rsid w:val="00C041DB"/>
    <w:rsid w:val="00C042A0"/>
    <w:rsid w:val="00C042FE"/>
    <w:rsid w:val="00C0439B"/>
    <w:rsid w:val="00C0447A"/>
    <w:rsid w:val="00C045A4"/>
    <w:rsid w:val="00C04711"/>
    <w:rsid w:val="00C0475F"/>
    <w:rsid w:val="00C04826"/>
    <w:rsid w:val="00C04968"/>
    <w:rsid w:val="00C04AED"/>
    <w:rsid w:val="00C04BA7"/>
    <w:rsid w:val="00C04BCD"/>
    <w:rsid w:val="00C04C5A"/>
    <w:rsid w:val="00C04C6D"/>
    <w:rsid w:val="00C04EAA"/>
    <w:rsid w:val="00C04EBD"/>
    <w:rsid w:val="00C04F2F"/>
    <w:rsid w:val="00C04F5A"/>
    <w:rsid w:val="00C04FA8"/>
    <w:rsid w:val="00C050F8"/>
    <w:rsid w:val="00C0522D"/>
    <w:rsid w:val="00C052CE"/>
    <w:rsid w:val="00C05495"/>
    <w:rsid w:val="00C0557E"/>
    <w:rsid w:val="00C05699"/>
    <w:rsid w:val="00C056D6"/>
    <w:rsid w:val="00C057E6"/>
    <w:rsid w:val="00C0582E"/>
    <w:rsid w:val="00C059E2"/>
    <w:rsid w:val="00C059FD"/>
    <w:rsid w:val="00C05A86"/>
    <w:rsid w:val="00C05A99"/>
    <w:rsid w:val="00C05C3A"/>
    <w:rsid w:val="00C05DCD"/>
    <w:rsid w:val="00C05DDF"/>
    <w:rsid w:val="00C05EBA"/>
    <w:rsid w:val="00C05F2F"/>
    <w:rsid w:val="00C05F45"/>
    <w:rsid w:val="00C05F54"/>
    <w:rsid w:val="00C05FF1"/>
    <w:rsid w:val="00C06025"/>
    <w:rsid w:val="00C060FB"/>
    <w:rsid w:val="00C06157"/>
    <w:rsid w:val="00C061B1"/>
    <w:rsid w:val="00C0620F"/>
    <w:rsid w:val="00C0622B"/>
    <w:rsid w:val="00C06250"/>
    <w:rsid w:val="00C063A6"/>
    <w:rsid w:val="00C063DE"/>
    <w:rsid w:val="00C06570"/>
    <w:rsid w:val="00C06713"/>
    <w:rsid w:val="00C0680A"/>
    <w:rsid w:val="00C06857"/>
    <w:rsid w:val="00C06965"/>
    <w:rsid w:val="00C06BCB"/>
    <w:rsid w:val="00C06C67"/>
    <w:rsid w:val="00C06C75"/>
    <w:rsid w:val="00C06D02"/>
    <w:rsid w:val="00C06D1C"/>
    <w:rsid w:val="00C06D2C"/>
    <w:rsid w:val="00C06D42"/>
    <w:rsid w:val="00C06F36"/>
    <w:rsid w:val="00C06FB2"/>
    <w:rsid w:val="00C07010"/>
    <w:rsid w:val="00C07011"/>
    <w:rsid w:val="00C0713D"/>
    <w:rsid w:val="00C07238"/>
    <w:rsid w:val="00C07379"/>
    <w:rsid w:val="00C0738B"/>
    <w:rsid w:val="00C07514"/>
    <w:rsid w:val="00C075AE"/>
    <w:rsid w:val="00C0761B"/>
    <w:rsid w:val="00C077F7"/>
    <w:rsid w:val="00C07834"/>
    <w:rsid w:val="00C07835"/>
    <w:rsid w:val="00C078A3"/>
    <w:rsid w:val="00C079E8"/>
    <w:rsid w:val="00C07A43"/>
    <w:rsid w:val="00C07AA1"/>
    <w:rsid w:val="00C07AAD"/>
    <w:rsid w:val="00C07AB7"/>
    <w:rsid w:val="00C07B47"/>
    <w:rsid w:val="00C07B8B"/>
    <w:rsid w:val="00C07B95"/>
    <w:rsid w:val="00C07C9C"/>
    <w:rsid w:val="00C07CCB"/>
    <w:rsid w:val="00C07D1D"/>
    <w:rsid w:val="00C07D7F"/>
    <w:rsid w:val="00C07D86"/>
    <w:rsid w:val="00C07DC2"/>
    <w:rsid w:val="00C07E8D"/>
    <w:rsid w:val="00C07FFD"/>
    <w:rsid w:val="00C0CBFB"/>
    <w:rsid w:val="00C10019"/>
    <w:rsid w:val="00C1004C"/>
    <w:rsid w:val="00C10146"/>
    <w:rsid w:val="00C10164"/>
    <w:rsid w:val="00C10265"/>
    <w:rsid w:val="00C10268"/>
    <w:rsid w:val="00C1026C"/>
    <w:rsid w:val="00C1035D"/>
    <w:rsid w:val="00C1036E"/>
    <w:rsid w:val="00C103E0"/>
    <w:rsid w:val="00C105ED"/>
    <w:rsid w:val="00C1063B"/>
    <w:rsid w:val="00C10648"/>
    <w:rsid w:val="00C107A1"/>
    <w:rsid w:val="00C10929"/>
    <w:rsid w:val="00C1096A"/>
    <w:rsid w:val="00C10A2E"/>
    <w:rsid w:val="00C10C44"/>
    <w:rsid w:val="00C10C63"/>
    <w:rsid w:val="00C10D28"/>
    <w:rsid w:val="00C10E32"/>
    <w:rsid w:val="00C1109E"/>
    <w:rsid w:val="00C110F7"/>
    <w:rsid w:val="00C1115F"/>
    <w:rsid w:val="00C1116A"/>
    <w:rsid w:val="00C11183"/>
    <w:rsid w:val="00C1138B"/>
    <w:rsid w:val="00C11453"/>
    <w:rsid w:val="00C1145E"/>
    <w:rsid w:val="00C1146F"/>
    <w:rsid w:val="00C11495"/>
    <w:rsid w:val="00C114E0"/>
    <w:rsid w:val="00C11515"/>
    <w:rsid w:val="00C116AC"/>
    <w:rsid w:val="00C1171A"/>
    <w:rsid w:val="00C1173C"/>
    <w:rsid w:val="00C11754"/>
    <w:rsid w:val="00C117E0"/>
    <w:rsid w:val="00C11811"/>
    <w:rsid w:val="00C11835"/>
    <w:rsid w:val="00C11851"/>
    <w:rsid w:val="00C1198E"/>
    <w:rsid w:val="00C11A83"/>
    <w:rsid w:val="00C11B0C"/>
    <w:rsid w:val="00C11B31"/>
    <w:rsid w:val="00C11C2C"/>
    <w:rsid w:val="00C11D04"/>
    <w:rsid w:val="00C11DA4"/>
    <w:rsid w:val="00C11E68"/>
    <w:rsid w:val="00C11ED0"/>
    <w:rsid w:val="00C12047"/>
    <w:rsid w:val="00C120F5"/>
    <w:rsid w:val="00C122F3"/>
    <w:rsid w:val="00C12318"/>
    <w:rsid w:val="00C1247E"/>
    <w:rsid w:val="00C1252F"/>
    <w:rsid w:val="00C1269A"/>
    <w:rsid w:val="00C126E1"/>
    <w:rsid w:val="00C126F8"/>
    <w:rsid w:val="00C12904"/>
    <w:rsid w:val="00C12962"/>
    <w:rsid w:val="00C129D8"/>
    <w:rsid w:val="00C12A95"/>
    <w:rsid w:val="00C12BDC"/>
    <w:rsid w:val="00C12BE3"/>
    <w:rsid w:val="00C12DAF"/>
    <w:rsid w:val="00C12FE3"/>
    <w:rsid w:val="00C130CC"/>
    <w:rsid w:val="00C1328A"/>
    <w:rsid w:val="00C13376"/>
    <w:rsid w:val="00C134F4"/>
    <w:rsid w:val="00C13592"/>
    <w:rsid w:val="00C13650"/>
    <w:rsid w:val="00C1384D"/>
    <w:rsid w:val="00C138F8"/>
    <w:rsid w:val="00C13A96"/>
    <w:rsid w:val="00C13B3E"/>
    <w:rsid w:val="00C13B54"/>
    <w:rsid w:val="00C13D54"/>
    <w:rsid w:val="00C13DBB"/>
    <w:rsid w:val="00C13DC8"/>
    <w:rsid w:val="00C14051"/>
    <w:rsid w:val="00C14073"/>
    <w:rsid w:val="00C14174"/>
    <w:rsid w:val="00C141F6"/>
    <w:rsid w:val="00C1426F"/>
    <w:rsid w:val="00C143C5"/>
    <w:rsid w:val="00C1441A"/>
    <w:rsid w:val="00C1441B"/>
    <w:rsid w:val="00C1456F"/>
    <w:rsid w:val="00C14591"/>
    <w:rsid w:val="00C14593"/>
    <w:rsid w:val="00C1473B"/>
    <w:rsid w:val="00C149D1"/>
    <w:rsid w:val="00C14A1C"/>
    <w:rsid w:val="00C14A3D"/>
    <w:rsid w:val="00C14DCB"/>
    <w:rsid w:val="00C14E26"/>
    <w:rsid w:val="00C15031"/>
    <w:rsid w:val="00C1512A"/>
    <w:rsid w:val="00C1517D"/>
    <w:rsid w:val="00C1519D"/>
    <w:rsid w:val="00C15224"/>
    <w:rsid w:val="00C1522A"/>
    <w:rsid w:val="00C15271"/>
    <w:rsid w:val="00C153DA"/>
    <w:rsid w:val="00C153E2"/>
    <w:rsid w:val="00C15687"/>
    <w:rsid w:val="00C157E6"/>
    <w:rsid w:val="00C157F9"/>
    <w:rsid w:val="00C15803"/>
    <w:rsid w:val="00C15A34"/>
    <w:rsid w:val="00C15A61"/>
    <w:rsid w:val="00C15AC5"/>
    <w:rsid w:val="00C15AF3"/>
    <w:rsid w:val="00C15C00"/>
    <w:rsid w:val="00C15C09"/>
    <w:rsid w:val="00C15DF6"/>
    <w:rsid w:val="00C15FFF"/>
    <w:rsid w:val="00C16063"/>
    <w:rsid w:val="00C1607B"/>
    <w:rsid w:val="00C160D0"/>
    <w:rsid w:val="00C1611A"/>
    <w:rsid w:val="00C1611C"/>
    <w:rsid w:val="00C16138"/>
    <w:rsid w:val="00C16223"/>
    <w:rsid w:val="00C1625F"/>
    <w:rsid w:val="00C16432"/>
    <w:rsid w:val="00C16472"/>
    <w:rsid w:val="00C164CC"/>
    <w:rsid w:val="00C16517"/>
    <w:rsid w:val="00C16530"/>
    <w:rsid w:val="00C16720"/>
    <w:rsid w:val="00C16757"/>
    <w:rsid w:val="00C16870"/>
    <w:rsid w:val="00C16925"/>
    <w:rsid w:val="00C16A44"/>
    <w:rsid w:val="00C16B6F"/>
    <w:rsid w:val="00C16C97"/>
    <w:rsid w:val="00C16D69"/>
    <w:rsid w:val="00C16DA4"/>
    <w:rsid w:val="00C17013"/>
    <w:rsid w:val="00C1706F"/>
    <w:rsid w:val="00C170F2"/>
    <w:rsid w:val="00C172F3"/>
    <w:rsid w:val="00C17364"/>
    <w:rsid w:val="00C17417"/>
    <w:rsid w:val="00C1741D"/>
    <w:rsid w:val="00C17531"/>
    <w:rsid w:val="00C1758B"/>
    <w:rsid w:val="00C175A9"/>
    <w:rsid w:val="00C17769"/>
    <w:rsid w:val="00C177C9"/>
    <w:rsid w:val="00C179D7"/>
    <w:rsid w:val="00C17B74"/>
    <w:rsid w:val="00C17BDB"/>
    <w:rsid w:val="00C17C4A"/>
    <w:rsid w:val="00C17CA8"/>
    <w:rsid w:val="00C17EFB"/>
    <w:rsid w:val="00C20021"/>
    <w:rsid w:val="00C2005C"/>
    <w:rsid w:val="00C202E7"/>
    <w:rsid w:val="00C20315"/>
    <w:rsid w:val="00C204EB"/>
    <w:rsid w:val="00C20562"/>
    <w:rsid w:val="00C205AF"/>
    <w:rsid w:val="00C2086F"/>
    <w:rsid w:val="00C20904"/>
    <w:rsid w:val="00C209FA"/>
    <w:rsid w:val="00C20A31"/>
    <w:rsid w:val="00C20A96"/>
    <w:rsid w:val="00C20BEE"/>
    <w:rsid w:val="00C20BFF"/>
    <w:rsid w:val="00C20C65"/>
    <w:rsid w:val="00C20DA8"/>
    <w:rsid w:val="00C20E3C"/>
    <w:rsid w:val="00C21140"/>
    <w:rsid w:val="00C211C4"/>
    <w:rsid w:val="00C213F1"/>
    <w:rsid w:val="00C2146E"/>
    <w:rsid w:val="00C21470"/>
    <w:rsid w:val="00C214EA"/>
    <w:rsid w:val="00C21698"/>
    <w:rsid w:val="00C216FC"/>
    <w:rsid w:val="00C21A4A"/>
    <w:rsid w:val="00C21AC8"/>
    <w:rsid w:val="00C21B9E"/>
    <w:rsid w:val="00C21BA9"/>
    <w:rsid w:val="00C21CC4"/>
    <w:rsid w:val="00C21D62"/>
    <w:rsid w:val="00C21DD6"/>
    <w:rsid w:val="00C21E2F"/>
    <w:rsid w:val="00C21FEE"/>
    <w:rsid w:val="00C22171"/>
    <w:rsid w:val="00C221E3"/>
    <w:rsid w:val="00C22202"/>
    <w:rsid w:val="00C22291"/>
    <w:rsid w:val="00C222F1"/>
    <w:rsid w:val="00C22376"/>
    <w:rsid w:val="00C223D2"/>
    <w:rsid w:val="00C2242C"/>
    <w:rsid w:val="00C22435"/>
    <w:rsid w:val="00C2249E"/>
    <w:rsid w:val="00C22671"/>
    <w:rsid w:val="00C227DA"/>
    <w:rsid w:val="00C22815"/>
    <w:rsid w:val="00C2294E"/>
    <w:rsid w:val="00C2295D"/>
    <w:rsid w:val="00C22DB4"/>
    <w:rsid w:val="00C22DCB"/>
    <w:rsid w:val="00C22E02"/>
    <w:rsid w:val="00C22EAD"/>
    <w:rsid w:val="00C22ECA"/>
    <w:rsid w:val="00C22F04"/>
    <w:rsid w:val="00C22F4A"/>
    <w:rsid w:val="00C22FC9"/>
    <w:rsid w:val="00C22FFC"/>
    <w:rsid w:val="00C23198"/>
    <w:rsid w:val="00C232B2"/>
    <w:rsid w:val="00C233C0"/>
    <w:rsid w:val="00C233EA"/>
    <w:rsid w:val="00C2349F"/>
    <w:rsid w:val="00C23538"/>
    <w:rsid w:val="00C235BF"/>
    <w:rsid w:val="00C235CF"/>
    <w:rsid w:val="00C236AC"/>
    <w:rsid w:val="00C23726"/>
    <w:rsid w:val="00C2391C"/>
    <w:rsid w:val="00C239EA"/>
    <w:rsid w:val="00C23A93"/>
    <w:rsid w:val="00C23B9C"/>
    <w:rsid w:val="00C23CDA"/>
    <w:rsid w:val="00C23F9B"/>
    <w:rsid w:val="00C2401A"/>
    <w:rsid w:val="00C24025"/>
    <w:rsid w:val="00C2409D"/>
    <w:rsid w:val="00C241B8"/>
    <w:rsid w:val="00C24259"/>
    <w:rsid w:val="00C242BF"/>
    <w:rsid w:val="00C243FB"/>
    <w:rsid w:val="00C244FC"/>
    <w:rsid w:val="00C245B1"/>
    <w:rsid w:val="00C245BC"/>
    <w:rsid w:val="00C246D1"/>
    <w:rsid w:val="00C24743"/>
    <w:rsid w:val="00C2477D"/>
    <w:rsid w:val="00C247E0"/>
    <w:rsid w:val="00C247F0"/>
    <w:rsid w:val="00C247F8"/>
    <w:rsid w:val="00C2484C"/>
    <w:rsid w:val="00C24854"/>
    <w:rsid w:val="00C24967"/>
    <w:rsid w:val="00C249FA"/>
    <w:rsid w:val="00C24A3D"/>
    <w:rsid w:val="00C24A9C"/>
    <w:rsid w:val="00C24AC6"/>
    <w:rsid w:val="00C24BC2"/>
    <w:rsid w:val="00C24D96"/>
    <w:rsid w:val="00C24E80"/>
    <w:rsid w:val="00C25053"/>
    <w:rsid w:val="00C25071"/>
    <w:rsid w:val="00C2508A"/>
    <w:rsid w:val="00C252AC"/>
    <w:rsid w:val="00C252CE"/>
    <w:rsid w:val="00C2535A"/>
    <w:rsid w:val="00C253E2"/>
    <w:rsid w:val="00C256E4"/>
    <w:rsid w:val="00C257A2"/>
    <w:rsid w:val="00C25894"/>
    <w:rsid w:val="00C25895"/>
    <w:rsid w:val="00C25B3A"/>
    <w:rsid w:val="00C25BA3"/>
    <w:rsid w:val="00C25BBF"/>
    <w:rsid w:val="00C25BC0"/>
    <w:rsid w:val="00C25C40"/>
    <w:rsid w:val="00C25D7E"/>
    <w:rsid w:val="00C25EEB"/>
    <w:rsid w:val="00C25FEE"/>
    <w:rsid w:val="00C2608F"/>
    <w:rsid w:val="00C2617F"/>
    <w:rsid w:val="00C261C7"/>
    <w:rsid w:val="00C26300"/>
    <w:rsid w:val="00C2634B"/>
    <w:rsid w:val="00C26429"/>
    <w:rsid w:val="00C2643D"/>
    <w:rsid w:val="00C26500"/>
    <w:rsid w:val="00C26695"/>
    <w:rsid w:val="00C266BF"/>
    <w:rsid w:val="00C266D1"/>
    <w:rsid w:val="00C267A9"/>
    <w:rsid w:val="00C2684B"/>
    <w:rsid w:val="00C26896"/>
    <w:rsid w:val="00C268ED"/>
    <w:rsid w:val="00C2693C"/>
    <w:rsid w:val="00C26956"/>
    <w:rsid w:val="00C269D3"/>
    <w:rsid w:val="00C269FA"/>
    <w:rsid w:val="00C26A1A"/>
    <w:rsid w:val="00C26A31"/>
    <w:rsid w:val="00C26B32"/>
    <w:rsid w:val="00C26BC9"/>
    <w:rsid w:val="00C26BF8"/>
    <w:rsid w:val="00C26C92"/>
    <w:rsid w:val="00C26CCB"/>
    <w:rsid w:val="00C26D31"/>
    <w:rsid w:val="00C26EAD"/>
    <w:rsid w:val="00C26EE3"/>
    <w:rsid w:val="00C26F50"/>
    <w:rsid w:val="00C26FBC"/>
    <w:rsid w:val="00C271B2"/>
    <w:rsid w:val="00C27253"/>
    <w:rsid w:val="00C27264"/>
    <w:rsid w:val="00C27275"/>
    <w:rsid w:val="00C272F2"/>
    <w:rsid w:val="00C272F5"/>
    <w:rsid w:val="00C2744B"/>
    <w:rsid w:val="00C2744D"/>
    <w:rsid w:val="00C274B6"/>
    <w:rsid w:val="00C274CC"/>
    <w:rsid w:val="00C275A2"/>
    <w:rsid w:val="00C278FD"/>
    <w:rsid w:val="00C27959"/>
    <w:rsid w:val="00C279AF"/>
    <w:rsid w:val="00C279FB"/>
    <w:rsid w:val="00C27A04"/>
    <w:rsid w:val="00C27B35"/>
    <w:rsid w:val="00C27BB7"/>
    <w:rsid w:val="00C27DF4"/>
    <w:rsid w:val="00C27FB8"/>
    <w:rsid w:val="00C3000B"/>
    <w:rsid w:val="00C3036F"/>
    <w:rsid w:val="00C303D2"/>
    <w:rsid w:val="00C30408"/>
    <w:rsid w:val="00C30441"/>
    <w:rsid w:val="00C304A0"/>
    <w:rsid w:val="00C3054A"/>
    <w:rsid w:val="00C30552"/>
    <w:rsid w:val="00C309E5"/>
    <w:rsid w:val="00C30BCD"/>
    <w:rsid w:val="00C30BCE"/>
    <w:rsid w:val="00C30C13"/>
    <w:rsid w:val="00C30C1F"/>
    <w:rsid w:val="00C30CF9"/>
    <w:rsid w:val="00C30EAC"/>
    <w:rsid w:val="00C30F9F"/>
    <w:rsid w:val="00C31040"/>
    <w:rsid w:val="00C31154"/>
    <w:rsid w:val="00C31203"/>
    <w:rsid w:val="00C312BB"/>
    <w:rsid w:val="00C31374"/>
    <w:rsid w:val="00C313A0"/>
    <w:rsid w:val="00C31423"/>
    <w:rsid w:val="00C31444"/>
    <w:rsid w:val="00C314FC"/>
    <w:rsid w:val="00C3150B"/>
    <w:rsid w:val="00C31588"/>
    <w:rsid w:val="00C316E4"/>
    <w:rsid w:val="00C3179F"/>
    <w:rsid w:val="00C3180D"/>
    <w:rsid w:val="00C31899"/>
    <w:rsid w:val="00C31952"/>
    <w:rsid w:val="00C31A4B"/>
    <w:rsid w:val="00C31B29"/>
    <w:rsid w:val="00C31B59"/>
    <w:rsid w:val="00C31D8F"/>
    <w:rsid w:val="00C31E16"/>
    <w:rsid w:val="00C31EE3"/>
    <w:rsid w:val="00C31EFD"/>
    <w:rsid w:val="00C31F14"/>
    <w:rsid w:val="00C31F74"/>
    <w:rsid w:val="00C32001"/>
    <w:rsid w:val="00C32279"/>
    <w:rsid w:val="00C322C7"/>
    <w:rsid w:val="00C3233D"/>
    <w:rsid w:val="00C32377"/>
    <w:rsid w:val="00C325F2"/>
    <w:rsid w:val="00C32629"/>
    <w:rsid w:val="00C3268A"/>
    <w:rsid w:val="00C328D0"/>
    <w:rsid w:val="00C32925"/>
    <w:rsid w:val="00C32A00"/>
    <w:rsid w:val="00C32AE0"/>
    <w:rsid w:val="00C32B3F"/>
    <w:rsid w:val="00C32B54"/>
    <w:rsid w:val="00C32D53"/>
    <w:rsid w:val="00C32EB8"/>
    <w:rsid w:val="00C32EFF"/>
    <w:rsid w:val="00C32F13"/>
    <w:rsid w:val="00C33188"/>
    <w:rsid w:val="00C3319B"/>
    <w:rsid w:val="00C33238"/>
    <w:rsid w:val="00C33277"/>
    <w:rsid w:val="00C332EB"/>
    <w:rsid w:val="00C334F2"/>
    <w:rsid w:val="00C33541"/>
    <w:rsid w:val="00C336FC"/>
    <w:rsid w:val="00C33709"/>
    <w:rsid w:val="00C337A0"/>
    <w:rsid w:val="00C3394C"/>
    <w:rsid w:val="00C33A9D"/>
    <w:rsid w:val="00C33B43"/>
    <w:rsid w:val="00C33BB7"/>
    <w:rsid w:val="00C33D6B"/>
    <w:rsid w:val="00C33D6E"/>
    <w:rsid w:val="00C33E01"/>
    <w:rsid w:val="00C33E76"/>
    <w:rsid w:val="00C33E9A"/>
    <w:rsid w:val="00C33F8E"/>
    <w:rsid w:val="00C34024"/>
    <w:rsid w:val="00C34162"/>
    <w:rsid w:val="00C34197"/>
    <w:rsid w:val="00C3420A"/>
    <w:rsid w:val="00C342D5"/>
    <w:rsid w:val="00C343E8"/>
    <w:rsid w:val="00C3447E"/>
    <w:rsid w:val="00C34489"/>
    <w:rsid w:val="00C34582"/>
    <w:rsid w:val="00C347D4"/>
    <w:rsid w:val="00C347FB"/>
    <w:rsid w:val="00C3480E"/>
    <w:rsid w:val="00C348C2"/>
    <w:rsid w:val="00C348F4"/>
    <w:rsid w:val="00C349CD"/>
    <w:rsid w:val="00C34ABF"/>
    <w:rsid w:val="00C34C0C"/>
    <w:rsid w:val="00C34EE2"/>
    <w:rsid w:val="00C34F28"/>
    <w:rsid w:val="00C35091"/>
    <w:rsid w:val="00C35095"/>
    <w:rsid w:val="00C3509D"/>
    <w:rsid w:val="00C35198"/>
    <w:rsid w:val="00C351CC"/>
    <w:rsid w:val="00C35413"/>
    <w:rsid w:val="00C35440"/>
    <w:rsid w:val="00C35489"/>
    <w:rsid w:val="00C355FB"/>
    <w:rsid w:val="00C3560C"/>
    <w:rsid w:val="00C3565B"/>
    <w:rsid w:val="00C356D8"/>
    <w:rsid w:val="00C35702"/>
    <w:rsid w:val="00C35775"/>
    <w:rsid w:val="00C357D3"/>
    <w:rsid w:val="00C35842"/>
    <w:rsid w:val="00C35871"/>
    <w:rsid w:val="00C35A7D"/>
    <w:rsid w:val="00C35AD9"/>
    <w:rsid w:val="00C35BBB"/>
    <w:rsid w:val="00C35C20"/>
    <w:rsid w:val="00C35C60"/>
    <w:rsid w:val="00C35D92"/>
    <w:rsid w:val="00C35ECE"/>
    <w:rsid w:val="00C35ED1"/>
    <w:rsid w:val="00C35F5B"/>
    <w:rsid w:val="00C35FD5"/>
    <w:rsid w:val="00C36000"/>
    <w:rsid w:val="00C3603B"/>
    <w:rsid w:val="00C360CF"/>
    <w:rsid w:val="00C36127"/>
    <w:rsid w:val="00C36180"/>
    <w:rsid w:val="00C36266"/>
    <w:rsid w:val="00C362C3"/>
    <w:rsid w:val="00C36566"/>
    <w:rsid w:val="00C3677A"/>
    <w:rsid w:val="00C368B8"/>
    <w:rsid w:val="00C36959"/>
    <w:rsid w:val="00C369B0"/>
    <w:rsid w:val="00C36A41"/>
    <w:rsid w:val="00C36C77"/>
    <w:rsid w:val="00C36D40"/>
    <w:rsid w:val="00C36E09"/>
    <w:rsid w:val="00C36E4B"/>
    <w:rsid w:val="00C36F1E"/>
    <w:rsid w:val="00C37005"/>
    <w:rsid w:val="00C3717E"/>
    <w:rsid w:val="00C37290"/>
    <w:rsid w:val="00C372CB"/>
    <w:rsid w:val="00C37433"/>
    <w:rsid w:val="00C3747E"/>
    <w:rsid w:val="00C37518"/>
    <w:rsid w:val="00C375B7"/>
    <w:rsid w:val="00C377B1"/>
    <w:rsid w:val="00C378A3"/>
    <w:rsid w:val="00C378E7"/>
    <w:rsid w:val="00C37966"/>
    <w:rsid w:val="00C379D8"/>
    <w:rsid w:val="00C379D9"/>
    <w:rsid w:val="00C37A8A"/>
    <w:rsid w:val="00C37BE0"/>
    <w:rsid w:val="00C400AC"/>
    <w:rsid w:val="00C400D1"/>
    <w:rsid w:val="00C401DA"/>
    <w:rsid w:val="00C40391"/>
    <w:rsid w:val="00C404AF"/>
    <w:rsid w:val="00C405DE"/>
    <w:rsid w:val="00C406CC"/>
    <w:rsid w:val="00C40766"/>
    <w:rsid w:val="00C40875"/>
    <w:rsid w:val="00C40887"/>
    <w:rsid w:val="00C408E2"/>
    <w:rsid w:val="00C408FA"/>
    <w:rsid w:val="00C4097D"/>
    <w:rsid w:val="00C40AE6"/>
    <w:rsid w:val="00C40B72"/>
    <w:rsid w:val="00C40DE1"/>
    <w:rsid w:val="00C40EDD"/>
    <w:rsid w:val="00C40F1D"/>
    <w:rsid w:val="00C40F72"/>
    <w:rsid w:val="00C41022"/>
    <w:rsid w:val="00C41068"/>
    <w:rsid w:val="00C411FE"/>
    <w:rsid w:val="00C41224"/>
    <w:rsid w:val="00C41372"/>
    <w:rsid w:val="00C41417"/>
    <w:rsid w:val="00C41419"/>
    <w:rsid w:val="00C41470"/>
    <w:rsid w:val="00C414C0"/>
    <w:rsid w:val="00C41501"/>
    <w:rsid w:val="00C415D7"/>
    <w:rsid w:val="00C41629"/>
    <w:rsid w:val="00C41635"/>
    <w:rsid w:val="00C416DC"/>
    <w:rsid w:val="00C41780"/>
    <w:rsid w:val="00C41853"/>
    <w:rsid w:val="00C418C5"/>
    <w:rsid w:val="00C418C6"/>
    <w:rsid w:val="00C4192A"/>
    <w:rsid w:val="00C41983"/>
    <w:rsid w:val="00C419AF"/>
    <w:rsid w:val="00C41A17"/>
    <w:rsid w:val="00C41A40"/>
    <w:rsid w:val="00C41B24"/>
    <w:rsid w:val="00C41B51"/>
    <w:rsid w:val="00C41CAE"/>
    <w:rsid w:val="00C41CEB"/>
    <w:rsid w:val="00C41CFC"/>
    <w:rsid w:val="00C41EC0"/>
    <w:rsid w:val="00C420A9"/>
    <w:rsid w:val="00C420C1"/>
    <w:rsid w:val="00C420DF"/>
    <w:rsid w:val="00C4227E"/>
    <w:rsid w:val="00C422D1"/>
    <w:rsid w:val="00C4246F"/>
    <w:rsid w:val="00C42476"/>
    <w:rsid w:val="00C424F7"/>
    <w:rsid w:val="00C425A3"/>
    <w:rsid w:val="00C42658"/>
    <w:rsid w:val="00C4269C"/>
    <w:rsid w:val="00C426E1"/>
    <w:rsid w:val="00C42825"/>
    <w:rsid w:val="00C42BBB"/>
    <w:rsid w:val="00C42D3B"/>
    <w:rsid w:val="00C42D9C"/>
    <w:rsid w:val="00C42E84"/>
    <w:rsid w:val="00C42F76"/>
    <w:rsid w:val="00C43021"/>
    <w:rsid w:val="00C432E1"/>
    <w:rsid w:val="00C43500"/>
    <w:rsid w:val="00C435AD"/>
    <w:rsid w:val="00C437BB"/>
    <w:rsid w:val="00C437DD"/>
    <w:rsid w:val="00C43811"/>
    <w:rsid w:val="00C43835"/>
    <w:rsid w:val="00C43AB2"/>
    <w:rsid w:val="00C43AD9"/>
    <w:rsid w:val="00C43C24"/>
    <w:rsid w:val="00C43ED8"/>
    <w:rsid w:val="00C43EF4"/>
    <w:rsid w:val="00C43F11"/>
    <w:rsid w:val="00C44066"/>
    <w:rsid w:val="00C440A8"/>
    <w:rsid w:val="00C440F8"/>
    <w:rsid w:val="00C44108"/>
    <w:rsid w:val="00C4411A"/>
    <w:rsid w:val="00C441B1"/>
    <w:rsid w:val="00C442A4"/>
    <w:rsid w:val="00C44383"/>
    <w:rsid w:val="00C443E2"/>
    <w:rsid w:val="00C44464"/>
    <w:rsid w:val="00C444F3"/>
    <w:rsid w:val="00C44537"/>
    <w:rsid w:val="00C4453F"/>
    <w:rsid w:val="00C44564"/>
    <w:rsid w:val="00C445DA"/>
    <w:rsid w:val="00C446D5"/>
    <w:rsid w:val="00C44753"/>
    <w:rsid w:val="00C448AD"/>
    <w:rsid w:val="00C44920"/>
    <w:rsid w:val="00C4497F"/>
    <w:rsid w:val="00C449D7"/>
    <w:rsid w:val="00C44A0D"/>
    <w:rsid w:val="00C44A37"/>
    <w:rsid w:val="00C44A8E"/>
    <w:rsid w:val="00C44B6F"/>
    <w:rsid w:val="00C44C3E"/>
    <w:rsid w:val="00C44F48"/>
    <w:rsid w:val="00C44FA8"/>
    <w:rsid w:val="00C44FBB"/>
    <w:rsid w:val="00C45022"/>
    <w:rsid w:val="00C450D1"/>
    <w:rsid w:val="00C45203"/>
    <w:rsid w:val="00C452C8"/>
    <w:rsid w:val="00C452DD"/>
    <w:rsid w:val="00C4538D"/>
    <w:rsid w:val="00C453E8"/>
    <w:rsid w:val="00C4541B"/>
    <w:rsid w:val="00C45465"/>
    <w:rsid w:val="00C4547E"/>
    <w:rsid w:val="00C45517"/>
    <w:rsid w:val="00C45537"/>
    <w:rsid w:val="00C455AE"/>
    <w:rsid w:val="00C45666"/>
    <w:rsid w:val="00C45BB6"/>
    <w:rsid w:val="00C45C54"/>
    <w:rsid w:val="00C45CF9"/>
    <w:rsid w:val="00C45D45"/>
    <w:rsid w:val="00C45E3D"/>
    <w:rsid w:val="00C45FB2"/>
    <w:rsid w:val="00C46172"/>
    <w:rsid w:val="00C46200"/>
    <w:rsid w:val="00C46323"/>
    <w:rsid w:val="00C46435"/>
    <w:rsid w:val="00C4650F"/>
    <w:rsid w:val="00C46693"/>
    <w:rsid w:val="00C4674C"/>
    <w:rsid w:val="00C4674E"/>
    <w:rsid w:val="00C468B5"/>
    <w:rsid w:val="00C46A70"/>
    <w:rsid w:val="00C46B53"/>
    <w:rsid w:val="00C46B5C"/>
    <w:rsid w:val="00C46C03"/>
    <w:rsid w:val="00C46D7E"/>
    <w:rsid w:val="00C46ECD"/>
    <w:rsid w:val="00C46F52"/>
    <w:rsid w:val="00C46F90"/>
    <w:rsid w:val="00C47010"/>
    <w:rsid w:val="00C470D0"/>
    <w:rsid w:val="00C47226"/>
    <w:rsid w:val="00C4726E"/>
    <w:rsid w:val="00C472C3"/>
    <w:rsid w:val="00C472D4"/>
    <w:rsid w:val="00C474AA"/>
    <w:rsid w:val="00C47714"/>
    <w:rsid w:val="00C4780F"/>
    <w:rsid w:val="00C478B1"/>
    <w:rsid w:val="00C479F1"/>
    <w:rsid w:val="00C47ABB"/>
    <w:rsid w:val="00C47ADE"/>
    <w:rsid w:val="00C47B65"/>
    <w:rsid w:val="00C47B76"/>
    <w:rsid w:val="00C47B77"/>
    <w:rsid w:val="00C47B8D"/>
    <w:rsid w:val="00C47C52"/>
    <w:rsid w:val="00C47CF1"/>
    <w:rsid w:val="00C47DC0"/>
    <w:rsid w:val="00C47E09"/>
    <w:rsid w:val="00C47EC5"/>
    <w:rsid w:val="00C500B3"/>
    <w:rsid w:val="00C50169"/>
    <w:rsid w:val="00C50332"/>
    <w:rsid w:val="00C5038E"/>
    <w:rsid w:val="00C503A5"/>
    <w:rsid w:val="00C503F0"/>
    <w:rsid w:val="00C50606"/>
    <w:rsid w:val="00C50649"/>
    <w:rsid w:val="00C5073B"/>
    <w:rsid w:val="00C507EA"/>
    <w:rsid w:val="00C5086B"/>
    <w:rsid w:val="00C50955"/>
    <w:rsid w:val="00C50960"/>
    <w:rsid w:val="00C509AA"/>
    <w:rsid w:val="00C509BB"/>
    <w:rsid w:val="00C509EA"/>
    <w:rsid w:val="00C50AA4"/>
    <w:rsid w:val="00C50ADC"/>
    <w:rsid w:val="00C50B04"/>
    <w:rsid w:val="00C50B4B"/>
    <w:rsid w:val="00C50B70"/>
    <w:rsid w:val="00C50CF0"/>
    <w:rsid w:val="00C50D30"/>
    <w:rsid w:val="00C50E88"/>
    <w:rsid w:val="00C50EEF"/>
    <w:rsid w:val="00C50EF8"/>
    <w:rsid w:val="00C50F8E"/>
    <w:rsid w:val="00C50FC5"/>
    <w:rsid w:val="00C51000"/>
    <w:rsid w:val="00C5109B"/>
    <w:rsid w:val="00C51121"/>
    <w:rsid w:val="00C51245"/>
    <w:rsid w:val="00C51492"/>
    <w:rsid w:val="00C5150F"/>
    <w:rsid w:val="00C51520"/>
    <w:rsid w:val="00C516FA"/>
    <w:rsid w:val="00C5170C"/>
    <w:rsid w:val="00C51747"/>
    <w:rsid w:val="00C51771"/>
    <w:rsid w:val="00C51866"/>
    <w:rsid w:val="00C51930"/>
    <w:rsid w:val="00C5193F"/>
    <w:rsid w:val="00C519B5"/>
    <w:rsid w:val="00C51B69"/>
    <w:rsid w:val="00C51BC6"/>
    <w:rsid w:val="00C51BE9"/>
    <w:rsid w:val="00C51C60"/>
    <w:rsid w:val="00C51CA6"/>
    <w:rsid w:val="00C51DEE"/>
    <w:rsid w:val="00C51E17"/>
    <w:rsid w:val="00C51E93"/>
    <w:rsid w:val="00C52030"/>
    <w:rsid w:val="00C52202"/>
    <w:rsid w:val="00C52258"/>
    <w:rsid w:val="00C522FB"/>
    <w:rsid w:val="00C52307"/>
    <w:rsid w:val="00C52310"/>
    <w:rsid w:val="00C523F6"/>
    <w:rsid w:val="00C524FD"/>
    <w:rsid w:val="00C5266E"/>
    <w:rsid w:val="00C526B7"/>
    <w:rsid w:val="00C5274E"/>
    <w:rsid w:val="00C5288E"/>
    <w:rsid w:val="00C528C7"/>
    <w:rsid w:val="00C52915"/>
    <w:rsid w:val="00C5293F"/>
    <w:rsid w:val="00C5294A"/>
    <w:rsid w:val="00C529D4"/>
    <w:rsid w:val="00C52A64"/>
    <w:rsid w:val="00C52CFD"/>
    <w:rsid w:val="00C52E9F"/>
    <w:rsid w:val="00C52EA5"/>
    <w:rsid w:val="00C52EE0"/>
    <w:rsid w:val="00C52FFD"/>
    <w:rsid w:val="00C5303A"/>
    <w:rsid w:val="00C53086"/>
    <w:rsid w:val="00C5313D"/>
    <w:rsid w:val="00C53179"/>
    <w:rsid w:val="00C5329F"/>
    <w:rsid w:val="00C533E9"/>
    <w:rsid w:val="00C534A7"/>
    <w:rsid w:val="00C53925"/>
    <w:rsid w:val="00C539BE"/>
    <w:rsid w:val="00C53C1C"/>
    <w:rsid w:val="00C53C53"/>
    <w:rsid w:val="00C53EDF"/>
    <w:rsid w:val="00C53EE9"/>
    <w:rsid w:val="00C53F10"/>
    <w:rsid w:val="00C540AB"/>
    <w:rsid w:val="00C540DB"/>
    <w:rsid w:val="00C542D1"/>
    <w:rsid w:val="00C542D6"/>
    <w:rsid w:val="00C5444C"/>
    <w:rsid w:val="00C54456"/>
    <w:rsid w:val="00C5446C"/>
    <w:rsid w:val="00C54519"/>
    <w:rsid w:val="00C5459F"/>
    <w:rsid w:val="00C54626"/>
    <w:rsid w:val="00C54665"/>
    <w:rsid w:val="00C546A7"/>
    <w:rsid w:val="00C547C7"/>
    <w:rsid w:val="00C5486F"/>
    <w:rsid w:val="00C54913"/>
    <w:rsid w:val="00C54931"/>
    <w:rsid w:val="00C54964"/>
    <w:rsid w:val="00C549BB"/>
    <w:rsid w:val="00C54A98"/>
    <w:rsid w:val="00C54CFE"/>
    <w:rsid w:val="00C54D94"/>
    <w:rsid w:val="00C54E66"/>
    <w:rsid w:val="00C54EFE"/>
    <w:rsid w:val="00C54FEC"/>
    <w:rsid w:val="00C551EE"/>
    <w:rsid w:val="00C552B0"/>
    <w:rsid w:val="00C55390"/>
    <w:rsid w:val="00C5539A"/>
    <w:rsid w:val="00C553E1"/>
    <w:rsid w:val="00C553EE"/>
    <w:rsid w:val="00C55500"/>
    <w:rsid w:val="00C55545"/>
    <w:rsid w:val="00C55635"/>
    <w:rsid w:val="00C556F3"/>
    <w:rsid w:val="00C55834"/>
    <w:rsid w:val="00C5585E"/>
    <w:rsid w:val="00C55C08"/>
    <w:rsid w:val="00C55C39"/>
    <w:rsid w:val="00C55D28"/>
    <w:rsid w:val="00C55DD0"/>
    <w:rsid w:val="00C55DE4"/>
    <w:rsid w:val="00C55E0B"/>
    <w:rsid w:val="00C55EB8"/>
    <w:rsid w:val="00C55F11"/>
    <w:rsid w:val="00C55F17"/>
    <w:rsid w:val="00C55FE2"/>
    <w:rsid w:val="00C56026"/>
    <w:rsid w:val="00C560E7"/>
    <w:rsid w:val="00C560EA"/>
    <w:rsid w:val="00C561C6"/>
    <w:rsid w:val="00C56204"/>
    <w:rsid w:val="00C56228"/>
    <w:rsid w:val="00C562E0"/>
    <w:rsid w:val="00C5643B"/>
    <w:rsid w:val="00C564FF"/>
    <w:rsid w:val="00C5655F"/>
    <w:rsid w:val="00C5668C"/>
    <w:rsid w:val="00C5670A"/>
    <w:rsid w:val="00C567A3"/>
    <w:rsid w:val="00C567D5"/>
    <w:rsid w:val="00C56B12"/>
    <w:rsid w:val="00C56B5F"/>
    <w:rsid w:val="00C56BA9"/>
    <w:rsid w:val="00C56C21"/>
    <w:rsid w:val="00C56D0C"/>
    <w:rsid w:val="00C56D6D"/>
    <w:rsid w:val="00C56EC1"/>
    <w:rsid w:val="00C56ED3"/>
    <w:rsid w:val="00C56F11"/>
    <w:rsid w:val="00C5703E"/>
    <w:rsid w:val="00C5704E"/>
    <w:rsid w:val="00C57062"/>
    <w:rsid w:val="00C5707C"/>
    <w:rsid w:val="00C570EB"/>
    <w:rsid w:val="00C57252"/>
    <w:rsid w:val="00C57301"/>
    <w:rsid w:val="00C57354"/>
    <w:rsid w:val="00C5743F"/>
    <w:rsid w:val="00C57555"/>
    <w:rsid w:val="00C5772C"/>
    <w:rsid w:val="00C577D0"/>
    <w:rsid w:val="00C57949"/>
    <w:rsid w:val="00C579EF"/>
    <w:rsid w:val="00C579FD"/>
    <w:rsid w:val="00C57AD7"/>
    <w:rsid w:val="00C57B5D"/>
    <w:rsid w:val="00C57C52"/>
    <w:rsid w:val="00C57D67"/>
    <w:rsid w:val="00C57DF4"/>
    <w:rsid w:val="00C57E0F"/>
    <w:rsid w:val="00C60086"/>
    <w:rsid w:val="00C60176"/>
    <w:rsid w:val="00C601B1"/>
    <w:rsid w:val="00C601B6"/>
    <w:rsid w:val="00C601FD"/>
    <w:rsid w:val="00C60338"/>
    <w:rsid w:val="00C60384"/>
    <w:rsid w:val="00C60562"/>
    <w:rsid w:val="00C6058F"/>
    <w:rsid w:val="00C605D5"/>
    <w:rsid w:val="00C6071F"/>
    <w:rsid w:val="00C607DD"/>
    <w:rsid w:val="00C60811"/>
    <w:rsid w:val="00C60848"/>
    <w:rsid w:val="00C6096E"/>
    <w:rsid w:val="00C60A8C"/>
    <w:rsid w:val="00C60D3B"/>
    <w:rsid w:val="00C60ECD"/>
    <w:rsid w:val="00C60F3A"/>
    <w:rsid w:val="00C610C7"/>
    <w:rsid w:val="00C612C5"/>
    <w:rsid w:val="00C6133B"/>
    <w:rsid w:val="00C614A3"/>
    <w:rsid w:val="00C615BE"/>
    <w:rsid w:val="00C615EA"/>
    <w:rsid w:val="00C617FF"/>
    <w:rsid w:val="00C6186D"/>
    <w:rsid w:val="00C618DF"/>
    <w:rsid w:val="00C61938"/>
    <w:rsid w:val="00C61A06"/>
    <w:rsid w:val="00C61A2C"/>
    <w:rsid w:val="00C61BD2"/>
    <w:rsid w:val="00C61C7C"/>
    <w:rsid w:val="00C61C8D"/>
    <w:rsid w:val="00C61D89"/>
    <w:rsid w:val="00C61E40"/>
    <w:rsid w:val="00C61E70"/>
    <w:rsid w:val="00C61F0C"/>
    <w:rsid w:val="00C61F4F"/>
    <w:rsid w:val="00C61FB2"/>
    <w:rsid w:val="00C62032"/>
    <w:rsid w:val="00C621A9"/>
    <w:rsid w:val="00C621BA"/>
    <w:rsid w:val="00C6220B"/>
    <w:rsid w:val="00C62260"/>
    <w:rsid w:val="00C6229A"/>
    <w:rsid w:val="00C622E2"/>
    <w:rsid w:val="00C622FE"/>
    <w:rsid w:val="00C6239A"/>
    <w:rsid w:val="00C6249B"/>
    <w:rsid w:val="00C62612"/>
    <w:rsid w:val="00C626CD"/>
    <w:rsid w:val="00C6284E"/>
    <w:rsid w:val="00C628D3"/>
    <w:rsid w:val="00C629AA"/>
    <w:rsid w:val="00C629F8"/>
    <w:rsid w:val="00C62A60"/>
    <w:rsid w:val="00C62BE9"/>
    <w:rsid w:val="00C62BFB"/>
    <w:rsid w:val="00C62C6D"/>
    <w:rsid w:val="00C62CEE"/>
    <w:rsid w:val="00C62D29"/>
    <w:rsid w:val="00C62D5F"/>
    <w:rsid w:val="00C62EBC"/>
    <w:rsid w:val="00C63078"/>
    <w:rsid w:val="00C63190"/>
    <w:rsid w:val="00C6328A"/>
    <w:rsid w:val="00C6331D"/>
    <w:rsid w:val="00C633EB"/>
    <w:rsid w:val="00C634B3"/>
    <w:rsid w:val="00C63596"/>
    <w:rsid w:val="00C635E8"/>
    <w:rsid w:val="00C6361C"/>
    <w:rsid w:val="00C638C9"/>
    <w:rsid w:val="00C63902"/>
    <w:rsid w:val="00C63AC7"/>
    <w:rsid w:val="00C63B62"/>
    <w:rsid w:val="00C63CE2"/>
    <w:rsid w:val="00C63D44"/>
    <w:rsid w:val="00C63D89"/>
    <w:rsid w:val="00C63E7A"/>
    <w:rsid w:val="00C63EC1"/>
    <w:rsid w:val="00C63FFE"/>
    <w:rsid w:val="00C6404E"/>
    <w:rsid w:val="00C64051"/>
    <w:rsid w:val="00C64321"/>
    <w:rsid w:val="00C64353"/>
    <w:rsid w:val="00C6454A"/>
    <w:rsid w:val="00C6455B"/>
    <w:rsid w:val="00C64598"/>
    <w:rsid w:val="00C646A5"/>
    <w:rsid w:val="00C64741"/>
    <w:rsid w:val="00C647C5"/>
    <w:rsid w:val="00C647F8"/>
    <w:rsid w:val="00C6482C"/>
    <w:rsid w:val="00C6485E"/>
    <w:rsid w:val="00C64A27"/>
    <w:rsid w:val="00C64A40"/>
    <w:rsid w:val="00C64AB0"/>
    <w:rsid w:val="00C64B07"/>
    <w:rsid w:val="00C64BAA"/>
    <w:rsid w:val="00C64BAF"/>
    <w:rsid w:val="00C64BBB"/>
    <w:rsid w:val="00C64BEE"/>
    <w:rsid w:val="00C64CF2"/>
    <w:rsid w:val="00C64F42"/>
    <w:rsid w:val="00C64FA8"/>
    <w:rsid w:val="00C65035"/>
    <w:rsid w:val="00C65080"/>
    <w:rsid w:val="00C650AE"/>
    <w:rsid w:val="00C6528B"/>
    <w:rsid w:val="00C653A3"/>
    <w:rsid w:val="00C65421"/>
    <w:rsid w:val="00C654A9"/>
    <w:rsid w:val="00C65573"/>
    <w:rsid w:val="00C6559D"/>
    <w:rsid w:val="00C6577D"/>
    <w:rsid w:val="00C65943"/>
    <w:rsid w:val="00C659EB"/>
    <w:rsid w:val="00C65A02"/>
    <w:rsid w:val="00C65A28"/>
    <w:rsid w:val="00C65A76"/>
    <w:rsid w:val="00C65B6D"/>
    <w:rsid w:val="00C65C74"/>
    <w:rsid w:val="00C65CE5"/>
    <w:rsid w:val="00C65D25"/>
    <w:rsid w:val="00C65D5A"/>
    <w:rsid w:val="00C65E70"/>
    <w:rsid w:val="00C65F4D"/>
    <w:rsid w:val="00C66161"/>
    <w:rsid w:val="00C661A0"/>
    <w:rsid w:val="00C661EC"/>
    <w:rsid w:val="00C6622B"/>
    <w:rsid w:val="00C6655D"/>
    <w:rsid w:val="00C66565"/>
    <w:rsid w:val="00C66875"/>
    <w:rsid w:val="00C6688D"/>
    <w:rsid w:val="00C66953"/>
    <w:rsid w:val="00C66987"/>
    <w:rsid w:val="00C66A39"/>
    <w:rsid w:val="00C66ACA"/>
    <w:rsid w:val="00C66BA2"/>
    <w:rsid w:val="00C66C37"/>
    <w:rsid w:val="00C66C5C"/>
    <w:rsid w:val="00C66CB1"/>
    <w:rsid w:val="00C66D34"/>
    <w:rsid w:val="00C66E9F"/>
    <w:rsid w:val="00C66F14"/>
    <w:rsid w:val="00C66F77"/>
    <w:rsid w:val="00C67098"/>
    <w:rsid w:val="00C67172"/>
    <w:rsid w:val="00C6724F"/>
    <w:rsid w:val="00C6732A"/>
    <w:rsid w:val="00C6732B"/>
    <w:rsid w:val="00C67490"/>
    <w:rsid w:val="00C674B4"/>
    <w:rsid w:val="00C674E9"/>
    <w:rsid w:val="00C67525"/>
    <w:rsid w:val="00C675E2"/>
    <w:rsid w:val="00C6770A"/>
    <w:rsid w:val="00C67752"/>
    <w:rsid w:val="00C677AC"/>
    <w:rsid w:val="00C677B2"/>
    <w:rsid w:val="00C677DD"/>
    <w:rsid w:val="00C677FD"/>
    <w:rsid w:val="00C67A69"/>
    <w:rsid w:val="00C67B11"/>
    <w:rsid w:val="00C67BF8"/>
    <w:rsid w:val="00C67C92"/>
    <w:rsid w:val="00C67CC9"/>
    <w:rsid w:val="00C67CDB"/>
    <w:rsid w:val="00C67CF8"/>
    <w:rsid w:val="00C67E0E"/>
    <w:rsid w:val="00C67FD1"/>
    <w:rsid w:val="00C70174"/>
    <w:rsid w:val="00C70198"/>
    <w:rsid w:val="00C70343"/>
    <w:rsid w:val="00C7039B"/>
    <w:rsid w:val="00C7043E"/>
    <w:rsid w:val="00C7048D"/>
    <w:rsid w:val="00C7055D"/>
    <w:rsid w:val="00C70769"/>
    <w:rsid w:val="00C707BB"/>
    <w:rsid w:val="00C707D2"/>
    <w:rsid w:val="00C70839"/>
    <w:rsid w:val="00C7085E"/>
    <w:rsid w:val="00C709FB"/>
    <w:rsid w:val="00C70AA2"/>
    <w:rsid w:val="00C70AB3"/>
    <w:rsid w:val="00C70B6A"/>
    <w:rsid w:val="00C70B83"/>
    <w:rsid w:val="00C70C7C"/>
    <w:rsid w:val="00C70D96"/>
    <w:rsid w:val="00C70DBE"/>
    <w:rsid w:val="00C70E2E"/>
    <w:rsid w:val="00C70E49"/>
    <w:rsid w:val="00C70EF0"/>
    <w:rsid w:val="00C7105F"/>
    <w:rsid w:val="00C7129A"/>
    <w:rsid w:val="00C713F9"/>
    <w:rsid w:val="00C7142B"/>
    <w:rsid w:val="00C71449"/>
    <w:rsid w:val="00C71459"/>
    <w:rsid w:val="00C715B2"/>
    <w:rsid w:val="00C715BB"/>
    <w:rsid w:val="00C71665"/>
    <w:rsid w:val="00C717AF"/>
    <w:rsid w:val="00C717EF"/>
    <w:rsid w:val="00C71913"/>
    <w:rsid w:val="00C7192A"/>
    <w:rsid w:val="00C719E9"/>
    <w:rsid w:val="00C71A4A"/>
    <w:rsid w:val="00C71A6F"/>
    <w:rsid w:val="00C71B5B"/>
    <w:rsid w:val="00C71C05"/>
    <w:rsid w:val="00C71C1B"/>
    <w:rsid w:val="00C71D27"/>
    <w:rsid w:val="00C71E3D"/>
    <w:rsid w:val="00C71F90"/>
    <w:rsid w:val="00C7205A"/>
    <w:rsid w:val="00C7205F"/>
    <w:rsid w:val="00C7211C"/>
    <w:rsid w:val="00C7218D"/>
    <w:rsid w:val="00C721AD"/>
    <w:rsid w:val="00C72336"/>
    <w:rsid w:val="00C72407"/>
    <w:rsid w:val="00C72416"/>
    <w:rsid w:val="00C72437"/>
    <w:rsid w:val="00C724CC"/>
    <w:rsid w:val="00C72513"/>
    <w:rsid w:val="00C725BB"/>
    <w:rsid w:val="00C72645"/>
    <w:rsid w:val="00C72707"/>
    <w:rsid w:val="00C72742"/>
    <w:rsid w:val="00C72754"/>
    <w:rsid w:val="00C72766"/>
    <w:rsid w:val="00C72772"/>
    <w:rsid w:val="00C729BA"/>
    <w:rsid w:val="00C729C7"/>
    <w:rsid w:val="00C72A2F"/>
    <w:rsid w:val="00C72A43"/>
    <w:rsid w:val="00C72AA9"/>
    <w:rsid w:val="00C72E17"/>
    <w:rsid w:val="00C72E7A"/>
    <w:rsid w:val="00C72ECD"/>
    <w:rsid w:val="00C72F3B"/>
    <w:rsid w:val="00C72F91"/>
    <w:rsid w:val="00C73010"/>
    <w:rsid w:val="00C730F8"/>
    <w:rsid w:val="00C73299"/>
    <w:rsid w:val="00C7332F"/>
    <w:rsid w:val="00C73336"/>
    <w:rsid w:val="00C73376"/>
    <w:rsid w:val="00C733FB"/>
    <w:rsid w:val="00C73440"/>
    <w:rsid w:val="00C73462"/>
    <w:rsid w:val="00C73496"/>
    <w:rsid w:val="00C7349A"/>
    <w:rsid w:val="00C7349B"/>
    <w:rsid w:val="00C734E9"/>
    <w:rsid w:val="00C7389B"/>
    <w:rsid w:val="00C73A21"/>
    <w:rsid w:val="00C73A4B"/>
    <w:rsid w:val="00C73B44"/>
    <w:rsid w:val="00C73D3C"/>
    <w:rsid w:val="00C73D78"/>
    <w:rsid w:val="00C73DD8"/>
    <w:rsid w:val="00C73E3A"/>
    <w:rsid w:val="00C73E4C"/>
    <w:rsid w:val="00C73E4D"/>
    <w:rsid w:val="00C73E82"/>
    <w:rsid w:val="00C74154"/>
    <w:rsid w:val="00C742B3"/>
    <w:rsid w:val="00C74323"/>
    <w:rsid w:val="00C743C5"/>
    <w:rsid w:val="00C74407"/>
    <w:rsid w:val="00C744B2"/>
    <w:rsid w:val="00C74525"/>
    <w:rsid w:val="00C74554"/>
    <w:rsid w:val="00C746BB"/>
    <w:rsid w:val="00C74784"/>
    <w:rsid w:val="00C747C4"/>
    <w:rsid w:val="00C74827"/>
    <w:rsid w:val="00C748BD"/>
    <w:rsid w:val="00C748F3"/>
    <w:rsid w:val="00C7490B"/>
    <w:rsid w:val="00C749FC"/>
    <w:rsid w:val="00C74A6B"/>
    <w:rsid w:val="00C74A70"/>
    <w:rsid w:val="00C74AC9"/>
    <w:rsid w:val="00C74B5F"/>
    <w:rsid w:val="00C74C9A"/>
    <w:rsid w:val="00C74DAF"/>
    <w:rsid w:val="00C74E00"/>
    <w:rsid w:val="00C74E96"/>
    <w:rsid w:val="00C7500D"/>
    <w:rsid w:val="00C7515F"/>
    <w:rsid w:val="00C751AB"/>
    <w:rsid w:val="00C75291"/>
    <w:rsid w:val="00C75353"/>
    <w:rsid w:val="00C75559"/>
    <w:rsid w:val="00C75629"/>
    <w:rsid w:val="00C7562A"/>
    <w:rsid w:val="00C756B2"/>
    <w:rsid w:val="00C757A9"/>
    <w:rsid w:val="00C7580C"/>
    <w:rsid w:val="00C75886"/>
    <w:rsid w:val="00C7595A"/>
    <w:rsid w:val="00C75B77"/>
    <w:rsid w:val="00C75BBA"/>
    <w:rsid w:val="00C75CD8"/>
    <w:rsid w:val="00C75E50"/>
    <w:rsid w:val="00C75F2E"/>
    <w:rsid w:val="00C75FA8"/>
    <w:rsid w:val="00C76065"/>
    <w:rsid w:val="00C7611E"/>
    <w:rsid w:val="00C7617A"/>
    <w:rsid w:val="00C76242"/>
    <w:rsid w:val="00C762BD"/>
    <w:rsid w:val="00C764E0"/>
    <w:rsid w:val="00C764FF"/>
    <w:rsid w:val="00C76543"/>
    <w:rsid w:val="00C765FE"/>
    <w:rsid w:val="00C76747"/>
    <w:rsid w:val="00C76792"/>
    <w:rsid w:val="00C767C6"/>
    <w:rsid w:val="00C767C7"/>
    <w:rsid w:val="00C7690A"/>
    <w:rsid w:val="00C76978"/>
    <w:rsid w:val="00C769B2"/>
    <w:rsid w:val="00C76A67"/>
    <w:rsid w:val="00C76B08"/>
    <w:rsid w:val="00C76B66"/>
    <w:rsid w:val="00C76C16"/>
    <w:rsid w:val="00C76CD6"/>
    <w:rsid w:val="00C76CF3"/>
    <w:rsid w:val="00C76E25"/>
    <w:rsid w:val="00C76E35"/>
    <w:rsid w:val="00C76FCA"/>
    <w:rsid w:val="00C76FDA"/>
    <w:rsid w:val="00C77095"/>
    <w:rsid w:val="00C770C5"/>
    <w:rsid w:val="00C77198"/>
    <w:rsid w:val="00C77246"/>
    <w:rsid w:val="00C77268"/>
    <w:rsid w:val="00C773E5"/>
    <w:rsid w:val="00C77468"/>
    <w:rsid w:val="00C77470"/>
    <w:rsid w:val="00C775EA"/>
    <w:rsid w:val="00C77627"/>
    <w:rsid w:val="00C77652"/>
    <w:rsid w:val="00C7783B"/>
    <w:rsid w:val="00C7788E"/>
    <w:rsid w:val="00C779C9"/>
    <w:rsid w:val="00C77A15"/>
    <w:rsid w:val="00C77A41"/>
    <w:rsid w:val="00C77B2A"/>
    <w:rsid w:val="00C77B59"/>
    <w:rsid w:val="00C77B91"/>
    <w:rsid w:val="00C77B99"/>
    <w:rsid w:val="00C77BA3"/>
    <w:rsid w:val="00C77C29"/>
    <w:rsid w:val="00C77CC2"/>
    <w:rsid w:val="00C77DC0"/>
    <w:rsid w:val="00C77EF0"/>
    <w:rsid w:val="00C77FF2"/>
    <w:rsid w:val="00C800B4"/>
    <w:rsid w:val="00C80128"/>
    <w:rsid w:val="00C8017F"/>
    <w:rsid w:val="00C8020E"/>
    <w:rsid w:val="00C80323"/>
    <w:rsid w:val="00C80345"/>
    <w:rsid w:val="00C803C6"/>
    <w:rsid w:val="00C803F0"/>
    <w:rsid w:val="00C80409"/>
    <w:rsid w:val="00C804A6"/>
    <w:rsid w:val="00C80523"/>
    <w:rsid w:val="00C80561"/>
    <w:rsid w:val="00C80724"/>
    <w:rsid w:val="00C80738"/>
    <w:rsid w:val="00C80848"/>
    <w:rsid w:val="00C808D2"/>
    <w:rsid w:val="00C80968"/>
    <w:rsid w:val="00C80991"/>
    <w:rsid w:val="00C809F2"/>
    <w:rsid w:val="00C80A67"/>
    <w:rsid w:val="00C80B10"/>
    <w:rsid w:val="00C80B7D"/>
    <w:rsid w:val="00C80CC7"/>
    <w:rsid w:val="00C80D01"/>
    <w:rsid w:val="00C80EA5"/>
    <w:rsid w:val="00C80FBA"/>
    <w:rsid w:val="00C8106C"/>
    <w:rsid w:val="00C8116B"/>
    <w:rsid w:val="00C811AB"/>
    <w:rsid w:val="00C8125F"/>
    <w:rsid w:val="00C8131A"/>
    <w:rsid w:val="00C8133D"/>
    <w:rsid w:val="00C813C5"/>
    <w:rsid w:val="00C813F3"/>
    <w:rsid w:val="00C81400"/>
    <w:rsid w:val="00C814AF"/>
    <w:rsid w:val="00C81605"/>
    <w:rsid w:val="00C81614"/>
    <w:rsid w:val="00C81635"/>
    <w:rsid w:val="00C81683"/>
    <w:rsid w:val="00C81956"/>
    <w:rsid w:val="00C8199F"/>
    <w:rsid w:val="00C819C6"/>
    <w:rsid w:val="00C81A29"/>
    <w:rsid w:val="00C81A2F"/>
    <w:rsid w:val="00C81AC8"/>
    <w:rsid w:val="00C81B71"/>
    <w:rsid w:val="00C81BAC"/>
    <w:rsid w:val="00C81BD2"/>
    <w:rsid w:val="00C81C1B"/>
    <w:rsid w:val="00C81C91"/>
    <w:rsid w:val="00C81EB8"/>
    <w:rsid w:val="00C81ECE"/>
    <w:rsid w:val="00C82008"/>
    <w:rsid w:val="00C8201D"/>
    <w:rsid w:val="00C82134"/>
    <w:rsid w:val="00C82164"/>
    <w:rsid w:val="00C821CE"/>
    <w:rsid w:val="00C82240"/>
    <w:rsid w:val="00C822C4"/>
    <w:rsid w:val="00C8236E"/>
    <w:rsid w:val="00C8250F"/>
    <w:rsid w:val="00C826F0"/>
    <w:rsid w:val="00C82717"/>
    <w:rsid w:val="00C82862"/>
    <w:rsid w:val="00C828C8"/>
    <w:rsid w:val="00C828FD"/>
    <w:rsid w:val="00C82A7C"/>
    <w:rsid w:val="00C82AD5"/>
    <w:rsid w:val="00C82B20"/>
    <w:rsid w:val="00C82B24"/>
    <w:rsid w:val="00C82B6F"/>
    <w:rsid w:val="00C82CDF"/>
    <w:rsid w:val="00C82DA7"/>
    <w:rsid w:val="00C82DB1"/>
    <w:rsid w:val="00C82E09"/>
    <w:rsid w:val="00C82E57"/>
    <w:rsid w:val="00C82F76"/>
    <w:rsid w:val="00C83016"/>
    <w:rsid w:val="00C83068"/>
    <w:rsid w:val="00C831A2"/>
    <w:rsid w:val="00C83324"/>
    <w:rsid w:val="00C833C9"/>
    <w:rsid w:val="00C83470"/>
    <w:rsid w:val="00C834BB"/>
    <w:rsid w:val="00C834E5"/>
    <w:rsid w:val="00C83708"/>
    <w:rsid w:val="00C837C3"/>
    <w:rsid w:val="00C837EE"/>
    <w:rsid w:val="00C8384B"/>
    <w:rsid w:val="00C83942"/>
    <w:rsid w:val="00C839A1"/>
    <w:rsid w:val="00C839E1"/>
    <w:rsid w:val="00C83A86"/>
    <w:rsid w:val="00C83A88"/>
    <w:rsid w:val="00C83AC8"/>
    <w:rsid w:val="00C83AE9"/>
    <w:rsid w:val="00C83B02"/>
    <w:rsid w:val="00C83BA5"/>
    <w:rsid w:val="00C83C26"/>
    <w:rsid w:val="00C83C57"/>
    <w:rsid w:val="00C83C9F"/>
    <w:rsid w:val="00C83D4B"/>
    <w:rsid w:val="00C83D72"/>
    <w:rsid w:val="00C83D86"/>
    <w:rsid w:val="00C83EFE"/>
    <w:rsid w:val="00C84005"/>
    <w:rsid w:val="00C840AA"/>
    <w:rsid w:val="00C840F9"/>
    <w:rsid w:val="00C84195"/>
    <w:rsid w:val="00C8419B"/>
    <w:rsid w:val="00C84207"/>
    <w:rsid w:val="00C84396"/>
    <w:rsid w:val="00C8445E"/>
    <w:rsid w:val="00C84589"/>
    <w:rsid w:val="00C845DD"/>
    <w:rsid w:val="00C8465E"/>
    <w:rsid w:val="00C846AC"/>
    <w:rsid w:val="00C8472D"/>
    <w:rsid w:val="00C8478B"/>
    <w:rsid w:val="00C84843"/>
    <w:rsid w:val="00C84960"/>
    <w:rsid w:val="00C8499C"/>
    <w:rsid w:val="00C849E1"/>
    <w:rsid w:val="00C84A6B"/>
    <w:rsid w:val="00C84B1C"/>
    <w:rsid w:val="00C84B78"/>
    <w:rsid w:val="00C84B7B"/>
    <w:rsid w:val="00C84C6D"/>
    <w:rsid w:val="00C84C70"/>
    <w:rsid w:val="00C84D0C"/>
    <w:rsid w:val="00C84D1B"/>
    <w:rsid w:val="00C84D6F"/>
    <w:rsid w:val="00C84E51"/>
    <w:rsid w:val="00C84F8F"/>
    <w:rsid w:val="00C85099"/>
    <w:rsid w:val="00C852C0"/>
    <w:rsid w:val="00C852C6"/>
    <w:rsid w:val="00C853B3"/>
    <w:rsid w:val="00C853BF"/>
    <w:rsid w:val="00C853EE"/>
    <w:rsid w:val="00C853F8"/>
    <w:rsid w:val="00C8551D"/>
    <w:rsid w:val="00C85716"/>
    <w:rsid w:val="00C8589A"/>
    <w:rsid w:val="00C8593C"/>
    <w:rsid w:val="00C85956"/>
    <w:rsid w:val="00C859BB"/>
    <w:rsid w:val="00C859DC"/>
    <w:rsid w:val="00C85ABD"/>
    <w:rsid w:val="00C85B4F"/>
    <w:rsid w:val="00C85B76"/>
    <w:rsid w:val="00C85C87"/>
    <w:rsid w:val="00C85DE1"/>
    <w:rsid w:val="00C85ECA"/>
    <w:rsid w:val="00C85F50"/>
    <w:rsid w:val="00C8612A"/>
    <w:rsid w:val="00C8627D"/>
    <w:rsid w:val="00C862F5"/>
    <w:rsid w:val="00C86380"/>
    <w:rsid w:val="00C863C4"/>
    <w:rsid w:val="00C86668"/>
    <w:rsid w:val="00C8668E"/>
    <w:rsid w:val="00C8686C"/>
    <w:rsid w:val="00C86984"/>
    <w:rsid w:val="00C86B06"/>
    <w:rsid w:val="00C86C02"/>
    <w:rsid w:val="00C86C2E"/>
    <w:rsid w:val="00C86C8B"/>
    <w:rsid w:val="00C86D11"/>
    <w:rsid w:val="00C86D2E"/>
    <w:rsid w:val="00C86DA1"/>
    <w:rsid w:val="00C86DE7"/>
    <w:rsid w:val="00C86E01"/>
    <w:rsid w:val="00C86E29"/>
    <w:rsid w:val="00C86E32"/>
    <w:rsid w:val="00C86E54"/>
    <w:rsid w:val="00C86E55"/>
    <w:rsid w:val="00C86F14"/>
    <w:rsid w:val="00C8703A"/>
    <w:rsid w:val="00C8705F"/>
    <w:rsid w:val="00C870FD"/>
    <w:rsid w:val="00C87256"/>
    <w:rsid w:val="00C872A4"/>
    <w:rsid w:val="00C872C5"/>
    <w:rsid w:val="00C8732E"/>
    <w:rsid w:val="00C8739B"/>
    <w:rsid w:val="00C87415"/>
    <w:rsid w:val="00C87421"/>
    <w:rsid w:val="00C8743B"/>
    <w:rsid w:val="00C874DE"/>
    <w:rsid w:val="00C87510"/>
    <w:rsid w:val="00C875AD"/>
    <w:rsid w:val="00C87674"/>
    <w:rsid w:val="00C8774E"/>
    <w:rsid w:val="00C877E4"/>
    <w:rsid w:val="00C87809"/>
    <w:rsid w:val="00C8781B"/>
    <w:rsid w:val="00C87895"/>
    <w:rsid w:val="00C8789A"/>
    <w:rsid w:val="00C878BD"/>
    <w:rsid w:val="00C87931"/>
    <w:rsid w:val="00C8798A"/>
    <w:rsid w:val="00C87A79"/>
    <w:rsid w:val="00C87B17"/>
    <w:rsid w:val="00C87B23"/>
    <w:rsid w:val="00C87BA0"/>
    <w:rsid w:val="00C87C04"/>
    <w:rsid w:val="00C87CCA"/>
    <w:rsid w:val="00C87CDD"/>
    <w:rsid w:val="00C87DF3"/>
    <w:rsid w:val="00C87E02"/>
    <w:rsid w:val="00C87F15"/>
    <w:rsid w:val="00C90009"/>
    <w:rsid w:val="00C90019"/>
    <w:rsid w:val="00C90067"/>
    <w:rsid w:val="00C90093"/>
    <w:rsid w:val="00C900BA"/>
    <w:rsid w:val="00C90142"/>
    <w:rsid w:val="00C90231"/>
    <w:rsid w:val="00C90281"/>
    <w:rsid w:val="00C902C0"/>
    <w:rsid w:val="00C902FA"/>
    <w:rsid w:val="00C905FD"/>
    <w:rsid w:val="00C90636"/>
    <w:rsid w:val="00C90778"/>
    <w:rsid w:val="00C90890"/>
    <w:rsid w:val="00C908A0"/>
    <w:rsid w:val="00C90A88"/>
    <w:rsid w:val="00C90A96"/>
    <w:rsid w:val="00C90C45"/>
    <w:rsid w:val="00C90CEA"/>
    <w:rsid w:val="00C90D24"/>
    <w:rsid w:val="00C90D30"/>
    <w:rsid w:val="00C90E71"/>
    <w:rsid w:val="00C90F9B"/>
    <w:rsid w:val="00C90FA7"/>
    <w:rsid w:val="00C9101B"/>
    <w:rsid w:val="00C910A5"/>
    <w:rsid w:val="00C911A2"/>
    <w:rsid w:val="00C9126B"/>
    <w:rsid w:val="00C91276"/>
    <w:rsid w:val="00C913BE"/>
    <w:rsid w:val="00C914FE"/>
    <w:rsid w:val="00C91547"/>
    <w:rsid w:val="00C91665"/>
    <w:rsid w:val="00C9168A"/>
    <w:rsid w:val="00C91692"/>
    <w:rsid w:val="00C91705"/>
    <w:rsid w:val="00C9170D"/>
    <w:rsid w:val="00C91755"/>
    <w:rsid w:val="00C9185A"/>
    <w:rsid w:val="00C91922"/>
    <w:rsid w:val="00C9192E"/>
    <w:rsid w:val="00C919A1"/>
    <w:rsid w:val="00C919BE"/>
    <w:rsid w:val="00C91A4F"/>
    <w:rsid w:val="00C91B0A"/>
    <w:rsid w:val="00C91C3B"/>
    <w:rsid w:val="00C91CA8"/>
    <w:rsid w:val="00C91DCB"/>
    <w:rsid w:val="00C91E48"/>
    <w:rsid w:val="00C91F84"/>
    <w:rsid w:val="00C91F8E"/>
    <w:rsid w:val="00C91FCC"/>
    <w:rsid w:val="00C91FD5"/>
    <w:rsid w:val="00C9206B"/>
    <w:rsid w:val="00C920E1"/>
    <w:rsid w:val="00C922DA"/>
    <w:rsid w:val="00C9235C"/>
    <w:rsid w:val="00C923D0"/>
    <w:rsid w:val="00C92696"/>
    <w:rsid w:val="00C926B1"/>
    <w:rsid w:val="00C926CC"/>
    <w:rsid w:val="00C9270E"/>
    <w:rsid w:val="00C928BD"/>
    <w:rsid w:val="00C92A8F"/>
    <w:rsid w:val="00C92C11"/>
    <w:rsid w:val="00C92CB3"/>
    <w:rsid w:val="00C92D1C"/>
    <w:rsid w:val="00C92E43"/>
    <w:rsid w:val="00C92F62"/>
    <w:rsid w:val="00C93061"/>
    <w:rsid w:val="00C9316D"/>
    <w:rsid w:val="00C931F1"/>
    <w:rsid w:val="00C93462"/>
    <w:rsid w:val="00C934F5"/>
    <w:rsid w:val="00C93595"/>
    <w:rsid w:val="00C9382D"/>
    <w:rsid w:val="00C939CD"/>
    <w:rsid w:val="00C93A3C"/>
    <w:rsid w:val="00C93A7E"/>
    <w:rsid w:val="00C93AF4"/>
    <w:rsid w:val="00C93B81"/>
    <w:rsid w:val="00C93BD7"/>
    <w:rsid w:val="00C93BEF"/>
    <w:rsid w:val="00C93C36"/>
    <w:rsid w:val="00C93C5A"/>
    <w:rsid w:val="00C93D58"/>
    <w:rsid w:val="00C93DF1"/>
    <w:rsid w:val="00C940E9"/>
    <w:rsid w:val="00C94171"/>
    <w:rsid w:val="00C943FD"/>
    <w:rsid w:val="00C944F2"/>
    <w:rsid w:val="00C94598"/>
    <w:rsid w:val="00C945FA"/>
    <w:rsid w:val="00C94737"/>
    <w:rsid w:val="00C947A5"/>
    <w:rsid w:val="00C94965"/>
    <w:rsid w:val="00C94967"/>
    <w:rsid w:val="00C949BB"/>
    <w:rsid w:val="00C94AA3"/>
    <w:rsid w:val="00C94AFE"/>
    <w:rsid w:val="00C94B4B"/>
    <w:rsid w:val="00C94B9E"/>
    <w:rsid w:val="00C94BFA"/>
    <w:rsid w:val="00C94EFD"/>
    <w:rsid w:val="00C9514D"/>
    <w:rsid w:val="00C95214"/>
    <w:rsid w:val="00C95319"/>
    <w:rsid w:val="00C9536A"/>
    <w:rsid w:val="00C953CD"/>
    <w:rsid w:val="00C954D6"/>
    <w:rsid w:val="00C954EF"/>
    <w:rsid w:val="00C95580"/>
    <w:rsid w:val="00C95690"/>
    <w:rsid w:val="00C95711"/>
    <w:rsid w:val="00C95776"/>
    <w:rsid w:val="00C957DD"/>
    <w:rsid w:val="00C957F0"/>
    <w:rsid w:val="00C95814"/>
    <w:rsid w:val="00C9586D"/>
    <w:rsid w:val="00C958B5"/>
    <w:rsid w:val="00C95AC1"/>
    <w:rsid w:val="00C95E3C"/>
    <w:rsid w:val="00C95EDF"/>
    <w:rsid w:val="00C95FDD"/>
    <w:rsid w:val="00C95FE1"/>
    <w:rsid w:val="00C96236"/>
    <w:rsid w:val="00C962DF"/>
    <w:rsid w:val="00C9641B"/>
    <w:rsid w:val="00C96489"/>
    <w:rsid w:val="00C964E4"/>
    <w:rsid w:val="00C96528"/>
    <w:rsid w:val="00C96553"/>
    <w:rsid w:val="00C96591"/>
    <w:rsid w:val="00C965CA"/>
    <w:rsid w:val="00C96606"/>
    <w:rsid w:val="00C96626"/>
    <w:rsid w:val="00C9662E"/>
    <w:rsid w:val="00C968E4"/>
    <w:rsid w:val="00C96938"/>
    <w:rsid w:val="00C969B0"/>
    <w:rsid w:val="00C969E1"/>
    <w:rsid w:val="00C969FC"/>
    <w:rsid w:val="00C96B57"/>
    <w:rsid w:val="00C96BF1"/>
    <w:rsid w:val="00C96CBD"/>
    <w:rsid w:val="00C96DA1"/>
    <w:rsid w:val="00C96E14"/>
    <w:rsid w:val="00C96E1F"/>
    <w:rsid w:val="00C96E87"/>
    <w:rsid w:val="00C96F5E"/>
    <w:rsid w:val="00C96F62"/>
    <w:rsid w:val="00C96F69"/>
    <w:rsid w:val="00C96FBA"/>
    <w:rsid w:val="00C970ED"/>
    <w:rsid w:val="00C97157"/>
    <w:rsid w:val="00C9717E"/>
    <w:rsid w:val="00C9742F"/>
    <w:rsid w:val="00C974DC"/>
    <w:rsid w:val="00C97675"/>
    <w:rsid w:val="00C9769F"/>
    <w:rsid w:val="00C976DC"/>
    <w:rsid w:val="00C979C0"/>
    <w:rsid w:val="00C97A11"/>
    <w:rsid w:val="00C97B2E"/>
    <w:rsid w:val="00C97C54"/>
    <w:rsid w:val="00C97CD8"/>
    <w:rsid w:val="00C97D48"/>
    <w:rsid w:val="00C97DA6"/>
    <w:rsid w:val="00C97DC7"/>
    <w:rsid w:val="00C97E9D"/>
    <w:rsid w:val="00CA0050"/>
    <w:rsid w:val="00CA00CA"/>
    <w:rsid w:val="00CA0118"/>
    <w:rsid w:val="00CA020A"/>
    <w:rsid w:val="00CA0279"/>
    <w:rsid w:val="00CA0310"/>
    <w:rsid w:val="00CA0343"/>
    <w:rsid w:val="00CA034F"/>
    <w:rsid w:val="00CA0370"/>
    <w:rsid w:val="00CA0398"/>
    <w:rsid w:val="00CA0565"/>
    <w:rsid w:val="00CA058B"/>
    <w:rsid w:val="00CA060C"/>
    <w:rsid w:val="00CA06E3"/>
    <w:rsid w:val="00CA0702"/>
    <w:rsid w:val="00CA079A"/>
    <w:rsid w:val="00CA0848"/>
    <w:rsid w:val="00CA0860"/>
    <w:rsid w:val="00CA0A5F"/>
    <w:rsid w:val="00CA0A8D"/>
    <w:rsid w:val="00CA0C43"/>
    <w:rsid w:val="00CA0D74"/>
    <w:rsid w:val="00CA104B"/>
    <w:rsid w:val="00CA1063"/>
    <w:rsid w:val="00CA1260"/>
    <w:rsid w:val="00CA1344"/>
    <w:rsid w:val="00CA1370"/>
    <w:rsid w:val="00CA14D3"/>
    <w:rsid w:val="00CA14DD"/>
    <w:rsid w:val="00CA1647"/>
    <w:rsid w:val="00CA16C2"/>
    <w:rsid w:val="00CA16C4"/>
    <w:rsid w:val="00CA182C"/>
    <w:rsid w:val="00CA18D6"/>
    <w:rsid w:val="00CA1A1E"/>
    <w:rsid w:val="00CA1A43"/>
    <w:rsid w:val="00CA1AA8"/>
    <w:rsid w:val="00CA1B35"/>
    <w:rsid w:val="00CA1B7D"/>
    <w:rsid w:val="00CA1C1A"/>
    <w:rsid w:val="00CA1C35"/>
    <w:rsid w:val="00CA1D52"/>
    <w:rsid w:val="00CA1DA3"/>
    <w:rsid w:val="00CA1F5A"/>
    <w:rsid w:val="00CA2063"/>
    <w:rsid w:val="00CA211C"/>
    <w:rsid w:val="00CA211F"/>
    <w:rsid w:val="00CA2173"/>
    <w:rsid w:val="00CA21C4"/>
    <w:rsid w:val="00CA21D7"/>
    <w:rsid w:val="00CA22AB"/>
    <w:rsid w:val="00CA23A4"/>
    <w:rsid w:val="00CA23BB"/>
    <w:rsid w:val="00CA2462"/>
    <w:rsid w:val="00CA2516"/>
    <w:rsid w:val="00CA2539"/>
    <w:rsid w:val="00CA256E"/>
    <w:rsid w:val="00CA258E"/>
    <w:rsid w:val="00CA25F5"/>
    <w:rsid w:val="00CA28B1"/>
    <w:rsid w:val="00CA28ED"/>
    <w:rsid w:val="00CA2A6E"/>
    <w:rsid w:val="00CA2AF7"/>
    <w:rsid w:val="00CA2B2F"/>
    <w:rsid w:val="00CA2C46"/>
    <w:rsid w:val="00CA2ED7"/>
    <w:rsid w:val="00CA2FE3"/>
    <w:rsid w:val="00CA30FF"/>
    <w:rsid w:val="00CA3164"/>
    <w:rsid w:val="00CA3351"/>
    <w:rsid w:val="00CA335E"/>
    <w:rsid w:val="00CA337B"/>
    <w:rsid w:val="00CA33EA"/>
    <w:rsid w:val="00CA34CB"/>
    <w:rsid w:val="00CA35D7"/>
    <w:rsid w:val="00CA367E"/>
    <w:rsid w:val="00CA376D"/>
    <w:rsid w:val="00CA380C"/>
    <w:rsid w:val="00CA3844"/>
    <w:rsid w:val="00CA3862"/>
    <w:rsid w:val="00CA388F"/>
    <w:rsid w:val="00CA38C8"/>
    <w:rsid w:val="00CA38DE"/>
    <w:rsid w:val="00CA38FB"/>
    <w:rsid w:val="00CA3929"/>
    <w:rsid w:val="00CA398E"/>
    <w:rsid w:val="00CA39D6"/>
    <w:rsid w:val="00CA3AE9"/>
    <w:rsid w:val="00CA3BEB"/>
    <w:rsid w:val="00CA3C35"/>
    <w:rsid w:val="00CA3D2C"/>
    <w:rsid w:val="00CA3D3E"/>
    <w:rsid w:val="00CA3D6D"/>
    <w:rsid w:val="00CA3DCB"/>
    <w:rsid w:val="00CA3E4C"/>
    <w:rsid w:val="00CA3F64"/>
    <w:rsid w:val="00CA3F8A"/>
    <w:rsid w:val="00CA41B2"/>
    <w:rsid w:val="00CA42B9"/>
    <w:rsid w:val="00CA430B"/>
    <w:rsid w:val="00CA4514"/>
    <w:rsid w:val="00CA45B6"/>
    <w:rsid w:val="00CA45D3"/>
    <w:rsid w:val="00CA475D"/>
    <w:rsid w:val="00CA4801"/>
    <w:rsid w:val="00CA4854"/>
    <w:rsid w:val="00CA4A43"/>
    <w:rsid w:val="00CA4AAB"/>
    <w:rsid w:val="00CA4C6D"/>
    <w:rsid w:val="00CA4DE5"/>
    <w:rsid w:val="00CA4DFA"/>
    <w:rsid w:val="00CA4F1E"/>
    <w:rsid w:val="00CA4F86"/>
    <w:rsid w:val="00CA4F9D"/>
    <w:rsid w:val="00CA5065"/>
    <w:rsid w:val="00CA50ED"/>
    <w:rsid w:val="00CA510C"/>
    <w:rsid w:val="00CA513D"/>
    <w:rsid w:val="00CA51CA"/>
    <w:rsid w:val="00CA5213"/>
    <w:rsid w:val="00CA5272"/>
    <w:rsid w:val="00CA52A9"/>
    <w:rsid w:val="00CA5361"/>
    <w:rsid w:val="00CA54BC"/>
    <w:rsid w:val="00CA560D"/>
    <w:rsid w:val="00CA5644"/>
    <w:rsid w:val="00CA5697"/>
    <w:rsid w:val="00CA56AA"/>
    <w:rsid w:val="00CA56D0"/>
    <w:rsid w:val="00CA5781"/>
    <w:rsid w:val="00CA586A"/>
    <w:rsid w:val="00CA5A0F"/>
    <w:rsid w:val="00CA5AB0"/>
    <w:rsid w:val="00CA5B26"/>
    <w:rsid w:val="00CA5B30"/>
    <w:rsid w:val="00CA5C0D"/>
    <w:rsid w:val="00CA5CDA"/>
    <w:rsid w:val="00CA5D12"/>
    <w:rsid w:val="00CA5D34"/>
    <w:rsid w:val="00CA5DBD"/>
    <w:rsid w:val="00CA5EC9"/>
    <w:rsid w:val="00CA5F32"/>
    <w:rsid w:val="00CA60A6"/>
    <w:rsid w:val="00CA6226"/>
    <w:rsid w:val="00CA626F"/>
    <w:rsid w:val="00CA6329"/>
    <w:rsid w:val="00CA635C"/>
    <w:rsid w:val="00CA6404"/>
    <w:rsid w:val="00CA64A2"/>
    <w:rsid w:val="00CA64E1"/>
    <w:rsid w:val="00CA653F"/>
    <w:rsid w:val="00CA67A1"/>
    <w:rsid w:val="00CA68B8"/>
    <w:rsid w:val="00CA6951"/>
    <w:rsid w:val="00CA6A32"/>
    <w:rsid w:val="00CA6C11"/>
    <w:rsid w:val="00CA6CA3"/>
    <w:rsid w:val="00CA6D9D"/>
    <w:rsid w:val="00CA6DE3"/>
    <w:rsid w:val="00CA6DF9"/>
    <w:rsid w:val="00CA6E05"/>
    <w:rsid w:val="00CA6E5B"/>
    <w:rsid w:val="00CA6F22"/>
    <w:rsid w:val="00CA6F2D"/>
    <w:rsid w:val="00CA6F33"/>
    <w:rsid w:val="00CA6FC3"/>
    <w:rsid w:val="00CA7022"/>
    <w:rsid w:val="00CA704C"/>
    <w:rsid w:val="00CA7070"/>
    <w:rsid w:val="00CA71F4"/>
    <w:rsid w:val="00CA730D"/>
    <w:rsid w:val="00CA734B"/>
    <w:rsid w:val="00CA736C"/>
    <w:rsid w:val="00CA7378"/>
    <w:rsid w:val="00CA73D4"/>
    <w:rsid w:val="00CA73D9"/>
    <w:rsid w:val="00CA743B"/>
    <w:rsid w:val="00CA7474"/>
    <w:rsid w:val="00CA74A9"/>
    <w:rsid w:val="00CA74B0"/>
    <w:rsid w:val="00CA74FB"/>
    <w:rsid w:val="00CA767D"/>
    <w:rsid w:val="00CA79FB"/>
    <w:rsid w:val="00CA7B2E"/>
    <w:rsid w:val="00CA7C69"/>
    <w:rsid w:val="00CA7F0D"/>
    <w:rsid w:val="00CA7F19"/>
    <w:rsid w:val="00CA7F8B"/>
    <w:rsid w:val="00CA7FA1"/>
    <w:rsid w:val="00CB0070"/>
    <w:rsid w:val="00CB00C8"/>
    <w:rsid w:val="00CB0210"/>
    <w:rsid w:val="00CB0287"/>
    <w:rsid w:val="00CB0400"/>
    <w:rsid w:val="00CB0572"/>
    <w:rsid w:val="00CB06D0"/>
    <w:rsid w:val="00CB06D6"/>
    <w:rsid w:val="00CB071E"/>
    <w:rsid w:val="00CB0819"/>
    <w:rsid w:val="00CB0918"/>
    <w:rsid w:val="00CB093A"/>
    <w:rsid w:val="00CB099C"/>
    <w:rsid w:val="00CB09E6"/>
    <w:rsid w:val="00CB0A34"/>
    <w:rsid w:val="00CB0AE7"/>
    <w:rsid w:val="00CB0DC0"/>
    <w:rsid w:val="00CB0F18"/>
    <w:rsid w:val="00CB0FF3"/>
    <w:rsid w:val="00CB1038"/>
    <w:rsid w:val="00CB106B"/>
    <w:rsid w:val="00CB108E"/>
    <w:rsid w:val="00CB109D"/>
    <w:rsid w:val="00CB10E7"/>
    <w:rsid w:val="00CB1167"/>
    <w:rsid w:val="00CB1174"/>
    <w:rsid w:val="00CB1280"/>
    <w:rsid w:val="00CB12BF"/>
    <w:rsid w:val="00CB13A1"/>
    <w:rsid w:val="00CB13AB"/>
    <w:rsid w:val="00CB13C2"/>
    <w:rsid w:val="00CB1412"/>
    <w:rsid w:val="00CB146C"/>
    <w:rsid w:val="00CB14F3"/>
    <w:rsid w:val="00CB1504"/>
    <w:rsid w:val="00CB1567"/>
    <w:rsid w:val="00CB1573"/>
    <w:rsid w:val="00CB162B"/>
    <w:rsid w:val="00CB16C9"/>
    <w:rsid w:val="00CB19F8"/>
    <w:rsid w:val="00CB1BB5"/>
    <w:rsid w:val="00CB1C91"/>
    <w:rsid w:val="00CB1ECC"/>
    <w:rsid w:val="00CB1F42"/>
    <w:rsid w:val="00CB1F57"/>
    <w:rsid w:val="00CB2014"/>
    <w:rsid w:val="00CB20F1"/>
    <w:rsid w:val="00CB210C"/>
    <w:rsid w:val="00CB2166"/>
    <w:rsid w:val="00CB21B1"/>
    <w:rsid w:val="00CB224B"/>
    <w:rsid w:val="00CB2340"/>
    <w:rsid w:val="00CB2384"/>
    <w:rsid w:val="00CB23C6"/>
    <w:rsid w:val="00CB23E3"/>
    <w:rsid w:val="00CB2404"/>
    <w:rsid w:val="00CB241B"/>
    <w:rsid w:val="00CB2593"/>
    <w:rsid w:val="00CB25DC"/>
    <w:rsid w:val="00CB28B2"/>
    <w:rsid w:val="00CB295B"/>
    <w:rsid w:val="00CB2A12"/>
    <w:rsid w:val="00CB2AF5"/>
    <w:rsid w:val="00CB2C0C"/>
    <w:rsid w:val="00CB2C51"/>
    <w:rsid w:val="00CB2CDB"/>
    <w:rsid w:val="00CB2DB1"/>
    <w:rsid w:val="00CB2EC0"/>
    <w:rsid w:val="00CB2F1E"/>
    <w:rsid w:val="00CB2F33"/>
    <w:rsid w:val="00CB2F47"/>
    <w:rsid w:val="00CB2F7F"/>
    <w:rsid w:val="00CB3103"/>
    <w:rsid w:val="00CB32C4"/>
    <w:rsid w:val="00CB3425"/>
    <w:rsid w:val="00CB353A"/>
    <w:rsid w:val="00CB3567"/>
    <w:rsid w:val="00CB377F"/>
    <w:rsid w:val="00CB386D"/>
    <w:rsid w:val="00CB3934"/>
    <w:rsid w:val="00CB39FE"/>
    <w:rsid w:val="00CB3A3D"/>
    <w:rsid w:val="00CB3A6F"/>
    <w:rsid w:val="00CB3ABD"/>
    <w:rsid w:val="00CB3BBA"/>
    <w:rsid w:val="00CB3C04"/>
    <w:rsid w:val="00CB3C39"/>
    <w:rsid w:val="00CB3CE7"/>
    <w:rsid w:val="00CB3D9C"/>
    <w:rsid w:val="00CB3F23"/>
    <w:rsid w:val="00CB4207"/>
    <w:rsid w:val="00CB436A"/>
    <w:rsid w:val="00CB4422"/>
    <w:rsid w:val="00CB45EF"/>
    <w:rsid w:val="00CB462C"/>
    <w:rsid w:val="00CB46AD"/>
    <w:rsid w:val="00CB473E"/>
    <w:rsid w:val="00CB4911"/>
    <w:rsid w:val="00CB4AE7"/>
    <w:rsid w:val="00CB4B46"/>
    <w:rsid w:val="00CB4E2F"/>
    <w:rsid w:val="00CB4E8B"/>
    <w:rsid w:val="00CB4F5D"/>
    <w:rsid w:val="00CB5003"/>
    <w:rsid w:val="00CB500D"/>
    <w:rsid w:val="00CB51D9"/>
    <w:rsid w:val="00CB522E"/>
    <w:rsid w:val="00CB5280"/>
    <w:rsid w:val="00CB5361"/>
    <w:rsid w:val="00CB541F"/>
    <w:rsid w:val="00CB54DD"/>
    <w:rsid w:val="00CB54EB"/>
    <w:rsid w:val="00CB552F"/>
    <w:rsid w:val="00CB55A2"/>
    <w:rsid w:val="00CB56EE"/>
    <w:rsid w:val="00CB5701"/>
    <w:rsid w:val="00CB572F"/>
    <w:rsid w:val="00CB57D7"/>
    <w:rsid w:val="00CB592E"/>
    <w:rsid w:val="00CB5949"/>
    <w:rsid w:val="00CB5980"/>
    <w:rsid w:val="00CB5A95"/>
    <w:rsid w:val="00CB5AE8"/>
    <w:rsid w:val="00CB5BBE"/>
    <w:rsid w:val="00CB5BDF"/>
    <w:rsid w:val="00CB5BE0"/>
    <w:rsid w:val="00CB5C69"/>
    <w:rsid w:val="00CB5D34"/>
    <w:rsid w:val="00CB5D5A"/>
    <w:rsid w:val="00CB5F20"/>
    <w:rsid w:val="00CB5F8A"/>
    <w:rsid w:val="00CB6102"/>
    <w:rsid w:val="00CB6247"/>
    <w:rsid w:val="00CB63E2"/>
    <w:rsid w:val="00CB643B"/>
    <w:rsid w:val="00CB646F"/>
    <w:rsid w:val="00CB6663"/>
    <w:rsid w:val="00CB68D3"/>
    <w:rsid w:val="00CB6900"/>
    <w:rsid w:val="00CB6A46"/>
    <w:rsid w:val="00CB6AD7"/>
    <w:rsid w:val="00CB6ADD"/>
    <w:rsid w:val="00CB6AF5"/>
    <w:rsid w:val="00CB6AFF"/>
    <w:rsid w:val="00CB6B20"/>
    <w:rsid w:val="00CB6C2A"/>
    <w:rsid w:val="00CB6CAA"/>
    <w:rsid w:val="00CB6CB7"/>
    <w:rsid w:val="00CB6D2B"/>
    <w:rsid w:val="00CB6D2E"/>
    <w:rsid w:val="00CB6D9E"/>
    <w:rsid w:val="00CB6E62"/>
    <w:rsid w:val="00CB7005"/>
    <w:rsid w:val="00CB709A"/>
    <w:rsid w:val="00CB7187"/>
    <w:rsid w:val="00CB71CE"/>
    <w:rsid w:val="00CB725F"/>
    <w:rsid w:val="00CB73A0"/>
    <w:rsid w:val="00CB73BE"/>
    <w:rsid w:val="00CB7409"/>
    <w:rsid w:val="00CB7466"/>
    <w:rsid w:val="00CB746F"/>
    <w:rsid w:val="00CB7501"/>
    <w:rsid w:val="00CB759A"/>
    <w:rsid w:val="00CB75AC"/>
    <w:rsid w:val="00CB7651"/>
    <w:rsid w:val="00CB768F"/>
    <w:rsid w:val="00CB774C"/>
    <w:rsid w:val="00CB77D5"/>
    <w:rsid w:val="00CB79D4"/>
    <w:rsid w:val="00CB7B05"/>
    <w:rsid w:val="00CB7B1B"/>
    <w:rsid w:val="00CB7B46"/>
    <w:rsid w:val="00CB7B88"/>
    <w:rsid w:val="00CB7C1A"/>
    <w:rsid w:val="00CB7C39"/>
    <w:rsid w:val="00CB7D67"/>
    <w:rsid w:val="00CB7D7B"/>
    <w:rsid w:val="00CB7EA8"/>
    <w:rsid w:val="00CC0231"/>
    <w:rsid w:val="00CC0351"/>
    <w:rsid w:val="00CC0406"/>
    <w:rsid w:val="00CC04FC"/>
    <w:rsid w:val="00CC06C0"/>
    <w:rsid w:val="00CC06D1"/>
    <w:rsid w:val="00CC07B9"/>
    <w:rsid w:val="00CC0895"/>
    <w:rsid w:val="00CC08E8"/>
    <w:rsid w:val="00CC095B"/>
    <w:rsid w:val="00CC09F8"/>
    <w:rsid w:val="00CC0AA3"/>
    <w:rsid w:val="00CC0B0D"/>
    <w:rsid w:val="00CC0B52"/>
    <w:rsid w:val="00CC0BBE"/>
    <w:rsid w:val="00CC0D3A"/>
    <w:rsid w:val="00CC0E6D"/>
    <w:rsid w:val="00CC0EA9"/>
    <w:rsid w:val="00CC0F50"/>
    <w:rsid w:val="00CC0FE3"/>
    <w:rsid w:val="00CC1095"/>
    <w:rsid w:val="00CC1126"/>
    <w:rsid w:val="00CC118B"/>
    <w:rsid w:val="00CC1351"/>
    <w:rsid w:val="00CC1682"/>
    <w:rsid w:val="00CC16B9"/>
    <w:rsid w:val="00CC17FA"/>
    <w:rsid w:val="00CC1C30"/>
    <w:rsid w:val="00CC1C89"/>
    <w:rsid w:val="00CC1D9E"/>
    <w:rsid w:val="00CC1EEE"/>
    <w:rsid w:val="00CC1F35"/>
    <w:rsid w:val="00CC1F36"/>
    <w:rsid w:val="00CC207A"/>
    <w:rsid w:val="00CC21C0"/>
    <w:rsid w:val="00CC2259"/>
    <w:rsid w:val="00CC24E0"/>
    <w:rsid w:val="00CC2582"/>
    <w:rsid w:val="00CC2671"/>
    <w:rsid w:val="00CC2992"/>
    <w:rsid w:val="00CC29A2"/>
    <w:rsid w:val="00CC2A9C"/>
    <w:rsid w:val="00CC2C0D"/>
    <w:rsid w:val="00CC2C22"/>
    <w:rsid w:val="00CC2C7E"/>
    <w:rsid w:val="00CC2D8C"/>
    <w:rsid w:val="00CC2DF0"/>
    <w:rsid w:val="00CC2E25"/>
    <w:rsid w:val="00CC2E47"/>
    <w:rsid w:val="00CC2E69"/>
    <w:rsid w:val="00CC2E9D"/>
    <w:rsid w:val="00CC2FC7"/>
    <w:rsid w:val="00CC2FDC"/>
    <w:rsid w:val="00CC30B3"/>
    <w:rsid w:val="00CC332E"/>
    <w:rsid w:val="00CC3388"/>
    <w:rsid w:val="00CC33A8"/>
    <w:rsid w:val="00CC33B4"/>
    <w:rsid w:val="00CC34D1"/>
    <w:rsid w:val="00CC3555"/>
    <w:rsid w:val="00CC362C"/>
    <w:rsid w:val="00CC363B"/>
    <w:rsid w:val="00CC37EC"/>
    <w:rsid w:val="00CC3886"/>
    <w:rsid w:val="00CC39D7"/>
    <w:rsid w:val="00CC3A0E"/>
    <w:rsid w:val="00CC3BC4"/>
    <w:rsid w:val="00CC3D71"/>
    <w:rsid w:val="00CC3D98"/>
    <w:rsid w:val="00CC3E5E"/>
    <w:rsid w:val="00CC3E85"/>
    <w:rsid w:val="00CC3EC0"/>
    <w:rsid w:val="00CC3FAC"/>
    <w:rsid w:val="00CC41C3"/>
    <w:rsid w:val="00CC429B"/>
    <w:rsid w:val="00CC42DC"/>
    <w:rsid w:val="00CC4340"/>
    <w:rsid w:val="00CC4350"/>
    <w:rsid w:val="00CC43A0"/>
    <w:rsid w:val="00CC43AB"/>
    <w:rsid w:val="00CC453C"/>
    <w:rsid w:val="00CC4541"/>
    <w:rsid w:val="00CC4659"/>
    <w:rsid w:val="00CC4849"/>
    <w:rsid w:val="00CC49C8"/>
    <w:rsid w:val="00CC4A21"/>
    <w:rsid w:val="00CC4B67"/>
    <w:rsid w:val="00CC4CB1"/>
    <w:rsid w:val="00CC4CE0"/>
    <w:rsid w:val="00CC4EBE"/>
    <w:rsid w:val="00CC4EE5"/>
    <w:rsid w:val="00CC5034"/>
    <w:rsid w:val="00CC51AF"/>
    <w:rsid w:val="00CC51E2"/>
    <w:rsid w:val="00CC5210"/>
    <w:rsid w:val="00CC5299"/>
    <w:rsid w:val="00CC529A"/>
    <w:rsid w:val="00CC5378"/>
    <w:rsid w:val="00CC53A2"/>
    <w:rsid w:val="00CC542A"/>
    <w:rsid w:val="00CC54E5"/>
    <w:rsid w:val="00CC553D"/>
    <w:rsid w:val="00CC5590"/>
    <w:rsid w:val="00CC55C2"/>
    <w:rsid w:val="00CC5682"/>
    <w:rsid w:val="00CC56EB"/>
    <w:rsid w:val="00CC5728"/>
    <w:rsid w:val="00CC585C"/>
    <w:rsid w:val="00CC58DD"/>
    <w:rsid w:val="00CC599E"/>
    <w:rsid w:val="00CC5A9F"/>
    <w:rsid w:val="00CC5BB4"/>
    <w:rsid w:val="00CC5C32"/>
    <w:rsid w:val="00CC5D2E"/>
    <w:rsid w:val="00CC5F07"/>
    <w:rsid w:val="00CC603A"/>
    <w:rsid w:val="00CC6048"/>
    <w:rsid w:val="00CC60D8"/>
    <w:rsid w:val="00CC60DC"/>
    <w:rsid w:val="00CC6181"/>
    <w:rsid w:val="00CC645B"/>
    <w:rsid w:val="00CC6508"/>
    <w:rsid w:val="00CC6519"/>
    <w:rsid w:val="00CC6536"/>
    <w:rsid w:val="00CC65BE"/>
    <w:rsid w:val="00CC6619"/>
    <w:rsid w:val="00CC6664"/>
    <w:rsid w:val="00CC6828"/>
    <w:rsid w:val="00CC6B6B"/>
    <w:rsid w:val="00CC6D48"/>
    <w:rsid w:val="00CC6DBB"/>
    <w:rsid w:val="00CC6F6A"/>
    <w:rsid w:val="00CC7030"/>
    <w:rsid w:val="00CC71E9"/>
    <w:rsid w:val="00CC73E3"/>
    <w:rsid w:val="00CC7521"/>
    <w:rsid w:val="00CC7523"/>
    <w:rsid w:val="00CC757F"/>
    <w:rsid w:val="00CC7628"/>
    <w:rsid w:val="00CC7909"/>
    <w:rsid w:val="00CC7A3D"/>
    <w:rsid w:val="00CC7B29"/>
    <w:rsid w:val="00CC7B9A"/>
    <w:rsid w:val="00CC7CD6"/>
    <w:rsid w:val="00CC7D67"/>
    <w:rsid w:val="00CC7EDC"/>
    <w:rsid w:val="00CD002A"/>
    <w:rsid w:val="00CD0134"/>
    <w:rsid w:val="00CD023E"/>
    <w:rsid w:val="00CD0264"/>
    <w:rsid w:val="00CD0281"/>
    <w:rsid w:val="00CD03BA"/>
    <w:rsid w:val="00CD0479"/>
    <w:rsid w:val="00CD057D"/>
    <w:rsid w:val="00CD0614"/>
    <w:rsid w:val="00CD0739"/>
    <w:rsid w:val="00CD0901"/>
    <w:rsid w:val="00CD09EC"/>
    <w:rsid w:val="00CD0A6B"/>
    <w:rsid w:val="00CD0A9A"/>
    <w:rsid w:val="00CD0BEA"/>
    <w:rsid w:val="00CD0CE5"/>
    <w:rsid w:val="00CD0D1E"/>
    <w:rsid w:val="00CD0F79"/>
    <w:rsid w:val="00CD0FDB"/>
    <w:rsid w:val="00CD108D"/>
    <w:rsid w:val="00CD10A3"/>
    <w:rsid w:val="00CD1148"/>
    <w:rsid w:val="00CD1252"/>
    <w:rsid w:val="00CD1256"/>
    <w:rsid w:val="00CD12C1"/>
    <w:rsid w:val="00CD134D"/>
    <w:rsid w:val="00CD1363"/>
    <w:rsid w:val="00CD13B2"/>
    <w:rsid w:val="00CD13BB"/>
    <w:rsid w:val="00CD13C4"/>
    <w:rsid w:val="00CD14F3"/>
    <w:rsid w:val="00CD1602"/>
    <w:rsid w:val="00CD1610"/>
    <w:rsid w:val="00CD17C6"/>
    <w:rsid w:val="00CD182B"/>
    <w:rsid w:val="00CD1947"/>
    <w:rsid w:val="00CD19CE"/>
    <w:rsid w:val="00CD1B4B"/>
    <w:rsid w:val="00CD1B93"/>
    <w:rsid w:val="00CD1C1D"/>
    <w:rsid w:val="00CD1C62"/>
    <w:rsid w:val="00CD1CB6"/>
    <w:rsid w:val="00CD1CF1"/>
    <w:rsid w:val="00CD1D56"/>
    <w:rsid w:val="00CD1D7E"/>
    <w:rsid w:val="00CD1E8E"/>
    <w:rsid w:val="00CD1F7F"/>
    <w:rsid w:val="00CD2008"/>
    <w:rsid w:val="00CD201A"/>
    <w:rsid w:val="00CD2084"/>
    <w:rsid w:val="00CD2097"/>
    <w:rsid w:val="00CD21B7"/>
    <w:rsid w:val="00CD21FE"/>
    <w:rsid w:val="00CD220F"/>
    <w:rsid w:val="00CD23A1"/>
    <w:rsid w:val="00CD23C7"/>
    <w:rsid w:val="00CD24D5"/>
    <w:rsid w:val="00CD25D3"/>
    <w:rsid w:val="00CD2619"/>
    <w:rsid w:val="00CD26BA"/>
    <w:rsid w:val="00CD2740"/>
    <w:rsid w:val="00CD27BA"/>
    <w:rsid w:val="00CD2819"/>
    <w:rsid w:val="00CD2853"/>
    <w:rsid w:val="00CD2872"/>
    <w:rsid w:val="00CD28A2"/>
    <w:rsid w:val="00CD28A7"/>
    <w:rsid w:val="00CD2963"/>
    <w:rsid w:val="00CD298F"/>
    <w:rsid w:val="00CD2A52"/>
    <w:rsid w:val="00CD2A93"/>
    <w:rsid w:val="00CD2BB1"/>
    <w:rsid w:val="00CD2C9A"/>
    <w:rsid w:val="00CD2E0A"/>
    <w:rsid w:val="00CD2E53"/>
    <w:rsid w:val="00CD2F8F"/>
    <w:rsid w:val="00CD2FEF"/>
    <w:rsid w:val="00CD302B"/>
    <w:rsid w:val="00CD30B9"/>
    <w:rsid w:val="00CD32A9"/>
    <w:rsid w:val="00CD32E2"/>
    <w:rsid w:val="00CD330F"/>
    <w:rsid w:val="00CD335A"/>
    <w:rsid w:val="00CD3425"/>
    <w:rsid w:val="00CD3428"/>
    <w:rsid w:val="00CD354D"/>
    <w:rsid w:val="00CD356A"/>
    <w:rsid w:val="00CD3598"/>
    <w:rsid w:val="00CD36BE"/>
    <w:rsid w:val="00CD36DE"/>
    <w:rsid w:val="00CD37AB"/>
    <w:rsid w:val="00CD389C"/>
    <w:rsid w:val="00CD3AF8"/>
    <w:rsid w:val="00CD3B07"/>
    <w:rsid w:val="00CD3BC9"/>
    <w:rsid w:val="00CD3BCD"/>
    <w:rsid w:val="00CD3BCE"/>
    <w:rsid w:val="00CD3D6B"/>
    <w:rsid w:val="00CD3D75"/>
    <w:rsid w:val="00CD3DE7"/>
    <w:rsid w:val="00CD3E97"/>
    <w:rsid w:val="00CD3ECB"/>
    <w:rsid w:val="00CD3F6F"/>
    <w:rsid w:val="00CD406E"/>
    <w:rsid w:val="00CD418E"/>
    <w:rsid w:val="00CD41D5"/>
    <w:rsid w:val="00CD41FA"/>
    <w:rsid w:val="00CD4328"/>
    <w:rsid w:val="00CD4369"/>
    <w:rsid w:val="00CD4485"/>
    <w:rsid w:val="00CD4495"/>
    <w:rsid w:val="00CD455D"/>
    <w:rsid w:val="00CD45C7"/>
    <w:rsid w:val="00CD46AC"/>
    <w:rsid w:val="00CD46B1"/>
    <w:rsid w:val="00CD4754"/>
    <w:rsid w:val="00CD48B6"/>
    <w:rsid w:val="00CD49F6"/>
    <w:rsid w:val="00CD4A30"/>
    <w:rsid w:val="00CD4A58"/>
    <w:rsid w:val="00CD4A7E"/>
    <w:rsid w:val="00CD4B46"/>
    <w:rsid w:val="00CD4F5B"/>
    <w:rsid w:val="00CD4FCC"/>
    <w:rsid w:val="00CD51B9"/>
    <w:rsid w:val="00CD51CB"/>
    <w:rsid w:val="00CD5215"/>
    <w:rsid w:val="00CD5323"/>
    <w:rsid w:val="00CD557C"/>
    <w:rsid w:val="00CD55C7"/>
    <w:rsid w:val="00CD5667"/>
    <w:rsid w:val="00CD566D"/>
    <w:rsid w:val="00CD56D9"/>
    <w:rsid w:val="00CD5721"/>
    <w:rsid w:val="00CD579A"/>
    <w:rsid w:val="00CD58BA"/>
    <w:rsid w:val="00CD5927"/>
    <w:rsid w:val="00CD5930"/>
    <w:rsid w:val="00CD5A7F"/>
    <w:rsid w:val="00CD5A87"/>
    <w:rsid w:val="00CD5ABF"/>
    <w:rsid w:val="00CD5AFF"/>
    <w:rsid w:val="00CD5BFE"/>
    <w:rsid w:val="00CD5C67"/>
    <w:rsid w:val="00CD5CE8"/>
    <w:rsid w:val="00CD5D31"/>
    <w:rsid w:val="00CD5DB1"/>
    <w:rsid w:val="00CD5DB9"/>
    <w:rsid w:val="00CD5EC9"/>
    <w:rsid w:val="00CD5ECA"/>
    <w:rsid w:val="00CD5EFC"/>
    <w:rsid w:val="00CD5F01"/>
    <w:rsid w:val="00CD5F9E"/>
    <w:rsid w:val="00CD6187"/>
    <w:rsid w:val="00CD6244"/>
    <w:rsid w:val="00CD6285"/>
    <w:rsid w:val="00CD62BE"/>
    <w:rsid w:val="00CD63B0"/>
    <w:rsid w:val="00CD63B6"/>
    <w:rsid w:val="00CD649B"/>
    <w:rsid w:val="00CD6556"/>
    <w:rsid w:val="00CD658B"/>
    <w:rsid w:val="00CD658F"/>
    <w:rsid w:val="00CD65A1"/>
    <w:rsid w:val="00CD669D"/>
    <w:rsid w:val="00CD66C0"/>
    <w:rsid w:val="00CD68E2"/>
    <w:rsid w:val="00CD6982"/>
    <w:rsid w:val="00CD69A9"/>
    <w:rsid w:val="00CD69B6"/>
    <w:rsid w:val="00CD6A61"/>
    <w:rsid w:val="00CD6ABB"/>
    <w:rsid w:val="00CD6B58"/>
    <w:rsid w:val="00CD6B7B"/>
    <w:rsid w:val="00CD6CA1"/>
    <w:rsid w:val="00CD6CB4"/>
    <w:rsid w:val="00CD6CB7"/>
    <w:rsid w:val="00CD6DEC"/>
    <w:rsid w:val="00CD6EA7"/>
    <w:rsid w:val="00CD6EA9"/>
    <w:rsid w:val="00CD6EF5"/>
    <w:rsid w:val="00CD6F38"/>
    <w:rsid w:val="00CD7021"/>
    <w:rsid w:val="00CD71FD"/>
    <w:rsid w:val="00CD724B"/>
    <w:rsid w:val="00CD7307"/>
    <w:rsid w:val="00CD733A"/>
    <w:rsid w:val="00CD74D0"/>
    <w:rsid w:val="00CD752C"/>
    <w:rsid w:val="00CD7679"/>
    <w:rsid w:val="00CD76F0"/>
    <w:rsid w:val="00CD781D"/>
    <w:rsid w:val="00CD795F"/>
    <w:rsid w:val="00CD7A1E"/>
    <w:rsid w:val="00CD7A2F"/>
    <w:rsid w:val="00CD7AD2"/>
    <w:rsid w:val="00CD7B7C"/>
    <w:rsid w:val="00CD7D7D"/>
    <w:rsid w:val="00CD7D9C"/>
    <w:rsid w:val="00CD7DDD"/>
    <w:rsid w:val="00CD7F53"/>
    <w:rsid w:val="00CD7FBB"/>
    <w:rsid w:val="00CE03AE"/>
    <w:rsid w:val="00CE043E"/>
    <w:rsid w:val="00CE04AE"/>
    <w:rsid w:val="00CE073F"/>
    <w:rsid w:val="00CE082A"/>
    <w:rsid w:val="00CE0A30"/>
    <w:rsid w:val="00CE0AFD"/>
    <w:rsid w:val="00CE0B19"/>
    <w:rsid w:val="00CE0B25"/>
    <w:rsid w:val="00CE0B62"/>
    <w:rsid w:val="00CE0C11"/>
    <w:rsid w:val="00CE0CCF"/>
    <w:rsid w:val="00CE0D07"/>
    <w:rsid w:val="00CE0DE3"/>
    <w:rsid w:val="00CE0E90"/>
    <w:rsid w:val="00CE0F50"/>
    <w:rsid w:val="00CE100C"/>
    <w:rsid w:val="00CE1103"/>
    <w:rsid w:val="00CE1173"/>
    <w:rsid w:val="00CE11F6"/>
    <w:rsid w:val="00CE12D0"/>
    <w:rsid w:val="00CE12E8"/>
    <w:rsid w:val="00CE1379"/>
    <w:rsid w:val="00CE14B7"/>
    <w:rsid w:val="00CE1553"/>
    <w:rsid w:val="00CE156D"/>
    <w:rsid w:val="00CE158D"/>
    <w:rsid w:val="00CE160A"/>
    <w:rsid w:val="00CE1659"/>
    <w:rsid w:val="00CE1708"/>
    <w:rsid w:val="00CE17CA"/>
    <w:rsid w:val="00CE17F3"/>
    <w:rsid w:val="00CE1961"/>
    <w:rsid w:val="00CE1A36"/>
    <w:rsid w:val="00CE1A65"/>
    <w:rsid w:val="00CE1AF1"/>
    <w:rsid w:val="00CE1B77"/>
    <w:rsid w:val="00CE1BBC"/>
    <w:rsid w:val="00CE1BEA"/>
    <w:rsid w:val="00CE1D0D"/>
    <w:rsid w:val="00CE1DF6"/>
    <w:rsid w:val="00CE1E3B"/>
    <w:rsid w:val="00CE1F9A"/>
    <w:rsid w:val="00CE204B"/>
    <w:rsid w:val="00CE208F"/>
    <w:rsid w:val="00CE21DE"/>
    <w:rsid w:val="00CE237B"/>
    <w:rsid w:val="00CE2399"/>
    <w:rsid w:val="00CE23CC"/>
    <w:rsid w:val="00CE24FC"/>
    <w:rsid w:val="00CE2519"/>
    <w:rsid w:val="00CE257D"/>
    <w:rsid w:val="00CE25E8"/>
    <w:rsid w:val="00CE25EE"/>
    <w:rsid w:val="00CE25F5"/>
    <w:rsid w:val="00CE26DA"/>
    <w:rsid w:val="00CE2720"/>
    <w:rsid w:val="00CE27FB"/>
    <w:rsid w:val="00CE2907"/>
    <w:rsid w:val="00CE292A"/>
    <w:rsid w:val="00CE29DE"/>
    <w:rsid w:val="00CE2B05"/>
    <w:rsid w:val="00CE2CFA"/>
    <w:rsid w:val="00CE2D55"/>
    <w:rsid w:val="00CE2E08"/>
    <w:rsid w:val="00CE2E1C"/>
    <w:rsid w:val="00CE2E3A"/>
    <w:rsid w:val="00CE2ED8"/>
    <w:rsid w:val="00CE2F83"/>
    <w:rsid w:val="00CE3011"/>
    <w:rsid w:val="00CE32B1"/>
    <w:rsid w:val="00CE32C7"/>
    <w:rsid w:val="00CE3458"/>
    <w:rsid w:val="00CE3585"/>
    <w:rsid w:val="00CE3823"/>
    <w:rsid w:val="00CE3993"/>
    <w:rsid w:val="00CE3A99"/>
    <w:rsid w:val="00CE3B99"/>
    <w:rsid w:val="00CE3BB2"/>
    <w:rsid w:val="00CE3BF3"/>
    <w:rsid w:val="00CE3CE9"/>
    <w:rsid w:val="00CE3EA6"/>
    <w:rsid w:val="00CE3EB1"/>
    <w:rsid w:val="00CE3EB4"/>
    <w:rsid w:val="00CE3FE0"/>
    <w:rsid w:val="00CE404F"/>
    <w:rsid w:val="00CE4051"/>
    <w:rsid w:val="00CE419D"/>
    <w:rsid w:val="00CE4241"/>
    <w:rsid w:val="00CE4247"/>
    <w:rsid w:val="00CE42B2"/>
    <w:rsid w:val="00CE42EF"/>
    <w:rsid w:val="00CE43F3"/>
    <w:rsid w:val="00CE4403"/>
    <w:rsid w:val="00CE45D7"/>
    <w:rsid w:val="00CE4606"/>
    <w:rsid w:val="00CE4622"/>
    <w:rsid w:val="00CE4796"/>
    <w:rsid w:val="00CE48AA"/>
    <w:rsid w:val="00CE4AA7"/>
    <w:rsid w:val="00CE4AD7"/>
    <w:rsid w:val="00CE4BFE"/>
    <w:rsid w:val="00CE4CC1"/>
    <w:rsid w:val="00CE4D20"/>
    <w:rsid w:val="00CE4D5A"/>
    <w:rsid w:val="00CE4E77"/>
    <w:rsid w:val="00CE4EC4"/>
    <w:rsid w:val="00CE5057"/>
    <w:rsid w:val="00CE50B5"/>
    <w:rsid w:val="00CE5121"/>
    <w:rsid w:val="00CE51B7"/>
    <w:rsid w:val="00CE524E"/>
    <w:rsid w:val="00CE5327"/>
    <w:rsid w:val="00CE5341"/>
    <w:rsid w:val="00CE53C7"/>
    <w:rsid w:val="00CE5498"/>
    <w:rsid w:val="00CE55EA"/>
    <w:rsid w:val="00CE569C"/>
    <w:rsid w:val="00CE56D1"/>
    <w:rsid w:val="00CE573D"/>
    <w:rsid w:val="00CE5790"/>
    <w:rsid w:val="00CE57FE"/>
    <w:rsid w:val="00CE5B8C"/>
    <w:rsid w:val="00CE5C21"/>
    <w:rsid w:val="00CE5D3E"/>
    <w:rsid w:val="00CE5DCF"/>
    <w:rsid w:val="00CE5F33"/>
    <w:rsid w:val="00CE6080"/>
    <w:rsid w:val="00CE62ED"/>
    <w:rsid w:val="00CE634C"/>
    <w:rsid w:val="00CE63B7"/>
    <w:rsid w:val="00CE63FF"/>
    <w:rsid w:val="00CE640E"/>
    <w:rsid w:val="00CE6469"/>
    <w:rsid w:val="00CE64D5"/>
    <w:rsid w:val="00CE64F2"/>
    <w:rsid w:val="00CE654B"/>
    <w:rsid w:val="00CE6623"/>
    <w:rsid w:val="00CE6666"/>
    <w:rsid w:val="00CE666A"/>
    <w:rsid w:val="00CE672D"/>
    <w:rsid w:val="00CE6826"/>
    <w:rsid w:val="00CE68AA"/>
    <w:rsid w:val="00CE68AF"/>
    <w:rsid w:val="00CE68E8"/>
    <w:rsid w:val="00CE69CC"/>
    <w:rsid w:val="00CE69F2"/>
    <w:rsid w:val="00CE6C4E"/>
    <w:rsid w:val="00CE6C9D"/>
    <w:rsid w:val="00CE6DE6"/>
    <w:rsid w:val="00CE6E06"/>
    <w:rsid w:val="00CE6E09"/>
    <w:rsid w:val="00CE6E9D"/>
    <w:rsid w:val="00CE6EB2"/>
    <w:rsid w:val="00CE6F2C"/>
    <w:rsid w:val="00CE7073"/>
    <w:rsid w:val="00CE714C"/>
    <w:rsid w:val="00CE71A7"/>
    <w:rsid w:val="00CE7356"/>
    <w:rsid w:val="00CE737A"/>
    <w:rsid w:val="00CE73B0"/>
    <w:rsid w:val="00CE73D4"/>
    <w:rsid w:val="00CE7512"/>
    <w:rsid w:val="00CE7627"/>
    <w:rsid w:val="00CE7696"/>
    <w:rsid w:val="00CE76FA"/>
    <w:rsid w:val="00CE770F"/>
    <w:rsid w:val="00CE774A"/>
    <w:rsid w:val="00CE775F"/>
    <w:rsid w:val="00CE77F4"/>
    <w:rsid w:val="00CE78F2"/>
    <w:rsid w:val="00CE7962"/>
    <w:rsid w:val="00CE7A9E"/>
    <w:rsid w:val="00CE7AC1"/>
    <w:rsid w:val="00CE7C83"/>
    <w:rsid w:val="00CE7E3F"/>
    <w:rsid w:val="00CE7F03"/>
    <w:rsid w:val="00CF002A"/>
    <w:rsid w:val="00CF0197"/>
    <w:rsid w:val="00CF01E8"/>
    <w:rsid w:val="00CF028B"/>
    <w:rsid w:val="00CF02C2"/>
    <w:rsid w:val="00CF03D9"/>
    <w:rsid w:val="00CF046A"/>
    <w:rsid w:val="00CF0530"/>
    <w:rsid w:val="00CF055F"/>
    <w:rsid w:val="00CF057D"/>
    <w:rsid w:val="00CF05C6"/>
    <w:rsid w:val="00CF05F3"/>
    <w:rsid w:val="00CF062C"/>
    <w:rsid w:val="00CF0712"/>
    <w:rsid w:val="00CF0925"/>
    <w:rsid w:val="00CF0980"/>
    <w:rsid w:val="00CF09F6"/>
    <w:rsid w:val="00CF0A0F"/>
    <w:rsid w:val="00CF0BB4"/>
    <w:rsid w:val="00CF0C92"/>
    <w:rsid w:val="00CF0CA4"/>
    <w:rsid w:val="00CF0D8E"/>
    <w:rsid w:val="00CF0DB2"/>
    <w:rsid w:val="00CF0F09"/>
    <w:rsid w:val="00CF100F"/>
    <w:rsid w:val="00CF1063"/>
    <w:rsid w:val="00CF10BB"/>
    <w:rsid w:val="00CF1102"/>
    <w:rsid w:val="00CF14F7"/>
    <w:rsid w:val="00CF1543"/>
    <w:rsid w:val="00CF155B"/>
    <w:rsid w:val="00CF1642"/>
    <w:rsid w:val="00CF1842"/>
    <w:rsid w:val="00CF1900"/>
    <w:rsid w:val="00CF19B0"/>
    <w:rsid w:val="00CF19B9"/>
    <w:rsid w:val="00CF1A3D"/>
    <w:rsid w:val="00CF1A56"/>
    <w:rsid w:val="00CF1A87"/>
    <w:rsid w:val="00CF1B0F"/>
    <w:rsid w:val="00CF1BA0"/>
    <w:rsid w:val="00CF1BCA"/>
    <w:rsid w:val="00CF1C2E"/>
    <w:rsid w:val="00CF1C92"/>
    <w:rsid w:val="00CF1CD8"/>
    <w:rsid w:val="00CF1CF7"/>
    <w:rsid w:val="00CF1D25"/>
    <w:rsid w:val="00CF1D65"/>
    <w:rsid w:val="00CF1D8F"/>
    <w:rsid w:val="00CF1E01"/>
    <w:rsid w:val="00CF1E50"/>
    <w:rsid w:val="00CF1E70"/>
    <w:rsid w:val="00CF1E99"/>
    <w:rsid w:val="00CF1F48"/>
    <w:rsid w:val="00CF1F5C"/>
    <w:rsid w:val="00CF1FE0"/>
    <w:rsid w:val="00CF209F"/>
    <w:rsid w:val="00CF21B5"/>
    <w:rsid w:val="00CF21D9"/>
    <w:rsid w:val="00CF22D4"/>
    <w:rsid w:val="00CF2421"/>
    <w:rsid w:val="00CF249B"/>
    <w:rsid w:val="00CF267C"/>
    <w:rsid w:val="00CF26BA"/>
    <w:rsid w:val="00CF2710"/>
    <w:rsid w:val="00CF2799"/>
    <w:rsid w:val="00CF27EC"/>
    <w:rsid w:val="00CF2824"/>
    <w:rsid w:val="00CF2876"/>
    <w:rsid w:val="00CF29AC"/>
    <w:rsid w:val="00CF2A16"/>
    <w:rsid w:val="00CF2B91"/>
    <w:rsid w:val="00CF2C88"/>
    <w:rsid w:val="00CF2D20"/>
    <w:rsid w:val="00CF2D2B"/>
    <w:rsid w:val="00CF2E7B"/>
    <w:rsid w:val="00CF2ECD"/>
    <w:rsid w:val="00CF3011"/>
    <w:rsid w:val="00CF3077"/>
    <w:rsid w:val="00CF3120"/>
    <w:rsid w:val="00CF31C3"/>
    <w:rsid w:val="00CF3329"/>
    <w:rsid w:val="00CF3405"/>
    <w:rsid w:val="00CF34AD"/>
    <w:rsid w:val="00CF34BF"/>
    <w:rsid w:val="00CF3683"/>
    <w:rsid w:val="00CF368B"/>
    <w:rsid w:val="00CF36AD"/>
    <w:rsid w:val="00CF36CC"/>
    <w:rsid w:val="00CF3770"/>
    <w:rsid w:val="00CF384A"/>
    <w:rsid w:val="00CF3895"/>
    <w:rsid w:val="00CF39DC"/>
    <w:rsid w:val="00CF3A06"/>
    <w:rsid w:val="00CF3A1A"/>
    <w:rsid w:val="00CF3B15"/>
    <w:rsid w:val="00CF3BCF"/>
    <w:rsid w:val="00CF3D36"/>
    <w:rsid w:val="00CF3D44"/>
    <w:rsid w:val="00CF3DC9"/>
    <w:rsid w:val="00CF3E4F"/>
    <w:rsid w:val="00CF3E5E"/>
    <w:rsid w:val="00CF3FFB"/>
    <w:rsid w:val="00CF400C"/>
    <w:rsid w:val="00CF408D"/>
    <w:rsid w:val="00CF4095"/>
    <w:rsid w:val="00CF423F"/>
    <w:rsid w:val="00CF42D7"/>
    <w:rsid w:val="00CF42DE"/>
    <w:rsid w:val="00CF4303"/>
    <w:rsid w:val="00CF4516"/>
    <w:rsid w:val="00CF4676"/>
    <w:rsid w:val="00CF46B7"/>
    <w:rsid w:val="00CF47E7"/>
    <w:rsid w:val="00CF487A"/>
    <w:rsid w:val="00CF4900"/>
    <w:rsid w:val="00CF4AD0"/>
    <w:rsid w:val="00CF4ADE"/>
    <w:rsid w:val="00CF4BE4"/>
    <w:rsid w:val="00CF4D63"/>
    <w:rsid w:val="00CF4E12"/>
    <w:rsid w:val="00CF4E38"/>
    <w:rsid w:val="00CF4E4D"/>
    <w:rsid w:val="00CF4FE7"/>
    <w:rsid w:val="00CF5008"/>
    <w:rsid w:val="00CF50F4"/>
    <w:rsid w:val="00CF513B"/>
    <w:rsid w:val="00CF5162"/>
    <w:rsid w:val="00CF5177"/>
    <w:rsid w:val="00CF52EA"/>
    <w:rsid w:val="00CF542F"/>
    <w:rsid w:val="00CF552E"/>
    <w:rsid w:val="00CF5538"/>
    <w:rsid w:val="00CF55A7"/>
    <w:rsid w:val="00CF5609"/>
    <w:rsid w:val="00CF565F"/>
    <w:rsid w:val="00CF56C1"/>
    <w:rsid w:val="00CF57AA"/>
    <w:rsid w:val="00CF58A8"/>
    <w:rsid w:val="00CF58EE"/>
    <w:rsid w:val="00CF59EA"/>
    <w:rsid w:val="00CF5A45"/>
    <w:rsid w:val="00CF5A92"/>
    <w:rsid w:val="00CF5C10"/>
    <w:rsid w:val="00CF5D37"/>
    <w:rsid w:val="00CF5D64"/>
    <w:rsid w:val="00CF5E31"/>
    <w:rsid w:val="00CF5EDA"/>
    <w:rsid w:val="00CF5EE1"/>
    <w:rsid w:val="00CF5EE2"/>
    <w:rsid w:val="00CF5F76"/>
    <w:rsid w:val="00CF5FEA"/>
    <w:rsid w:val="00CF5FFD"/>
    <w:rsid w:val="00CF6032"/>
    <w:rsid w:val="00CF6056"/>
    <w:rsid w:val="00CF6217"/>
    <w:rsid w:val="00CF6369"/>
    <w:rsid w:val="00CF6406"/>
    <w:rsid w:val="00CF6444"/>
    <w:rsid w:val="00CF6472"/>
    <w:rsid w:val="00CF654A"/>
    <w:rsid w:val="00CF65CC"/>
    <w:rsid w:val="00CF6604"/>
    <w:rsid w:val="00CF66F3"/>
    <w:rsid w:val="00CF6818"/>
    <w:rsid w:val="00CF691D"/>
    <w:rsid w:val="00CF69EA"/>
    <w:rsid w:val="00CF6A81"/>
    <w:rsid w:val="00CF6AEE"/>
    <w:rsid w:val="00CF6C6C"/>
    <w:rsid w:val="00CF6CD0"/>
    <w:rsid w:val="00CF6E05"/>
    <w:rsid w:val="00CF6E34"/>
    <w:rsid w:val="00CF6F49"/>
    <w:rsid w:val="00CF6F9D"/>
    <w:rsid w:val="00CF700D"/>
    <w:rsid w:val="00CF7060"/>
    <w:rsid w:val="00CF70F2"/>
    <w:rsid w:val="00CF7109"/>
    <w:rsid w:val="00CF714D"/>
    <w:rsid w:val="00CF718C"/>
    <w:rsid w:val="00CF71D0"/>
    <w:rsid w:val="00CF71D2"/>
    <w:rsid w:val="00CF724F"/>
    <w:rsid w:val="00CF7263"/>
    <w:rsid w:val="00CF7434"/>
    <w:rsid w:val="00CF7456"/>
    <w:rsid w:val="00CF74C1"/>
    <w:rsid w:val="00CF74D1"/>
    <w:rsid w:val="00CF75AE"/>
    <w:rsid w:val="00CF75E8"/>
    <w:rsid w:val="00CF7601"/>
    <w:rsid w:val="00CF7663"/>
    <w:rsid w:val="00CF7682"/>
    <w:rsid w:val="00CF7688"/>
    <w:rsid w:val="00CF77A9"/>
    <w:rsid w:val="00CF77EF"/>
    <w:rsid w:val="00CF791E"/>
    <w:rsid w:val="00CF794C"/>
    <w:rsid w:val="00CF7969"/>
    <w:rsid w:val="00CF79B9"/>
    <w:rsid w:val="00CF79D8"/>
    <w:rsid w:val="00CF7A14"/>
    <w:rsid w:val="00CF7B5B"/>
    <w:rsid w:val="00CF7B99"/>
    <w:rsid w:val="00CF7BDE"/>
    <w:rsid w:val="00CF7CC7"/>
    <w:rsid w:val="00CF7CE8"/>
    <w:rsid w:val="00CF7E60"/>
    <w:rsid w:val="00CF7FBD"/>
    <w:rsid w:val="00CF7FCC"/>
    <w:rsid w:val="00D00076"/>
    <w:rsid w:val="00D00266"/>
    <w:rsid w:val="00D00319"/>
    <w:rsid w:val="00D00467"/>
    <w:rsid w:val="00D005D2"/>
    <w:rsid w:val="00D00736"/>
    <w:rsid w:val="00D007F7"/>
    <w:rsid w:val="00D00836"/>
    <w:rsid w:val="00D00989"/>
    <w:rsid w:val="00D00AA3"/>
    <w:rsid w:val="00D00AC7"/>
    <w:rsid w:val="00D00B89"/>
    <w:rsid w:val="00D00D17"/>
    <w:rsid w:val="00D00E71"/>
    <w:rsid w:val="00D00F2B"/>
    <w:rsid w:val="00D00F86"/>
    <w:rsid w:val="00D00F8D"/>
    <w:rsid w:val="00D0109F"/>
    <w:rsid w:val="00D010E4"/>
    <w:rsid w:val="00D0112E"/>
    <w:rsid w:val="00D011D2"/>
    <w:rsid w:val="00D01383"/>
    <w:rsid w:val="00D01395"/>
    <w:rsid w:val="00D0142A"/>
    <w:rsid w:val="00D014E4"/>
    <w:rsid w:val="00D0152F"/>
    <w:rsid w:val="00D01665"/>
    <w:rsid w:val="00D01674"/>
    <w:rsid w:val="00D01757"/>
    <w:rsid w:val="00D0183D"/>
    <w:rsid w:val="00D01845"/>
    <w:rsid w:val="00D01A2A"/>
    <w:rsid w:val="00D01A36"/>
    <w:rsid w:val="00D01AC7"/>
    <w:rsid w:val="00D01AE1"/>
    <w:rsid w:val="00D01B49"/>
    <w:rsid w:val="00D01BDE"/>
    <w:rsid w:val="00D01BF1"/>
    <w:rsid w:val="00D01C00"/>
    <w:rsid w:val="00D01C14"/>
    <w:rsid w:val="00D01D22"/>
    <w:rsid w:val="00D01D23"/>
    <w:rsid w:val="00D01E32"/>
    <w:rsid w:val="00D01F01"/>
    <w:rsid w:val="00D01F34"/>
    <w:rsid w:val="00D01F62"/>
    <w:rsid w:val="00D02054"/>
    <w:rsid w:val="00D02117"/>
    <w:rsid w:val="00D02165"/>
    <w:rsid w:val="00D0219C"/>
    <w:rsid w:val="00D02499"/>
    <w:rsid w:val="00D024FC"/>
    <w:rsid w:val="00D02644"/>
    <w:rsid w:val="00D026C1"/>
    <w:rsid w:val="00D02705"/>
    <w:rsid w:val="00D0278D"/>
    <w:rsid w:val="00D027A2"/>
    <w:rsid w:val="00D02841"/>
    <w:rsid w:val="00D02845"/>
    <w:rsid w:val="00D0292F"/>
    <w:rsid w:val="00D02BE6"/>
    <w:rsid w:val="00D02EEE"/>
    <w:rsid w:val="00D03061"/>
    <w:rsid w:val="00D03062"/>
    <w:rsid w:val="00D03133"/>
    <w:rsid w:val="00D0319F"/>
    <w:rsid w:val="00D031A0"/>
    <w:rsid w:val="00D031A2"/>
    <w:rsid w:val="00D0321C"/>
    <w:rsid w:val="00D032C9"/>
    <w:rsid w:val="00D032EA"/>
    <w:rsid w:val="00D0337A"/>
    <w:rsid w:val="00D03614"/>
    <w:rsid w:val="00D03659"/>
    <w:rsid w:val="00D036B9"/>
    <w:rsid w:val="00D0379A"/>
    <w:rsid w:val="00D0383A"/>
    <w:rsid w:val="00D038E7"/>
    <w:rsid w:val="00D0391D"/>
    <w:rsid w:val="00D03922"/>
    <w:rsid w:val="00D03969"/>
    <w:rsid w:val="00D03B09"/>
    <w:rsid w:val="00D03C48"/>
    <w:rsid w:val="00D03CE9"/>
    <w:rsid w:val="00D03DBC"/>
    <w:rsid w:val="00D03DF6"/>
    <w:rsid w:val="00D03EE0"/>
    <w:rsid w:val="00D03FAE"/>
    <w:rsid w:val="00D03FC5"/>
    <w:rsid w:val="00D04007"/>
    <w:rsid w:val="00D041A5"/>
    <w:rsid w:val="00D042B3"/>
    <w:rsid w:val="00D042E8"/>
    <w:rsid w:val="00D042F6"/>
    <w:rsid w:val="00D04356"/>
    <w:rsid w:val="00D043EB"/>
    <w:rsid w:val="00D045FB"/>
    <w:rsid w:val="00D04755"/>
    <w:rsid w:val="00D04775"/>
    <w:rsid w:val="00D0479D"/>
    <w:rsid w:val="00D047E5"/>
    <w:rsid w:val="00D0482F"/>
    <w:rsid w:val="00D0489C"/>
    <w:rsid w:val="00D04A54"/>
    <w:rsid w:val="00D04B84"/>
    <w:rsid w:val="00D04BDC"/>
    <w:rsid w:val="00D04C74"/>
    <w:rsid w:val="00D04FD5"/>
    <w:rsid w:val="00D04FF5"/>
    <w:rsid w:val="00D05024"/>
    <w:rsid w:val="00D0509F"/>
    <w:rsid w:val="00D050AB"/>
    <w:rsid w:val="00D05195"/>
    <w:rsid w:val="00D0526B"/>
    <w:rsid w:val="00D052D2"/>
    <w:rsid w:val="00D052FA"/>
    <w:rsid w:val="00D05398"/>
    <w:rsid w:val="00D0547E"/>
    <w:rsid w:val="00D05494"/>
    <w:rsid w:val="00D05607"/>
    <w:rsid w:val="00D0570B"/>
    <w:rsid w:val="00D0578B"/>
    <w:rsid w:val="00D05893"/>
    <w:rsid w:val="00D058BD"/>
    <w:rsid w:val="00D058C7"/>
    <w:rsid w:val="00D05926"/>
    <w:rsid w:val="00D059D5"/>
    <w:rsid w:val="00D059F5"/>
    <w:rsid w:val="00D05A71"/>
    <w:rsid w:val="00D05AF8"/>
    <w:rsid w:val="00D05C91"/>
    <w:rsid w:val="00D05DB8"/>
    <w:rsid w:val="00D05E00"/>
    <w:rsid w:val="00D05EE3"/>
    <w:rsid w:val="00D05F57"/>
    <w:rsid w:val="00D05F68"/>
    <w:rsid w:val="00D05FF2"/>
    <w:rsid w:val="00D06057"/>
    <w:rsid w:val="00D060AD"/>
    <w:rsid w:val="00D060D5"/>
    <w:rsid w:val="00D061EE"/>
    <w:rsid w:val="00D0636A"/>
    <w:rsid w:val="00D063E7"/>
    <w:rsid w:val="00D0643C"/>
    <w:rsid w:val="00D064F7"/>
    <w:rsid w:val="00D0653D"/>
    <w:rsid w:val="00D065E3"/>
    <w:rsid w:val="00D0661E"/>
    <w:rsid w:val="00D06768"/>
    <w:rsid w:val="00D06810"/>
    <w:rsid w:val="00D06823"/>
    <w:rsid w:val="00D06875"/>
    <w:rsid w:val="00D068DD"/>
    <w:rsid w:val="00D06A4B"/>
    <w:rsid w:val="00D06A91"/>
    <w:rsid w:val="00D06C31"/>
    <w:rsid w:val="00D06C37"/>
    <w:rsid w:val="00D06C6A"/>
    <w:rsid w:val="00D06C7B"/>
    <w:rsid w:val="00D06CAA"/>
    <w:rsid w:val="00D06E15"/>
    <w:rsid w:val="00D07004"/>
    <w:rsid w:val="00D0707A"/>
    <w:rsid w:val="00D070D7"/>
    <w:rsid w:val="00D07109"/>
    <w:rsid w:val="00D073B9"/>
    <w:rsid w:val="00D073D2"/>
    <w:rsid w:val="00D0745E"/>
    <w:rsid w:val="00D0755D"/>
    <w:rsid w:val="00D075FC"/>
    <w:rsid w:val="00D07676"/>
    <w:rsid w:val="00D0771C"/>
    <w:rsid w:val="00D077D4"/>
    <w:rsid w:val="00D078E2"/>
    <w:rsid w:val="00D07950"/>
    <w:rsid w:val="00D0796F"/>
    <w:rsid w:val="00D07A76"/>
    <w:rsid w:val="00D07AB4"/>
    <w:rsid w:val="00D07B4B"/>
    <w:rsid w:val="00D07D44"/>
    <w:rsid w:val="00D07DC3"/>
    <w:rsid w:val="00D07DF1"/>
    <w:rsid w:val="00D07EE9"/>
    <w:rsid w:val="00D10001"/>
    <w:rsid w:val="00D10325"/>
    <w:rsid w:val="00D1047B"/>
    <w:rsid w:val="00D104CB"/>
    <w:rsid w:val="00D105B4"/>
    <w:rsid w:val="00D10602"/>
    <w:rsid w:val="00D10614"/>
    <w:rsid w:val="00D1063F"/>
    <w:rsid w:val="00D106E4"/>
    <w:rsid w:val="00D106F5"/>
    <w:rsid w:val="00D1077E"/>
    <w:rsid w:val="00D108F9"/>
    <w:rsid w:val="00D10A60"/>
    <w:rsid w:val="00D10AD6"/>
    <w:rsid w:val="00D10BB9"/>
    <w:rsid w:val="00D10F78"/>
    <w:rsid w:val="00D1107B"/>
    <w:rsid w:val="00D112DF"/>
    <w:rsid w:val="00D11346"/>
    <w:rsid w:val="00D113EE"/>
    <w:rsid w:val="00D1149E"/>
    <w:rsid w:val="00D114BC"/>
    <w:rsid w:val="00D1151D"/>
    <w:rsid w:val="00D11588"/>
    <w:rsid w:val="00D116A8"/>
    <w:rsid w:val="00D117C8"/>
    <w:rsid w:val="00D117FD"/>
    <w:rsid w:val="00D11805"/>
    <w:rsid w:val="00D11842"/>
    <w:rsid w:val="00D11916"/>
    <w:rsid w:val="00D11A01"/>
    <w:rsid w:val="00D11A18"/>
    <w:rsid w:val="00D11AC6"/>
    <w:rsid w:val="00D11B3E"/>
    <w:rsid w:val="00D11B44"/>
    <w:rsid w:val="00D11BF1"/>
    <w:rsid w:val="00D11D79"/>
    <w:rsid w:val="00D11E51"/>
    <w:rsid w:val="00D11EDA"/>
    <w:rsid w:val="00D11F2A"/>
    <w:rsid w:val="00D12051"/>
    <w:rsid w:val="00D12068"/>
    <w:rsid w:val="00D12085"/>
    <w:rsid w:val="00D1239A"/>
    <w:rsid w:val="00D12499"/>
    <w:rsid w:val="00D1249A"/>
    <w:rsid w:val="00D1249E"/>
    <w:rsid w:val="00D125C4"/>
    <w:rsid w:val="00D125C6"/>
    <w:rsid w:val="00D12790"/>
    <w:rsid w:val="00D127AA"/>
    <w:rsid w:val="00D127F7"/>
    <w:rsid w:val="00D12817"/>
    <w:rsid w:val="00D12875"/>
    <w:rsid w:val="00D1291B"/>
    <w:rsid w:val="00D12964"/>
    <w:rsid w:val="00D12DF6"/>
    <w:rsid w:val="00D12EB7"/>
    <w:rsid w:val="00D12F44"/>
    <w:rsid w:val="00D12F94"/>
    <w:rsid w:val="00D1302A"/>
    <w:rsid w:val="00D13122"/>
    <w:rsid w:val="00D13255"/>
    <w:rsid w:val="00D132E4"/>
    <w:rsid w:val="00D1330B"/>
    <w:rsid w:val="00D133A5"/>
    <w:rsid w:val="00D133DF"/>
    <w:rsid w:val="00D13625"/>
    <w:rsid w:val="00D138C5"/>
    <w:rsid w:val="00D138DC"/>
    <w:rsid w:val="00D13930"/>
    <w:rsid w:val="00D139BE"/>
    <w:rsid w:val="00D139ED"/>
    <w:rsid w:val="00D13B4A"/>
    <w:rsid w:val="00D13BA2"/>
    <w:rsid w:val="00D13C05"/>
    <w:rsid w:val="00D13C4D"/>
    <w:rsid w:val="00D13C7C"/>
    <w:rsid w:val="00D13FC1"/>
    <w:rsid w:val="00D14022"/>
    <w:rsid w:val="00D140EA"/>
    <w:rsid w:val="00D1439C"/>
    <w:rsid w:val="00D143E4"/>
    <w:rsid w:val="00D143ED"/>
    <w:rsid w:val="00D1443B"/>
    <w:rsid w:val="00D144AF"/>
    <w:rsid w:val="00D144F8"/>
    <w:rsid w:val="00D14587"/>
    <w:rsid w:val="00D1464A"/>
    <w:rsid w:val="00D1465E"/>
    <w:rsid w:val="00D1466E"/>
    <w:rsid w:val="00D14697"/>
    <w:rsid w:val="00D14746"/>
    <w:rsid w:val="00D149CC"/>
    <w:rsid w:val="00D14AD6"/>
    <w:rsid w:val="00D14B52"/>
    <w:rsid w:val="00D14B97"/>
    <w:rsid w:val="00D14BF5"/>
    <w:rsid w:val="00D14C05"/>
    <w:rsid w:val="00D14DA4"/>
    <w:rsid w:val="00D14DAB"/>
    <w:rsid w:val="00D14E76"/>
    <w:rsid w:val="00D14F7F"/>
    <w:rsid w:val="00D14FF2"/>
    <w:rsid w:val="00D15174"/>
    <w:rsid w:val="00D151BE"/>
    <w:rsid w:val="00D153F1"/>
    <w:rsid w:val="00D15564"/>
    <w:rsid w:val="00D1559B"/>
    <w:rsid w:val="00D158C5"/>
    <w:rsid w:val="00D158DF"/>
    <w:rsid w:val="00D1593C"/>
    <w:rsid w:val="00D15AA5"/>
    <w:rsid w:val="00D15C49"/>
    <w:rsid w:val="00D15D6D"/>
    <w:rsid w:val="00D15FDC"/>
    <w:rsid w:val="00D16035"/>
    <w:rsid w:val="00D160CD"/>
    <w:rsid w:val="00D16176"/>
    <w:rsid w:val="00D1625B"/>
    <w:rsid w:val="00D1627F"/>
    <w:rsid w:val="00D16387"/>
    <w:rsid w:val="00D16410"/>
    <w:rsid w:val="00D165A8"/>
    <w:rsid w:val="00D165FA"/>
    <w:rsid w:val="00D16608"/>
    <w:rsid w:val="00D16764"/>
    <w:rsid w:val="00D1679A"/>
    <w:rsid w:val="00D1686A"/>
    <w:rsid w:val="00D168EF"/>
    <w:rsid w:val="00D16918"/>
    <w:rsid w:val="00D16972"/>
    <w:rsid w:val="00D16A58"/>
    <w:rsid w:val="00D16A69"/>
    <w:rsid w:val="00D16ABC"/>
    <w:rsid w:val="00D16BE7"/>
    <w:rsid w:val="00D16BF7"/>
    <w:rsid w:val="00D16C1C"/>
    <w:rsid w:val="00D16D88"/>
    <w:rsid w:val="00D16EAA"/>
    <w:rsid w:val="00D16EF4"/>
    <w:rsid w:val="00D16F0A"/>
    <w:rsid w:val="00D16F79"/>
    <w:rsid w:val="00D17030"/>
    <w:rsid w:val="00D170B0"/>
    <w:rsid w:val="00D170BE"/>
    <w:rsid w:val="00D17145"/>
    <w:rsid w:val="00D1717B"/>
    <w:rsid w:val="00D171F2"/>
    <w:rsid w:val="00D17248"/>
    <w:rsid w:val="00D1728F"/>
    <w:rsid w:val="00D172BB"/>
    <w:rsid w:val="00D17645"/>
    <w:rsid w:val="00D17871"/>
    <w:rsid w:val="00D17883"/>
    <w:rsid w:val="00D178B4"/>
    <w:rsid w:val="00D17A98"/>
    <w:rsid w:val="00D17B61"/>
    <w:rsid w:val="00D17BF0"/>
    <w:rsid w:val="00D17BF6"/>
    <w:rsid w:val="00D17BF8"/>
    <w:rsid w:val="00D17C55"/>
    <w:rsid w:val="00D17D04"/>
    <w:rsid w:val="00D17D6B"/>
    <w:rsid w:val="00D17D76"/>
    <w:rsid w:val="00D17DBE"/>
    <w:rsid w:val="00D17ED9"/>
    <w:rsid w:val="00D17F34"/>
    <w:rsid w:val="00D17F8E"/>
    <w:rsid w:val="00D20207"/>
    <w:rsid w:val="00D20329"/>
    <w:rsid w:val="00D20363"/>
    <w:rsid w:val="00D204B4"/>
    <w:rsid w:val="00D204C9"/>
    <w:rsid w:val="00D20561"/>
    <w:rsid w:val="00D20646"/>
    <w:rsid w:val="00D206FC"/>
    <w:rsid w:val="00D207E4"/>
    <w:rsid w:val="00D2084D"/>
    <w:rsid w:val="00D20882"/>
    <w:rsid w:val="00D208B2"/>
    <w:rsid w:val="00D209D7"/>
    <w:rsid w:val="00D209E6"/>
    <w:rsid w:val="00D209F7"/>
    <w:rsid w:val="00D20A2A"/>
    <w:rsid w:val="00D20A30"/>
    <w:rsid w:val="00D20A8A"/>
    <w:rsid w:val="00D20C34"/>
    <w:rsid w:val="00D20C51"/>
    <w:rsid w:val="00D20DB0"/>
    <w:rsid w:val="00D20F09"/>
    <w:rsid w:val="00D212B6"/>
    <w:rsid w:val="00D212BC"/>
    <w:rsid w:val="00D212F6"/>
    <w:rsid w:val="00D21347"/>
    <w:rsid w:val="00D2138E"/>
    <w:rsid w:val="00D2144C"/>
    <w:rsid w:val="00D21605"/>
    <w:rsid w:val="00D216AB"/>
    <w:rsid w:val="00D217C6"/>
    <w:rsid w:val="00D2188E"/>
    <w:rsid w:val="00D218E5"/>
    <w:rsid w:val="00D2191F"/>
    <w:rsid w:val="00D21A56"/>
    <w:rsid w:val="00D21B3D"/>
    <w:rsid w:val="00D21CF0"/>
    <w:rsid w:val="00D21DF1"/>
    <w:rsid w:val="00D21F56"/>
    <w:rsid w:val="00D21F80"/>
    <w:rsid w:val="00D2206D"/>
    <w:rsid w:val="00D220BD"/>
    <w:rsid w:val="00D2211B"/>
    <w:rsid w:val="00D22166"/>
    <w:rsid w:val="00D2217F"/>
    <w:rsid w:val="00D2224D"/>
    <w:rsid w:val="00D222CC"/>
    <w:rsid w:val="00D222E0"/>
    <w:rsid w:val="00D22352"/>
    <w:rsid w:val="00D22372"/>
    <w:rsid w:val="00D22440"/>
    <w:rsid w:val="00D2270A"/>
    <w:rsid w:val="00D2282D"/>
    <w:rsid w:val="00D22AEF"/>
    <w:rsid w:val="00D22AFC"/>
    <w:rsid w:val="00D22BC4"/>
    <w:rsid w:val="00D22BF4"/>
    <w:rsid w:val="00D22CC0"/>
    <w:rsid w:val="00D22D57"/>
    <w:rsid w:val="00D22E4A"/>
    <w:rsid w:val="00D22F72"/>
    <w:rsid w:val="00D23018"/>
    <w:rsid w:val="00D2306F"/>
    <w:rsid w:val="00D23160"/>
    <w:rsid w:val="00D23247"/>
    <w:rsid w:val="00D233A9"/>
    <w:rsid w:val="00D23481"/>
    <w:rsid w:val="00D23526"/>
    <w:rsid w:val="00D23551"/>
    <w:rsid w:val="00D2355C"/>
    <w:rsid w:val="00D2358C"/>
    <w:rsid w:val="00D2375C"/>
    <w:rsid w:val="00D2384B"/>
    <w:rsid w:val="00D23960"/>
    <w:rsid w:val="00D23B63"/>
    <w:rsid w:val="00D23BDB"/>
    <w:rsid w:val="00D23EE6"/>
    <w:rsid w:val="00D240C7"/>
    <w:rsid w:val="00D2414F"/>
    <w:rsid w:val="00D241D4"/>
    <w:rsid w:val="00D2437B"/>
    <w:rsid w:val="00D244E5"/>
    <w:rsid w:val="00D24600"/>
    <w:rsid w:val="00D24624"/>
    <w:rsid w:val="00D24683"/>
    <w:rsid w:val="00D2469A"/>
    <w:rsid w:val="00D2489E"/>
    <w:rsid w:val="00D249B0"/>
    <w:rsid w:val="00D249CF"/>
    <w:rsid w:val="00D24B06"/>
    <w:rsid w:val="00D24BE3"/>
    <w:rsid w:val="00D24D68"/>
    <w:rsid w:val="00D24D90"/>
    <w:rsid w:val="00D24E82"/>
    <w:rsid w:val="00D24F6F"/>
    <w:rsid w:val="00D25004"/>
    <w:rsid w:val="00D250DA"/>
    <w:rsid w:val="00D2510A"/>
    <w:rsid w:val="00D251F8"/>
    <w:rsid w:val="00D252D5"/>
    <w:rsid w:val="00D25556"/>
    <w:rsid w:val="00D25614"/>
    <w:rsid w:val="00D25616"/>
    <w:rsid w:val="00D25626"/>
    <w:rsid w:val="00D256C6"/>
    <w:rsid w:val="00D257E6"/>
    <w:rsid w:val="00D2581F"/>
    <w:rsid w:val="00D2585E"/>
    <w:rsid w:val="00D2586B"/>
    <w:rsid w:val="00D25B87"/>
    <w:rsid w:val="00D25D7A"/>
    <w:rsid w:val="00D25E1B"/>
    <w:rsid w:val="00D25F93"/>
    <w:rsid w:val="00D25FAF"/>
    <w:rsid w:val="00D25FDD"/>
    <w:rsid w:val="00D25FF2"/>
    <w:rsid w:val="00D2616A"/>
    <w:rsid w:val="00D2623B"/>
    <w:rsid w:val="00D262C3"/>
    <w:rsid w:val="00D262F3"/>
    <w:rsid w:val="00D26332"/>
    <w:rsid w:val="00D263B5"/>
    <w:rsid w:val="00D2649D"/>
    <w:rsid w:val="00D2659E"/>
    <w:rsid w:val="00D265A2"/>
    <w:rsid w:val="00D265C6"/>
    <w:rsid w:val="00D266DE"/>
    <w:rsid w:val="00D266E6"/>
    <w:rsid w:val="00D269C5"/>
    <w:rsid w:val="00D26EAA"/>
    <w:rsid w:val="00D26EB3"/>
    <w:rsid w:val="00D26FA1"/>
    <w:rsid w:val="00D270F3"/>
    <w:rsid w:val="00D27164"/>
    <w:rsid w:val="00D27175"/>
    <w:rsid w:val="00D271B7"/>
    <w:rsid w:val="00D2724B"/>
    <w:rsid w:val="00D2729E"/>
    <w:rsid w:val="00D272C2"/>
    <w:rsid w:val="00D272DC"/>
    <w:rsid w:val="00D2736D"/>
    <w:rsid w:val="00D27420"/>
    <w:rsid w:val="00D27777"/>
    <w:rsid w:val="00D278C2"/>
    <w:rsid w:val="00D2799C"/>
    <w:rsid w:val="00D27A09"/>
    <w:rsid w:val="00D27BA5"/>
    <w:rsid w:val="00D27CBF"/>
    <w:rsid w:val="00D27D1B"/>
    <w:rsid w:val="00D27D9A"/>
    <w:rsid w:val="00D27DCC"/>
    <w:rsid w:val="00D27FD0"/>
    <w:rsid w:val="00D30070"/>
    <w:rsid w:val="00D301E9"/>
    <w:rsid w:val="00D302DE"/>
    <w:rsid w:val="00D30315"/>
    <w:rsid w:val="00D303CE"/>
    <w:rsid w:val="00D30611"/>
    <w:rsid w:val="00D30636"/>
    <w:rsid w:val="00D30676"/>
    <w:rsid w:val="00D30702"/>
    <w:rsid w:val="00D307FC"/>
    <w:rsid w:val="00D308C2"/>
    <w:rsid w:val="00D30AA6"/>
    <w:rsid w:val="00D30AC5"/>
    <w:rsid w:val="00D30C22"/>
    <w:rsid w:val="00D30CA0"/>
    <w:rsid w:val="00D30D22"/>
    <w:rsid w:val="00D30D6C"/>
    <w:rsid w:val="00D30F5C"/>
    <w:rsid w:val="00D30F7A"/>
    <w:rsid w:val="00D30FA6"/>
    <w:rsid w:val="00D30FC7"/>
    <w:rsid w:val="00D312A9"/>
    <w:rsid w:val="00D314A2"/>
    <w:rsid w:val="00D314FD"/>
    <w:rsid w:val="00D31516"/>
    <w:rsid w:val="00D3155A"/>
    <w:rsid w:val="00D315A2"/>
    <w:rsid w:val="00D3172D"/>
    <w:rsid w:val="00D31773"/>
    <w:rsid w:val="00D31888"/>
    <w:rsid w:val="00D31A12"/>
    <w:rsid w:val="00D31AC8"/>
    <w:rsid w:val="00D31B25"/>
    <w:rsid w:val="00D31BF9"/>
    <w:rsid w:val="00D31C8A"/>
    <w:rsid w:val="00D31D7D"/>
    <w:rsid w:val="00D31DEF"/>
    <w:rsid w:val="00D31DFF"/>
    <w:rsid w:val="00D31E3E"/>
    <w:rsid w:val="00D31E41"/>
    <w:rsid w:val="00D31E4D"/>
    <w:rsid w:val="00D31F49"/>
    <w:rsid w:val="00D31FC8"/>
    <w:rsid w:val="00D31FE6"/>
    <w:rsid w:val="00D320FF"/>
    <w:rsid w:val="00D321EF"/>
    <w:rsid w:val="00D32227"/>
    <w:rsid w:val="00D322F7"/>
    <w:rsid w:val="00D324E8"/>
    <w:rsid w:val="00D3250A"/>
    <w:rsid w:val="00D32712"/>
    <w:rsid w:val="00D32718"/>
    <w:rsid w:val="00D3286B"/>
    <w:rsid w:val="00D329B2"/>
    <w:rsid w:val="00D32A7A"/>
    <w:rsid w:val="00D32D91"/>
    <w:rsid w:val="00D32D99"/>
    <w:rsid w:val="00D32DCB"/>
    <w:rsid w:val="00D32E2B"/>
    <w:rsid w:val="00D32E94"/>
    <w:rsid w:val="00D3302D"/>
    <w:rsid w:val="00D33158"/>
    <w:rsid w:val="00D33241"/>
    <w:rsid w:val="00D332AD"/>
    <w:rsid w:val="00D332B9"/>
    <w:rsid w:val="00D332EA"/>
    <w:rsid w:val="00D332EB"/>
    <w:rsid w:val="00D33304"/>
    <w:rsid w:val="00D33418"/>
    <w:rsid w:val="00D33439"/>
    <w:rsid w:val="00D3347F"/>
    <w:rsid w:val="00D33513"/>
    <w:rsid w:val="00D3353C"/>
    <w:rsid w:val="00D335A1"/>
    <w:rsid w:val="00D336E1"/>
    <w:rsid w:val="00D33747"/>
    <w:rsid w:val="00D33878"/>
    <w:rsid w:val="00D3392E"/>
    <w:rsid w:val="00D33B62"/>
    <w:rsid w:val="00D33B6F"/>
    <w:rsid w:val="00D33BCB"/>
    <w:rsid w:val="00D33D2E"/>
    <w:rsid w:val="00D33E47"/>
    <w:rsid w:val="00D33E59"/>
    <w:rsid w:val="00D33EB8"/>
    <w:rsid w:val="00D342D6"/>
    <w:rsid w:val="00D3444B"/>
    <w:rsid w:val="00D3451E"/>
    <w:rsid w:val="00D345A9"/>
    <w:rsid w:val="00D3481A"/>
    <w:rsid w:val="00D3490B"/>
    <w:rsid w:val="00D34945"/>
    <w:rsid w:val="00D3496B"/>
    <w:rsid w:val="00D3498F"/>
    <w:rsid w:val="00D349D8"/>
    <w:rsid w:val="00D34A59"/>
    <w:rsid w:val="00D34A6E"/>
    <w:rsid w:val="00D34A91"/>
    <w:rsid w:val="00D34AA3"/>
    <w:rsid w:val="00D34AB1"/>
    <w:rsid w:val="00D34ABC"/>
    <w:rsid w:val="00D34AE9"/>
    <w:rsid w:val="00D34B76"/>
    <w:rsid w:val="00D34BBC"/>
    <w:rsid w:val="00D34BE0"/>
    <w:rsid w:val="00D34BF7"/>
    <w:rsid w:val="00D34CF9"/>
    <w:rsid w:val="00D34D20"/>
    <w:rsid w:val="00D34DD1"/>
    <w:rsid w:val="00D34E0D"/>
    <w:rsid w:val="00D34EE5"/>
    <w:rsid w:val="00D34FB9"/>
    <w:rsid w:val="00D3500B"/>
    <w:rsid w:val="00D351DE"/>
    <w:rsid w:val="00D353D8"/>
    <w:rsid w:val="00D3542C"/>
    <w:rsid w:val="00D35529"/>
    <w:rsid w:val="00D355DD"/>
    <w:rsid w:val="00D3563D"/>
    <w:rsid w:val="00D3569E"/>
    <w:rsid w:val="00D35723"/>
    <w:rsid w:val="00D357CA"/>
    <w:rsid w:val="00D357DA"/>
    <w:rsid w:val="00D357E8"/>
    <w:rsid w:val="00D357EB"/>
    <w:rsid w:val="00D35844"/>
    <w:rsid w:val="00D3585C"/>
    <w:rsid w:val="00D3593E"/>
    <w:rsid w:val="00D35A7D"/>
    <w:rsid w:val="00D35AFE"/>
    <w:rsid w:val="00D35BA6"/>
    <w:rsid w:val="00D35BC2"/>
    <w:rsid w:val="00D35C24"/>
    <w:rsid w:val="00D35C51"/>
    <w:rsid w:val="00D35C55"/>
    <w:rsid w:val="00D35C85"/>
    <w:rsid w:val="00D35DBE"/>
    <w:rsid w:val="00D35DEA"/>
    <w:rsid w:val="00D35E28"/>
    <w:rsid w:val="00D3602E"/>
    <w:rsid w:val="00D36084"/>
    <w:rsid w:val="00D3608F"/>
    <w:rsid w:val="00D360D6"/>
    <w:rsid w:val="00D36153"/>
    <w:rsid w:val="00D36406"/>
    <w:rsid w:val="00D3668C"/>
    <w:rsid w:val="00D36736"/>
    <w:rsid w:val="00D367E3"/>
    <w:rsid w:val="00D367EC"/>
    <w:rsid w:val="00D369F4"/>
    <w:rsid w:val="00D36A79"/>
    <w:rsid w:val="00D36ACE"/>
    <w:rsid w:val="00D36ADA"/>
    <w:rsid w:val="00D36B43"/>
    <w:rsid w:val="00D36B62"/>
    <w:rsid w:val="00D36DDB"/>
    <w:rsid w:val="00D36FFE"/>
    <w:rsid w:val="00D37015"/>
    <w:rsid w:val="00D37066"/>
    <w:rsid w:val="00D3706E"/>
    <w:rsid w:val="00D370C0"/>
    <w:rsid w:val="00D3710D"/>
    <w:rsid w:val="00D37293"/>
    <w:rsid w:val="00D372F0"/>
    <w:rsid w:val="00D37317"/>
    <w:rsid w:val="00D37360"/>
    <w:rsid w:val="00D37438"/>
    <w:rsid w:val="00D37462"/>
    <w:rsid w:val="00D375FB"/>
    <w:rsid w:val="00D37714"/>
    <w:rsid w:val="00D377ED"/>
    <w:rsid w:val="00D3781C"/>
    <w:rsid w:val="00D37847"/>
    <w:rsid w:val="00D37873"/>
    <w:rsid w:val="00D37884"/>
    <w:rsid w:val="00D37929"/>
    <w:rsid w:val="00D37AA3"/>
    <w:rsid w:val="00D37AE3"/>
    <w:rsid w:val="00D37B14"/>
    <w:rsid w:val="00D37B39"/>
    <w:rsid w:val="00D37B4C"/>
    <w:rsid w:val="00D37D71"/>
    <w:rsid w:val="00D4005C"/>
    <w:rsid w:val="00D401B7"/>
    <w:rsid w:val="00D4020F"/>
    <w:rsid w:val="00D40211"/>
    <w:rsid w:val="00D40349"/>
    <w:rsid w:val="00D40442"/>
    <w:rsid w:val="00D40524"/>
    <w:rsid w:val="00D406D9"/>
    <w:rsid w:val="00D40763"/>
    <w:rsid w:val="00D408BB"/>
    <w:rsid w:val="00D408EB"/>
    <w:rsid w:val="00D40A8C"/>
    <w:rsid w:val="00D40B35"/>
    <w:rsid w:val="00D40CB4"/>
    <w:rsid w:val="00D40D93"/>
    <w:rsid w:val="00D40E6C"/>
    <w:rsid w:val="00D40F1A"/>
    <w:rsid w:val="00D4112D"/>
    <w:rsid w:val="00D412E1"/>
    <w:rsid w:val="00D41333"/>
    <w:rsid w:val="00D41548"/>
    <w:rsid w:val="00D415DA"/>
    <w:rsid w:val="00D4172F"/>
    <w:rsid w:val="00D41747"/>
    <w:rsid w:val="00D417EE"/>
    <w:rsid w:val="00D418A4"/>
    <w:rsid w:val="00D41968"/>
    <w:rsid w:val="00D41978"/>
    <w:rsid w:val="00D41A8A"/>
    <w:rsid w:val="00D41AE1"/>
    <w:rsid w:val="00D41B17"/>
    <w:rsid w:val="00D41BD8"/>
    <w:rsid w:val="00D41E3F"/>
    <w:rsid w:val="00D41E7E"/>
    <w:rsid w:val="00D41E81"/>
    <w:rsid w:val="00D41F83"/>
    <w:rsid w:val="00D4201D"/>
    <w:rsid w:val="00D4203E"/>
    <w:rsid w:val="00D4204C"/>
    <w:rsid w:val="00D420A9"/>
    <w:rsid w:val="00D42239"/>
    <w:rsid w:val="00D4227C"/>
    <w:rsid w:val="00D4227F"/>
    <w:rsid w:val="00D423A6"/>
    <w:rsid w:val="00D42481"/>
    <w:rsid w:val="00D424A0"/>
    <w:rsid w:val="00D4260F"/>
    <w:rsid w:val="00D42678"/>
    <w:rsid w:val="00D427B0"/>
    <w:rsid w:val="00D42964"/>
    <w:rsid w:val="00D42C8F"/>
    <w:rsid w:val="00D42D97"/>
    <w:rsid w:val="00D42F03"/>
    <w:rsid w:val="00D42F13"/>
    <w:rsid w:val="00D42F4A"/>
    <w:rsid w:val="00D43023"/>
    <w:rsid w:val="00D43049"/>
    <w:rsid w:val="00D4330B"/>
    <w:rsid w:val="00D4337A"/>
    <w:rsid w:val="00D4346B"/>
    <w:rsid w:val="00D4351A"/>
    <w:rsid w:val="00D4368F"/>
    <w:rsid w:val="00D43737"/>
    <w:rsid w:val="00D437ED"/>
    <w:rsid w:val="00D438DF"/>
    <w:rsid w:val="00D43905"/>
    <w:rsid w:val="00D4394B"/>
    <w:rsid w:val="00D439B2"/>
    <w:rsid w:val="00D439D2"/>
    <w:rsid w:val="00D43A28"/>
    <w:rsid w:val="00D43A5F"/>
    <w:rsid w:val="00D43B5C"/>
    <w:rsid w:val="00D43BD7"/>
    <w:rsid w:val="00D43DD5"/>
    <w:rsid w:val="00D43E0E"/>
    <w:rsid w:val="00D43E6B"/>
    <w:rsid w:val="00D43E92"/>
    <w:rsid w:val="00D43EC8"/>
    <w:rsid w:val="00D43FF7"/>
    <w:rsid w:val="00D4402C"/>
    <w:rsid w:val="00D440DE"/>
    <w:rsid w:val="00D4410A"/>
    <w:rsid w:val="00D441CC"/>
    <w:rsid w:val="00D44233"/>
    <w:rsid w:val="00D44237"/>
    <w:rsid w:val="00D4426D"/>
    <w:rsid w:val="00D442CB"/>
    <w:rsid w:val="00D443D9"/>
    <w:rsid w:val="00D4440C"/>
    <w:rsid w:val="00D4443D"/>
    <w:rsid w:val="00D4464E"/>
    <w:rsid w:val="00D4467C"/>
    <w:rsid w:val="00D448B5"/>
    <w:rsid w:val="00D449BF"/>
    <w:rsid w:val="00D44AEF"/>
    <w:rsid w:val="00D44BD5"/>
    <w:rsid w:val="00D44C0D"/>
    <w:rsid w:val="00D44C30"/>
    <w:rsid w:val="00D44E52"/>
    <w:rsid w:val="00D44EBE"/>
    <w:rsid w:val="00D44F5E"/>
    <w:rsid w:val="00D4503D"/>
    <w:rsid w:val="00D450DF"/>
    <w:rsid w:val="00D450EB"/>
    <w:rsid w:val="00D453D1"/>
    <w:rsid w:val="00D45426"/>
    <w:rsid w:val="00D4558C"/>
    <w:rsid w:val="00D4564A"/>
    <w:rsid w:val="00D45773"/>
    <w:rsid w:val="00D45777"/>
    <w:rsid w:val="00D457E0"/>
    <w:rsid w:val="00D458B6"/>
    <w:rsid w:val="00D458CD"/>
    <w:rsid w:val="00D45997"/>
    <w:rsid w:val="00D45B52"/>
    <w:rsid w:val="00D45BBA"/>
    <w:rsid w:val="00D45BD7"/>
    <w:rsid w:val="00D45BF8"/>
    <w:rsid w:val="00D45C27"/>
    <w:rsid w:val="00D45C3D"/>
    <w:rsid w:val="00D45E96"/>
    <w:rsid w:val="00D45ED3"/>
    <w:rsid w:val="00D45F3E"/>
    <w:rsid w:val="00D45F60"/>
    <w:rsid w:val="00D460A8"/>
    <w:rsid w:val="00D460BB"/>
    <w:rsid w:val="00D460FB"/>
    <w:rsid w:val="00D46148"/>
    <w:rsid w:val="00D4622F"/>
    <w:rsid w:val="00D4634F"/>
    <w:rsid w:val="00D4636E"/>
    <w:rsid w:val="00D4650B"/>
    <w:rsid w:val="00D46660"/>
    <w:rsid w:val="00D4671B"/>
    <w:rsid w:val="00D4688F"/>
    <w:rsid w:val="00D468B6"/>
    <w:rsid w:val="00D46B88"/>
    <w:rsid w:val="00D46BB6"/>
    <w:rsid w:val="00D46CE7"/>
    <w:rsid w:val="00D46D91"/>
    <w:rsid w:val="00D46F17"/>
    <w:rsid w:val="00D46F24"/>
    <w:rsid w:val="00D46F35"/>
    <w:rsid w:val="00D46F79"/>
    <w:rsid w:val="00D46FEA"/>
    <w:rsid w:val="00D47135"/>
    <w:rsid w:val="00D47229"/>
    <w:rsid w:val="00D47290"/>
    <w:rsid w:val="00D47304"/>
    <w:rsid w:val="00D47306"/>
    <w:rsid w:val="00D47393"/>
    <w:rsid w:val="00D473CB"/>
    <w:rsid w:val="00D473FD"/>
    <w:rsid w:val="00D47550"/>
    <w:rsid w:val="00D475C4"/>
    <w:rsid w:val="00D475F1"/>
    <w:rsid w:val="00D4765D"/>
    <w:rsid w:val="00D47671"/>
    <w:rsid w:val="00D47844"/>
    <w:rsid w:val="00D47A16"/>
    <w:rsid w:val="00D47A9D"/>
    <w:rsid w:val="00D47B52"/>
    <w:rsid w:val="00D47B9E"/>
    <w:rsid w:val="00D47C99"/>
    <w:rsid w:val="00D47E37"/>
    <w:rsid w:val="00D47F83"/>
    <w:rsid w:val="00D501D7"/>
    <w:rsid w:val="00D50294"/>
    <w:rsid w:val="00D502E5"/>
    <w:rsid w:val="00D50309"/>
    <w:rsid w:val="00D5048D"/>
    <w:rsid w:val="00D50550"/>
    <w:rsid w:val="00D50566"/>
    <w:rsid w:val="00D50628"/>
    <w:rsid w:val="00D50673"/>
    <w:rsid w:val="00D506A2"/>
    <w:rsid w:val="00D5070A"/>
    <w:rsid w:val="00D5070E"/>
    <w:rsid w:val="00D50747"/>
    <w:rsid w:val="00D5098E"/>
    <w:rsid w:val="00D509DF"/>
    <w:rsid w:val="00D50A64"/>
    <w:rsid w:val="00D50C02"/>
    <w:rsid w:val="00D50C88"/>
    <w:rsid w:val="00D50CD4"/>
    <w:rsid w:val="00D50E58"/>
    <w:rsid w:val="00D50EBC"/>
    <w:rsid w:val="00D50F08"/>
    <w:rsid w:val="00D50FA5"/>
    <w:rsid w:val="00D5101F"/>
    <w:rsid w:val="00D51062"/>
    <w:rsid w:val="00D51089"/>
    <w:rsid w:val="00D510D7"/>
    <w:rsid w:val="00D5113C"/>
    <w:rsid w:val="00D5114D"/>
    <w:rsid w:val="00D5116A"/>
    <w:rsid w:val="00D51177"/>
    <w:rsid w:val="00D51301"/>
    <w:rsid w:val="00D513BB"/>
    <w:rsid w:val="00D513E3"/>
    <w:rsid w:val="00D51473"/>
    <w:rsid w:val="00D51660"/>
    <w:rsid w:val="00D516F5"/>
    <w:rsid w:val="00D51859"/>
    <w:rsid w:val="00D51943"/>
    <w:rsid w:val="00D5196F"/>
    <w:rsid w:val="00D519EB"/>
    <w:rsid w:val="00D51A4B"/>
    <w:rsid w:val="00D51A77"/>
    <w:rsid w:val="00D51C7F"/>
    <w:rsid w:val="00D51C86"/>
    <w:rsid w:val="00D51E19"/>
    <w:rsid w:val="00D51E1F"/>
    <w:rsid w:val="00D51E80"/>
    <w:rsid w:val="00D51FD0"/>
    <w:rsid w:val="00D52234"/>
    <w:rsid w:val="00D5228F"/>
    <w:rsid w:val="00D5230F"/>
    <w:rsid w:val="00D5232F"/>
    <w:rsid w:val="00D523B2"/>
    <w:rsid w:val="00D52726"/>
    <w:rsid w:val="00D52946"/>
    <w:rsid w:val="00D529C9"/>
    <w:rsid w:val="00D52A31"/>
    <w:rsid w:val="00D52AFB"/>
    <w:rsid w:val="00D52B50"/>
    <w:rsid w:val="00D52BE3"/>
    <w:rsid w:val="00D52E40"/>
    <w:rsid w:val="00D52F54"/>
    <w:rsid w:val="00D53149"/>
    <w:rsid w:val="00D5314C"/>
    <w:rsid w:val="00D5316C"/>
    <w:rsid w:val="00D5326B"/>
    <w:rsid w:val="00D535A1"/>
    <w:rsid w:val="00D536D6"/>
    <w:rsid w:val="00D53717"/>
    <w:rsid w:val="00D53876"/>
    <w:rsid w:val="00D53923"/>
    <w:rsid w:val="00D53934"/>
    <w:rsid w:val="00D53936"/>
    <w:rsid w:val="00D5399D"/>
    <w:rsid w:val="00D539F3"/>
    <w:rsid w:val="00D53BFF"/>
    <w:rsid w:val="00D53C38"/>
    <w:rsid w:val="00D53C44"/>
    <w:rsid w:val="00D53CD3"/>
    <w:rsid w:val="00D53D60"/>
    <w:rsid w:val="00D53F44"/>
    <w:rsid w:val="00D53F88"/>
    <w:rsid w:val="00D53FEE"/>
    <w:rsid w:val="00D54095"/>
    <w:rsid w:val="00D54101"/>
    <w:rsid w:val="00D5413F"/>
    <w:rsid w:val="00D541A6"/>
    <w:rsid w:val="00D54230"/>
    <w:rsid w:val="00D5423D"/>
    <w:rsid w:val="00D5427A"/>
    <w:rsid w:val="00D5429B"/>
    <w:rsid w:val="00D542BA"/>
    <w:rsid w:val="00D54322"/>
    <w:rsid w:val="00D5435D"/>
    <w:rsid w:val="00D543FE"/>
    <w:rsid w:val="00D544BD"/>
    <w:rsid w:val="00D54640"/>
    <w:rsid w:val="00D546C3"/>
    <w:rsid w:val="00D546F4"/>
    <w:rsid w:val="00D54835"/>
    <w:rsid w:val="00D54859"/>
    <w:rsid w:val="00D548C6"/>
    <w:rsid w:val="00D5496A"/>
    <w:rsid w:val="00D54B97"/>
    <w:rsid w:val="00D54BC0"/>
    <w:rsid w:val="00D54CCB"/>
    <w:rsid w:val="00D54CFF"/>
    <w:rsid w:val="00D54E03"/>
    <w:rsid w:val="00D54E49"/>
    <w:rsid w:val="00D54F53"/>
    <w:rsid w:val="00D54FC7"/>
    <w:rsid w:val="00D55076"/>
    <w:rsid w:val="00D550FC"/>
    <w:rsid w:val="00D5512B"/>
    <w:rsid w:val="00D552B7"/>
    <w:rsid w:val="00D55302"/>
    <w:rsid w:val="00D553E0"/>
    <w:rsid w:val="00D553EA"/>
    <w:rsid w:val="00D554B0"/>
    <w:rsid w:val="00D55576"/>
    <w:rsid w:val="00D5559C"/>
    <w:rsid w:val="00D55606"/>
    <w:rsid w:val="00D55663"/>
    <w:rsid w:val="00D556B7"/>
    <w:rsid w:val="00D5573A"/>
    <w:rsid w:val="00D55742"/>
    <w:rsid w:val="00D55755"/>
    <w:rsid w:val="00D55782"/>
    <w:rsid w:val="00D557AA"/>
    <w:rsid w:val="00D55878"/>
    <w:rsid w:val="00D5598B"/>
    <w:rsid w:val="00D55A4E"/>
    <w:rsid w:val="00D55ABD"/>
    <w:rsid w:val="00D55BB9"/>
    <w:rsid w:val="00D55C60"/>
    <w:rsid w:val="00D55E68"/>
    <w:rsid w:val="00D560AD"/>
    <w:rsid w:val="00D56197"/>
    <w:rsid w:val="00D56238"/>
    <w:rsid w:val="00D562DD"/>
    <w:rsid w:val="00D562DE"/>
    <w:rsid w:val="00D5630F"/>
    <w:rsid w:val="00D56342"/>
    <w:rsid w:val="00D564EB"/>
    <w:rsid w:val="00D56525"/>
    <w:rsid w:val="00D56546"/>
    <w:rsid w:val="00D565F5"/>
    <w:rsid w:val="00D56602"/>
    <w:rsid w:val="00D56658"/>
    <w:rsid w:val="00D569A9"/>
    <w:rsid w:val="00D56A41"/>
    <w:rsid w:val="00D56B89"/>
    <w:rsid w:val="00D56E1F"/>
    <w:rsid w:val="00D57200"/>
    <w:rsid w:val="00D57271"/>
    <w:rsid w:val="00D57308"/>
    <w:rsid w:val="00D575B3"/>
    <w:rsid w:val="00D57605"/>
    <w:rsid w:val="00D576A2"/>
    <w:rsid w:val="00D578B7"/>
    <w:rsid w:val="00D579E9"/>
    <w:rsid w:val="00D57A93"/>
    <w:rsid w:val="00D57A9C"/>
    <w:rsid w:val="00D57B0B"/>
    <w:rsid w:val="00D57C32"/>
    <w:rsid w:val="00D57C47"/>
    <w:rsid w:val="00D57EC3"/>
    <w:rsid w:val="00D57F1A"/>
    <w:rsid w:val="00D57FEB"/>
    <w:rsid w:val="00D6016F"/>
    <w:rsid w:val="00D601D2"/>
    <w:rsid w:val="00D60309"/>
    <w:rsid w:val="00D6032E"/>
    <w:rsid w:val="00D603F0"/>
    <w:rsid w:val="00D6045E"/>
    <w:rsid w:val="00D60630"/>
    <w:rsid w:val="00D60800"/>
    <w:rsid w:val="00D60919"/>
    <w:rsid w:val="00D60A07"/>
    <w:rsid w:val="00D60A6F"/>
    <w:rsid w:val="00D60B79"/>
    <w:rsid w:val="00D60CB5"/>
    <w:rsid w:val="00D60DDF"/>
    <w:rsid w:val="00D60ED9"/>
    <w:rsid w:val="00D60EE3"/>
    <w:rsid w:val="00D60EEB"/>
    <w:rsid w:val="00D60F88"/>
    <w:rsid w:val="00D60F9C"/>
    <w:rsid w:val="00D61071"/>
    <w:rsid w:val="00D610B4"/>
    <w:rsid w:val="00D610DB"/>
    <w:rsid w:val="00D6110F"/>
    <w:rsid w:val="00D611CE"/>
    <w:rsid w:val="00D6125C"/>
    <w:rsid w:val="00D6143B"/>
    <w:rsid w:val="00D61449"/>
    <w:rsid w:val="00D6144E"/>
    <w:rsid w:val="00D614E2"/>
    <w:rsid w:val="00D61575"/>
    <w:rsid w:val="00D616D8"/>
    <w:rsid w:val="00D61730"/>
    <w:rsid w:val="00D617D9"/>
    <w:rsid w:val="00D6181D"/>
    <w:rsid w:val="00D619BD"/>
    <w:rsid w:val="00D619CD"/>
    <w:rsid w:val="00D61A32"/>
    <w:rsid w:val="00D61AA3"/>
    <w:rsid w:val="00D61AF3"/>
    <w:rsid w:val="00D61B22"/>
    <w:rsid w:val="00D61D76"/>
    <w:rsid w:val="00D61E6F"/>
    <w:rsid w:val="00D61FFA"/>
    <w:rsid w:val="00D62009"/>
    <w:rsid w:val="00D62049"/>
    <w:rsid w:val="00D62057"/>
    <w:rsid w:val="00D62070"/>
    <w:rsid w:val="00D6215E"/>
    <w:rsid w:val="00D621B5"/>
    <w:rsid w:val="00D6228C"/>
    <w:rsid w:val="00D62292"/>
    <w:rsid w:val="00D62571"/>
    <w:rsid w:val="00D62743"/>
    <w:rsid w:val="00D62758"/>
    <w:rsid w:val="00D627FC"/>
    <w:rsid w:val="00D62825"/>
    <w:rsid w:val="00D62A29"/>
    <w:rsid w:val="00D62AB7"/>
    <w:rsid w:val="00D62B84"/>
    <w:rsid w:val="00D62C81"/>
    <w:rsid w:val="00D62E12"/>
    <w:rsid w:val="00D62F47"/>
    <w:rsid w:val="00D62F81"/>
    <w:rsid w:val="00D62FA4"/>
    <w:rsid w:val="00D630B1"/>
    <w:rsid w:val="00D630FE"/>
    <w:rsid w:val="00D63101"/>
    <w:rsid w:val="00D63173"/>
    <w:rsid w:val="00D631D7"/>
    <w:rsid w:val="00D63451"/>
    <w:rsid w:val="00D635CF"/>
    <w:rsid w:val="00D63621"/>
    <w:rsid w:val="00D63630"/>
    <w:rsid w:val="00D63654"/>
    <w:rsid w:val="00D636A7"/>
    <w:rsid w:val="00D636D7"/>
    <w:rsid w:val="00D63757"/>
    <w:rsid w:val="00D638FA"/>
    <w:rsid w:val="00D63949"/>
    <w:rsid w:val="00D63A78"/>
    <w:rsid w:val="00D63BA4"/>
    <w:rsid w:val="00D63BE1"/>
    <w:rsid w:val="00D63CBB"/>
    <w:rsid w:val="00D63CC8"/>
    <w:rsid w:val="00D63CEC"/>
    <w:rsid w:val="00D63E5E"/>
    <w:rsid w:val="00D63F07"/>
    <w:rsid w:val="00D63F54"/>
    <w:rsid w:val="00D63F74"/>
    <w:rsid w:val="00D6403F"/>
    <w:rsid w:val="00D640A4"/>
    <w:rsid w:val="00D643D7"/>
    <w:rsid w:val="00D644DF"/>
    <w:rsid w:val="00D644F6"/>
    <w:rsid w:val="00D6461A"/>
    <w:rsid w:val="00D64711"/>
    <w:rsid w:val="00D64743"/>
    <w:rsid w:val="00D648B0"/>
    <w:rsid w:val="00D648FB"/>
    <w:rsid w:val="00D64946"/>
    <w:rsid w:val="00D649CF"/>
    <w:rsid w:val="00D64A10"/>
    <w:rsid w:val="00D64A74"/>
    <w:rsid w:val="00D64B4E"/>
    <w:rsid w:val="00D64B50"/>
    <w:rsid w:val="00D64B74"/>
    <w:rsid w:val="00D64BF7"/>
    <w:rsid w:val="00D64C73"/>
    <w:rsid w:val="00D64CF8"/>
    <w:rsid w:val="00D64E51"/>
    <w:rsid w:val="00D64F4C"/>
    <w:rsid w:val="00D64F95"/>
    <w:rsid w:val="00D6516F"/>
    <w:rsid w:val="00D651B0"/>
    <w:rsid w:val="00D651E4"/>
    <w:rsid w:val="00D65556"/>
    <w:rsid w:val="00D65771"/>
    <w:rsid w:val="00D65781"/>
    <w:rsid w:val="00D65788"/>
    <w:rsid w:val="00D659CE"/>
    <w:rsid w:val="00D65A83"/>
    <w:rsid w:val="00D65AD8"/>
    <w:rsid w:val="00D65B07"/>
    <w:rsid w:val="00D65B1D"/>
    <w:rsid w:val="00D65B7C"/>
    <w:rsid w:val="00D65E7B"/>
    <w:rsid w:val="00D65EA4"/>
    <w:rsid w:val="00D65F85"/>
    <w:rsid w:val="00D66025"/>
    <w:rsid w:val="00D66063"/>
    <w:rsid w:val="00D66185"/>
    <w:rsid w:val="00D6623A"/>
    <w:rsid w:val="00D662B0"/>
    <w:rsid w:val="00D663A0"/>
    <w:rsid w:val="00D66468"/>
    <w:rsid w:val="00D664C0"/>
    <w:rsid w:val="00D6654C"/>
    <w:rsid w:val="00D6665F"/>
    <w:rsid w:val="00D66894"/>
    <w:rsid w:val="00D66A68"/>
    <w:rsid w:val="00D66BBF"/>
    <w:rsid w:val="00D66C54"/>
    <w:rsid w:val="00D66D18"/>
    <w:rsid w:val="00D66EB8"/>
    <w:rsid w:val="00D66FA6"/>
    <w:rsid w:val="00D66FB6"/>
    <w:rsid w:val="00D67064"/>
    <w:rsid w:val="00D6715B"/>
    <w:rsid w:val="00D67161"/>
    <w:rsid w:val="00D67185"/>
    <w:rsid w:val="00D671FA"/>
    <w:rsid w:val="00D6729E"/>
    <w:rsid w:val="00D672CC"/>
    <w:rsid w:val="00D67480"/>
    <w:rsid w:val="00D6749A"/>
    <w:rsid w:val="00D67676"/>
    <w:rsid w:val="00D677D3"/>
    <w:rsid w:val="00D679B3"/>
    <w:rsid w:val="00D679B9"/>
    <w:rsid w:val="00D679F6"/>
    <w:rsid w:val="00D67B92"/>
    <w:rsid w:val="00D67CBA"/>
    <w:rsid w:val="00D67EA2"/>
    <w:rsid w:val="00D67F67"/>
    <w:rsid w:val="00D67F8C"/>
    <w:rsid w:val="00D701D7"/>
    <w:rsid w:val="00D702D8"/>
    <w:rsid w:val="00D702FD"/>
    <w:rsid w:val="00D70410"/>
    <w:rsid w:val="00D70420"/>
    <w:rsid w:val="00D704CA"/>
    <w:rsid w:val="00D704D6"/>
    <w:rsid w:val="00D70809"/>
    <w:rsid w:val="00D708B0"/>
    <w:rsid w:val="00D708ED"/>
    <w:rsid w:val="00D709DF"/>
    <w:rsid w:val="00D70A72"/>
    <w:rsid w:val="00D70A79"/>
    <w:rsid w:val="00D70C06"/>
    <w:rsid w:val="00D70C0D"/>
    <w:rsid w:val="00D70D63"/>
    <w:rsid w:val="00D70D9A"/>
    <w:rsid w:val="00D70FEA"/>
    <w:rsid w:val="00D71056"/>
    <w:rsid w:val="00D71128"/>
    <w:rsid w:val="00D711C9"/>
    <w:rsid w:val="00D713E2"/>
    <w:rsid w:val="00D71410"/>
    <w:rsid w:val="00D7154D"/>
    <w:rsid w:val="00D717E0"/>
    <w:rsid w:val="00D717FA"/>
    <w:rsid w:val="00D71816"/>
    <w:rsid w:val="00D71822"/>
    <w:rsid w:val="00D7197D"/>
    <w:rsid w:val="00D719AD"/>
    <w:rsid w:val="00D71B20"/>
    <w:rsid w:val="00D71B79"/>
    <w:rsid w:val="00D71BE2"/>
    <w:rsid w:val="00D71C07"/>
    <w:rsid w:val="00D71C09"/>
    <w:rsid w:val="00D71DD2"/>
    <w:rsid w:val="00D71E21"/>
    <w:rsid w:val="00D71F4F"/>
    <w:rsid w:val="00D71F6D"/>
    <w:rsid w:val="00D71FD4"/>
    <w:rsid w:val="00D7206C"/>
    <w:rsid w:val="00D7215B"/>
    <w:rsid w:val="00D72222"/>
    <w:rsid w:val="00D7224A"/>
    <w:rsid w:val="00D72287"/>
    <w:rsid w:val="00D7231E"/>
    <w:rsid w:val="00D72400"/>
    <w:rsid w:val="00D72488"/>
    <w:rsid w:val="00D72659"/>
    <w:rsid w:val="00D726D1"/>
    <w:rsid w:val="00D72734"/>
    <w:rsid w:val="00D72833"/>
    <w:rsid w:val="00D72953"/>
    <w:rsid w:val="00D72A8A"/>
    <w:rsid w:val="00D72A9E"/>
    <w:rsid w:val="00D72BA3"/>
    <w:rsid w:val="00D72C4C"/>
    <w:rsid w:val="00D72CDE"/>
    <w:rsid w:val="00D72D5E"/>
    <w:rsid w:val="00D72DF2"/>
    <w:rsid w:val="00D72EB7"/>
    <w:rsid w:val="00D72F7E"/>
    <w:rsid w:val="00D72F81"/>
    <w:rsid w:val="00D730A4"/>
    <w:rsid w:val="00D730B8"/>
    <w:rsid w:val="00D73196"/>
    <w:rsid w:val="00D731FD"/>
    <w:rsid w:val="00D732D5"/>
    <w:rsid w:val="00D73565"/>
    <w:rsid w:val="00D736B8"/>
    <w:rsid w:val="00D73711"/>
    <w:rsid w:val="00D7379B"/>
    <w:rsid w:val="00D7384F"/>
    <w:rsid w:val="00D73906"/>
    <w:rsid w:val="00D73A46"/>
    <w:rsid w:val="00D73B10"/>
    <w:rsid w:val="00D73B33"/>
    <w:rsid w:val="00D73D09"/>
    <w:rsid w:val="00D73E0E"/>
    <w:rsid w:val="00D73F38"/>
    <w:rsid w:val="00D73FA9"/>
    <w:rsid w:val="00D74013"/>
    <w:rsid w:val="00D74068"/>
    <w:rsid w:val="00D7409E"/>
    <w:rsid w:val="00D74107"/>
    <w:rsid w:val="00D7410D"/>
    <w:rsid w:val="00D7418B"/>
    <w:rsid w:val="00D74235"/>
    <w:rsid w:val="00D7432E"/>
    <w:rsid w:val="00D743CD"/>
    <w:rsid w:val="00D743DD"/>
    <w:rsid w:val="00D743E6"/>
    <w:rsid w:val="00D743FF"/>
    <w:rsid w:val="00D7440E"/>
    <w:rsid w:val="00D74508"/>
    <w:rsid w:val="00D7457D"/>
    <w:rsid w:val="00D745AD"/>
    <w:rsid w:val="00D745BF"/>
    <w:rsid w:val="00D74639"/>
    <w:rsid w:val="00D74669"/>
    <w:rsid w:val="00D74905"/>
    <w:rsid w:val="00D74983"/>
    <w:rsid w:val="00D74B5E"/>
    <w:rsid w:val="00D74BC3"/>
    <w:rsid w:val="00D74C09"/>
    <w:rsid w:val="00D74D47"/>
    <w:rsid w:val="00D74D56"/>
    <w:rsid w:val="00D74D5C"/>
    <w:rsid w:val="00D74DB0"/>
    <w:rsid w:val="00D74DD2"/>
    <w:rsid w:val="00D74EAE"/>
    <w:rsid w:val="00D75034"/>
    <w:rsid w:val="00D75100"/>
    <w:rsid w:val="00D7512D"/>
    <w:rsid w:val="00D75201"/>
    <w:rsid w:val="00D75238"/>
    <w:rsid w:val="00D75364"/>
    <w:rsid w:val="00D75515"/>
    <w:rsid w:val="00D755BC"/>
    <w:rsid w:val="00D7562F"/>
    <w:rsid w:val="00D75691"/>
    <w:rsid w:val="00D7574E"/>
    <w:rsid w:val="00D75878"/>
    <w:rsid w:val="00D758DB"/>
    <w:rsid w:val="00D75904"/>
    <w:rsid w:val="00D75A0B"/>
    <w:rsid w:val="00D75A31"/>
    <w:rsid w:val="00D75A37"/>
    <w:rsid w:val="00D75B6A"/>
    <w:rsid w:val="00D75C7E"/>
    <w:rsid w:val="00D75CCA"/>
    <w:rsid w:val="00D75CF1"/>
    <w:rsid w:val="00D75DA8"/>
    <w:rsid w:val="00D75E23"/>
    <w:rsid w:val="00D75E7D"/>
    <w:rsid w:val="00D75F84"/>
    <w:rsid w:val="00D76047"/>
    <w:rsid w:val="00D76076"/>
    <w:rsid w:val="00D7611E"/>
    <w:rsid w:val="00D76182"/>
    <w:rsid w:val="00D7621E"/>
    <w:rsid w:val="00D762EA"/>
    <w:rsid w:val="00D76478"/>
    <w:rsid w:val="00D7650B"/>
    <w:rsid w:val="00D7654A"/>
    <w:rsid w:val="00D76608"/>
    <w:rsid w:val="00D76699"/>
    <w:rsid w:val="00D767C2"/>
    <w:rsid w:val="00D769CB"/>
    <w:rsid w:val="00D769FA"/>
    <w:rsid w:val="00D76AEE"/>
    <w:rsid w:val="00D76B3B"/>
    <w:rsid w:val="00D76C41"/>
    <w:rsid w:val="00D76E33"/>
    <w:rsid w:val="00D76ECA"/>
    <w:rsid w:val="00D76FC4"/>
    <w:rsid w:val="00D77081"/>
    <w:rsid w:val="00D77110"/>
    <w:rsid w:val="00D7717D"/>
    <w:rsid w:val="00D77189"/>
    <w:rsid w:val="00D771BE"/>
    <w:rsid w:val="00D7724D"/>
    <w:rsid w:val="00D7735E"/>
    <w:rsid w:val="00D773A3"/>
    <w:rsid w:val="00D7762B"/>
    <w:rsid w:val="00D7763D"/>
    <w:rsid w:val="00D776E0"/>
    <w:rsid w:val="00D7778E"/>
    <w:rsid w:val="00D777D3"/>
    <w:rsid w:val="00D77876"/>
    <w:rsid w:val="00D778AB"/>
    <w:rsid w:val="00D77A58"/>
    <w:rsid w:val="00D77B0B"/>
    <w:rsid w:val="00D77B9B"/>
    <w:rsid w:val="00D77BEA"/>
    <w:rsid w:val="00D77C95"/>
    <w:rsid w:val="00D77CF5"/>
    <w:rsid w:val="00D77D1D"/>
    <w:rsid w:val="00D77D38"/>
    <w:rsid w:val="00D77D98"/>
    <w:rsid w:val="00D77E3C"/>
    <w:rsid w:val="00D77F00"/>
    <w:rsid w:val="00D77F28"/>
    <w:rsid w:val="00D77F82"/>
    <w:rsid w:val="00D80153"/>
    <w:rsid w:val="00D801D0"/>
    <w:rsid w:val="00D8058A"/>
    <w:rsid w:val="00D80620"/>
    <w:rsid w:val="00D8063E"/>
    <w:rsid w:val="00D806C4"/>
    <w:rsid w:val="00D80729"/>
    <w:rsid w:val="00D807F8"/>
    <w:rsid w:val="00D8086F"/>
    <w:rsid w:val="00D808AD"/>
    <w:rsid w:val="00D808E0"/>
    <w:rsid w:val="00D8096C"/>
    <w:rsid w:val="00D809D9"/>
    <w:rsid w:val="00D80B39"/>
    <w:rsid w:val="00D80B50"/>
    <w:rsid w:val="00D80BCC"/>
    <w:rsid w:val="00D80C82"/>
    <w:rsid w:val="00D80E2D"/>
    <w:rsid w:val="00D80E41"/>
    <w:rsid w:val="00D80ED6"/>
    <w:rsid w:val="00D80F9C"/>
    <w:rsid w:val="00D80FE3"/>
    <w:rsid w:val="00D8105D"/>
    <w:rsid w:val="00D81126"/>
    <w:rsid w:val="00D81237"/>
    <w:rsid w:val="00D813C8"/>
    <w:rsid w:val="00D815D8"/>
    <w:rsid w:val="00D81629"/>
    <w:rsid w:val="00D81646"/>
    <w:rsid w:val="00D816B6"/>
    <w:rsid w:val="00D816BD"/>
    <w:rsid w:val="00D8172C"/>
    <w:rsid w:val="00D8174D"/>
    <w:rsid w:val="00D81A15"/>
    <w:rsid w:val="00D81A61"/>
    <w:rsid w:val="00D81ACC"/>
    <w:rsid w:val="00D81AD5"/>
    <w:rsid w:val="00D81AD6"/>
    <w:rsid w:val="00D81BA4"/>
    <w:rsid w:val="00D81C11"/>
    <w:rsid w:val="00D81C1A"/>
    <w:rsid w:val="00D8201A"/>
    <w:rsid w:val="00D8202A"/>
    <w:rsid w:val="00D82124"/>
    <w:rsid w:val="00D821C9"/>
    <w:rsid w:val="00D8224C"/>
    <w:rsid w:val="00D82366"/>
    <w:rsid w:val="00D8238B"/>
    <w:rsid w:val="00D82646"/>
    <w:rsid w:val="00D826ED"/>
    <w:rsid w:val="00D8272F"/>
    <w:rsid w:val="00D82746"/>
    <w:rsid w:val="00D82788"/>
    <w:rsid w:val="00D827FE"/>
    <w:rsid w:val="00D8296D"/>
    <w:rsid w:val="00D82B49"/>
    <w:rsid w:val="00D82C08"/>
    <w:rsid w:val="00D82C61"/>
    <w:rsid w:val="00D82C79"/>
    <w:rsid w:val="00D82DD6"/>
    <w:rsid w:val="00D82EA0"/>
    <w:rsid w:val="00D82FDC"/>
    <w:rsid w:val="00D83010"/>
    <w:rsid w:val="00D830F1"/>
    <w:rsid w:val="00D83225"/>
    <w:rsid w:val="00D83391"/>
    <w:rsid w:val="00D833B7"/>
    <w:rsid w:val="00D833CB"/>
    <w:rsid w:val="00D83414"/>
    <w:rsid w:val="00D83452"/>
    <w:rsid w:val="00D83485"/>
    <w:rsid w:val="00D8362A"/>
    <w:rsid w:val="00D83671"/>
    <w:rsid w:val="00D836E6"/>
    <w:rsid w:val="00D836F4"/>
    <w:rsid w:val="00D83831"/>
    <w:rsid w:val="00D83835"/>
    <w:rsid w:val="00D83877"/>
    <w:rsid w:val="00D83A65"/>
    <w:rsid w:val="00D83A8E"/>
    <w:rsid w:val="00D83C6A"/>
    <w:rsid w:val="00D83CE9"/>
    <w:rsid w:val="00D83D29"/>
    <w:rsid w:val="00D83DC1"/>
    <w:rsid w:val="00D83F4E"/>
    <w:rsid w:val="00D8404E"/>
    <w:rsid w:val="00D84079"/>
    <w:rsid w:val="00D840F9"/>
    <w:rsid w:val="00D84113"/>
    <w:rsid w:val="00D8414E"/>
    <w:rsid w:val="00D8428A"/>
    <w:rsid w:val="00D84305"/>
    <w:rsid w:val="00D843BB"/>
    <w:rsid w:val="00D84425"/>
    <w:rsid w:val="00D8452F"/>
    <w:rsid w:val="00D845FE"/>
    <w:rsid w:val="00D84638"/>
    <w:rsid w:val="00D84723"/>
    <w:rsid w:val="00D84743"/>
    <w:rsid w:val="00D84856"/>
    <w:rsid w:val="00D8492E"/>
    <w:rsid w:val="00D84A90"/>
    <w:rsid w:val="00D84D4B"/>
    <w:rsid w:val="00D84D6A"/>
    <w:rsid w:val="00D84DC4"/>
    <w:rsid w:val="00D84E78"/>
    <w:rsid w:val="00D84FA5"/>
    <w:rsid w:val="00D8509C"/>
    <w:rsid w:val="00D85302"/>
    <w:rsid w:val="00D854BE"/>
    <w:rsid w:val="00D85569"/>
    <w:rsid w:val="00D855A2"/>
    <w:rsid w:val="00D85781"/>
    <w:rsid w:val="00D857D0"/>
    <w:rsid w:val="00D857D6"/>
    <w:rsid w:val="00D85A96"/>
    <w:rsid w:val="00D85AC2"/>
    <w:rsid w:val="00D85AC6"/>
    <w:rsid w:val="00D85BF0"/>
    <w:rsid w:val="00D85C36"/>
    <w:rsid w:val="00D85E12"/>
    <w:rsid w:val="00D85E64"/>
    <w:rsid w:val="00D85F3E"/>
    <w:rsid w:val="00D8601D"/>
    <w:rsid w:val="00D861F8"/>
    <w:rsid w:val="00D8627A"/>
    <w:rsid w:val="00D863BE"/>
    <w:rsid w:val="00D86488"/>
    <w:rsid w:val="00D864AA"/>
    <w:rsid w:val="00D8655A"/>
    <w:rsid w:val="00D86643"/>
    <w:rsid w:val="00D86650"/>
    <w:rsid w:val="00D866A4"/>
    <w:rsid w:val="00D866B1"/>
    <w:rsid w:val="00D866D6"/>
    <w:rsid w:val="00D866FE"/>
    <w:rsid w:val="00D867C6"/>
    <w:rsid w:val="00D86864"/>
    <w:rsid w:val="00D868A0"/>
    <w:rsid w:val="00D868CF"/>
    <w:rsid w:val="00D86965"/>
    <w:rsid w:val="00D86A1A"/>
    <w:rsid w:val="00D86B23"/>
    <w:rsid w:val="00D86B9F"/>
    <w:rsid w:val="00D86BF9"/>
    <w:rsid w:val="00D86BFE"/>
    <w:rsid w:val="00D86C03"/>
    <w:rsid w:val="00D86C52"/>
    <w:rsid w:val="00D86E84"/>
    <w:rsid w:val="00D86EF5"/>
    <w:rsid w:val="00D8701F"/>
    <w:rsid w:val="00D87126"/>
    <w:rsid w:val="00D871A1"/>
    <w:rsid w:val="00D872F8"/>
    <w:rsid w:val="00D87397"/>
    <w:rsid w:val="00D87401"/>
    <w:rsid w:val="00D8742F"/>
    <w:rsid w:val="00D87465"/>
    <w:rsid w:val="00D874BF"/>
    <w:rsid w:val="00D8769C"/>
    <w:rsid w:val="00D8777D"/>
    <w:rsid w:val="00D87841"/>
    <w:rsid w:val="00D879E2"/>
    <w:rsid w:val="00D87A49"/>
    <w:rsid w:val="00D87AD2"/>
    <w:rsid w:val="00D87BA1"/>
    <w:rsid w:val="00D87BDD"/>
    <w:rsid w:val="00D87DE8"/>
    <w:rsid w:val="00D87DEF"/>
    <w:rsid w:val="00D87FB1"/>
    <w:rsid w:val="00D87FF0"/>
    <w:rsid w:val="00D87FF2"/>
    <w:rsid w:val="00D9012F"/>
    <w:rsid w:val="00D90224"/>
    <w:rsid w:val="00D902A6"/>
    <w:rsid w:val="00D90303"/>
    <w:rsid w:val="00D90311"/>
    <w:rsid w:val="00D903EA"/>
    <w:rsid w:val="00D9040A"/>
    <w:rsid w:val="00D90572"/>
    <w:rsid w:val="00D9060C"/>
    <w:rsid w:val="00D9060F"/>
    <w:rsid w:val="00D9066A"/>
    <w:rsid w:val="00D9068A"/>
    <w:rsid w:val="00D906E2"/>
    <w:rsid w:val="00D9077B"/>
    <w:rsid w:val="00D90886"/>
    <w:rsid w:val="00D9091D"/>
    <w:rsid w:val="00D909B4"/>
    <w:rsid w:val="00D90A52"/>
    <w:rsid w:val="00D90B3C"/>
    <w:rsid w:val="00D90BEA"/>
    <w:rsid w:val="00D90C9E"/>
    <w:rsid w:val="00D90CF1"/>
    <w:rsid w:val="00D90D2F"/>
    <w:rsid w:val="00D90D95"/>
    <w:rsid w:val="00D90DA6"/>
    <w:rsid w:val="00D90ECC"/>
    <w:rsid w:val="00D90F6B"/>
    <w:rsid w:val="00D91045"/>
    <w:rsid w:val="00D910AB"/>
    <w:rsid w:val="00D91172"/>
    <w:rsid w:val="00D91199"/>
    <w:rsid w:val="00D912AE"/>
    <w:rsid w:val="00D912D4"/>
    <w:rsid w:val="00D912DD"/>
    <w:rsid w:val="00D9130F"/>
    <w:rsid w:val="00D9139A"/>
    <w:rsid w:val="00D913F4"/>
    <w:rsid w:val="00D9145C"/>
    <w:rsid w:val="00D91517"/>
    <w:rsid w:val="00D91551"/>
    <w:rsid w:val="00D91591"/>
    <w:rsid w:val="00D91622"/>
    <w:rsid w:val="00D9162F"/>
    <w:rsid w:val="00D9188D"/>
    <w:rsid w:val="00D91891"/>
    <w:rsid w:val="00D919C6"/>
    <w:rsid w:val="00D91AE3"/>
    <w:rsid w:val="00D91AF4"/>
    <w:rsid w:val="00D91B43"/>
    <w:rsid w:val="00D91C25"/>
    <w:rsid w:val="00D91CDB"/>
    <w:rsid w:val="00D91CE6"/>
    <w:rsid w:val="00D91D57"/>
    <w:rsid w:val="00D91DA4"/>
    <w:rsid w:val="00D9204F"/>
    <w:rsid w:val="00D92074"/>
    <w:rsid w:val="00D920A8"/>
    <w:rsid w:val="00D92196"/>
    <w:rsid w:val="00D92238"/>
    <w:rsid w:val="00D92347"/>
    <w:rsid w:val="00D92395"/>
    <w:rsid w:val="00D9240D"/>
    <w:rsid w:val="00D9253E"/>
    <w:rsid w:val="00D925D4"/>
    <w:rsid w:val="00D92661"/>
    <w:rsid w:val="00D92940"/>
    <w:rsid w:val="00D92A88"/>
    <w:rsid w:val="00D92AED"/>
    <w:rsid w:val="00D92B17"/>
    <w:rsid w:val="00D92B1A"/>
    <w:rsid w:val="00D92C74"/>
    <w:rsid w:val="00D92CC6"/>
    <w:rsid w:val="00D92D52"/>
    <w:rsid w:val="00D92E60"/>
    <w:rsid w:val="00D92F97"/>
    <w:rsid w:val="00D930C3"/>
    <w:rsid w:val="00D931D3"/>
    <w:rsid w:val="00D9325E"/>
    <w:rsid w:val="00D932E0"/>
    <w:rsid w:val="00D93308"/>
    <w:rsid w:val="00D93383"/>
    <w:rsid w:val="00D93409"/>
    <w:rsid w:val="00D9344B"/>
    <w:rsid w:val="00D934EC"/>
    <w:rsid w:val="00D9358B"/>
    <w:rsid w:val="00D936E3"/>
    <w:rsid w:val="00D937A0"/>
    <w:rsid w:val="00D937B6"/>
    <w:rsid w:val="00D937EA"/>
    <w:rsid w:val="00D93825"/>
    <w:rsid w:val="00D9389D"/>
    <w:rsid w:val="00D93954"/>
    <w:rsid w:val="00D939CF"/>
    <w:rsid w:val="00D939F5"/>
    <w:rsid w:val="00D93A68"/>
    <w:rsid w:val="00D93B03"/>
    <w:rsid w:val="00D93C08"/>
    <w:rsid w:val="00D93EE5"/>
    <w:rsid w:val="00D94072"/>
    <w:rsid w:val="00D9416B"/>
    <w:rsid w:val="00D9418C"/>
    <w:rsid w:val="00D941EF"/>
    <w:rsid w:val="00D94256"/>
    <w:rsid w:val="00D942BD"/>
    <w:rsid w:val="00D942C4"/>
    <w:rsid w:val="00D942C7"/>
    <w:rsid w:val="00D94332"/>
    <w:rsid w:val="00D9433C"/>
    <w:rsid w:val="00D94356"/>
    <w:rsid w:val="00D9437C"/>
    <w:rsid w:val="00D9445D"/>
    <w:rsid w:val="00D9446E"/>
    <w:rsid w:val="00D94561"/>
    <w:rsid w:val="00D94569"/>
    <w:rsid w:val="00D945E8"/>
    <w:rsid w:val="00D94655"/>
    <w:rsid w:val="00D94685"/>
    <w:rsid w:val="00D9471F"/>
    <w:rsid w:val="00D94863"/>
    <w:rsid w:val="00D948C1"/>
    <w:rsid w:val="00D9493A"/>
    <w:rsid w:val="00D94A2D"/>
    <w:rsid w:val="00D94B2F"/>
    <w:rsid w:val="00D94B46"/>
    <w:rsid w:val="00D94C25"/>
    <w:rsid w:val="00D94CA1"/>
    <w:rsid w:val="00D94CF0"/>
    <w:rsid w:val="00D94D3C"/>
    <w:rsid w:val="00D94D40"/>
    <w:rsid w:val="00D94FDC"/>
    <w:rsid w:val="00D94FDE"/>
    <w:rsid w:val="00D951EA"/>
    <w:rsid w:val="00D952BE"/>
    <w:rsid w:val="00D95331"/>
    <w:rsid w:val="00D95395"/>
    <w:rsid w:val="00D953BF"/>
    <w:rsid w:val="00D95444"/>
    <w:rsid w:val="00D954AB"/>
    <w:rsid w:val="00D954BE"/>
    <w:rsid w:val="00D95553"/>
    <w:rsid w:val="00D9556D"/>
    <w:rsid w:val="00D955A5"/>
    <w:rsid w:val="00D955D9"/>
    <w:rsid w:val="00D9560E"/>
    <w:rsid w:val="00D95624"/>
    <w:rsid w:val="00D956A4"/>
    <w:rsid w:val="00D956B2"/>
    <w:rsid w:val="00D95720"/>
    <w:rsid w:val="00D95744"/>
    <w:rsid w:val="00D957C6"/>
    <w:rsid w:val="00D958C9"/>
    <w:rsid w:val="00D95B07"/>
    <w:rsid w:val="00D95B23"/>
    <w:rsid w:val="00D95E44"/>
    <w:rsid w:val="00D95EB9"/>
    <w:rsid w:val="00D95F14"/>
    <w:rsid w:val="00D9609D"/>
    <w:rsid w:val="00D960C3"/>
    <w:rsid w:val="00D960E7"/>
    <w:rsid w:val="00D9610F"/>
    <w:rsid w:val="00D961A9"/>
    <w:rsid w:val="00D961FD"/>
    <w:rsid w:val="00D963F8"/>
    <w:rsid w:val="00D96443"/>
    <w:rsid w:val="00D96471"/>
    <w:rsid w:val="00D965CA"/>
    <w:rsid w:val="00D96650"/>
    <w:rsid w:val="00D9678A"/>
    <w:rsid w:val="00D967B2"/>
    <w:rsid w:val="00D967B6"/>
    <w:rsid w:val="00D9680E"/>
    <w:rsid w:val="00D96B1A"/>
    <w:rsid w:val="00D96B33"/>
    <w:rsid w:val="00D96B61"/>
    <w:rsid w:val="00D96C0A"/>
    <w:rsid w:val="00D96C3E"/>
    <w:rsid w:val="00D96C5E"/>
    <w:rsid w:val="00D96D5E"/>
    <w:rsid w:val="00D96E93"/>
    <w:rsid w:val="00D96F1E"/>
    <w:rsid w:val="00D96F2F"/>
    <w:rsid w:val="00D96F33"/>
    <w:rsid w:val="00D9722F"/>
    <w:rsid w:val="00D972D0"/>
    <w:rsid w:val="00D97386"/>
    <w:rsid w:val="00D973FF"/>
    <w:rsid w:val="00D97461"/>
    <w:rsid w:val="00D9754D"/>
    <w:rsid w:val="00D97593"/>
    <w:rsid w:val="00D97647"/>
    <w:rsid w:val="00D97811"/>
    <w:rsid w:val="00D9793F"/>
    <w:rsid w:val="00D97A28"/>
    <w:rsid w:val="00D97BE0"/>
    <w:rsid w:val="00D97D1B"/>
    <w:rsid w:val="00D97D9F"/>
    <w:rsid w:val="00D97DDE"/>
    <w:rsid w:val="00D97DF3"/>
    <w:rsid w:val="00D97EAA"/>
    <w:rsid w:val="00D97F4B"/>
    <w:rsid w:val="00DA015B"/>
    <w:rsid w:val="00DA0230"/>
    <w:rsid w:val="00DA0242"/>
    <w:rsid w:val="00DA044A"/>
    <w:rsid w:val="00DA059E"/>
    <w:rsid w:val="00DA0685"/>
    <w:rsid w:val="00DA0692"/>
    <w:rsid w:val="00DA08B5"/>
    <w:rsid w:val="00DA08DC"/>
    <w:rsid w:val="00DA0A21"/>
    <w:rsid w:val="00DA0AE6"/>
    <w:rsid w:val="00DA0B45"/>
    <w:rsid w:val="00DA0C9D"/>
    <w:rsid w:val="00DA0D44"/>
    <w:rsid w:val="00DA0D53"/>
    <w:rsid w:val="00DA0D67"/>
    <w:rsid w:val="00DA0E43"/>
    <w:rsid w:val="00DA1024"/>
    <w:rsid w:val="00DA102A"/>
    <w:rsid w:val="00DA102B"/>
    <w:rsid w:val="00DA127F"/>
    <w:rsid w:val="00DA12C0"/>
    <w:rsid w:val="00DA1316"/>
    <w:rsid w:val="00DA1348"/>
    <w:rsid w:val="00DA1576"/>
    <w:rsid w:val="00DA15A2"/>
    <w:rsid w:val="00DA15A8"/>
    <w:rsid w:val="00DA15EC"/>
    <w:rsid w:val="00DA15FB"/>
    <w:rsid w:val="00DA1798"/>
    <w:rsid w:val="00DA1A0A"/>
    <w:rsid w:val="00DA1A8A"/>
    <w:rsid w:val="00DA1BAB"/>
    <w:rsid w:val="00DA1CB9"/>
    <w:rsid w:val="00DA1D1D"/>
    <w:rsid w:val="00DA1E06"/>
    <w:rsid w:val="00DA1E40"/>
    <w:rsid w:val="00DA1E72"/>
    <w:rsid w:val="00DA1F58"/>
    <w:rsid w:val="00DA203E"/>
    <w:rsid w:val="00DA240A"/>
    <w:rsid w:val="00DA2470"/>
    <w:rsid w:val="00DA2550"/>
    <w:rsid w:val="00DA26C0"/>
    <w:rsid w:val="00DA2793"/>
    <w:rsid w:val="00DA27CC"/>
    <w:rsid w:val="00DA289B"/>
    <w:rsid w:val="00DA297F"/>
    <w:rsid w:val="00DA2B63"/>
    <w:rsid w:val="00DA2CB2"/>
    <w:rsid w:val="00DA2DFB"/>
    <w:rsid w:val="00DA2E4B"/>
    <w:rsid w:val="00DA2E51"/>
    <w:rsid w:val="00DA3011"/>
    <w:rsid w:val="00DA31C6"/>
    <w:rsid w:val="00DA31D6"/>
    <w:rsid w:val="00DA31DE"/>
    <w:rsid w:val="00DA3245"/>
    <w:rsid w:val="00DA3295"/>
    <w:rsid w:val="00DA32FB"/>
    <w:rsid w:val="00DA3371"/>
    <w:rsid w:val="00DA33D7"/>
    <w:rsid w:val="00DA340D"/>
    <w:rsid w:val="00DA34B5"/>
    <w:rsid w:val="00DA34BB"/>
    <w:rsid w:val="00DA352F"/>
    <w:rsid w:val="00DA36EA"/>
    <w:rsid w:val="00DA37B5"/>
    <w:rsid w:val="00DA3800"/>
    <w:rsid w:val="00DA381C"/>
    <w:rsid w:val="00DA3860"/>
    <w:rsid w:val="00DA3892"/>
    <w:rsid w:val="00DA3893"/>
    <w:rsid w:val="00DA38E6"/>
    <w:rsid w:val="00DA395B"/>
    <w:rsid w:val="00DA3A55"/>
    <w:rsid w:val="00DA3AEB"/>
    <w:rsid w:val="00DA3C19"/>
    <w:rsid w:val="00DA3DFC"/>
    <w:rsid w:val="00DA3EB3"/>
    <w:rsid w:val="00DA3EB8"/>
    <w:rsid w:val="00DA3F12"/>
    <w:rsid w:val="00DA408C"/>
    <w:rsid w:val="00DA40B8"/>
    <w:rsid w:val="00DA419B"/>
    <w:rsid w:val="00DA429C"/>
    <w:rsid w:val="00DA4480"/>
    <w:rsid w:val="00DA4488"/>
    <w:rsid w:val="00DA44B9"/>
    <w:rsid w:val="00DA44D4"/>
    <w:rsid w:val="00DA44FD"/>
    <w:rsid w:val="00DA4599"/>
    <w:rsid w:val="00DA4629"/>
    <w:rsid w:val="00DA4638"/>
    <w:rsid w:val="00DA48E0"/>
    <w:rsid w:val="00DA4982"/>
    <w:rsid w:val="00DA49E5"/>
    <w:rsid w:val="00DA4B0D"/>
    <w:rsid w:val="00DA4B6E"/>
    <w:rsid w:val="00DA4D61"/>
    <w:rsid w:val="00DA4F10"/>
    <w:rsid w:val="00DA4F26"/>
    <w:rsid w:val="00DA4FC4"/>
    <w:rsid w:val="00DA523B"/>
    <w:rsid w:val="00DA52FC"/>
    <w:rsid w:val="00DA5426"/>
    <w:rsid w:val="00DA551E"/>
    <w:rsid w:val="00DA55C0"/>
    <w:rsid w:val="00DA5650"/>
    <w:rsid w:val="00DA5684"/>
    <w:rsid w:val="00DA569D"/>
    <w:rsid w:val="00DA56AF"/>
    <w:rsid w:val="00DA579D"/>
    <w:rsid w:val="00DA582A"/>
    <w:rsid w:val="00DA5871"/>
    <w:rsid w:val="00DA58BC"/>
    <w:rsid w:val="00DA599B"/>
    <w:rsid w:val="00DA5A3D"/>
    <w:rsid w:val="00DA5A55"/>
    <w:rsid w:val="00DA5B6E"/>
    <w:rsid w:val="00DA5C1D"/>
    <w:rsid w:val="00DA5C6F"/>
    <w:rsid w:val="00DA5C76"/>
    <w:rsid w:val="00DA5CAD"/>
    <w:rsid w:val="00DA5CB1"/>
    <w:rsid w:val="00DA5CDD"/>
    <w:rsid w:val="00DA5CF3"/>
    <w:rsid w:val="00DA5DBC"/>
    <w:rsid w:val="00DA5E14"/>
    <w:rsid w:val="00DA5E26"/>
    <w:rsid w:val="00DA5EC2"/>
    <w:rsid w:val="00DA5EFB"/>
    <w:rsid w:val="00DA5F04"/>
    <w:rsid w:val="00DA5F14"/>
    <w:rsid w:val="00DA5FD2"/>
    <w:rsid w:val="00DA6018"/>
    <w:rsid w:val="00DA610B"/>
    <w:rsid w:val="00DA6225"/>
    <w:rsid w:val="00DA6247"/>
    <w:rsid w:val="00DA6346"/>
    <w:rsid w:val="00DA6441"/>
    <w:rsid w:val="00DA64A8"/>
    <w:rsid w:val="00DA650D"/>
    <w:rsid w:val="00DA6522"/>
    <w:rsid w:val="00DA66D6"/>
    <w:rsid w:val="00DA67BD"/>
    <w:rsid w:val="00DA6825"/>
    <w:rsid w:val="00DA6856"/>
    <w:rsid w:val="00DA6874"/>
    <w:rsid w:val="00DA68F2"/>
    <w:rsid w:val="00DA69F8"/>
    <w:rsid w:val="00DA6C37"/>
    <w:rsid w:val="00DA6D02"/>
    <w:rsid w:val="00DA6D35"/>
    <w:rsid w:val="00DA6D56"/>
    <w:rsid w:val="00DA6DFA"/>
    <w:rsid w:val="00DA6EAC"/>
    <w:rsid w:val="00DA6F4C"/>
    <w:rsid w:val="00DA705D"/>
    <w:rsid w:val="00DA709E"/>
    <w:rsid w:val="00DA70A0"/>
    <w:rsid w:val="00DA70EF"/>
    <w:rsid w:val="00DA7182"/>
    <w:rsid w:val="00DA71D1"/>
    <w:rsid w:val="00DA71E6"/>
    <w:rsid w:val="00DA724F"/>
    <w:rsid w:val="00DA73B1"/>
    <w:rsid w:val="00DA73D3"/>
    <w:rsid w:val="00DA7438"/>
    <w:rsid w:val="00DA74D1"/>
    <w:rsid w:val="00DA754D"/>
    <w:rsid w:val="00DA771A"/>
    <w:rsid w:val="00DA7832"/>
    <w:rsid w:val="00DA7867"/>
    <w:rsid w:val="00DA78D4"/>
    <w:rsid w:val="00DA7B1E"/>
    <w:rsid w:val="00DA7BF5"/>
    <w:rsid w:val="00DA7C4E"/>
    <w:rsid w:val="00DA7C5D"/>
    <w:rsid w:val="00DA7D2E"/>
    <w:rsid w:val="00DA7E5A"/>
    <w:rsid w:val="00DA7EBB"/>
    <w:rsid w:val="00DA7FE5"/>
    <w:rsid w:val="00DB00EC"/>
    <w:rsid w:val="00DB029E"/>
    <w:rsid w:val="00DB03F0"/>
    <w:rsid w:val="00DB0465"/>
    <w:rsid w:val="00DB0503"/>
    <w:rsid w:val="00DB05A7"/>
    <w:rsid w:val="00DB05EB"/>
    <w:rsid w:val="00DB0792"/>
    <w:rsid w:val="00DB07FD"/>
    <w:rsid w:val="00DB0825"/>
    <w:rsid w:val="00DB085B"/>
    <w:rsid w:val="00DB09B3"/>
    <w:rsid w:val="00DB0DB0"/>
    <w:rsid w:val="00DB0DEF"/>
    <w:rsid w:val="00DB0E0D"/>
    <w:rsid w:val="00DB0EC6"/>
    <w:rsid w:val="00DB0ECD"/>
    <w:rsid w:val="00DB0F22"/>
    <w:rsid w:val="00DB0FE9"/>
    <w:rsid w:val="00DB1134"/>
    <w:rsid w:val="00DB116C"/>
    <w:rsid w:val="00DB119E"/>
    <w:rsid w:val="00DB122E"/>
    <w:rsid w:val="00DB14E4"/>
    <w:rsid w:val="00DB15BC"/>
    <w:rsid w:val="00DB162B"/>
    <w:rsid w:val="00DB162F"/>
    <w:rsid w:val="00DB16EF"/>
    <w:rsid w:val="00DB16F1"/>
    <w:rsid w:val="00DB1806"/>
    <w:rsid w:val="00DB1B17"/>
    <w:rsid w:val="00DB1CB4"/>
    <w:rsid w:val="00DB1D64"/>
    <w:rsid w:val="00DB1DEC"/>
    <w:rsid w:val="00DB1EDF"/>
    <w:rsid w:val="00DB1EF0"/>
    <w:rsid w:val="00DB2186"/>
    <w:rsid w:val="00DB22C7"/>
    <w:rsid w:val="00DB2382"/>
    <w:rsid w:val="00DB243D"/>
    <w:rsid w:val="00DB25E9"/>
    <w:rsid w:val="00DB2633"/>
    <w:rsid w:val="00DB2849"/>
    <w:rsid w:val="00DB2897"/>
    <w:rsid w:val="00DB28B6"/>
    <w:rsid w:val="00DB28DD"/>
    <w:rsid w:val="00DB294A"/>
    <w:rsid w:val="00DB2968"/>
    <w:rsid w:val="00DB29EB"/>
    <w:rsid w:val="00DB29FF"/>
    <w:rsid w:val="00DB2A6A"/>
    <w:rsid w:val="00DB2C50"/>
    <w:rsid w:val="00DB2E95"/>
    <w:rsid w:val="00DB2EE1"/>
    <w:rsid w:val="00DB303D"/>
    <w:rsid w:val="00DB30C9"/>
    <w:rsid w:val="00DB3162"/>
    <w:rsid w:val="00DB3184"/>
    <w:rsid w:val="00DB3188"/>
    <w:rsid w:val="00DB323C"/>
    <w:rsid w:val="00DB325D"/>
    <w:rsid w:val="00DB32AB"/>
    <w:rsid w:val="00DB3336"/>
    <w:rsid w:val="00DB342A"/>
    <w:rsid w:val="00DB347B"/>
    <w:rsid w:val="00DB3580"/>
    <w:rsid w:val="00DB3581"/>
    <w:rsid w:val="00DB358F"/>
    <w:rsid w:val="00DB361C"/>
    <w:rsid w:val="00DB36F2"/>
    <w:rsid w:val="00DB36FC"/>
    <w:rsid w:val="00DB3746"/>
    <w:rsid w:val="00DB3800"/>
    <w:rsid w:val="00DB3802"/>
    <w:rsid w:val="00DB3896"/>
    <w:rsid w:val="00DB3B2E"/>
    <w:rsid w:val="00DB3B90"/>
    <w:rsid w:val="00DB3BF2"/>
    <w:rsid w:val="00DB3CA5"/>
    <w:rsid w:val="00DB3CC1"/>
    <w:rsid w:val="00DB3E14"/>
    <w:rsid w:val="00DB409E"/>
    <w:rsid w:val="00DB40BC"/>
    <w:rsid w:val="00DB415C"/>
    <w:rsid w:val="00DB4261"/>
    <w:rsid w:val="00DB4438"/>
    <w:rsid w:val="00DB466E"/>
    <w:rsid w:val="00DB46ED"/>
    <w:rsid w:val="00DB4720"/>
    <w:rsid w:val="00DB478E"/>
    <w:rsid w:val="00DB47BD"/>
    <w:rsid w:val="00DB485F"/>
    <w:rsid w:val="00DB4899"/>
    <w:rsid w:val="00DB48C7"/>
    <w:rsid w:val="00DB4914"/>
    <w:rsid w:val="00DB4B86"/>
    <w:rsid w:val="00DB4CE1"/>
    <w:rsid w:val="00DB4CFA"/>
    <w:rsid w:val="00DB4DF2"/>
    <w:rsid w:val="00DB4E49"/>
    <w:rsid w:val="00DB512F"/>
    <w:rsid w:val="00DB513A"/>
    <w:rsid w:val="00DB51FB"/>
    <w:rsid w:val="00DB534F"/>
    <w:rsid w:val="00DB53BA"/>
    <w:rsid w:val="00DB5492"/>
    <w:rsid w:val="00DB5500"/>
    <w:rsid w:val="00DB553A"/>
    <w:rsid w:val="00DB5587"/>
    <w:rsid w:val="00DB55D9"/>
    <w:rsid w:val="00DB563C"/>
    <w:rsid w:val="00DB56ED"/>
    <w:rsid w:val="00DB57AF"/>
    <w:rsid w:val="00DB590F"/>
    <w:rsid w:val="00DB595E"/>
    <w:rsid w:val="00DB595F"/>
    <w:rsid w:val="00DB5B05"/>
    <w:rsid w:val="00DB5B9E"/>
    <w:rsid w:val="00DB5EA7"/>
    <w:rsid w:val="00DB5F36"/>
    <w:rsid w:val="00DB5FD8"/>
    <w:rsid w:val="00DB60FF"/>
    <w:rsid w:val="00DB61EB"/>
    <w:rsid w:val="00DB62D7"/>
    <w:rsid w:val="00DB632D"/>
    <w:rsid w:val="00DB64DA"/>
    <w:rsid w:val="00DB65FC"/>
    <w:rsid w:val="00DB661D"/>
    <w:rsid w:val="00DB6700"/>
    <w:rsid w:val="00DB674C"/>
    <w:rsid w:val="00DB67AC"/>
    <w:rsid w:val="00DB6872"/>
    <w:rsid w:val="00DB6A8A"/>
    <w:rsid w:val="00DB6B41"/>
    <w:rsid w:val="00DB6BD4"/>
    <w:rsid w:val="00DB6C29"/>
    <w:rsid w:val="00DB6D91"/>
    <w:rsid w:val="00DB6E54"/>
    <w:rsid w:val="00DB6F40"/>
    <w:rsid w:val="00DB7060"/>
    <w:rsid w:val="00DB7080"/>
    <w:rsid w:val="00DB70A7"/>
    <w:rsid w:val="00DB719D"/>
    <w:rsid w:val="00DB7342"/>
    <w:rsid w:val="00DB738F"/>
    <w:rsid w:val="00DB74EC"/>
    <w:rsid w:val="00DB751A"/>
    <w:rsid w:val="00DB769B"/>
    <w:rsid w:val="00DB76DB"/>
    <w:rsid w:val="00DB77EC"/>
    <w:rsid w:val="00DB7AB1"/>
    <w:rsid w:val="00DB7B9B"/>
    <w:rsid w:val="00DB7BD7"/>
    <w:rsid w:val="00DB7BF5"/>
    <w:rsid w:val="00DB7C0D"/>
    <w:rsid w:val="00DB7C1D"/>
    <w:rsid w:val="00DB7CDD"/>
    <w:rsid w:val="00DB7DCE"/>
    <w:rsid w:val="00DB7E8C"/>
    <w:rsid w:val="00DB7F21"/>
    <w:rsid w:val="00DB7F9B"/>
    <w:rsid w:val="00DC009C"/>
    <w:rsid w:val="00DC02C3"/>
    <w:rsid w:val="00DC031F"/>
    <w:rsid w:val="00DC058C"/>
    <w:rsid w:val="00DC06CD"/>
    <w:rsid w:val="00DC06DD"/>
    <w:rsid w:val="00DC071C"/>
    <w:rsid w:val="00DC07C5"/>
    <w:rsid w:val="00DC07CF"/>
    <w:rsid w:val="00DC0888"/>
    <w:rsid w:val="00DC08E8"/>
    <w:rsid w:val="00DC08F8"/>
    <w:rsid w:val="00DC0938"/>
    <w:rsid w:val="00DC09C5"/>
    <w:rsid w:val="00DC0A56"/>
    <w:rsid w:val="00DC0A94"/>
    <w:rsid w:val="00DC0BD4"/>
    <w:rsid w:val="00DC0CC4"/>
    <w:rsid w:val="00DC0CC8"/>
    <w:rsid w:val="00DC0D0F"/>
    <w:rsid w:val="00DC0F11"/>
    <w:rsid w:val="00DC0F3B"/>
    <w:rsid w:val="00DC0F77"/>
    <w:rsid w:val="00DC10DB"/>
    <w:rsid w:val="00DC11D1"/>
    <w:rsid w:val="00DC1252"/>
    <w:rsid w:val="00DC1260"/>
    <w:rsid w:val="00DC126D"/>
    <w:rsid w:val="00DC129C"/>
    <w:rsid w:val="00DC1325"/>
    <w:rsid w:val="00DC138C"/>
    <w:rsid w:val="00DC13E1"/>
    <w:rsid w:val="00DC13FF"/>
    <w:rsid w:val="00DC14BF"/>
    <w:rsid w:val="00DC158C"/>
    <w:rsid w:val="00DC1675"/>
    <w:rsid w:val="00DC167F"/>
    <w:rsid w:val="00DC1826"/>
    <w:rsid w:val="00DC18BD"/>
    <w:rsid w:val="00DC1989"/>
    <w:rsid w:val="00DC19A4"/>
    <w:rsid w:val="00DC1A11"/>
    <w:rsid w:val="00DC1BC4"/>
    <w:rsid w:val="00DC1C41"/>
    <w:rsid w:val="00DC1C91"/>
    <w:rsid w:val="00DC1CD2"/>
    <w:rsid w:val="00DC1E4F"/>
    <w:rsid w:val="00DC1ED6"/>
    <w:rsid w:val="00DC20F4"/>
    <w:rsid w:val="00DC212D"/>
    <w:rsid w:val="00DC2131"/>
    <w:rsid w:val="00DC2152"/>
    <w:rsid w:val="00DC2320"/>
    <w:rsid w:val="00DC2329"/>
    <w:rsid w:val="00DC2528"/>
    <w:rsid w:val="00DC256C"/>
    <w:rsid w:val="00DC259C"/>
    <w:rsid w:val="00DC2681"/>
    <w:rsid w:val="00DC2683"/>
    <w:rsid w:val="00DC26CE"/>
    <w:rsid w:val="00DC2709"/>
    <w:rsid w:val="00DC27AD"/>
    <w:rsid w:val="00DC29E0"/>
    <w:rsid w:val="00DC2A76"/>
    <w:rsid w:val="00DC2B2C"/>
    <w:rsid w:val="00DC2B4A"/>
    <w:rsid w:val="00DC2C25"/>
    <w:rsid w:val="00DC2D7B"/>
    <w:rsid w:val="00DC2D9B"/>
    <w:rsid w:val="00DC2DD6"/>
    <w:rsid w:val="00DC2F5F"/>
    <w:rsid w:val="00DC309C"/>
    <w:rsid w:val="00DC3155"/>
    <w:rsid w:val="00DC31F8"/>
    <w:rsid w:val="00DC325C"/>
    <w:rsid w:val="00DC3326"/>
    <w:rsid w:val="00DC3334"/>
    <w:rsid w:val="00DC342B"/>
    <w:rsid w:val="00DC346E"/>
    <w:rsid w:val="00DC35FE"/>
    <w:rsid w:val="00DC368A"/>
    <w:rsid w:val="00DC37E3"/>
    <w:rsid w:val="00DC37ED"/>
    <w:rsid w:val="00DC382E"/>
    <w:rsid w:val="00DC3873"/>
    <w:rsid w:val="00DC38F7"/>
    <w:rsid w:val="00DC38FE"/>
    <w:rsid w:val="00DC3902"/>
    <w:rsid w:val="00DC3A68"/>
    <w:rsid w:val="00DC3B5C"/>
    <w:rsid w:val="00DC3B9B"/>
    <w:rsid w:val="00DC3BFB"/>
    <w:rsid w:val="00DC3C8E"/>
    <w:rsid w:val="00DC3D84"/>
    <w:rsid w:val="00DC3DE7"/>
    <w:rsid w:val="00DC3E70"/>
    <w:rsid w:val="00DC3EAE"/>
    <w:rsid w:val="00DC3FE1"/>
    <w:rsid w:val="00DC4118"/>
    <w:rsid w:val="00DC43D1"/>
    <w:rsid w:val="00DC43EB"/>
    <w:rsid w:val="00DC43F2"/>
    <w:rsid w:val="00DC4441"/>
    <w:rsid w:val="00DC465C"/>
    <w:rsid w:val="00DC4713"/>
    <w:rsid w:val="00DC4756"/>
    <w:rsid w:val="00DC475E"/>
    <w:rsid w:val="00DC483D"/>
    <w:rsid w:val="00DC4883"/>
    <w:rsid w:val="00DC48A5"/>
    <w:rsid w:val="00DC4A21"/>
    <w:rsid w:val="00DC4A9A"/>
    <w:rsid w:val="00DC4B4C"/>
    <w:rsid w:val="00DC4B71"/>
    <w:rsid w:val="00DC4C41"/>
    <w:rsid w:val="00DC4EEB"/>
    <w:rsid w:val="00DC4EFF"/>
    <w:rsid w:val="00DC4F36"/>
    <w:rsid w:val="00DC4F50"/>
    <w:rsid w:val="00DC4FD5"/>
    <w:rsid w:val="00DC4FEB"/>
    <w:rsid w:val="00DC506E"/>
    <w:rsid w:val="00DC50AD"/>
    <w:rsid w:val="00DC512D"/>
    <w:rsid w:val="00DC53CF"/>
    <w:rsid w:val="00DC5665"/>
    <w:rsid w:val="00DC5712"/>
    <w:rsid w:val="00DC573F"/>
    <w:rsid w:val="00DC57BB"/>
    <w:rsid w:val="00DC57FC"/>
    <w:rsid w:val="00DC5821"/>
    <w:rsid w:val="00DC58A4"/>
    <w:rsid w:val="00DC5904"/>
    <w:rsid w:val="00DC59EB"/>
    <w:rsid w:val="00DC59FC"/>
    <w:rsid w:val="00DC5AEA"/>
    <w:rsid w:val="00DC5B9D"/>
    <w:rsid w:val="00DC5CAE"/>
    <w:rsid w:val="00DC5CE3"/>
    <w:rsid w:val="00DC5CF9"/>
    <w:rsid w:val="00DC5D69"/>
    <w:rsid w:val="00DC5DF2"/>
    <w:rsid w:val="00DC6021"/>
    <w:rsid w:val="00DC6032"/>
    <w:rsid w:val="00DC6041"/>
    <w:rsid w:val="00DC60B1"/>
    <w:rsid w:val="00DC60BD"/>
    <w:rsid w:val="00DC6253"/>
    <w:rsid w:val="00DC629D"/>
    <w:rsid w:val="00DC634A"/>
    <w:rsid w:val="00DC6366"/>
    <w:rsid w:val="00DC63B4"/>
    <w:rsid w:val="00DC6426"/>
    <w:rsid w:val="00DC64F0"/>
    <w:rsid w:val="00DC6669"/>
    <w:rsid w:val="00DC66C0"/>
    <w:rsid w:val="00DC66F2"/>
    <w:rsid w:val="00DC6843"/>
    <w:rsid w:val="00DC6846"/>
    <w:rsid w:val="00DC6885"/>
    <w:rsid w:val="00DC6926"/>
    <w:rsid w:val="00DC6929"/>
    <w:rsid w:val="00DC6934"/>
    <w:rsid w:val="00DC6A3C"/>
    <w:rsid w:val="00DC6B18"/>
    <w:rsid w:val="00DC6BF9"/>
    <w:rsid w:val="00DC6C8E"/>
    <w:rsid w:val="00DC6E54"/>
    <w:rsid w:val="00DC6F08"/>
    <w:rsid w:val="00DC70B1"/>
    <w:rsid w:val="00DC71D1"/>
    <w:rsid w:val="00DC72DC"/>
    <w:rsid w:val="00DC7390"/>
    <w:rsid w:val="00DC7393"/>
    <w:rsid w:val="00DC7502"/>
    <w:rsid w:val="00DC7534"/>
    <w:rsid w:val="00DC770E"/>
    <w:rsid w:val="00DC7745"/>
    <w:rsid w:val="00DC7758"/>
    <w:rsid w:val="00DC7775"/>
    <w:rsid w:val="00DC7785"/>
    <w:rsid w:val="00DC7799"/>
    <w:rsid w:val="00DC77B3"/>
    <w:rsid w:val="00DC7860"/>
    <w:rsid w:val="00DC790F"/>
    <w:rsid w:val="00DC79E2"/>
    <w:rsid w:val="00DC7A5F"/>
    <w:rsid w:val="00DC7BB6"/>
    <w:rsid w:val="00DC7D4E"/>
    <w:rsid w:val="00DC7EC5"/>
    <w:rsid w:val="00DD003E"/>
    <w:rsid w:val="00DD0166"/>
    <w:rsid w:val="00DD0180"/>
    <w:rsid w:val="00DD020F"/>
    <w:rsid w:val="00DD04CB"/>
    <w:rsid w:val="00DD05BC"/>
    <w:rsid w:val="00DD05E7"/>
    <w:rsid w:val="00DD06B8"/>
    <w:rsid w:val="00DD06F2"/>
    <w:rsid w:val="00DD0801"/>
    <w:rsid w:val="00DD0829"/>
    <w:rsid w:val="00DD0A42"/>
    <w:rsid w:val="00DD0A5D"/>
    <w:rsid w:val="00DD0A5F"/>
    <w:rsid w:val="00DD0AFA"/>
    <w:rsid w:val="00DD0B45"/>
    <w:rsid w:val="00DD0C13"/>
    <w:rsid w:val="00DD0C6F"/>
    <w:rsid w:val="00DD0C80"/>
    <w:rsid w:val="00DD0D1F"/>
    <w:rsid w:val="00DD0D95"/>
    <w:rsid w:val="00DD0E8F"/>
    <w:rsid w:val="00DD0E9B"/>
    <w:rsid w:val="00DD0EC6"/>
    <w:rsid w:val="00DD0EDC"/>
    <w:rsid w:val="00DD0F7D"/>
    <w:rsid w:val="00DD0FA0"/>
    <w:rsid w:val="00DD0FB3"/>
    <w:rsid w:val="00DD102C"/>
    <w:rsid w:val="00DD10CF"/>
    <w:rsid w:val="00DD112A"/>
    <w:rsid w:val="00DD1264"/>
    <w:rsid w:val="00DD1321"/>
    <w:rsid w:val="00DD15C8"/>
    <w:rsid w:val="00DD1709"/>
    <w:rsid w:val="00DD188B"/>
    <w:rsid w:val="00DD197F"/>
    <w:rsid w:val="00DD1ACF"/>
    <w:rsid w:val="00DD1B35"/>
    <w:rsid w:val="00DD1D1B"/>
    <w:rsid w:val="00DD1D2C"/>
    <w:rsid w:val="00DD1DE0"/>
    <w:rsid w:val="00DD1EBD"/>
    <w:rsid w:val="00DD1F2F"/>
    <w:rsid w:val="00DD1F96"/>
    <w:rsid w:val="00DD2048"/>
    <w:rsid w:val="00DD205C"/>
    <w:rsid w:val="00DD226E"/>
    <w:rsid w:val="00DD22B7"/>
    <w:rsid w:val="00DD22C1"/>
    <w:rsid w:val="00DD22F8"/>
    <w:rsid w:val="00DD2369"/>
    <w:rsid w:val="00DD256D"/>
    <w:rsid w:val="00DD261C"/>
    <w:rsid w:val="00DD26F3"/>
    <w:rsid w:val="00DD2765"/>
    <w:rsid w:val="00DD27F4"/>
    <w:rsid w:val="00DD2916"/>
    <w:rsid w:val="00DD29A2"/>
    <w:rsid w:val="00DD29E5"/>
    <w:rsid w:val="00DD2A8D"/>
    <w:rsid w:val="00DD2AD5"/>
    <w:rsid w:val="00DD2BE1"/>
    <w:rsid w:val="00DD2D7C"/>
    <w:rsid w:val="00DD2DB9"/>
    <w:rsid w:val="00DD309C"/>
    <w:rsid w:val="00DD31A5"/>
    <w:rsid w:val="00DD3258"/>
    <w:rsid w:val="00DD3356"/>
    <w:rsid w:val="00DD3430"/>
    <w:rsid w:val="00DD35C2"/>
    <w:rsid w:val="00DD361A"/>
    <w:rsid w:val="00DD3622"/>
    <w:rsid w:val="00DD3A0D"/>
    <w:rsid w:val="00DD3D9D"/>
    <w:rsid w:val="00DD3EE2"/>
    <w:rsid w:val="00DD3EF3"/>
    <w:rsid w:val="00DD3F6F"/>
    <w:rsid w:val="00DD40AF"/>
    <w:rsid w:val="00DD40EA"/>
    <w:rsid w:val="00DD410C"/>
    <w:rsid w:val="00DD4198"/>
    <w:rsid w:val="00DD42CA"/>
    <w:rsid w:val="00DD44D3"/>
    <w:rsid w:val="00DD475F"/>
    <w:rsid w:val="00DD47E9"/>
    <w:rsid w:val="00DD47F6"/>
    <w:rsid w:val="00DD4801"/>
    <w:rsid w:val="00DD488F"/>
    <w:rsid w:val="00DD48E6"/>
    <w:rsid w:val="00DD4923"/>
    <w:rsid w:val="00DD4933"/>
    <w:rsid w:val="00DD49C7"/>
    <w:rsid w:val="00DD4D92"/>
    <w:rsid w:val="00DD4E16"/>
    <w:rsid w:val="00DD4FA0"/>
    <w:rsid w:val="00DD4FDE"/>
    <w:rsid w:val="00DD5005"/>
    <w:rsid w:val="00DD5033"/>
    <w:rsid w:val="00DD5042"/>
    <w:rsid w:val="00DD5242"/>
    <w:rsid w:val="00DD5268"/>
    <w:rsid w:val="00DD52E8"/>
    <w:rsid w:val="00DD534B"/>
    <w:rsid w:val="00DD55EC"/>
    <w:rsid w:val="00DD55F7"/>
    <w:rsid w:val="00DD565E"/>
    <w:rsid w:val="00DD5778"/>
    <w:rsid w:val="00DD5855"/>
    <w:rsid w:val="00DD596C"/>
    <w:rsid w:val="00DD59FF"/>
    <w:rsid w:val="00DD5B07"/>
    <w:rsid w:val="00DD5C56"/>
    <w:rsid w:val="00DD5D7E"/>
    <w:rsid w:val="00DD5D81"/>
    <w:rsid w:val="00DD5E0E"/>
    <w:rsid w:val="00DD5EE5"/>
    <w:rsid w:val="00DD606D"/>
    <w:rsid w:val="00DD60C6"/>
    <w:rsid w:val="00DD61FD"/>
    <w:rsid w:val="00DD6335"/>
    <w:rsid w:val="00DD63AA"/>
    <w:rsid w:val="00DD658F"/>
    <w:rsid w:val="00DD65FF"/>
    <w:rsid w:val="00DD667D"/>
    <w:rsid w:val="00DD66AD"/>
    <w:rsid w:val="00DD66CF"/>
    <w:rsid w:val="00DD6710"/>
    <w:rsid w:val="00DD680A"/>
    <w:rsid w:val="00DD682A"/>
    <w:rsid w:val="00DD6967"/>
    <w:rsid w:val="00DD697C"/>
    <w:rsid w:val="00DD69C4"/>
    <w:rsid w:val="00DD69DD"/>
    <w:rsid w:val="00DD6AE1"/>
    <w:rsid w:val="00DD6B35"/>
    <w:rsid w:val="00DD6B9D"/>
    <w:rsid w:val="00DD6D62"/>
    <w:rsid w:val="00DD6D72"/>
    <w:rsid w:val="00DD6DAA"/>
    <w:rsid w:val="00DD6F3E"/>
    <w:rsid w:val="00DD6F4D"/>
    <w:rsid w:val="00DD6FB7"/>
    <w:rsid w:val="00DD71B9"/>
    <w:rsid w:val="00DD71CF"/>
    <w:rsid w:val="00DD730A"/>
    <w:rsid w:val="00DD7318"/>
    <w:rsid w:val="00DD7404"/>
    <w:rsid w:val="00DD7462"/>
    <w:rsid w:val="00DD753B"/>
    <w:rsid w:val="00DD7552"/>
    <w:rsid w:val="00DD7617"/>
    <w:rsid w:val="00DD7671"/>
    <w:rsid w:val="00DD7689"/>
    <w:rsid w:val="00DD785B"/>
    <w:rsid w:val="00DD7A71"/>
    <w:rsid w:val="00DD7A7F"/>
    <w:rsid w:val="00DD7AE9"/>
    <w:rsid w:val="00DD7BBF"/>
    <w:rsid w:val="00DD7BCF"/>
    <w:rsid w:val="00DD7BDE"/>
    <w:rsid w:val="00DD7C5B"/>
    <w:rsid w:val="00DD7C7C"/>
    <w:rsid w:val="00DD7DC7"/>
    <w:rsid w:val="00DD7E25"/>
    <w:rsid w:val="00DE007E"/>
    <w:rsid w:val="00DE00A0"/>
    <w:rsid w:val="00DE01A2"/>
    <w:rsid w:val="00DE0231"/>
    <w:rsid w:val="00DE03D4"/>
    <w:rsid w:val="00DE0471"/>
    <w:rsid w:val="00DE04B6"/>
    <w:rsid w:val="00DE0545"/>
    <w:rsid w:val="00DE06B4"/>
    <w:rsid w:val="00DE06D6"/>
    <w:rsid w:val="00DE07A2"/>
    <w:rsid w:val="00DE07BE"/>
    <w:rsid w:val="00DE0941"/>
    <w:rsid w:val="00DE098D"/>
    <w:rsid w:val="00DE0AA9"/>
    <w:rsid w:val="00DE0DC8"/>
    <w:rsid w:val="00DE0E1C"/>
    <w:rsid w:val="00DE1042"/>
    <w:rsid w:val="00DE1155"/>
    <w:rsid w:val="00DE1166"/>
    <w:rsid w:val="00DE11F3"/>
    <w:rsid w:val="00DE12F0"/>
    <w:rsid w:val="00DE1424"/>
    <w:rsid w:val="00DE1478"/>
    <w:rsid w:val="00DE152B"/>
    <w:rsid w:val="00DE1556"/>
    <w:rsid w:val="00DE1610"/>
    <w:rsid w:val="00DE167D"/>
    <w:rsid w:val="00DE16A6"/>
    <w:rsid w:val="00DE1838"/>
    <w:rsid w:val="00DE1AB3"/>
    <w:rsid w:val="00DE1BC5"/>
    <w:rsid w:val="00DE1C07"/>
    <w:rsid w:val="00DE1C4E"/>
    <w:rsid w:val="00DE1D68"/>
    <w:rsid w:val="00DE1DCB"/>
    <w:rsid w:val="00DE1DD8"/>
    <w:rsid w:val="00DE1E3D"/>
    <w:rsid w:val="00DE1E8D"/>
    <w:rsid w:val="00DE2069"/>
    <w:rsid w:val="00DE2252"/>
    <w:rsid w:val="00DE236B"/>
    <w:rsid w:val="00DE2426"/>
    <w:rsid w:val="00DE245E"/>
    <w:rsid w:val="00DE2679"/>
    <w:rsid w:val="00DE26D5"/>
    <w:rsid w:val="00DE27AC"/>
    <w:rsid w:val="00DE2806"/>
    <w:rsid w:val="00DE291A"/>
    <w:rsid w:val="00DE2951"/>
    <w:rsid w:val="00DE2969"/>
    <w:rsid w:val="00DE29A9"/>
    <w:rsid w:val="00DE2BC4"/>
    <w:rsid w:val="00DE2D1C"/>
    <w:rsid w:val="00DE2E66"/>
    <w:rsid w:val="00DE2ED3"/>
    <w:rsid w:val="00DE2F5B"/>
    <w:rsid w:val="00DE2F95"/>
    <w:rsid w:val="00DE3014"/>
    <w:rsid w:val="00DE3036"/>
    <w:rsid w:val="00DE3226"/>
    <w:rsid w:val="00DE32EE"/>
    <w:rsid w:val="00DE3372"/>
    <w:rsid w:val="00DE3376"/>
    <w:rsid w:val="00DE337F"/>
    <w:rsid w:val="00DE3446"/>
    <w:rsid w:val="00DE34FB"/>
    <w:rsid w:val="00DE3531"/>
    <w:rsid w:val="00DE359B"/>
    <w:rsid w:val="00DE35C9"/>
    <w:rsid w:val="00DE3602"/>
    <w:rsid w:val="00DE363F"/>
    <w:rsid w:val="00DE3857"/>
    <w:rsid w:val="00DE3872"/>
    <w:rsid w:val="00DE38DC"/>
    <w:rsid w:val="00DE392B"/>
    <w:rsid w:val="00DE3B65"/>
    <w:rsid w:val="00DE3BA1"/>
    <w:rsid w:val="00DE3BAE"/>
    <w:rsid w:val="00DE3BE6"/>
    <w:rsid w:val="00DE3C4E"/>
    <w:rsid w:val="00DE3DD1"/>
    <w:rsid w:val="00DE3E3B"/>
    <w:rsid w:val="00DE3E54"/>
    <w:rsid w:val="00DE3F25"/>
    <w:rsid w:val="00DE3FCC"/>
    <w:rsid w:val="00DE404E"/>
    <w:rsid w:val="00DE4219"/>
    <w:rsid w:val="00DE432F"/>
    <w:rsid w:val="00DE4370"/>
    <w:rsid w:val="00DE4397"/>
    <w:rsid w:val="00DE4421"/>
    <w:rsid w:val="00DE450F"/>
    <w:rsid w:val="00DE45E9"/>
    <w:rsid w:val="00DE471A"/>
    <w:rsid w:val="00DE4874"/>
    <w:rsid w:val="00DE4A6C"/>
    <w:rsid w:val="00DE4B5E"/>
    <w:rsid w:val="00DE4B87"/>
    <w:rsid w:val="00DE4C4A"/>
    <w:rsid w:val="00DE4C6B"/>
    <w:rsid w:val="00DE4C75"/>
    <w:rsid w:val="00DE4CD2"/>
    <w:rsid w:val="00DE4E03"/>
    <w:rsid w:val="00DE4E6C"/>
    <w:rsid w:val="00DE4ED9"/>
    <w:rsid w:val="00DE4F0C"/>
    <w:rsid w:val="00DE50B7"/>
    <w:rsid w:val="00DE51A3"/>
    <w:rsid w:val="00DE52AD"/>
    <w:rsid w:val="00DE52F1"/>
    <w:rsid w:val="00DE534D"/>
    <w:rsid w:val="00DE54E5"/>
    <w:rsid w:val="00DE55CB"/>
    <w:rsid w:val="00DE5615"/>
    <w:rsid w:val="00DE56EB"/>
    <w:rsid w:val="00DE57F3"/>
    <w:rsid w:val="00DE58A2"/>
    <w:rsid w:val="00DE58A4"/>
    <w:rsid w:val="00DE5956"/>
    <w:rsid w:val="00DE598E"/>
    <w:rsid w:val="00DE5B01"/>
    <w:rsid w:val="00DE5B0F"/>
    <w:rsid w:val="00DE5B33"/>
    <w:rsid w:val="00DE5B95"/>
    <w:rsid w:val="00DE5C37"/>
    <w:rsid w:val="00DE5D4C"/>
    <w:rsid w:val="00DE5E82"/>
    <w:rsid w:val="00DE5EBA"/>
    <w:rsid w:val="00DE5FC3"/>
    <w:rsid w:val="00DE607D"/>
    <w:rsid w:val="00DE60C3"/>
    <w:rsid w:val="00DE61A2"/>
    <w:rsid w:val="00DE61A7"/>
    <w:rsid w:val="00DE6301"/>
    <w:rsid w:val="00DE6404"/>
    <w:rsid w:val="00DE64E6"/>
    <w:rsid w:val="00DE6579"/>
    <w:rsid w:val="00DE65B7"/>
    <w:rsid w:val="00DE669D"/>
    <w:rsid w:val="00DE6804"/>
    <w:rsid w:val="00DE6919"/>
    <w:rsid w:val="00DE69E7"/>
    <w:rsid w:val="00DE69F8"/>
    <w:rsid w:val="00DE6A47"/>
    <w:rsid w:val="00DE6AA6"/>
    <w:rsid w:val="00DE6B4B"/>
    <w:rsid w:val="00DE6B62"/>
    <w:rsid w:val="00DE6DE5"/>
    <w:rsid w:val="00DE6E46"/>
    <w:rsid w:val="00DE6F4C"/>
    <w:rsid w:val="00DE6F64"/>
    <w:rsid w:val="00DE7034"/>
    <w:rsid w:val="00DE716D"/>
    <w:rsid w:val="00DE72D5"/>
    <w:rsid w:val="00DE72D7"/>
    <w:rsid w:val="00DE741A"/>
    <w:rsid w:val="00DE74B6"/>
    <w:rsid w:val="00DE7611"/>
    <w:rsid w:val="00DE7805"/>
    <w:rsid w:val="00DE784B"/>
    <w:rsid w:val="00DE79EA"/>
    <w:rsid w:val="00DE7A39"/>
    <w:rsid w:val="00DE7B72"/>
    <w:rsid w:val="00DE7B8B"/>
    <w:rsid w:val="00DE7C82"/>
    <w:rsid w:val="00DE7D15"/>
    <w:rsid w:val="00DE7E4E"/>
    <w:rsid w:val="00DF009B"/>
    <w:rsid w:val="00DF0229"/>
    <w:rsid w:val="00DF022B"/>
    <w:rsid w:val="00DF0247"/>
    <w:rsid w:val="00DF0250"/>
    <w:rsid w:val="00DF0382"/>
    <w:rsid w:val="00DF0396"/>
    <w:rsid w:val="00DF03EA"/>
    <w:rsid w:val="00DF0558"/>
    <w:rsid w:val="00DF071E"/>
    <w:rsid w:val="00DF0A04"/>
    <w:rsid w:val="00DF0B39"/>
    <w:rsid w:val="00DF0CA0"/>
    <w:rsid w:val="00DF0E3D"/>
    <w:rsid w:val="00DF0F3E"/>
    <w:rsid w:val="00DF0FEB"/>
    <w:rsid w:val="00DF105D"/>
    <w:rsid w:val="00DF1067"/>
    <w:rsid w:val="00DF1103"/>
    <w:rsid w:val="00DF119B"/>
    <w:rsid w:val="00DF13F0"/>
    <w:rsid w:val="00DF14B4"/>
    <w:rsid w:val="00DF1552"/>
    <w:rsid w:val="00DF1598"/>
    <w:rsid w:val="00DF15F6"/>
    <w:rsid w:val="00DF16B1"/>
    <w:rsid w:val="00DF170D"/>
    <w:rsid w:val="00DF17E2"/>
    <w:rsid w:val="00DF1868"/>
    <w:rsid w:val="00DF1871"/>
    <w:rsid w:val="00DF18C0"/>
    <w:rsid w:val="00DF19C5"/>
    <w:rsid w:val="00DF1B31"/>
    <w:rsid w:val="00DF1BB8"/>
    <w:rsid w:val="00DF1CD0"/>
    <w:rsid w:val="00DF1D62"/>
    <w:rsid w:val="00DF1D67"/>
    <w:rsid w:val="00DF1DBE"/>
    <w:rsid w:val="00DF1E43"/>
    <w:rsid w:val="00DF200B"/>
    <w:rsid w:val="00DF2022"/>
    <w:rsid w:val="00DF2034"/>
    <w:rsid w:val="00DF209F"/>
    <w:rsid w:val="00DF2128"/>
    <w:rsid w:val="00DF2248"/>
    <w:rsid w:val="00DF22F4"/>
    <w:rsid w:val="00DF2382"/>
    <w:rsid w:val="00DF247B"/>
    <w:rsid w:val="00DF2509"/>
    <w:rsid w:val="00DF253D"/>
    <w:rsid w:val="00DF2660"/>
    <w:rsid w:val="00DF27E3"/>
    <w:rsid w:val="00DF2838"/>
    <w:rsid w:val="00DF28A9"/>
    <w:rsid w:val="00DF28E1"/>
    <w:rsid w:val="00DF297C"/>
    <w:rsid w:val="00DF2A34"/>
    <w:rsid w:val="00DF2A57"/>
    <w:rsid w:val="00DF2AF8"/>
    <w:rsid w:val="00DF2C9E"/>
    <w:rsid w:val="00DF2E41"/>
    <w:rsid w:val="00DF2F02"/>
    <w:rsid w:val="00DF2F7A"/>
    <w:rsid w:val="00DF3150"/>
    <w:rsid w:val="00DF326E"/>
    <w:rsid w:val="00DF3395"/>
    <w:rsid w:val="00DF33A6"/>
    <w:rsid w:val="00DF346F"/>
    <w:rsid w:val="00DF34EF"/>
    <w:rsid w:val="00DF3626"/>
    <w:rsid w:val="00DF36CC"/>
    <w:rsid w:val="00DF36E0"/>
    <w:rsid w:val="00DF376C"/>
    <w:rsid w:val="00DF383C"/>
    <w:rsid w:val="00DF3840"/>
    <w:rsid w:val="00DF3865"/>
    <w:rsid w:val="00DF388F"/>
    <w:rsid w:val="00DF3938"/>
    <w:rsid w:val="00DF39BF"/>
    <w:rsid w:val="00DF3A31"/>
    <w:rsid w:val="00DF3A82"/>
    <w:rsid w:val="00DF3B9B"/>
    <w:rsid w:val="00DF3C7E"/>
    <w:rsid w:val="00DF3CE4"/>
    <w:rsid w:val="00DF3CEF"/>
    <w:rsid w:val="00DF3EA0"/>
    <w:rsid w:val="00DF3EAF"/>
    <w:rsid w:val="00DF3F45"/>
    <w:rsid w:val="00DF3FF6"/>
    <w:rsid w:val="00DF4027"/>
    <w:rsid w:val="00DF410A"/>
    <w:rsid w:val="00DF415E"/>
    <w:rsid w:val="00DF41AD"/>
    <w:rsid w:val="00DF41B9"/>
    <w:rsid w:val="00DF41D8"/>
    <w:rsid w:val="00DF4221"/>
    <w:rsid w:val="00DF42C5"/>
    <w:rsid w:val="00DF430C"/>
    <w:rsid w:val="00DF44BF"/>
    <w:rsid w:val="00DF4749"/>
    <w:rsid w:val="00DF482F"/>
    <w:rsid w:val="00DF49B6"/>
    <w:rsid w:val="00DF4A27"/>
    <w:rsid w:val="00DF4A53"/>
    <w:rsid w:val="00DF4B0C"/>
    <w:rsid w:val="00DF4B12"/>
    <w:rsid w:val="00DF4D3E"/>
    <w:rsid w:val="00DF4D7F"/>
    <w:rsid w:val="00DF4E09"/>
    <w:rsid w:val="00DF4E23"/>
    <w:rsid w:val="00DF4F51"/>
    <w:rsid w:val="00DF4F98"/>
    <w:rsid w:val="00DF506D"/>
    <w:rsid w:val="00DF50CD"/>
    <w:rsid w:val="00DF5196"/>
    <w:rsid w:val="00DF51DD"/>
    <w:rsid w:val="00DF52A6"/>
    <w:rsid w:val="00DF52C4"/>
    <w:rsid w:val="00DF5324"/>
    <w:rsid w:val="00DF5330"/>
    <w:rsid w:val="00DF5443"/>
    <w:rsid w:val="00DF5540"/>
    <w:rsid w:val="00DF5733"/>
    <w:rsid w:val="00DF576E"/>
    <w:rsid w:val="00DF580A"/>
    <w:rsid w:val="00DF5857"/>
    <w:rsid w:val="00DF58A7"/>
    <w:rsid w:val="00DF5942"/>
    <w:rsid w:val="00DF59C1"/>
    <w:rsid w:val="00DF5AD2"/>
    <w:rsid w:val="00DF5BD5"/>
    <w:rsid w:val="00DF5D28"/>
    <w:rsid w:val="00DF5E5C"/>
    <w:rsid w:val="00DF5EF7"/>
    <w:rsid w:val="00DF5F4B"/>
    <w:rsid w:val="00DF5FBC"/>
    <w:rsid w:val="00DF60CD"/>
    <w:rsid w:val="00DF61D8"/>
    <w:rsid w:val="00DF62CF"/>
    <w:rsid w:val="00DF62E0"/>
    <w:rsid w:val="00DF62E1"/>
    <w:rsid w:val="00DF636C"/>
    <w:rsid w:val="00DF641C"/>
    <w:rsid w:val="00DF6503"/>
    <w:rsid w:val="00DF6533"/>
    <w:rsid w:val="00DF663C"/>
    <w:rsid w:val="00DF66FF"/>
    <w:rsid w:val="00DF6713"/>
    <w:rsid w:val="00DF6827"/>
    <w:rsid w:val="00DF68C7"/>
    <w:rsid w:val="00DF68EC"/>
    <w:rsid w:val="00DF69C2"/>
    <w:rsid w:val="00DF69F6"/>
    <w:rsid w:val="00DF6A8D"/>
    <w:rsid w:val="00DF6B66"/>
    <w:rsid w:val="00DF6BCD"/>
    <w:rsid w:val="00DF6C1B"/>
    <w:rsid w:val="00DF6CEE"/>
    <w:rsid w:val="00DF6FAD"/>
    <w:rsid w:val="00DF711E"/>
    <w:rsid w:val="00DF7133"/>
    <w:rsid w:val="00DF71CF"/>
    <w:rsid w:val="00DF71D5"/>
    <w:rsid w:val="00DF72B0"/>
    <w:rsid w:val="00DF733A"/>
    <w:rsid w:val="00DF73C6"/>
    <w:rsid w:val="00DF73C9"/>
    <w:rsid w:val="00DF73CA"/>
    <w:rsid w:val="00DF7482"/>
    <w:rsid w:val="00DF74AF"/>
    <w:rsid w:val="00DF74BE"/>
    <w:rsid w:val="00DF755F"/>
    <w:rsid w:val="00DF7678"/>
    <w:rsid w:val="00DF76E5"/>
    <w:rsid w:val="00DF7703"/>
    <w:rsid w:val="00DF788E"/>
    <w:rsid w:val="00DF7C03"/>
    <w:rsid w:val="00DF7C8D"/>
    <w:rsid w:val="00DF7D70"/>
    <w:rsid w:val="00DF7E82"/>
    <w:rsid w:val="00DF7E96"/>
    <w:rsid w:val="00E00110"/>
    <w:rsid w:val="00E00271"/>
    <w:rsid w:val="00E002EC"/>
    <w:rsid w:val="00E0038C"/>
    <w:rsid w:val="00E005E1"/>
    <w:rsid w:val="00E00636"/>
    <w:rsid w:val="00E00648"/>
    <w:rsid w:val="00E00661"/>
    <w:rsid w:val="00E00662"/>
    <w:rsid w:val="00E00674"/>
    <w:rsid w:val="00E006B6"/>
    <w:rsid w:val="00E00727"/>
    <w:rsid w:val="00E0072F"/>
    <w:rsid w:val="00E00774"/>
    <w:rsid w:val="00E007E8"/>
    <w:rsid w:val="00E00953"/>
    <w:rsid w:val="00E009A3"/>
    <w:rsid w:val="00E00A0E"/>
    <w:rsid w:val="00E00A81"/>
    <w:rsid w:val="00E00AE7"/>
    <w:rsid w:val="00E00AF4"/>
    <w:rsid w:val="00E00CA9"/>
    <w:rsid w:val="00E00CF7"/>
    <w:rsid w:val="00E00D1A"/>
    <w:rsid w:val="00E00D2A"/>
    <w:rsid w:val="00E00DB5"/>
    <w:rsid w:val="00E00ED5"/>
    <w:rsid w:val="00E00EEA"/>
    <w:rsid w:val="00E00FDB"/>
    <w:rsid w:val="00E012E2"/>
    <w:rsid w:val="00E013B1"/>
    <w:rsid w:val="00E013DD"/>
    <w:rsid w:val="00E01437"/>
    <w:rsid w:val="00E01454"/>
    <w:rsid w:val="00E01652"/>
    <w:rsid w:val="00E01704"/>
    <w:rsid w:val="00E01768"/>
    <w:rsid w:val="00E017BC"/>
    <w:rsid w:val="00E01829"/>
    <w:rsid w:val="00E0187A"/>
    <w:rsid w:val="00E0189B"/>
    <w:rsid w:val="00E018A4"/>
    <w:rsid w:val="00E0191C"/>
    <w:rsid w:val="00E01AA0"/>
    <w:rsid w:val="00E01B75"/>
    <w:rsid w:val="00E01C5C"/>
    <w:rsid w:val="00E01F0F"/>
    <w:rsid w:val="00E01F81"/>
    <w:rsid w:val="00E01FB1"/>
    <w:rsid w:val="00E02071"/>
    <w:rsid w:val="00E02082"/>
    <w:rsid w:val="00E023CE"/>
    <w:rsid w:val="00E02420"/>
    <w:rsid w:val="00E02428"/>
    <w:rsid w:val="00E02536"/>
    <w:rsid w:val="00E0256C"/>
    <w:rsid w:val="00E0259C"/>
    <w:rsid w:val="00E025CB"/>
    <w:rsid w:val="00E026BC"/>
    <w:rsid w:val="00E0274A"/>
    <w:rsid w:val="00E02768"/>
    <w:rsid w:val="00E027A8"/>
    <w:rsid w:val="00E02805"/>
    <w:rsid w:val="00E028F2"/>
    <w:rsid w:val="00E02943"/>
    <w:rsid w:val="00E02A24"/>
    <w:rsid w:val="00E02AF6"/>
    <w:rsid w:val="00E02B9C"/>
    <w:rsid w:val="00E02BAF"/>
    <w:rsid w:val="00E02DE2"/>
    <w:rsid w:val="00E02E24"/>
    <w:rsid w:val="00E02E29"/>
    <w:rsid w:val="00E02ECF"/>
    <w:rsid w:val="00E02ED6"/>
    <w:rsid w:val="00E02F0C"/>
    <w:rsid w:val="00E02F38"/>
    <w:rsid w:val="00E02F7B"/>
    <w:rsid w:val="00E0317F"/>
    <w:rsid w:val="00E033BB"/>
    <w:rsid w:val="00E03489"/>
    <w:rsid w:val="00E03551"/>
    <w:rsid w:val="00E03561"/>
    <w:rsid w:val="00E03646"/>
    <w:rsid w:val="00E03653"/>
    <w:rsid w:val="00E03668"/>
    <w:rsid w:val="00E036E9"/>
    <w:rsid w:val="00E03764"/>
    <w:rsid w:val="00E0392B"/>
    <w:rsid w:val="00E03BF3"/>
    <w:rsid w:val="00E03C24"/>
    <w:rsid w:val="00E03D20"/>
    <w:rsid w:val="00E03D5F"/>
    <w:rsid w:val="00E03E16"/>
    <w:rsid w:val="00E04071"/>
    <w:rsid w:val="00E04076"/>
    <w:rsid w:val="00E04149"/>
    <w:rsid w:val="00E0414D"/>
    <w:rsid w:val="00E043AE"/>
    <w:rsid w:val="00E04800"/>
    <w:rsid w:val="00E04815"/>
    <w:rsid w:val="00E04881"/>
    <w:rsid w:val="00E048E1"/>
    <w:rsid w:val="00E04926"/>
    <w:rsid w:val="00E04963"/>
    <w:rsid w:val="00E04A1D"/>
    <w:rsid w:val="00E04A25"/>
    <w:rsid w:val="00E04A3D"/>
    <w:rsid w:val="00E04A42"/>
    <w:rsid w:val="00E04ACF"/>
    <w:rsid w:val="00E04B31"/>
    <w:rsid w:val="00E04BA8"/>
    <w:rsid w:val="00E04D90"/>
    <w:rsid w:val="00E04DCB"/>
    <w:rsid w:val="00E04F37"/>
    <w:rsid w:val="00E04F45"/>
    <w:rsid w:val="00E05016"/>
    <w:rsid w:val="00E05155"/>
    <w:rsid w:val="00E051B3"/>
    <w:rsid w:val="00E05207"/>
    <w:rsid w:val="00E05267"/>
    <w:rsid w:val="00E05367"/>
    <w:rsid w:val="00E053BE"/>
    <w:rsid w:val="00E054B0"/>
    <w:rsid w:val="00E0550D"/>
    <w:rsid w:val="00E055F1"/>
    <w:rsid w:val="00E05635"/>
    <w:rsid w:val="00E05755"/>
    <w:rsid w:val="00E0579B"/>
    <w:rsid w:val="00E057D1"/>
    <w:rsid w:val="00E0584A"/>
    <w:rsid w:val="00E059A9"/>
    <w:rsid w:val="00E05A02"/>
    <w:rsid w:val="00E05B20"/>
    <w:rsid w:val="00E05C17"/>
    <w:rsid w:val="00E05C41"/>
    <w:rsid w:val="00E05CC3"/>
    <w:rsid w:val="00E05D2F"/>
    <w:rsid w:val="00E05E9D"/>
    <w:rsid w:val="00E05EDD"/>
    <w:rsid w:val="00E05F80"/>
    <w:rsid w:val="00E0610E"/>
    <w:rsid w:val="00E06156"/>
    <w:rsid w:val="00E0626B"/>
    <w:rsid w:val="00E0632A"/>
    <w:rsid w:val="00E063E5"/>
    <w:rsid w:val="00E06452"/>
    <w:rsid w:val="00E06890"/>
    <w:rsid w:val="00E0689D"/>
    <w:rsid w:val="00E0690A"/>
    <w:rsid w:val="00E06981"/>
    <w:rsid w:val="00E06BB6"/>
    <w:rsid w:val="00E06C3A"/>
    <w:rsid w:val="00E06D05"/>
    <w:rsid w:val="00E06D65"/>
    <w:rsid w:val="00E06D81"/>
    <w:rsid w:val="00E0701D"/>
    <w:rsid w:val="00E070BF"/>
    <w:rsid w:val="00E074A0"/>
    <w:rsid w:val="00E07502"/>
    <w:rsid w:val="00E07589"/>
    <w:rsid w:val="00E075B8"/>
    <w:rsid w:val="00E075CF"/>
    <w:rsid w:val="00E075E5"/>
    <w:rsid w:val="00E076A9"/>
    <w:rsid w:val="00E077B6"/>
    <w:rsid w:val="00E077D0"/>
    <w:rsid w:val="00E07936"/>
    <w:rsid w:val="00E07AE7"/>
    <w:rsid w:val="00E07BF7"/>
    <w:rsid w:val="00E07C71"/>
    <w:rsid w:val="00E07DA6"/>
    <w:rsid w:val="00E07DF6"/>
    <w:rsid w:val="00E07EF2"/>
    <w:rsid w:val="00E07FD6"/>
    <w:rsid w:val="00E10033"/>
    <w:rsid w:val="00E100C2"/>
    <w:rsid w:val="00E1034C"/>
    <w:rsid w:val="00E10424"/>
    <w:rsid w:val="00E10588"/>
    <w:rsid w:val="00E10663"/>
    <w:rsid w:val="00E106E3"/>
    <w:rsid w:val="00E107EC"/>
    <w:rsid w:val="00E1098C"/>
    <w:rsid w:val="00E10A90"/>
    <w:rsid w:val="00E10BD2"/>
    <w:rsid w:val="00E10C61"/>
    <w:rsid w:val="00E10CE2"/>
    <w:rsid w:val="00E10D77"/>
    <w:rsid w:val="00E10DCB"/>
    <w:rsid w:val="00E10E13"/>
    <w:rsid w:val="00E10E6E"/>
    <w:rsid w:val="00E10E92"/>
    <w:rsid w:val="00E10EEE"/>
    <w:rsid w:val="00E10F35"/>
    <w:rsid w:val="00E11025"/>
    <w:rsid w:val="00E1103A"/>
    <w:rsid w:val="00E111C6"/>
    <w:rsid w:val="00E11227"/>
    <w:rsid w:val="00E1122A"/>
    <w:rsid w:val="00E112AA"/>
    <w:rsid w:val="00E112BD"/>
    <w:rsid w:val="00E11327"/>
    <w:rsid w:val="00E113B2"/>
    <w:rsid w:val="00E11449"/>
    <w:rsid w:val="00E11450"/>
    <w:rsid w:val="00E114BB"/>
    <w:rsid w:val="00E11608"/>
    <w:rsid w:val="00E1178F"/>
    <w:rsid w:val="00E117EF"/>
    <w:rsid w:val="00E11810"/>
    <w:rsid w:val="00E118D9"/>
    <w:rsid w:val="00E1190C"/>
    <w:rsid w:val="00E11922"/>
    <w:rsid w:val="00E1192B"/>
    <w:rsid w:val="00E11A1E"/>
    <w:rsid w:val="00E11ADD"/>
    <w:rsid w:val="00E11BC9"/>
    <w:rsid w:val="00E11C89"/>
    <w:rsid w:val="00E11CA4"/>
    <w:rsid w:val="00E11CF3"/>
    <w:rsid w:val="00E11D93"/>
    <w:rsid w:val="00E11DC5"/>
    <w:rsid w:val="00E11E19"/>
    <w:rsid w:val="00E11E59"/>
    <w:rsid w:val="00E11E7B"/>
    <w:rsid w:val="00E11E81"/>
    <w:rsid w:val="00E11F3B"/>
    <w:rsid w:val="00E11F55"/>
    <w:rsid w:val="00E11F67"/>
    <w:rsid w:val="00E11F91"/>
    <w:rsid w:val="00E11F95"/>
    <w:rsid w:val="00E121C9"/>
    <w:rsid w:val="00E12210"/>
    <w:rsid w:val="00E12290"/>
    <w:rsid w:val="00E12299"/>
    <w:rsid w:val="00E122DB"/>
    <w:rsid w:val="00E1244A"/>
    <w:rsid w:val="00E1248B"/>
    <w:rsid w:val="00E1249E"/>
    <w:rsid w:val="00E124DE"/>
    <w:rsid w:val="00E124EE"/>
    <w:rsid w:val="00E1250F"/>
    <w:rsid w:val="00E12609"/>
    <w:rsid w:val="00E128DF"/>
    <w:rsid w:val="00E12946"/>
    <w:rsid w:val="00E12ACB"/>
    <w:rsid w:val="00E12AED"/>
    <w:rsid w:val="00E12B7F"/>
    <w:rsid w:val="00E12CA7"/>
    <w:rsid w:val="00E12D08"/>
    <w:rsid w:val="00E12DC5"/>
    <w:rsid w:val="00E12E93"/>
    <w:rsid w:val="00E12EAB"/>
    <w:rsid w:val="00E12FAC"/>
    <w:rsid w:val="00E1301C"/>
    <w:rsid w:val="00E13048"/>
    <w:rsid w:val="00E13270"/>
    <w:rsid w:val="00E133FA"/>
    <w:rsid w:val="00E13408"/>
    <w:rsid w:val="00E13526"/>
    <w:rsid w:val="00E13633"/>
    <w:rsid w:val="00E136C3"/>
    <w:rsid w:val="00E137C1"/>
    <w:rsid w:val="00E138F3"/>
    <w:rsid w:val="00E138F9"/>
    <w:rsid w:val="00E1398F"/>
    <w:rsid w:val="00E13AA2"/>
    <w:rsid w:val="00E13AAA"/>
    <w:rsid w:val="00E13BAE"/>
    <w:rsid w:val="00E13BED"/>
    <w:rsid w:val="00E13C23"/>
    <w:rsid w:val="00E13DDD"/>
    <w:rsid w:val="00E13EEC"/>
    <w:rsid w:val="00E14004"/>
    <w:rsid w:val="00E140D4"/>
    <w:rsid w:val="00E140EF"/>
    <w:rsid w:val="00E1426A"/>
    <w:rsid w:val="00E142B3"/>
    <w:rsid w:val="00E1430F"/>
    <w:rsid w:val="00E144F1"/>
    <w:rsid w:val="00E145F9"/>
    <w:rsid w:val="00E146B3"/>
    <w:rsid w:val="00E1489B"/>
    <w:rsid w:val="00E149AB"/>
    <w:rsid w:val="00E149ED"/>
    <w:rsid w:val="00E14A9C"/>
    <w:rsid w:val="00E14B27"/>
    <w:rsid w:val="00E14B9A"/>
    <w:rsid w:val="00E14BA9"/>
    <w:rsid w:val="00E14BC8"/>
    <w:rsid w:val="00E14BFA"/>
    <w:rsid w:val="00E14CA7"/>
    <w:rsid w:val="00E14D7D"/>
    <w:rsid w:val="00E14DD6"/>
    <w:rsid w:val="00E14F26"/>
    <w:rsid w:val="00E14F62"/>
    <w:rsid w:val="00E15008"/>
    <w:rsid w:val="00E15123"/>
    <w:rsid w:val="00E151F5"/>
    <w:rsid w:val="00E152EE"/>
    <w:rsid w:val="00E15411"/>
    <w:rsid w:val="00E15466"/>
    <w:rsid w:val="00E15551"/>
    <w:rsid w:val="00E155C4"/>
    <w:rsid w:val="00E15650"/>
    <w:rsid w:val="00E1585D"/>
    <w:rsid w:val="00E158D7"/>
    <w:rsid w:val="00E15917"/>
    <w:rsid w:val="00E1593D"/>
    <w:rsid w:val="00E1595B"/>
    <w:rsid w:val="00E15B00"/>
    <w:rsid w:val="00E15D58"/>
    <w:rsid w:val="00E15E5D"/>
    <w:rsid w:val="00E15F7B"/>
    <w:rsid w:val="00E16038"/>
    <w:rsid w:val="00E160B6"/>
    <w:rsid w:val="00E160F9"/>
    <w:rsid w:val="00E161D9"/>
    <w:rsid w:val="00E161E7"/>
    <w:rsid w:val="00E1620F"/>
    <w:rsid w:val="00E16250"/>
    <w:rsid w:val="00E16319"/>
    <w:rsid w:val="00E1636F"/>
    <w:rsid w:val="00E16630"/>
    <w:rsid w:val="00E16763"/>
    <w:rsid w:val="00E1679B"/>
    <w:rsid w:val="00E167EC"/>
    <w:rsid w:val="00E16A36"/>
    <w:rsid w:val="00E16B3C"/>
    <w:rsid w:val="00E16B6F"/>
    <w:rsid w:val="00E16D25"/>
    <w:rsid w:val="00E16E27"/>
    <w:rsid w:val="00E16E51"/>
    <w:rsid w:val="00E16EC0"/>
    <w:rsid w:val="00E16FBE"/>
    <w:rsid w:val="00E16FFD"/>
    <w:rsid w:val="00E1707E"/>
    <w:rsid w:val="00E17109"/>
    <w:rsid w:val="00E1710B"/>
    <w:rsid w:val="00E171D3"/>
    <w:rsid w:val="00E17208"/>
    <w:rsid w:val="00E173A5"/>
    <w:rsid w:val="00E173BA"/>
    <w:rsid w:val="00E173D9"/>
    <w:rsid w:val="00E17577"/>
    <w:rsid w:val="00E1768D"/>
    <w:rsid w:val="00E176E8"/>
    <w:rsid w:val="00E17712"/>
    <w:rsid w:val="00E17867"/>
    <w:rsid w:val="00E17873"/>
    <w:rsid w:val="00E178B8"/>
    <w:rsid w:val="00E178FB"/>
    <w:rsid w:val="00E179BA"/>
    <w:rsid w:val="00E17A8A"/>
    <w:rsid w:val="00E17AA0"/>
    <w:rsid w:val="00E17AC6"/>
    <w:rsid w:val="00E17B8A"/>
    <w:rsid w:val="00E17CA9"/>
    <w:rsid w:val="00E17CED"/>
    <w:rsid w:val="00E17D4D"/>
    <w:rsid w:val="00E17E4B"/>
    <w:rsid w:val="00E17F16"/>
    <w:rsid w:val="00E17F37"/>
    <w:rsid w:val="00E17FD4"/>
    <w:rsid w:val="00E20048"/>
    <w:rsid w:val="00E20306"/>
    <w:rsid w:val="00E203B7"/>
    <w:rsid w:val="00E20452"/>
    <w:rsid w:val="00E205A0"/>
    <w:rsid w:val="00E205CE"/>
    <w:rsid w:val="00E20653"/>
    <w:rsid w:val="00E20755"/>
    <w:rsid w:val="00E207BE"/>
    <w:rsid w:val="00E207D6"/>
    <w:rsid w:val="00E207EA"/>
    <w:rsid w:val="00E207EB"/>
    <w:rsid w:val="00E2089B"/>
    <w:rsid w:val="00E209C1"/>
    <w:rsid w:val="00E20AB9"/>
    <w:rsid w:val="00E20AEC"/>
    <w:rsid w:val="00E20B81"/>
    <w:rsid w:val="00E20C08"/>
    <w:rsid w:val="00E20C2B"/>
    <w:rsid w:val="00E20D1B"/>
    <w:rsid w:val="00E20D76"/>
    <w:rsid w:val="00E20D81"/>
    <w:rsid w:val="00E20DFB"/>
    <w:rsid w:val="00E20E37"/>
    <w:rsid w:val="00E20EF8"/>
    <w:rsid w:val="00E2105D"/>
    <w:rsid w:val="00E210F4"/>
    <w:rsid w:val="00E211F3"/>
    <w:rsid w:val="00E213F7"/>
    <w:rsid w:val="00E21454"/>
    <w:rsid w:val="00E21471"/>
    <w:rsid w:val="00E21503"/>
    <w:rsid w:val="00E21547"/>
    <w:rsid w:val="00E216DD"/>
    <w:rsid w:val="00E217FF"/>
    <w:rsid w:val="00E21A5B"/>
    <w:rsid w:val="00E21A89"/>
    <w:rsid w:val="00E21B03"/>
    <w:rsid w:val="00E21B1A"/>
    <w:rsid w:val="00E21BD2"/>
    <w:rsid w:val="00E21CB9"/>
    <w:rsid w:val="00E21CFE"/>
    <w:rsid w:val="00E21E38"/>
    <w:rsid w:val="00E21EB8"/>
    <w:rsid w:val="00E21EEE"/>
    <w:rsid w:val="00E21F9B"/>
    <w:rsid w:val="00E21FA3"/>
    <w:rsid w:val="00E21FDF"/>
    <w:rsid w:val="00E22008"/>
    <w:rsid w:val="00E2201C"/>
    <w:rsid w:val="00E220E2"/>
    <w:rsid w:val="00E221CF"/>
    <w:rsid w:val="00E222AE"/>
    <w:rsid w:val="00E2239D"/>
    <w:rsid w:val="00E22437"/>
    <w:rsid w:val="00E22441"/>
    <w:rsid w:val="00E22506"/>
    <w:rsid w:val="00E22621"/>
    <w:rsid w:val="00E226EE"/>
    <w:rsid w:val="00E22703"/>
    <w:rsid w:val="00E228B1"/>
    <w:rsid w:val="00E229BF"/>
    <w:rsid w:val="00E22A53"/>
    <w:rsid w:val="00E22A5D"/>
    <w:rsid w:val="00E22B19"/>
    <w:rsid w:val="00E22B2C"/>
    <w:rsid w:val="00E22BF7"/>
    <w:rsid w:val="00E22C30"/>
    <w:rsid w:val="00E22D53"/>
    <w:rsid w:val="00E22D82"/>
    <w:rsid w:val="00E22E6F"/>
    <w:rsid w:val="00E22F31"/>
    <w:rsid w:val="00E23076"/>
    <w:rsid w:val="00E23084"/>
    <w:rsid w:val="00E2311A"/>
    <w:rsid w:val="00E2336B"/>
    <w:rsid w:val="00E233C3"/>
    <w:rsid w:val="00E2344C"/>
    <w:rsid w:val="00E23597"/>
    <w:rsid w:val="00E235DD"/>
    <w:rsid w:val="00E2361F"/>
    <w:rsid w:val="00E236C8"/>
    <w:rsid w:val="00E238B2"/>
    <w:rsid w:val="00E23C5A"/>
    <w:rsid w:val="00E23CE6"/>
    <w:rsid w:val="00E23DB2"/>
    <w:rsid w:val="00E23DD3"/>
    <w:rsid w:val="00E23E5D"/>
    <w:rsid w:val="00E23E88"/>
    <w:rsid w:val="00E2413E"/>
    <w:rsid w:val="00E242CF"/>
    <w:rsid w:val="00E242F9"/>
    <w:rsid w:val="00E2435C"/>
    <w:rsid w:val="00E24393"/>
    <w:rsid w:val="00E243F2"/>
    <w:rsid w:val="00E24460"/>
    <w:rsid w:val="00E245DE"/>
    <w:rsid w:val="00E24613"/>
    <w:rsid w:val="00E24836"/>
    <w:rsid w:val="00E2487D"/>
    <w:rsid w:val="00E24A02"/>
    <w:rsid w:val="00E24A6F"/>
    <w:rsid w:val="00E24B58"/>
    <w:rsid w:val="00E24B8F"/>
    <w:rsid w:val="00E24DD3"/>
    <w:rsid w:val="00E24EE7"/>
    <w:rsid w:val="00E24FE2"/>
    <w:rsid w:val="00E250E7"/>
    <w:rsid w:val="00E2514E"/>
    <w:rsid w:val="00E25239"/>
    <w:rsid w:val="00E25380"/>
    <w:rsid w:val="00E253B4"/>
    <w:rsid w:val="00E253EF"/>
    <w:rsid w:val="00E25479"/>
    <w:rsid w:val="00E254DE"/>
    <w:rsid w:val="00E25631"/>
    <w:rsid w:val="00E25657"/>
    <w:rsid w:val="00E2566F"/>
    <w:rsid w:val="00E25766"/>
    <w:rsid w:val="00E2579A"/>
    <w:rsid w:val="00E257F6"/>
    <w:rsid w:val="00E25829"/>
    <w:rsid w:val="00E25878"/>
    <w:rsid w:val="00E2590E"/>
    <w:rsid w:val="00E2599C"/>
    <w:rsid w:val="00E2599D"/>
    <w:rsid w:val="00E25B31"/>
    <w:rsid w:val="00E25B51"/>
    <w:rsid w:val="00E25B60"/>
    <w:rsid w:val="00E25C57"/>
    <w:rsid w:val="00E25D89"/>
    <w:rsid w:val="00E25E01"/>
    <w:rsid w:val="00E25E04"/>
    <w:rsid w:val="00E25E6C"/>
    <w:rsid w:val="00E25F05"/>
    <w:rsid w:val="00E25F14"/>
    <w:rsid w:val="00E2640C"/>
    <w:rsid w:val="00E266B8"/>
    <w:rsid w:val="00E2676B"/>
    <w:rsid w:val="00E26825"/>
    <w:rsid w:val="00E26867"/>
    <w:rsid w:val="00E2697A"/>
    <w:rsid w:val="00E26ACC"/>
    <w:rsid w:val="00E26BE9"/>
    <w:rsid w:val="00E26C39"/>
    <w:rsid w:val="00E26CCA"/>
    <w:rsid w:val="00E26D7A"/>
    <w:rsid w:val="00E26DB7"/>
    <w:rsid w:val="00E26DEB"/>
    <w:rsid w:val="00E2703C"/>
    <w:rsid w:val="00E27062"/>
    <w:rsid w:val="00E2752B"/>
    <w:rsid w:val="00E2759C"/>
    <w:rsid w:val="00E275CC"/>
    <w:rsid w:val="00E275E6"/>
    <w:rsid w:val="00E27682"/>
    <w:rsid w:val="00E2776B"/>
    <w:rsid w:val="00E277B0"/>
    <w:rsid w:val="00E278A9"/>
    <w:rsid w:val="00E27921"/>
    <w:rsid w:val="00E27AA7"/>
    <w:rsid w:val="00E27AEA"/>
    <w:rsid w:val="00E27AF3"/>
    <w:rsid w:val="00E27B7D"/>
    <w:rsid w:val="00E27BDA"/>
    <w:rsid w:val="00E27CCF"/>
    <w:rsid w:val="00E27D5D"/>
    <w:rsid w:val="00E27D67"/>
    <w:rsid w:val="00E27D71"/>
    <w:rsid w:val="00E27D8C"/>
    <w:rsid w:val="00E27EA8"/>
    <w:rsid w:val="00E27EDE"/>
    <w:rsid w:val="00E27FA6"/>
    <w:rsid w:val="00E27FEF"/>
    <w:rsid w:val="00E30169"/>
    <w:rsid w:val="00E3019E"/>
    <w:rsid w:val="00E30251"/>
    <w:rsid w:val="00E3028D"/>
    <w:rsid w:val="00E302BF"/>
    <w:rsid w:val="00E30378"/>
    <w:rsid w:val="00E3038F"/>
    <w:rsid w:val="00E30392"/>
    <w:rsid w:val="00E303A1"/>
    <w:rsid w:val="00E30507"/>
    <w:rsid w:val="00E30596"/>
    <w:rsid w:val="00E306E8"/>
    <w:rsid w:val="00E307FB"/>
    <w:rsid w:val="00E309BB"/>
    <w:rsid w:val="00E30AC4"/>
    <w:rsid w:val="00E30B13"/>
    <w:rsid w:val="00E30C1D"/>
    <w:rsid w:val="00E30C32"/>
    <w:rsid w:val="00E30C38"/>
    <w:rsid w:val="00E30D88"/>
    <w:rsid w:val="00E30D8B"/>
    <w:rsid w:val="00E30E25"/>
    <w:rsid w:val="00E30F80"/>
    <w:rsid w:val="00E30F9F"/>
    <w:rsid w:val="00E30FAD"/>
    <w:rsid w:val="00E310D7"/>
    <w:rsid w:val="00E3123D"/>
    <w:rsid w:val="00E313A8"/>
    <w:rsid w:val="00E313B4"/>
    <w:rsid w:val="00E313D9"/>
    <w:rsid w:val="00E3142C"/>
    <w:rsid w:val="00E31562"/>
    <w:rsid w:val="00E315C9"/>
    <w:rsid w:val="00E3164E"/>
    <w:rsid w:val="00E31679"/>
    <w:rsid w:val="00E316AA"/>
    <w:rsid w:val="00E31896"/>
    <w:rsid w:val="00E31907"/>
    <w:rsid w:val="00E319B8"/>
    <w:rsid w:val="00E31A71"/>
    <w:rsid w:val="00E31AEA"/>
    <w:rsid w:val="00E31B1C"/>
    <w:rsid w:val="00E31B9F"/>
    <w:rsid w:val="00E31BE3"/>
    <w:rsid w:val="00E31C03"/>
    <w:rsid w:val="00E31C31"/>
    <w:rsid w:val="00E31CFE"/>
    <w:rsid w:val="00E31DB4"/>
    <w:rsid w:val="00E31DFA"/>
    <w:rsid w:val="00E31E7E"/>
    <w:rsid w:val="00E31F50"/>
    <w:rsid w:val="00E32141"/>
    <w:rsid w:val="00E321A1"/>
    <w:rsid w:val="00E321D7"/>
    <w:rsid w:val="00E32217"/>
    <w:rsid w:val="00E323D4"/>
    <w:rsid w:val="00E32491"/>
    <w:rsid w:val="00E324CF"/>
    <w:rsid w:val="00E32531"/>
    <w:rsid w:val="00E3272D"/>
    <w:rsid w:val="00E32773"/>
    <w:rsid w:val="00E32858"/>
    <w:rsid w:val="00E328A3"/>
    <w:rsid w:val="00E32AC3"/>
    <w:rsid w:val="00E32C2D"/>
    <w:rsid w:val="00E32CE5"/>
    <w:rsid w:val="00E32D0B"/>
    <w:rsid w:val="00E32E02"/>
    <w:rsid w:val="00E32EE2"/>
    <w:rsid w:val="00E32F60"/>
    <w:rsid w:val="00E33190"/>
    <w:rsid w:val="00E33335"/>
    <w:rsid w:val="00E334A1"/>
    <w:rsid w:val="00E334BF"/>
    <w:rsid w:val="00E335B5"/>
    <w:rsid w:val="00E33642"/>
    <w:rsid w:val="00E336E6"/>
    <w:rsid w:val="00E33773"/>
    <w:rsid w:val="00E33792"/>
    <w:rsid w:val="00E337ED"/>
    <w:rsid w:val="00E3382F"/>
    <w:rsid w:val="00E33875"/>
    <w:rsid w:val="00E33884"/>
    <w:rsid w:val="00E33886"/>
    <w:rsid w:val="00E339A6"/>
    <w:rsid w:val="00E33BBA"/>
    <w:rsid w:val="00E33D13"/>
    <w:rsid w:val="00E33D63"/>
    <w:rsid w:val="00E33DD7"/>
    <w:rsid w:val="00E33FA1"/>
    <w:rsid w:val="00E33FE0"/>
    <w:rsid w:val="00E34000"/>
    <w:rsid w:val="00E34092"/>
    <w:rsid w:val="00E3409A"/>
    <w:rsid w:val="00E3411D"/>
    <w:rsid w:val="00E34161"/>
    <w:rsid w:val="00E34259"/>
    <w:rsid w:val="00E34506"/>
    <w:rsid w:val="00E3458A"/>
    <w:rsid w:val="00E34701"/>
    <w:rsid w:val="00E347FE"/>
    <w:rsid w:val="00E3480E"/>
    <w:rsid w:val="00E3497B"/>
    <w:rsid w:val="00E34AC8"/>
    <w:rsid w:val="00E34ACB"/>
    <w:rsid w:val="00E34B2A"/>
    <w:rsid w:val="00E34B31"/>
    <w:rsid w:val="00E34B40"/>
    <w:rsid w:val="00E34C78"/>
    <w:rsid w:val="00E34CBD"/>
    <w:rsid w:val="00E34DC2"/>
    <w:rsid w:val="00E34E78"/>
    <w:rsid w:val="00E35005"/>
    <w:rsid w:val="00E3508E"/>
    <w:rsid w:val="00E350F1"/>
    <w:rsid w:val="00E351AE"/>
    <w:rsid w:val="00E35259"/>
    <w:rsid w:val="00E3531C"/>
    <w:rsid w:val="00E35652"/>
    <w:rsid w:val="00E356AD"/>
    <w:rsid w:val="00E35704"/>
    <w:rsid w:val="00E3570C"/>
    <w:rsid w:val="00E35732"/>
    <w:rsid w:val="00E357CB"/>
    <w:rsid w:val="00E357DB"/>
    <w:rsid w:val="00E357F9"/>
    <w:rsid w:val="00E35841"/>
    <w:rsid w:val="00E3586E"/>
    <w:rsid w:val="00E35941"/>
    <w:rsid w:val="00E3594A"/>
    <w:rsid w:val="00E3595F"/>
    <w:rsid w:val="00E3596B"/>
    <w:rsid w:val="00E359CD"/>
    <w:rsid w:val="00E359DA"/>
    <w:rsid w:val="00E359FE"/>
    <w:rsid w:val="00E35A25"/>
    <w:rsid w:val="00E35A4B"/>
    <w:rsid w:val="00E35C66"/>
    <w:rsid w:val="00E35F21"/>
    <w:rsid w:val="00E36024"/>
    <w:rsid w:val="00E36046"/>
    <w:rsid w:val="00E36060"/>
    <w:rsid w:val="00E36099"/>
    <w:rsid w:val="00E36167"/>
    <w:rsid w:val="00E36262"/>
    <w:rsid w:val="00E36269"/>
    <w:rsid w:val="00E36290"/>
    <w:rsid w:val="00E3639F"/>
    <w:rsid w:val="00E3657A"/>
    <w:rsid w:val="00E365A1"/>
    <w:rsid w:val="00E36808"/>
    <w:rsid w:val="00E36945"/>
    <w:rsid w:val="00E369CA"/>
    <w:rsid w:val="00E369E0"/>
    <w:rsid w:val="00E36A37"/>
    <w:rsid w:val="00E36AAC"/>
    <w:rsid w:val="00E36AE4"/>
    <w:rsid w:val="00E36BBE"/>
    <w:rsid w:val="00E36BE1"/>
    <w:rsid w:val="00E36BE7"/>
    <w:rsid w:val="00E36BF1"/>
    <w:rsid w:val="00E36C5A"/>
    <w:rsid w:val="00E36DF1"/>
    <w:rsid w:val="00E36E74"/>
    <w:rsid w:val="00E36EAB"/>
    <w:rsid w:val="00E36FD9"/>
    <w:rsid w:val="00E37138"/>
    <w:rsid w:val="00E3719B"/>
    <w:rsid w:val="00E37275"/>
    <w:rsid w:val="00E374C4"/>
    <w:rsid w:val="00E374E0"/>
    <w:rsid w:val="00E37543"/>
    <w:rsid w:val="00E37746"/>
    <w:rsid w:val="00E37758"/>
    <w:rsid w:val="00E3777D"/>
    <w:rsid w:val="00E377CE"/>
    <w:rsid w:val="00E37879"/>
    <w:rsid w:val="00E3799D"/>
    <w:rsid w:val="00E379D5"/>
    <w:rsid w:val="00E379FE"/>
    <w:rsid w:val="00E37A29"/>
    <w:rsid w:val="00E37A75"/>
    <w:rsid w:val="00E37A89"/>
    <w:rsid w:val="00E37AE7"/>
    <w:rsid w:val="00E37BE0"/>
    <w:rsid w:val="00E37C0F"/>
    <w:rsid w:val="00E37C2F"/>
    <w:rsid w:val="00E37CE9"/>
    <w:rsid w:val="00E37D83"/>
    <w:rsid w:val="00E37DAE"/>
    <w:rsid w:val="00E37E12"/>
    <w:rsid w:val="00E37E82"/>
    <w:rsid w:val="00E37EB4"/>
    <w:rsid w:val="00E37F30"/>
    <w:rsid w:val="00E37FA0"/>
    <w:rsid w:val="00E40006"/>
    <w:rsid w:val="00E401F0"/>
    <w:rsid w:val="00E4027A"/>
    <w:rsid w:val="00E404FE"/>
    <w:rsid w:val="00E404FF"/>
    <w:rsid w:val="00E4057C"/>
    <w:rsid w:val="00E405E1"/>
    <w:rsid w:val="00E40697"/>
    <w:rsid w:val="00E4082C"/>
    <w:rsid w:val="00E408DD"/>
    <w:rsid w:val="00E409A7"/>
    <w:rsid w:val="00E40B37"/>
    <w:rsid w:val="00E40F29"/>
    <w:rsid w:val="00E40FE7"/>
    <w:rsid w:val="00E411FA"/>
    <w:rsid w:val="00E41390"/>
    <w:rsid w:val="00E413AD"/>
    <w:rsid w:val="00E413F2"/>
    <w:rsid w:val="00E41402"/>
    <w:rsid w:val="00E41432"/>
    <w:rsid w:val="00E41449"/>
    <w:rsid w:val="00E41502"/>
    <w:rsid w:val="00E4152C"/>
    <w:rsid w:val="00E41572"/>
    <w:rsid w:val="00E41634"/>
    <w:rsid w:val="00E4166F"/>
    <w:rsid w:val="00E4169C"/>
    <w:rsid w:val="00E416A5"/>
    <w:rsid w:val="00E416CA"/>
    <w:rsid w:val="00E41701"/>
    <w:rsid w:val="00E418B2"/>
    <w:rsid w:val="00E41B28"/>
    <w:rsid w:val="00E41C2E"/>
    <w:rsid w:val="00E41CC4"/>
    <w:rsid w:val="00E41CD4"/>
    <w:rsid w:val="00E41CFA"/>
    <w:rsid w:val="00E41D04"/>
    <w:rsid w:val="00E41E77"/>
    <w:rsid w:val="00E41EA9"/>
    <w:rsid w:val="00E41FDF"/>
    <w:rsid w:val="00E42012"/>
    <w:rsid w:val="00E4204B"/>
    <w:rsid w:val="00E4224F"/>
    <w:rsid w:val="00E422CC"/>
    <w:rsid w:val="00E42390"/>
    <w:rsid w:val="00E42401"/>
    <w:rsid w:val="00E42423"/>
    <w:rsid w:val="00E425B6"/>
    <w:rsid w:val="00E42603"/>
    <w:rsid w:val="00E4266E"/>
    <w:rsid w:val="00E42768"/>
    <w:rsid w:val="00E4276B"/>
    <w:rsid w:val="00E4277B"/>
    <w:rsid w:val="00E42786"/>
    <w:rsid w:val="00E4282E"/>
    <w:rsid w:val="00E42B03"/>
    <w:rsid w:val="00E42B51"/>
    <w:rsid w:val="00E42BA2"/>
    <w:rsid w:val="00E42C0A"/>
    <w:rsid w:val="00E42CF9"/>
    <w:rsid w:val="00E42D5F"/>
    <w:rsid w:val="00E42D62"/>
    <w:rsid w:val="00E42E0F"/>
    <w:rsid w:val="00E42E1A"/>
    <w:rsid w:val="00E42E22"/>
    <w:rsid w:val="00E42EAD"/>
    <w:rsid w:val="00E42EF4"/>
    <w:rsid w:val="00E43089"/>
    <w:rsid w:val="00E43141"/>
    <w:rsid w:val="00E4323C"/>
    <w:rsid w:val="00E432C5"/>
    <w:rsid w:val="00E432F0"/>
    <w:rsid w:val="00E43364"/>
    <w:rsid w:val="00E43371"/>
    <w:rsid w:val="00E4345D"/>
    <w:rsid w:val="00E435E7"/>
    <w:rsid w:val="00E43623"/>
    <w:rsid w:val="00E436D0"/>
    <w:rsid w:val="00E436F1"/>
    <w:rsid w:val="00E437C0"/>
    <w:rsid w:val="00E437C6"/>
    <w:rsid w:val="00E43828"/>
    <w:rsid w:val="00E438C8"/>
    <w:rsid w:val="00E43924"/>
    <w:rsid w:val="00E439E7"/>
    <w:rsid w:val="00E43ACD"/>
    <w:rsid w:val="00E43BA7"/>
    <w:rsid w:val="00E43C3C"/>
    <w:rsid w:val="00E43CC6"/>
    <w:rsid w:val="00E43CDB"/>
    <w:rsid w:val="00E43D2B"/>
    <w:rsid w:val="00E43E79"/>
    <w:rsid w:val="00E43F24"/>
    <w:rsid w:val="00E43FEE"/>
    <w:rsid w:val="00E44104"/>
    <w:rsid w:val="00E44133"/>
    <w:rsid w:val="00E44143"/>
    <w:rsid w:val="00E44169"/>
    <w:rsid w:val="00E441E7"/>
    <w:rsid w:val="00E44236"/>
    <w:rsid w:val="00E4423A"/>
    <w:rsid w:val="00E442AF"/>
    <w:rsid w:val="00E442D9"/>
    <w:rsid w:val="00E44329"/>
    <w:rsid w:val="00E44349"/>
    <w:rsid w:val="00E44362"/>
    <w:rsid w:val="00E443D4"/>
    <w:rsid w:val="00E44455"/>
    <w:rsid w:val="00E44493"/>
    <w:rsid w:val="00E44527"/>
    <w:rsid w:val="00E44558"/>
    <w:rsid w:val="00E44623"/>
    <w:rsid w:val="00E4466E"/>
    <w:rsid w:val="00E446FF"/>
    <w:rsid w:val="00E44767"/>
    <w:rsid w:val="00E4476C"/>
    <w:rsid w:val="00E448F5"/>
    <w:rsid w:val="00E449C6"/>
    <w:rsid w:val="00E44ABA"/>
    <w:rsid w:val="00E44B1B"/>
    <w:rsid w:val="00E44D05"/>
    <w:rsid w:val="00E44E15"/>
    <w:rsid w:val="00E44E2D"/>
    <w:rsid w:val="00E44EC1"/>
    <w:rsid w:val="00E45218"/>
    <w:rsid w:val="00E45450"/>
    <w:rsid w:val="00E45697"/>
    <w:rsid w:val="00E456AD"/>
    <w:rsid w:val="00E456DB"/>
    <w:rsid w:val="00E45700"/>
    <w:rsid w:val="00E45A9B"/>
    <w:rsid w:val="00E45B3F"/>
    <w:rsid w:val="00E45BCB"/>
    <w:rsid w:val="00E45BE0"/>
    <w:rsid w:val="00E45BF7"/>
    <w:rsid w:val="00E45CD9"/>
    <w:rsid w:val="00E45CF2"/>
    <w:rsid w:val="00E45CFE"/>
    <w:rsid w:val="00E45D59"/>
    <w:rsid w:val="00E45E48"/>
    <w:rsid w:val="00E45EE1"/>
    <w:rsid w:val="00E45F66"/>
    <w:rsid w:val="00E45F67"/>
    <w:rsid w:val="00E4607B"/>
    <w:rsid w:val="00E46110"/>
    <w:rsid w:val="00E4617C"/>
    <w:rsid w:val="00E461A8"/>
    <w:rsid w:val="00E461AF"/>
    <w:rsid w:val="00E46245"/>
    <w:rsid w:val="00E4629E"/>
    <w:rsid w:val="00E4631B"/>
    <w:rsid w:val="00E46354"/>
    <w:rsid w:val="00E463EB"/>
    <w:rsid w:val="00E463F4"/>
    <w:rsid w:val="00E46685"/>
    <w:rsid w:val="00E46691"/>
    <w:rsid w:val="00E4673B"/>
    <w:rsid w:val="00E467C4"/>
    <w:rsid w:val="00E46890"/>
    <w:rsid w:val="00E46988"/>
    <w:rsid w:val="00E46A1D"/>
    <w:rsid w:val="00E46AE5"/>
    <w:rsid w:val="00E46B10"/>
    <w:rsid w:val="00E46B90"/>
    <w:rsid w:val="00E46C03"/>
    <w:rsid w:val="00E46D72"/>
    <w:rsid w:val="00E46EC3"/>
    <w:rsid w:val="00E47005"/>
    <w:rsid w:val="00E4715D"/>
    <w:rsid w:val="00E471E6"/>
    <w:rsid w:val="00E471F7"/>
    <w:rsid w:val="00E4725E"/>
    <w:rsid w:val="00E47616"/>
    <w:rsid w:val="00E4770E"/>
    <w:rsid w:val="00E47780"/>
    <w:rsid w:val="00E478FD"/>
    <w:rsid w:val="00E479B2"/>
    <w:rsid w:val="00E47AC0"/>
    <w:rsid w:val="00E47AE3"/>
    <w:rsid w:val="00E47BE4"/>
    <w:rsid w:val="00E47D33"/>
    <w:rsid w:val="00E47DB2"/>
    <w:rsid w:val="00E47E25"/>
    <w:rsid w:val="00E47ECF"/>
    <w:rsid w:val="00E5018D"/>
    <w:rsid w:val="00E501FE"/>
    <w:rsid w:val="00E5029E"/>
    <w:rsid w:val="00E502A9"/>
    <w:rsid w:val="00E503C7"/>
    <w:rsid w:val="00E50423"/>
    <w:rsid w:val="00E504AD"/>
    <w:rsid w:val="00E5058A"/>
    <w:rsid w:val="00E505EF"/>
    <w:rsid w:val="00E506A6"/>
    <w:rsid w:val="00E50737"/>
    <w:rsid w:val="00E509E9"/>
    <w:rsid w:val="00E50B08"/>
    <w:rsid w:val="00E50B10"/>
    <w:rsid w:val="00E50BAF"/>
    <w:rsid w:val="00E50BCE"/>
    <w:rsid w:val="00E50C3F"/>
    <w:rsid w:val="00E50CA7"/>
    <w:rsid w:val="00E50CC6"/>
    <w:rsid w:val="00E50E9C"/>
    <w:rsid w:val="00E50F9E"/>
    <w:rsid w:val="00E51027"/>
    <w:rsid w:val="00E51047"/>
    <w:rsid w:val="00E510D3"/>
    <w:rsid w:val="00E510D9"/>
    <w:rsid w:val="00E51148"/>
    <w:rsid w:val="00E511EC"/>
    <w:rsid w:val="00E51304"/>
    <w:rsid w:val="00E51363"/>
    <w:rsid w:val="00E514D5"/>
    <w:rsid w:val="00E51526"/>
    <w:rsid w:val="00E515FA"/>
    <w:rsid w:val="00E51642"/>
    <w:rsid w:val="00E517CC"/>
    <w:rsid w:val="00E51842"/>
    <w:rsid w:val="00E51886"/>
    <w:rsid w:val="00E518DB"/>
    <w:rsid w:val="00E519E3"/>
    <w:rsid w:val="00E51A00"/>
    <w:rsid w:val="00E51A09"/>
    <w:rsid w:val="00E51B41"/>
    <w:rsid w:val="00E51C07"/>
    <w:rsid w:val="00E51C62"/>
    <w:rsid w:val="00E51D6A"/>
    <w:rsid w:val="00E51DD7"/>
    <w:rsid w:val="00E51E6F"/>
    <w:rsid w:val="00E51E7B"/>
    <w:rsid w:val="00E51EC8"/>
    <w:rsid w:val="00E51EFA"/>
    <w:rsid w:val="00E521F3"/>
    <w:rsid w:val="00E522E5"/>
    <w:rsid w:val="00E5250C"/>
    <w:rsid w:val="00E52512"/>
    <w:rsid w:val="00E52628"/>
    <w:rsid w:val="00E5272F"/>
    <w:rsid w:val="00E528D5"/>
    <w:rsid w:val="00E5297B"/>
    <w:rsid w:val="00E52A15"/>
    <w:rsid w:val="00E52A71"/>
    <w:rsid w:val="00E52AF1"/>
    <w:rsid w:val="00E52C0D"/>
    <w:rsid w:val="00E52C21"/>
    <w:rsid w:val="00E52D0B"/>
    <w:rsid w:val="00E52D1A"/>
    <w:rsid w:val="00E52F26"/>
    <w:rsid w:val="00E5307A"/>
    <w:rsid w:val="00E530E2"/>
    <w:rsid w:val="00E53105"/>
    <w:rsid w:val="00E53147"/>
    <w:rsid w:val="00E5327E"/>
    <w:rsid w:val="00E53474"/>
    <w:rsid w:val="00E53524"/>
    <w:rsid w:val="00E53533"/>
    <w:rsid w:val="00E53608"/>
    <w:rsid w:val="00E536BD"/>
    <w:rsid w:val="00E536C3"/>
    <w:rsid w:val="00E53714"/>
    <w:rsid w:val="00E53776"/>
    <w:rsid w:val="00E53789"/>
    <w:rsid w:val="00E5382D"/>
    <w:rsid w:val="00E53A1F"/>
    <w:rsid w:val="00E53AF4"/>
    <w:rsid w:val="00E53B0C"/>
    <w:rsid w:val="00E53C02"/>
    <w:rsid w:val="00E53C57"/>
    <w:rsid w:val="00E53CBA"/>
    <w:rsid w:val="00E53D0B"/>
    <w:rsid w:val="00E53E25"/>
    <w:rsid w:val="00E53E80"/>
    <w:rsid w:val="00E541FA"/>
    <w:rsid w:val="00E54285"/>
    <w:rsid w:val="00E542FA"/>
    <w:rsid w:val="00E54308"/>
    <w:rsid w:val="00E54375"/>
    <w:rsid w:val="00E544E9"/>
    <w:rsid w:val="00E5454E"/>
    <w:rsid w:val="00E54566"/>
    <w:rsid w:val="00E546E3"/>
    <w:rsid w:val="00E54766"/>
    <w:rsid w:val="00E547F5"/>
    <w:rsid w:val="00E548E8"/>
    <w:rsid w:val="00E54909"/>
    <w:rsid w:val="00E54945"/>
    <w:rsid w:val="00E549C6"/>
    <w:rsid w:val="00E54AF9"/>
    <w:rsid w:val="00E54B19"/>
    <w:rsid w:val="00E54BF9"/>
    <w:rsid w:val="00E54C41"/>
    <w:rsid w:val="00E54C48"/>
    <w:rsid w:val="00E54DAE"/>
    <w:rsid w:val="00E54EF6"/>
    <w:rsid w:val="00E54F03"/>
    <w:rsid w:val="00E5506E"/>
    <w:rsid w:val="00E5508D"/>
    <w:rsid w:val="00E551F9"/>
    <w:rsid w:val="00E5522C"/>
    <w:rsid w:val="00E553E7"/>
    <w:rsid w:val="00E55448"/>
    <w:rsid w:val="00E55469"/>
    <w:rsid w:val="00E55498"/>
    <w:rsid w:val="00E5551A"/>
    <w:rsid w:val="00E55532"/>
    <w:rsid w:val="00E555CC"/>
    <w:rsid w:val="00E55609"/>
    <w:rsid w:val="00E55678"/>
    <w:rsid w:val="00E55756"/>
    <w:rsid w:val="00E55802"/>
    <w:rsid w:val="00E5584D"/>
    <w:rsid w:val="00E5596E"/>
    <w:rsid w:val="00E55A37"/>
    <w:rsid w:val="00E55B3B"/>
    <w:rsid w:val="00E55BA4"/>
    <w:rsid w:val="00E55CA4"/>
    <w:rsid w:val="00E55D08"/>
    <w:rsid w:val="00E55FD4"/>
    <w:rsid w:val="00E560D3"/>
    <w:rsid w:val="00E56137"/>
    <w:rsid w:val="00E56197"/>
    <w:rsid w:val="00E56219"/>
    <w:rsid w:val="00E563CD"/>
    <w:rsid w:val="00E564DE"/>
    <w:rsid w:val="00E56658"/>
    <w:rsid w:val="00E5668A"/>
    <w:rsid w:val="00E56738"/>
    <w:rsid w:val="00E56880"/>
    <w:rsid w:val="00E568A1"/>
    <w:rsid w:val="00E568D2"/>
    <w:rsid w:val="00E56949"/>
    <w:rsid w:val="00E5698E"/>
    <w:rsid w:val="00E569C9"/>
    <w:rsid w:val="00E56A86"/>
    <w:rsid w:val="00E56AD2"/>
    <w:rsid w:val="00E56B13"/>
    <w:rsid w:val="00E56C01"/>
    <w:rsid w:val="00E56DB7"/>
    <w:rsid w:val="00E56E28"/>
    <w:rsid w:val="00E56ED7"/>
    <w:rsid w:val="00E56F77"/>
    <w:rsid w:val="00E5703B"/>
    <w:rsid w:val="00E570B9"/>
    <w:rsid w:val="00E57111"/>
    <w:rsid w:val="00E571E6"/>
    <w:rsid w:val="00E5722E"/>
    <w:rsid w:val="00E573EB"/>
    <w:rsid w:val="00E5745A"/>
    <w:rsid w:val="00E57473"/>
    <w:rsid w:val="00E57687"/>
    <w:rsid w:val="00E5768C"/>
    <w:rsid w:val="00E577A9"/>
    <w:rsid w:val="00E577C0"/>
    <w:rsid w:val="00E57817"/>
    <w:rsid w:val="00E5789A"/>
    <w:rsid w:val="00E578FB"/>
    <w:rsid w:val="00E57900"/>
    <w:rsid w:val="00E5792E"/>
    <w:rsid w:val="00E579FA"/>
    <w:rsid w:val="00E57A95"/>
    <w:rsid w:val="00E57A97"/>
    <w:rsid w:val="00E57B0D"/>
    <w:rsid w:val="00E57C2A"/>
    <w:rsid w:val="00E57DC1"/>
    <w:rsid w:val="00E57E15"/>
    <w:rsid w:val="00E57E2C"/>
    <w:rsid w:val="00E57EB2"/>
    <w:rsid w:val="00E57EBD"/>
    <w:rsid w:val="00E57F4B"/>
    <w:rsid w:val="00E57F86"/>
    <w:rsid w:val="00E57FCF"/>
    <w:rsid w:val="00E57FE8"/>
    <w:rsid w:val="00E60007"/>
    <w:rsid w:val="00E600B3"/>
    <w:rsid w:val="00E60355"/>
    <w:rsid w:val="00E6041E"/>
    <w:rsid w:val="00E6050C"/>
    <w:rsid w:val="00E6059D"/>
    <w:rsid w:val="00E6060A"/>
    <w:rsid w:val="00E60653"/>
    <w:rsid w:val="00E606CD"/>
    <w:rsid w:val="00E606D7"/>
    <w:rsid w:val="00E60753"/>
    <w:rsid w:val="00E60814"/>
    <w:rsid w:val="00E60816"/>
    <w:rsid w:val="00E6084E"/>
    <w:rsid w:val="00E60886"/>
    <w:rsid w:val="00E60922"/>
    <w:rsid w:val="00E6096D"/>
    <w:rsid w:val="00E609F0"/>
    <w:rsid w:val="00E60A2C"/>
    <w:rsid w:val="00E60A9F"/>
    <w:rsid w:val="00E60AAB"/>
    <w:rsid w:val="00E60C1B"/>
    <w:rsid w:val="00E60D0A"/>
    <w:rsid w:val="00E60F3B"/>
    <w:rsid w:val="00E60F43"/>
    <w:rsid w:val="00E60FE1"/>
    <w:rsid w:val="00E61057"/>
    <w:rsid w:val="00E61108"/>
    <w:rsid w:val="00E611B3"/>
    <w:rsid w:val="00E611CB"/>
    <w:rsid w:val="00E611E1"/>
    <w:rsid w:val="00E6134D"/>
    <w:rsid w:val="00E61395"/>
    <w:rsid w:val="00E6142A"/>
    <w:rsid w:val="00E6142E"/>
    <w:rsid w:val="00E614C9"/>
    <w:rsid w:val="00E614EA"/>
    <w:rsid w:val="00E61508"/>
    <w:rsid w:val="00E615C6"/>
    <w:rsid w:val="00E6168F"/>
    <w:rsid w:val="00E6177D"/>
    <w:rsid w:val="00E617A0"/>
    <w:rsid w:val="00E617A6"/>
    <w:rsid w:val="00E617BF"/>
    <w:rsid w:val="00E61933"/>
    <w:rsid w:val="00E619DC"/>
    <w:rsid w:val="00E61A30"/>
    <w:rsid w:val="00E61AB8"/>
    <w:rsid w:val="00E61BF2"/>
    <w:rsid w:val="00E61CAD"/>
    <w:rsid w:val="00E61CE6"/>
    <w:rsid w:val="00E61D86"/>
    <w:rsid w:val="00E61D99"/>
    <w:rsid w:val="00E61E3E"/>
    <w:rsid w:val="00E61F34"/>
    <w:rsid w:val="00E61F5C"/>
    <w:rsid w:val="00E61FE1"/>
    <w:rsid w:val="00E62178"/>
    <w:rsid w:val="00E62194"/>
    <w:rsid w:val="00E622D4"/>
    <w:rsid w:val="00E622EA"/>
    <w:rsid w:val="00E62410"/>
    <w:rsid w:val="00E62463"/>
    <w:rsid w:val="00E6253F"/>
    <w:rsid w:val="00E625B7"/>
    <w:rsid w:val="00E625BF"/>
    <w:rsid w:val="00E625C5"/>
    <w:rsid w:val="00E6267B"/>
    <w:rsid w:val="00E626D9"/>
    <w:rsid w:val="00E62710"/>
    <w:rsid w:val="00E627DF"/>
    <w:rsid w:val="00E627E3"/>
    <w:rsid w:val="00E62912"/>
    <w:rsid w:val="00E62BF8"/>
    <w:rsid w:val="00E62D0E"/>
    <w:rsid w:val="00E62D5F"/>
    <w:rsid w:val="00E62EA0"/>
    <w:rsid w:val="00E62F9C"/>
    <w:rsid w:val="00E63000"/>
    <w:rsid w:val="00E6300A"/>
    <w:rsid w:val="00E63074"/>
    <w:rsid w:val="00E63336"/>
    <w:rsid w:val="00E63354"/>
    <w:rsid w:val="00E6352B"/>
    <w:rsid w:val="00E635F4"/>
    <w:rsid w:val="00E63639"/>
    <w:rsid w:val="00E63683"/>
    <w:rsid w:val="00E6385D"/>
    <w:rsid w:val="00E63874"/>
    <w:rsid w:val="00E6389F"/>
    <w:rsid w:val="00E63A8A"/>
    <w:rsid w:val="00E63CE2"/>
    <w:rsid w:val="00E63DC2"/>
    <w:rsid w:val="00E63E4C"/>
    <w:rsid w:val="00E63E4F"/>
    <w:rsid w:val="00E63EBD"/>
    <w:rsid w:val="00E63EEA"/>
    <w:rsid w:val="00E63F26"/>
    <w:rsid w:val="00E63FBC"/>
    <w:rsid w:val="00E63FFF"/>
    <w:rsid w:val="00E640B7"/>
    <w:rsid w:val="00E6414E"/>
    <w:rsid w:val="00E641DB"/>
    <w:rsid w:val="00E642F8"/>
    <w:rsid w:val="00E6431F"/>
    <w:rsid w:val="00E644CE"/>
    <w:rsid w:val="00E6457F"/>
    <w:rsid w:val="00E647A1"/>
    <w:rsid w:val="00E6485B"/>
    <w:rsid w:val="00E648C0"/>
    <w:rsid w:val="00E649D2"/>
    <w:rsid w:val="00E64A0C"/>
    <w:rsid w:val="00E64AB6"/>
    <w:rsid w:val="00E64BBD"/>
    <w:rsid w:val="00E64BC3"/>
    <w:rsid w:val="00E64BD0"/>
    <w:rsid w:val="00E64CCC"/>
    <w:rsid w:val="00E64DD9"/>
    <w:rsid w:val="00E64E2D"/>
    <w:rsid w:val="00E65147"/>
    <w:rsid w:val="00E651F4"/>
    <w:rsid w:val="00E65222"/>
    <w:rsid w:val="00E6523B"/>
    <w:rsid w:val="00E652B1"/>
    <w:rsid w:val="00E652B9"/>
    <w:rsid w:val="00E6535E"/>
    <w:rsid w:val="00E65386"/>
    <w:rsid w:val="00E65416"/>
    <w:rsid w:val="00E65495"/>
    <w:rsid w:val="00E65619"/>
    <w:rsid w:val="00E65693"/>
    <w:rsid w:val="00E6575D"/>
    <w:rsid w:val="00E657B4"/>
    <w:rsid w:val="00E657BF"/>
    <w:rsid w:val="00E6588C"/>
    <w:rsid w:val="00E65946"/>
    <w:rsid w:val="00E659F1"/>
    <w:rsid w:val="00E65A7D"/>
    <w:rsid w:val="00E65AA9"/>
    <w:rsid w:val="00E65AC2"/>
    <w:rsid w:val="00E65AFC"/>
    <w:rsid w:val="00E65B98"/>
    <w:rsid w:val="00E65BB9"/>
    <w:rsid w:val="00E65C15"/>
    <w:rsid w:val="00E65C27"/>
    <w:rsid w:val="00E65D62"/>
    <w:rsid w:val="00E65E25"/>
    <w:rsid w:val="00E65E38"/>
    <w:rsid w:val="00E65E59"/>
    <w:rsid w:val="00E6603E"/>
    <w:rsid w:val="00E66084"/>
    <w:rsid w:val="00E660C8"/>
    <w:rsid w:val="00E66209"/>
    <w:rsid w:val="00E66241"/>
    <w:rsid w:val="00E662CA"/>
    <w:rsid w:val="00E663E7"/>
    <w:rsid w:val="00E665D7"/>
    <w:rsid w:val="00E665EC"/>
    <w:rsid w:val="00E666E7"/>
    <w:rsid w:val="00E666FE"/>
    <w:rsid w:val="00E6671E"/>
    <w:rsid w:val="00E66786"/>
    <w:rsid w:val="00E66822"/>
    <w:rsid w:val="00E66839"/>
    <w:rsid w:val="00E6685C"/>
    <w:rsid w:val="00E66861"/>
    <w:rsid w:val="00E66864"/>
    <w:rsid w:val="00E6692B"/>
    <w:rsid w:val="00E66975"/>
    <w:rsid w:val="00E66982"/>
    <w:rsid w:val="00E66A89"/>
    <w:rsid w:val="00E66AC1"/>
    <w:rsid w:val="00E66AF8"/>
    <w:rsid w:val="00E66BE9"/>
    <w:rsid w:val="00E66CFA"/>
    <w:rsid w:val="00E66F6D"/>
    <w:rsid w:val="00E6701E"/>
    <w:rsid w:val="00E670D8"/>
    <w:rsid w:val="00E672CD"/>
    <w:rsid w:val="00E67359"/>
    <w:rsid w:val="00E67455"/>
    <w:rsid w:val="00E6758B"/>
    <w:rsid w:val="00E675F1"/>
    <w:rsid w:val="00E67612"/>
    <w:rsid w:val="00E67645"/>
    <w:rsid w:val="00E6777B"/>
    <w:rsid w:val="00E677BC"/>
    <w:rsid w:val="00E67849"/>
    <w:rsid w:val="00E67A29"/>
    <w:rsid w:val="00E67A63"/>
    <w:rsid w:val="00E67BA3"/>
    <w:rsid w:val="00E67C0F"/>
    <w:rsid w:val="00E67CC2"/>
    <w:rsid w:val="00E67D3F"/>
    <w:rsid w:val="00E67EB6"/>
    <w:rsid w:val="00E67FC8"/>
    <w:rsid w:val="00E70099"/>
    <w:rsid w:val="00E7009E"/>
    <w:rsid w:val="00E70192"/>
    <w:rsid w:val="00E70196"/>
    <w:rsid w:val="00E701B6"/>
    <w:rsid w:val="00E702A3"/>
    <w:rsid w:val="00E70429"/>
    <w:rsid w:val="00E7045F"/>
    <w:rsid w:val="00E7055C"/>
    <w:rsid w:val="00E707EE"/>
    <w:rsid w:val="00E707FE"/>
    <w:rsid w:val="00E70821"/>
    <w:rsid w:val="00E7084F"/>
    <w:rsid w:val="00E708A8"/>
    <w:rsid w:val="00E709E8"/>
    <w:rsid w:val="00E70ACB"/>
    <w:rsid w:val="00E70B02"/>
    <w:rsid w:val="00E70B6C"/>
    <w:rsid w:val="00E70B76"/>
    <w:rsid w:val="00E70BE6"/>
    <w:rsid w:val="00E70C32"/>
    <w:rsid w:val="00E70D0B"/>
    <w:rsid w:val="00E70D1E"/>
    <w:rsid w:val="00E70F3B"/>
    <w:rsid w:val="00E70F43"/>
    <w:rsid w:val="00E70FDE"/>
    <w:rsid w:val="00E70FF3"/>
    <w:rsid w:val="00E71013"/>
    <w:rsid w:val="00E71053"/>
    <w:rsid w:val="00E710B9"/>
    <w:rsid w:val="00E710F0"/>
    <w:rsid w:val="00E7116F"/>
    <w:rsid w:val="00E712BF"/>
    <w:rsid w:val="00E712F3"/>
    <w:rsid w:val="00E7131A"/>
    <w:rsid w:val="00E71431"/>
    <w:rsid w:val="00E714D6"/>
    <w:rsid w:val="00E71515"/>
    <w:rsid w:val="00E71677"/>
    <w:rsid w:val="00E718ED"/>
    <w:rsid w:val="00E71A07"/>
    <w:rsid w:val="00E71A12"/>
    <w:rsid w:val="00E71B8A"/>
    <w:rsid w:val="00E71CB5"/>
    <w:rsid w:val="00E71CB7"/>
    <w:rsid w:val="00E71CC5"/>
    <w:rsid w:val="00E71ED3"/>
    <w:rsid w:val="00E71F2A"/>
    <w:rsid w:val="00E71F56"/>
    <w:rsid w:val="00E7200C"/>
    <w:rsid w:val="00E7202B"/>
    <w:rsid w:val="00E7207C"/>
    <w:rsid w:val="00E72134"/>
    <w:rsid w:val="00E722BC"/>
    <w:rsid w:val="00E722E6"/>
    <w:rsid w:val="00E7235B"/>
    <w:rsid w:val="00E723C2"/>
    <w:rsid w:val="00E72427"/>
    <w:rsid w:val="00E72543"/>
    <w:rsid w:val="00E7255D"/>
    <w:rsid w:val="00E72655"/>
    <w:rsid w:val="00E727A6"/>
    <w:rsid w:val="00E727D5"/>
    <w:rsid w:val="00E727ED"/>
    <w:rsid w:val="00E7291E"/>
    <w:rsid w:val="00E72A7D"/>
    <w:rsid w:val="00E72B2C"/>
    <w:rsid w:val="00E72B6E"/>
    <w:rsid w:val="00E72BF0"/>
    <w:rsid w:val="00E72D0E"/>
    <w:rsid w:val="00E72E42"/>
    <w:rsid w:val="00E72F63"/>
    <w:rsid w:val="00E73071"/>
    <w:rsid w:val="00E7308F"/>
    <w:rsid w:val="00E730AB"/>
    <w:rsid w:val="00E73138"/>
    <w:rsid w:val="00E7316C"/>
    <w:rsid w:val="00E731B5"/>
    <w:rsid w:val="00E731D8"/>
    <w:rsid w:val="00E731F8"/>
    <w:rsid w:val="00E73307"/>
    <w:rsid w:val="00E73327"/>
    <w:rsid w:val="00E73395"/>
    <w:rsid w:val="00E733B6"/>
    <w:rsid w:val="00E73423"/>
    <w:rsid w:val="00E734EE"/>
    <w:rsid w:val="00E7353E"/>
    <w:rsid w:val="00E735CC"/>
    <w:rsid w:val="00E73643"/>
    <w:rsid w:val="00E73715"/>
    <w:rsid w:val="00E73730"/>
    <w:rsid w:val="00E73766"/>
    <w:rsid w:val="00E737BE"/>
    <w:rsid w:val="00E738AC"/>
    <w:rsid w:val="00E738EF"/>
    <w:rsid w:val="00E73973"/>
    <w:rsid w:val="00E739A1"/>
    <w:rsid w:val="00E739C9"/>
    <w:rsid w:val="00E739CB"/>
    <w:rsid w:val="00E73B6E"/>
    <w:rsid w:val="00E73C4B"/>
    <w:rsid w:val="00E73CCA"/>
    <w:rsid w:val="00E73D5A"/>
    <w:rsid w:val="00E73D5D"/>
    <w:rsid w:val="00E73DC9"/>
    <w:rsid w:val="00E73E97"/>
    <w:rsid w:val="00E73FB6"/>
    <w:rsid w:val="00E74135"/>
    <w:rsid w:val="00E74214"/>
    <w:rsid w:val="00E74237"/>
    <w:rsid w:val="00E743ED"/>
    <w:rsid w:val="00E7441A"/>
    <w:rsid w:val="00E7442B"/>
    <w:rsid w:val="00E74472"/>
    <w:rsid w:val="00E746D0"/>
    <w:rsid w:val="00E746DC"/>
    <w:rsid w:val="00E748C3"/>
    <w:rsid w:val="00E74997"/>
    <w:rsid w:val="00E74A8F"/>
    <w:rsid w:val="00E74B70"/>
    <w:rsid w:val="00E74D0D"/>
    <w:rsid w:val="00E74D83"/>
    <w:rsid w:val="00E74E1F"/>
    <w:rsid w:val="00E74F4D"/>
    <w:rsid w:val="00E75011"/>
    <w:rsid w:val="00E75162"/>
    <w:rsid w:val="00E7522A"/>
    <w:rsid w:val="00E75236"/>
    <w:rsid w:val="00E75253"/>
    <w:rsid w:val="00E75278"/>
    <w:rsid w:val="00E7537F"/>
    <w:rsid w:val="00E75495"/>
    <w:rsid w:val="00E754C6"/>
    <w:rsid w:val="00E754D1"/>
    <w:rsid w:val="00E75564"/>
    <w:rsid w:val="00E756BC"/>
    <w:rsid w:val="00E756BD"/>
    <w:rsid w:val="00E75878"/>
    <w:rsid w:val="00E75969"/>
    <w:rsid w:val="00E759AF"/>
    <w:rsid w:val="00E759E0"/>
    <w:rsid w:val="00E75A54"/>
    <w:rsid w:val="00E75AD8"/>
    <w:rsid w:val="00E75BA0"/>
    <w:rsid w:val="00E75CAE"/>
    <w:rsid w:val="00E75CF8"/>
    <w:rsid w:val="00E75D13"/>
    <w:rsid w:val="00E75D7D"/>
    <w:rsid w:val="00E75F1A"/>
    <w:rsid w:val="00E75FB2"/>
    <w:rsid w:val="00E75FBD"/>
    <w:rsid w:val="00E75FC8"/>
    <w:rsid w:val="00E7600F"/>
    <w:rsid w:val="00E76014"/>
    <w:rsid w:val="00E7609E"/>
    <w:rsid w:val="00E760A3"/>
    <w:rsid w:val="00E7616F"/>
    <w:rsid w:val="00E761A9"/>
    <w:rsid w:val="00E76243"/>
    <w:rsid w:val="00E76320"/>
    <w:rsid w:val="00E763BF"/>
    <w:rsid w:val="00E76438"/>
    <w:rsid w:val="00E76475"/>
    <w:rsid w:val="00E764F3"/>
    <w:rsid w:val="00E76569"/>
    <w:rsid w:val="00E7671B"/>
    <w:rsid w:val="00E76859"/>
    <w:rsid w:val="00E76B33"/>
    <w:rsid w:val="00E76BD5"/>
    <w:rsid w:val="00E76C41"/>
    <w:rsid w:val="00E76E4A"/>
    <w:rsid w:val="00E76EBF"/>
    <w:rsid w:val="00E76F89"/>
    <w:rsid w:val="00E7700E"/>
    <w:rsid w:val="00E77185"/>
    <w:rsid w:val="00E771CC"/>
    <w:rsid w:val="00E77290"/>
    <w:rsid w:val="00E772B0"/>
    <w:rsid w:val="00E772C7"/>
    <w:rsid w:val="00E77325"/>
    <w:rsid w:val="00E773BB"/>
    <w:rsid w:val="00E774C7"/>
    <w:rsid w:val="00E77510"/>
    <w:rsid w:val="00E7754F"/>
    <w:rsid w:val="00E7756B"/>
    <w:rsid w:val="00E77590"/>
    <w:rsid w:val="00E775D3"/>
    <w:rsid w:val="00E7763E"/>
    <w:rsid w:val="00E77704"/>
    <w:rsid w:val="00E77742"/>
    <w:rsid w:val="00E7780E"/>
    <w:rsid w:val="00E77882"/>
    <w:rsid w:val="00E7795C"/>
    <w:rsid w:val="00E77968"/>
    <w:rsid w:val="00E77A3A"/>
    <w:rsid w:val="00E77C1F"/>
    <w:rsid w:val="00E77C2F"/>
    <w:rsid w:val="00E77DD5"/>
    <w:rsid w:val="00E77F32"/>
    <w:rsid w:val="00E77FBE"/>
    <w:rsid w:val="00E80078"/>
    <w:rsid w:val="00E801E5"/>
    <w:rsid w:val="00E80208"/>
    <w:rsid w:val="00E8037B"/>
    <w:rsid w:val="00E803A9"/>
    <w:rsid w:val="00E80553"/>
    <w:rsid w:val="00E806B8"/>
    <w:rsid w:val="00E808A3"/>
    <w:rsid w:val="00E809B9"/>
    <w:rsid w:val="00E80A1C"/>
    <w:rsid w:val="00E80A6E"/>
    <w:rsid w:val="00E80AF3"/>
    <w:rsid w:val="00E80C23"/>
    <w:rsid w:val="00E80C31"/>
    <w:rsid w:val="00E80D1D"/>
    <w:rsid w:val="00E80F1A"/>
    <w:rsid w:val="00E80F7F"/>
    <w:rsid w:val="00E8102E"/>
    <w:rsid w:val="00E81057"/>
    <w:rsid w:val="00E8118F"/>
    <w:rsid w:val="00E811E6"/>
    <w:rsid w:val="00E81252"/>
    <w:rsid w:val="00E81272"/>
    <w:rsid w:val="00E81284"/>
    <w:rsid w:val="00E812B6"/>
    <w:rsid w:val="00E813C0"/>
    <w:rsid w:val="00E8145F"/>
    <w:rsid w:val="00E81464"/>
    <w:rsid w:val="00E8146C"/>
    <w:rsid w:val="00E81476"/>
    <w:rsid w:val="00E81551"/>
    <w:rsid w:val="00E816C2"/>
    <w:rsid w:val="00E816D0"/>
    <w:rsid w:val="00E816D6"/>
    <w:rsid w:val="00E81735"/>
    <w:rsid w:val="00E818E6"/>
    <w:rsid w:val="00E81908"/>
    <w:rsid w:val="00E81994"/>
    <w:rsid w:val="00E81B5F"/>
    <w:rsid w:val="00E81C56"/>
    <w:rsid w:val="00E81CDD"/>
    <w:rsid w:val="00E81D89"/>
    <w:rsid w:val="00E81E17"/>
    <w:rsid w:val="00E81E91"/>
    <w:rsid w:val="00E81EA5"/>
    <w:rsid w:val="00E81FCF"/>
    <w:rsid w:val="00E8229E"/>
    <w:rsid w:val="00E82372"/>
    <w:rsid w:val="00E82383"/>
    <w:rsid w:val="00E823F6"/>
    <w:rsid w:val="00E8241E"/>
    <w:rsid w:val="00E82420"/>
    <w:rsid w:val="00E824EB"/>
    <w:rsid w:val="00E82606"/>
    <w:rsid w:val="00E828FA"/>
    <w:rsid w:val="00E8293B"/>
    <w:rsid w:val="00E82959"/>
    <w:rsid w:val="00E82B14"/>
    <w:rsid w:val="00E82B91"/>
    <w:rsid w:val="00E82E5C"/>
    <w:rsid w:val="00E82E6A"/>
    <w:rsid w:val="00E8300C"/>
    <w:rsid w:val="00E830CF"/>
    <w:rsid w:val="00E830F0"/>
    <w:rsid w:val="00E830F8"/>
    <w:rsid w:val="00E83170"/>
    <w:rsid w:val="00E831C3"/>
    <w:rsid w:val="00E83235"/>
    <w:rsid w:val="00E8325B"/>
    <w:rsid w:val="00E832D6"/>
    <w:rsid w:val="00E83318"/>
    <w:rsid w:val="00E8337D"/>
    <w:rsid w:val="00E83412"/>
    <w:rsid w:val="00E834FD"/>
    <w:rsid w:val="00E8355E"/>
    <w:rsid w:val="00E8361E"/>
    <w:rsid w:val="00E8364A"/>
    <w:rsid w:val="00E839EE"/>
    <w:rsid w:val="00E83BBA"/>
    <w:rsid w:val="00E83BCD"/>
    <w:rsid w:val="00E83C04"/>
    <w:rsid w:val="00E83CD4"/>
    <w:rsid w:val="00E83CDD"/>
    <w:rsid w:val="00E83DCE"/>
    <w:rsid w:val="00E83FAC"/>
    <w:rsid w:val="00E83FBA"/>
    <w:rsid w:val="00E83FF3"/>
    <w:rsid w:val="00E8401B"/>
    <w:rsid w:val="00E84035"/>
    <w:rsid w:val="00E8407E"/>
    <w:rsid w:val="00E8409A"/>
    <w:rsid w:val="00E8416A"/>
    <w:rsid w:val="00E841D5"/>
    <w:rsid w:val="00E84222"/>
    <w:rsid w:val="00E84363"/>
    <w:rsid w:val="00E84394"/>
    <w:rsid w:val="00E84396"/>
    <w:rsid w:val="00E84403"/>
    <w:rsid w:val="00E84480"/>
    <w:rsid w:val="00E84517"/>
    <w:rsid w:val="00E846C7"/>
    <w:rsid w:val="00E84820"/>
    <w:rsid w:val="00E84888"/>
    <w:rsid w:val="00E8495E"/>
    <w:rsid w:val="00E849B4"/>
    <w:rsid w:val="00E849E3"/>
    <w:rsid w:val="00E84A8D"/>
    <w:rsid w:val="00E84B42"/>
    <w:rsid w:val="00E84C9B"/>
    <w:rsid w:val="00E84DBF"/>
    <w:rsid w:val="00E84EC7"/>
    <w:rsid w:val="00E84EF7"/>
    <w:rsid w:val="00E84F42"/>
    <w:rsid w:val="00E84F5D"/>
    <w:rsid w:val="00E851BC"/>
    <w:rsid w:val="00E85401"/>
    <w:rsid w:val="00E85463"/>
    <w:rsid w:val="00E85506"/>
    <w:rsid w:val="00E855D8"/>
    <w:rsid w:val="00E85641"/>
    <w:rsid w:val="00E856AE"/>
    <w:rsid w:val="00E856BA"/>
    <w:rsid w:val="00E8570A"/>
    <w:rsid w:val="00E85771"/>
    <w:rsid w:val="00E857B6"/>
    <w:rsid w:val="00E858BB"/>
    <w:rsid w:val="00E85938"/>
    <w:rsid w:val="00E85956"/>
    <w:rsid w:val="00E859C3"/>
    <w:rsid w:val="00E85B2B"/>
    <w:rsid w:val="00E85CA6"/>
    <w:rsid w:val="00E85E30"/>
    <w:rsid w:val="00E85E39"/>
    <w:rsid w:val="00E85E80"/>
    <w:rsid w:val="00E85FC4"/>
    <w:rsid w:val="00E860AB"/>
    <w:rsid w:val="00E860EC"/>
    <w:rsid w:val="00E8619F"/>
    <w:rsid w:val="00E86314"/>
    <w:rsid w:val="00E86554"/>
    <w:rsid w:val="00E866F6"/>
    <w:rsid w:val="00E86903"/>
    <w:rsid w:val="00E869BB"/>
    <w:rsid w:val="00E869C6"/>
    <w:rsid w:val="00E86AA0"/>
    <w:rsid w:val="00E86B02"/>
    <w:rsid w:val="00E86B13"/>
    <w:rsid w:val="00E86CE2"/>
    <w:rsid w:val="00E86DD6"/>
    <w:rsid w:val="00E86DE1"/>
    <w:rsid w:val="00E86EE1"/>
    <w:rsid w:val="00E86FD1"/>
    <w:rsid w:val="00E87072"/>
    <w:rsid w:val="00E870B5"/>
    <w:rsid w:val="00E870C9"/>
    <w:rsid w:val="00E871D3"/>
    <w:rsid w:val="00E8725C"/>
    <w:rsid w:val="00E872B1"/>
    <w:rsid w:val="00E87362"/>
    <w:rsid w:val="00E873A7"/>
    <w:rsid w:val="00E87445"/>
    <w:rsid w:val="00E87543"/>
    <w:rsid w:val="00E875F0"/>
    <w:rsid w:val="00E876AD"/>
    <w:rsid w:val="00E87745"/>
    <w:rsid w:val="00E87747"/>
    <w:rsid w:val="00E878A1"/>
    <w:rsid w:val="00E878BE"/>
    <w:rsid w:val="00E878E2"/>
    <w:rsid w:val="00E87A6F"/>
    <w:rsid w:val="00E87A7F"/>
    <w:rsid w:val="00E87AC6"/>
    <w:rsid w:val="00E87AEB"/>
    <w:rsid w:val="00E87B8B"/>
    <w:rsid w:val="00E87E93"/>
    <w:rsid w:val="00E87F5C"/>
    <w:rsid w:val="00E9001D"/>
    <w:rsid w:val="00E90192"/>
    <w:rsid w:val="00E901A7"/>
    <w:rsid w:val="00E901BE"/>
    <w:rsid w:val="00E901FF"/>
    <w:rsid w:val="00E902BF"/>
    <w:rsid w:val="00E902F3"/>
    <w:rsid w:val="00E9037A"/>
    <w:rsid w:val="00E903DD"/>
    <w:rsid w:val="00E90529"/>
    <w:rsid w:val="00E9054F"/>
    <w:rsid w:val="00E905A1"/>
    <w:rsid w:val="00E90604"/>
    <w:rsid w:val="00E90656"/>
    <w:rsid w:val="00E90923"/>
    <w:rsid w:val="00E90927"/>
    <w:rsid w:val="00E90A7F"/>
    <w:rsid w:val="00E90AA4"/>
    <w:rsid w:val="00E90DAA"/>
    <w:rsid w:val="00E90DB3"/>
    <w:rsid w:val="00E90F6F"/>
    <w:rsid w:val="00E91317"/>
    <w:rsid w:val="00E91443"/>
    <w:rsid w:val="00E914A9"/>
    <w:rsid w:val="00E914E7"/>
    <w:rsid w:val="00E916AF"/>
    <w:rsid w:val="00E91718"/>
    <w:rsid w:val="00E91756"/>
    <w:rsid w:val="00E91783"/>
    <w:rsid w:val="00E917A1"/>
    <w:rsid w:val="00E91847"/>
    <w:rsid w:val="00E91A58"/>
    <w:rsid w:val="00E91AF2"/>
    <w:rsid w:val="00E91B38"/>
    <w:rsid w:val="00E91BB7"/>
    <w:rsid w:val="00E91D7D"/>
    <w:rsid w:val="00E91E40"/>
    <w:rsid w:val="00E91EEF"/>
    <w:rsid w:val="00E91F13"/>
    <w:rsid w:val="00E92097"/>
    <w:rsid w:val="00E920D7"/>
    <w:rsid w:val="00E92128"/>
    <w:rsid w:val="00E92135"/>
    <w:rsid w:val="00E9216C"/>
    <w:rsid w:val="00E921AF"/>
    <w:rsid w:val="00E921EE"/>
    <w:rsid w:val="00E9223B"/>
    <w:rsid w:val="00E9228C"/>
    <w:rsid w:val="00E922AD"/>
    <w:rsid w:val="00E922DB"/>
    <w:rsid w:val="00E924BE"/>
    <w:rsid w:val="00E92507"/>
    <w:rsid w:val="00E925FC"/>
    <w:rsid w:val="00E92676"/>
    <w:rsid w:val="00E926DA"/>
    <w:rsid w:val="00E92706"/>
    <w:rsid w:val="00E92769"/>
    <w:rsid w:val="00E927B5"/>
    <w:rsid w:val="00E928BF"/>
    <w:rsid w:val="00E9294F"/>
    <w:rsid w:val="00E929A0"/>
    <w:rsid w:val="00E92C10"/>
    <w:rsid w:val="00E92CD9"/>
    <w:rsid w:val="00E92CE5"/>
    <w:rsid w:val="00E92DB3"/>
    <w:rsid w:val="00E92E56"/>
    <w:rsid w:val="00E92F2A"/>
    <w:rsid w:val="00E92F4A"/>
    <w:rsid w:val="00E92FB0"/>
    <w:rsid w:val="00E9300C"/>
    <w:rsid w:val="00E9309A"/>
    <w:rsid w:val="00E930AF"/>
    <w:rsid w:val="00E9318A"/>
    <w:rsid w:val="00E93401"/>
    <w:rsid w:val="00E934B7"/>
    <w:rsid w:val="00E93530"/>
    <w:rsid w:val="00E93570"/>
    <w:rsid w:val="00E935BB"/>
    <w:rsid w:val="00E935F6"/>
    <w:rsid w:val="00E936C1"/>
    <w:rsid w:val="00E936D9"/>
    <w:rsid w:val="00E93831"/>
    <w:rsid w:val="00E9386D"/>
    <w:rsid w:val="00E9387C"/>
    <w:rsid w:val="00E93A1F"/>
    <w:rsid w:val="00E93B18"/>
    <w:rsid w:val="00E93B7F"/>
    <w:rsid w:val="00E93BB2"/>
    <w:rsid w:val="00E93C15"/>
    <w:rsid w:val="00E93C17"/>
    <w:rsid w:val="00E93EC6"/>
    <w:rsid w:val="00E93FA6"/>
    <w:rsid w:val="00E93FE2"/>
    <w:rsid w:val="00E94106"/>
    <w:rsid w:val="00E94144"/>
    <w:rsid w:val="00E94305"/>
    <w:rsid w:val="00E9434C"/>
    <w:rsid w:val="00E9446E"/>
    <w:rsid w:val="00E94483"/>
    <w:rsid w:val="00E944E1"/>
    <w:rsid w:val="00E94504"/>
    <w:rsid w:val="00E94560"/>
    <w:rsid w:val="00E945F1"/>
    <w:rsid w:val="00E946D4"/>
    <w:rsid w:val="00E94708"/>
    <w:rsid w:val="00E947B2"/>
    <w:rsid w:val="00E94828"/>
    <w:rsid w:val="00E9494A"/>
    <w:rsid w:val="00E94A28"/>
    <w:rsid w:val="00E94C76"/>
    <w:rsid w:val="00E94CFC"/>
    <w:rsid w:val="00E94D8C"/>
    <w:rsid w:val="00E94E70"/>
    <w:rsid w:val="00E94E83"/>
    <w:rsid w:val="00E94EC0"/>
    <w:rsid w:val="00E94FE0"/>
    <w:rsid w:val="00E95000"/>
    <w:rsid w:val="00E9500E"/>
    <w:rsid w:val="00E9519A"/>
    <w:rsid w:val="00E951D3"/>
    <w:rsid w:val="00E952CB"/>
    <w:rsid w:val="00E952FC"/>
    <w:rsid w:val="00E9535D"/>
    <w:rsid w:val="00E953C4"/>
    <w:rsid w:val="00E954A8"/>
    <w:rsid w:val="00E954BF"/>
    <w:rsid w:val="00E9553E"/>
    <w:rsid w:val="00E955D1"/>
    <w:rsid w:val="00E9564C"/>
    <w:rsid w:val="00E95668"/>
    <w:rsid w:val="00E9576E"/>
    <w:rsid w:val="00E9581B"/>
    <w:rsid w:val="00E95836"/>
    <w:rsid w:val="00E9595C"/>
    <w:rsid w:val="00E95AEB"/>
    <w:rsid w:val="00E95B4F"/>
    <w:rsid w:val="00E95B63"/>
    <w:rsid w:val="00E95BA3"/>
    <w:rsid w:val="00E95C11"/>
    <w:rsid w:val="00E95CB4"/>
    <w:rsid w:val="00E95D4A"/>
    <w:rsid w:val="00E95D6E"/>
    <w:rsid w:val="00E95DDA"/>
    <w:rsid w:val="00E96079"/>
    <w:rsid w:val="00E96210"/>
    <w:rsid w:val="00E96243"/>
    <w:rsid w:val="00E963E2"/>
    <w:rsid w:val="00E964E0"/>
    <w:rsid w:val="00E964FF"/>
    <w:rsid w:val="00E965C7"/>
    <w:rsid w:val="00E9665F"/>
    <w:rsid w:val="00E9668C"/>
    <w:rsid w:val="00E966FA"/>
    <w:rsid w:val="00E967C7"/>
    <w:rsid w:val="00E968A4"/>
    <w:rsid w:val="00E96AB0"/>
    <w:rsid w:val="00E96B52"/>
    <w:rsid w:val="00E96BB4"/>
    <w:rsid w:val="00E96C70"/>
    <w:rsid w:val="00E96CAA"/>
    <w:rsid w:val="00E96CF5"/>
    <w:rsid w:val="00E96E02"/>
    <w:rsid w:val="00E96E2B"/>
    <w:rsid w:val="00E96F1F"/>
    <w:rsid w:val="00E96F31"/>
    <w:rsid w:val="00E96F5D"/>
    <w:rsid w:val="00E96F73"/>
    <w:rsid w:val="00E96FF3"/>
    <w:rsid w:val="00E9707F"/>
    <w:rsid w:val="00E97143"/>
    <w:rsid w:val="00E97186"/>
    <w:rsid w:val="00E971B5"/>
    <w:rsid w:val="00E9729C"/>
    <w:rsid w:val="00E97369"/>
    <w:rsid w:val="00E9737E"/>
    <w:rsid w:val="00E974D5"/>
    <w:rsid w:val="00E97590"/>
    <w:rsid w:val="00E97646"/>
    <w:rsid w:val="00E9764D"/>
    <w:rsid w:val="00E976DF"/>
    <w:rsid w:val="00E977CE"/>
    <w:rsid w:val="00E977DF"/>
    <w:rsid w:val="00E9791D"/>
    <w:rsid w:val="00E979E9"/>
    <w:rsid w:val="00E97AA7"/>
    <w:rsid w:val="00E97ABB"/>
    <w:rsid w:val="00E97B38"/>
    <w:rsid w:val="00E97BD7"/>
    <w:rsid w:val="00E97D11"/>
    <w:rsid w:val="00E97DA0"/>
    <w:rsid w:val="00E97ECA"/>
    <w:rsid w:val="00E97F84"/>
    <w:rsid w:val="00EA00DB"/>
    <w:rsid w:val="00EA025D"/>
    <w:rsid w:val="00EA0267"/>
    <w:rsid w:val="00EA0302"/>
    <w:rsid w:val="00EA04CD"/>
    <w:rsid w:val="00EA05A2"/>
    <w:rsid w:val="00EA06A5"/>
    <w:rsid w:val="00EA0862"/>
    <w:rsid w:val="00EA08AB"/>
    <w:rsid w:val="00EA08AC"/>
    <w:rsid w:val="00EA0959"/>
    <w:rsid w:val="00EA0A25"/>
    <w:rsid w:val="00EA0A81"/>
    <w:rsid w:val="00EA0B98"/>
    <w:rsid w:val="00EA0C00"/>
    <w:rsid w:val="00EA0C57"/>
    <w:rsid w:val="00EA0E1E"/>
    <w:rsid w:val="00EA0E29"/>
    <w:rsid w:val="00EA0E62"/>
    <w:rsid w:val="00EA0F26"/>
    <w:rsid w:val="00EA0F9B"/>
    <w:rsid w:val="00EA0FAB"/>
    <w:rsid w:val="00EA1035"/>
    <w:rsid w:val="00EA1238"/>
    <w:rsid w:val="00EA1282"/>
    <w:rsid w:val="00EA12EF"/>
    <w:rsid w:val="00EA1305"/>
    <w:rsid w:val="00EA13BE"/>
    <w:rsid w:val="00EA1501"/>
    <w:rsid w:val="00EA151B"/>
    <w:rsid w:val="00EA1664"/>
    <w:rsid w:val="00EA189E"/>
    <w:rsid w:val="00EA18D0"/>
    <w:rsid w:val="00EA18F8"/>
    <w:rsid w:val="00EA19D4"/>
    <w:rsid w:val="00EA19FA"/>
    <w:rsid w:val="00EA1A39"/>
    <w:rsid w:val="00EA1BB9"/>
    <w:rsid w:val="00EA1BD1"/>
    <w:rsid w:val="00EA1C36"/>
    <w:rsid w:val="00EA1CF1"/>
    <w:rsid w:val="00EA1D28"/>
    <w:rsid w:val="00EA1DA4"/>
    <w:rsid w:val="00EA1E43"/>
    <w:rsid w:val="00EA1F01"/>
    <w:rsid w:val="00EA2130"/>
    <w:rsid w:val="00EA22DC"/>
    <w:rsid w:val="00EA235D"/>
    <w:rsid w:val="00EA2617"/>
    <w:rsid w:val="00EA276C"/>
    <w:rsid w:val="00EA29FF"/>
    <w:rsid w:val="00EA2AE5"/>
    <w:rsid w:val="00EA2B7E"/>
    <w:rsid w:val="00EA2BDD"/>
    <w:rsid w:val="00EA2C34"/>
    <w:rsid w:val="00EA2D3C"/>
    <w:rsid w:val="00EA2DCD"/>
    <w:rsid w:val="00EA2DD4"/>
    <w:rsid w:val="00EA2E2B"/>
    <w:rsid w:val="00EA2E77"/>
    <w:rsid w:val="00EA2EA5"/>
    <w:rsid w:val="00EA2F0C"/>
    <w:rsid w:val="00EA2FD4"/>
    <w:rsid w:val="00EA30B5"/>
    <w:rsid w:val="00EA30D0"/>
    <w:rsid w:val="00EA314F"/>
    <w:rsid w:val="00EA32A7"/>
    <w:rsid w:val="00EA341B"/>
    <w:rsid w:val="00EA3470"/>
    <w:rsid w:val="00EA3622"/>
    <w:rsid w:val="00EA3623"/>
    <w:rsid w:val="00EA3637"/>
    <w:rsid w:val="00EA36D9"/>
    <w:rsid w:val="00EA36FC"/>
    <w:rsid w:val="00EA37AE"/>
    <w:rsid w:val="00EA37CD"/>
    <w:rsid w:val="00EA3806"/>
    <w:rsid w:val="00EA389A"/>
    <w:rsid w:val="00EA38B0"/>
    <w:rsid w:val="00EA3A7F"/>
    <w:rsid w:val="00EA3A85"/>
    <w:rsid w:val="00EA3A94"/>
    <w:rsid w:val="00EA3C0B"/>
    <w:rsid w:val="00EA3E79"/>
    <w:rsid w:val="00EA3EF5"/>
    <w:rsid w:val="00EA3FD1"/>
    <w:rsid w:val="00EA4042"/>
    <w:rsid w:val="00EA40D8"/>
    <w:rsid w:val="00EA40FB"/>
    <w:rsid w:val="00EA4164"/>
    <w:rsid w:val="00EA41D6"/>
    <w:rsid w:val="00EA427D"/>
    <w:rsid w:val="00EA42DA"/>
    <w:rsid w:val="00EA43B2"/>
    <w:rsid w:val="00EA43F6"/>
    <w:rsid w:val="00EA4536"/>
    <w:rsid w:val="00EA4563"/>
    <w:rsid w:val="00EA45DC"/>
    <w:rsid w:val="00EA46E5"/>
    <w:rsid w:val="00EA477C"/>
    <w:rsid w:val="00EA4867"/>
    <w:rsid w:val="00EA498F"/>
    <w:rsid w:val="00EA49D5"/>
    <w:rsid w:val="00EA4BED"/>
    <w:rsid w:val="00EA4C2D"/>
    <w:rsid w:val="00EA4C9F"/>
    <w:rsid w:val="00EA4CBD"/>
    <w:rsid w:val="00EA4D1A"/>
    <w:rsid w:val="00EA4D4A"/>
    <w:rsid w:val="00EA5095"/>
    <w:rsid w:val="00EA50A9"/>
    <w:rsid w:val="00EA5136"/>
    <w:rsid w:val="00EA519C"/>
    <w:rsid w:val="00EA51B8"/>
    <w:rsid w:val="00EA529B"/>
    <w:rsid w:val="00EA5487"/>
    <w:rsid w:val="00EA5492"/>
    <w:rsid w:val="00EA5578"/>
    <w:rsid w:val="00EA560A"/>
    <w:rsid w:val="00EA5682"/>
    <w:rsid w:val="00EA569E"/>
    <w:rsid w:val="00EA57F3"/>
    <w:rsid w:val="00EA588A"/>
    <w:rsid w:val="00EA59FD"/>
    <w:rsid w:val="00EA5A0E"/>
    <w:rsid w:val="00EA5A63"/>
    <w:rsid w:val="00EA5AB5"/>
    <w:rsid w:val="00EA5BB5"/>
    <w:rsid w:val="00EA5BEE"/>
    <w:rsid w:val="00EA5C56"/>
    <w:rsid w:val="00EA5C79"/>
    <w:rsid w:val="00EA5C90"/>
    <w:rsid w:val="00EA5D67"/>
    <w:rsid w:val="00EA5E98"/>
    <w:rsid w:val="00EA5F47"/>
    <w:rsid w:val="00EA5F7F"/>
    <w:rsid w:val="00EA6016"/>
    <w:rsid w:val="00EA6065"/>
    <w:rsid w:val="00EA62DF"/>
    <w:rsid w:val="00EA6384"/>
    <w:rsid w:val="00EA6389"/>
    <w:rsid w:val="00EA65A1"/>
    <w:rsid w:val="00EA6779"/>
    <w:rsid w:val="00EA686A"/>
    <w:rsid w:val="00EA6930"/>
    <w:rsid w:val="00EA6953"/>
    <w:rsid w:val="00EA6A01"/>
    <w:rsid w:val="00EA6ADD"/>
    <w:rsid w:val="00EA6B90"/>
    <w:rsid w:val="00EA6E47"/>
    <w:rsid w:val="00EA6EB3"/>
    <w:rsid w:val="00EA6ED8"/>
    <w:rsid w:val="00EA71B6"/>
    <w:rsid w:val="00EA724C"/>
    <w:rsid w:val="00EA7299"/>
    <w:rsid w:val="00EA7311"/>
    <w:rsid w:val="00EA73AD"/>
    <w:rsid w:val="00EA73B2"/>
    <w:rsid w:val="00EA74EC"/>
    <w:rsid w:val="00EA756C"/>
    <w:rsid w:val="00EA758A"/>
    <w:rsid w:val="00EA75B5"/>
    <w:rsid w:val="00EA77BF"/>
    <w:rsid w:val="00EA78BA"/>
    <w:rsid w:val="00EA78C5"/>
    <w:rsid w:val="00EA7A3C"/>
    <w:rsid w:val="00EA7A4D"/>
    <w:rsid w:val="00EA7A72"/>
    <w:rsid w:val="00EA7B14"/>
    <w:rsid w:val="00EA7BCD"/>
    <w:rsid w:val="00EA7C32"/>
    <w:rsid w:val="00EA7C3A"/>
    <w:rsid w:val="00EA7F30"/>
    <w:rsid w:val="00EA7FD4"/>
    <w:rsid w:val="00EA7FD6"/>
    <w:rsid w:val="00EB0077"/>
    <w:rsid w:val="00EB00EF"/>
    <w:rsid w:val="00EB0133"/>
    <w:rsid w:val="00EB0242"/>
    <w:rsid w:val="00EB054F"/>
    <w:rsid w:val="00EB06FF"/>
    <w:rsid w:val="00EB0715"/>
    <w:rsid w:val="00EB0733"/>
    <w:rsid w:val="00EB08EA"/>
    <w:rsid w:val="00EB09BF"/>
    <w:rsid w:val="00EB0A8F"/>
    <w:rsid w:val="00EB0A96"/>
    <w:rsid w:val="00EB0C10"/>
    <w:rsid w:val="00EB0D04"/>
    <w:rsid w:val="00EB0D82"/>
    <w:rsid w:val="00EB0EAA"/>
    <w:rsid w:val="00EB0F40"/>
    <w:rsid w:val="00EB0F85"/>
    <w:rsid w:val="00EB1041"/>
    <w:rsid w:val="00EB106F"/>
    <w:rsid w:val="00EB10A4"/>
    <w:rsid w:val="00EB10AE"/>
    <w:rsid w:val="00EB1107"/>
    <w:rsid w:val="00EB1109"/>
    <w:rsid w:val="00EB1317"/>
    <w:rsid w:val="00EB13E5"/>
    <w:rsid w:val="00EB1431"/>
    <w:rsid w:val="00EB1442"/>
    <w:rsid w:val="00EB1498"/>
    <w:rsid w:val="00EB1530"/>
    <w:rsid w:val="00EB157D"/>
    <w:rsid w:val="00EB15CE"/>
    <w:rsid w:val="00EB1845"/>
    <w:rsid w:val="00EB1853"/>
    <w:rsid w:val="00EB1887"/>
    <w:rsid w:val="00EB188D"/>
    <w:rsid w:val="00EB18D2"/>
    <w:rsid w:val="00EB1A0F"/>
    <w:rsid w:val="00EB1BA5"/>
    <w:rsid w:val="00EB1C89"/>
    <w:rsid w:val="00EB1D7C"/>
    <w:rsid w:val="00EB1E31"/>
    <w:rsid w:val="00EB1F40"/>
    <w:rsid w:val="00EB2012"/>
    <w:rsid w:val="00EB2043"/>
    <w:rsid w:val="00EB2056"/>
    <w:rsid w:val="00EB20B8"/>
    <w:rsid w:val="00EB20FE"/>
    <w:rsid w:val="00EB212A"/>
    <w:rsid w:val="00EB2327"/>
    <w:rsid w:val="00EB236B"/>
    <w:rsid w:val="00EB24D7"/>
    <w:rsid w:val="00EB2557"/>
    <w:rsid w:val="00EB2636"/>
    <w:rsid w:val="00EB265C"/>
    <w:rsid w:val="00EB2790"/>
    <w:rsid w:val="00EB2900"/>
    <w:rsid w:val="00EB2935"/>
    <w:rsid w:val="00EB2A0F"/>
    <w:rsid w:val="00EB2A33"/>
    <w:rsid w:val="00EB2A82"/>
    <w:rsid w:val="00EB2A97"/>
    <w:rsid w:val="00EB2B70"/>
    <w:rsid w:val="00EB2C03"/>
    <w:rsid w:val="00EB2E7D"/>
    <w:rsid w:val="00EB3002"/>
    <w:rsid w:val="00EB3034"/>
    <w:rsid w:val="00EB3141"/>
    <w:rsid w:val="00EB31D2"/>
    <w:rsid w:val="00EB31D8"/>
    <w:rsid w:val="00EB32A3"/>
    <w:rsid w:val="00EB338D"/>
    <w:rsid w:val="00EB34CB"/>
    <w:rsid w:val="00EB3595"/>
    <w:rsid w:val="00EB35EA"/>
    <w:rsid w:val="00EB3686"/>
    <w:rsid w:val="00EB36FB"/>
    <w:rsid w:val="00EB3841"/>
    <w:rsid w:val="00EB3876"/>
    <w:rsid w:val="00EB398B"/>
    <w:rsid w:val="00EB39C2"/>
    <w:rsid w:val="00EB3A43"/>
    <w:rsid w:val="00EB3A5E"/>
    <w:rsid w:val="00EB3BF5"/>
    <w:rsid w:val="00EB3CD8"/>
    <w:rsid w:val="00EB3CE8"/>
    <w:rsid w:val="00EB3E5C"/>
    <w:rsid w:val="00EB3E9D"/>
    <w:rsid w:val="00EB3EB1"/>
    <w:rsid w:val="00EB404D"/>
    <w:rsid w:val="00EB4056"/>
    <w:rsid w:val="00EB40D6"/>
    <w:rsid w:val="00EB4113"/>
    <w:rsid w:val="00EB4135"/>
    <w:rsid w:val="00EB41B8"/>
    <w:rsid w:val="00EB41D5"/>
    <w:rsid w:val="00EB420E"/>
    <w:rsid w:val="00EB443C"/>
    <w:rsid w:val="00EB4451"/>
    <w:rsid w:val="00EB4478"/>
    <w:rsid w:val="00EB447D"/>
    <w:rsid w:val="00EB4496"/>
    <w:rsid w:val="00EB44C1"/>
    <w:rsid w:val="00EB4545"/>
    <w:rsid w:val="00EB4640"/>
    <w:rsid w:val="00EB4761"/>
    <w:rsid w:val="00EB47DB"/>
    <w:rsid w:val="00EB485B"/>
    <w:rsid w:val="00EB4892"/>
    <w:rsid w:val="00EB4911"/>
    <w:rsid w:val="00EB49C9"/>
    <w:rsid w:val="00EB49F6"/>
    <w:rsid w:val="00EB4A5D"/>
    <w:rsid w:val="00EB4A8A"/>
    <w:rsid w:val="00EB4AE9"/>
    <w:rsid w:val="00EB4B0C"/>
    <w:rsid w:val="00EB4B1A"/>
    <w:rsid w:val="00EB4B29"/>
    <w:rsid w:val="00EB4B74"/>
    <w:rsid w:val="00EB4C03"/>
    <w:rsid w:val="00EB4C2C"/>
    <w:rsid w:val="00EB4C44"/>
    <w:rsid w:val="00EB4CCE"/>
    <w:rsid w:val="00EB4CF1"/>
    <w:rsid w:val="00EB4D2B"/>
    <w:rsid w:val="00EB4E50"/>
    <w:rsid w:val="00EB4ECD"/>
    <w:rsid w:val="00EB4EDA"/>
    <w:rsid w:val="00EB5015"/>
    <w:rsid w:val="00EB50A9"/>
    <w:rsid w:val="00EB50D4"/>
    <w:rsid w:val="00EB50E0"/>
    <w:rsid w:val="00EB513E"/>
    <w:rsid w:val="00EB515D"/>
    <w:rsid w:val="00EB51FE"/>
    <w:rsid w:val="00EB540E"/>
    <w:rsid w:val="00EB5426"/>
    <w:rsid w:val="00EB54DA"/>
    <w:rsid w:val="00EB5537"/>
    <w:rsid w:val="00EB574A"/>
    <w:rsid w:val="00EB57EA"/>
    <w:rsid w:val="00EB57FA"/>
    <w:rsid w:val="00EB595C"/>
    <w:rsid w:val="00EB5A21"/>
    <w:rsid w:val="00EB5AA3"/>
    <w:rsid w:val="00EB5B4C"/>
    <w:rsid w:val="00EB5BE3"/>
    <w:rsid w:val="00EB5CAB"/>
    <w:rsid w:val="00EB5DB6"/>
    <w:rsid w:val="00EB5FC4"/>
    <w:rsid w:val="00EB5FC9"/>
    <w:rsid w:val="00EB61BE"/>
    <w:rsid w:val="00EB6428"/>
    <w:rsid w:val="00EB64EB"/>
    <w:rsid w:val="00EB6500"/>
    <w:rsid w:val="00EB664D"/>
    <w:rsid w:val="00EB6688"/>
    <w:rsid w:val="00EB6841"/>
    <w:rsid w:val="00EB68DD"/>
    <w:rsid w:val="00EB6A2E"/>
    <w:rsid w:val="00EB6AA4"/>
    <w:rsid w:val="00EB6B96"/>
    <w:rsid w:val="00EB6C7F"/>
    <w:rsid w:val="00EB6DB3"/>
    <w:rsid w:val="00EB6E43"/>
    <w:rsid w:val="00EB6FD4"/>
    <w:rsid w:val="00EB7018"/>
    <w:rsid w:val="00EB7069"/>
    <w:rsid w:val="00EB711E"/>
    <w:rsid w:val="00EB7195"/>
    <w:rsid w:val="00EB74EC"/>
    <w:rsid w:val="00EB7643"/>
    <w:rsid w:val="00EB7713"/>
    <w:rsid w:val="00EB77D7"/>
    <w:rsid w:val="00EB7879"/>
    <w:rsid w:val="00EB79A9"/>
    <w:rsid w:val="00EB7A0A"/>
    <w:rsid w:val="00EB7B00"/>
    <w:rsid w:val="00EB7B1D"/>
    <w:rsid w:val="00EB7B6E"/>
    <w:rsid w:val="00EB7C82"/>
    <w:rsid w:val="00EB7C91"/>
    <w:rsid w:val="00EB7CD0"/>
    <w:rsid w:val="00EB7DBA"/>
    <w:rsid w:val="00EB7E5F"/>
    <w:rsid w:val="00EB7EE9"/>
    <w:rsid w:val="00EB7FA5"/>
    <w:rsid w:val="00EC0015"/>
    <w:rsid w:val="00EC010F"/>
    <w:rsid w:val="00EC0494"/>
    <w:rsid w:val="00EC050F"/>
    <w:rsid w:val="00EC05B6"/>
    <w:rsid w:val="00EC061C"/>
    <w:rsid w:val="00EC0628"/>
    <w:rsid w:val="00EC0678"/>
    <w:rsid w:val="00EC0706"/>
    <w:rsid w:val="00EC079E"/>
    <w:rsid w:val="00EC07F1"/>
    <w:rsid w:val="00EC098F"/>
    <w:rsid w:val="00EC09C2"/>
    <w:rsid w:val="00EC0B7C"/>
    <w:rsid w:val="00EC0C0A"/>
    <w:rsid w:val="00EC0C22"/>
    <w:rsid w:val="00EC0C8E"/>
    <w:rsid w:val="00EC0CB1"/>
    <w:rsid w:val="00EC0D1B"/>
    <w:rsid w:val="00EC0DAC"/>
    <w:rsid w:val="00EC0DF3"/>
    <w:rsid w:val="00EC0EAB"/>
    <w:rsid w:val="00EC0ECE"/>
    <w:rsid w:val="00EC0F29"/>
    <w:rsid w:val="00EC0F46"/>
    <w:rsid w:val="00EC0F6B"/>
    <w:rsid w:val="00EC0F88"/>
    <w:rsid w:val="00EC0FF5"/>
    <w:rsid w:val="00EC111E"/>
    <w:rsid w:val="00EC115B"/>
    <w:rsid w:val="00EC11FD"/>
    <w:rsid w:val="00EC1339"/>
    <w:rsid w:val="00EC143E"/>
    <w:rsid w:val="00EC14B4"/>
    <w:rsid w:val="00EC15C1"/>
    <w:rsid w:val="00EC1605"/>
    <w:rsid w:val="00EC1685"/>
    <w:rsid w:val="00EC1755"/>
    <w:rsid w:val="00EC1780"/>
    <w:rsid w:val="00EC1820"/>
    <w:rsid w:val="00EC1886"/>
    <w:rsid w:val="00EC1927"/>
    <w:rsid w:val="00EC19FA"/>
    <w:rsid w:val="00EC1B08"/>
    <w:rsid w:val="00EC1B7F"/>
    <w:rsid w:val="00EC1C9B"/>
    <w:rsid w:val="00EC1D10"/>
    <w:rsid w:val="00EC1D4D"/>
    <w:rsid w:val="00EC1D56"/>
    <w:rsid w:val="00EC1DB7"/>
    <w:rsid w:val="00EC1E61"/>
    <w:rsid w:val="00EC1E65"/>
    <w:rsid w:val="00EC1EA1"/>
    <w:rsid w:val="00EC1F9E"/>
    <w:rsid w:val="00EC210D"/>
    <w:rsid w:val="00EC227D"/>
    <w:rsid w:val="00EC22AE"/>
    <w:rsid w:val="00EC245E"/>
    <w:rsid w:val="00EC24B4"/>
    <w:rsid w:val="00EC25AF"/>
    <w:rsid w:val="00EC25B8"/>
    <w:rsid w:val="00EC288E"/>
    <w:rsid w:val="00EC2BC1"/>
    <w:rsid w:val="00EC2BE6"/>
    <w:rsid w:val="00EC2C9A"/>
    <w:rsid w:val="00EC2CDB"/>
    <w:rsid w:val="00EC2CDF"/>
    <w:rsid w:val="00EC2D72"/>
    <w:rsid w:val="00EC2D82"/>
    <w:rsid w:val="00EC2E30"/>
    <w:rsid w:val="00EC2EE4"/>
    <w:rsid w:val="00EC2F30"/>
    <w:rsid w:val="00EC2F66"/>
    <w:rsid w:val="00EC2FBE"/>
    <w:rsid w:val="00EC3063"/>
    <w:rsid w:val="00EC32C4"/>
    <w:rsid w:val="00EC3382"/>
    <w:rsid w:val="00EC33DE"/>
    <w:rsid w:val="00EC3404"/>
    <w:rsid w:val="00EC34B8"/>
    <w:rsid w:val="00EC360E"/>
    <w:rsid w:val="00EC399B"/>
    <w:rsid w:val="00EC3B21"/>
    <w:rsid w:val="00EC3B4E"/>
    <w:rsid w:val="00EC3B67"/>
    <w:rsid w:val="00EC3B6F"/>
    <w:rsid w:val="00EC3BED"/>
    <w:rsid w:val="00EC3D81"/>
    <w:rsid w:val="00EC3D95"/>
    <w:rsid w:val="00EC3E03"/>
    <w:rsid w:val="00EC3EEC"/>
    <w:rsid w:val="00EC403F"/>
    <w:rsid w:val="00EC4052"/>
    <w:rsid w:val="00EC40DB"/>
    <w:rsid w:val="00EC43D2"/>
    <w:rsid w:val="00EC446A"/>
    <w:rsid w:val="00EC4515"/>
    <w:rsid w:val="00EC4592"/>
    <w:rsid w:val="00EC45CF"/>
    <w:rsid w:val="00EC467D"/>
    <w:rsid w:val="00EC4780"/>
    <w:rsid w:val="00EC48B7"/>
    <w:rsid w:val="00EC4919"/>
    <w:rsid w:val="00EC4A60"/>
    <w:rsid w:val="00EC4ACE"/>
    <w:rsid w:val="00EC4B76"/>
    <w:rsid w:val="00EC4BA2"/>
    <w:rsid w:val="00EC4C01"/>
    <w:rsid w:val="00EC4CC7"/>
    <w:rsid w:val="00EC4D10"/>
    <w:rsid w:val="00EC4D72"/>
    <w:rsid w:val="00EC4D8F"/>
    <w:rsid w:val="00EC4E3E"/>
    <w:rsid w:val="00EC4F65"/>
    <w:rsid w:val="00EC4FE9"/>
    <w:rsid w:val="00EC4FF6"/>
    <w:rsid w:val="00EC509E"/>
    <w:rsid w:val="00EC516F"/>
    <w:rsid w:val="00EC5178"/>
    <w:rsid w:val="00EC5182"/>
    <w:rsid w:val="00EC51D4"/>
    <w:rsid w:val="00EC52EE"/>
    <w:rsid w:val="00EC5369"/>
    <w:rsid w:val="00EC5501"/>
    <w:rsid w:val="00EC55A8"/>
    <w:rsid w:val="00EC571D"/>
    <w:rsid w:val="00EC58CA"/>
    <w:rsid w:val="00EC5A1D"/>
    <w:rsid w:val="00EC5A92"/>
    <w:rsid w:val="00EC5CAF"/>
    <w:rsid w:val="00EC5EF6"/>
    <w:rsid w:val="00EC5FDA"/>
    <w:rsid w:val="00EC60EE"/>
    <w:rsid w:val="00EC61A3"/>
    <w:rsid w:val="00EC6257"/>
    <w:rsid w:val="00EC630F"/>
    <w:rsid w:val="00EC6486"/>
    <w:rsid w:val="00EC6574"/>
    <w:rsid w:val="00EC673C"/>
    <w:rsid w:val="00EC6947"/>
    <w:rsid w:val="00EC698E"/>
    <w:rsid w:val="00EC69EE"/>
    <w:rsid w:val="00EC6AC6"/>
    <w:rsid w:val="00EC6B5E"/>
    <w:rsid w:val="00EC6BC7"/>
    <w:rsid w:val="00EC6C14"/>
    <w:rsid w:val="00EC6CAE"/>
    <w:rsid w:val="00EC6CBF"/>
    <w:rsid w:val="00EC6D09"/>
    <w:rsid w:val="00EC6E27"/>
    <w:rsid w:val="00EC6E8A"/>
    <w:rsid w:val="00EC6F50"/>
    <w:rsid w:val="00EC6FEF"/>
    <w:rsid w:val="00EC72BB"/>
    <w:rsid w:val="00EC7319"/>
    <w:rsid w:val="00EC7367"/>
    <w:rsid w:val="00EC738E"/>
    <w:rsid w:val="00EC7460"/>
    <w:rsid w:val="00EC7493"/>
    <w:rsid w:val="00EC753A"/>
    <w:rsid w:val="00EC753B"/>
    <w:rsid w:val="00EC762D"/>
    <w:rsid w:val="00EC76B6"/>
    <w:rsid w:val="00EC7A33"/>
    <w:rsid w:val="00EC7A85"/>
    <w:rsid w:val="00EC7B89"/>
    <w:rsid w:val="00EC7BC0"/>
    <w:rsid w:val="00EC7C0B"/>
    <w:rsid w:val="00EC7C6A"/>
    <w:rsid w:val="00EC7CF3"/>
    <w:rsid w:val="00EC7D2E"/>
    <w:rsid w:val="00EC7DCD"/>
    <w:rsid w:val="00EC7E1F"/>
    <w:rsid w:val="00EC7EA1"/>
    <w:rsid w:val="00EC7EB6"/>
    <w:rsid w:val="00EC7FD8"/>
    <w:rsid w:val="00ED0011"/>
    <w:rsid w:val="00ED006A"/>
    <w:rsid w:val="00ED011B"/>
    <w:rsid w:val="00ED032A"/>
    <w:rsid w:val="00ED04B0"/>
    <w:rsid w:val="00ED0607"/>
    <w:rsid w:val="00ED06B1"/>
    <w:rsid w:val="00ED06DF"/>
    <w:rsid w:val="00ED07B5"/>
    <w:rsid w:val="00ED08AD"/>
    <w:rsid w:val="00ED0928"/>
    <w:rsid w:val="00ED098C"/>
    <w:rsid w:val="00ED0A33"/>
    <w:rsid w:val="00ED0AF0"/>
    <w:rsid w:val="00ED0D7C"/>
    <w:rsid w:val="00ED0DBC"/>
    <w:rsid w:val="00ED0ED3"/>
    <w:rsid w:val="00ED0FA9"/>
    <w:rsid w:val="00ED10C0"/>
    <w:rsid w:val="00ED125C"/>
    <w:rsid w:val="00ED1431"/>
    <w:rsid w:val="00ED149F"/>
    <w:rsid w:val="00ED14E1"/>
    <w:rsid w:val="00ED1532"/>
    <w:rsid w:val="00ED15D6"/>
    <w:rsid w:val="00ED15EA"/>
    <w:rsid w:val="00ED1661"/>
    <w:rsid w:val="00ED16A4"/>
    <w:rsid w:val="00ED16D9"/>
    <w:rsid w:val="00ED1739"/>
    <w:rsid w:val="00ED1743"/>
    <w:rsid w:val="00ED19D3"/>
    <w:rsid w:val="00ED1B43"/>
    <w:rsid w:val="00ED1BE7"/>
    <w:rsid w:val="00ED1D02"/>
    <w:rsid w:val="00ED1E2C"/>
    <w:rsid w:val="00ED1FEA"/>
    <w:rsid w:val="00ED1FFD"/>
    <w:rsid w:val="00ED2007"/>
    <w:rsid w:val="00ED20E9"/>
    <w:rsid w:val="00ED20F8"/>
    <w:rsid w:val="00ED2147"/>
    <w:rsid w:val="00ED2193"/>
    <w:rsid w:val="00ED22AD"/>
    <w:rsid w:val="00ED2333"/>
    <w:rsid w:val="00ED2608"/>
    <w:rsid w:val="00ED262F"/>
    <w:rsid w:val="00ED269E"/>
    <w:rsid w:val="00ED26B2"/>
    <w:rsid w:val="00ED27DF"/>
    <w:rsid w:val="00ED28DE"/>
    <w:rsid w:val="00ED295B"/>
    <w:rsid w:val="00ED2A08"/>
    <w:rsid w:val="00ED2AA4"/>
    <w:rsid w:val="00ED2AAE"/>
    <w:rsid w:val="00ED2AD0"/>
    <w:rsid w:val="00ED2B43"/>
    <w:rsid w:val="00ED2BCD"/>
    <w:rsid w:val="00ED2C2F"/>
    <w:rsid w:val="00ED30DF"/>
    <w:rsid w:val="00ED320F"/>
    <w:rsid w:val="00ED3234"/>
    <w:rsid w:val="00ED3251"/>
    <w:rsid w:val="00ED32FA"/>
    <w:rsid w:val="00ED332B"/>
    <w:rsid w:val="00ED33A1"/>
    <w:rsid w:val="00ED34C3"/>
    <w:rsid w:val="00ED352C"/>
    <w:rsid w:val="00ED3640"/>
    <w:rsid w:val="00ED3642"/>
    <w:rsid w:val="00ED377A"/>
    <w:rsid w:val="00ED3832"/>
    <w:rsid w:val="00ED38BC"/>
    <w:rsid w:val="00ED396D"/>
    <w:rsid w:val="00ED3AE5"/>
    <w:rsid w:val="00ED3BF0"/>
    <w:rsid w:val="00ED3C1B"/>
    <w:rsid w:val="00ED3CBE"/>
    <w:rsid w:val="00ED3D2E"/>
    <w:rsid w:val="00ED3F1E"/>
    <w:rsid w:val="00ED404B"/>
    <w:rsid w:val="00ED41AD"/>
    <w:rsid w:val="00ED4257"/>
    <w:rsid w:val="00ED430D"/>
    <w:rsid w:val="00ED43AE"/>
    <w:rsid w:val="00ED43E7"/>
    <w:rsid w:val="00ED4440"/>
    <w:rsid w:val="00ED44C2"/>
    <w:rsid w:val="00ED4586"/>
    <w:rsid w:val="00ED45AA"/>
    <w:rsid w:val="00ED46C8"/>
    <w:rsid w:val="00ED476C"/>
    <w:rsid w:val="00ED47C7"/>
    <w:rsid w:val="00ED48BB"/>
    <w:rsid w:val="00ED48D5"/>
    <w:rsid w:val="00ED48F0"/>
    <w:rsid w:val="00ED4944"/>
    <w:rsid w:val="00ED4AA3"/>
    <w:rsid w:val="00ED4BC7"/>
    <w:rsid w:val="00ED4BED"/>
    <w:rsid w:val="00ED4DDC"/>
    <w:rsid w:val="00ED4DEC"/>
    <w:rsid w:val="00ED4E5D"/>
    <w:rsid w:val="00ED4F3B"/>
    <w:rsid w:val="00ED4FE9"/>
    <w:rsid w:val="00ED509B"/>
    <w:rsid w:val="00ED511E"/>
    <w:rsid w:val="00ED5244"/>
    <w:rsid w:val="00ED550F"/>
    <w:rsid w:val="00ED5541"/>
    <w:rsid w:val="00ED56B8"/>
    <w:rsid w:val="00ED56BC"/>
    <w:rsid w:val="00ED5921"/>
    <w:rsid w:val="00ED5A61"/>
    <w:rsid w:val="00ED5BD0"/>
    <w:rsid w:val="00ED5D89"/>
    <w:rsid w:val="00ED5DC7"/>
    <w:rsid w:val="00ED5DDB"/>
    <w:rsid w:val="00ED5E18"/>
    <w:rsid w:val="00ED5F54"/>
    <w:rsid w:val="00ED5F7B"/>
    <w:rsid w:val="00ED5FD9"/>
    <w:rsid w:val="00ED6126"/>
    <w:rsid w:val="00ED61AA"/>
    <w:rsid w:val="00ED6222"/>
    <w:rsid w:val="00ED63A1"/>
    <w:rsid w:val="00ED63FE"/>
    <w:rsid w:val="00ED6455"/>
    <w:rsid w:val="00ED6464"/>
    <w:rsid w:val="00ED64D6"/>
    <w:rsid w:val="00ED65F4"/>
    <w:rsid w:val="00ED6618"/>
    <w:rsid w:val="00ED673E"/>
    <w:rsid w:val="00ED680E"/>
    <w:rsid w:val="00ED68E9"/>
    <w:rsid w:val="00ED6974"/>
    <w:rsid w:val="00ED69DF"/>
    <w:rsid w:val="00ED6AF9"/>
    <w:rsid w:val="00ED6B25"/>
    <w:rsid w:val="00ED6C9A"/>
    <w:rsid w:val="00ED6DCA"/>
    <w:rsid w:val="00ED6E42"/>
    <w:rsid w:val="00ED6E43"/>
    <w:rsid w:val="00ED6F07"/>
    <w:rsid w:val="00ED6F41"/>
    <w:rsid w:val="00ED6FA4"/>
    <w:rsid w:val="00ED6FBD"/>
    <w:rsid w:val="00ED6FF6"/>
    <w:rsid w:val="00ED7074"/>
    <w:rsid w:val="00ED7158"/>
    <w:rsid w:val="00ED728E"/>
    <w:rsid w:val="00ED729B"/>
    <w:rsid w:val="00ED73F5"/>
    <w:rsid w:val="00ED7468"/>
    <w:rsid w:val="00ED7509"/>
    <w:rsid w:val="00ED7586"/>
    <w:rsid w:val="00ED7590"/>
    <w:rsid w:val="00ED761D"/>
    <w:rsid w:val="00ED7630"/>
    <w:rsid w:val="00ED7859"/>
    <w:rsid w:val="00ED7974"/>
    <w:rsid w:val="00ED7982"/>
    <w:rsid w:val="00ED7AA2"/>
    <w:rsid w:val="00ED7B24"/>
    <w:rsid w:val="00ED7F0E"/>
    <w:rsid w:val="00ED7F29"/>
    <w:rsid w:val="00ED7FD1"/>
    <w:rsid w:val="00EE019B"/>
    <w:rsid w:val="00EE02CC"/>
    <w:rsid w:val="00EE02F9"/>
    <w:rsid w:val="00EE03AE"/>
    <w:rsid w:val="00EE043A"/>
    <w:rsid w:val="00EE0511"/>
    <w:rsid w:val="00EE0513"/>
    <w:rsid w:val="00EE0541"/>
    <w:rsid w:val="00EE059A"/>
    <w:rsid w:val="00EE06E4"/>
    <w:rsid w:val="00EE070F"/>
    <w:rsid w:val="00EE089E"/>
    <w:rsid w:val="00EE08FE"/>
    <w:rsid w:val="00EE0B2C"/>
    <w:rsid w:val="00EE0BE0"/>
    <w:rsid w:val="00EE0C4A"/>
    <w:rsid w:val="00EE0CA0"/>
    <w:rsid w:val="00EE0E4F"/>
    <w:rsid w:val="00EE0E83"/>
    <w:rsid w:val="00EE0F11"/>
    <w:rsid w:val="00EE0F1C"/>
    <w:rsid w:val="00EE0F95"/>
    <w:rsid w:val="00EE1058"/>
    <w:rsid w:val="00EE1124"/>
    <w:rsid w:val="00EE113B"/>
    <w:rsid w:val="00EE11A2"/>
    <w:rsid w:val="00EE1200"/>
    <w:rsid w:val="00EE13DB"/>
    <w:rsid w:val="00EE140D"/>
    <w:rsid w:val="00EE1431"/>
    <w:rsid w:val="00EE1459"/>
    <w:rsid w:val="00EE14B6"/>
    <w:rsid w:val="00EE1584"/>
    <w:rsid w:val="00EE16D6"/>
    <w:rsid w:val="00EE16F3"/>
    <w:rsid w:val="00EE170F"/>
    <w:rsid w:val="00EE1772"/>
    <w:rsid w:val="00EE197F"/>
    <w:rsid w:val="00EE19A9"/>
    <w:rsid w:val="00EE19AE"/>
    <w:rsid w:val="00EE1A0F"/>
    <w:rsid w:val="00EE1A33"/>
    <w:rsid w:val="00EE1A36"/>
    <w:rsid w:val="00EE1A3C"/>
    <w:rsid w:val="00EE1A5E"/>
    <w:rsid w:val="00EE1AE5"/>
    <w:rsid w:val="00EE1C4A"/>
    <w:rsid w:val="00EE1C64"/>
    <w:rsid w:val="00EE1C86"/>
    <w:rsid w:val="00EE1C95"/>
    <w:rsid w:val="00EE1D06"/>
    <w:rsid w:val="00EE1D35"/>
    <w:rsid w:val="00EE1E09"/>
    <w:rsid w:val="00EE1E5E"/>
    <w:rsid w:val="00EE1EEB"/>
    <w:rsid w:val="00EE1F55"/>
    <w:rsid w:val="00EE2017"/>
    <w:rsid w:val="00EE2132"/>
    <w:rsid w:val="00EE2219"/>
    <w:rsid w:val="00EE22FB"/>
    <w:rsid w:val="00EE2346"/>
    <w:rsid w:val="00EE244E"/>
    <w:rsid w:val="00EE24AF"/>
    <w:rsid w:val="00EE25D6"/>
    <w:rsid w:val="00EE260F"/>
    <w:rsid w:val="00EE277C"/>
    <w:rsid w:val="00EE27F7"/>
    <w:rsid w:val="00EE292D"/>
    <w:rsid w:val="00EE2A1B"/>
    <w:rsid w:val="00EE2A5C"/>
    <w:rsid w:val="00EE2A5D"/>
    <w:rsid w:val="00EE2E26"/>
    <w:rsid w:val="00EE2E2A"/>
    <w:rsid w:val="00EE2E88"/>
    <w:rsid w:val="00EE2F3B"/>
    <w:rsid w:val="00EE31E9"/>
    <w:rsid w:val="00EE32E6"/>
    <w:rsid w:val="00EE3314"/>
    <w:rsid w:val="00EE3395"/>
    <w:rsid w:val="00EE34F6"/>
    <w:rsid w:val="00EE34FB"/>
    <w:rsid w:val="00EE3567"/>
    <w:rsid w:val="00EE3779"/>
    <w:rsid w:val="00EE37E4"/>
    <w:rsid w:val="00EE3826"/>
    <w:rsid w:val="00EE394B"/>
    <w:rsid w:val="00EE394F"/>
    <w:rsid w:val="00EE3A11"/>
    <w:rsid w:val="00EE3A12"/>
    <w:rsid w:val="00EE3C1E"/>
    <w:rsid w:val="00EE3D27"/>
    <w:rsid w:val="00EE3D35"/>
    <w:rsid w:val="00EE3EDA"/>
    <w:rsid w:val="00EE3FA2"/>
    <w:rsid w:val="00EE4055"/>
    <w:rsid w:val="00EE40BA"/>
    <w:rsid w:val="00EE40EA"/>
    <w:rsid w:val="00EE4123"/>
    <w:rsid w:val="00EE41AA"/>
    <w:rsid w:val="00EE4257"/>
    <w:rsid w:val="00EE42FC"/>
    <w:rsid w:val="00EE4307"/>
    <w:rsid w:val="00EE436C"/>
    <w:rsid w:val="00EE43BE"/>
    <w:rsid w:val="00EE488A"/>
    <w:rsid w:val="00EE48A4"/>
    <w:rsid w:val="00EE48FC"/>
    <w:rsid w:val="00EE49A7"/>
    <w:rsid w:val="00EE49AE"/>
    <w:rsid w:val="00EE49B5"/>
    <w:rsid w:val="00EE49B8"/>
    <w:rsid w:val="00EE4ABE"/>
    <w:rsid w:val="00EE4CCE"/>
    <w:rsid w:val="00EE4DA4"/>
    <w:rsid w:val="00EE4F3A"/>
    <w:rsid w:val="00EE4FB9"/>
    <w:rsid w:val="00EE5024"/>
    <w:rsid w:val="00EE50E8"/>
    <w:rsid w:val="00EE523D"/>
    <w:rsid w:val="00EE5310"/>
    <w:rsid w:val="00EE535A"/>
    <w:rsid w:val="00EE540E"/>
    <w:rsid w:val="00EE5503"/>
    <w:rsid w:val="00EE5520"/>
    <w:rsid w:val="00EE55BA"/>
    <w:rsid w:val="00EE567D"/>
    <w:rsid w:val="00EE5707"/>
    <w:rsid w:val="00EE5730"/>
    <w:rsid w:val="00EE5805"/>
    <w:rsid w:val="00EE581E"/>
    <w:rsid w:val="00EE5976"/>
    <w:rsid w:val="00EE5AE5"/>
    <w:rsid w:val="00EE5B42"/>
    <w:rsid w:val="00EE5B4B"/>
    <w:rsid w:val="00EE5BC0"/>
    <w:rsid w:val="00EE5E70"/>
    <w:rsid w:val="00EE5E9E"/>
    <w:rsid w:val="00EE5EDE"/>
    <w:rsid w:val="00EE603F"/>
    <w:rsid w:val="00EE6065"/>
    <w:rsid w:val="00EE617D"/>
    <w:rsid w:val="00EE6395"/>
    <w:rsid w:val="00EE64BD"/>
    <w:rsid w:val="00EE64CF"/>
    <w:rsid w:val="00EE6623"/>
    <w:rsid w:val="00EE66F3"/>
    <w:rsid w:val="00EE67F5"/>
    <w:rsid w:val="00EE680B"/>
    <w:rsid w:val="00EE68D0"/>
    <w:rsid w:val="00EE68DE"/>
    <w:rsid w:val="00EE68E2"/>
    <w:rsid w:val="00EE6952"/>
    <w:rsid w:val="00EE6995"/>
    <w:rsid w:val="00EE6A4B"/>
    <w:rsid w:val="00EE6B03"/>
    <w:rsid w:val="00EE6C01"/>
    <w:rsid w:val="00EE6DC0"/>
    <w:rsid w:val="00EE6E26"/>
    <w:rsid w:val="00EE6F5B"/>
    <w:rsid w:val="00EE741A"/>
    <w:rsid w:val="00EE759F"/>
    <w:rsid w:val="00EE7612"/>
    <w:rsid w:val="00EE763D"/>
    <w:rsid w:val="00EE763E"/>
    <w:rsid w:val="00EE76A1"/>
    <w:rsid w:val="00EE7734"/>
    <w:rsid w:val="00EE7797"/>
    <w:rsid w:val="00EE77E1"/>
    <w:rsid w:val="00EE780E"/>
    <w:rsid w:val="00EE78A2"/>
    <w:rsid w:val="00EE78C9"/>
    <w:rsid w:val="00EE7A53"/>
    <w:rsid w:val="00EE7A92"/>
    <w:rsid w:val="00EE7CCB"/>
    <w:rsid w:val="00EE7D8C"/>
    <w:rsid w:val="00EE7DDF"/>
    <w:rsid w:val="00EE7E19"/>
    <w:rsid w:val="00EE7E9E"/>
    <w:rsid w:val="00EE7EB3"/>
    <w:rsid w:val="00EE7EEF"/>
    <w:rsid w:val="00EE7F16"/>
    <w:rsid w:val="00EF0074"/>
    <w:rsid w:val="00EF02AD"/>
    <w:rsid w:val="00EF0449"/>
    <w:rsid w:val="00EF04DA"/>
    <w:rsid w:val="00EF04F5"/>
    <w:rsid w:val="00EF05A6"/>
    <w:rsid w:val="00EF05D2"/>
    <w:rsid w:val="00EF064D"/>
    <w:rsid w:val="00EF0839"/>
    <w:rsid w:val="00EF086B"/>
    <w:rsid w:val="00EF0900"/>
    <w:rsid w:val="00EF0904"/>
    <w:rsid w:val="00EF0981"/>
    <w:rsid w:val="00EF0AEB"/>
    <w:rsid w:val="00EF0B0E"/>
    <w:rsid w:val="00EF0D34"/>
    <w:rsid w:val="00EF0E3A"/>
    <w:rsid w:val="00EF0EF4"/>
    <w:rsid w:val="00EF1026"/>
    <w:rsid w:val="00EF105E"/>
    <w:rsid w:val="00EF1089"/>
    <w:rsid w:val="00EF1109"/>
    <w:rsid w:val="00EF1184"/>
    <w:rsid w:val="00EF1318"/>
    <w:rsid w:val="00EF13EA"/>
    <w:rsid w:val="00EF149A"/>
    <w:rsid w:val="00EF157A"/>
    <w:rsid w:val="00EF15E4"/>
    <w:rsid w:val="00EF169D"/>
    <w:rsid w:val="00EF1705"/>
    <w:rsid w:val="00EF188B"/>
    <w:rsid w:val="00EF19E4"/>
    <w:rsid w:val="00EF1A11"/>
    <w:rsid w:val="00EF1A75"/>
    <w:rsid w:val="00EF1AEB"/>
    <w:rsid w:val="00EF1B53"/>
    <w:rsid w:val="00EF1B6A"/>
    <w:rsid w:val="00EF1B9D"/>
    <w:rsid w:val="00EF1BA5"/>
    <w:rsid w:val="00EF1BCB"/>
    <w:rsid w:val="00EF1C6A"/>
    <w:rsid w:val="00EF1CCF"/>
    <w:rsid w:val="00EF1E03"/>
    <w:rsid w:val="00EF1E7A"/>
    <w:rsid w:val="00EF1E98"/>
    <w:rsid w:val="00EF1EA1"/>
    <w:rsid w:val="00EF1FBE"/>
    <w:rsid w:val="00EF20B0"/>
    <w:rsid w:val="00EF20D7"/>
    <w:rsid w:val="00EF21C6"/>
    <w:rsid w:val="00EF227E"/>
    <w:rsid w:val="00EF22B7"/>
    <w:rsid w:val="00EF23A2"/>
    <w:rsid w:val="00EF2484"/>
    <w:rsid w:val="00EF2486"/>
    <w:rsid w:val="00EF2530"/>
    <w:rsid w:val="00EF2582"/>
    <w:rsid w:val="00EF274C"/>
    <w:rsid w:val="00EF2777"/>
    <w:rsid w:val="00EF279C"/>
    <w:rsid w:val="00EF2842"/>
    <w:rsid w:val="00EF2862"/>
    <w:rsid w:val="00EF297B"/>
    <w:rsid w:val="00EF2A96"/>
    <w:rsid w:val="00EF2ADB"/>
    <w:rsid w:val="00EF2B02"/>
    <w:rsid w:val="00EF2B10"/>
    <w:rsid w:val="00EF2B9E"/>
    <w:rsid w:val="00EF2E50"/>
    <w:rsid w:val="00EF304C"/>
    <w:rsid w:val="00EF3141"/>
    <w:rsid w:val="00EF32D4"/>
    <w:rsid w:val="00EF333A"/>
    <w:rsid w:val="00EF342C"/>
    <w:rsid w:val="00EF3520"/>
    <w:rsid w:val="00EF36BE"/>
    <w:rsid w:val="00EF371A"/>
    <w:rsid w:val="00EF39EC"/>
    <w:rsid w:val="00EF3A6D"/>
    <w:rsid w:val="00EF3B0B"/>
    <w:rsid w:val="00EF3B1F"/>
    <w:rsid w:val="00EF3B38"/>
    <w:rsid w:val="00EF3BF5"/>
    <w:rsid w:val="00EF3D87"/>
    <w:rsid w:val="00EF3E56"/>
    <w:rsid w:val="00EF3E9B"/>
    <w:rsid w:val="00EF3F28"/>
    <w:rsid w:val="00EF3FE7"/>
    <w:rsid w:val="00EF4007"/>
    <w:rsid w:val="00EF401A"/>
    <w:rsid w:val="00EF40F0"/>
    <w:rsid w:val="00EF4129"/>
    <w:rsid w:val="00EF4177"/>
    <w:rsid w:val="00EF41FF"/>
    <w:rsid w:val="00EF42B1"/>
    <w:rsid w:val="00EF42B2"/>
    <w:rsid w:val="00EF4347"/>
    <w:rsid w:val="00EF4360"/>
    <w:rsid w:val="00EF4495"/>
    <w:rsid w:val="00EF44FD"/>
    <w:rsid w:val="00EF4528"/>
    <w:rsid w:val="00EF45F4"/>
    <w:rsid w:val="00EF4614"/>
    <w:rsid w:val="00EF465E"/>
    <w:rsid w:val="00EF4788"/>
    <w:rsid w:val="00EF494B"/>
    <w:rsid w:val="00EF49EA"/>
    <w:rsid w:val="00EF4A9D"/>
    <w:rsid w:val="00EF4B8D"/>
    <w:rsid w:val="00EF4BCC"/>
    <w:rsid w:val="00EF4CEE"/>
    <w:rsid w:val="00EF4D71"/>
    <w:rsid w:val="00EF4D7E"/>
    <w:rsid w:val="00EF4DB1"/>
    <w:rsid w:val="00EF4DF9"/>
    <w:rsid w:val="00EF4E73"/>
    <w:rsid w:val="00EF4E8C"/>
    <w:rsid w:val="00EF5008"/>
    <w:rsid w:val="00EF5162"/>
    <w:rsid w:val="00EF51AD"/>
    <w:rsid w:val="00EF51F4"/>
    <w:rsid w:val="00EF531E"/>
    <w:rsid w:val="00EF53E4"/>
    <w:rsid w:val="00EF54A6"/>
    <w:rsid w:val="00EF54EB"/>
    <w:rsid w:val="00EF5563"/>
    <w:rsid w:val="00EF556D"/>
    <w:rsid w:val="00EF55E5"/>
    <w:rsid w:val="00EF568B"/>
    <w:rsid w:val="00EF5800"/>
    <w:rsid w:val="00EF5867"/>
    <w:rsid w:val="00EF587E"/>
    <w:rsid w:val="00EF597D"/>
    <w:rsid w:val="00EF59D4"/>
    <w:rsid w:val="00EF5A18"/>
    <w:rsid w:val="00EF5A90"/>
    <w:rsid w:val="00EF5B57"/>
    <w:rsid w:val="00EF5BE0"/>
    <w:rsid w:val="00EF5C38"/>
    <w:rsid w:val="00EF5DC3"/>
    <w:rsid w:val="00EF5E48"/>
    <w:rsid w:val="00EF5F13"/>
    <w:rsid w:val="00EF5F87"/>
    <w:rsid w:val="00EF5FD4"/>
    <w:rsid w:val="00EF6051"/>
    <w:rsid w:val="00EF60E1"/>
    <w:rsid w:val="00EF6129"/>
    <w:rsid w:val="00EF6191"/>
    <w:rsid w:val="00EF62BE"/>
    <w:rsid w:val="00EF6305"/>
    <w:rsid w:val="00EF6309"/>
    <w:rsid w:val="00EF637E"/>
    <w:rsid w:val="00EF643B"/>
    <w:rsid w:val="00EF64B0"/>
    <w:rsid w:val="00EF65A6"/>
    <w:rsid w:val="00EF65E8"/>
    <w:rsid w:val="00EF697E"/>
    <w:rsid w:val="00EF6A5A"/>
    <w:rsid w:val="00EF6BC3"/>
    <w:rsid w:val="00EF6BC9"/>
    <w:rsid w:val="00EF6BCA"/>
    <w:rsid w:val="00EF6D49"/>
    <w:rsid w:val="00EF6E8F"/>
    <w:rsid w:val="00EF6F0C"/>
    <w:rsid w:val="00EF6F10"/>
    <w:rsid w:val="00EF6F1D"/>
    <w:rsid w:val="00EF6FB1"/>
    <w:rsid w:val="00EF7045"/>
    <w:rsid w:val="00EF70F0"/>
    <w:rsid w:val="00EF7131"/>
    <w:rsid w:val="00EF7207"/>
    <w:rsid w:val="00EF72BF"/>
    <w:rsid w:val="00EF72C1"/>
    <w:rsid w:val="00EF7329"/>
    <w:rsid w:val="00EF7390"/>
    <w:rsid w:val="00EF73AE"/>
    <w:rsid w:val="00EF73B3"/>
    <w:rsid w:val="00EF7403"/>
    <w:rsid w:val="00EF7568"/>
    <w:rsid w:val="00EF75EB"/>
    <w:rsid w:val="00EF7614"/>
    <w:rsid w:val="00EF77F8"/>
    <w:rsid w:val="00EF78E2"/>
    <w:rsid w:val="00EF7971"/>
    <w:rsid w:val="00EF79BF"/>
    <w:rsid w:val="00EF7A5D"/>
    <w:rsid w:val="00EF7B6A"/>
    <w:rsid w:val="00EF7BAB"/>
    <w:rsid w:val="00EF7BDF"/>
    <w:rsid w:val="00EF7C2F"/>
    <w:rsid w:val="00EF7C7E"/>
    <w:rsid w:val="00EF7CC0"/>
    <w:rsid w:val="00EF7DB9"/>
    <w:rsid w:val="00EF7DDD"/>
    <w:rsid w:val="00EF7E89"/>
    <w:rsid w:val="00EF7EA5"/>
    <w:rsid w:val="00EF7F03"/>
    <w:rsid w:val="00EF7F7A"/>
    <w:rsid w:val="00EF7FFD"/>
    <w:rsid w:val="00F0001F"/>
    <w:rsid w:val="00F000BA"/>
    <w:rsid w:val="00F002F4"/>
    <w:rsid w:val="00F003E2"/>
    <w:rsid w:val="00F00455"/>
    <w:rsid w:val="00F0047F"/>
    <w:rsid w:val="00F00608"/>
    <w:rsid w:val="00F0074B"/>
    <w:rsid w:val="00F00862"/>
    <w:rsid w:val="00F00AFE"/>
    <w:rsid w:val="00F00B36"/>
    <w:rsid w:val="00F00CFB"/>
    <w:rsid w:val="00F00D4E"/>
    <w:rsid w:val="00F00D5A"/>
    <w:rsid w:val="00F00DB5"/>
    <w:rsid w:val="00F00E3F"/>
    <w:rsid w:val="00F00EB7"/>
    <w:rsid w:val="00F00FD8"/>
    <w:rsid w:val="00F010B1"/>
    <w:rsid w:val="00F0113E"/>
    <w:rsid w:val="00F01427"/>
    <w:rsid w:val="00F01502"/>
    <w:rsid w:val="00F01579"/>
    <w:rsid w:val="00F01727"/>
    <w:rsid w:val="00F0172F"/>
    <w:rsid w:val="00F01800"/>
    <w:rsid w:val="00F01808"/>
    <w:rsid w:val="00F01826"/>
    <w:rsid w:val="00F01872"/>
    <w:rsid w:val="00F019BA"/>
    <w:rsid w:val="00F01ABF"/>
    <w:rsid w:val="00F01AD3"/>
    <w:rsid w:val="00F01B3C"/>
    <w:rsid w:val="00F01B64"/>
    <w:rsid w:val="00F01B88"/>
    <w:rsid w:val="00F01BA1"/>
    <w:rsid w:val="00F01C2B"/>
    <w:rsid w:val="00F01CCA"/>
    <w:rsid w:val="00F01EE3"/>
    <w:rsid w:val="00F01F24"/>
    <w:rsid w:val="00F01F2C"/>
    <w:rsid w:val="00F020C0"/>
    <w:rsid w:val="00F020D5"/>
    <w:rsid w:val="00F020FB"/>
    <w:rsid w:val="00F02135"/>
    <w:rsid w:val="00F02162"/>
    <w:rsid w:val="00F0216D"/>
    <w:rsid w:val="00F021E1"/>
    <w:rsid w:val="00F02289"/>
    <w:rsid w:val="00F0236D"/>
    <w:rsid w:val="00F0244A"/>
    <w:rsid w:val="00F024EC"/>
    <w:rsid w:val="00F025B4"/>
    <w:rsid w:val="00F0273A"/>
    <w:rsid w:val="00F02781"/>
    <w:rsid w:val="00F0280F"/>
    <w:rsid w:val="00F02852"/>
    <w:rsid w:val="00F02877"/>
    <w:rsid w:val="00F028F7"/>
    <w:rsid w:val="00F02A71"/>
    <w:rsid w:val="00F02AB6"/>
    <w:rsid w:val="00F02ADB"/>
    <w:rsid w:val="00F02BA7"/>
    <w:rsid w:val="00F02C49"/>
    <w:rsid w:val="00F02C86"/>
    <w:rsid w:val="00F02C94"/>
    <w:rsid w:val="00F02D85"/>
    <w:rsid w:val="00F02E02"/>
    <w:rsid w:val="00F02ED4"/>
    <w:rsid w:val="00F02F60"/>
    <w:rsid w:val="00F03036"/>
    <w:rsid w:val="00F03207"/>
    <w:rsid w:val="00F03244"/>
    <w:rsid w:val="00F033AB"/>
    <w:rsid w:val="00F033DF"/>
    <w:rsid w:val="00F033EC"/>
    <w:rsid w:val="00F03401"/>
    <w:rsid w:val="00F0365A"/>
    <w:rsid w:val="00F0366E"/>
    <w:rsid w:val="00F0371D"/>
    <w:rsid w:val="00F038E9"/>
    <w:rsid w:val="00F0393F"/>
    <w:rsid w:val="00F03BD6"/>
    <w:rsid w:val="00F03DA5"/>
    <w:rsid w:val="00F03DA7"/>
    <w:rsid w:val="00F03DB7"/>
    <w:rsid w:val="00F03DEA"/>
    <w:rsid w:val="00F03E3F"/>
    <w:rsid w:val="00F03EED"/>
    <w:rsid w:val="00F0401E"/>
    <w:rsid w:val="00F04078"/>
    <w:rsid w:val="00F04080"/>
    <w:rsid w:val="00F04139"/>
    <w:rsid w:val="00F04167"/>
    <w:rsid w:val="00F041C9"/>
    <w:rsid w:val="00F043A1"/>
    <w:rsid w:val="00F043D4"/>
    <w:rsid w:val="00F0454F"/>
    <w:rsid w:val="00F04604"/>
    <w:rsid w:val="00F04625"/>
    <w:rsid w:val="00F0489B"/>
    <w:rsid w:val="00F04967"/>
    <w:rsid w:val="00F049B3"/>
    <w:rsid w:val="00F04A9B"/>
    <w:rsid w:val="00F04B1F"/>
    <w:rsid w:val="00F04B90"/>
    <w:rsid w:val="00F04C71"/>
    <w:rsid w:val="00F04CB2"/>
    <w:rsid w:val="00F04E4F"/>
    <w:rsid w:val="00F04E8D"/>
    <w:rsid w:val="00F04ECF"/>
    <w:rsid w:val="00F04FFC"/>
    <w:rsid w:val="00F05011"/>
    <w:rsid w:val="00F05139"/>
    <w:rsid w:val="00F0523D"/>
    <w:rsid w:val="00F0533E"/>
    <w:rsid w:val="00F05409"/>
    <w:rsid w:val="00F0544F"/>
    <w:rsid w:val="00F0546D"/>
    <w:rsid w:val="00F05485"/>
    <w:rsid w:val="00F0548B"/>
    <w:rsid w:val="00F05555"/>
    <w:rsid w:val="00F05579"/>
    <w:rsid w:val="00F05691"/>
    <w:rsid w:val="00F056E8"/>
    <w:rsid w:val="00F056E9"/>
    <w:rsid w:val="00F0570A"/>
    <w:rsid w:val="00F05791"/>
    <w:rsid w:val="00F059A0"/>
    <w:rsid w:val="00F059D8"/>
    <w:rsid w:val="00F05A1F"/>
    <w:rsid w:val="00F05A6C"/>
    <w:rsid w:val="00F05AE2"/>
    <w:rsid w:val="00F05B61"/>
    <w:rsid w:val="00F05ECB"/>
    <w:rsid w:val="00F05F7B"/>
    <w:rsid w:val="00F0600C"/>
    <w:rsid w:val="00F06047"/>
    <w:rsid w:val="00F060CE"/>
    <w:rsid w:val="00F060E6"/>
    <w:rsid w:val="00F063E1"/>
    <w:rsid w:val="00F063F5"/>
    <w:rsid w:val="00F0655C"/>
    <w:rsid w:val="00F06560"/>
    <w:rsid w:val="00F06820"/>
    <w:rsid w:val="00F06885"/>
    <w:rsid w:val="00F06916"/>
    <w:rsid w:val="00F069A9"/>
    <w:rsid w:val="00F06BAE"/>
    <w:rsid w:val="00F06C33"/>
    <w:rsid w:val="00F06DE7"/>
    <w:rsid w:val="00F06E6C"/>
    <w:rsid w:val="00F06EC9"/>
    <w:rsid w:val="00F06F93"/>
    <w:rsid w:val="00F0706D"/>
    <w:rsid w:val="00F07153"/>
    <w:rsid w:val="00F07181"/>
    <w:rsid w:val="00F0720A"/>
    <w:rsid w:val="00F0724B"/>
    <w:rsid w:val="00F0727C"/>
    <w:rsid w:val="00F073F9"/>
    <w:rsid w:val="00F073FF"/>
    <w:rsid w:val="00F074A1"/>
    <w:rsid w:val="00F074C7"/>
    <w:rsid w:val="00F074F4"/>
    <w:rsid w:val="00F0753A"/>
    <w:rsid w:val="00F07572"/>
    <w:rsid w:val="00F07613"/>
    <w:rsid w:val="00F0778D"/>
    <w:rsid w:val="00F077E5"/>
    <w:rsid w:val="00F07836"/>
    <w:rsid w:val="00F07937"/>
    <w:rsid w:val="00F0796B"/>
    <w:rsid w:val="00F079E6"/>
    <w:rsid w:val="00F07A5A"/>
    <w:rsid w:val="00F07AEE"/>
    <w:rsid w:val="00F07BB6"/>
    <w:rsid w:val="00F07D3D"/>
    <w:rsid w:val="00F07DB8"/>
    <w:rsid w:val="00F07DD1"/>
    <w:rsid w:val="00F07DE6"/>
    <w:rsid w:val="00F07EDB"/>
    <w:rsid w:val="00F07F42"/>
    <w:rsid w:val="00F10009"/>
    <w:rsid w:val="00F1004A"/>
    <w:rsid w:val="00F10074"/>
    <w:rsid w:val="00F101F9"/>
    <w:rsid w:val="00F10381"/>
    <w:rsid w:val="00F103A3"/>
    <w:rsid w:val="00F10450"/>
    <w:rsid w:val="00F104A8"/>
    <w:rsid w:val="00F10550"/>
    <w:rsid w:val="00F10704"/>
    <w:rsid w:val="00F1075A"/>
    <w:rsid w:val="00F107B7"/>
    <w:rsid w:val="00F108DA"/>
    <w:rsid w:val="00F108F5"/>
    <w:rsid w:val="00F109B6"/>
    <w:rsid w:val="00F109F5"/>
    <w:rsid w:val="00F10A88"/>
    <w:rsid w:val="00F10B5D"/>
    <w:rsid w:val="00F10BA0"/>
    <w:rsid w:val="00F10BFF"/>
    <w:rsid w:val="00F1121A"/>
    <w:rsid w:val="00F11282"/>
    <w:rsid w:val="00F11494"/>
    <w:rsid w:val="00F114CD"/>
    <w:rsid w:val="00F115AA"/>
    <w:rsid w:val="00F1166D"/>
    <w:rsid w:val="00F117B9"/>
    <w:rsid w:val="00F117DD"/>
    <w:rsid w:val="00F117F5"/>
    <w:rsid w:val="00F11871"/>
    <w:rsid w:val="00F118C8"/>
    <w:rsid w:val="00F11901"/>
    <w:rsid w:val="00F11937"/>
    <w:rsid w:val="00F11999"/>
    <w:rsid w:val="00F11C31"/>
    <w:rsid w:val="00F11D6E"/>
    <w:rsid w:val="00F11D8A"/>
    <w:rsid w:val="00F11DF8"/>
    <w:rsid w:val="00F11E33"/>
    <w:rsid w:val="00F11E89"/>
    <w:rsid w:val="00F11ECA"/>
    <w:rsid w:val="00F11F59"/>
    <w:rsid w:val="00F12002"/>
    <w:rsid w:val="00F1205C"/>
    <w:rsid w:val="00F1207F"/>
    <w:rsid w:val="00F1211C"/>
    <w:rsid w:val="00F12125"/>
    <w:rsid w:val="00F12134"/>
    <w:rsid w:val="00F121CE"/>
    <w:rsid w:val="00F122EE"/>
    <w:rsid w:val="00F1237F"/>
    <w:rsid w:val="00F123D5"/>
    <w:rsid w:val="00F12451"/>
    <w:rsid w:val="00F1256B"/>
    <w:rsid w:val="00F12590"/>
    <w:rsid w:val="00F125DB"/>
    <w:rsid w:val="00F12608"/>
    <w:rsid w:val="00F1265B"/>
    <w:rsid w:val="00F12702"/>
    <w:rsid w:val="00F128A2"/>
    <w:rsid w:val="00F12900"/>
    <w:rsid w:val="00F12AED"/>
    <w:rsid w:val="00F12B3B"/>
    <w:rsid w:val="00F12B3F"/>
    <w:rsid w:val="00F12B6E"/>
    <w:rsid w:val="00F12BC3"/>
    <w:rsid w:val="00F12C22"/>
    <w:rsid w:val="00F12D4F"/>
    <w:rsid w:val="00F1305B"/>
    <w:rsid w:val="00F130EE"/>
    <w:rsid w:val="00F130EF"/>
    <w:rsid w:val="00F13133"/>
    <w:rsid w:val="00F132F1"/>
    <w:rsid w:val="00F133DE"/>
    <w:rsid w:val="00F133EE"/>
    <w:rsid w:val="00F133F3"/>
    <w:rsid w:val="00F13461"/>
    <w:rsid w:val="00F134C4"/>
    <w:rsid w:val="00F13523"/>
    <w:rsid w:val="00F1363F"/>
    <w:rsid w:val="00F136E6"/>
    <w:rsid w:val="00F136FD"/>
    <w:rsid w:val="00F13719"/>
    <w:rsid w:val="00F138B9"/>
    <w:rsid w:val="00F139B8"/>
    <w:rsid w:val="00F139F2"/>
    <w:rsid w:val="00F13BE5"/>
    <w:rsid w:val="00F13CA3"/>
    <w:rsid w:val="00F13D36"/>
    <w:rsid w:val="00F13D54"/>
    <w:rsid w:val="00F13DEB"/>
    <w:rsid w:val="00F13EC8"/>
    <w:rsid w:val="00F14051"/>
    <w:rsid w:val="00F1409B"/>
    <w:rsid w:val="00F1419D"/>
    <w:rsid w:val="00F141CC"/>
    <w:rsid w:val="00F14226"/>
    <w:rsid w:val="00F14437"/>
    <w:rsid w:val="00F144BE"/>
    <w:rsid w:val="00F14649"/>
    <w:rsid w:val="00F14789"/>
    <w:rsid w:val="00F14972"/>
    <w:rsid w:val="00F14C3B"/>
    <w:rsid w:val="00F14CED"/>
    <w:rsid w:val="00F153CB"/>
    <w:rsid w:val="00F15499"/>
    <w:rsid w:val="00F1551B"/>
    <w:rsid w:val="00F15714"/>
    <w:rsid w:val="00F15785"/>
    <w:rsid w:val="00F1578C"/>
    <w:rsid w:val="00F157AB"/>
    <w:rsid w:val="00F157F1"/>
    <w:rsid w:val="00F15882"/>
    <w:rsid w:val="00F158EB"/>
    <w:rsid w:val="00F15948"/>
    <w:rsid w:val="00F159D7"/>
    <w:rsid w:val="00F15AD2"/>
    <w:rsid w:val="00F15C6C"/>
    <w:rsid w:val="00F15CF8"/>
    <w:rsid w:val="00F15D01"/>
    <w:rsid w:val="00F15D3B"/>
    <w:rsid w:val="00F15E91"/>
    <w:rsid w:val="00F15F3B"/>
    <w:rsid w:val="00F16037"/>
    <w:rsid w:val="00F1613E"/>
    <w:rsid w:val="00F161EC"/>
    <w:rsid w:val="00F16343"/>
    <w:rsid w:val="00F1639D"/>
    <w:rsid w:val="00F163A3"/>
    <w:rsid w:val="00F163C8"/>
    <w:rsid w:val="00F1642D"/>
    <w:rsid w:val="00F165B4"/>
    <w:rsid w:val="00F166C0"/>
    <w:rsid w:val="00F166D8"/>
    <w:rsid w:val="00F167B8"/>
    <w:rsid w:val="00F169FC"/>
    <w:rsid w:val="00F16A3C"/>
    <w:rsid w:val="00F16A70"/>
    <w:rsid w:val="00F16A76"/>
    <w:rsid w:val="00F16A81"/>
    <w:rsid w:val="00F16B9B"/>
    <w:rsid w:val="00F16DD2"/>
    <w:rsid w:val="00F16DF3"/>
    <w:rsid w:val="00F170F0"/>
    <w:rsid w:val="00F1714E"/>
    <w:rsid w:val="00F17191"/>
    <w:rsid w:val="00F1726A"/>
    <w:rsid w:val="00F17281"/>
    <w:rsid w:val="00F17383"/>
    <w:rsid w:val="00F174DF"/>
    <w:rsid w:val="00F17563"/>
    <w:rsid w:val="00F1757D"/>
    <w:rsid w:val="00F175B9"/>
    <w:rsid w:val="00F17670"/>
    <w:rsid w:val="00F176D7"/>
    <w:rsid w:val="00F17725"/>
    <w:rsid w:val="00F17780"/>
    <w:rsid w:val="00F177BB"/>
    <w:rsid w:val="00F17891"/>
    <w:rsid w:val="00F178EE"/>
    <w:rsid w:val="00F17925"/>
    <w:rsid w:val="00F179A8"/>
    <w:rsid w:val="00F17BD6"/>
    <w:rsid w:val="00F17C2B"/>
    <w:rsid w:val="00F17C3E"/>
    <w:rsid w:val="00F17E30"/>
    <w:rsid w:val="00F17F3B"/>
    <w:rsid w:val="00F17F90"/>
    <w:rsid w:val="00F17FC1"/>
    <w:rsid w:val="00F17FE5"/>
    <w:rsid w:val="00F1BCEC"/>
    <w:rsid w:val="00F20038"/>
    <w:rsid w:val="00F20219"/>
    <w:rsid w:val="00F20238"/>
    <w:rsid w:val="00F20321"/>
    <w:rsid w:val="00F2043C"/>
    <w:rsid w:val="00F20518"/>
    <w:rsid w:val="00F20531"/>
    <w:rsid w:val="00F206A7"/>
    <w:rsid w:val="00F206C9"/>
    <w:rsid w:val="00F2075A"/>
    <w:rsid w:val="00F20803"/>
    <w:rsid w:val="00F2097B"/>
    <w:rsid w:val="00F20BC5"/>
    <w:rsid w:val="00F20C67"/>
    <w:rsid w:val="00F20C93"/>
    <w:rsid w:val="00F20CCE"/>
    <w:rsid w:val="00F20D85"/>
    <w:rsid w:val="00F20D9F"/>
    <w:rsid w:val="00F20DC7"/>
    <w:rsid w:val="00F20F22"/>
    <w:rsid w:val="00F2102A"/>
    <w:rsid w:val="00F210FD"/>
    <w:rsid w:val="00F2116A"/>
    <w:rsid w:val="00F211D2"/>
    <w:rsid w:val="00F212A9"/>
    <w:rsid w:val="00F212AF"/>
    <w:rsid w:val="00F2130E"/>
    <w:rsid w:val="00F2133E"/>
    <w:rsid w:val="00F213CA"/>
    <w:rsid w:val="00F214A5"/>
    <w:rsid w:val="00F2155A"/>
    <w:rsid w:val="00F21621"/>
    <w:rsid w:val="00F2164E"/>
    <w:rsid w:val="00F2166A"/>
    <w:rsid w:val="00F2173D"/>
    <w:rsid w:val="00F21866"/>
    <w:rsid w:val="00F218E4"/>
    <w:rsid w:val="00F2196E"/>
    <w:rsid w:val="00F21AD3"/>
    <w:rsid w:val="00F21AF7"/>
    <w:rsid w:val="00F21B12"/>
    <w:rsid w:val="00F21BDA"/>
    <w:rsid w:val="00F21CFB"/>
    <w:rsid w:val="00F21D88"/>
    <w:rsid w:val="00F21EF1"/>
    <w:rsid w:val="00F21F37"/>
    <w:rsid w:val="00F21FFB"/>
    <w:rsid w:val="00F22053"/>
    <w:rsid w:val="00F22089"/>
    <w:rsid w:val="00F222E0"/>
    <w:rsid w:val="00F222E4"/>
    <w:rsid w:val="00F2235A"/>
    <w:rsid w:val="00F2267A"/>
    <w:rsid w:val="00F226E8"/>
    <w:rsid w:val="00F226EE"/>
    <w:rsid w:val="00F2284D"/>
    <w:rsid w:val="00F22878"/>
    <w:rsid w:val="00F228DF"/>
    <w:rsid w:val="00F22A5E"/>
    <w:rsid w:val="00F22AF9"/>
    <w:rsid w:val="00F22BE8"/>
    <w:rsid w:val="00F22BF4"/>
    <w:rsid w:val="00F22C57"/>
    <w:rsid w:val="00F22C99"/>
    <w:rsid w:val="00F22D19"/>
    <w:rsid w:val="00F22F0E"/>
    <w:rsid w:val="00F22F62"/>
    <w:rsid w:val="00F22F6E"/>
    <w:rsid w:val="00F22FFC"/>
    <w:rsid w:val="00F2302E"/>
    <w:rsid w:val="00F231E4"/>
    <w:rsid w:val="00F23208"/>
    <w:rsid w:val="00F23252"/>
    <w:rsid w:val="00F23292"/>
    <w:rsid w:val="00F232F5"/>
    <w:rsid w:val="00F233F8"/>
    <w:rsid w:val="00F234D5"/>
    <w:rsid w:val="00F23524"/>
    <w:rsid w:val="00F2357A"/>
    <w:rsid w:val="00F2358B"/>
    <w:rsid w:val="00F236E0"/>
    <w:rsid w:val="00F2373F"/>
    <w:rsid w:val="00F23790"/>
    <w:rsid w:val="00F237BB"/>
    <w:rsid w:val="00F2380A"/>
    <w:rsid w:val="00F23831"/>
    <w:rsid w:val="00F23838"/>
    <w:rsid w:val="00F23847"/>
    <w:rsid w:val="00F238DA"/>
    <w:rsid w:val="00F238E9"/>
    <w:rsid w:val="00F23E05"/>
    <w:rsid w:val="00F23EAB"/>
    <w:rsid w:val="00F23EE1"/>
    <w:rsid w:val="00F23EEE"/>
    <w:rsid w:val="00F2404F"/>
    <w:rsid w:val="00F2418D"/>
    <w:rsid w:val="00F242EB"/>
    <w:rsid w:val="00F243F6"/>
    <w:rsid w:val="00F243FF"/>
    <w:rsid w:val="00F24419"/>
    <w:rsid w:val="00F24499"/>
    <w:rsid w:val="00F245E5"/>
    <w:rsid w:val="00F2463C"/>
    <w:rsid w:val="00F2469C"/>
    <w:rsid w:val="00F246C6"/>
    <w:rsid w:val="00F2470A"/>
    <w:rsid w:val="00F24710"/>
    <w:rsid w:val="00F247A2"/>
    <w:rsid w:val="00F247CA"/>
    <w:rsid w:val="00F247DB"/>
    <w:rsid w:val="00F248C2"/>
    <w:rsid w:val="00F24999"/>
    <w:rsid w:val="00F249BB"/>
    <w:rsid w:val="00F24C09"/>
    <w:rsid w:val="00F24D66"/>
    <w:rsid w:val="00F24D91"/>
    <w:rsid w:val="00F24DE3"/>
    <w:rsid w:val="00F24E05"/>
    <w:rsid w:val="00F25028"/>
    <w:rsid w:val="00F250A3"/>
    <w:rsid w:val="00F251FE"/>
    <w:rsid w:val="00F253E6"/>
    <w:rsid w:val="00F2545E"/>
    <w:rsid w:val="00F25493"/>
    <w:rsid w:val="00F25525"/>
    <w:rsid w:val="00F256C7"/>
    <w:rsid w:val="00F256E7"/>
    <w:rsid w:val="00F25738"/>
    <w:rsid w:val="00F25768"/>
    <w:rsid w:val="00F2585B"/>
    <w:rsid w:val="00F258AF"/>
    <w:rsid w:val="00F258B1"/>
    <w:rsid w:val="00F25A78"/>
    <w:rsid w:val="00F25ABE"/>
    <w:rsid w:val="00F25BD8"/>
    <w:rsid w:val="00F25C0A"/>
    <w:rsid w:val="00F25CEB"/>
    <w:rsid w:val="00F25DD2"/>
    <w:rsid w:val="00F25E36"/>
    <w:rsid w:val="00F25E93"/>
    <w:rsid w:val="00F25EF3"/>
    <w:rsid w:val="00F25F2F"/>
    <w:rsid w:val="00F2609D"/>
    <w:rsid w:val="00F260A5"/>
    <w:rsid w:val="00F260B5"/>
    <w:rsid w:val="00F260C6"/>
    <w:rsid w:val="00F260FD"/>
    <w:rsid w:val="00F26111"/>
    <w:rsid w:val="00F26116"/>
    <w:rsid w:val="00F26163"/>
    <w:rsid w:val="00F2632B"/>
    <w:rsid w:val="00F263BB"/>
    <w:rsid w:val="00F263C6"/>
    <w:rsid w:val="00F26477"/>
    <w:rsid w:val="00F26496"/>
    <w:rsid w:val="00F264A9"/>
    <w:rsid w:val="00F264B7"/>
    <w:rsid w:val="00F2658D"/>
    <w:rsid w:val="00F26701"/>
    <w:rsid w:val="00F268ED"/>
    <w:rsid w:val="00F269B5"/>
    <w:rsid w:val="00F26A00"/>
    <w:rsid w:val="00F26AC9"/>
    <w:rsid w:val="00F26B35"/>
    <w:rsid w:val="00F26B64"/>
    <w:rsid w:val="00F26CD5"/>
    <w:rsid w:val="00F26E32"/>
    <w:rsid w:val="00F26E3B"/>
    <w:rsid w:val="00F27010"/>
    <w:rsid w:val="00F2706F"/>
    <w:rsid w:val="00F2719A"/>
    <w:rsid w:val="00F272F9"/>
    <w:rsid w:val="00F272FE"/>
    <w:rsid w:val="00F274CB"/>
    <w:rsid w:val="00F274DA"/>
    <w:rsid w:val="00F27547"/>
    <w:rsid w:val="00F2756E"/>
    <w:rsid w:val="00F27627"/>
    <w:rsid w:val="00F27677"/>
    <w:rsid w:val="00F2767F"/>
    <w:rsid w:val="00F27759"/>
    <w:rsid w:val="00F277DB"/>
    <w:rsid w:val="00F278EE"/>
    <w:rsid w:val="00F27936"/>
    <w:rsid w:val="00F27AEC"/>
    <w:rsid w:val="00F27CFA"/>
    <w:rsid w:val="00F27D39"/>
    <w:rsid w:val="00F27D49"/>
    <w:rsid w:val="00F27EE0"/>
    <w:rsid w:val="00F27F68"/>
    <w:rsid w:val="00F27FAF"/>
    <w:rsid w:val="00F3023B"/>
    <w:rsid w:val="00F303D4"/>
    <w:rsid w:val="00F3055B"/>
    <w:rsid w:val="00F3059A"/>
    <w:rsid w:val="00F30708"/>
    <w:rsid w:val="00F307A1"/>
    <w:rsid w:val="00F30838"/>
    <w:rsid w:val="00F309EB"/>
    <w:rsid w:val="00F30A62"/>
    <w:rsid w:val="00F30AE0"/>
    <w:rsid w:val="00F30B3F"/>
    <w:rsid w:val="00F30B88"/>
    <w:rsid w:val="00F30B93"/>
    <w:rsid w:val="00F30CB9"/>
    <w:rsid w:val="00F30D51"/>
    <w:rsid w:val="00F30E17"/>
    <w:rsid w:val="00F30E3A"/>
    <w:rsid w:val="00F30F05"/>
    <w:rsid w:val="00F30F22"/>
    <w:rsid w:val="00F30F44"/>
    <w:rsid w:val="00F30F57"/>
    <w:rsid w:val="00F30F73"/>
    <w:rsid w:val="00F30FBE"/>
    <w:rsid w:val="00F31055"/>
    <w:rsid w:val="00F3113F"/>
    <w:rsid w:val="00F311AE"/>
    <w:rsid w:val="00F31399"/>
    <w:rsid w:val="00F3151D"/>
    <w:rsid w:val="00F31730"/>
    <w:rsid w:val="00F317AC"/>
    <w:rsid w:val="00F31844"/>
    <w:rsid w:val="00F31ABB"/>
    <w:rsid w:val="00F31AF2"/>
    <w:rsid w:val="00F31B19"/>
    <w:rsid w:val="00F31B28"/>
    <w:rsid w:val="00F31C96"/>
    <w:rsid w:val="00F31C97"/>
    <w:rsid w:val="00F31CA8"/>
    <w:rsid w:val="00F31D56"/>
    <w:rsid w:val="00F31D87"/>
    <w:rsid w:val="00F31E02"/>
    <w:rsid w:val="00F31ED1"/>
    <w:rsid w:val="00F31F1A"/>
    <w:rsid w:val="00F31F85"/>
    <w:rsid w:val="00F31FC8"/>
    <w:rsid w:val="00F32094"/>
    <w:rsid w:val="00F32190"/>
    <w:rsid w:val="00F32206"/>
    <w:rsid w:val="00F32353"/>
    <w:rsid w:val="00F32399"/>
    <w:rsid w:val="00F323DF"/>
    <w:rsid w:val="00F323F6"/>
    <w:rsid w:val="00F3246A"/>
    <w:rsid w:val="00F325DF"/>
    <w:rsid w:val="00F326AD"/>
    <w:rsid w:val="00F3274C"/>
    <w:rsid w:val="00F327BB"/>
    <w:rsid w:val="00F32836"/>
    <w:rsid w:val="00F32856"/>
    <w:rsid w:val="00F328AD"/>
    <w:rsid w:val="00F32AB7"/>
    <w:rsid w:val="00F32BDB"/>
    <w:rsid w:val="00F32C33"/>
    <w:rsid w:val="00F32D61"/>
    <w:rsid w:val="00F32E43"/>
    <w:rsid w:val="00F32F70"/>
    <w:rsid w:val="00F330A1"/>
    <w:rsid w:val="00F3320B"/>
    <w:rsid w:val="00F3325D"/>
    <w:rsid w:val="00F33352"/>
    <w:rsid w:val="00F33427"/>
    <w:rsid w:val="00F33483"/>
    <w:rsid w:val="00F33527"/>
    <w:rsid w:val="00F33568"/>
    <w:rsid w:val="00F3361C"/>
    <w:rsid w:val="00F3367C"/>
    <w:rsid w:val="00F336F0"/>
    <w:rsid w:val="00F3371E"/>
    <w:rsid w:val="00F337C5"/>
    <w:rsid w:val="00F33853"/>
    <w:rsid w:val="00F33893"/>
    <w:rsid w:val="00F33931"/>
    <w:rsid w:val="00F33A7B"/>
    <w:rsid w:val="00F33AA4"/>
    <w:rsid w:val="00F33BCE"/>
    <w:rsid w:val="00F33BD1"/>
    <w:rsid w:val="00F33BFD"/>
    <w:rsid w:val="00F33D17"/>
    <w:rsid w:val="00F33D39"/>
    <w:rsid w:val="00F33DE2"/>
    <w:rsid w:val="00F34036"/>
    <w:rsid w:val="00F34137"/>
    <w:rsid w:val="00F34329"/>
    <w:rsid w:val="00F34458"/>
    <w:rsid w:val="00F34460"/>
    <w:rsid w:val="00F34525"/>
    <w:rsid w:val="00F34543"/>
    <w:rsid w:val="00F346C5"/>
    <w:rsid w:val="00F346D7"/>
    <w:rsid w:val="00F3470F"/>
    <w:rsid w:val="00F347B2"/>
    <w:rsid w:val="00F3485E"/>
    <w:rsid w:val="00F349D2"/>
    <w:rsid w:val="00F34A81"/>
    <w:rsid w:val="00F34B56"/>
    <w:rsid w:val="00F34B78"/>
    <w:rsid w:val="00F34BD6"/>
    <w:rsid w:val="00F34C48"/>
    <w:rsid w:val="00F34DC2"/>
    <w:rsid w:val="00F34EAA"/>
    <w:rsid w:val="00F34EFC"/>
    <w:rsid w:val="00F34F18"/>
    <w:rsid w:val="00F34F86"/>
    <w:rsid w:val="00F35028"/>
    <w:rsid w:val="00F3508B"/>
    <w:rsid w:val="00F35239"/>
    <w:rsid w:val="00F35290"/>
    <w:rsid w:val="00F35291"/>
    <w:rsid w:val="00F3529D"/>
    <w:rsid w:val="00F352C6"/>
    <w:rsid w:val="00F3538C"/>
    <w:rsid w:val="00F3543D"/>
    <w:rsid w:val="00F354DC"/>
    <w:rsid w:val="00F35568"/>
    <w:rsid w:val="00F3559B"/>
    <w:rsid w:val="00F3560B"/>
    <w:rsid w:val="00F3567A"/>
    <w:rsid w:val="00F35738"/>
    <w:rsid w:val="00F3585C"/>
    <w:rsid w:val="00F358DF"/>
    <w:rsid w:val="00F358E8"/>
    <w:rsid w:val="00F3596C"/>
    <w:rsid w:val="00F35A1B"/>
    <w:rsid w:val="00F35A8F"/>
    <w:rsid w:val="00F35B93"/>
    <w:rsid w:val="00F35BFA"/>
    <w:rsid w:val="00F35CCB"/>
    <w:rsid w:val="00F35CED"/>
    <w:rsid w:val="00F35E68"/>
    <w:rsid w:val="00F35F58"/>
    <w:rsid w:val="00F3608F"/>
    <w:rsid w:val="00F360E4"/>
    <w:rsid w:val="00F36107"/>
    <w:rsid w:val="00F36133"/>
    <w:rsid w:val="00F36140"/>
    <w:rsid w:val="00F36143"/>
    <w:rsid w:val="00F361FB"/>
    <w:rsid w:val="00F362F4"/>
    <w:rsid w:val="00F36313"/>
    <w:rsid w:val="00F36409"/>
    <w:rsid w:val="00F36429"/>
    <w:rsid w:val="00F3644F"/>
    <w:rsid w:val="00F36502"/>
    <w:rsid w:val="00F3657E"/>
    <w:rsid w:val="00F36638"/>
    <w:rsid w:val="00F3663C"/>
    <w:rsid w:val="00F36658"/>
    <w:rsid w:val="00F366FA"/>
    <w:rsid w:val="00F36705"/>
    <w:rsid w:val="00F3676A"/>
    <w:rsid w:val="00F367B2"/>
    <w:rsid w:val="00F367C3"/>
    <w:rsid w:val="00F367CF"/>
    <w:rsid w:val="00F367E2"/>
    <w:rsid w:val="00F368D6"/>
    <w:rsid w:val="00F36940"/>
    <w:rsid w:val="00F36980"/>
    <w:rsid w:val="00F36991"/>
    <w:rsid w:val="00F36A00"/>
    <w:rsid w:val="00F36A36"/>
    <w:rsid w:val="00F36A49"/>
    <w:rsid w:val="00F36AEA"/>
    <w:rsid w:val="00F36AF4"/>
    <w:rsid w:val="00F36AF6"/>
    <w:rsid w:val="00F36D02"/>
    <w:rsid w:val="00F36D71"/>
    <w:rsid w:val="00F36DB8"/>
    <w:rsid w:val="00F36E1B"/>
    <w:rsid w:val="00F36F10"/>
    <w:rsid w:val="00F36F11"/>
    <w:rsid w:val="00F370F3"/>
    <w:rsid w:val="00F37153"/>
    <w:rsid w:val="00F372C9"/>
    <w:rsid w:val="00F372FD"/>
    <w:rsid w:val="00F3731E"/>
    <w:rsid w:val="00F3731F"/>
    <w:rsid w:val="00F37379"/>
    <w:rsid w:val="00F373D7"/>
    <w:rsid w:val="00F37530"/>
    <w:rsid w:val="00F37609"/>
    <w:rsid w:val="00F37664"/>
    <w:rsid w:val="00F3783B"/>
    <w:rsid w:val="00F37889"/>
    <w:rsid w:val="00F379B3"/>
    <w:rsid w:val="00F37A36"/>
    <w:rsid w:val="00F37A6D"/>
    <w:rsid w:val="00F37AA1"/>
    <w:rsid w:val="00F37B20"/>
    <w:rsid w:val="00F37BE4"/>
    <w:rsid w:val="00F37CBA"/>
    <w:rsid w:val="00F37D24"/>
    <w:rsid w:val="00F37D7C"/>
    <w:rsid w:val="00F37E4A"/>
    <w:rsid w:val="00F37EC2"/>
    <w:rsid w:val="00F40023"/>
    <w:rsid w:val="00F400CA"/>
    <w:rsid w:val="00F4025D"/>
    <w:rsid w:val="00F402E3"/>
    <w:rsid w:val="00F40431"/>
    <w:rsid w:val="00F40567"/>
    <w:rsid w:val="00F4063D"/>
    <w:rsid w:val="00F406BC"/>
    <w:rsid w:val="00F40783"/>
    <w:rsid w:val="00F40828"/>
    <w:rsid w:val="00F40838"/>
    <w:rsid w:val="00F4083E"/>
    <w:rsid w:val="00F4088E"/>
    <w:rsid w:val="00F4098F"/>
    <w:rsid w:val="00F40A59"/>
    <w:rsid w:val="00F40A69"/>
    <w:rsid w:val="00F40ABB"/>
    <w:rsid w:val="00F40B06"/>
    <w:rsid w:val="00F40B88"/>
    <w:rsid w:val="00F40BB1"/>
    <w:rsid w:val="00F40C01"/>
    <w:rsid w:val="00F40E67"/>
    <w:rsid w:val="00F40F2F"/>
    <w:rsid w:val="00F40FB1"/>
    <w:rsid w:val="00F410D3"/>
    <w:rsid w:val="00F411C3"/>
    <w:rsid w:val="00F411D8"/>
    <w:rsid w:val="00F41220"/>
    <w:rsid w:val="00F41270"/>
    <w:rsid w:val="00F41286"/>
    <w:rsid w:val="00F413CA"/>
    <w:rsid w:val="00F413EC"/>
    <w:rsid w:val="00F414B1"/>
    <w:rsid w:val="00F41571"/>
    <w:rsid w:val="00F41622"/>
    <w:rsid w:val="00F41694"/>
    <w:rsid w:val="00F41790"/>
    <w:rsid w:val="00F417D3"/>
    <w:rsid w:val="00F4182F"/>
    <w:rsid w:val="00F41942"/>
    <w:rsid w:val="00F4194E"/>
    <w:rsid w:val="00F41A5E"/>
    <w:rsid w:val="00F41A75"/>
    <w:rsid w:val="00F41A88"/>
    <w:rsid w:val="00F41AA4"/>
    <w:rsid w:val="00F41B2F"/>
    <w:rsid w:val="00F41BE4"/>
    <w:rsid w:val="00F41C3B"/>
    <w:rsid w:val="00F41D85"/>
    <w:rsid w:val="00F41DA8"/>
    <w:rsid w:val="00F41E70"/>
    <w:rsid w:val="00F41F14"/>
    <w:rsid w:val="00F41F99"/>
    <w:rsid w:val="00F41FBC"/>
    <w:rsid w:val="00F42021"/>
    <w:rsid w:val="00F42084"/>
    <w:rsid w:val="00F42240"/>
    <w:rsid w:val="00F4226B"/>
    <w:rsid w:val="00F422BE"/>
    <w:rsid w:val="00F42442"/>
    <w:rsid w:val="00F42464"/>
    <w:rsid w:val="00F424A6"/>
    <w:rsid w:val="00F42527"/>
    <w:rsid w:val="00F4256E"/>
    <w:rsid w:val="00F426AE"/>
    <w:rsid w:val="00F42706"/>
    <w:rsid w:val="00F4273D"/>
    <w:rsid w:val="00F42819"/>
    <w:rsid w:val="00F428A4"/>
    <w:rsid w:val="00F428F2"/>
    <w:rsid w:val="00F42AE9"/>
    <w:rsid w:val="00F42B03"/>
    <w:rsid w:val="00F42B30"/>
    <w:rsid w:val="00F42CB5"/>
    <w:rsid w:val="00F42D71"/>
    <w:rsid w:val="00F42D7B"/>
    <w:rsid w:val="00F42E1F"/>
    <w:rsid w:val="00F42E9A"/>
    <w:rsid w:val="00F42F26"/>
    <w:rsid w:val="00F42F46"/>
    <w:rsid w:val="00F42F9F"/>
    <w:rsid w:val="00F43053"/>
    <w:rsid w:val="00F433AD"/>
    <w:rsid w:val="00F433C8"/>
    <w:rsid w:val="00F43446"/>
    <w:rsid w:val="00F434D7"/>
    <w:rsid w:val="00F434EC"/>
    <w:rsid w:val="00F4353F"/>
    <w:rsid w:val="00F4366E"/>
    <w:rsid w:val="00F4367C"/>
    <w:rsid w:val="00F436BE"/>
    <w:rsid w:val="00F436D0"/>
    <w:rsid w:val="00F436F4"/>
    <w:rsid w:val="00F43754"/>
    <w:rsid w:val="00F43835"/>
    <w:rsid w:val="00F438AB"/>
    <w:rsid w:val="00F438CC"/>
    <w:rsid w:val="00F438D1"/>
    <w:rsid w:val="00F438F7"/>
    <w:rsid w:val="00F43945"/>
    <w:rsid w:val="00F43A55"/>
    <w:rsid w:val="00F43B2F"/>
    <w:rsid w:val="00F43C84"/>
    <w:rsid w:val="00F43D62"/>
    <w:rsid w:val="00F43D95"/>
    <w:rsid w:val="00F4400A"/>
    <w:rsid w:val="00F44094"/>
    <w:rsid w:val="00F44175"/>
    <w:rsid w:val="00F442B5"/>
    <w:rsid w:val="00F4434D"/>
    <w:rsid w:val="00F44446"/>
    <w:rsid w:val="00F444B4"/>
    <w:rsid w:val="00F446C1"/>
    <w:rsid w:val="00F44786"/>
    <w:rsid w:val="00F447A5"/>
    <w:rsid w:val="00F447E4"/>
    <w:rsid w:val="00F44882"/>
    <w:rsid w:val="00F4488A"/>
    <w:rsid w:val="00F44981"/>
    <w:rsid w:val="00F44A27"/>
    <w:rsid w:val="00F44ACB"/>
    <w:rsid w:val="00F44AF5"/>
    <w:rsid w:val="00F44B21"/>
    <w:rsid w:val="00F44CD5"/>
    <w:rsid w:val="00F44D2F"/>
    <w:rsid w:val="00F44DA1"/>
    <w:rsid w:val="00F44E4F"/>
    <w:rsid w:val="00F44ED3"/>
    <w:rsid w:val="00F4502A"/>
    <w:rsid w:val="00F450E2"/>
    <w:rsid w:val="00F45118"/>
    <w:rsid w:val="00F451AC"/>
    <w:rsid w:val="00F45231"/>
    <w:rsid w:val="00F4527A"/>
    <w:rsid w:val="00F452ED"/>
    <w:rsid w:val="00F45306"/>
    <w:rsid w:val="00F45374"/>
    <w:rsid w:val="00F453B1"/>
    <w:rsid w:val="00F4541C"/>
    <w:rsid w:val="00F457E9"/>
    <w:rsid w:val="00F45956"/>
    <w:rsid w:val="00F45995"/>
    <w:rsid w:val="00F45A06"/>
    <w:rsid w:val="00F45B64"/>
    <w:rsid w:val="00F45C61"/>
    <w:rsid w:val="00F45CB5"/>
    <w:rsid w:val="00F45D48"/>
    <w:rsid w:val="00F45DFC"/>
    <w:rsid w:val="00F45E15"/>
    <w:rsid w:val="00F45EA8"/>
    <w:rsid w:val="00F45EB2"/>
    <w:rsid w:val="00F45EFA"/>
    <w:rsid w:val="00F46076"/>
    <w:rsid w:val="00F4610F"/>
    <w:rsid w:val="00F4623B"/>
    <w:rsid w:val="00F46280"/>
    <w:rsid w:val="00F462A0"/>
    <w:rsid w:val="00F462B2"/>
    <w:rsid w:val="00F462C2"/>
    <w:rsid w:val="00F46330"/>
    <w:rsid w:val="00F4635E"/>
    <w:rsid w:val="00F46407"/>
    <w:rsid w:val="00F46480"/>
    <w:rsid w:val="00F464B7"/>
    <w:rsid w:val="00F465BB"/>
    <w:rsid w:val="00F46619"/>
    <w:rsid w:val="00F4661C"/>
    <w:rsid w:val="00F4668C"/>
    <w:rsid w:val="00F46728"/>
    <w:rsid w:val="00F4693E"/>
    <w:rsid w:val="00F46B28"/>
    <w:rsid w:val="00F46B7F"/>
    <w:rsid w:val="00F46C55"/>
    <w:rsid w:val="00F46D78"/>
    <w:rsid w:val="00F46D9A"/>
    <w:rsid w:val="00F46DB5"/>
    <w:rsid w:val="00F46E2C"/>
    <w:rsid w:val="00F46F47"/>
    <w:rsid w:val="00F46F4C"/>
    <w:rsid w:val="00F46F76"/>
    <w:rsid w:val="00F46FD4"/>
    <w:rsid w:val="00F47084"/>
    <w:rsid w:val="00F47212"/>
    <w:rsid w:val="00F473C2"/>
    <w:rsid w:val="00F473CD"/>
    <w:rsid w:val="00F47440"/>
    <w:rsid w:val="00F474B6"/>
    <w:rsid w:val="00F474DA"/>
    <w:rsid w:val="00F47584"/>
    <w:rsid w:val="00F47600"/>
    <w:rsid w:val="00F4761D"/>
    <w:rsid w:val="00F4767D"/>
    <w:rsid w:val="00F476C0"/>
    <w:rsid w:val="00F4771B"/>
    <w:rsid w:val="00F477F0"/>
    <w:rsid w:val="00F47853"/>
    <w:rsid w:val="00F478C7"/>
    <w:rsid w:val="00F47905"/>
    <w:rsid w:val="00F47917"/>
    <w:rsid w:val="00F4795B"/>
    <w:rsid w:val="00F4796C"/>
    <w:rsid w:val="00F47AC6"/>
    <w:rsid w:val="00F47B83"/>
    <w:rsid w:val="00F47E10"/>
    <w:rsid w:val="00F47E19"/>
    <w:rsid w:val="00F47E20"/>
    <w:rsid w:val="00F50057"/>
    <w:rsid w:val="00F500D2"/>
    <w:rsid w:val="00F50173"/>
    <w:rsid w:val="00F502D4"/>
    <w:rsid w:val="00F503E8"/>
    <w:rsid w:val="00F503F0"/>
    <w:rsid w:val="00F50603"/>
    <w:rsid w:val="00F507DC"/>
    <w:rsid w:val="00F50889"/>
    <w:rsid w:val="00F508A4"/>
    <w:rsid w:val="00F50A1E"/>
    <w:rsid w:val="00F50A38"/>
    <w:rsid w:val="00F50A39"/>
    <w:rsid w:val="00F50B45"/>
    <w:rsid w:val="00F50C29"/>
    <w:rsid w:val="00F50CA1"/>
    <w:rsid w:val="00F50CC0"/>
    <w:rsid w:val="00F50EF8"/>
    <w:rsid w:val="00F50F52"/>
    <w:rsid w:val="00F50F8F"/>
    <w:rsid w:val="00F50FD8"/>
    <w:rsid w:val="00F51084"/>
    <w:rsid w:val="00F51112"/>
    <w:rsid w:val="00F51178"/>
    <w:rsid w:val="00F5137B"/>
    <w:rsid w:val="00F515B9"/>
    <w:rsid w:val="00F51854"/>
    <w:rsid w:val="00F518B5"/>
    <w:rsid w:val="00F518B7"/>
    <w:rsid w:val="00F51916"/>
    <w:rsid w:val="00F5196F"/>
    <w:rsid w:val="00F51B39"/>
    <w:rsid w:val="00F51B44"/>
    <w:rsid w:val="00F51B77"/>
    <w:rsid w:val="00F51BE3"/>
    <w:rsid w:val="00F51DEA"/>
    <w:rsid w:val="00F51E49"/>
    <w:rsid w:val="00F51EAC"/>
    <w:rsid w:val="00F51F49"/>
    <w:rsid w:val="00F52014"/>
    <w:rsid w:val="00F520C5"/>
    <w:rsid w:val="00F5215C"/>
    <w:rsid w:val="00F522DC"/>
    <w:rsid w:val="00F522EA"/>
    <w:rsid w:val="00F523C9"/>
    <w:rsid w:val="00F523CA"/>
    <w:rsid w:val="00F524E6"/>
    <w:rsid w:val="00F525B7"/>
    <w:rsid w:val="00F5260D"/>
    <w:rsid w:val="00F52699"/>
    <w:rsid w:val="00F527D3"/>
    <w:rsid w:val="00F5280D"/>
    <w:rsid w:val="00F52897"/>
    <w:rsid w:val="00F528C5"/>
    <w:rsid w:val="00F52AD7"/>
    <w:rsid w:val="00F52B08"/>
    <w:rsid w:val="00F52B28"/>
    <w:rsid w:val="00F52C5A"/>
    <w:rsid w:val="00F52CC0"/>
    <w:rsid w:val="00F52E98"/>
    <w:rsid w:val="00F52EE2"/>
    <w:rsid w:val="00F52FD7"/>
    <w:rsid w:val="00F52FE9"/>
    <w:rsid w:val="00F5311F"/>
    <w:rsid w:val="00F5312E"/>
    <w:rsid w:val="00F531C3"/>
    <w:rsid w:val="00F53231"/>
    <w:rsid w:val="00F534CB"/>
    <w:rsid w:val="00F53551"/>
    <w:rsid w:val="00F537F4"/>
    <w:rsid w:val="00F53841"/>
    <w:rsid w:val="00F5389D"/>
    <w:rsid w:val="00F538ED"/>
    <w:rsid w:val="00F539A5"/>
    <w:rsid w:val="00F539FD"/>
    <w:rsid w:val="00F53A7E"/>
    <w:rsid w:val="00F53BFD"/>
    <w:rsid w:val="00F53C65"/>
    <w:rsid w:val="00F53D6D"/>
    <w:rsid w:val="00F53E20"/>
    <w:rsid w:val="00F53E90"/>
    <w:rsid w:val="00F53EAF"/>
    <w:rsid w:val="00F53F50"/>
    <w:rsid w:val="00F53FF4"/>
    <w:rsid w:val="00F5406D"/>
    <w:rsid w:val="00F54072"/>
    <w:rsid w:val="00F54221"/>
    <w:rsid w:val="00F543FC"/>
    <w:rsid w:val="00F54462"/>
    <w:rsid w:val="00F5455B"/>
    <w:rsid w:val="00F54647"/>
    <w:rsid w:val="00F54777"/>
    <w:rsid w:val="00F54926"/>
    <w:rsid w:val="00F54ACA"/>
    <w:rsid w:val="00F54ACF"/>
    <w:rsid w:val="00F54BA5"/>
    <w:rsid w:val="00F54BB7"/>
    <w:rsid w:val="00F54BEC"/>
    <w:rsid w:val="00F54BF0"/>
    <w:rsid w:val="00F54CE6"/>
    <w:rsid w:val="00F54CF0"/>
    <w:rsid w:val="00F54D0A"/>
    <w:rsid w:val="00F54D14"/>
    <w:rsid w:val="00F54F24"/>
    <w:rsid w:val="00F54FA3"/>
    <w:rsid w:val="00F5501E"/>
    <w:rsid w:val="00F550D9"/>
    <w:rsid w:val="00F5516A"/>
    <w:rsid w:val="00F55229"/>
    <w:rsid w:val="00F55273"/>
    <w:rsid w:val="00F552AF"/>
    <w:rsid w:val="00F552FB"/>
    <w:rsid w:val="00F5532F"/>
    <w:rsid w:val="00F553A9"/>
    <w:rsid w:val="00F55420"/>
    <w:rsid w:val="00F555CE"/>
    <w:rsid w:val="00F555DC"/>
    <w:rsid w:val="00F556AA"/>
    <w:rsid w:val="00F5577A"/>
    <w:rsid w:val="00F557F9"/>
    <w:rsid w:val="00F5593A"/>
    <w:rsid w:val="00F5598A"/>
    <w:rsid w:val="00F55AD9"/>
    <w:rsid w:val="00F55BC5"/>
    <w:rsid w:val="00F55CBA"/>
    <w:rsid w:val="00F55E2F"/>
    <w:rsid w:val="00F55E7E"/>
    <w:rsid w:val="00F55EA6"/>
    <w:rsid w:val="00F55F35"/>
    <w:rsid w:val="00F55F80"/>
    <w:rsid w:val="00F5603D"/>
    <w:rsid w:val="00F5605A"/>
    <w:rsid w:val="00F560D8"/>
    <w:rsid w:val="00F560DC"/>
    <w:rsid w:val="00F560E8"/>
    <w:rsid w:val="00F56146"/>
    <w:rsid w:val="00F5640D"/>
    <w:rsid w:val="00F565C4"/>
    <w:rsid w:val="00F56608"/>
    <w:rsid w:val="00F566A5"/>
    <w:rsid w:val="00F56762"/>
    <w:rsid w:val="00F5685E"/>
    <w:rsid w:val="00F568FD"/>
    <w:rsid w:val="00F568FF"/>
    <w:rsid w:val="00F5690E"/>
    <w:rsid w:val="00F5692D"/>
    <w:rsid w:val="00F56A21"/>
    <w:rsid w:val="00F56A9A"/>
    <w:rsid w:val="00F56C50"/>
    <w:rsid w:val="00F56CDB"/>
    <w:rsid w:val="00F56D85"/>
    <w:rsid w:val="00F56DE8"/>
    <w:rsid w:val="00F56E64"/>
    <w:rsid w:val="00F56E9E"/>
    <w:rsid w:val="00F56F03"/>
    <w:rsid w:val="00F5724D"/>
    <w:rsid w:val="00F5729D"/>
    <w:rsid w:val="00F5730D"/>
    <w:rsid w:val="00F573ED"/>
    <w:rsid w:val="00F5758D"/>
    <w:rsid w:val="00F57669"/>
    <w:rsid w:val="00F577CD"/>
    <w:rsid w:val="00F577CF"/>
    <w:rsid w:val="00F5780A"/>
    <w:rsid w:val="00F57811"/>
    <w:rsid w:val="00F578DC"/>
    <w:rsid w:val="00F57988"/>
    <w:rsid w:val="00F579B1"/>
    <w:rsid w:val="00F57A74"/>
    <w:rsid w:val="00F57B16"/>
    <w:rsid w:val="00F57B1C"/>
    <w:rsid w:val="00F57C1A"/>
    <w:rsid w:val="00F57C5E"/>
    <w:rsid w:val="00F57CD0"/>
    <w:rsid w:val="00F57CDE"/>
    <w:rsid w:val="00F57D91"/>
    <w:rsid w:val="00F57E9F"/>
    <w:rsid w:val="00F57EFE"/>
    <w:rsid w:val="00F60064"/>
    <w:rsid w:val="00F60081"/>
    <w:rsid w:val="00F6009A"/>
    <w:rsid w:val="00F600DC"/>
    <w:rsid w:val="00F6013D"/>
    <w:rsid w:val="00F60188"/>
    <w:rsid w:val="00F601D7"/>
    <w:rsid w:val="00F601F7"/>
    <w:rsid w:val="00F60246"/>
    <w:rsid w:val="00F60285"/>
    <w:rsid w:val="00F603B7"/>
    <w:rsid w:val="00F60463"/>
    <w:rsid w:val="00F6050C"/>
    <w:rsid w:val="00F6056B"/>
    <w:rsid w:val="00F605D9"/>
    <w:rsid w:val="00F60609"/>
    <w:rsid w:val="00F606EB"/>
    <w:rsid w:val="00F60866"/>
    <w:rsid w:val="00F6092D"/>
    <w:rsid w:val="00F60A4C"/>
    <w:rsid w:val="00F60A56"/>
    <w:rsid w:val="00F60C01"/>
    <w:rsid w:val="00F60C86"/>
    <w:rsid w:val="00F60D3A"/>
    <w:rsid w:val="00F60E94"/>
    <w:rsid w:val="00F60F9B"/>
    <w:rsid w:val="00F60FF1"/>
    <w:rsid w:val="00F610F6"/>
    <w:rsid w:val="00F61226"/>
    <w:rsid w:val="00F612AF"/>
    <w:rsid w:val="00F61382"/>
    <w:rsid w:val="00F613B0"/>
    <w:rsid w:val="00F613E9"/>
    <w:rsid w:val="00F61434"/>
    <w:rsid w:val="00F61681"/>
    <w:rsid w:val="00F6180C"/>
    <w:rsid w:val="00F61956"/>
    <w:rsid w:val="00F61A53"/>
    <w:rsid w:val="00F61C24"/>
    <w:rsid w:val="00F61C6A"/>
    <w:rsid w:val="00F61DE3"/>
    <w:rsid w:val="00F61FE3"/>
    <w:rsid w:val="00F620F0"/>
    <w:rsid w:val="00F621C8"/>
    <w:rsid w:val="00F62294"/>
    <w:rsid w:val="00F6235D"/>
    <w:rsid w:val="00F623CE"/>
    <w:rsid w:val="00F62412"/>
    <w:rsid w:val="00F62571"/>
    <w:rsid w:val="00F62667"/>
    <w:rsid w:val="00F626FE"/>
    <w:rsid w:val="00F6270D"/>
    <w:rsid w:val="00F6280B"/>
    <w:rsid w:val="00F6291B"/>
    <w:rsid w:val="00F62A1A"/>
    <w:rsid w:val="00F62B21"/>
    <w:rsid w:val="00F62B58"/>
    <w:rsid w:val="00F62BC5"/>
    <w:rsid w:val="00F62C33"/>
    <w:rsid w:val="00F62CAD"/>
    <w:rsid w:val="00F62E09"/>
    <w:rsid w:val="00F62ED3"/>
    <w:rsid w:val="00F62FCB"/>
    <w:rsid w:val="00F6309A"/>
    <w:rsid w:val="00F630C7"/>
    <w:rsid w:val="00F63159"/>
    <w:rsid w:val="00F63178"/>
    <w:rsid w:val="00F6331A"/>
    <w:rsid w:val="00F63433"/>
    <w:rsid w:val="00F63546"/>
    <w:rsid w:val="00F63579"/>
    <w:rsid w:val="00F636ED"/>
    <w:rsid w:val="00F63733"/>
    <w:rsid w:val="00F637A8"/>
    <w:rsid w:val="00F6388E"/>
    <w:rsid w:val="00F63A43"/>
    <w:rsid w:val="00F63AA7"/>
    <w:rsid w:val="00F63B09"/>
    <w:rsid w:val="00F63B82"/>
    <w:rsid w:val="00F63BD5"/>
    <w:rsid w:val="00F63BED"/>
    <w:rsid w:val="00F63C40"/>
    <w:rsid w:val="00F63C81"/>
    <w:rsid w:val="00F63C9C"/>
    <w:rsid w:val="00F63F11"/>
    <w:rsid w:val="00F64061"/>
    <w:rsid w:val="00F640C1"/>
    <w:rsid w:val="00F6411A"/>
    <w:rsid w:val="00F64120"/>
    <w:rsid w:val="00F64149"/>
    <w:rsid w:val="00F64212"/>
    <w:rsid w:val="00F6423F"/>
    <w:rsid w:val="00F64295"/>
    <w:rsid w:val="00F64348"/>
    <w:rsid w:val="00F644F9"/>
    <w:rsid w:val="00F64654"/>
    <w:rsid w:val="00F6470C"/>
    <w:rsid w:val="00F64724"/>
    <w:rsid w:val="00F6484A"/>
    <w:rsid w:val="00F648A0"/>
    <w:rsid w:val="00F648AE"/>
    <w:rsid w:val="00F64908"/>
    <w:rsid w:val="00F6491E"/>
    <w:rsid w:val="00F64944"/>
    <w:rsid w:val="00F64A6F"/>
    <w:rsid w:val="00F64AB5"/>
    <w:rsid w:val="00F64AD5"/>
    <w:rsid w:val="00F64C3C"/>
    <w:rsid w:val="00F64C9A"/>
    <w:rsid w:val="00F64DA1"/>
    <w:rsid w:val="00F64E89"/>
    <w:rsid w:val="00F64E92"/>
    <w:rsid w:val="00F65108"/>
    <w:rsid w:val="00F6520C"/>
    <w:rsid w:val="00F65277"/>
    <w:rsid w:val="00F652B9"/>
    <w:rsid w:val="00F652DA"/>
    <w:rsid w:val="00F6530D"/>
    <w:rsid w:val="00F653CF"/>
    <w:rsid w:val="00F65416"/>
    <w:rsid w:val="00F65421"/>
    <w:rsid w:val="00F654AC"/>
    <w:rsid w:val="00F65508"/>
    <w:rsid w:val="00F6558B"/>
    <w:rsid w:val="00F6566A"/>
    <w:rsid w:val="00F65673"/>
    <w:rsid w:val="00F6569A"/>
    <w:rsid w:val="00F656B5"/>
    <w:rsid w:val="00F657E0"/>
    <w:rsid w:val="00F657E7"/>
    <w:rsid w:val="00F657FB"/>
    <w:rsid w:val="00F65831"/>
    <w:rsid w:val="00F65994"/>
    <w:rsid w:val="00F659DF"/>
    <w:rsid w:val="00F65A07"/>
    <w:rsid w:val="00F65B1E"/>
    <w:rsid w:val="00F65B97"/>
    <w:rsid w:val="00F65C55"/>
    <w:rsid w:val="00F65C9E"/>
    <w:rsid w:val="00F65DBB"/>
    <w:rsid w:val="00F65E93"/>
    <w:rsid w:val="00F65F0A"/>
    <w:rsid w:val="00F660AF"/>
    <w:rsid w:val="00F660D2"/>
    <w:rsid w:val="00F6613F"/>
    <w:rsid w:val="00F6627B"/>
    <w:rsid w:val="00F6629C"/>
    <w:rsid w:val="00F662CB"/>
    <w:rsid w:val="00F66353"/>
    <w:rsid w:val="00F6647E"/>
    <w:rsid w:val="00F66507"/>
    <w:rsid w:val="00F66535"/>
    <w:rsid w:val="00F666E1"/>
    <w:rsid w:val="00F66817"/>
    <w:rsid w:val="00F6688E"/>
    <w:rsid w:val="00F668A5"/>
    <w:rsid w:val="00F66946"/>
    <w:rsid w:val="00F66969"/>
    <w:rsid w:val="00F669B5"/>
    <w:rsid w:val="00F66AF5"/>
    <w:rsid w:val="00F66BBE"/>
    <w:rsid w:val="00F66D57"/>
    <w:rsid w:val="00F66E87"/>
    <w:rsid w:val="00F66E8C"/>
    <w:rsid w:val="00F670DC"/>
    <w:rsid w:val="00F67190"/>
    <w:rsid w:val="00F671B8"/>
    <w:rsid w:val="00F6736B"/>
    <w:rsid w:val="00F6748C"/>
    <w:rsid w:val="00F675B0"/>
    <w:rsid w:val="00F67679"/>
    <w:rsid w:val="00F67711"/>
    <w:rsid w:val="00F677E5"/>
    <w:rsid w:val="00F67C5D"/>
    <w:rsid w:val="00F67F20"/>
    <w:rsid w:val="00F67F45"/>
    <w:rsid w:val="00F67FD3"/>
    <w:rsid w:val="00F6E7EB"/>
    <w:rsid w:val="00F7012B"/>
    <w:rsid w:val="00F7012D"/>
    <w:rsid w:val="00F70282"/>
    <w:rsid w:val="00F703B2"/>
    <w:rsid w:val="00F704D2"/>
    <w:rsid w:val="00F7055E"/>
    <w:rsid w:val="00F705C2"/>
    <w:rsid w:val="00F705CF"/>
    <w:rsid w:val="00F70669"/>
    <w:rsid w:val="00F70695"/>
    <w:rsid w:val="00F706EB"/>
    <w:rsid w:val="00F707DF"/>
    <w:rsid w:val="00F70948"/>
    <w:rsid w:val="00F7094B"/>
    <w:rsid w:val="00F70978"/>
    <w:rsid w:val="00F70ADE"/>
    <w:rsid w:val="00F70B5E"/>
    <w:rsid w:val="00F70BC6"/>
    <w:rsid w:val="00F70C4D"/>
    <w:rsid w:val="00F70C61"/>
    <w:rsid w:val="00F70D81"/>
    <w:rsid w:val="00F70F46"/>
    <w:rsid w:val="00F70F80"/>
    <w:rsid w:val="00F70F9C"/>
    <w:rsid w:val="00F71046"/>
    <w:rsid w:val="00F710D7"/>
    <w:rsid w:val="00F71194"/>
    <w:rsid w:val="00F711E5"/>
    <w:rsid w:val="00F71210"/>
    <w:rsid w:val="00F71217"/>
    <w:rsid w:val="00F7124D"/>
    <w:rsid w:val="00F713FF"/>
    <w:rsid w:val="00F714EE"/>
    <w:rsid w:val="00F715B7"/>
    <w:rsid w:val="00F7161F"/>
    <w:rsid w:val="00F71775"/>
    <w:rsid w:val="00F7178A"/>
    <w:rsid w:val="00F7178D"/>
    <w:rsid w:val="00F717EE"/>
    <w:rsid w:val="00F71A49"/>
    <w:rsid w:val="00F71C65"/>
    <w:rsid w:val="00F71ED8"/>
    <w:rsid w:val="00F71EE8"/>
    <w:rsid w:val="00F71F2C"/>
    <w:rsid w:val="00F71FAD"/>
    <w:rsid w:val="00F72078"/>
    <w:rsid w:val="00F72153"/>
    <w:rsid w:val="00F721A4"/>
    <w:rsid w:val="00F721EB"/>
    <w:rsid w:val="00F72250"/>
    <w:rsid w:val="00F72320"/>
    <w:rsid w:val="00F723E5"/>
    <w:rsid w:val="00F72476"/>
    <w:rsid w:val="00F72481"/>
    <w:rsid w:val="00F724B1"/>
    <w:rsid w:val="00F724C0"/>
    <w:rsid w:val="00F724D6"/>
    <w:rsid w:val="00F725E5"/>
    <w:rsid w:val="00F727C8"/>
    <w:rsid w:val="00F728DB"/>
    <w:rsid w:val="00F72908"/>
    <w:rsid w:val="00F72A33"/>
    <w:rsid w:val="00F72A7A"/>
    <w:rsid w:val="00F72B41"/>
    <w:rsid w:val="00F72B4F"/>
    <w:rsid w:val="00F72B55"/>
    <w:rsid w:val="00F72D5D"/>
    <w:rsid w:val="00F72DA7"/>
    <w:rsid w:val="00F72EE7"/>
    <w:rsid w:val="00F72F02"/>
    <w:rsid w:val="00F73001"/>
    <w:rsid w:val="00F73089"/>
    <w:rsid w:val="00F73115"/>
    <w:rsid w:val="00F73198"/>
    <w:rsid w:val="00F731AD"/>
    <w:rsid w:val="00F731EC"/>
    <w:rsid w:val="00F732AA"/>
    <w:rsid w:val="00F732E9"/>
    <w:rsid w:val="00F7338B"/>
    <w:rsid w:val="00F733DA"/>
    <w:rsid w:val="00F735B3"/>
    <w:rsid w:val="00F735F1"/>
    <w:rsid w:val="00F7366A"/>
    <w:rsid w:val="00F7366F"/>
    <w:rsid w:val="00F736E3"/>
    <w:rsid w:val="00F737FE"/>
    <w:rsid w:val="00F7382E"/>
    <w:rsid w:val="00F73851"/>
    <w:rsid w:val="00F739EF"/>
    <w:rsid w:val="00F73AFC"/>
    <w:rsid w:val="00F73C06"/>
    <w:rsid w:val="00F73D03"/>
    <w:rsid w:val="00F73D27"/>
    <w:rsid w:val="00F73E0F"/>
    <w:rsid w:val="00F73E78"/>
    <w:rsid w:val="00F73EF5"/>
    <w:rsid w:val="00F73EFD"/>
    <w:rsid w:val="00F74044"/>
    <w:rsid w:val="00F74152"/>
    <w:rsid w:val="00F7429A"/>
    <w:rsid w:val="00F742F9"/>
    <w:rsid w:val="00F743AB"/>
    <w:rsid w:val="00F74432"/>
    <w:rsid w:val="00F744D5"/>
    <w:rsid w:val="00F745E8"/>
    <w:rsid w:val="00F7469C"/>
    <w:rsid w:val="00F74893"/>
    <w:rsid w:val="00F748E3"/>
    <w:rsid w:val="00F74A77"/>
    <w:rsid w:val="00F74ADC"/>
    <w:rsid w:val="00F74AEF"/>
    <w:rsid w:val="00F74B3D"/>
    <w:rsid w:val="00F74BB2"/>
    <w:rsid w:val="00F74C14"/>
    <w:rsid w:val="00F74C85"/>
    <w:rsid w:val="00F74D04"/>
    <w:rsid w:val="00F74D5F"/>
    <w:rsid w:val="00F74D80"/>
    <w:rsid w:val="00F74D88"/>
    <w:rsid w:val="00F74FA1"/>
    <w:rsid w:val="00F75040"/>
    <w:rsid w:val="00F750F1"/>
    <w:rsid w:val="00F750F7"/>
    <w:rsid w:val="00F75228"/>
    <w:rsid w:val="00F75256"/>
    <w:rsid w:val="00F752A5"/>
    <w:rsid w:val="00F752D3"/>
    <w:rsid w:val="00F75459"/>
    <w:rsid w:val="00F75497"/>
    <w:rsid w:val="00F754A0"/>
    <w:rsid w:val="00F754D9"/>
    <w:rsid w:val="00F7551D"/>
    <w:rsid w:val="00F756C0"/>
    <w:rsid w:val="00F7582B"/>
    <w:rsid w:val="00F759A6"/>
    <w:rsid w:val="00F75BF2"/>
    <w:rsid w:val="00F75C7C"/>
    <w:rsid w:val="00F75C83"/>
    <w:rsid w:val="00F75CD4"/>
    <w:rsid w:val="00F75DE5"/>
    <w:rsid w:val="00F75E20"/>
    <w:rsid w:val="00F75F55"/>
    <w:rsid w:val="00F75FAE"/>
    <w:rsid w:val="00F75FEB"/>
    <w:rsid w:val="00F76121"/>
    <w:rsid w:val="00F761ED"/>
    <w:rsid w:val="00F7628A"/>
    <w:rsid w:val="00F7628F"/>
    <w:rsid w:val="00F762FE"/>
    <w:rsid w:val="00F7633B"/>
    <w:rsid w:val="00F7637A"/>
    <w:rsid w:val="00F76422"/>
    <w:rsid w:val="00F7647B"/>
    <w:rsid w:val="00F7649C"/>
    <w:rsid w:val="00F764B1"/>
    <w:rsid w:val="00F7654F"/>
    <w:rsid w:val="00F76571"/>
    <w:rsid w:val="00F765A7"/>
    <w:rsid w:val="00F766BE"/>
    <w:rsid w:val="00F7684A"/>
    <w:rsid w:val="00F76AFA"/>
    <w:rsid w:val="00F76B4C"/>
    <w:rsid w:val="00F76CA3"/>
    <w:rsid w:val="00F76CA6"/>
    <w:rsid w:val="00F76CAA"/>
    <w:rsid w:val="00F76E0C"/>
    <w:rsid w:val="00F76E30"/>
    <w:rsid w:val="00F76EEE"/>
    <w:rsid w:val="00F76F06"/>
    <w:rsid w:val="00F76F93"/>
    <w:rsid w:val="00F770DE"/>
    <w:rsid w:val="00F77158"/>
    <w:rsid w:val="00F771F2"/>
    <w:rsid w:val="00F7722D"/>
    <w:rsid w:val="00F773E0"/>
    <w:rsid w:val="00F774D1"/>
    <w:rsid w:val="00F7753B"/>
    <w:rsid w:val="00F7757C"/>
    <w:rsid w:val="00F775AD"/>
    <w:rsid w:val="00F7764B"/>
    <w:rsid w:val="00F776F9"/>
    <w:rsid w:val="00F77724"/>
    <w:rsid w:val="00F777FE"/>
    <w:rsid w:val="00F7784D"/>
    <w:rsid w:val="00F77857"/>
    <w:rsid w:val="00F77910"/>
    <w:rsid w:val="00F77973"/>
    <w:rsid w:val="00F77AA3"/>
    <w:rsid w:val="00F77AB7"/>
    <w:rsid w:val="00F77ADC"/>
    <w:rsid w:val="00F77B5E"/>
    <w:rsid w:val="00F77CC6"/>
    <w:rsid w:val="00F77D76"/>
    <w:rsid w:val="00F77DA3"/>
    <w:rsid w:val="00F77E57"/>
    <w:rsid w:val="00F77EDB"/>
    <w:rsid w:val="00F77F72"/>
    <w:rsid w:val="00F7C0E9"/>
    <w:rsid w:val="00F8005C"/>
    <w:rsid w:val="00F80098"/>
    <w:rsid w:val="00F80119"/>
    <w:rsid w:val="00F801B9"/>
    <w:rsid w:val="00F80274"/>
    <w:rsid w:val="00F80420"/>
    <w:rsid w:val="00F8050A"/>
    <w:rsid w:val="00F805B3"/>
    <w:rsid w:val="00F807D3"/>
    <w:rsid w:val="00F807E8"/>
    <w:rsid w:val="00F80802"/>
    <w:rsid w:val="00F8088C"/>
    <w:rsid w:val="00F80A88"/>
    <w:rsid w:val="00F80B2D"/>
    <w:rsid w:val="00F80C80"/>
    <w:rsid w:val="00F80CAB"/>
    <w:rsid w:val="00F80D3B"/>
    <w:rsid w:val="00F80DE7"/>
    <w:rsid w:val="00F80E50"/>
    <w:rsid w:val="00F80FD2"/>
    <w:rsid w:val="00F8114C"/>
    <w:rsid w:val="00F812C8"/>
    <w:rsid w:val="00F812D6"/>
    <w:rsid w:val="00F8148A"/>
    <w:rsid w:val="00F8164C"/>
    <w:rsid w:val="00F81672"/>
    <w:rsid w:val="00F81787"/>
    <w:rsid w:val="00F81886"/>
    <w:rsid w:val="00F81974"/>
    <w:rsid w:val="00F81B40"/>
    <w:rsid w:val="00F81BF8"/>
    <w:rsid w:val="00F81C84"/>
    <w:rsid w:val="00F81D05"/>
    <w:rsid w:val="00F81D76"/>
    <w:rsid w:val="00F81F09"/>
    <w:rsid w:val="00F81F61"/>
    <w:rsid w:val="00F820A6"/>
    <w:rsid w:val="00F820B8"/>
    <w:rsid w:val="00F82150"/>
    <w:rsid w:val="00F821B7"/>
    <w:rsid w:val="00F82248"/>
    <w:rsid w:val="00F82324"/>
    <w:rsid w:val="00F823C9"/>
    <w:rsid w:val="00F8241C"/>
    <w:rsid w:val="00F8242F"/>
    <w:rsid w:val="00F824F5"/>
    <w:rsid w:val="00F825EA"/>
    <w:rsid w:val="00F826AB"/>
    <w:rsid w:val="00F826CC"/>
    <w:rsid w:val="00F826FB"/>
    <w:rsid w:val="00F8280E"/>
    <w:rsid w:val="00F82975"/>
    <w:rsid w:val="00F829EA"/>
    <w:rsid w:val="00F82B03"/>
    <w:rsid w:val="00F82B2A"/>
    <w:rsid w:val="00F82B5E"/>
    <w:rsid w:val="00F82C00"/>
    <w:rsid w:val="00F82CC7"/>
    <w:rsid w:val="00F82E0F"/>
    <w:rsid w:val="00F82E40"/>
    <w:rsid w:val="00F82E7B"/>
    <w:rsid w:val="00F83059"/>
    <w:rsid w:val="00F83073"/>
    <w:rsid w:val="00F83126"/>
    <w:rsid w:val="00F833BB"/>
    <w:rsid w:val="00F8346D"/>
    <w:rsid w:val="00F83509"/>
    <w:rsid w:val="00F83593"/>
    <w:rsid w:val="00F83713"/>
    <w:rsid w:val="00F8380F"/>
    <w:rsid w:val="00F83817"/>
    <w:rsid w:val="00F83878"/>
    <w:rsid w:val="00F83928"/>
    <w:rsid w:val="00F83A5F"/>
    <w:rsid w:val="00F83A62"/>
    <w:rsid w:val="00F83AEE"/>
    <w:rsid w:val="00F83AF1"/>
    <w:rsid w:val="00F83B19"/>
    <w:rsid w:val="00F83C3E"/>
    <w:rsid w:val="00F83CAA"/>
    <w:rsid w:val="00F83CFE"/>
    <w:rsid w:val="00F83D27"/>
    <w:rsid w:val="00F83D9C"/>
    <w:rsid w:val="00F83EE8"/>
    <w:rsid w:val="00F83EFB"/>
    <w:rsid w:val="00F83F21"/>
    <w:rsid w:val="00F83F95"/>
    <w:rsid w:val="00F83FB4"/>
    <w:rsid w:val="00F84086"/>
    <w:rsid w:val="00F840F0"/>
    <w:rsid w:val="00F841B6"/>
    <w:rsid w:val="00F84203"/>
    <w:rsid w:val="00F8420A"/>
    <w:rsid w:val="00F84255"/>
    <w:rsid w:val="00F84367"/>
    <w:rsid w:val="00F84409"/>
    <w:rsid w:val="00F84533"/>
    <w:rsid w:val="00F845D1"/>
    <w:rsid w:val="00F84869"/>
    <w:rsid w:val="00F84979"/>
    <w:rsid w:val="00F8499F"/>
    <w:rsid w:val="00F849CE"/>
    <w:rsid w:val="00F84B1E"/>
    <w:rsid w:val="00F84B65"/>
    <w:rsid w:val="00F84BCA"/>
    <w:rsid w:val="00F84BD6"/>
    <w:rsid w:val="00F84C08"/>
    <w:rsid w:val="00F84D17"/>
    <w:rsid w:val="00F84D9A"/>
    <w:rsid w:val="00F84ECD"/>
    <w:rsid w:val="00F84FB7"/>
    <w:rsid w:val="00F84FF8"/>
    <w:rsid w:val="00F850B9"/>
    <w:rsid w:val="00F85123"/>
    <w:rsid w:val="00F85147"/>
    <w:rsid w:val="00F85281"/>
    <w:rsid w:val="00F85371"/>
    <w:rsid w:val="00F85394"/>
    <w:rsid w:val="00F85412"/>
    <w:rsid w:val="00F85438"/>
    <w:rsid w:val="00F85476"/>
    <w:rsid w:val="00F8547D"/>
    <w:rsid w:val="00F8549E"/>
    <w:rsid w:val="00F85533"/>
    <w:rsid w:val="00F85572"/>
    <w:rsid w:val="00F85595"/>
    <w:rsid w:val="00F855E2"/>
    <w:rsid w:val="00F85674"/>
    <w:rsid w:val="00F85743"/>
    <w:rsid w:val="00F857DE"/>
    <w:rsid w:val="00F85830"/>
    <w:rsid w:val="00F8588D"/>
    <w:rsid w:val="00F85990"/>
    <w:rsid w:val="00F859BB"/>
    <w:rsid w:val="00F85A74"/>
    <w:rsid w:val="00F85AF0"/>
    <w:rsid w:val="00F85AF6"/>
    <w:rsid w:val="00F85BE5"/>
    <w:rsid w:val="00F85C9F"/>
    <w:rsid w:val="00F85D22"/>
    <w:rsid w:val="00F85DCE"/>
    <w:rsid w:val="00F85E28"/>
    <w:rsid w:val="00F85E6B"/>
    <w:rsid w:val="00F85ECD"/>
    <w:rsid w:val="00F85F6E"/>
    <w:rsid w:val="00F860FA"/>
    <w:rsid w:val="00F86105"/>
    <w:rsid w:val="00F86280"/>
    <w:rsid w:val="00F8632C"/>
    <w:rsid w:val="00F86330"/>
    <w:rsid w:val="00F86363"/>
    <w:rsid w:val="00F863D7"/>
    <w:rsid w:val="00F8644D"/>
    <w:rsid w:val="00F864EE"/>
    <w:rsid w:val="00F865B3"/>
    <w:rsid w:val="00F865D9"/>
    <w:rsid w:val="00F865F2"/>
    <w:rsid w:val="00F86651"/>
    <w:rsid w:val="00F86939"/>
    <w:rsid w:val="00F86ACC"/>
    <w:rsid w:val="00F86C03"/>
    <w:rsid w:val="00F86CDF"/>
    <w:rsid w:val="00F86D60"/>
    <w:rsid w:val="00F86E5D"/>
    <w:rsid w:val="00F87122"/>
    <w:rsid w:val="00F87158"/>
    <w:rsid w:val="00F87217"/>
    <w:rsid w:val="00F8722E"/>
    <w:rsid w:val="00F873F3"/>
    <w:rsid w:val="00F8741D"/>
    <w:rsid w:val="00F8759C"/>
    <w:rsid w:val="00F875E5"/>
    <w:rsid w:val="00F875F4"/>
    <w:rsid w:val="00F876B4"/>
    <w:rsid w:val="00F8774A"/>
    <w:rsid w:val="00F877C6"/>
    <w:rsid w:val="00F87821"/>
    <w:rsid w:val="00F87844"/>
    <w:rsid w:val="00F87868"/>
    <w:rsid w:val="00F87970"/>
    <w:rsid w:val="00F87A6F"/>
    <w:rsid w:val="00F87BBB"/>
    <w:rsid w:val="00F87CFD"/>
    <w:rsid w:val="00F87DDD"/>
    <w:rsid w:val="00F87DE8"/>
    <w:rsid w:val="00F900DA"/>
    <w:rsid w:val="00F9013A"/>
    <w:rsid w:val="00F901B4"/>
    <w:rsid w:val="00F90437"/>
    <w:rsid w:val="00F9048C"/>
    <w:rsid w:val="00F904F6"/>
    <w:rsid w:val="00F90519"/>
    <w:rsid w:val="00F90561"/>
    <w:rsid w:val="00F90914"/>
    <w:rsid w:val="00F9096E"/>
    <w:rsid w:val="00F90A8E"/>
    <w:rsid w:val="00F90A99"/>
    <w:rsid w:val="00F90AF1"/>
    <w:rsid w:val="00F90BB2"/>
    <w:rsid w:val="00F90C61"/>
    <w:rsid w:val="00F90ED8"/>
    <w:rsid w:val="00F90ED9"/>
    <w:rsid w:val="00F90EFD"/>
    <w:rsid w:val="00F91053"/>
    <w:rsid w:val="00F9107A"/>
    <w:rsid w:val="00F91095"/>
    <w:rsid w:val="00F910BF"/>
    <w:rsid w:val="00F91132"/>
    <w:rsid w:val="00F91190"/>
    <w:rsid w:val="00F9146B"/>
    <w:rsid w:val="00F91575"/>
    <w:rsid w:val="00F9163C"/>
    <w:rsid w:val="00F916C0"/>
    <w:rsid w:val="00F916E4"/>
    <w:rsid w:val="00F9180B"/>
    <w:rsid w:val="00F91854"/>
    <w:rsid w:val="00F91882"/>
    <w:rsid w:val="00F918B5"/>
    <w:rsid w:val="00F91B29"/>
    <w:rsid w:val="00F91B70"/>
    <w:rsid w:val="00F91C70"/>
    <w:rsid w:val="00F91DD5"/>
    <w:rsid w:val="00F91F0D"/>
    <w:rsid w:val="00F91F0E"/>
    <w:rsid w:val="00F91FD9"/>
    <w:rsid w:val="00F92213"/>
    <w:rsid w:val="00F92218"/>
    <w:rsid w:val="00F92463"/>
    <w:rsid w:val="00F9246A"/>
    <w:rsid w:val="00F9249E"/>
    <w:rsid w:val="00F924C8"/>
    <w:rsid w:val="00F925E6"/>
    <w:rsid w:val="00F9261E"/>
    <w:rsid w:val="00F92671"/>
    <w:rsid w:val="00F92706"/>
    <w:rsid w:val="00F9288C"/>
    <w:rsid w:val="00F92C49"/>
    <w:rsid w:val="00F92CBA"/>
    <w:rsid w:val="00F931F0"/>
    <w:rsid w:val="00F9320B"/>
    <w:rsid w:val="00F9332A"/>
    <w:rsid w:val="00F93486"/>
    <w:rsid w:val="00F93636"/>
    <w:rsid w:val="00F93673"/>
    <w:rsid w:val="00F936B7"/>
    <w:rsid w:val="00F93774"/>
    <w:rsid w:val="00F93777"/>
    <w:rsid w:val="00F937AD"/>
    <w:rsid w:val="00F9381D"/>
    <w:rsid w:val="00F9389B"/>
    <w:rsid w:val="00F938A0"/>
    <w:rsid w:val="00F938A8"/>
    <w:rsid w:val="00F938C5"/>
    <w:rsid w:val="00F9394C"/>
    <w:rsid w:val="00F93A63"/>
    <w:rsid w:val="00F93B2B"/>
    <w:rsid w:val="00F93BAA"/>
    <w:rsid w:val="00F93C18"/>
    <w:rsid w:val="00F93F90"/>
    <w:rsid w:val="00F93FE4"/>
    <w:rsid w:val="00F9405B"/>
    <w:rsid w:val="00F94066"/>
    <w:rsid w:val="00F9406D"/>
    <w:rsid w:val="00F9425C"/>
    <w:rsid w:val="00F94300"/>
    <w:rsid w:val="00F943CD"/>
    <w:rsid w:val="00F9440B"/>
    <w:rsid w:val="00F9440E"/>
    <w:rsid w:val="00F946A9"/>
    <w:rsid w:val="00F947B4"/>
    <w:rsid w:val="00F948EC"/>
    <w:rsid w:val="00F949DB"/>
    <w:rsid w:val="00F94B2B"/>
    <w:rsid w:val="00F94B39"/>
    <w:rsid w:val="00F94B9D"/>
    <w:rsid w:val="00F94C3B"/>
    <w:rsid w:val="00F94E04"/>
    <w:rsid w:val="00F94FCD"/>
    <w:rsid w:val="00F95116"/>
    <w:rsid w:val="00F95158"/>
    <w:rsid w:val="00F951A8"/>
    <w:rsid w:val="00F952A2"/>
    <w:rsid w:val="00F95326"/>
    <w:rsid w:val="00F953CB"/>
    <w:rsid w:val="00F95485"/>
    <w:rsid w:val="00F954A2"/>
    <w:rsid w:val="00F954EF"/>
    <w:rsid w:val="00F95586"/>
    <w:rsid w:val="00F95710"/>
    <w:rsid w:val="00F95766"/>
    <w:rsid w:val="00F95774"/>
    <w:rsid w:val="00F95873"/>
    <w:rsid w:val="00F95946"/>
    <w:rsid w:val="00F95993"/>
    <w:rsid w:val="00F959D7"/>
    <w:rsid w:val="00F95AF9"/>
    <w:rsid w:val="00F95BAC"/>
    <w:rsid w:val="00F95C2F"/>
    <w:rsid w:val="00F95CA3"/>
    <w:rsid w:val="00F95DEF"/>
    <w:rsid w:val="00F95E25"/>
    <w:rsid w:val="00F95E46"/>
    <w:rsid w:val="00F95E51"/>
    <w:rsid w:val="00F95EAB"/>
    <w:rsid w:val="00F95F36"/>
    <w:rsid w:val="00F960B2"/>
    <w:rsid w:val="00F961B7"/>
    <w:rsid w:val="00F961F6"/>
    <w:rsid w:val="00F96214"/>
    <w:rsid w:val="00F96217"/>
    <w:rsid w:val="00F9634B"/>
    <w:rsid w:val="00F963E0"/>
    <w:rsid w:val="00F964A1"/>
    <w:rsid w:val="00F9655D"/>
    <w:rsid w:val="00F96782"/>
    <w:rsid w:val="00F968FC"/>
    <w:rsid w:val="00F96A43"/>
    <w:rsid w:val="00F96B3A"/>
    <w:rsid w:val="00F96B55"/>
    <w:rsid w:val="00F96B98"/>
    <w:rsid w:val="00F96C0D"/>
    <w:rsid w:val="00F96D68"/>
    <w:rsid w:val="00F96E07"/>
    <w:rsid w:val="00F96E0C"/>
    <w:rsid w:val="00F96E35"/>
    <w:rsid w:val="00F96F63"/>
    <w:rsid w:val="00F96F7A"/>
    <w:rsid w:val="00F97006"/>
    <w:rsid w:val="00F970B7"/>
    <w:rsid w:val="00F9719B"/>
    <w:rsid w:val="00F972FF"/>
    <w:rsid w:val="00F97599"/>
    <w:rsid w:val="00F9761F"/>
    <w:rsid w:val="00F97777"/>
    <w:rsid w:val="00F977D2"/>
    <w:rsid w:val="00F977E0"/>
    <w:rsid w:val="00F978B9"/>
    <w:rsid w:val="00F97962"/>
    <w:rsid w:val="00F97A52"/>
    <w:rsid w:val="00F97AEF"/>
    <w:rsid w:val="00F97B74"/>
    <w:rsid w:val="00F97C2E"/>
    <w:rsid w:val="00F97CE3"/>
    <w:rsid w:val="00F97DEE"/>
    <w:rsid w:val="00F97EE4"/>
    <w:rsid w:val="00F97F01"/>
    <w:rsid w:val="00F97F18"/>
    <w:rsid w:val="00FA00B9"/>
    <w:rsid w:val="00FA00FC"/>
    <w:rsid w:val="00FA0134"/>
    <w:rsid w:val="00FA0197"/>
    <w:rsid w:val="00FA01A4"/>
    <w:rsid w:val="00FA01D5"/>
    <w:rsid w:val="00FA0224"/>
    <w:rsid w:val="00FA0253"/>
    <w:rsid w:val="00FA03FE"/>
    <w:rsid w:val="00FA0480"/>
    <w:rsid w:val="00FA0541"/>
    <w:rsid w:val="00FA065C"/>
    <w:rsid w:val="00FA0687"/>
    <w:rsid w:val="00FA069F"/>
    <w:rsid w:val="00FA0993"/>
    <w:rsid w:val="00FA0A26"/>
    <w:rsid w:val="00FA0AEB"/>
    <w:rsid w:val="00FA0B25"/>
    <w:rsid w:val="00FA0BD2"/>
    <w:rsid w:val="00FA0C3E"/>
    <w:rsid w:val="00FA0D8E"/>
    <w:rsid w:val="00FA0E0B"/>
    <w:rsid w:val="00FA0E7D"/>
    <w:rsid w:val="00FA0F61"/>
    <w:rsid w:val="00FA0F6F"/>
    <w:rsid w:val="00FA0F7D"/>
    <w:rsid w:val="00FA1166"/>
    <w:rsid w:val="00FA125E"/>
    <w:rsid w:val="00FA12A0"/>
    <w:rsid w:val="00FA1301"/>
    <w:rsid w:val="00FA1404"/>
    <w:rsid w:val="00FA1526"/>
    <w:rsid w:val="00FA16F2"/>
    <w:rsid w:val="00FA1721"/>
    <w:rsid w:val="00FA173F"/>
    <w:rsid w:val="00FA1778"/>
    <w:rsid w:val="00FA1799"/>
    <w:rsid w:val="00FA179D"/>
    <w:rsid w:val="00FA1825"/>
    <w:rsid w:val="00FA197A"/>
    <w:rsid w:val="00FA1986"/>
    <w:rsid w:val="00FA1A68"/>
    <w:rsid w:val="00FA1B3F"/>
    <w:rsid w:val="00FA1BA8"/>
    <w:rsid w:val="00FA1C80"/>
    <w:rsid w:val="00FA1C8E"/>
    <w:rsid w:val="00FA1DD7"/>
    <w:rsid w:val="00FA1F9A"/>
    <w:rsid w:val="00FA1FB0"/>
    <w:rsid w:val="00FA203C"/>
    <w:rsid w:val="00FA2046"/>
    <w:rsid w:val="00FA20B8"/>
    <w:rsid w:val="00FA2114"/>
    <w:rsid w:val="00FA2193"/>
    <w:rsid w:val="00FA22C8"/>
    <w:rsid w:val="00FA2330"/>
    <w:rsid w:val="00FA2340"/>
    <w:rsid w:val="00FA238D"/>
    <w:rsid w:val="00FA2475"/>
    <w:rsid w:val="00FA2529"/>
    <w:rsid w:val="00FA2551"/>
    <w:rsid w:val="00FA26C3"/>
    <w:rsid w:val="00FA2795"/>
    <w:rsid w:val="00FA28F8"/>
    <w:rsid w:val="00FA2946"/>
    <w:rsid w:val="00FA2BAA"/>
    <w:rsid w:val="00FA2BD7"/>
    <w:rsid w:val="00FA2D87"/>
    <w:rsid w:val="00FA2DDA"/>
    <w:rsid w:val="00FA2DFA"/>
    <w:rsid w:val="00FA2EB3"/>
    <w:rsid w:val="00FA2EE5"/>
    <w:rsid w:val="00FA2EEF"/>
    <w:rsid w:val="00FA2F8E"/>
    <w:rsid w:val="00FA3037"/>
    <w:rsid w:val="00FA30A5"/>
    <w:rsid w:val="00FA30B6"/>
    <w:rsid w:val="00FA3136"/>
    <w:rsid w:val="00FA314A"/>
    <w:rsid w:val="00FA328D"/>
    <w:rsid w:val="00FA3305"/>
    <w:rsid w:val="00FA3628"/>
    <w:rsid w:val="00FA3687"/>
    <w:rsid w:val="00FA37FA"/>
    <w:rsid w:val="00FA38E3"/>
    <w:rsid w:val="00FA3937"/>
    <w:rsid w:val="00FA3975"/>
    <w:rsid w:val="00FA3C2B"/>
    <w:rsid w:val="00FA3CAA"/>
    <w:rsid w:val="00FA3CDE"/>
    <w:rsid w:val="00FA3DCB"/>
    <w:rsid w:val="00FA3E42"/>
    <w:rsid w:val="00FA3E50"/>
    <w:rsid w:val="00FA4078"/>
    <w:rsid w:val="00FA409F"/>
    <w:rsid w:val="00FA4151"/>
    <w:rsid w:val="00FA4232"/>
    <w:rsid w:val="00FA4461"/>
    <w:rsid w:val="00FA4586"/>
    <w:rsid w:val="00FA4613"/>
    <w:rsid w:val="00FA4912"/>
    <w:rsid w:val="00FA4941"/>
    <w:rsid w:val="00FA4AFB"/>
    <w:rsid w:val="00FA4B3B"/>
    <w:rsid w:val="00FA4BDF"/>
    <w:rsid w:val="00FA4C23"/>
    <w:rsid w:val="00FA4CC7"/>
    <w:rsid w:val="00FA4D5D"/>
    <w:rsid w:val="00FA4E48"/>
    <w:rsid w:val="00FA4FEC"/>
    <w:rsid w:val="00FA50C7"/>
    <w:rsid w:val="00FA5132"/>
    <w:rsid w:val="00FA54BF"/>
    <w:rsid w:val="00FA5557"/>
    <w:rsid w:val="00FA560B"/>
    <w:rsid w:val="00FA571A"/>
    <w:rsid w:val="00FA578E"/>
    <w:rsid w:val="00FA5818"/>
    <w:rsid w:val="00FA5825"/>
    <w:rsid w:val="00FA58FE"/>
    <w:rsid w:val="00FA59D2"/>
    <w:rsid w:val="00FA5BD9"/>
    <w:rsid w:val="00FA5C9C"/>
    <w:rsid w:val="00FA5DC1"/>
    <w:rsid w:val="00FA5DEA"/>
    <w:rsid w:val="00FA5E64"/>
    <w:rsid w:val="00FA5ED6"/>
    <w:rsid w:val="00FA6015"/>
    <w:rsid w:val="00FA606C"/>
    <w:rsid w:val="00FA6083"/>
    <w:rsid w:val="00FA60AC"/>
    <w:rsid w:val="00FA62B3"/>
    <w:rsid w:val="00FA62F5"/>
    <w:rsid w:val="00FA6326"/>
    <w:rsid w:val="00FA637B"/>
    <w:rsid w:val="00FA64DB"/>
    <w:rsid w:val="00FA66D1"/>
    <w:rsid w:val="00FA6720"/>
    <w:rsid w:val="00FA6767"/>
    <w:rsid w:val="00FA68DC"/>
    <w:rsid w:val="00FA6950"/>
    <w:rsid w:val="00FA69CB"/>
    <w:rsid w:val="00FA6B04"/>
    <w:rsid w:val="00FA6B37"/>
    <w:rsid w:val="00FA6B76"/>
    <w:rsid w:val="00FA6BC9"/>
    <w:rsid w:val="00FA6BE4"/>
    <w:rsid w:val="00FA6D20"/>
    <w:rsid w:val="00FA6E05"/>
    <w:rsid w:val="00FA6ED9"/>
    <w:rsid w:val="00FA6F3B"/>
    <w:rsid w:val="00FA6F74"/>
    <w:rsid w:val="00FA6F9B"/>
    <w:rsid w:val="00FA6FC7"/>
    <w:rsid w:val="00FA7166"/>
    <w:rsid w:val="00FA7245"/>
    <w:rsid w:val="00FA7303"/>
    <w:rsid w:val="00FA7412"/>
    <w:rsid w:val="00FA7435"/>
    <w:rsid w:val="00FA7488"/>
    <w:rsid w:val="00FA750A"/>
    <w:rsid w:val="00FA7581"/>
    <w:rsid w:val="00FA75D5"/>
    <w:rsid w:val="00FA765F"/>
    <w:rsid w:val="00FA76F4"/>
    <w:rsid w:val="00FA77F9"/>
    <w:rsid w:val="00FA7875"/>
    <w:rsid w:val="00FA7884"/>
    <w:rsid w:val="00FA788F"/>
    <w:rsid w:val="00FA78A5"/>
    <w:rsid w:val="00FA7979"/>
    <w:rsid w:val="00FA79F4"/>
    <w:rsid w:val="00FA7A6D"/>
    <w:rsid w:val="00FA7AA1"/>
    <w:rsid w:val="00FA7AA8"/>
    <w:rsid w:val="00FA7B17"/>
    <w:rsid w:val="00FA7B2E"/>
    <w:rsid w:val="00FA7C24"/>
    <w:rsid w:val="00FA7CEE"/>
    <w:rsid w:val="00FA7DCC"/>
    <w:rsid w:val="00FA7E11"/>
    <w:rsid w:val="00FA7E12"/>
    <w:rsid w:val="00FA7EAB"/>
    <w:rsid w:val="00FB000F"/>
    <w:rsid w:val="00FB0059"/>
    <w:rsid w:val="00FB0067"/>
    <w:rsid w:val="00FB031B"/>
    <w:rsid w:val="00FB038F"/>
    <w:rsid w:val="00FB03FE"/>
    <w:rsid w:val="00FB0466"/>
    <w:rsid w:val="00FB0583"/>
    <w:rsid w:val="00FB0664"/>
    <w:rsid w:val="00FB066B"/>
    <w:rsid w:val="00FB0681"/>
    <w:rsid w:val="00FB077C"/>
    <w:rsid w:val="00FB07DC"/>
    <w:rsid w:val="00FB09AA"/>
    <w:rsid w:val="00FB09D7"/>
    <w:rsid w:val="00FB09EB"/>
    <w:rsid w:val="00FB0A5A"/>
    <w:rsid w:val="00FB0BCE"/>
    <w:rsid w:val="00FB0C5E"/>
    <w:rsid w:val="00FB0CF3"/>
    <w:rsid w:val="00FB0D05"/>
    <w:rsid w:val="00FB0D0C"/>
    <w:rsid w:val="00FB0E0F"/>
    <w:rsid w:val="00FB0E94"/>
    <w:rsid w:val="00FB0EB2"/>
    <w:rsid w:val="00FB0EBB"/>
    <w:rsid w:val="00FB0ED8"/>
    <w:rsid w:val="00FB0F1B"/>
    <w:rsid w:val="00FB0F32"/>
    <w:rsid w:val="00FB0F3A"/>
    <w:rsid w:val="00FB0F42"/>
    <w:rsid w:val="00FB0F90"/>
    <w:rsid w:val="00FB0FFA"/>
    <w:rsid w:val="00FB1021"/>
    <w:rsid w:val="00FB107C"/>
    <w:rsid w:val="00FB14E7"/>
    <w:rsid w:val="00FB161D"/>
    <w:rsid w:val="00FB163C"/>
    <w:rsid w:val="00FB1963"/>
    <w:rsid w:val="00FB19A9"/>
    <w:rsid w:val="00FB1C2C"/>
    <w:rsid w:val="00FB1D02"/>
    <w:rsid w:val="00FB1D08"/>
    <w:rsid w:val="00FB1DAD"/>
    <w:rsid w:val="00FB1DE1"/>
    <w:rsid w:val="00FB1E16"/>
    <w:rsid w:val="00FB1F16"/>
    <w:rsid w:val="00FB1F34"/>
    <w:rsid w:val="00FB1F41"/>
    <w:rsid w:val="00FB1FDB"/>
    <w:rsid w:val="00FB20AC"/>
    <w:rsid w:val="00FB2128"/>
    <w:rsid w:val="00FB2387"/>
    <w:rsid w:val="00FB23B0"/>
    <w:rsid w:val="00FB246B"/>
    <w:rsid w:val="00FB264B"/>
    <w:rsid w:val="00FB269A"/>
    <w:rsid w:val="00FB2930"/>
    <w:rsid w:val="00FB29AD"/>
    <w:rsid w:val="00FB2BC3"/>
    <w:rsid w:val="00FB2C74"/>
    <w:rsid w:val="00FB2D63"/>
    <w:rsid w:val="00FB2E13"/>
    <w:rsid w:val="00FB2E79"/>
    <w:rsid w:val="00FB2F41"/>
    <w:rsid w:val="00FB3019"/>
    <w:rsid w:val="00FB30B4"/>
    <w:rsid w:val="00FB3164"/>
    <w:rsid w:val="00FB325A"/>
    <w:rsid w:val="00FB3355"/>
    <w:rsid w:val="00FB353E"/>
    <w:rsid w:val="00FB3655"/>
    <w:rsid w:val="00FB372F"/>
    <w:rsid w:val="00FB378F"/>
    <w:rsid w:val="00FB37AD"/>
    <w:rsid w:val="00FB38B5"/>
    <w:rsid w:val="00FB3980"/>
    <w:rsid w:val="00FB3A3E"/>
    <w:rsid w:val="00FB3B1E"/>
    <w:rsid w:val="00FB3C14"/>
    <w:rsid w:val="00FB3E15"/>
    <w:rsid w:val="00FB3E4E"/>
    <w:rsid w:val="00FB3ED8"/>
    <w:rsid w:val="00FB3EDC"/>
    <w:rsid w:val="00FB401C"/>
    <w:rsid w:val="00FB4036"/>
    <w:rsid w:val="00FB40B1"/>
    <w:rsid w:val="00FB40D5"/>
    <w:rsid w:val="00FB442C"/>
    <w:rsid w:val="00FB448B"/>
    <w:rsid w:val="00FB4508"/>
    <w:rsid w:val="00FB452C"/>
    <w:rsid w:val="00FB4559"/>
    <w:rsid w:val="00FB45FF"/>
    <w:rsid w:val="00FB471E"/>
    <w:rsid w:val="00FB48C9"/>
    <w:rsid w:val="00FB4936"/>
    <w:rsid w:val="00FB4986"/>
    <w:rsid w:val="00FB4AAC"/>
    <w:rsid w:val="00FB4BCB"/>
    <w:rsid w:val="00FB4BD0"/>
    <w:rsid w:val="00FB4BDB"/>
    <w:rsid w:val="00FB4CC4"/>
    <w:rsid w:val="00FB4CF5"/>
    <w:rsid w:val="00FB4DF6"/>
    <w:rsid w:val="00FB4E0C"/>
    <w:rsid w:val="00FB4E62"/>
    <w:rsid w:val="00FB5027"/>
    <w:rsid w:val="00FB5029"/>
    <w:rsid w:val="00FB512B"/>
    <w:rsid w:val="00FB5196"/>
    <w:rsid w:val="00FB5210"/>
    <w:rsid w:val="00FB5258"/>
    <w:rsid w:val="00FB532F"/>
    <w:rsid w:val="00FB5355"/>
    <w:rsid w:val="00FB53B4"/>
    <w:rsid w:val="00FB53D5"/>
    <w:rsid w:val="00FB5402"/>
    <w:rsid w:val="00FB543E"/>
    <w:rsid w:val="00FB5534"/>
    <w:rsid w:val="00FB55CC"/>
    <w:rsid w:val="00FB5655"/>
    <w:rsid w:val="00FB56AC"/>
    <w:rsid w:val="00FB5810"/>
    <w:rsid w:val="00FB5830"/>
    <w:rsid w:val="00FB59E5"/>
    <w:rsid w:val="00FB5A0F"/>
    <w:rsid w:val="00FB5C1A"/>
    <w:rsid w:val="00FB5C31"/>
    <w:rsid w:val="00FB5C67"/>
    <w:rsid w:val="00FB5C8A"/>
    <w:rsid w:val="00FB5D45"/>
    <w:rsid w:val="00FB5D50"/>
    <w:rsid w:val="00FB5E1D"/>
    <w:rsid w:val="00FB5E30"/>
    <w:rsid w:val="00FB5F88"/>
    <w:rsid w:val="00FB5F9C"/>
    <w:rsid w:val="00FB5FEB"/>
    <w:rsid w:val="00FB6027"/>
    <w:rsid w:val="00FB6033"/>
    <w:rsid w:val="00FB603C"/>
    <w:rsid w:val="00FB606D"/>
    <w:rsid w:val="00FB60AE"/>
    <w:rsid w:val="00FB6178"/>
    <w:rsid w:val="00FB61B1"/>
    <w:rsid w:val="00FB61BD"/>
    <w:rsid w:val="00FB62FC"/>
    <w:rsid w:val="00FB6316"/>
    <w:rsid w:val="00FB6397"/>
    <w:rsid w:val="00FB63FF"/>
    <w:rsid w:val="00FB64D4"/>
    <w:rsid w:val="00FB65BB"/>
    <w:rsid w:val="00FB6627"/>
    <w:rsid w:val="00FB663B"/>
    <w:rsid w:val="00FB6713"/>
    <w:rsid w:val="00FB6826"/>
    <w:rsid w:val="00FB6A35"/>
    <w:rsid w:val="00FB6A3B"/>
    <w:rsid w:val="00FB6D35"/>
    <w:rsid w:val="00FB6D62"/>
    <w:rsid w:val="00FB6D81"/>
    <w:rsid w:val="00FB6E1D"/>
    <w:rsid w:val="00FB6EBF"/>
    <w:rsid w:val="00FB6EE2"/>
    <w:rsid w:val="00FB6FCF"/>
    <w:rsid w:val="00FB6FE3"/>
    <w:rsid w:val="00FB71EE"/>
    <w:rsid w:val="00FB745D"/>
    <w:rsid w:val="00FB75A5"/>
    <w:rsid w:val="00FB7764"/>
    <w:rsid w:val="00FB78B8"/>
    <w:rsid w:val="00FB79A4"/>
    <w:rsid w:val="00FB7A00"/>
    <w:rsid w:val="00FB7A8B"/>
    <w:rsid w:val="00FB7B31"/>
    <w:rsid w:val="00FB7B85"/>
    <w:rsid w:val="00FB7C34"/>
    <w:rsid w:val="00FB7C51"/>
    <w:rsid w:val="00FB7D90"/>
    <w:rsid w:val="00FB7E9F"/>
    <w:rsid w:val="00FB7EAF"/>
    <w:rsid w:val="00FB7F2B"/>
    <w:rsid w:val="00FC002A"/>
    <w:rsid w:val="00FC005E"/>
    <w:rsid w:val="00FC006D"/>
    <w:rsid w:val="00FC0136"/>
    <w:rsid w:val="00FC0191"/>
    <w:rsid w:val="00FC02C6"/>
    <w:rsid w:val="00FC0374"/>
    <w:rsid w:val="00FC04F6"/>
    <w:rsid w:val="00FC0524"/>
    <w:rsid w:val="00FC07DB"/>
    <w:rsid w:val="00FC081E"/>
    <w:rsid w:val="00FC09BB"/>
    <w:rsid w:val="00FC0A48"/>
    <w:rsid w:val="00FC0A8C"/>
    <w:rsid w:val="00FC0B22"/>
    <w:rsid w:val="00FC0B40"/>
    <w:rsid w:val="00FC0BE1"/>
    <w:rsid w:val="00FC0C17"/>
    <w:rsid w:val="00FC0DA8"/>
    <w:rsid w:val="00FC0DBA"/>
    <w:rsid w:val="00FC0EAB"/>
    <w:rsid w:val="00FC0F3E"/>
    <w:rsid w:val="00FC0FD6"/>
    <w:rsid w:val="00FC1031"/>
    <w:rsid w:val="00FC1115"/>
    <w:rsid w:val="00FC11C1"/>
    <w:rsid w:val="00FC11E4"/>
    <w:rsid w:val="00FC14F0"/>
    <w:rsid w:val="00FC150F"/>
    <w:rsid w:val="00FC1558"/>
    <w:rsid w:val="00FC1596"/>
    <w:rsid w:val="00FC170E"/>
    <w:rsid w:val="00FC183E"/>
    <w:rsid w:val="00FC199D"/>
    <w:rsid w:val="00FC1B68"/>
    <w:rsid w:val="00FC1B84"/>
    <w:rsid w:val="00FC1BBC"/>
    <w:rsid w:val="00FC1C14"/>
    <w:rsid w:val="00FC1C2D"/>
    <w:rsid w:val="00FC1D07"/>
    <w:rsid w:val="00FC1D7D"/>
    <w:rsid w:val="00FC1D8C"/>
    <w:rsid w:val="00FC1DDC"/>
    <w:rsid w:val="00FC1DFD"/>
    <w:rsid w:val="00FC1E8F"/>
    <w:rsid w:val="00FC1FDB"/>
    <w:rsid w:val="00FC20AA"/>
    <w:rsid w:val="00FC2149"/>
    <w:rsid w:val="00FC2162"/>
    <w:rsid w:val="00FC21CF"/>
    <w:rsid w:val="00FC2355"/>
    <w:rsid w:val="00FC2370"/>
    <w:rsid w:val="00FC239B"/>
    <w:rsid w:val="00FC2485"/>
    <w:rsid w:val="00FC24F2"/>
    <w:rsid w:val="00FC2516"/>
    <w:rsid w:val="00FC255F"/>
    <w:rsid w:val="00FC272B"/>
    <w:rsid w:val="00FC27EF"/>
    <w:rsid w:val="00FC286C"/>
    <w:rsid w:val="00FC28A9"/>
    <w:rsid w:val="00FC28DC"/>
    <w:rsid w:val="00FC2970"/>
    <w:rsid w:val="00FC29C0"/>
    <w:rsid w:val="00FC2AB3"/>
    <w:rsid w:val="00FC2ADA"/>
    <w:rsid w:val="00FC2AF7"/>
    <w:rsid w:val="00FC2DA2"/>
    <w:rsid w:val="00FC2F24"/>
    <w:rsid w:val="00FC2FDE"/>
    <w:rsid w:val="00FC30CF"/>
    <w:rsid w:val="00FC318B"/>
    <w:rsid w:val="00FC31E2"/>
    <w:rsid w:val="00FC31E7"/>
    <w:rsid w:val="00FC33C8"/>
    <w:rsid w:val="00FC3437"/>
    <w:rsid w:val="00FC34D9"/>
    <w:rsid w:val="00FC36EF"/>
    <w:rsid w:val="00FC378A"/>
    <w:rsid w:val="00FC38C1"/>
    <w:rsid w:val="00FC38F1"/>
    <w:rsid w:val="00FC3960"/>
    <w:rsid w:val="00FC39D0"/>
    <w:rsid w:val="00FC3ABA"/>
    <w:rsid w:val="00FC3BC5"/>
    <w:rsid w:val="00FC3BCE"/>
    <w:rsid w:val="00FC3BFC"/>
    <w:rsid w:val="00FC3C2A"/>
    <w:rsid w:val="00FC3DA3"/>
    <w:rsid w:val="00FC3E1A"/>
    <w:rsid w:val="00FC3E89"/>
    <w:rsid w:val="00FC3EC1"/>
    <w:rsid w:val="00FC3EEB"/>
    <w:rsid w:val="00FC3EEF"/>
    <w:rsid w:val="00FC3F30"/>
    <w:rsid w:val="00FC4068"/>
    <w:rsid w:val="00FC42E2"/>
    <w:rsid w:val="00FC43C1"/>
    <w:rsid w:val="00FC4408"/>
    <w:rsid w:val="00FC44CA"/>
    <w:rsid w:val="00FC44D9"/>
    <w:rsid w:val="00FC4575"/>
    <w:rsid w:val="00FC45D8"/>
    <w:rsid w:val="00FC4633"/>
    <w:rsid w:val="00FC46D7"/>
    <w:rsid w:val="00FC471D"/>
    <w:rsid w:val="00FC47A6"/>
    <w:rsid w:val="00FC48DF"/>
    <w:rsid w:val="00FC49B1"/>
    <w:rsid w:val="00FC4A57"/>
    <w:rsid w:val="00FC4AB1"/>
    <w:rsid w:val="00FC4B0F"/>
    <w:rsid w:val="00FC4BFF"/>
    <w:rsid w:val="00FC4CDD"/>
    <w:rsid w:val="00FC4EFF"/>
    <w:rsid w:val="00FC4FDC"/>
    <w:rsid w:val="00FC4FDF"/>
    <w:rsid w:val="00FC500B"/>
    <w:rsid w:val="00FC5201"/>
    <w:rsid w:val="00FC5458"/>
    <w:rsid w:val="00FC54B1"/>
    <w:rsid w:val="00FC5500"/>
    <w:rsid w:val="00FC55DE"/>
    <w:rsid w:val="00FC563A"/>
    <w:rsid w:val="00FC574D"/>
    <w:rsid w:val="00FC57DD"/>
    <w:rsid w:val="00FC581F"/>
    <w:rsid w:val="00FC58FC"/>
    <w:rsid w:val="00FC597A"/>
    <w:rsid w:val="00FC5A28"/>
    <w:rsid w:val="00FC5A6B"/>
    <w:rsid w:val="00FC5A93"/>
    <w:rsid w:val="00FC5B16"/>
    <w:rsid w:val="00FC5B7B"/>
    <w:rsid w:val="00FC5C16"/>
    <w:rsid w:val="00FC5DAF"/>
    <w:rsid w:val="00FC5DCC"/>
    <w:rsid w:val="00FC5E58"/>
    <w:rsid w:val="00FC6040"/>
    <w:rsid w:val="00FC6148"/>
    <w:rsid w:val="00FC6297"/>
    <w:rsid w:val="00FC62C0"/>
    <w:rsid w:val="00FC62ED"/>
    <w:rsid w:val="00FC637C"/>
    <w:rsid w:val="00FC63F5"/>
    <w:rsid w:val="00FC6452"/>
    <w:rsid w:val="00FC649B"/>
    <w:rsid w:val="00FC64E7"/>
    <w:rsid w:val="00FC6583"/>
    <w:rsid w:val="00FC6617"/>
    <w:rsid w:val="00FC66E8"/>
    <w:rsid w:val="00FC6787"/>
    <w:rsid w:val="00FC67CF"/>
    <w:rsid w:val="00FC68AF"/>
    <w:rsid w:val="00FC6913"/>
    <w:rsid w:val="00FC6917"/>
    <w:rsid w:val="00FC6950"/>
    <w:rsid w:val="00FC6C6B"/>
    <w:rsid w:val="00FC6C80"/>
    <w:rsid w:val="00FC6C9E"/>
    <w:rsid w:val="00FC6D3F"/>
    <w:rsid w:val="00FC6DCA"/>
    <w:rsid w:val="00FC6E58"/>
    <w:rsid w:val="00FC6E64"/>
    <w:rsid w:val="00FC6F05"/>
    <w:rsid w:val="00FC6F71"/>
    <w:rsid w:val="00FC7041"/>
    <w:rsid w:val="00FC71CC"/>
    <w:rsid w:val="00FC724B"/>
    <w:rsid w:val="00FC726F"/>
    <w:rsid w:val="00FC74BE"/>
    <w:rsid w:val="00FC74DB"/>
    <w:rsid w:val="00FC75AD"/>
    <w:rsid w:val="00FC75FB"/>
    <w:rsid w:val="00FC76D9"/>
    <w:rsid w:val="00FC77CE"/>
    <w:rsid w:val="00FC77D0"/>
    <w:rsid w:val="00FC7947"/>
    <w:rsid w:val="00FC798D"/>
    <w:rsid w:val="00FC7B65"/>
    <w:rsid w:val="00FC7C14"/>
    <w:rsid w:val="00FC7C71"/>
    <w:rsid w:val="00FC7D5C"/>
    <w:rsid w:val="00FC7DC0"/>
    <w:rsid w:val="00FCB1A6"/>
    <w:rsid w:val="00FD0044"/>
    <w:rsid w:val="00FD0150"/>
    <w:rsid w:val="00FD018E"/>
    <w:rsid w:val="00FD0190"/>
    <w:rsid w:val="00FD01B9"/>
    <w:rsid w:val="00FD0235"/>
    <w:rsid w:val="00FD0385"/>
    <w:rsid w:val="00FD0418"/>
    <w:rsid w:val="00FD0445"/>
    <w:rsid w:val="00FD0453"/>
    <w:rsid w:val="00FD045D"/>
    <w:rsid w:val="00FD04E9"/>
    <w:rsid w:val="00FD0552"/>
    <w:rsid w:val="00FD06C3"/>
    <w:rsid w:val="00FD06DE"/>
    <w:rsid w:val="00FD0824"/>
    <w:rsid w:val="00FD08B4"/>
    <w:rsid w:val="00FD094E"/>
    <w:rsid w:val="00FD0C6E"/>
    <w:rsid w:val="00FD0CB4"/>
    <w:rsid w:val="00FD0CD8"/>
    <w:rsid w:val="00FD0CEF"/>
    <w:rsid w:val="00FD0E00"/>
    <w:rsid w:val="00FD0F0C"/>
    <w:rsid w:val="00FD0F7E"/>
    <w:rsid w:val="00FD1061"/>
    <w:rsid w:val="00FD1084"/>
    <w:rsid w:val="00FD122A"/>
    <w:rsid w:val="00FD12F6"/>
    <w:rsid w:val="00FD139D"/>
    <w:rsid w:val="00FD13FD"/>
    <w:rsid w:val="00FD1467"/>
    <w:rsid w:val="00FD1493"/>
    <w:rsid w:val="00FD149C"/>
    <w:rsid w:val="00FD1589"/>
    <w:rsid w:val="00FD15B6"/>
    <w:rsid w:val="00FD15E2"/>
    <w:rsid w:val="00FD1684"/>
    <w:rsid w:val="00FD1706"/>
    <w:rsid w:val="00FD1879"/>
    <w:rsid w:val="00FD18CD"/>
    <w:rsid w:val="00FD19BC"/>
    <w:rsid w:val="00FD19EB"/>
    <w:rsid w:val="00FD1AB5"/>
    <w:rsid w:val="00FD1C13"/>
    <w:rsid w:val="00FD1C53"/>
    <w:rsid w:val="00FD1CCB"/>
    <w:rsid w:val="00FD1D50"/>
    <w:rsid w:val="00FD1E5E"/>
    <w:rsid w:val="00FD1E89"/>
    <w:rsid w:val="00FD1F24"/>
    <w:rsid w:val="00FD1F7B"/>
    <w:rsid w:val="00FD1FF8"/>
    <w:rsid w:val="00FD2018"/>
    <w:rsid w:val="00FD2021"/>
    <w:rsid w:val="00FD21FA"/>
    <w:rsid w:val="00FD22AF"/>
    <w:rsid w:val="00FD22B0"/>
    <w:rsid w:val="00FD23C8"/>
    <w:rsid w:val="00FD2452"/>
    <w:rsid w:val="00FD25E7"/>
    <w:rsid w:val="00FD2766"/>
    <w:rsid w:val="00FD27E5"/>
    <w:rsid w:val="00FD2826"/>
    <w:rsid w:val="00FD2839"/>
    <w:rsid w:val="00FD28DD"/>
    <w:rsid w:val="00FD2915"/>
    <w:rsid w:val="00FD2921"/>
    <w:rsid w:val="00FD2954"/>
    <w:rsid w:val="00FD29D2"/>
    <w:rsid w:val="00FD2A86"/>
    <w:rsid w:val="00FD2AB6"/>
    <w:rsid w:val="00FD2ACA"/>
    <w:rsid w:val="00FD2B97"/>
    <w:rsid w:val="00FD2BD9"/>
    <w:rsid w:val="00FD2C4A"/>
    <w:rsid w:val="00FD2D71"/>
    <w:rsid w:val="00FD2E24"/>
    <w:rsid w:val="00FD2E3A"/>
    <w:rsid w:val="00FD2F10"/>
    <w:rsid w:val="00FD2FCF"/>
    <w:rsid w:val="00FD2FE0"/>
    <w:rsid w:val="00FD30CC"/>
    <w:rsid w:val="00FD3106"/>
    <w:rsid w:val="00FD33CD"/>
    <w:rsid w:val="00FD3414"/>
    <w:rsid w:val="00FD34A8"/>
    <w:rsid w:val="00FD34EA"/>
    <w:rsid w:val="00FD3724"/>
    <w:rsid w:val="00FD37C2"/>
    <w:rsid w:val="00FD37CC"/>
    <w:rsid w:val="00FD39F7"/>
    <w:rsid w:val="00FD3A52"/>
    <w:rsid w:val="00FD3A5C"/>
    <w:rsid w:val="00FD3A5F"/>
    <w:rsid w:val="00FD3ACF"/>
    <w:rsid w:val="00FD3E1A"/>
    <w:rsid w:val="00FD3EB8"/>
    <w:rsid w:val="00FD3F09"/>
    <w:rsid w:val="00FD40FF"/>
    <w:rsid w:val="00FD4129"/>
    <w:rsid w:val="00FD424A"/>
    <w:rsid w:val="00FD42A2"/>
    <w:rsid w:val="00FD42F9"/>
    <w:rsid w:val="00FD45A1"/>
    <w:rsid w:val="00FD46C3"/>
    <w:rsid w:val="00FD46F2"/>
    <w:rsid w:val="00FD48D0"/>
    <w:rsid w:val="00FD49F0"/>
    <w:rsid w:val="00FD4CBF"/>
    <w:rsid w:val="00FD4DED"/>
    <w:rsid w:val="00FD4E16"/>
    <w:rsid w:val="00FD4E8D"/>
    <w:rsid w:val="00FD504B"/>
    <w:rsid w:val="00FD510B"/>
    <w:rsid w:val="00FD51FC"/>
    <w:rsid w:val="00FD527B"/>
    <w:rsid w:val="00FD5289"/>
    <w:rsid w:val="00FD52A6"/>
    <w:rsid w:val="00FD5380"/>
    <w:rsid w:val="00FD53CA"/>
    <w:rsid w:val="00FD53EB"/>
    <w:rsid w:val="00FD548D"/>
    <w:rsid w:val="00FD54E5"/>
    <w:rsid w:val="00FD554F"/>
    <w:rsid w:val="00FD5555"/>
    <w:rsid w:val="00FD556D"/>
    <w:rsid w:val="00FD5599"/>
    <w:rsid w:val="00FD55EA"/>
    <w:rsid w:val="00FD56C4"/>
    <w:rsid w:val="00FD575D"/>
    <w:rsid w:val="00FD57A8"/>
    <w:rsid w:val="00FD582C"/>
    <w:rsid w:val="00FD58C2"/>
    <w:rsid w:val="00FD58C5"/>
    <w:rsid w:val="00FD5913"/>
    <w:rsid w:val="00FD5946"/>
    <w:rsid w:val="00FD5957"/>
    <w:rsid w:val="00FD5A03"/>
    <w:rsid w:val="00FD5B95"/>
    <w:rsid w:val="00FD5B9B"/>
    <w:rsid w:val="00FD5BD5"/>
    <w:rsid w:val="00FD5C14"/>
    <w:rsid w:val="00FD5C39"/>
    <w:rsid w:val="00FD5D1D"/>
    <w:rsid w:val="00FD5DAC"/>
    <w:rsid w:val="00FD5E77"/>
    <w:rsid w:val="00FD5F2D"/>
    <w:rsid w:val="00FD6005"/>
    <w:rsid w:val="00FD60BE"/>
    <w:rsid w:val="00FD60D7"/>
    <w:rsid w:val="00FD6133"/>
    <w:rsid w:val="00FD6146"/>
    <w:rsid w:val="00FD61C0"/>
    <w:rsid w:val="00FD645C"/>
    <w:rsid w:val="00FD646B"/>
    <w:rsid w:val="00FD6523"/>
    <w:rsid w:val="00FD654B"/>
    <w:rsid w:val="00FD66F9"/>
    <w:rsid w:val="00FD671C"/>
    <w:rsid w:val="00FD67DB"/>
    <w:rsid w:val="00FD6802"/>
    <w:rsid w:val="00FD68C4"/>
    <w:rsid w:val="00FD694D"/>
    <w:rsid w:val="00FD6989"/>
    <w:rsid w:val="00FD6AA2"/>
    <w:rsid w:val="00FD6B1F"/>
    <w:rsid w:val="00FD6C3F"/>
    <w:rsid w:val="00FD6CC3"/>
    <w:rsid w:val="00FD6DD0"/>
    <w:rsid w:val="00FD6F01"/>
    <w:rsid w:val="00FD6F0F"/>
    <w:rsid w:val="00FD6F2F"/>
    <w:rsid w:val="00FD702C"/>
    <w:rsid w:val="00FD70ED"/>
    <w:rsid w:val="00FD7230"/>
    <w:rsid w:val="00FD725F"/>
    <w:rsid w:val="00FD72F0"/>
    <w:rsid w:val="00FD7546"/>
    <w:rsid w:val="00FD757E"/>
    <w:rsid w:val="00FD75E9"/>
    <w:rsid w:val="00FD7639"/>
    <w:rsid w:val="00FD76D5"/>
    <w:rsid w:val="00FD7770"/>
    <w:rsid w:val="00FD77A6"/>
    <w:rsid w:val="00FD7890"/>
    <w:rsid w:val="00FD78F8"/>
    <w:rsid w:val="00FD7973"/>
    <w:rsid w:val="00FD7A46"/>
    <w:rsid w:val="00FD7C11"/>
    <w:rsid w:val="00FD7E97"/>
    <w:rsid w:val="00FD7F42"/>
    <w:rsid w:val="00FD7FBF"/>
    <w:rsid w:val="00FD7FF2"/>
    <w:rsid w:val="00FE00B2"/>
    <w:rsid w:val="00FE0261"/>
    <w:rsid w:val="00FE032F"/>
    <w:rsid w:val="00FE036A"/>
    <w:rsid w:val="00FE0385"/>
    <w:rsid w:val="00FE0549"/>
    <w:rsid w:val="00FE059A"/>
    <w:rsid w:val="00FE05F4"/>
    <w:rsid w:val="00FE063D"/>
    <w:rsid w:val="00FE0697"/>
    <w:rsid w:val="00FE08AC"/>
    <w:rsid w:val="00FE0919"/>
    <w:rsid w:val="00FE0934"/>
    <w:rsid w:val="00FE0965"/>
    <w:rsid w:val="00FE0A10"/>
    <w:rsid w:val="00FE0AB0"/>
    <w:rsid w:val="00FE0AD4"/>
    <w:rsid w:val="00FE0C4D"/>
    <w:rsid w:val="00FE0CED"/>
    <w:rsid w:val="00FE0D11"/>
    <w:rsid w:val="00FE0D26"/>
    <w:rsid w:val="00FE10E4"/>
    <w:rsid w:val="00FE1180"/>
    <w:rsid w:val="00FE11B0"/>
    <w:rsid w:val="00FE1238"/>
    <w:rsid w:val="00FE12E1"/>
    <w:rsid w:val="00FE1414"/>
    <w:rsid w:val="00FE147D"/>
    <w:rsid w:val="00FE15AF"/>
    <w:rsid w:val="00FE1997"/>
    <w:rsid w:val="00FE1B22"/>
    <w:rsid w:val="00FE1B57"/>
    <w:rsid w:val="00FE1B67"/>
    <w:rsid w:val="00FE1BB4"/>
    <w:rsid w:val="00FE1BE8"/>
    <w:rsid w:val="00FE1BFF"/>
    <w:rsid w:val="00FE1FF6"/>
    <w:rsid w:val="00FE2033"/>
    <w:rsid w:val="00FE2048"/>
    <w:rsid w:val="00FE206B"/>
    <w:rsid w:val="00FE2086"/>
    <w:rsid w:val="00FE20D7"/>
    <w:rsid w:val="00FE2195"/>
    <w:rsid w:val="00FE2345"/>
    <w:rsid w:val="00FE2464"/>
    <w:rsid w:val="00FE26E3"/>
    <w:rsid w:val="00FE2737"/>
    <w:rsid w:val="00FE28BA"/>
    <w:rsid w:val="00FE297C"/>
    <w:rsid w:val="00FE29F7"/>
    <w:rsid w:val="00FE2A59"/>
    <w:rsid w:val="00FE2B21"/>
    <w:rsid w:val="00FE2BAF"/>
    <w:rsid w:val="00FE2BEE"/>
    <w:rsid w:val="00FE2C1C"/>
    <w:rsid w:val="00FE2C7E"/>
    <w:rsid w:val="00FE2C9B"/>
    <w:rsid w:val="00FE2D11"/>
    <w:rsid w:val="00FE2D26"/>
    <w:rsid w:val="00FE2D2D"/>
    <w:rsid w:val="00FE30D3"/>
    <w:rsid w:val="00FE3119"/>
    <w:rsid w:val="00FE31E1"/>
    <w:rsid w:val="00FE32C3"/>
    <w:rsid w:val="00FE3322"/>
    <w:rsid w:val="00FE332A"/>
    <w:rsid w:val="00FE3330"/>
    <w:rsid w:val="00FE3332"/>
    <w:rsid w:val="00FE3387"/>
    <w:rsid w:val="00FE33CA"/>
    <w:rsid w:val="00FE3426"/>
    <w:rsid w:val="00FE3435"/>
    <w:rsid w:val="00FE34C4"/>
    <w:rsid w:val="00FE3561"/>
    <w:rsid w:val="00FE359C"/>
    <w:rsid w:val="00FE35B4"/>
    <w:rsid w:val="00FE3784"/>
    <w:rsid w:val="00FE3A5D"/>
    <w:rsid w:val="00FE3D0C"/>
    <w:rsid w:val="00FE3D79"/>
    <w:rsid w:val="00FE3DAC"/>
    <w:rsid w:val="00FE3FED"/>
    <w:rsid w:val="00FE413F"/>
    <w:rsid w:val="00FE4175"/>
    <w:rsid w:val="00FE42FC"/>
    <w:rsid w:val="00FE4472"/>
    <w:rsid w:val="00FE4514"/>
    <w:rsid w:val="00FE4532"/>
    <w:rsid w:val="00FE460E"/>
    <w:rsid w:val="00FE469B"/>
    <w:rsid w:val="00FE46D1"/>
    <w:rsid w:val="00FE48CA"/>
    <w:rsid w:val="00FE48EA"/>
    <w:rsid w:val="00FE499A"/>
    <w:rsid w:val="00FE4AC2"/>
    <w:rsid w:val="00FE4D18"/>
    <w:rsid w:val="00FE4D20"/>
    <w:rsid w:val="00FE4D71"/>
    <w:rsid w:val="00FE4E12"/>
    <w:rsid w:val="00FE4E4C"/>
    <w:rsid w:val="00FE4EA2"/>
    <w:rsid w:val="00FE4EBB"/>
    <w:rsid w:val="00FE4F21"/>
    <w:rsid w:val="00FE4F6F"/>
    <w:rsid w:val="00FE4FBD"/>
    <w:rsid w:val="00FE50CB"/>
    <w:rsid w:val="00FE52D1"/>
    <w:rsid w:val="00FE539C"/>
    <w:rsid w:val="00FE53DD"/>
    <w:rsid w:val="00FE5407"/>
    <w:rsid w:val="00FE5439"/>
    <w:rsid w:val="00FE546E"/>
    <w:rsid w:val="00FE5491"/>
    <w:rsid w:val="00FE54C4"/>
    <w:rsid w:val="00FE5654"/>
    <w:rsid w:val="00FE56A7"/>
    <w:rsid w:val="00FE57D7"/>
    <w:rsid w:val="00FE5829"/>
    <w:rsid w:val="00FE58FA"/>
    <w:rsid w:val="00FE599F"/>
    <w:rsid w:val="00FE5A2E"/>
    <w:rsid w:val="00FE5AB2"/>
    <w:rsid w:val="00FE5B78"/>
    <w:rsid w:val="00FE5BA5"/>
    <w:rsid w:val="00FE5BC8"/>
    <w:rsid w:val="00FE5C1B"/>
    <w:rsid w:val="00FE5DCC"/>
    <w:rsid w:val="00FE5DCE"/>
    <w:rsid w:val="00FE5E11"/>
    <w:rsid w:val="00FE5E1D"/>
    <w:rsid w:val="00FE5E30"/>
    <w:rsid w:val="00FE6150"/>
    <w:rsid w:val="00FE61B2"/>
    <w:rsid w:val="00FE62DF"/>
    <w:rsid w:val="00FE63D1"/>
    <w:rsid w:val="00FE6411"/>
    <w:rsid w:val="00FE648C"/>
    <w:rsid w:val="00FE648D"/>
    <w:rsid w:val="00FE6574"/>
    <w:rsid w:val="00FE6667"/>
    <w:rsid w:val="00FE67CE"/>
    <w:rsid w:val="00FE6929"/>
    <w:rsid w:val="00FE6952"/>
    <w:rsid w:val="00FE6A37"/>
    <w:rsid w:val="00FE6B42"/>
    <w:rsid w:val="00FE6D0B"/>
    <w:rsid w:val="00FE6D64"/>
    <w:rsid w:val="00FE6ED0"/>
    <w:rsid w:val="00FE6F3B"/>
    <w:rsid w:val="00FE6FBC"/>
    <w:rsid w:val="00FE71F0"/>
    <w:rsid w:val="00FE7222"/>
    <w:rsid w:val="00FE7308"/>
    <w:rsid w:val="00FE733B"/>
    <w:rsid w:val="00FE7377"/>
    <w:rsid w:val="00FE7457"/>
    <w:rsid w:val="00FE7498"/>
    <w:rsid w:val="00FE74E6"/>
    <w:rsid w:val="00FE7563"/>
    <w:rsid w:val="00FE7857"/>
    <w:rsid w:val="00FE78B5"/>
    <w:rsid w:val="00FE78FB"/>
    <w:rsid w:val="00FE791A"/>
    <w:rsid w:val="00FE7936"/>
    <w:rsid w:val="00FE7957"/>
    <w:rsid w:val="00FE79F2"/>
    <w:rsid w:val="00FE79FD"/>
    <w:rsid w:val="00FE7B0A"/>
    <w:rsid w:val="00FE7C1F"/>
    <w:rsid w:val="00FE7E97"/>
    <w:rsid w:val="00FE7F52"/>
    <w:rsid w:val="00FE7F5C"/>
    <w:rsid w:val="00FE7F84"/>
    <w:rsid w:val="00FEFCAF"/>
    <w:rsid w:val="00FF0191"/>
    <w:rsid w:val="00FF0221"/>
    <w:rsid w:val="00FF0288"/>
    <w:rsid w:val="00FF028F"/>
    <w:rsid w:val="00FF034A"/>
    <w:rsid w:val="00FF057A"/>
    <w:rsid w:val="00FF05CE"/>
    <w:rsid w:val="00FF066A"/>
    <w:rsid w:val="00FF06A3"/>
    <w:rsid w:val="00FF07F0"/>
    <w:rsid w:val="00FF0806"/>
    <w:rsid w:val="00FF0885"/>
    <w:rsid w:val="00FF0990"/>
    <w:rsid w:val="00FF0996"/>
    <w:rsid w:val="00FF0A18"/>
    <w:rsid w:val="00FF0A9A"/>
    <w:rsid w:val="00FF0AA6"/>
    <w:rsid w:val="00FF0B25"/>
    <w:rsid w:val="00FF0BD0"/>
    <w:rsid w:val="00FF0C9F"/>
    <w:rsid w:val="00FF0CB9"/>
    <w:rsid w:val="00FF0D0E"/>
    <w:rsid w:val="00FF0D3C"/>
    <w:rsid w:val="00FF0D6A"/>
    <w:rsid w:val="00FF0D79"/>
    <w:rsid w:val="00FF0ED6"/>
    <w:rsid w:val="00FF0F31"/>
    <w:rsid w:val="00FF0F6F"/>
    <w:rsid w:val="00FF10C0"/>
    <w:rsid w:val="00FF1232"/>
    <w:rsid w:val="00FF1258"/>
    <w:rsid w:val="00FF12B0"/>
    <w:rsid w:val="00FF12E6"/>
    <w:rsid w:val="00FF1348"/>
    <w:rsid w:val="00FF13C8"/>
    <w:rsid w:val="00FF141C"/>
    <w:rsid w:val="00FF14C1"/>
    <w:rsid w:val="00FF15F7"/>
    <w:rsid w:val="00FF1703"/>
    <w:rsid w:val="00FF1779"/>
    <w:rsid w:val="00FF178A"/>
    <w:rsid w:val="00FF17AB"/>
    <w:rsid w:val="00FF18AA"/>
    <w:rsid w:val="00FF18FD"/>
    <w:rsid w:val="00FF1910"/>
    <w:rsid w:val="00FF1A1A"/>
    <w:rsid w:val="00FF1A21"/>
    <w:rsid w:val="00FF1BF2"/>
    <w:rsid w:val="00FF200A"/>
    <w:rsid w:val="00FF202C"/>
    <w:rsid w:val="00FF20BB"/>
    <w:rsid w:val="00FF218B"/>
    <w:rsid w:val="00FF21A0"/>
    <w:rsid w:val="00FF22C5"/>
    <w:rsid w:val="00FF230D"/>
    <w:rsid w:val="00FF236B"/>
    <w:rsid w:val="00FF24B1"/>
    <w:rsid w:val="00FF24DD"/>
    <w:rsid w:val="00FF252A"/>
    <w:rsid w:val="00FF2634"/>
    <w:rsid w:val="00FF271D"/>
    <w:rsid w:val="00FF272F"/>
    <w:rsid w:val="00FF2825"/>
    <w:rsid w:val="00FF28A4"/>
    <w:rsid w:val="00FF28B5"/>
    <w:rsid w:val="00FF28FF"/>
    <w:rsid w:val="00FF2986"/>
    <w:rsid w:val="00FF2A59"/>
    <w:rsid w:val="00FF2A5C"/>
    <w:rsid w:val="00FF2A9D"/>
    <w:rsid w:val="00FF2AD7"/>
    <w:rsid w:val="00FF2C75"/>
    <w:rsid w:val="00FF327B"/>
    <w:rsid w:val="00FF32DD"/>
    <w:rsid w:val="00FF343D"/>
    <w:rsid w:val="00FF3486"/>
    <w:rsid w:val="00FF3580"/>
    <w:rsid w:val="00FF35E1"/>
    <w:rsid w:val="00FF369E"/>
    <w:rsid w:val="00FF377A"/>
    <w:rsid w:val="00FF37EC"/>
    <w:rsid w:val="00FF381C"/>
    <w:rsid w:val="00FF3882"/>
    <w:rsid w:val="00FF3908"/>
    <w:rsid w:val="00FF3963"/>
    <w:rsid w:val="00FF39A5"/>
    <w:rsid w:val="00FF39E6"/>
    <w:rsid w:val="00FF3D07"/>
    <w:rsid w:val="00FF3DFC"/>
    <w:rsid w:val="00FF3E54"/>
    <w:rsid w:val="00FF3EDD"/>
    <w:rsid w:val="00FF416F"/>
    <w:rsid w:val="00FF4268"/>
    <w:rsid w:val="00FF4282"/>
    <w:rsid w:val="00FF42B5"/>
    <w:rsid w:val="00FF42E0"/>
    <w:rsid w:val="00FF42FA"/>
    <w:rsid w:val="00FF4349"/>
    <w:rsid w:val="00FF445F"/>
    <w:rsid w:val="00FF44EC"/>
    <w:rsid w:val="00FF4738"/>
    <w:rsid w:val="00FF477C"/>
    <w:rsid w:val="00FF4802"/>
    <w:rsid w:val="00FF4833"/>
    <w:rsid w:val="00FF4837"/>
    <w:rsid w:val="00FF48F4"/>
    <w:rsid w:val="00FF4939"/>
    <w:rsid w:val="00FF4B03"/>
    <w:rsid w:val="00FF4B1F"/>
    <w:rsid w:val="00FF4B23"/>
    <w:rsid w:val="00FF4BE2"/>
    <w:rsid w:val="00FF4CC0"/>
    <w:rsid w:val="00FF4D2E"/>
    <w:rsid w:val="00FF4D73"/>
    <w:rsid w:val="00FF4FC5"/>
    <w:rsid w:val="00FF4FC9"/>
    <w:rsid w:val="00FF5033"/>
    <w:rsid w:val="00FF507D"/>
    <w:rsid w:val="00FF50B6"/>
    <w:rsid w:val="00FF51A4"/>
    <w:rsid w:val="00FF5239"/>
    <w:rsid w:val="00FF5344"/>
    <w:rsid w:val="00FF5400"/>
    <w:rsid w:val="00FF54C8"/>
    <w:rsid w:val="00FF54D5"/>
    <w:rsid w:val="00FF5600"/>
    <w:rsid w:val="00FF560A"/>
    <w:rsid w:val="00FF562C"/>
    <w:rsid w:val="00FF56CA"/>
    <w:rsid w:val="00FF56D0"/>
    <w:rsid w:val="00FF572F"/>
    <w:rsid w:val="00FF5797"/>
    <w:rsid w:val="00FF58AF"/>
    <w:rsid w:val="00FF5931"/>
    <w:rsid w:val="00FF5964"/>
    <w:rsid w:val="00FF5A25"/>
    <w:rsid w:val="00FF5B2B"/>
    <w:rsid w:val="00FF5C7A"/>
    <w:rsid w:val="00FF5E75"/>
    <w:rsid w:val="00FF5F72"/>
    <w:rsid w:val="00FF60E2"/>
    <w:rsid w:val="00FF61BE"/>
    <w:rsid w:val="00FF61F0"/>
    <w:rsid w:val="00FF62E2"/>
    <w:rsid w:val="00FF637A"/>
    <w:rsid w:val="00FF63AE"/>
    <w:rsid w:val="00FF6558"/>
    <w:rsid w:val="00FF66C0"/>
    <w:rsid w:val="00FF684E"/>
    <w:rsid w:val="00FF6870"/>
    <w:rsid w:val="00FF6917"/>
    <w:rsid w:val="00FF6936"/>
    <w:rsid w:val="00FF6949"/>
    <w:rsid w:val="00FF6B76"/>
    <w:rsid w:val="00FF6BD4"/>
    <w:rsid w:val="00FF6BEE"/>
    <w:rsid w:val="00FF6D1D"/>
    <w:rsid w:val="00FF6DAA"/>
    <w:rsid w:val="00FF6DBC"/>
    <w:rsid w:val="00FF6E5B"/>
    <w:rsid w:val="00FF6F89"/>
    <w:rsid w:val="00FF6FA8"/>
    <w:rsid w:val="00FF7086"/>
    <w:rsid w:val="00FF71D5"/>
    <w:rsid w:val="00FF725D"/>
    <w:rsid w:val="00FF7267"/>
    <w:rsid w:val="00FF730C"/>
    <w:rsid w:val="00FF7344"/>
    <w:rsid w:val="00FF73E8"/>
    <w:rsid w:val="00FF7434"/>
    <w:rsid w:val="00FF750D"/>
    <w:rsid w:val="00FF7555"/>
    <w:rsid w:val="00FF75E6"/>
    <w:rsid w:val="00FF7613"/>
    <w:rsid w:val="00FF765C"/>
    <w:rsid w:val="00FF770F"/>
    <w:rsid w:val="00FF7761"/>
    <w:rsid w:val="00FF77B2"/>
    <w:rsid w:val="00FF77D5"/>
    <w:rsid w:val="00FF7814"/>
    <w:rsid w:val="00FF785D"/>
    <w:rsid w:val="00FF7A0A"/>
    <w:rsid w:val="00FF7B75"/>
    <w:rsid w:val="00FF7E6A"/>
    <w:rsid w:val="00FF7ECD"/>
    <w:rsid w:val="00FF7EEE"/>
    <w:rsid w:val="00FF7F60"/>
    <w:rsid w:val="010426B3"/>
    <w:rsid w:val="010978F0"/>
    <w:rsid w:val="010C5C3A"/>
    <w:rsid w:val="010E0C77"/>
    <w:rsid w:val="01113E8B"/>
    <w:rsid w:val="011B482E"/>
    <w:rsid w:val="0128E833"/>
    <w:rsid w:val="0132B4FE"/>
    <w:rsid w:val="01354D9F"/>
    <w:rsid w:val="013C0618"/>
    <w:rsid w:val="013E5012"/>
    <w:rsid w:val="013E6E90"/>
    <w:rsid w:val="0146A781"/>
    <w:rsid w:val="014DD9BB"/>
    <w:rsid w:val="014EE75D"/>
    <w:rsid w:val="0150A586"/>
    <w:rsid w:val="01563F2A"/>
    <w:rsid w:val="015AD2B8"/>
    <w:rsid w:val="015BCF6A"/>
    <w:rsid w:val="015D025D"/>
    <w:rsid w:val="016B52AC"/>
    <w:rsid w:val="016B52D6"/>
    <w:rsid w:val="017E095A"/>
    <w:rsid w:val="017F0297"/>
    <w:rsid w:val="0184B8DF"/>
    <w:rsid w:val="018ABA92"/>
    <w:rsid w:val="018AC3C7"/>
    <w:rsid w:val="01930227"/>
    <w:rsid w:val="019AB85E"/>
    <w:rsid w:val="019F3FEC"/>
    <w:rsid w:val="01A7E996"/>
    <w:rsid w:val="01AE2D5A"/>
    <w:rsid w:val="01B736C7"/>
    <w:rsid w:val="01BD34C2"/>
    <w:rsid w:val="01C33C07"/>
    <w:rsid w:val="01C98A63"/>
    <w:rsid w:val="01CEAACA"/>
    <w:rsid w:val="01D86855"/>
    <w:rsid w:val="01DB5E5D"/>
    <w:rsid w:val="01DCA1CD"/>
    <w:rsid w:val="01DD9301"/>
    <w:rsid w:val="01E8D615"/>
    <w:rsid w:val="01EE0D17"/>
    <w:rsid w:val="02039116"/>
    <w:rsid w:val="020CDCA8"/>
    <w:rsid w:val="020D4BE7"/>
    <w:rsid w:val="0211BEAB"/>
    <w:rsid w:val="0217F061"/>
    <w:rsid w:val="0221EA0C"/>
    <w:rsid w:val="02248F03"/>
    <w:rsid w:val="0229C2B0"/>
    <w:rsid w:val="022DA67D"/>
    <w:rsid w:val="0247A867"/>
    <w:rsid w:val="024C2166"/>
    <w:rsid w:val="02525C52"/>
    <w:rsid w:val="0255F929"/>
    <w:rsid w:val="0256F303"/>
    <w:rsid w:val="025F125F"/>
    <w:rsid w:val="025F9E44"/>
    <w:rsid w:val="02702C73"/>
    <w:rsid w:val="0285B6ED"/>
    <w:rsid w:val="02879B96"/>
    <w:rsid w:val="02ABDD3F"/>
    <w:rsid w:val="02B093F8"/>
    <w:rsid w:val="02B3B3F8"/>
    <w:rsid w:val="02B6B806"/>
    <w:rsid w:val="02B9EB34"/>
    <w:rsid w:val="02C0E4BE"/>
    <w:rsid w:val="02C31A65"/>
    <w:rsid w:val="02C4E811"/>
    <w:rsid w:val="02D06472"/>
    <w:rsid w:val="02E241A7"/>
    <w:rsid w:val="02E3BF13"/>
    <w:rsid w:val="02E71C0A"/>
    <w:rsid w:val="02F4AD26"/>
    <w:rsid w:val="02F7398F"/>
    <w:rsid w:val="0300DE26"/>
    <w:rsid w:val="03021876"/>
    <w:rsid w:val="030BAC88"/>
    <w:rsid w:val="030BFAD5"/>
    <w:rsid w:val="03104837"/>
    <w:rsid w:val="0315DEE9"/>
    <w:rsid w:val="03160857"/>
    <w:rsid w:val="03186B2C"/>
    <w:rsid w:val="03190EC2"/>
    <w:rsid w:val="032BDD30"/>
    <w:rsid w:val="032C4C2C"/>
    <w:rsid w:val="032CD94F"/>
    <w:rsid w:val="033C4EB9"/>
    <w:rsid w:val="033CC72D"/>
    <w:rsid w:val="033D7DA9"/>
    <w:rsid w:val="033DF42C"/>
    <w:rsid w:val="033EF49A"/>
    <w:rsid w:val="034D4A62"/>
    <w:rsid w:val="035BF0CD"/>
    <w:rsid w:val="0375FAE8"/>
    <w:rsid w:val="037C8ADE"/>
    <w:rsid w:val="0385BC89"/>
    <w:rsid w:val="038958BE"/>
    <w:rsid w:val="038A81E6"/>
    <w:rsid w:val="0390D042"/>
    <w:rsid w:val="03938E7A"/>
    <w:rsid w:val="03980230"/>
    <w:rsid w:val="03A004D9"/>
    <w:rsid w:val="03A20081"/>
    <w:rsid w:val="03A9D066"/>
    <w:rsid w:val="03AB0D2E"/>
    <w:rsid w:val="03AB17C6"/>
    <w:rsid w:val="03B2BD75"/>
    <w:rsid w:val="03BDF502"/>
    <w:rsid w:val="03C27DEF"/>
    <w:rsid w:val="03C3984A"/>
    <w:rsid w:val="03C82631"/>
    <w:rsid w:val="03CDD9AB"/>
    <w:rsid w:val="03D7B4D7"/>
    <w:rsid w:val="03D7D59A"/>
    <w:rsid w:val="03ED12FB"/>
    <w:rsid w:val="03EF54BB"/>
    <w:rsid w:val="03FDF2CC"/>
    <w:rsid w:val="04040C13"/>
    <w:rsid w:val="04041049"/>
    <w:rsid w:val="04045A8F"/>
    <w:rsid w:val="0405684C"/>
    <w:rsid w:val="040B24E2"/>
    <w:rsid w:val="040DEE9F"/>
    <w:rsid w:val="0410D952"/>
    <w:rsid w:val="04128463"/>
    <w:rsid w:val="041A87FB"/>
    <w:rsid w:val="042130A4"/>
    <w:rsid w:val="0422119E"/>
    <w:rsid w:val="04249851"/>
    <w:rsid w:val="042B76CE"/>
    <w:rsid w:val="04316BDE"/>
    <w:rsid w:val="04353BB0"/>
    <w:rsid w:val="04379315"/>
    <w:rsid w:val="043B62CE"/>
    <w:rsid w:val="043F3F15"/>
    <w:rsid w:val="0449E51C"/>
    <w:rsid w:val="044F74C2"/>
    <w:rsid w:val="044FA82D"/>
    <w:rsid w:val="045926EC"/>
    <w:rsid w:val="04618754"/>
    <w:rsid w:val="0463B582"/>
    <w:rsid w:val="0468CEF5"/>
    <w:rsid w:val="046C58F5"/>
    <w:rsid w:val="0470E453"/>
    <w:rsid w:val="04725513"/>
    <w:rsid w:val="04737F9C"/>
    <w:rsid w:val="04775372"/>
    <w:rsid w:val="0482C235"/>
    <w:rsid w:val="04835798"/>
    <w:rsid w:val="04940076"/>
    <w:rsid w:val="049C0C80"/>
    <w:rsid w:val="049D5835"/>
    <w:rsid w:val="049E14A6"/>
    <w:rsid w:val="04A29C9A"/>
    <w:rsid w:val="04ABF239"/>
    <w:rsid w:val="04AFF83D"/>
    <w:rsid w:val="04B2E8F5"/>
    <w:rsid w:val="04CB1C26"/>
    <w:rsid w:val="04CB362B"/>
    <w:rsid w:val="04CC8381"/>
    <w:rsid w:val="04CE0374"/>
    <w:rsid w:val="04CF61CB"/>
    <w:rsid w:val="04CFC1DA"/>
    <w:rsid w:val="04D1D802"/>
    <w:rsid w:val="04E3D05A"/>
    <w:rsid w:val="04E9701C"/>
    <w:rsid w:val="04FF8CF6"/>
    <w:rsid w:val="04FFF27F"/>
    <w:rsid w:val="05059B5F"/>
    <w:rsid w:val="0507CD15"/>
    <w:rsid w:val="0509AA18"/>
    <w:rsid w:val="05183F41"/>
    <w:rsid w:val="052A1B85"/>
    <w:rsid w:val="05308B83"/>
    <w:rsid w:val="05342887"/>
    <w:rsid w:val="053F6479"/>
    <w:rsid w:val="05436B20"/>
    <w:rsid w:val="054A04E7"/>
    <w:rsid w:val="054C2C8C"/>
    <w:rsid w:val="05539D23"/>
    <w:rsid w:val="056329DA"/>
    <w:rsid w:val="05684218"/>
    <w:rsid w:val="0569138F"/>
    <w:rsid w:val="056C36AD"/>
    <w:rsid w:val="056FBB0B"/>
    <w:rsid w:val="0575F498"/>
    <w:rsid w:val="057DA982"/>
    <w:rsid w:val="057E1691"/>
    <w:rsid w:val="057F4694"/>
    <w:rsid w:val="05853AE1"/>
    <w:rsid w:val="058DBD4F"/>
    <w:rsid w:val="058FBA19"/>
    <w:rsid w:val="0590816B"/>
    <w:rsid w:val="05A35E87"/>
    <w:rsid w:val="05AF68E6"/>
    <w:rsid w:val="05C26E59"/>
    <w:rsid w:val="05D28C1C"/>
    <w:rsid w:val="05D28E95"/>
    <w:rsid w:val="05E1AF70"/>
    <w:rsid w:val="05E8E584"/>
    <w:rsid w:val="06049558"/>
    <w:rsid w:val="06176D3E"/>
    <w:rsid w:val="061CE259"/>
    <w:rsid w:val="061EC4BE"/>
    <w:rsid w:val="061ECBB0"/>
    <w:rsid w:val="062791B4"/>
    <w:rsid w:val="062BBF50"/>
    <w:rsid w:val="062D6325"/>
    <w:rsid w:val="062E446E"/>
    <w:rsid w:val="063A58AB"/>
    <w:rsid w:val="064C0D2F"/>
    <w:rsid w:val="064FED7A"/>
    <w:rsid w:val="06579FF0"/>
    <w:rsid w:val="065EC32D"/>
    <w:rsid w:val="06699642"/>
    <w:rsid w:val="066B0F5E"/>
    <w:rsid w:val="0670D2E5"/>
    <w:rsid w:val="068A92BA"/>
    <w:rsid w:val="068BA409"/>
    <w:rsid w:val="069768A5"/>
    <w:rsid w:val="06983D10"/>
    <w:rsid w:val="0698C15B"/>
    <w:rsid w:val="069AD01C"/>
    <w:rsid w:val="06A3180C"/>
    <w:rsid w:val="06AD7820"/>
    <w:rsid w:val="06B82D5A"/>
    <w:rsid w:val="06BA40B5"/>
    <w:rsid w:val="06BB6412"/>
    <w:rsid w:val="06C18098"/>
    <w:rsid w:val="06C590E2"/>
    <w:rsid w:val="06CA74D5"/>
    <w:rsid w:val="06D03341"/>
    <w:rsid w:val="06D16541"/>
    <w:rsid w:val="06DF0538"/>
    <w:rsid w:val="06E80AC5"/>
    <w:rsid w:val="06E93917"/>
    <w:rsid w:val="06F3A0F0"/>
    <w:rsid w:val="06F52685"/>
    <w:rsid w:val="06F605FE"/>
    <w:rsid w:val="06F74A13"/>
    <w:rsid w:val="06FA714C"/>
    <w:rsid w:val="07026FE5"/>
    <w:rsid w:val="070D286F"/>
    <w:rsid w:val="07151715"/>
    <w:rsid w:val="071FE6EA"/>
    <w:rsid w:val="07213031"/>
    <w:rsid w:val="072F41EE"/>
    <w:rsid w:val="073D3294"/>
    <w:rsid w:val="073ECBCE"/>
    <w:rsid w:val="0745C0AC"/>
    <w:rsid w:val="0748E95C"/>
    <w:rsid w:val="075DD036"/>
    <w:rsid w:val="075E959C"/>
    <w:rsid w:val="0760A461"/>
    <w:rsid w:val="07615204"/>
    <w:rsid w:val="07629207"/>
    <w:rsid w:val="076B5F06"/>
    <w:rsid w:val="0778F42F"/>
    <w:rsid w:val="077A95B8"/>
    <w:rsid w:val="077C7D37"/>
    <w:rsid w:val="07816AFA"/>
    <w:rsid w:val="0782DDA1"/>
    <w:rsid w:val="07871DA2"/>
    <w:rsid w:val="078F2C5C"/>
    <w:rsid w:val="0793227F"/>
    <w:rsid w:val="079487B7"/>
    <w:rsid w:val="07964E1F"/>
    <w:rsid w:val="079F699A"/>
    <w:rsid w:val="07A536A9"/>
    <w:rsid w:val="07A66CBE"/>
    <w:rsid w:val="07A77BBA"/>
    <w:rsid w:val="07AC3D40"/>
    <w:rsid w:val="07B0F805"/>
    <w:rsid w:val="07B210CA"/>
    <w:rsid w:val="07B268DE"/>
    <w:rsid w:val="07B3D543"/>
    <w:rsid w:val="07B87551"/>
    <w:rsid w:val="07B8C3CD"/>
    <w:rsid w:val="07BDFE95"/>
    <w:rsid w:val="07C4EACB"/>
    <w:rsid w:val="07CC7D47"/>
    <w:rsid w:val="07DA9646"/>
    <w:rsid w:val="07DC1B06"/>
    <w:rsid w:val="07E2714E"/>
    <w:rsid w:val="07ED6E1F"/>
    <w:rsid w:val="07EE2EC6"/>
    <w:rsid w:val="07EEB1B1"/>
    <w:rsid w:val="07F16192"/>
    <w:rsid w:val="07FA487C"/>
    <w:rsid w:val="0800DDB4"/>
    <w:rsid w:val="08035397"/>
    <w:rsid w:val="0807519F"/>
    <w:rsid w:val="0815F9CC"/>
    <w:rsid w:val="081720CC"/>
    <w:rsid w:val="0824E4B4"/>
    <w:rsid w:val="082A8232"/>
    <w:rsid w:val="082B89B5"/>
    <w:rsid w:val="082C07F1"/>
    <w:rsid w:val="08321B65"/>
    <w:rsid w:val="0834BEC5"/>
    <w:rsid w:val="08375C53"/>
    <w:rsid w:val="083FEF24"/>
    <w:rsid w:val="084773B4"/>
    <w:rsid w:val="084874D2"/>
    <w:rsid w:val="084C786B"/>
    <w:rsid w:val="084C8502"/>
    <w:rsid w:val="08562229"/>
    <w:rsid w:val="085692E9"/>
    <w:rsid w:val="085D6969"/>
    <w:rsid w:val="086744BF"/>
    <w:rsid w:val="086D28AC"/>
    <w:rsid w:val="0870E54B"/>
    <w:rsid w:val="0872EC86"/>
    <w:rsid w:val="087BEFC9"/>
    <w:rsid w:val="087F39C7"/>
    <w:rsid w:val="08823CF7"/>
    <w:rsid w:val="088464C6"/>
    <w:rsid w:val="08893862"/>
    <w:rsid w:val="088D34EC"/>
    <w:rsid w:val="08987284"/>
    <w:rsid w:val="089B86E8"/>
    <w:rsid w:val="08A160F9"/>
    <w:rsid w:val="08A80046"/>
    <w:rsid w:val="08AC295D"/>
    <w:rsid w:val="08AFB886"/>
    <w:rsid w:val="08B21666"/>
    <w:rsid w:val="08BB20CE"/>
    <w:rsid w:val="08BC6FAA"/>
    <w:rsid w:val="08C98E86"/>
    <w:rsid w:val="08CA9588"/>
    <w:rsid w:val="08CD9BA8"/>
    <w:rsid w:val="08D6D811"/>
    <w:rsid w:val="08E4AAD2"/>
    <w:rsid w:val="08E4FD9D"/>
    <w:rsid w:val="08E687BF"/>
    <w:rsid w:val="08EBBB38"/>
    <w:rsid w:val="08EBD163"/>
    <w:rsid w:val="08F6DA84"/>
    <w:rsid w:val="0901846A"/>
    <w:rsid w:val="09020468"/>
    <w:rsid w:val="0902D742"/>
    <w:rsid w:val="090FF0D3"/>
    <w:rsid w:val="091D626C"/>
    <w:rsid w:val="0928F86D"/>
    <w:rsid w:val="09295699"/>
    <w:rsid w:val="0929886F"/>
    <w:rsid w:val="0938A587"/>
    <w:rsid w:val="09392FAF"/>
    <w:rsid w:val="093BD173"/>
    <w:rsid w:val="093C9BBC"/>
    <w:rsid w:val="0940FA57"/>
    <w:rsid w:val="094139DB"/>
    <w:rsid w:val="09448E51"/>
    <w:rsid w:val="094D2D0D"/>
    <w:rsid w:val="09640998"/>
    <w:rsid w:val="096B049C"/>
    <w:rsid w:val="096B4AAE"/>
    <w:rsid w:val="09736F39"/>
    <w:rsid w:val="09792084"/>
    <w:rsid w:val="097B38BC"/>
    <w:rsid w:val="097CFF24"/>
    <w:rsid w:val="0982FBEE"/>
    <w:rsid w:val="098793D5"/>
    <w:rsid w:val="098E5026"/>
    <w:rsid w:val="0990D449"/>
    <w:rsid w:val="09A9BB07"/>
    <w:rsid w:val="09B83357"/>
    <w:rsid w:val="09B8EFC8"/>
    <w:rsid w:val="09BF135C"/>
    <w:rsid w:val="09C32D80"/>
    <w:rsid w:val="09C4F1B4"/>
    <w:rsid w:val="09C5D2AD"/>
    <w:rsid w:val="09D1551A"/>
    <w:rsid w:val="09E20D82"/>
    <w:rsid w:val="09EBA0D6"/>
    <w:rsid w:val="09ECA1CE"/>
    <w:rsid w:val="09F133D4"/>
    <w:rsid w:val="09F562B4"/>
    <w:rsid w:val="09F9E535"/>
    <w:rsid w:val="09FA35E5"/>
    <w:rsid w:val="09FD8CA8"/>
    <w:rsid w:val="0A11AE09"/>
    <w:rsid w:val="0A1539C5"/>
    <w:rsid w:val="0A15B7E2"/>
    <w:rsid w:val="0A1C9FBF"/>
    <w:rsid w:val="0A255493"/>
    <w:rsid w:val="0A2EF256"/>
    <w:rsid w:val="0A302C8E"/>
    <w:rsid w:val="0A33CDDE"/>
    <w:rsid w:val="0A351FEB"/>
    <w:rsid w:val="0A35C2C8"/>
    <w:rsid w:val="0A3B4A2F"/>
    <w:rsid w:val="0A3EAD4D"/>
    <w:rsid w:val="0A41AEB6"/>
    <w:rsid w:val="0A459BF7"/>
    <w:rsid w:val="0A4E6F71"/>
    <w:rsid w:val="0A4E946A"/>
    <w:rsid w:val="0A520A14"/>
    <w:rsid w:val="0A55AF7E"/>
    <w:rsid w:val="0A59B941"/>
    <w:rsid w:val="0A5CD027"/>
    <w:rsid w:val="0A618399"/>
    <w:rsid w:val="0A6484CB"/>
    <w:rsid w:val="0A651CEE"/>
    <w:rsid w:val="0A68A1C0"/>
    <w:rsid w:val="0A6D6A58"/>
    <w:rsid w:val="0A6E33F0"/>
    <w:rsid w:val="0A777937"/>
    <w:rsid w:val="0A826195"/>
    <w:rsid w:val="0A834BA6"/>
    <w:rsid w:val="0A849E80"/>
    <w:rsid w:val="0A8F99E2"/>
    <w:rsid w:val="0A92025A"/>
    <w:rsid w:val="0A9A3E5C"/>
    <w:rsid w:val="0A9C2C02"/>
    <w:rsid w:val="0A9E6C41"/>
    <w:rsid w:val="0AAD5700"/>
    <w:rsid w:val="0ABF9B01"/>
    <w:rsid w:val="0ABFD0A0"/>
    <w:rsid w:val="0ACC64E2"/>
    <w:rsid w:val="0AD2CA69"/>
    <w:rsid w:val="0AE3468A"/>
    <w:rsid w:val="0AF0C5FB"/>
    <w:rsid w:val="0AF34B19"/>
    <w:rsid w:val="0AF4E982"/>
    <w:rsid w:val="0AF66F07"/>
    <w:rsid w:val="0AFC0F84"/>
    <w:rsid w:val="0B0365CE"/>
    <w:rsid w:val="0B03B139"/>
    <w:rsid w:val="0B07EB4A"/>
    <w:rsid w:val="0B081A18"/>
    <w:rsid w:val="0B21417A"/>
    <w:rsid w:val="0B223581"/>
    <w:rsid w:val="0B263CE8"/>
    <w:rsid w:val="0B31BD9B"/>
    <w:rsid w:val="0B3F17E9"/>
    <w:rsid w:val="0B518079"/>
    <w:rsid w:val="0B566198"/>
    <w:rsid w:val="0B56E4BB"/>
    <w:rsid w:val="0B5D10C1"/>
    <w:rsid w:val="0B650A74"/>
    <w:rsid w:val="0B6ACBF0"/>
    <w:rsid w:val="0B6DC04D"/>
    <w:rsid w:val="0B70AD52"/>
    <w:rsid w:val="0B8CC6CC"/>
    <w:rsid w:val="0B8DC606"/>
    <w:rsid w:val="0B932B53"/>
    <w:rsid w:val="0BA00F72"/>
    <w:rsid w:val="0BB33889"/>
    <w:rsid w:val="0BBCE064"/>
    <w:rsid w:val="0BC5326D"/>
    <w:rsid w:val="0BC6CAC5"/>
    <w:rsid w:val="0BCE52A9"/>
    <w:rsid w:val="0BCF4430"/>
    <w:rsid w:val="0BE1D5BB"/>
    <w:rsid w:val="0BE91FB0"/>
    <w:rsid w:val="0BF171DD"/>
    <w:rsid w:val="0BF67426"/>
    <w:rsid w:val="0BF770C2"/>
    <w:rsid w:val="0BFA3C4C"/>
    <w:rsid w:val="0C05A93A"/>
    <w:rsid w:val="0C14F9D5"/>
    <w:rsid w:val="0C1AF8BA"/>
    <w:rsid w:val="0C3803A7"/>
    <w:rsid w:val="0C3858B0"/>
    <w:rsid w:val="0C4C5FCD"/>
    <w:rsid w:val="0C4F7F1B"/>
    <w:rsid w:val="0C4FEC4F"/>
    <w:rsid w:val="0C55FF4D"/>
    <w:rsid w:val="0C6122A2"/>
    <w:rsid w:val="0C62048D"/>
    <w:rsid w:val="0C649443"/>
    <w:rsid w:val="0C671D7E"/>
    <w:rsid w:val="0C6981D9"/>
    <w:rsid w:val="0C6C0DF7"/>
    <w:rsid w:val="0C70AFAE"/>
    <w:rsid w:val="0C75AD58"/>
    <w:rsid w:val="0C768D1D"/>
    <w:rsid w:val="0C7730DB"/>
    <w:rsid w:val="0C7DE14D"/>
    <w:rsid w:val="0C803DB2"/>
    <w:rsid w:val="0C80EE66"/>
    <w:rsid w:val="0C811FC1"/>
    <w:rsid w:val="0C86E193"/>
    <w:rsid w:val="0C86EE46"/>
    <w:rsid w:val="0C87E807"/>
    <w:rsid w:val="0C87F4FD"/>
    <w:rsid w:val="0C8BD049"/>
    <w:rsid w:val="0C8C55B3"/>
    <w:rsid w:val="0C987244"/>
    <w:rsid w:val="0C99F00B"/>
    <w:rsid w:val="0C9D0CE2"/>
    <w:rsid w:val="0CA4FFD4"/>
    <w:rsid w:val="0CBE9ADA"/>
    <w:rsid w:val="0CC1A562"/>
    <w:rsid w:val="0CCFF0D6"/>
    <w:rsid w:val="0CD1D395"/>
    <w:rsid w:val="0CDEA5A1"/>
    <w:rsid w:val="0CE32DCE"/>
    <w:rsid w:val="0CEB5433"/>
    <w:rsid w:val="0CF62E08"/>
    <w:rsid w:val="0CF75168"/>
    <w:rsid w:val="0CF7F2A1"/>
    <w:rsid w:val="0CFE7CFE"/>
    <w:rsid w:val="0D075972"/>
    <w:rsid w:val="0D112AA0"/>
    <w:rsid w:val="0D249B1E"/>
    <w:rsid w:val="0D325639"/>
    <w:rsid w:val="0D38E178"/>
    <w:rsid w:val="0D5DD5C9"/>
    <w:rsid w:val="0D616EED"/>
    <w:rsid w:val="0D6CCC12"/>
    <w:rsid w:val="0D708537"/>
    <w:rsid w:val="0D73A32C"/>
    <w:rsid w:val="0D7F606B"/>
    <w:rsid w:val="0D81A57F"/>
    <w:rsid w:val="0D8650D7"/>
    <w:rsid w:val="0D8F1DD6"/>
    <w:rsid w:val="0D93D706"/>
    <w:rsid w:val="0D951223"/>
    <w:rsid w:val="0D9DEA3E"/>
    <w:rsid w:val="0D9F148D"/>
    <w:rsid w:val="0DA24653"/>
    <w:rsid w:val="0DAAB943"/>
    <w:rsid w:val="0DB08A6D"/>
    <w:rsid w:val="0DC087A1"/>
    <w:rsid w:val="0DC183C0"/>
    <w:rsid w:val="0DC521A3"/>
    <w:rsid w:val="0DD6E7AC"/>
    <w:rsid w:val="0DD9C111"/>
    <w:rsid w:val="0DDAB592"/>
    <w:rsid w:val="0DF18377"/>
    <w:rsid w:val="0DF69767"/>
    <w:rsid w:val="0DF7DFF9"/>
    <w:rsid w:val="0E0B14B1"/>
    <w:rsid w:val="0E0D3192"/>
    <w:rsid w:val="0E2CDD15"/>
    <w:rsid w:val="0E2D50B2"/>
    <w:rsid w:val="0E336C9E"/>
    <w:rsid w:val="0E37C2BC"/>
    <w:rsid w:val="0E561212"/>
    <w:rsid w:val="0E5B0339"/>
    <w:rsid w:val="0E621A5D"/>
    <w:rsid w:val="0E68D8F3"/>
    <w:rsid w:val="0E70AC42"/>
    <w:rsid w:val="0E7C6BCC"/>
    <w:rsid w:val="0E7D9924"/>
    <w:rsid w:val="0E7F5F8C"/>
    <w:rsid w:val="0E7F70CA"/>
    <w:rsid w:val="0E8076BC"/>
    <w:rsid w:val="0E870281"/>
    <w:rsid w:val="0E952597"/>
    <w:rsid w:val="0E99F9C2"/>
    <w:rsid w:val="0EA082B9"/>
    <w:rsid w:val="0EBBCA25"/>
    <w:rsid w:val="0EC4678E"/>
    <w:rsid w:val="0ECB1B8C"/>
    <w:rsid w:val="0ED424F9"/>
    <w:rsid w:val="0EE65BEF"/>
    <w:rsid w:val="0EF170A3"/>
    <w:rsid w:val="0EFF3710"/>
    <w:rsid w:val="0F02516B"/>
    <w:rsid w:val="0F07AE81"/>
    <w:rsid w:val="0F1DF276"/>
    <w:rsid w:val="0F269819"/>
    <w:rsid w:val="0F27419F"/>
    <w:rsid w:val="0F2F76B1"/>
    <w:rsid w:val="0F3CA3E0"/>
    <w:rsid w:val="0F44F042"/>
    <w:rsid w:val="0F4849EC"/>
    <w:rsid w:val="0F49669A"/>
    <w:rsid w:val="0F53D6B1"/>
    <w:rsid w:val="0F66575F"/>
    <w:rsid w:val="0F678C63"/>
    <w:rsid w:val="0F6A86BC"/>
    <w:rsid w:val="0F7203D8"/>
    <w:rsid w:val="0F74224B"/>
    <w:rsid w:val="0F7D45EA"/>
    <w:rsid w:val="0F9AC9A7"/>
    <w:rsid w:val="0FA6094C"/>
    <w:rsid w:val="0FB46143"/>
    <w:rsid w:val="0FB7A934"/>
    <w:rsid w:val="0FB9AD05"/>
    <w:rsid w:val="0FBEFE47"/>
    <w:rsid w:val="0FBF57A7"/>
    <w:rsid w:val="0FC14F31"/>
    <w:rsid w:val="0FD1CDB0"/>
    <w:rsid w:val="0FD22673"/>
    <w:rsid w:val="0FD49F9C"/>
    <w:rsid w:val="0FD580C3"/>
    <w:rsid w:val="0FDAA02F"/>
    <w:rsid w:val="0FDAF3C3"/>
    <w:rsid w:val="0FDF5479"/>
    <w:rsid w:val="0FE337FF"/>
    <w:rsid w:val="0FF395BB"/>
    <w:rsid w:val="0FFD1FDB"/>
    <w:rsid w:val="100264B2"/>
    <w:rsid w:val="1013178C"/>
    <w:rsid w:val="10140EF5"/>
    <w:rsid w:val="1014E73D"/>
    <w:rsid w:val="1018420B"/>
    <w:rsid w:val="1021BBB2"/>
    <w:rsid w:val="1029D09C"/>
    <w:rsid w:val="103018B1"/>
    <w:rsid w:val="103C2C1E"/>
    <w:rsid w:val="10446431"/>
    <w:rsid w:val="104F4AE1"/>
    <w:rsid w:val="104F9490"/>
    <w:rsid w:val="10547358"/>
    <w:rsid w:val="10564793"/>
    <w:rsid w:val="10565DBE"/>
    <w:rsid w:val="10606028"/>
    <w:rsid w:val="106E4B98"/>
    <w:rsid w:val="10701200"/>
    <w:rsid w:val="10734F59"/>
    <w:rsid w:val="107B211F"/>
    <w:rsid w:val="108BFBE4"/>
    <w:rsid w:val="1095A00E"/>
    <w:rsid w:val="10996707"/>
    <w:rsid w:val="109BB600"/>
    <w:rsid w:val="109D587E"/>
    <w:rsid w:val="10A3D55C"/>
    <w:rsid w:val="10A40B81"/>
    <w:rsid w:val="10AB5A2F"/>
    <w:rsid w:val="10B28F64"/>
    <w:rsid w:val="10B3CF67"/>
    <w:rsid w:val="10B49038"/>
    <w:rsid w:val="10B669B5"/>
    <w:rsid w:val="10C61840"/>
    <w:rsid w:val="10CF5F41"/>
    <w:rsid w:val="10D8E9F3"/>
    <w:rsid w:val="10DDCCC8"/>
    <w:rsid w:val="10E56070"/>
    <w:rsid w:val="10E5F29B"/>
    <w:rsid w:val="10E9978A"/>
    <w:rsid w:val="10EA0667"/>
    <w:rsid w:val="10EA91D1"/>
    <w:rsid w:val="10EB8ED2"/>
    <w:rsid w:val="10F2A67C"/>
    <w:rsid w:val="10FA0722"/>
    <w:rsid w:val="10FAD4F6"/>
    <w:rsid w:val="11022345"/>
    <w:rsid w:val="11024EA1"/>
    <w:rsid w:val="11072200"/>
    <w:rsid w:val="110E6C7B"/>
    <w:rsid w:val="110E7852"/>
    <w:rsid w:val="1111452D"/>
    <w:rsid w:val="11199755"/>
    <w:rsid w:val="111C58E6"/>
    <w:rsid w:val="111DB27E"/>
    <w:rsid w:val="11315263"/>
    <w:rsid w:val="113166A1"/>
    <w:rsid w:val="114982C5"/>
    <w:rsid w:val="115B3EE2"/>
    <w:rsid w:val="115F9FDB"/>
    <w:rsid w:val="1162AF38"/>
    <w:rsid w:val="1165294B"/>
    <w:rsid w:val="1166977A"/>
    <w:rsid w:val="116A4412"/>
    <w:rsid w:val="1176E434"/>
    <w:rsid w:val="117AC033"/>
    <w:rsid w:val="11810E8F"/>
    <w:rsid w:val="118DAF3E"/>
    <w:rsid w:val="118DB5DF"/>
    <w:rsid w:val="118E5B59"/>
    <w:rsid w:val="11911E7A"/>
    <w:rsid w:val="1191D87F"/>
    <w:rsid w:val="1197E3A4"/>
    <w:rsid w:val="1198A25A"/>
    <w:rsid w:val="119D8E5B"/>
    <w:rsid w:val="11A2554D"/>
    <w:rsid w:val="11AB34F5"/>
    <w:rsid w:val="11AB6630"/>
    <w:rsid w:val="11AC988A"/>
    <w:rsid w:val="11B5AE80"/>
    <w:rsid w:val="11B6A222"/>
    <w:rsid w:val="11BCEED0"/>
    <w:rsid w:val="11C0670E"/>
    <w:rsid w:val="11C883AE"/>
    <w:rsid w:val="11CC4727"/>
    <w:rsid w:val="11D467A3"/>
    <w:rsid w:val="11D579ED"/>
    <w:rsid w:val="11E1BC96"/>
    <w:rsid w:val="1200F5E6"/>
    <w:rsid w:val="120A2ED0"/>
    <w:rsid w:val="120C40BB"/>
    <w:rsid w:val="120D4327"/>
    <w:rsid w:val="12126A6F"/>
    <w:rsid w:val="121383DA"/>
    <w:rsid w:val="12199BFB"/>
    <w:rsid w:val="121B1A62"/>
    <w:rsid w:val="123A4FA6"/>
    <w:rsid w:val="1246ABB0"/>
    <w:rsid w:val="124F6F30"/>
    <w:rsid w:val="1251E890"/>
    <w:rsid w:val="1255617C"/>
    <w:rsid w:val="125D80A0"/>
    <w:rsid w:val="126424F3"/>
    <w:rsid w:val="126534DA"/>
    <w:rsid w:val="126663CA"/>
    <w:rsid w:val="1271855B"/>
    <w:rsid w:val="1273B3A5"/>
    <w:rsid w:val="1277AFB4"/>
    <w:rsid w:val="12967CE7"/>
    <w:rsid w:val="12A397B1"/>
    <w:rsid w:val="12A5CD58"/>
    <w:rsid w:val="12B492DA"/>
    <w:rsid w:val="12B89BC6"/>
    <w:rsid w:val="12C281B4"/>
    <w:rsid w:val="12C818B7"/>
    <w:rsid w:val="12C992B9"/>
    <w:rsid w:val="12CB67EF"/>
    <w:rsid w:val="12CE3FA6"/>
    <w:rsid w:val="12CFEFE3"/>
    <w:rsid w:val="12DDDC5F"/>
    <w:rsid w:val="12DF93CF"/>
    <w:rsid w:val="12E280E8"/>
    <w:rsid w:val="12E78BED"/>
    <w:rsid w:val="13009CF0"/>
    <w:rsid w:val="13094979"/>
    <w:rsid w:val="131B3313"/>
    <w:rsid w:val="131E642B"/>
    <w:rsid w:val="1321816F"/>
    <w:rsid w:val="1322DDD5"/>
    <w:rsid w:val="133127B9"/>
    <w:rsid w:val="13326DF2"/>
    <w:rsid w:val="1334E53A"/>
    <w:rsid w:val="13379372"/>
    <w:rsid w:val="13394A26"/>
    <w:rsid w:val="13404F28"/>
    <w:rsid w:val="13468273"/>
    <w:rsid w:val="134D9106"/>
    <w:rsid w:val="134E3E1E"/>
    <w:rsid w:val="1353A173"/>
    <w:rsid w:val="135530D4"/>
    <w:rsid w:val="135578A5"/>
    <w:rsid w:val="135F50C1"/>
    <w:rsid w:val="13690A2F"/>
    <w:rsid w:val="13691258"/>
    <w:rsid w:val="136C0A1F"/>
    <w:rsid w:val="13764517"/>
    <w:rsid w:val="1381BB71"/>
    <w:rsid w:val="138292FD"/>
    <w:rsid w:val="1387EFE2"/>
    <w:rsid w:val="138B478C"/>
    <w:rsid w:val="139537E8"/>
    <w:rsid w:val="1399DA81"/>
    <w:rsid w:val="13A527C1"/>
    <w:rsid w:val="13B6A5E4"/>
    <w:rsid w:val="13B94BC5"/>
    <w:rsid w:val="13BB6C3C"/>
    <w:rsid w:val="13C31B5E"/>
    <w:rsid w:val="13D5B7F6"/>
    <w:rsid w:val="13D760BD"/>
    <w:rsid w:val="13DA6EB2"/>
    <w:rsid w:val="13DAE715"/>
    <w:rsid w:val="13E2AA87"/>
    <w:rsid w:val="13E9BB88"/>
    <w:rsid w:val="13F2D909"/>
    <w:rsid w:val="13F7EE32"/>
    <w:rsid w:val="13F7FE3D"/>
    <w:rsid w:val="1408AAF5"/>
    <w:rsid w:val="14139640"/>
    <w:rsid w:val="1416756D"/>
    <w:rsid w:val="141F74FC"/>
    <w:rsid w:val="1422CEF4"/>
    <w:rsid w:val="1429BDB3"/>
    <w:rsid w:val="14366967"/>
    <w:rsid w:val="1447F846"/>
    <w:rsid w:val="14545691"/>
    <w:rsid w:val="14587E3F"/>
    <w:rsid w:val="145A45E9"/>
    <w:rsid w:val="145FE23B"/>
    <w:rsid w:val="1462EB05"/>
    <w:rsid w:val="146339E3"/>
    <w:rsid w:val="146571E8"/>
    <w:rsid w:val="146DCC1B"/>
    <w:rsid w:val="1474C68F"/>
    <w:rsid w:val="14763118"/>
    <w:rsid w:val="147B35AE"/>
    <w:rsid w:val="147B9A55"/>
    <w:rsid w:val="147C4E66"/>
    <w:rsid w:val="1480E1FA"/>
    <w:rsid w:val="1483550A"/>
    <w:rsid w:val="148A28D0"/>
    <w:rsid w:val="148A5BA1"/>
    <w:rsid w:val="1495D991"/>
    <w:rsid w:val="149D4FB8"/>
    <w:rsid w:val="14A2FD99"/>
    <w:rsid w:val="14A4DDD2"/>
    <w:rsid w:val="14C00464"/>
    <w:rsid w:val="14C44013"/>
    <w:rsid w:val="14C74447"/>
    <w:rsid w:val="14C92349"/>
    <w:rsid w:val="14CF98FC"/>
    <w:rsid w:val="14DEE051"/>
    <w:rsid w:val="14E09E7A"/>
    <w:rsid w:val="14E74B02"/>
    <w:rsid w:val="14E83436"/>
    <w:rsid w:val="14EA2A61"/>
    <w:rsid w:val="14EC115A"/>
    <w:rsid w:val="14EF305F"/>
    <w:rsid w:val="14FEA25F"/>
    <w:rsid w:val="1513CCF2"/>
    <w:rsid w:val="152AF23E"/>
    <w:rsid w:val="152EF62B"/>
    <w:rsid w:val="152F452D"/>
    <w:rsid w:val="153F299B"/>
    <w:rsid w:val="1544B213"/>
    <w:rsid w:val="154A89BA"/>
    <w:rsid w:val="154CE34B"/>
    <w:rsid w:val="154F27AC"/>
    <w:rsid w:val="155785A0"/>
    <w:rsid w:val="155950EF"/>
    <w:rsid w:val="156116CE"/>
    <w:rsid w:val="15626521"/>
    <w:rsid w:val="1563D955"/>
    <w:rsid w:val="156EC5D0"/>
    <w:rsid w:val="157725FF"/>
    <w:rsid w:val="15793425"/>
    <w:rsid w:val="158972DD"/>
    <w:rsid w:val="158D9548"/>
    <w:rsid w:val="15931A56"/>
    <w:rsid w:val="159478D7"/>
    <w:rsid w:val="15A17CE1"/>
    <w:rsid w:val="15AAABDC"/>
    <w:rsid w:val="15AAB0FB"/>
    <w:rsid w:val="15B90369"/>
    <w:rsid w:val="15B9B10C"/>
    <w:rsid w:val="15BA9700"/>
    <w:rsid w:val="15CADF30"/>
    <w:rsid w:val="15D68C7C"/>
    <w:rsid w:val="15D6B7D7"/>
    <w:rsid w:val="15D6D2E8"/>
    <w:rsid w:val="15D7ED42"/>
    <w:rsid w:val="15DE5E48"/>
    <w:rsid w:val="15E7CF78"/>
    <w:rsid w:val="15EB1CA9"/>
    <w:rsid w:val="16042176"/>
    <w:rsid w:val="1605FD0E"/>
    <w:rsid w:val="162214BE"/>
    <w:rsid w:val="162B3F0A"/>
    <w:rsid w:val="16357D7F"/>
    <w:rsid w:val="163C00DB"/>
    <w:rsid w:val="163CCA29"/>
    <w:rsid w:val="163D337F"/>
    <w:rsid w:val="1642D243"/>
    <w:rsid w:val="1643DC53"/>
    <w:rsid w:val="165AF54C"/>
    <w:rsid w:val="16607A5A"/>
    <w:rsid w:val="1666F411"/>
    <w:rsid w:val="16739ECB"/>
    <w:rsid w:val="1679639E"/>
    <w:rsid w:val="167A1C8E"/>
    <w:rsid w:val="167E3FE9"/>
    <w:rsid w:val="1680A9D4"/>
    <w:rsid w:val="1680C944"/>
    <w:rsid w:val="168187CC"/>
    <w:rsid w:val="168D363D"/>
    <w:rsid w:val="169969AB"/>
    <w:rsid w:val="16AAE449"/>
    <w:rsid w:val="16B5C719"/>
    <w:rsid w:val="16D7655E"/>
    <w:rsid w:val="16DDFEAF"/>
    <w:rsid w:val="16DE70FA"/>
    <w:rsid w:val="16DEB174"/>
    <w:rsid w:val="16E872AE"/>
    <w:rsid w:val="16ECAFBB"/>
    <w:rsid w:val="16F5B7C5"/>
    <w:rsid w:val="16F64D09"/>
    <w:rsid w:val="17025A2F"/>
    <w:rsid w:val="170B5E1C"/>
    <w:rsid w:val="171E87FC"/>
    <w:rsid w:val="171FFE53"/>
    <w:rsid w:val="17204E64"/>
    <w:rsid w:val="172118AD"/>
    <w:rsid w:val="172ABB53"/>
    <w:rsid w:val="172EB2A2"/>
    <w:rsid w:val="173E094D"/>
    <w:rsid w:val="173F5B3C"/>
    <w:rsid w:val="17465B7A"/>
    <w:rsid w:val="1764A4F9"/>
    <w:rsid w:val="176703D2"/>
    <w:rsid w:val="17762026"/>
    <w:rsid w:val="17791506"/>
    <w:rsid w:val="178BFB7A"/>
    <w:rsid w:val="179060F0"/>
    <w:rsid w:val="1792DA4D"/>
    <w:rsid w:val="179D05B4"/>
    <w:rsid w:val="17A135F7"/>
    <w:rsid w:val="17A65F0F"/>
    <w:rsid w:val="17A9A4CA"/>
    <w:rsid w:val="17AFAEDD"/>
    <w:rsid w:val="17B46183"/>
    <w:rsid w:val="17B63B07"/>
    <w:rsid w:val="17BC93FB"/>
    <w:rsid w:val="17C270FD"/>
    <w:rsid w:val="17D49B40"/>
    <w:rsid w:val="17D4DBE4"/>
    <w:rsid w:val="17D6483D"/>
    <w:rsid w:val="17DAC817"/>
    <w:rsid w:val="17E0CE7C"/>
    <w:rsid w:val="17E90C13"/>
    <w:rsid w:val="17EB6E10"/>
    <w:rsid w:val="17EBCADC"/>
    <w:rsid w:val="17EE953E"/>
    <w:rsid w:val="17F23226"/>
    <w:rsid w:val="17F69E6F"/>
    <w:rsid w:val="17FDB284"/>
    <w:rsid w:val="181097DA"/>
    <w:rsid w:val="1818BAAB"/>
    <w:rsid w:val="181F20DA"/>
    <w:rsid w:val="1826C5CF"/>
    <w:rsid w:val="18363C0B"/>
    <w:rsid w:val="184383E3"/>
    <w:rsid w:val="18456F8F"/>
    <w:rsid w:val="185DF260"/>
    <w:rsid w:val="186AEE71"/>
    <w:rsid w:val="186EB869"/>
    <w:rsid w:val="1870192F"/>
    <w:rsid w:val="18714756"/>
    <w:rsid w:val="18722459"/>
    <w:rsid w:val="187812E2"/>
    <w:rsid w:val="187E509F"/>
    <w:rsid w:val="1880BE23"/>
    <w:rsid w:val="18856E50"/>
    <w:rsid w:val="18917F82"/>
    <w:rsid w:val="189789F3"/>
    <w:rsid w:val="189D58EF"/>
    <w:rsid w:val="189D7CED"/>
    <w:rsid w:val="18A4495B"/>
    <w:rsid w:val="18AAEF6E"/>
    <w:rsid w:val="18AE04A1"/>
    <w:rsid w:val="18B0DAFA"/>
    <w:rsid w:val="18B4DC84"/>
    <w:rsid w:val="18B5CE4E"/>
    <w:rsid w:val="18BF6492"/>
    <w:rsid w:val="18C277B9"/>
    <w:rsid w:val="18CC3697"/>
    <w:rsid w:val="18D37A3F"/>
    <w:rsid w:val="18D3AF59"/>
    <w:rsid w:val="18F13F82"/>
    <w:rsid w:val="18F87A5D"/>
    <w:rsid w:val="19011E31"/>
    <w:rsid w:val="19015DB5"/>
    <w:rsid w:val="19016948"/>
    <w:rsid w:val="1908BC89"/>
    <w:rsid w:val="19123693"/>
    <w:rsid w:val="1918506B"/>
    <w:rsid w:val="191A9C3D"/>
    <w:rsid w:val="19242F1D"/>
    <w:rsid w:val="1931D920"/>
    <w:rsid w:val="19342846"/>
    <w:rsid w:val="193785AF"/>
    <w:rsid w:val="1938CA3B"/>
    <w:rsid w:val="1939508A"/>
    <w:rsid w:val="193F3C04"/>
    <w:rsid w:val="194895DE"/>
    <w:rsid w:val="19497AE4"/>
    <w:rsid w:val="194D5FA5"/>
    <w:rsid w:val="194D6A20"/>
    <w:rsid w:val="194EEE13"/>
    <w:rsid w:val="1950DC78"/>
    <w:rsid w:val="1951D90C"/>
    <w:rsid w:val="1955E684"/>
    <w:rsid w:val="1958F1C2"/>
    <w:rsid w:val="1961FAA9"/>
    <w:rsid w:val="1964C3AB"/>
    <w:rsid w:val="19716AC9"/>
    <w:rsid w:val="1975BA9E"/>
    <w:rsid w:val="197E3EA1"/>
    <w:rsid w:val="198BFFB1"/>
    <w:rsid w:val="199A39E5"/>
    <w:rsid w:val="199A4262"/>
    <w:rsid w:val="19B49F25"/>
    <w:rsid w:val="19B68E40"/>
    <w:rsid w:val="19C6F634"/>
    <w:rsid w:val="19CA884A"/>
    <w:rsid w:val="19CCC1E8"/>
    <w:rsid w:val="19CF56C3"/>
    <w:rsid w:val="19D6EA5F"/>
    <w:rsid w:val="19DACA56"/>
    <w:rsid w:val="19E73A9E"/>
    <w:rsid w:val="19EA8E3C"/>
    <w:rsid w:val="19EE6178"/>
    <w:rsid w:val="19FA9B8A"/>
    <w:rsid w:val="1A0037A1"/>
    <w:rsid w:val="1A0AD8DB"/>
    <w:rsid w:val="1A0AEE08"/>
    <w:rsid w:val="1A0DA840"/>
    <w:rsid w:val="1A121CDB"/>
    <w:rsid w:val="1A129C0D"/>
    <w:rsid w:val="1A2573F3"/>
    <w:rsid w:val="1A335527"/>
    <w:rsid w:val="1A3375A7"/>
    <w:rsid w:val="1A368F2C"/>
    <w:rsid w:val="1A378F54"/>
    <w:rsid w:val="1A41C6B9"/>
    <w:rsid w:val="1A4C0011"/>
    <w:rsid w:val="1A51DBE1"/>
    <w:rsid w:val="1A560180"/>
    <w:rsid w:val="1A5A1A35"/>
    <w:rsid w:val="1A5B56CB"/>
    <w:rsid w:val="1A6919CB"/>
    <w:rsid w:val="1A697D91"/>
    <w:rsid w:val="1A6BAE74"/>
    <w:rsid w:val="1A6F5BB3"/>
    <w:rsid w:val="1A713BB0"/>
    <w:rsid w:val="1A71EB69"/>
    <w:rsid w:val="1A720D27"/>
    <w:rsid w:val="1A72AE82"/>
    <w:rsid w:val="1A77A348"/>
    <w:rsid w:val="1A78433D"/>
    <w:rsid w:val="1A7C1E05"/>
    <w:rsid w:val="1A813737"/>
    <w:rsid w:val="1A8BB5D6"/>
    <w:rsid w:val="1A8D6A30"/>
    <w:rsid w:val="1A90C674"/>
    <w:rsid w:val="1AAF4961"/>
    <w:rsid w:val="1AB57551"/>
    <w:rsid w:val="1AB6531F"/>
    <w:rsid w:val="1AB90A99"/>
    <w:rsid w:val="1AC4A9CA"/>
    <w:rsid w:val="1AC63B1C"/>
    <w:rsid w:val="1AC6C3AD"/>
    <w:rsid w:val="1AC9C6F1"/>
    <w:rsid w:val="1ACC6E33"/>
    <w:rsid w:val="1ACD8243"/>
    <w:rsid w:val="1ACF0E96"/>
    <w:rsid w:val="1AD360EB"/>
    <w:rsid w:val="1AD3F4B6"/>
    <w:rsid w:val="1AD43054"/>
    <w:rsid w:val="1AD460D3"/>
    <w:rsid w:val="1AE10D6C"/>
    <w:rsid w:val="1AE20EDA"/>
    <w:rsid w:val="1AEBBB52"/>
    <w:rsid w:val="1AEF3B57"/>
    <w:rsid w:val="1AFC2243"/>
    <w:rsid w:val="1B0161A3"/>
    <w:rsid w:val="1B03D82E"/>
    <w:rsid w:val="1B139C9D"/>
    <w:rsid w:val="1B13CDCF"/>
    <w:rsid w:val="1B27809B"/>
    <w:rsid w:val="1B38979E"/>
    <w:rsid w:val="1B39ACF9"/>
    <w:rsid w:val="1B465080"/>
    <w:rsid w:val="1B46894B"/>
    <w:rsid w:val="1B485F77"/>
    <w:rsid w:val="1B4BE3EF"/>
    <w:rsid w:val="1B4E74A0"/>
    <w:rsid w:val="1B5AC1E1"/>
    <w:rsid w:val="1B5E32DB"/>
    <w:rsid w:val="1B633124"/>
    <w:rsid w:val="1B64DA5D"/>
    <w:rsid w:val="1B64FB69"/>
    <w:rsid w:val="1B658E62"/>
    <w:rsid w:val="1B70D6AB"/>
    <w:rsid w:val="1B756D46"/>
    <w:rsid w:val="1B798112"/>
    <w:rsid w:val="1B830485"/>
    <w:rsid w:val="1B8428F6"/>
    <w:rsid w:val="1B86AB3D"/>
    <w:rsid w:val="1B920597"/>
    <w:rsid w:val="1BAC2E2A"/>
    <w:rsid w:val="1BC574DA"/>
    <w:rsid w:val="1BC6DA40"/>
    <w:rsid w:val="1BD80AF7"/>
    <w:rsid w:val="1BD86D16"/>
    <w:rsid w:val="1BEA6028"/>
    <w:rsid w:val="1BF2B49A"/>
    <w:rsid w:val="1BF84714"/>
    <w:rsid w:val="1BFCC3D4"/>
    <w:rsid w:val="1C00639C"/>
    <w:rsid w:val="1C056A98"/>
    <w:rsid w:val="1C0EAF25"/>
    <w:rsid w:val="1C10ECF7"/>
    <w:rsid w:val="1C17FFBA"/>
    <w:rsid w:val="1C1CAFE7"/>
    <w:rsid w:val="1C3206DD"/>
    <w:rsid w:val="1C46EAE2"/>
    <w:rsid w:val="1C47A998"/>
    <w:rsid w:val="1C4C15E1"/>
    <w:rsid w:val="1C5A40AB"/>
    <w:rsid w:val="1C626CCC"/>
    <w:rsid w:val="1C6F0120"/>
    <w:rsid w:val="1C6FA454"/>
    <w:rsid w:val="1C77C046"/>
    <w:rsid w:val="1C7857BE"/>
    <w:rsid w:val="1C7A009B"/>
    <w:rsid w:val="1C7E6499"/>
    <w:rsid w:val="1C93B92C"/>
    <w:rsid w:val="1C93C094"/>
    <w:rsid w:val="1C9D0FB2"/>
    <w:rsid w:val="1CA7FCF6"/>
    <w:rsid w:val="1CAD6D6E"/>
    <w:rsid w:val="1CB385E8"/>
    <w:rsid w:val="1CC9DCC1"/>
    <w:rsid w:val="1CD33251"/>
    <w:rsid w:val="1CDAF05A"/>
    <w:rsid w:val="1CDF2CA1"/>
    <w:rsid w:val="1CE15FF2"/>
    <w:rsid w:val="1CE9A70E"/>
    <w:rsid w:val="1CEABE3E"/>
    <w:rsid w:val="1CF79775"/>
    <w:rsid w:val="1D153837"/>
    <w:rsid w:val="1D16869B"/>
    <w:rsid w:val="1D1DC103"/>
    <w:rsid w:val="1D24B26E"/>
    <w:rsid w:val="1D25917A"/>
    <w:rsid w:val="1D4BFABA"/>
    <w:rsid w:val="1D511C65"/>
    <w:rsid w:val="1D5EDAEC"/>
    <w:rsid w:val="1D646E84"/>
    <w:rsid w:val="1D69C0D4"/>
    <w:rsid w:val="1D6A2491"/>
    <w:rsid w:val="1D6C27E5"/>
    <w:rsid w:val="1D780EEF"/>
    <w:rsid w:val="1D823595"/>
    <w:rsid w:val="1D8245F0"/>
    <w:rsid w:val="1D878B64"/>
    <w:rsid w:val="1D889F7C"/>
    <w:rsid w:val="1D88F57F"/>
    <w:rsid w:val="1D89898D"/>
    <w:rsid w:val="1DA0EB82"/>
    <w:rsid w:val="1DA93317"/>
    <w:rsid w:val="1DAB0A58"/>
    <w:rsid w:val="1DB0C593"/>
    <w:rsid w:val="1DB25C94"/>
    <w:rsid w:val="1DBB51AF"/>
    <w:rsid w:val="1DBEF5E2"/>
    <w:rsid w:val="1DBF2698"/>
    <w:rsid w:val="1DBF5A89"/>
    <w:rsid w:val="1DC57F8C"/>
    <w:rsid w:val="1DDB78BF"/>
    <w:rsid w:val="1DED9D26"/>
    <w:rsid w:val="1DFA4FB0"/>
    <w:rsid w:val="1E0458BC"/>
    <w:rsid w:val="1E06F759"/>
    <w:rsid w:val="1E15D54B"/>
    <w:rsid w:val="1E1B4EC6"/>
    <w:rsid w:val="1E39968F"/>
    <w:rsid w:val="1E3C85B9"/>
    <w:rsid w:val="1E3ED6BE"/>
    <w:rsid w:val="1E448DA2"/>
    <w:rsid w:val="1E4801CF"/>
    <w:rsid w:val="1E580338"/>
    <w:rsid w:val="1E589A25"/>
    <w:rsid w:val="1E700B9E"/>
    <w:rsid w:val="1E70C25C"/>
    <w:rsid w:val="1E74E308"/>
    <w:rsid w:val="1E89D608"/>
    <w:rsid w:val="1E8A6956"/>
    <w:rsid w:val="1E8BDB81"/>
    <w:rsid w:val="1E94AE75"/>
    <w:rsid w:val="1E9C8ED3"/>
    <w:rsid w:val="1E9DC583"/>
    <w:rsid w:val="1EA73F7A"/>
    <w:rsid w:val="1EC0F3BC"/>
    <w:rsid w:val="1ECD0F27"/>
    <w:rsid w:val="1ED855B1"/>
    <w:rsid w:val="1EE5FCD8"/>
    <w:rsid w:val="1EEA7CFA"/>
    <w:rsid w:val="1EFBE93C"/>
    <w:rsid w:val="1EFDCB6B"/>
    <w:rsid w:val="1F055EC6"/>
    <w:rsid w:val="1F08694E"/>
    <w:rsid w:val="1F08E470"/>
    <w:rsid w:val="1F0A9EF5"/>
    <w:rsid w:val="1F15E7AD"/>
    <w:rsid w:val="1F16A67A"/>
    <w:rsid w:val="1F31E2D0"/>
    <w:rsid w:val="1F425D97"/>
    <w:rsid w:val="1F5AF88B"/>
    <w:rsid w:val="1F5D3129"/>
    <w:rsid w:val="1F5DA98D"/>
    <w:rsid w:val="1F60C48E"/>
    <w:rsid w:val="1F60DADD"/>
    <w:rsid w:val="1F6E5EFA"/>
    <w:rsid w:val="1F89615A"/>
    <w:rsid w:val="1F9CD6EA"/>
    <w:rsid w:val="1FA41350"/>
    <w:rsid w:val="1FA587E3"/>
    <w:rsid w:val="1FAE64B4"/>
    <w:rsid w:val="1FB168C9"/>
    <w:rsid w:val="1FB27FCF"/>
    <w:rsid w:val="1FBAF7F1"/>
    <w:rsid w:val="1FBC7164"/>
    <w:rsid w:val="1FBDCBAF"/>
    <w:rsid w:val="1FCA2AFE"/>
    <w:rsid w:val="1FCC5D51"/>
    <w:rsid w:val="1FCD2AEE"/>
    <w:rsid w:val="1FCD9A65"/>
    <w:rsid w:val="1FD254F2"/>
    <w:rsid w:val="1FD74B8B"/>
    <w:rsid w:val="1FD7ABD1"/>
    <w:rsid w:val="1FDF247B"/>
    <w:rsid w:val="1FEC1332"/>
    <w:rsid w:val="1FEEB43C"/>
    <w:rsid w:val="200231A1"/>
    <w:rsid w:val="20052D5B"/>
    <w:rsid w:val="200B0D62"/>
    <w:rsid w:val="2022CFD4"/>
    <w:rsid w:val="20278F93"/>
    <w:rsid w:val="2033C2AA"/>
    <w:rsid w:val="20352370"/>
    <w:rsid w:val="2035E641"/>
    <w:rsid w:val="2039E9C8"/>
    <w:rsid w:val="2048F990"/>
    <w:rsid w:val="205B435D"/>
    <w:rsid w:val="205C75A1"/>
    <w:rsid w:val="20663FFD"/>
    <w:rsid w:val="2068ACB7"/>
    <w:rsid w:val="20699DC7"/>
    <w:rsid w:val="206B2C83"/>
    <w:rsid w:val="207409D2"/>
    <w:rsid w:val="2079F321"/>
    <w:rsid w:val="2083F9A8"/>
    <w:rsid w:val="2085E74E"/>
    <w:rsid w:val="208C1B49"/>
    <w:rsid w:val="209CB1CB"/>
    <w:rsid w:val="209ED147"/>
    <w:rsid w:val="20A6CF9C"/>
    <w:rsid w:val="20AB46F3"/>
    <w:rsid w:val="20AC65E8"/>
    <w:rsid w:val="20B74586"/>
    <w:rsid w:val="20BA12A5"/>
    <w:rsid w:val="20CB3707"/>
    <w:rsid w:val="20CD24F7"/>
    <w:rsid w:val="20CFE103"/>
    <w:rsid w:val="20D4ACDB"/>
    <w:rsid w:val="20E9C7A7"/>
    <w:rsid w:val="20EBEE85"/>
    <w:rsid w:val="20EF3D42"/>
    <w:rsid w:val="20F07D5E"/>
    <w:rsid w:val="210188E7"/>
    <w:rsid w:val="21023B5A"/>
    <w:rsid w:val="21192AD1"/>
    <w:rsid w:val="211BBA8E"/>
    <w:rsid w:val="211F6641"/>
    <w:rsid w:val="21287D2F"/>
    <w:rsid w:val="21349D27"/>
    <w:rsid w:val="213BE93D"/>
    <w:rsid w:val="21419D97"/>
    <w:rsid w:val="214373AB"/>
    <w:rsid w:val="2143EC9D"/>
    <w:rsid w:val="214D5C8E"/>
    <w:rsid w:val="215AF23E"/>
    <w:rsid w:val="215D11BA"/>
    <w:rsid w:val="21698A1C"/>
    <w:rsid w:val="216B1ACB"/>
    <w:rsid w:val="216CA47F"/>
    <w:rsid w:val="2174B6E7"/>
    <w:rsid w:val="2183F179"/>
    <w:rsid w:val="2185924E"/>
    <w:rsid w:val="218A454D"/>
    <w:rsid w:val="21944894"/>
    <w:rsid w:val="21984B1E"/>
    <w:rsid w:val="21A47121"/>
    <w:rsid w:val="21A7342E"/>
    <w:rsid w:val="21B5F4F4"/>
    <w:rsid w:val="21BA17B9"/>
    <w:rsid w:val="21BA8780"/>
    <w:rsid w:val="21BB51C9"/>
    <w:rsid w:val="21C42543"/>
    <w:rsid w:val="21CEDE0A"/>
    <w:rsid w:val="21D35D75"/>
    <w:rsid w:val="21DAC302"/>
    <w:rsid w:val="21E1982B"/>
    <w:rsid w:val="21E3FFA8"/>
    <w:rsid w:val="21E4C5BB"/>
    <w:rsid w:val="21E7F11F"/>
    <w:rsid w:val="21E86BF1"/>
    <w:rsid w:val="21F69C40"/>
    <w:rsid w:val="21F87F1C"/>
    <w:rsid w:val="21F8F657"/>
    <w:rsid w:val="2200E6AB"/>
    <w:rsid w:val="2207CA41"/>
    <w:rsid w:val="22081F18"/>
    <w:rsid w:val="220AC4F9"/>
    <w:rsid w:val="220ED316"/>
    <w:rsid w:val="2211E2C6"/>
    <w:rsid w:val="2218DBE2"/>
    <w:rsid w:val="2225E22A"/>
    <w:rsid w:val="2228C4C1"/>
    <w:rsid w:val="222EFFC2"/>
    <w:rsid w:val="223B615A"/>
    <w:rsid w:val="223E1441"/>
    <w:rsid w:val="2249C8EA"/>
    <w:rsid w:val="2257D0AC"/>
    <w:rsid w:val="22596EDB"/>
    <w:rsid w:val="226E4F5F"/>
    <w:rsid w:val="2281AB1F"/>
    <w:rsid w:val="228319D4"/>
    <w:rsid w:val="228843D8"/>
    <w:rsid w:val="2289E964"/>
    <w:rsid w:val="228C597C"/>
    <w:rsid w:val="229B65DA"/>
    <w:rsid w:val="22B54CED"/>
    <w:rsid w:val="22B8B04B"/>
    <w:rsid w:val="22BB6878"/>
    <w:rsid w:val="22BEEDD2"/>
    <w:rsid w:val="22C73406"/>
    <w:rsid w:val="22C8962D"/>
    <w:rsid w:val="22D799C8"/>
    <w:rsid w:val="22E0AC40"/>
    <w:rsid w:val="22E48BA9"/>
    <w:rsid w:val="22FF7973"/>
    <w:rsid w:val="2300C40E"/>
    <w:rsid w:val="2309047E"/>
    <w:rsid w:val="230C5394"/>
    <w:rsid w:val="231278F7"/>
    <w:rsid w:val="23184BB5"/>
    <w:rsid w:val="232041B8"/>
    <w:rsid w:val="2324BC40"/>
    <w:rsid w:val="23267A7F"/>
    <w:rsid w:val="233DDC74"/>
    <w:rsid w:val="23489151"/>
    <w:rsid w:val="234A1538"/>
    <w:rsid w:val="2353BD93"/>
    <w:rsid w:val="235EB089"/>
    <w:rsid w:val="236D520F"/>
    <w:rsid w:val="236EDDB7"/>
    <w:rsid w:val="237787DA"/>
    <w:rsid w:val="237BC52C"/>
    <w:rsid w:val="238229E6"/>
    <w:rsid w:val="23822EFC"/>
    <w:rsid w:val="23892DCA"/>
    <w:rsid w:val="2397A295"/>
    <w:rsid w:val="23A73EE0"/>
    <w:rsid w:val="23A97F1F"/>
    <w:rsid w:val="23AAF79B"/>
    <w:rsid w:val="23AF4F6E"/>
    <w:rsid w:val="23B10703"/>
    <w:rsid w:val="23B20288"/>
    <w:rsid w:val="23BF1BA7"/>
    <w:rsid w:val="23BFEF8D"/>
    <w:rsid w:val="23C927AE"/>
    <w:rsid w:val="23C9E396"/>
    <w:rsid w:val="23CAF1E7"/>
    <w:rsid w:val="23CC4EDC"/>
    <w:rsid w:val="23D53631"/>
    <w:rsid w:val="23D5DA91"/>
    <w:rsid w:val="23DF91A2"/>
    <w:rsid w:val="23DFD8C5"/>
    <w:rsid w:val="23DFF22B"/>
    <w:rsid w:val="23E1CCE6"/>
    <w:rsid w:val="23E316F5"/>
    <w:rsid w:val="23E3A579"/>
    <w:rsid w:val="23E5359A"/>
    <w:rsid w:val="23EA0671"/>
    <w:rsid w:val="23EA8592"/>
    <w:rsid w:val="23EC0474"/>
    <w:rsid w:val="24020298"/>
    <w:rsid w:val="2402F600"/>
    <w:rsid w:val="2403BACC"/>
    <w:rsid w:val="24114D28"/>
    <w:rsid w:val="2418625A"/>
    <w:rsid w:val="24188EED"/>
    <w:rsid w:val="24224B18"/>
    <w:rsid w:val="2427969B"/>
    <w:rsid w:val="242FCAFD"/>
    <w:rsid w:val="2434B893"/>
    <w:rsid w:val="2439941B"/>
    <w:rsid w:val="2439E1B5"/>
    <w:rsid w:val="243E8E9F"/>
    <w:rsid w:val="243F9E7D"/>
    <w:rsid w:val="24438477"/>
    <w:rsid w:val="244D1597"/>
    <w:rsid w:val="244F1663"/>
    <w:rsid w:val="24529ED7"/>
    <w:rsid w:val="2457A5BF"/>
    <w:rsid w:val="2468EB2E"/>
    <w:rsid w:val="246AEEFF"/>
    <w:rsid w:val="24795CB7"/>
    <w:rsid w:val="247B3910"/>
    <w:rsid w:val="248145EC"/>
    <w:rsid w:val="24843477"/>
    <w:rsid w:val="248856DA"/>
    <w:rsid w:val="2490C200"/>
    <w:rsid w:val="2493144D"/>
    <w:rsid w:val="249651A6"/>
    <w:rsid w:val="2498E15C"/>
    <w:rsid w:val="249CA746"/>
    <w:rsid w:val="24A76FD7"/>
    <w:rsid w:val="24B5817E"/>
    <w:rsid w:val="24BFF529"/>
    <w:rsid w:val="24CD0086"/>
    <w:rsid w:val="24CD091E"/>
    <w:rsid w:val="24CD4A1C"/>
    <w:rsid w:val="24DC280E"/>
    <w:rsid w:val="24DD7AE8"/>
    <w:rsid w:val="24F95A23"/>
    <w:rsid w:val="24FD1C33"/>
    <w:rsid w:val="24FE1DD7"/>
    <w:rsid w:val="25013905"/>
    <w:rsid w:val="25149F2A"/>
    <w:rsid w:val="251D022B"/>
    <w:rsid w:val="25316430"/>
    <w:rsid w:val="25358102"/>
    <w:rsid w:val="25465732"/>
    <w:rsid w:val="254C8095"/>
    <w:rsid w:val="25534351"/>
    <w:rsid w:val="255590BB"/>
    <w:rsid w:val="2569FBD0"/>
    <w:rsid w:val="256CECD9"/>
    <w:rsid w:val="256FA687"/>
    <w:rsid w:val="25738785"/>
    <w:rsid w:val="257435F6"/>
    <w:rsid w:val="25775F15"/>
    <w:rsid w:val="257A9F2F"/>
    <w:rsid w:val="257E6BD7"/>
    <w:rsid w:val="2592E0AB"/>
    <w:rsid w:val="259661DA"/>
    <w:rsid w:val="259A8C6B"/>
    <w:rsid w:val="25B57E84"/>
    <w:rsid w:val="25B8BAE2"/>
    <w:rsid w:val="25BA4025"/>
    <w:rsid w:val="25C0B627"/>
    <w:rsid w:val="25CA94A7"/>
    <w:rsid w:val="25CE199B"/>
    <w:rsid w:val="25D22491"/>
    <w:rsid w:val="25D67F4A"/>
    <w:rsid w:val="25D69E04"/>
    <w:rsid w:val="25DEB38B"/>
    <w:rsid w:val="25E10515"/>
    <w:rsid w:val="25EF6C52"/>
    <w:rsid w:val="25F329FD"/>
    <w:rsid w:val="25F6C3AA"/>
    <w:rsid w:val="25FBDFA1"/>
    <w:rsid w:val="26032B4C"/>
    <w:rsid w:val="2606AC89"/>
    <w:rsid w:val="2614B0A4"/>
    <w:rsid w:val="26158727"/>
    <w:rsid w:val="2616CE9B"/>
    <w:rsid w:val="261953B9"/>
    <w:rsid w:val="26204FB8"/>
    <w:rsid w:val="26249A0B"/>
    <w:rsid w:val="26377D47"/>
    <w:rsid w:val="263AA83D"/>
    <w:rsid w:val="264396F3"/>
    <w:rsid w:val="264ED326"/>
    <w:rsid w:val="264F621E"/>
    <w:rsid w:val="265ED51F"/>
    <w:rsid w:val="2669869A"/>
    <w:rsid w:val="266F9BAA"/>
    <w:rsid w:val="2686FBF3"/>
    <w:rsid w:val="2687FAC4"/>
    <w:rsid w:val="2694CFA6"/>
    <w:rsid w:val="269C4F10"/>
    <w:rsid w:val="269DA2CC"/>
    <w:rsid w:val="26A603B2"/>
    <w:rsid w:val="26A92E9C"/>
    <w:rsid w:val="26AED38C"/>
    <w:rsid w:val="26B4487D"/>
    <w:rsid w:val="26BB2AC0"/>
    <w:rsid w:val="26C2110F"/>
    <w:rsid w:val="26C52711"/>
    <w:rsid w:val="26C8910B"/>
    <w:rsid w:val="26F2F974"/>
    <w:rsid w:val="26FA2CB6"/>
    <w:rsid w:val="27080748"/>
    <w:rsid w:val="270A8938"/>
    <w:rsid w:val="270ACC2A"/>
    <w:rsid w:val="270CB1A6"/>
    <w:rsid w:val="27110728"/>
    <w:rsid w:val="2719D791"/>
    <w:rsid w:val="27263060"/>
    <w:rsid w:val="27530B25"/>
    <w:rsid w:val="2753E1D6"/>
    <w:rsid w:val="275F15CB"/>
    <w:rsid w:val="276B1129"/>
    <w:rsid w:val="2774E7F0"/>
    <w:rsid w:val="277C980D"/>
    <w:rsid w:val="2783E6A5"/>
    <w:rsid w:val="278A3850"/>
    <w:rsid w:val="278AB7B6"/>
    <w:rsid w:val="27934738"/>
    <w:rsid w:val="27A169ED"/>
    <w:rsid w:val="27A33865"/>
    <w:rsid w:val="27A51971"/>
    <w:rsid w:val="27A7FB7D"/>
    <w:rsid w:val="27A925DE"/>
    <w:rsid w:val="27AA419D"/>
    <w:rsid w:val="27BDBE48"/>
    <w:rsid w:val="27C76445"/>
    <w:rsid w:val="27CB5E63"/>
    <w:rsid w:val="27CCE01E"/>
    <w:rsid w:val="27D011E4"/>
    <w:rsid w:val="27D4A350"/>
    <w:rsid w:val="27D95CDC"/>
    <w:rsid w:val="27E0C9D9"/>
    <w:rsid w:val="27EA053A"/>
    <w:rsid w:val="27EA7CCC"/>
    <w:rsid w:val="27F4D010"/>
    <w:rsid w:val="27FB4464"/>
    <w:rsid w:val="28089359"/>
    <w:rsid w:val="280D22AA"/>
    <w:rsid w:val="280D80EF"/>
    <w:rsid w:val="280E09C3"/>
    <w:rsid w:val="2814D89B"/>
    <w:rsid w:val="281625B5"/>
    <w:rsid w:val="281925A5"/>
    <w:rsid w:val="281CFF5C"/>
    <w:rsid w:val="2822FE06"/>
    <w:rsid w:val="28241B76"/>
    <w:rsid w:val="28242EC6"/>
    <w:rsid w:val="282B73AF"/>
    <w:rsid w:val="282C9AF2"/>
    <w:rsid w:val="282E8B0F"/>
    <w:rsid w:val="28316A3A"/>
    <w:rsid w:val="2831C449"/>
    <w:rsid w:val="2839A990"/>
    <w:rsid w:val="283BECB6"/>
    <w:rsid w:val="28409381"/>
    <w:rsid w:val="28412AF9"/>
    <w:rsid w:val="2846F3EB"/>
    <w:rsid w:val="2859CCF1"/>
    <w:rsid w:val="287CEDE4"/>
    <w:rsid w:val="287FE59A"/>
    <w:rsid w:val="28843025"/>
    <w:rsid w:val="2887C1E4"/>
    <w:rsid w:val="288B5362"/>
    <w:rsid w:val="289722C0"/>
    <w:rsid w:val="289883A9"/>
    <w:rsid w:val="28A694C0"/>
    <w:rsid w:val="28A89796"/>
    <w:rsid w:val="28B518A3"/>
    <w:rsid w:val="28BF10FF"/>
    <w:rsid w:val="28C84120"/>
    <w:rsid w:val="28D2F032"/>
    <w:rsid w:val="28D4112D"/>
    <w:rsid w:val="28DAD00A"/>
    <w:rsid w:val="28E5887B"/>
    <w:rsid w:val="28E59644"/>
    <w:rsid w:val="28E9550D"/>
    <w:rsid w:val="28F0D99D"/>
    <w:rsid w:val="2912F560"/>
    <w:rsid w:val="2918D459"/>
    <w:rsid w:val="291A8C07"/>
    <w:rsid w:val="291EB04F"/>
    <w:rsid w:val="29259847"/>
    <w:rsid w:val="29291DA9"/>
    <w:rsid w:val="2933C577"/>
    <w:rsid w:val="293D71EF"/>
    <w:rsid w:val="2952563C"/>
    <w:rsid w:val="295F458D"/>
    <w:rsid w:val="29603E58"/>
    <w:rsid w:val="2961168D"/>
    <w:rsid w:val="2961F1E9"/>
    <w:rsid w:val="29680FD9"/>
    <w:rsid w:val="296E7835"/>
    <w:rsid w:val="296EF860"/>
    <w:rsid w:val="297272BC"/>
    <w:rsid w:val="2972917F"/>
    <w:rsid w:val="29810E93"/>
    <w:rsid w:val="2987644C"/>
    <w:rsid w:val="2995C42C"/>
    <w:rsid w:val="29973B1D"/>
    <w:rsid w:val="299A9BF1"/>
    <w:rsid w:val="29A6678B"/>
    <w:rsid w:val="29AB1EF6"/>
    <w:rsid w:val="29B4495E"/>
    <w:rsid w:val="29C66A29"/>
    <w:rsid w:val="29CE72EA"/>
    <w:rsid w:val="29D4FFE8"/>
    <w:rsid w:val="29D5CDE2"/>
    <w:rsid w:val="29D5EA2B"/>
    <w:rsid w:val="29D6C9A4"/>
    <w:rsid w:val="29DE141F"/>
    <w:rsid w:val="29E64BEB"/>
    <w:rsid w:val="29ECD56B"/>
    <w:rsid w:val="29FE676E"/>
    <w:rsid w:val="2A0641AC"/>
    <w:rsid w:val="2A06C302"/>
    <w:rsid w:val="2A085CF2"/>
    <w:rsid w:val="2A0C4C24"/>
    <w:rsid w:val="2A16582B"/>
    <w:rsid w:val="2A2A6445"/>
    <w:rsid w:val="2A356A3D"/>
    <w:rsid w:val="2A3AE8C5"/>
    <w:rsid w:val="2A3B2865"/>
    <w:rsid w:val="2A3F81D7"/>
    <w:rsid w:val="2A4611C2"/>
    <w:rsid w:val="2A4FC08F"/>
    <w:rsid w:val="2A6084B1"/>
    <w:rsid w:val="2A629995"/>
    <w:rsid w:val="2A76AB89"/>
    <w:rsid w:val="2A7B0DD4"/>
    <w:rsid w:val="2A80C164"/>
    <w:rsid w:val="2A8B771E"/>
    <w:rsid w:val="2A8FF883"/>
    <w:rsid w:val="2AAB3026"/>
    <w:rsid w:val="2AAEC1C3"/>
    <w:rsid w:val="2AB8BA48"/>
    <w:rsid w:val="2AD0C092"/>
    <w:rsid w:val="2ADEF1F7"/>
    <w:rsid w:val="2AE01B2A"/>
    <w:rsid w:val="2AE4C983"/>
    <w:rsid w:val="2AFE3B87"/>
    <w:rsid w:val="2B04D474"/>
    <w:rsid w:val="2B0C5E9D"/>
    <w:rsid w:val="2B0C8D74"/>
    <w:rsid w:val="2B11986A"/>
    <w:rsid w:val="2B14CA30"/>
    <w:rsid w:val="2B1A63D4"/>
    <w:rsid w:val="2B287912"/>
    <w:rsid w:val="2B2D0B9E"/>
    <w:rsid w:val="2B37ED81"/>
    <w:rsid w:val="2B4A17C4"/>
    <w:rsid w:val="2B64D269"/>
    <w:rsid w:val="2B660233"/>
    <w:rsid w:val="2B66BC03"/>
    <w:rsid w:val="2B6EDEC5"/>
    <w:rsid w:val="2B80BFBC"/>
    <w:rsid w:val="2B84B6F0"/>
    <w:rsid w:val="2B8EFEC0"/>
    <w:rsid w:val="2B9183DE"/>
    <w:rsid w:val="2B9E3CD5"/>
    <w:rsid w:val="2B9F42D4"/>
    <w:rsid w:val="2BA876AE"/>
    <w:rsid w:val="2BA95852"/>
    <w:rsid w:val="2BAE053F"/>
    <w:rsid w:val="2BAF07D5"/>
    <w:rsid w:val="2BBA3D50"/>
    <w:rsid w:val="2BC2D030"/>
    <w:rsid w:val="2BD0466E"/>
    <w:rsid w:val="2BD6D188"/>
    <w:rsid w:val="2BDDE60B"/>
    <w:rsid w:val="2BE38561"/>
    <w:rsid w:val="2BEC3300"/>
    <w:rsid w:val="2BF2815C"/>
    <w:rsid w:val="2BF35F72"/>
    <w:rsid w:val="2BF47F38"/>
    <w:rsid w:val="2BFA6EE2"/>
    <w:rsid w:val="2BFB01A4"/>
    <w:rsid w:val="2BFB94D5"/>
    <w:rsid w:val="2BFBF06B"/>
    <w:rsid w:val="2C06EEF4"/>
    <w:rsid w:val="2C112ABB"/>
    <w:rsid w:val="2C130FEE"/>
    <w:rsid w:val="2C1A34E0"/>
    <w:rsid w:val="2C2D856E"/>
    <w:rsid w:val="2C356DFF"/>
    <w:rsid w:val="2C38A73B"/>
    <w:rsid w:val="2C3A235D"/>
    <w:rsid w:val="2C5A77C8"/>
    <w:rsid w:val="2C5F9E62"/>
    <w:rsid w:val="2C5FCB76"/>
    <w:rsid w:val="2C608551"/>
    <w:rsid w:val="2C663C35"/>
    <w:rsid w:val="2C6EC11A"/>
    <w:rsid w:val="2C715B81"/>
    <w:rsid w:val="2C77BCE1"/>
    <w:rsid w:val="2C7E2394"/>
    <w:rsid w:val="2C7F3C59"/>
    <w:rsid w:val="2C806B49"/>
    <w:rsid w:val="2C818CB8"/>
    <w:rsid w:val="2C8846C1"/>
    <w:rsid w:val="2C89C0C3"/>
    <w:rsid w:val="2C89C42D"/>
    <w:rsid w:val="2C94FDB9"/>
    <w:rsid w:val="2C95EA30"/>
    <w:rsid w:val="2C9A97B5"/>
    <w:rsid w:val="2CA169F3"/>
    <w:rsid w:val="2CA31C02"/>
    <w:rsid w:val="2CA4E4C8"/>
    <w:rsid w:val="2CBE2CED"/>
    <w:rsid w:val="2CC01B44"/>
    <w:rsid w:val="2CD0B35A"/>
    <w:rsid w:val="2CDE8E07"/>
    <w:rsid w:val="2CE00C1E"/>
    <w:rsid w:val="2CE00E83"/>
    <w:rsid w:val="2CE11BCC"/>
    <w:rsid w:val="2CE49EAA"/>
    <w:rsid w:val="2CEEB7B0"/>
    <w:rsid w:val="2CF49539"/>
    <w:rsid w:val="2CFD8DBB"/>
    <w:rsid w:val="2D082EC8"/>
    <w:rsid w:val="2D0D4D84"/>
    <w:rsid w:val="2D0FC74C"/>
    <w:rsid w:val="2D102D7A"/>
    <w:rsid w:val="2D120FCD"/>
    <w:rsid w:val="2D162FB3"/>
    <w:rsid w:val="2D1CC549"/>
    <w:rsid w:val="2D1D85C1"/>
    <w:rsid w:val="2D1FF4B4"/>
    <w:rsid w:val="2D251B64"/>
    <w:rsid w:val="2D434FB4"/>
    <w:rsid w:val="2D590A37"/>
    <w:rsid w:val="2D5B4E57"/>
    <w:rsid w:val="2D60CD46"/>
    <w:rsid w:val="2D6201DE"/>
    <w:rsid w:val="2D67AD2F"/>
    <w:rsid w:val="2D68E64B"/>
    <w:rsid w:val="2D6A0D39"/>
    <w:rsid w:val="2D6D365A"/>
    <w:rsid w:val="2D737D88"/>
    <w:rsid w:val="2D7C0C23"/>
    <w:rsid w:val="2D808E54"/>
    <w:rsid w:val="2D8266CC"/>
    <w:rsid w:val="2D83C36E"/>
    <w:rsid w:val="2D8615BB"/>
    <w:rsid w:val="2D88B104"/>
    <w:rsid w:val="2D8F4291"/>
    <w:rsid w:val="2D91D7F2"/>
    <w:rsid w:val="2D93A33C"/>
    <w:rsid w:val="2D958990"/>
    <w:rsid w:val="2D96AE82"/>
    <w:rsid w:val="2D996CD3"/>
    <w:rsid w:val="2D9C48C0"/>
    <w:rsid w:val="2DB35410"/>
    <w:rsid w:val="2DB491A4"/>
    <w:rsid w:val="2DBB48C4"/>
    <w:rsid w:val="2DC82625"/>
    <w:rsid w:val="2DCE92A5"/>
    <w:rsid w:val="2DD02B9A"/>
    <w:rsid w:val="2DD6AFCB"/>
    <w:rsid w:val="2DD85705"/>
    <w:rsid w:val="2DD8B1B8"/>
    <w:rsid w:val="2DE551E9"/>
    <w:rsid w:val="2DEB300B"/>
    <w:rsid w:val="2DEDD999"/>
    <w:rsid w:val="2DEEB148"/>
    <w:rsid w:val="2DEF338E"/>
    <w:rsid w:val="2DEFCE2A"/>
    <w:rsid w:val="2DF34714"/>
    <w:rsid w:val="2E0CA3E9"/>
    <w:rsid w:val="2E121447"/>
    <w:rsid w:val="2E130E21"/>
    <w:rsid w:val="2E16CBD3"/>
    <w:rsid w:val="2E16D75F"/>
    <w:rsid w:val="2E195C8B"/>
    <w:rsid w:val="2E1D04F8"/>
    <w:rsid w:val="2E2262C8"/>
    <w:rsid w:val="2E252454"/>
    <w:rsid w:val="2E26369E"/>
    <w:rsid w:val="2E26EABC"/>
    <w:rsid w:val="2E378D93"/>
    <w:rsid w:val="2E3D085F"/>
    <w:rsid w:val="2E401DB1"/>
    <w:rsid w:val="2E4C421F"/>
    <w:rsid w:val="2E4DD315"/>
    <w:rsid w:val="2E5673BE"/>
    <w:rsid w:val="2E5DCE02"/>
    <w:rsid w:val="2E74159D"/>
    <w:rsid w:val="2E77FE10"/>
    <w:rsid w:val="2E810000"/>
    <w:rsid w:val="2E85FEB1"/>
    <w:rsid w:val="2E8A3EA4"/>
    <w:rsid w:val="2E8A89E5"/>
    <w:rsid w:val="2E987A86"/>
    <w:rsid w:val="2E9F270E"/>
    <w:rsid w:val="2EA7564D"/>
    <w:rsid w:val="2EABA965"/>
    <w:rsid w:val="2EAEEB86"/>
    <w:rsid w:val="2EAF20A6"/>
    <w:rsid w:val="2ECA0B8F"/>
    <w:rsid w:val="2ECC0E65"/>
    <w:rsid w:val="2ECE84B5"/>
    <w:rsid w:val="2ED55CA0"/>
    <w:rsid w:val="2EEA05AB"/>
    <w:rsid w:val="2EEB904F"/>
    <w:rsid w:val="2EEE28A1"/>
    <w:rsid w:val="2F03C68C"/>
    <w:rsid w:val="2F048542"/>
    <w:rsid w:val="2F08A7D3"/>
    <w:rsid w:val="2F0D7721"/>
    <w:rsid w:val="2F1300FC"/>
    <w:rsid w:val="2F18E0CC"/>
    <w:rsid w:val="2F1E779D"/>
    <w:rsid w:val="2F21D81A"/>
    <w:rsid w:val="2F23A320"/>
    <w:rsid w:val="2F3F25F7"/>
    <w:rsid w:val="2F5303B0"/>
    <w:rsid w:val="2F54F491"/>
    <w:rsid w:val="2F5E359C"/>
    <w:rsid w:val="2F664BC4"/>
    <w:rsid w:val="2F673840"/>
    <w:rsid w:val="2F76A378"/>
    <w:rsid w:val="2F7DF084"/>
    <w:rsid w:val="2F7F7888"/>
    <w:rsid w:val="2F84C02D"/>
    <w:rsid w:val="2F9558F4"/>
    <w:rsid w:val="2F99E505"/>
    <w:rsid w:val="2FA39E73"/>
    <w:rsid w:val="2FB46E28"/>
    <w:rsid w:val="2FB94E96"/>
    <w:rsid w:val="2FC068D0"/>
    <w:rsid w:val="2FC94067"/>
    <w:rsid w:val="2FCEA3B7"/>
    <w:rsid w:val="2FD7FAAA"/>
    <w:rsid w:val="2FD9044D"/>
    <w:rsid w:val="2FE8B649"/>
    <w:rsid w:val="2FF4B0CD"/>
    <w:rsid w:val="2FF6846C"/>
    <w:rsid w:val="2FFE3956"/>
    <w:rsid w:val="3000AF92"/>
    <w:rsid w:val="30018F0B"/>
    <w:rsid w:val="30019586"/>
    <w:rsid w:val="300780C7"/>
    <w:rsid w:val="30273C53"/>
    <w:rsid w:val="3031A923"/>
    <w:rsid w:val="3038C1C8"/>
    <w:rsid w:val="303F8627"/>
    <w:rsid w:val="304130DB"/>
    <w:rsid w:val="3044DFA2"/>
    <w:rsid w:val="304631CC"/>
    <w:rsid w:val="3046CAF6"/>
    <w:rsid w:val="30521E38"/>
    <w:rsid w:val="305F249E"/>
    <w:rsid w:val="30628C89"/>
    <w:rsid w:val="3065381F"/>
    <w:rsid w:val="3065866E"/>
    <w:rsid w:val="306B697B"/>
    <w:rsid w:val="306D4D18"/>
    <w:rsid w:val="3071787D"/>
    <w:rsid w:val="30734980"/>
    <w:rsid w:val="3086EFDD"/>
    <w:rsid w:val="3089F23C"/>
    <w:rsid w:val="308D7BA2"/>
    <w:rsid w:val="308EC58A"/>
    <w:rsid w:val="3096C9EE"/>
    <w:rsid w:val="309D390D"/>
    <w:rsid w:val="30A1714D"/>
    <w:rsid w:val="30A749A7"/>
    <w:rsid w:val="30B03311"/>
    <w:rsid w:val="30B3637B"/>
    <w:rsid w:val="30B7582D"/>
    <w:rsid w:val="30C7980B"/>
    <w:rsid w:val="30C864F5"/>
    <w:rsid w:val="30CD2054"/>
    <w:rsid w:val="30D6AF82"/>
    <w:rsid w:val="30DC8B26"/>
    <w:rsid w:val="30E0E7A6"/>
    <w:rsid w:val="30E49E0B"/>
    <w:rsid w:val="30E768D3"/>
    <w:rsid w:val="30E99F14"/>
    <w:rsid w:val="30EA7869"/>
    <w:rsid w:val="30EAB3FF"/>
    <w:rsid w:val="30EB0376"/>
    <w:rsid w:val="30F01781"/>
    <w:rsid w:val="30F4D46A"/>
    <w:rsid w:val="30FB7D7C"/>
    <w:rsid w:val="30FF5D28"/>
    <w:rsid w:val="3103077B"/>
    <w:rsid w:val="3106D9CC"/>
    <w:rsid w:val="31078F6F"/>
    <w:rsid w:val="310AB022"/>
    <w:rsid w:val="310AD85B"/>
    <w:rsid w:val="310BB3B7"/>
    <w:rsid w:val="310FCEB1"/>
    <w:rsid w:val="3111108C"/>
    <w:rsid w:val="311F0BAC"/>
    <w:rsid w:val="3121BC14"/>
    <w:rsid w:val="312A8B82"/>
    <w:rsid w:val="313CAD48"/>
    <w:rsid w:val="31404A62"/>
    <w:rsid w:val="3154DAF7"/>
    <w:rsid w:val="31562908"/>
    <w:rsid w:val="3159E7B3"/>
    <w:rsid w:val="3163E853"/>
    <w:rsid w:val="31642D00"/>
    <w:rsid w:val="3167F739"/>
    <w:rsid w:val="316B9DEF"/>
    <w:rsid w:val="3171791A"/>
    <w:rsid w:val="3171C5F0"/>
    <w:rsid w:val="317377E2"/>
    <w:rsid w:val="317CCCCC"/>
    <w:rsid w:val="317F3789"/>
    <w:rsid w:val="318A65A3"/>
    <w:rsid w:val="31996966"/>
    <w:rsid w:val="319E3FBB"/>
    <w:rsid w:val="31A75E7D"/>
    <w:rsid w:val="31A76C6E"/>
    <w:rsid w:val="31AA7C51"/>
    <w:rsid w:val="31B9E843"/>
    <w:rsid w:val="31BAAD5B"/>
    <w:rsid w:val="31BDB39C"/>
    <w:rsid w:val="31C1A1FD"/>
    <w:rsid w:val="31D142C2"/>
    <w:rsid w:val="31D88D3D"/>
    <w:rsid w:val="31DA34FD"/>
    <w:rsid w:val="31DF03D2"/>
    <w:rsid w:val="31DF863C"/>
    <w:rsid w:val="31E36D8B"/>
    <w:rsid w:val="31E3F218"/>
    <w:rsid w:val="31E64E4D"/>
    <w:rsid w:val="31EB6D1A"/>
    <w:rsid w:val="31EC8A9B"/>
    <w:rsid w:val="31F5A2A5"/>
    <w:rsid w:val="31F85384"/>
    <w:rsid w:val="32108512"/>
    <w:rsid w:val="32159D69"/>
    <w:rsid w:val="321D3C2B"/>
    <w:rsid w:val="322F24A5"/>
    <w:rsid w:val="32349E20"/>
    <w:rsid w:val="323AD1C0"/>
    <w:rsid w:val="323FEF42"/>
    <w:rsid w:val="3244FFE0"/>
    <w:rsid w:val="3246FDA9"/>
    <w:rsid w:val="324A2071"/>
    <w:rsid w:val="32546772"/>
    <w:rsid w:val="3254F697"/>
    <w:rsid w:val="32569D19"/>
    <w:rsid w:val="325C29E8"/>
    <w:rsid w:val="325CDAEF"/>
    <w:rsid w:val="325E4D36"/>
    <w:rsid w:val="326E8A59"/>
    <w:rsid w:val="327088F9"/>
    <w:rsid w:val="3271E4AF"/>
    <w:rsid w:val="327F935B"/>
    <w:rsid w:val="3283F9CE"/>
    <w:rsid w:val="328F07C9"/>
    <w:rsid w:val="32917EB3"/>
    <w:rsid w:val="329D39AD"/>
    <w:rsid w:val="32A3FACC"/>
    <w:rsid w:val="32C4C84C"/>
    <w:rsid w:val="32C66DF1"/>
    <w:rsid w:val="32C7949F"/>
    <w:rsid w:val="32CE0EED"/>
    <w:rsid w:val="32D68BB4"/>
    <w:rsid w:val="32E0D630"/>
    <w:rsid w:val="32EDA72D"/>
    <w:rsid w:val="32F8F3A3"/>
    <w:rsid w:val="32FA3F39"/>
    <w:rsid w:val="330731CA"/>
    <w:rsid w:val="33084892"/>
    <w:rsid w:val="33089E90"/>
    <w:rsid w:val="33103C4F"/>
    <w:rsid w:val="33197B53"/>
    <w:rsid w:val="33277FEC"/>
    <w:rsid w:val="332796CA"/>
    <w:rsid w:val="332E3A62"/>
    <w:rsid w:val="333416DC"/>
    <w:rsid w:val="3340E397"/>
    <w:rsid w:val="334F0581"/>
    <w:rsid w:val="33500C58"/>
    <w:rsid w:val="3353A09F"/>
    <w:rsid w:val="3353F23C"/>
    <w:rsid w:val="335D28CA"/>
    <w:rsid w:val="336778E5"/>
    <w:rsid w:val="336D89D8"/>
    <w:rsid w:val="336E9C22"/>
    <w:rsid w:val="33814DEA"/>
    <w:rsid w:val="33866D56"/>
    <w:rsid w:val="3398023C"/>
    <w:rsid w:val="339849C2"/>
    <w:rsid w:val="339A49F1"/>
    <w:rsid w:val="33A35EF1"/>
    <w:rsid w:val="33A576D8"/>
    <w:rsid w:val="33AC75BF"/>
    <w:rsid w:val="33C621FB"/>
    <w:rsid w:val="33C89726"/>
    <w:rsid w:val="33CB4382"/>
    <w:rsid w:val="33D41B19"/>
    <w:rsid w:val="33DEBA3B"/>
    <w:rsid w:val="33DEF9FB"/>
    <w:rsid w:val="33EBA2B7"/>
    <w:rsid w:val="3403CC3B"/>
    <w:rsid w:val="340870EF"/>
    <w:rsid w:val="340DA307"/>
    <w:rsid w:val="34161218"/>
    <w:rsid w:val="341AB7AD"/>
    <w:rsid w:val="3420F120"/>
    <w:rsid w:val="34253B32"/>
    <w:rsid w:val="3428E086"/>
    <w:rsid w:val="343FD6A6"/>
    <w:rsid w:val="3440A877"/>
    <w:rsid w:val="34426CB2"/>
    <w:rsid w:val="344B05B6"/>
    <w:rsid w:val="344BD378"/>
    <w:rsid w:val="34592D6F"/>
    <w:rsid w:val="345F9061"/>
    <w:rsid w:val="34684461"/>
    <w:rsid w:val="347072BE"/>
    <w:rsid w:val="3470B6A2"/>
    <w:rsid w:val="34714C3A"/>
    <w:rsid w:val="34788ABC"/>
    <w:rsid w:val="34790499"/>
    <w:rsid w:val="347ABD29"/>
    <w:rsid w:val="347D03E3"/>
    <w:rsid w:val="347E4997"/>
    <w:rsid w:val="3487CC70"/>
    <w:rsid w:val="348A58D6"/>
    <w:rsid w:val="348B0EC2"/>
    <w:rsid w:val="348B6E60"/>
    <w:rsid w:val="348E5C29"/>
    <w:rsid w:val="349640D6"/>
    <w:rsid w:val="34965EB2"/>
    <w:rsid w:val="349A1205"/>
    <w:rsid w:val="34A05898"/>
    <w:rsid w:val="34A4311B"/>
    <w:rsid w:val="34AFB50E"/>
    <w:rsid w:val="34C2F076"/>
    <w:rsid w:val="34CF4FC5"/>
    <w:rsid w:val="34D19B97"/>
    <w:rsid w:val="34DD4B3C"/>
    <w:rsid w:val="34DFBF33"/>
    <w:rsid w:val="34F1D240"/>
    <w:rsid w:val="34F30660"/>
    <w:rsid w:val="34F42A97"/>
    <w:rsid w:val="34F4397E"/>
    <w:rsid w:val="34F54EEF"/>
    <w:rsid w:val="350360C0"/>
    <w:rsid w:val="3520D10A"/>
    <w:rsid w:val="3525F1C5"/>
    <w:rsid w:val="35363E55"/>
    <w:rsid w:val="3538DB89"/>
    <w:rsid w:val="353A9BCB"/>
    <w:rsid w:val="353E80E1"/>
    <w:rsid w:val="3542E31D"/>
    <w:rsid w:val="3555B1CE"/>
    <w:rsid w:val="35567084"/>
    <w:rsid w:val="3559330B"/>
    <w:rsid w:val="355B7EDD"/>
    <w:rsid w:val="3561A840"/>
    <w:rsid w:val="3563AB16"/>
    <w:rsid w:val="35679048"/>
    <w:rsid w:val="356C5FA5"/>
    <w:rsid w:val="3578C98C"/>
    <w:rsid w:val="3583B607"/>
    <w:rsid w:val="359BC7E4"/>
    <w:rsid w:val="359F6E1A"/>
    <w:rsid w:val="35D35B6E"/>
    <w:rsid w:val="35D63B35"/>
    <w:rsid w:val="35D645CD"/>
    <w:rsid w:val="35DF6987"/>
    <w:rsid w:val="35EEC8E3"/>
    <w:rsid w:val="35F1ECCD"/>
    <w:rsid w:val="35F31618"/>
    <w:rsid w:val="35F69167"/>
    <w:rsid w:val="3602512E"/>
    <w:rsid w:val="360509B7"/>
    <w:rsid w:val="3612085F"/>
    <w:rsid w:val="3612B8B9"/>
    <w:rsid w:val="3622ECD9"/>
    <w:rsid w:val="363070B1"/>
    <w:rsid w:val="3632AA44"/>
    <w:rsid w:val="363496EF"/>
    <w:rsid w:val="363861DB"/>
    <w:rsid w:val="363BAA9F"/>
    <w:rsid w:val="363D6290"/>
    <w:rsid w:val="3643103A"/>
    <w:rsid w:val="36431BF1"/>
    <w:rsid w:val="364941F0"/>
    <w:rsid w:val="364B218C"/>
    <w:rsid w:val="3651B90A"/>
    <w:rsid w:val="36535D1C"/>
    <w:rsid w:val="36607CA7"/>
    <w:rsid w:val="367648E9"/>
    <w:rsid w:val="368273B7"/>
    <w:rsid w:val="368527FC"/>
    <w:rsid w:val="368BB3C1"/>
    <w:rsid w:val="3695DE59"/>
    <w:rsid w:val="36972C5B"/>
    <w:rsid w:val="36A2D5EF"/>
    <w:rsid w:val="36B166C8"/>
    <w:rsid w:val="36C27125"/>
    <w:rsid w:val="36C3C5CC"/>
    <w:rsid w:val="36CB1B0A"/>
    <w:rsid w:val="36CE709B"/>
    <w:rsid w:val="36EA902E"/>
    <w:rsid w:val="36EADB6D"/>
    <w:rsid w:val="36F144C6"/>
    <w:rsid w:val="36FCB69C"/>
    <w:rsid w:val="3702D331"/>
    <w:rsid w:val="3708E595"/>
    <w:rsid w:val="37106AE8"/>
    <w:rsid w:val="3711A26A"/>
    <w:rsid w:val="3714C270"/>
    <w:rsid w:val="37153165"/>
    <w:rsid w:val="3718ECB7"/>
    <w:rsid w:val="37196045"/>
    <w:rsid w:val="371ACBA3"/>
    <w:rsid w:val="37258648"/>
    <w:rsid w:val="3727C9C7"/>
    <w:rsid w:val="3728AFBB"/>
    <w:rsid w:val="372CE9EA"/>
    <w:rsid w:val="373ED5E3"/>
    <w:rsid w:val="37409C4F"/>
    <w:rsid w:val="3747B079"/>
    <w:rsid w:val="3752BD16"/>
    <w:rsid w:val="375FC292"/>
    <w:rsid w:val="376C1313"/>
    <w:rsid w:val="3774D8B5"/>
    <w:rsid w:val="377A5DC3"/>
    <w:rsid w:val="3781A37E"/>
    <w:rsid w:val="37846C3A"/>
    <w:rsid w:val="3785EC4E"/>
    <w:rsid w:val="37873658"/>
    <w:rsid w:val="378C1E04"/>
    <w:rsid w:val="37912840"/>
    <w:rsid w:val="3797AD8A"/>
    <w:rsid w:val="37A4F6EA"/>
    <w:rsid w:val="37AA72DE"/>
    <w:rsid w:val="37AB3AAE"/>
    <w:rsid w:val="37AD0ABF"/>
    <w:rsid w:val="37AF90CC"/>
    <w:rsid w:val="37B84351"/>
    <w:rsid w:val="37BCA9A9"/>
    <w:rsid w:val="37CEDF4C"/>
    <w:rsid w:val="37CFE603"/>
    <w:rsid w:val="37DC3ED7"/>
    <w:rsid w:val="37E82771"/>
    <w:rsid w:val="37EB2344"/>
    <w:rsid w:val="37EB2A88"/>
    <w:rsid w:val="37EF02AD"/>
    <w:rsid w:val="37FB6C94"/>
    <w:rsid w:val="3801C468"/>
    <w:rsid w:val="380CA76B"/>
    <w:rsid w:val="38133952"/>
    <w:rsid w:val="382264B6"/>
    <w:rsid w:val="382932AD"/>
    <w:rsid w:val="3831EB33"/>
    <w:rsid w:val="383A47F8"/>
    <w:rsid w:val="383E3BDE"/>
    <w:rsid w:val="384218DC"/>
    <w:rsid w:val="384DA24B"/>
    <w:rsid w:val="3850B866"/>
    <w:rsid w:val="38515E1D"/>
    <w:rsid w:val="385A36F3"/>
    <w:rsid w:val="385F3959"/>
    <w:rsid w:val="38640821"/>
    <w:rsid w:val="386ED7F6"/>
    <w:rsid w:val="38710940"/>
    <w:rsid w:val="38896CAC"/>
    <w:rsid w:val="388B75FD"/>
    <w:rsid w:val="3890DE65"/>
    <w:rsid w:val="38915B52"/>
    <w:rsid w:val="389E42C4"/>
    <w:rsid w:val="38B1513D"/>
    <w:rsid w:val="38B32CD5"/>
    <w:rsid w:val="38BF468C"/>
    <w:rsid w:val="38CD2918"/>
    <w:rsid w:val="38CDB444"/>
    <w:rsid w:val="38D06CEC"/>
    <w:rsid w:val="38D40B98"/>
    <w:rsid w:val="38D71762"/>
    <w:rsid w:val="38DEDFBC"/>
    <w:rsid w:val="38DEE637"/>
    <w:rsid w:val="38DFC79B"/>
    <w:rsid w:val="38E079CE"/>
    <w:rsid w:val="38E08466"/>
    <w:rsid w:val="38E20004"/>
    <w:rsid w:val="38E44DA4"/>
    <w:rsid w:val="38E7D859"/>
    <w:rsid w:val="38E9D62B"/>
    <w:rsid w:val="38EC505A"/>
    <w:rsid w:val="38EE19E2"/>
    <w:rsid w:val="38F691F6"/>
    <w:rsid w:val="38F9154B"/>
    <w:rsid w:val="39000CFB"/>
    <w:rsid w:val="3903E747"/>
    <w:rsid w:val="3904BA69"/>
    <w:rsid w:val="390C5CF6"/>
    <w:rsid w:val="3914FF34"/>
    <w:rsid w:val="39225EBF"/>
    <w:rsid w:val="392313EA"/>
    <w:rsid w:val="39238D69"/>
    <w:rsid w:val="392947FD"/>
    <w:rsid w:val="392A1974"/>
    <w:rsid w:val="3930FD2D"/>
    <w:rsid w:val="3931FAFF"/>
    <w:rsid w:val="3937A4A2"/>
    <w:rsid w:val="3937F9B2"/>
    <w:rsid w:val="393AC866"/>
    <w:rsid w:val="3947CA55"/>
    <w:rsid w:val="39598C25"/>
    <w:rsid w:val="395AD59C"/>
    <w:rsid w:val="3970D71F"/>
    <w:rsid w:val="3982E683"/>
    <w:rsid w:val="3985A5B1"/>
    <w:rsid w:val="398CC700"/>
    <w:rsid w:val="3996FCBE"/>
    <w:rsid w:val="399D3142"/>
    <w:rsid w:val="399E639C"/>
    <w:rsid w:val="399F19DF"/>
    <w:rsid w:val="39A8AA9D"/>
    <w:rsid w:val="39B2BBBC"/>
    <w:rsid w:val="39B3D481"/>
    <w:rsid w:val="39B7AD97"/>
    <w:rsid w:val="39C12974"/>
    <w:rsid w:val="39C1854C"/>
    <w:rsid w:val="39C6A43D"/>
    <w:rsid w:val="39C70442"/>
    <w:rsid w:val="39F0FB8B"/>
    <w:rsid w:val="3A082AAF"/>
    <w:rsid w:val="3A085C85"/>
    <w:rsid w:val="3A09B7CB"/>
    <w:rsid w:val="3A100D17"/>
    <w:rsid w:val="3A13DDAA"/>
    <w:rsid w:val="3A16B92A"/>
    <w:rsid w:val="3A1F7A96"/>
    <w:rsid w:val="3A21A1E8"/>
    <w:rsid w:val="3A26593C"/>
    <w:rsid w:val="3A2705E4"/>
    <w:rsid w:val="3A32DF47"/>
    <w:rsid w:val="3A3834FE"/>
    <w:rsid w:val="3A390446"/>
    <w:rsid w:val="3A3996BF"/>
    <w:rsid w:val="3A409566"/>
    <w:rsid w:val="3A422180"/>
    <w:rsid w:val="3A44ACA5"/>
    <w:rsid w:val="3A451A78"/>
    <w:rsid w:val="3A5432CD"/>
    <w:rsid w:val="3A57C20C"/>
    <w:rsid w:val="3A5C960D"/>
    <w:rsid w:val="3A643B60"/>
    <w:rsid w:val="3A654CE1"/>
    <w:rsid w:val="3A674B2D"/>
    <w:rsid w:val="3A69AD97"/>
    <w:rsid w:val="3A6B0817"/>
    <w:rsid w:val="3A6D800A"/>
    <w:rsid w:val="3A77637E"/>
    <w:rsid w:val="3A7A6721"/>
    <w:rsid w:val="3A84AD56"/>
    <w:rsid w:val="3A8A5192"/>
    <w:rsid w:val="3A8CB782"/>
    <w:rsid w:val="3A8D68E6"/>
    <w:rsid w:val="3A909A26"/>
    <w:rsid w:val="3A95DB50"/>
    <w:rsid w:val="3AA1FA23"/>
    <w:rsid w:val="3AA77036"/>
    <w:rsid w:val="3AAE051F"/>
    <w:rsid w:val="3AC0DDAD"/>
    <w:rsid w:val="3AC5A634"/>
    <w:rsid w:val="3AC8A0C9"/>
    <w:rsid w:val="3ACF5F5F"/>
    <w:rsid w:val="3AD51643"/>
    <w:rsid w:val="3AE4F054"/>
    <w:rsid w:val="3AE895BE"/>
    <w:rsid w:val="3AED8A82"/>
    <w:rsid w:val="3AEEDD46"/>
    <w:rsid w:val="3AFA4A42"/>
    <w:rsid w:val="3B026BE7"/>
    <w:rsid w:val="3B029662"/>
    <w:rsid w:val="3B1B6A12"/>
    <w:rsid w:val="3B217870"/>
    <w:rsid w:val="3B26F1EB"/>
    <w:rsid w:val="3B2724BC"/>
    <w:rsid w:val="3B2C26E8"/>
    <w:rsid w:val="3B32299B"/>
    <w:rsid w:val="3B32FE88"/>
    <w:rsid w:val="3B33D7BD"/>
    <w:rsid w:val="3B3A06F7"/>
    <w:rsid w:val="3B4926F5"/>
    <w:rsid w:val="3B4ADD27"/>
    <w:rsid w:val="3B4DE9CA"/>
    <w:rsid w:val="3B5813B5"/>
    <w:rsid w:val="3B5EE5E6"/>
    <w:rsid w:val="3B620F2F"/>
    <w:rsid w:val="3B62B0B9"/>
    <w:rsid w:val="3B75B1F8"/>
    <w:rsid w:val="3B827B06"/>
    <w:rsid w:val="3B85EE52"/>
    <w:rsid w:val="3BAC626D"/>
    <w:rsid w:val="3BB0167B"/>
    <w:rsid w:val="3BB1FB60"/>
    <w:rsid w:val="3BB40FCE"/>
    <w:rsid w:val="3BB481C9"/>
    <w:rsid w:val="3BB96F5F"/>
    <w:rsid w:val="3BBE2A24"/>
    <w:rsid w:val="3BC3AB69"/>
    <w:rsid w:val="3BCA3381"/>
    <w:rsid w:val="3BD02B87"/>
    <w:rsid w:val="3BDD2CE1"/>
    <w:rsid w:val="3BE2663A"/>
    <w:rsid w:val="3BEBC3D6"/>
    <w:rsid w:val="3BEC12B2"/>
    <w:rsid w:val="3BECEE0E"/>
    <w:rsid w:val="3BF5CB03"/>
    <w:rsid w:val="3BF6E902"/>
    <w:rsid w:val="3BF9955E"/>
    <w:rsid w:val="3BFC7234"/>
    <w:rsid w:val="3C050AA3"/>
    <w:rsid w:val="3C0F1CE5"/>
    <w:rsid w:val="3C193395"/>
    <w:rsid w:val="3C205AAF"/>
    <w:rsid w:val="3C3C940F"/>
    <w:rsid w:val="3C41475E"/>
    <w:rsid w:val="3C506934"/>
    <w:rsid w:val="3C5A85A5"/>
    <w:rsid w:val="3C6B9FFA"/>
    <w:rsid w:val="3C6CB8BF"/>
    <w:rsid w:val="3C71F8EE"/>
    <w:rsid w:val="3C722770"/>
    <w:rsid w:val="3C729E3E"/>
    <w:rsid w:val="3C7CA6E3"/>
    <w:rsid w:val="3C89DCD9"/>
    <w:rsid w:val="3C8BAE28"/>
    <w:rsid w:val="3C8CBDBE"/>
    <w:rsid w:val="3C8E92BF"/>
    <w:rsid w:val="3C93FB94"/>
    <w:rsid w:val="3C952FC3"/>
    <w:rsid w:val="3C9D10F6"/>
    <w:rsid w:val="3CA0A032"/>
    <w:rsid w:val="3CA85294"/>
    <w:rsid w:val="3CB64DCD"/>
    <w:rsid w:val="3CBAE688"/>
    <w:rsid w:val="3CC0B162"/>
    <w:rsid w:val="3CC29076"/>
    <w:rsid w:val="3CCD8435"/>
    <w:rsid w:val="3CD1CBC2"/>
    <w:rsid w:val="3CD1DB5F"/>
    <w:rsid w:val="3CD2D7AB"/>
    <w:rsid w:val="3CDA7154"/>
    <w:rsid w:val="3CE243A7"/>
    <w:rsid w:val="3CEA67BD"/>
    <w:rsid w:val="3CEEB7A1"/>
    <w:rsid w:val="3CEFAEB3"/>
    <w:rsid w:val="3CF4FB3A"/>
    <w:rsid w:val="3CF787D4"/>
    <w:rsid w:val="3CFA181B"/>
    <w:rsid w:val="3D0403CA"/>
    <w:rsid w:val="3D14801A"/>
    <w:rsid w:val="3D1E1D10"/>
    <w:rsid w:val="3D28BF55"/>
    <w:rsid w:val="3D460444"/>
    <w:rsid w:val="3D469BE3"/>
    <w:rsid w:val="3D4C9F17"/>
    <w:rsid w:val="3D5A91FD"/>
    <w:rsid w:val="3D674DB7"/>
    <w:rsid w:val="3D692E7A"/>
    <w:rsid w:val="3D6D1C87"/>
    <w:rsid w:val="3D709929"/>
    <w:rsid w:val="3D76CE3B"/>
    <w:rsid w:val="3D77BF6C"/>
    <w:rsid w:val="3D7E3265"/>
    <w:rsid w:val="3D7ED687"/>
    <w:rsid w:val="3D826012"/>
    <w:rsid w:val="3D83DD19"/>
    <w:rsid w:val="3D86DE87"/>
    <w:rsid w:val="3D8F9CCD"/>
    <w:rsid w:val="3D929CBD"/>
    <w:rsid w:val="3D930164"/>
    <w:rsid w:val="3D9436CF"/>
    <w:rsid w:val="3D963B26"/>
    <w:rsid w:val="3D9A5DED"/>
    <w:rsid w:val="3D9BF7E1"/>
    <w:rsid w:val="3DA209FE"/>
    <w:rsid w:val="3DA2C1F6"/>
    <w:rsid w:val="3DA4A858"/>
    <w:rsid w:val="3DAE3AC4"/>
    <w:rsid w:val="3DAE9889"/>
    <w:rsid w:val="3DAFB7DB"/>
    <w:rsid w:val="3DB127CB"/>
    <w:rsid w:val="3DB207E3"/>
    <w:rsid w:val="3DC171BA"/>
    <w:rsid w:val="3DCB3AD8"/>
    <w:rsid w:val="3DCCEBC5"/>
    <w:rsid w:val="3DD0EF5E"/>
    <w:rsid w:val="3DDA4008"/>
    <w:rsid w:val="3DDE0946"/>
    <w:rsid w:val="3DE5912A"/>
    <w:rsid w:val="3DF0DA34"/>
    <w:rsid w:val="3DF13907"/>
    <w:rsid w:val="3DF29384"/>
    <w:rsid w:val="3DF42314"/>
    <w:rsid w:val="3DF88E33"/>
    <w:rsid w:val="3DFB7F99"/>
    <w:rsid w:val="3DFBDBC5"/>
    <w:rsid w:val="3DFEACD4"/>
    <w:rsid w:val="3E086C7A"/>
    <w:rsid w:val="3E096C03"/>
    <w:rsid w:val="3E25972F"/>
    <w:rsid w:val="3E2F7919"/>
    <w:rsid w:val="3E388DEE"/>
    <w:rsid w:val="3E3A3270"/>
    <w:rsid w:val="3E3C8D39"/>
    <w:rsid w:val="3E3E9BA2"/>
    <w:rsid w:val="3E4F1E3E"/>
    <w:rsid w:val="3E5D2C81"/>
    <w:rsid w:val="3E6CA751"/>
    <w:rsid w:val="3E714570"/>
    <w:rsid w:val="3E7481CE"/>
    <w:rsid w:val="3E863EED"/>
    <w:rsid w:val="3E8675FE"/>
    <w:rsid w:val="3E88251D"/>
    <w:rsid w:val="3E8D501C"/>
    <w:rsid w:val="3E937A61"/>
    <w:rsid w:val="3EA67EF4"/>
    <w:rsid w:val="3EA8FC9C"/>
    <w:rsid w:val="3EB7AB27"/>
    <w:rsid w:val="3EBB0C54"/>
    <w:rsid w:val="3EBE5028"/>
    <w:rsid w:val="3EC05763"/>
    <w:rsid w:val="3EC942F0"/>
    <w:rsid w:val="3ECA6406"/>
    <w:rsid w:val="3ECCD881"/>
    <w:rsid w:val="3ECE1453"/>
    <w:rsid w:val="3ED2BC32"/>
    <w:rsid w:val="3ED4745F"/>
    <w:rsid w:val="3ED7538C"/>
    <w:rsid w:val="3EED4294"/>
    <w:rsid w:val="3EEE30F4"/>
    <w:rsid w:val="3EFF2CCD"/>
    <w:rsid w:val="3EFF6AA9"/>
    <w:rsid w:val="3F10C12D"/>
    <w:rsid w:val="3F147E16"/>
    <w:rsid w:val="3F20251F"/>
    <w:rsid w:val="3F2921AC"/>
    <w:rsid w:val="3F296609"/>
    <w:rsid w:val="3F2DDC21"/>
    <w:rsid w:val="3F39C5B6"/>
    <w:rsid w:val="3F3CECE4"/>
    <w:rsid w:val="3F3E4DAA"/>
    <w:rsid w:val="3F40A2B8"/>
    <w:rsid w:val="3F4C8556"/>
    <w:rsid w:val="3F52795F"/>
    <w:rsid w:val="3F5342F1"/>
    <w:rsid w:val="3F5E2D27"/>
    <w:rsid w:val="3F5E5111"/>
    <w:rsid w:val="3F674AE7"/>
    <w:rsid w:val="3F691EC8"/>
    <w:rsid w:val="3F69C92A"/>
    <w:rsid w:val="3F825DAA"/>
    <w:rsid w:val="3F854ECC"/>
    <w:rsid w:val="3F897E89"/>
    <w:rsid w:val="3F97EB81"/>
    <w:rsid w:val="3F9E2BE8"/>
    <w:rsid w:val="3F9F5464"/>
    <w:rsid w:val="3FA632EC"/>
    <w:rsid w:val="3FA6BA83"/>
    <w:rsid w:val="3FA8FFDA"/>
    <w:rsid w:val="3FBB23FE"/>
    <w:rsid w:val="3FD0D358"/>
    <w:rsid w:val="3FD1E07F"/>
    <w:rsid w:val="3FD55312"/>
    <w:rsid w:val="3FD5972E"/>
    <w:rsid w:val="3FD840F4"/>
    <w:rsid w:val="3FE183AD"/>
    <w:rsid w:val="3FE9017F"/>
    <w:rsid w:val="3FED4B84"/>
    <w:rsid w:val="3FF4E993"/>
    <w:rsid w:val="3FFDD338"/>
    <w:rsid w:val="3FFEE792"/>
    <w:rsid w:val="40007FA4"/>
    <w:rsid w:val="400A6101"/>
    <w:rsid w:val="4014B412"/>
    <w:rsid w:val="4019DA89"/>
    <w:rsid w:val="401BD622"/>
    <w:rsid w:val="401E811B"/>
    <w:rsid w:val="40213F50"/>
    <w:rsid w:val="4024C20C"/>
    <w:rsid w:val="40271FEC"/>
    <w:rsid w:val="40334FCD"/>
    <w:rsid w:val="40425178"/>
    <w:rsid w:val="4042D2E7"/>
    <w:rsid w:val="405649F2"/>
    <w:rsid w:val="405FD0F2"/>
    <w:rsid w:val="40674E3E"/>
    <w:rsid w:val="4067A84D"/>
    <w:rsid w:val="4075F95F"/>
    <w:rsid w:val="407803AB"/>
    <w:rsid w:val="407A0681"/>
    <w:rsid w:val="407B1689"/>
    <w:rsid w:val="40894469"/>
    <w:rsid w:val="408FA3B3"/>
    <w:rsid w:val="408FC40E"/>
    <w:rsid w:val="40909F28"/>
    <w:rsid w:val="4093FB22"/>
    <w:rsid w:val="40986BB9"/>
    <w:rsid w:val="409B5F40"/>
    <w:rsid w:val="40A36A3E"/>
    <w:rsid w:val="40A70403"/>
    <w:rsid w:val="40A80C3B"/>
    <w:rsid w:val="40B4F06E"/>
    <w:rsid w:val="40BBE1D5"/>
    <w:rsid w:val="40BC467C"/>
    <w:rsid w:val="40BC9A94"/>
    <w:rsid w:val="40C282CA"/>
    <w:rsid w:val="40C35E26"/>
    <w:rsid w:val="40C45725"/>
    <w:rsid w:val="40C59F60"/>
    <w:rsid w:val="40C8D126"/>
    <w:rsid w:val="40D0CFBF"/>
    <w:rsid w:val="40DD364D"/>
    <w:rsid w:val="40DE00DE"/>
    <w:rsid w:val="40E3F1C1"/>
    <w:rsid w:val="40E41C69"/>
    <w:rsid w:val="40E78B6E"/>
    <w:rsid w:val="40F82A9D"/>
    <w:rsid w:val="40F9A9F4"/>
    <w:rsid w:val="40FACE4C"/>
    <w:rsid w:val="40FB491E"/>
    <w:rsid w:val="40FB9EDE"/>
    <w:rsid w:val="41157009"/>
    <w:rsid w:val="4116B6DA"/>
    <w:rsid w:val="411F14FA"/>
    <w:rsid w:val="4126FB0A"/>
    <w:rsid w:val="41288773"/>
    <w:rsid w:val="412FE4AF"/>
    <w:rsid w:val="4138A1FE"/>
    <w:rsid w:val="41437FAB"/>
    <w:rsid w:val="414CC01F"/>
    <w:rsid w:val="4150F68A"/>
    <w:rsid w:val="41523A86"/>
    <w:rsid w:val="41576D9C"/>
    <w:rsid w:val="4168FE53"/>
    <w:rsid w:val="4171E6E0"/>
    <w:rsid w:val="4173B835"/>
    <w:rsid w:val="4177463C"/>
    <w:rsid w:val="4180DBA5"/>
    <w:rsid w:val="418B8E5B"/>
    <w:rsid w:val="419A4B71"/>
    <w:rsid w:val="41ABAAFE"/>
    <w:rsid w:val="41BC7088"/>
    <w:rsid w:val="41C6C316"/>
    <w:rsid w:val="41C82EFC"/>
    <w:rsid w:val="41DDC84B"/>
    <w:rsid w:val="41DEFB97"/>
    <w:rsid w:val="41DF1165"/>
    <w:rsid w:val="41E25AD6"/>
    <w:rsid w:val="41EB6916"/>
    <w:rsid w:val="41ED9C4E"/>
    <w:rsid w:val="41FAFF43"/>
    <w:rsid w:val="41FE3EA0"/>
    <w:rsid w:val="4214D779"/>
    <w:rsid w:val="42161CA3"/>
    <w:rsid w:val="42173DA4"/>
    <w:rsid w:val="421E5817"/>
    <w:rsid w:val="4221F777"/>
    <w:rsid w:val="42257E22"/>
    <w:rsid w:val="42296F99"/>
    <w:rsid w:val="422C131C"/>
    <w:rsid w:val="425774CD"/>
    <w:rsid w:val="4258678A"/>
    <w:rsid w:val="425CB4FC"/>
    <w:rsid w:val="4262A21B"/>
    <w:rsid w:val="4267E3C6"/>
    <w:rsid w:val="4286DC4A"/>
    <w:rsid w:val="428777CC"/>
    <w:rsid w:val="428D623D"/>
    <w:rsid w:val="4294A574"/>
    <w:rsid w:val="42983988"/>
    <w:rsid w:val="42A9FD73"/>
    <w:rsid w:val="42AC80A6"/>
    <w:rsid w:val="42B768DC"/>
    <w:rsid w:val="42C07501"/>
    <w:rsid w:val="42C185F3"/>
    <w:rsid w:val="42E2FE7C"/>
    <w:rsid w:val="42E3194A"/>
    <w:rsid w:val="42ED9346"/>
    <w:rsid w:val="42F00239"/>
    <w:rsid w:val="42F591DF"/>
    <w:rsid w:val="431071DE"/>
    <w:rsid w:val="4319D457"/>
    <w:rsid w:val="43246AF9"/>
    <w:rsid w:val="432CBD26"/>
    <w:rsid w:val="432D514A"/>
    <w:rsid w:val="432D7E64"/>
    <w:rsid w:val="43342864"/>
    <w:rsid w:val="43387F62"/>
    <w:rsid w:val="433B57D9"/>
    <w:rsid w:val="433C62D1"/>
    <w:rsid w:val="434181B7"/>
    <w:rsid w:val="434ECA50"/>
    <w:rsid w:val="43548E46"/>
    <w:rsid w:val="435D9D38"/>
    <w:rsid w:val="43668A31"/>
    <w:rsid w:val="436E6568"/>
    <w:rsid w:val="437449FD"/>
    <w:rsid w:val="437F8A55"/>
    <w:rsid w:val="4384A9C1"/>
    <w:rsid w:val="438E2ADE"/>
    <w:rsid w:val="4397733A"/>
    <w:rsid w:val="439F074C"/>
    <w:rsid w:val="43B1756D"/>
    <w:rsid w:val="43B64562"/>
    <w:rsid w:val="43BFC4EA"/>
    <w:rsid w:val="43C7F3B3"/>
    <w:rsid w:val="43CA75AB"/>
    <w:rsid w:val="43CDDA28"/>
    <w:rsid w:val="43DA1CD1"/>
    <w:rsid w:val="43E3A5FA"/>
    <w:rsid w:val="43E92201"/>
    <w:rsid w:val="43EBDD20"/>
    <w:rsid w:val="43ED781F"/>
    <w:rsid w:val="43F20136"/>
    <w:rsid w:val="43FB2358"/>
    <w:rsid w:val="43FC1F0A"/>
    <w:rsid w:val="440A1A43"/>
    <w:rsid w:val="440A36E9"/>
    <w:rsid w:val="440AA628"/>
    <w:rsid w:val="4412D117"/>
    <w:rsid w:val="441B9283"/>
    <w:rsid w:val="442EC598"/>
    <w:rsid w:val="4439A04D"/>
    <w:rsid w:val="443B093C"/>
    <w:rsid w:val="443B9F1F"/>
    <w:rsid w:val="4441F9A8"/>
    <w:rsid w:val="44443510"/>
    <w:rsid w:val="44491649"/>
    <w:rsid w:val="4449DB9B"/>
    <w:rsid w:val="44547CF8"/>
    <w:rsid w:val="445FE457"/>
    <w:rsid w:val="44600EA0"/>
    <w:rsid w:val="4469A0B4"/>
    <w:rsid w:val="446D7997"/>
    <w:rsid w:val="447242C8"/>
    <w:rsid w:val="44792539"/>
    <w:rsid w:val="447E6C1F"/>
    <w:rsid w:val="44A3B9F9"/>
    <w:rsid w:val="44A3F762"/>
    <w:rsid w:val="44B4C3C7"/>
    <w:rsid w:val="44BA63B3"/>
    <w:rsid w:val="44CE28AD"/>
    <w:rsid w:val="44D56956"/>
    <w:rsid w:val="44D61C34"/>
    <w:rsid w:val="44D705D7"/>
    <w:rsid w:val="44DF0661"/>
    <w:rsid w:val="44E5B0F8"/>
    <w:rsid w:val="44EF6F7E"/>
    <w:rsid w:val="44F1250E"/>
    <w:rsid w:val="44F745DE"/>
    <w:rsid w:val="44F9EBBF"/>
    <w:rsid w:val="44FAF7C9"/>
    <w:rsid w:val="44FB3755"/>
    <w:rsid w:val="44FEE72D"/>
    <w:rsid w:val="44FFCADC"/>
    <w:rsid w:val="4500A6AC"/>
    <w:rsid w:val="45027644"/>
    <w:rsid w:val="450EEE1A"/>
    <w:rsid w:val="451E326D"/>
    <w:rsid w:val="451FC604"/>
    <w:rsid w:val="4520F4F4"/>
    <w:rsid w:val="452B34C7"/>
    <w:rsid w:val="452F3ED8"/>
    <w:rsid w:val="453CD445"/>
    <w:rsid w:val="453E350B"/>
    <w:rsid w:val="454115CB"/>
    <w:rsid w:val="45483AC7"/>
    <w:rsid w:val="45498B32"/>
    <w:rsid w:val="4560022E"/>
    <w:rsid w:val="456A2B09"/>
    <w:rsid w:val="456A9C10"/>
    <w:rsid w:val="45780327"/>
    <w:rsid w:val="4582203D"/>
    <w:rsid w:val="4588BBA0"/>
    <w:rsid w:val="458A19F7"/>
    <w:rsid w:val="458ED0EF"/>
    <w:rsid w:val="45904F17"/>
    <w:rsid w:val="459586F3"/>
    <w:rsid w:val="4599C4A1"/>
    <w:rsid w:val="459F2C0E"/>
    <w:rsid w:val="45A27925"/>
    <w:rsid w:val="45A38970"/>
    <w:rsid w:val="45A64603"/>
    <w:rsid w:val="45A8AB96"/>
    <w:rsid w:val="45B07278"/>
    <w:rsid w:val="45BC1B4B"/>
    <w:rsid w:val="45BD2228"/>
    <w:rsid w:val="45BD7B1B"/>
    <w:rsid w:val="45C8E6B7"/>
    <w:rsid w:val="45D1A45B"/>
    <w:rsid w:val="45D5B545"/>
    <w:rsid w:val="45DC2047"/>
    <w:rsid w:val="45E4D087"/>
    <w:rsid w:val="45F0F9B4"/>
    <w:rsid w:val="45F2EC5E"/>
    <w:rsid w:val="45F82D79"/>
    <w:rsid w:val="460722BD"/>
    <w:rsid w:val="4607BD03"/>
    <w:rsid w:val="4610D87E"/>
    <w:rsid w:val="46158135"/>
    <w:rsid w:val="4615CA1A"/>
    <w:rsid w:val="4616BBB8"/>
    <w:rsid w:val="461AAC34"/>
    <w:rsid w:val="461B7F13"/>
    <w:rsid w:val="461DED3A"/>
    <w:rsid w:val="46210892"/>
    <w:rsid w:val="4628D1EB"/>
    <w:rsid w:val="462B1DBD"/>
    <w:rsid w:val="462E5A1B"/>
    <w:rsid w:val="463272D0"/>
    <w:rsid w:val="463626DE"/>
    <w:rsid w:val="463F1B1B"/>
    <w:rsid w:val="464A7A15"/>
    <w:rsid w:val="464BCD03"/>
    <w:rsid w:val="464DDF19"/>
    <w:rsid w:val="464F8C2F"/>
    <w:rsid w:val="4650E710"/>
    <w:rsid w:val="46554E20"/>
    <w:rsid w:val="466976A5"/>
    <w:rsid w:val="4672B992"/>
    <w:rsid w:val="468050AA"/>
    <w:rsid w:val="4684F817"/>
    <w:rsid w:val="468608B3"/>
    <w:rsid w:val="4694D20F"/>
    <w:rsid w:val="469CDF5D"/>
    <w:rsid w:val="46A49A12"/>
    <w:rsid w:val="46BA613A"/>
    <w:rsid w:val="46BDB127"/>
    <w:rsid w:val="46D3B99F"/>
    <w:rsid w:val="46EF527D"/>
    <w:rsid w:val="46F04B54"/>
    <w:rsid w:val="46F36B32"/>
    <w:rsid w:val="46F654BB"/>
    <w:rsid w:val="46F771D9"/>
    <w:rsid w:val="46F9BE75"/>
    <w:rsid w:val="46FC3831"/>
    <w:rsid w:val="4707BC24"/>
    <w:rsid w:val="471371ED"/>
    <w:rsid w:val="4718B775"/>
    <w:rsid w:val="4728F84A"/>
    <w:rsid w:val="472A4668"/>
    <w:rsid w:val="472C1A05"/>
    <w:rsid w:val="472D1843"/>
    <w:rsid w:val="47399111"/>
    <w:rsid w:val="473A30C3"/>
    <w:rsid w:val="474DEB54"/>
    <w:rsid w:val="4771D51D"/>
    <w:rsid w:val="47782E11"/>
    <w:rsid w:val="47819288"/>
    <w:rsid w:val="47846A3F"/>
    <w:rsid w:val="47875E9C"/>
    <w:rsid w:val="478B39E8"/>
    <w:rsid w:val="4799A068"/>
    <w:rsid w:val="47A0A709"/>
    <w:rsid w:val="47B5D731"/>
    <w:rsid w:val="47BA1642"/>
    <w:rsid w:val="47BA89B7"/>
    <w:rsid w:val="47BB34FC"/>
    <w:rsid w:val="47BCB1F8"/>
    <w:rsid w:val="47C9A715"/>
    <w:rsid w:val="47CFD8B0"/>
    <w:rsid w:val="47DD2123"/>
    <w:rsid w:val="47EF5819"/>
    <w:rsid w:val="47F1A1D5"/>
    <w:rsid w:val="47F697FC"/>
    <w:rsid w:val="47F6FCA3"/>
    <w:rsid w:val="480179C6"/>
    <w:rsid w:val="4801B2F9"/>
    <w:rsid w:val="480E9DF4"/>
    <w:rsid w:val="4812B82F"/>
    <w:rsid w:val="4815CE61"/>
    <w:rsid w:val="481A235E"/>
    <w:rsid w:val="481D5D4D"/>
    <w:rsid w:val="481FCC40"/>
    <w:rsid w:val="48283208"/>
    <w:rsid w:val="482D5062"/>
    <w:rsid w:val="4832D817"/>
    <w:rsid w:val="4834C187"/>
    <w:rsid w:val="4844F0D2"/>
    <w:rsid w:val="484BF0AB"/>
    <w:rsid w:val="484DA93B"/>
    <w:rsid w:val="48671565"/>
    <w:rsid w:val="486A4B5F"/>
    <w:rsid w:val="486CE28B"/>
    <w:rsid w:val="487FD1BC"/>
    <w:rsid w:val="48809DC7"/>
    <w:rsid w:val="488846D8"/>
    <w:rsid w:val="4895826C"/>
    <w:rsid w:val="489748E1"/>
    <w:rsid w:val="48982A01"/>
    <w:rsid w:val="48A9F7D2"/>
    <w:rsid w:val="48B4F932"/>
    <w:rsid w:val="48BA49DA"/>
    <w:rsid w:val="48C59741"/>
    <w:rsid w:val="48C73BBB"/>
    <w:rsid w:val="48CAC885"/>
    <w:rsid w:val="48E2B8AA"/>
    <w:rsid w:val="48E4BD70"/>
    <w:rsid w:val="48FCE508"/>
    <w:rsid w:val="48FD3523"/>
    <w:rsid w:val="48FDC03D"/>
    <w:rsid w:val="48FF425E"/>
    <w:rsid w:val="490AD0E9"/>
    <w:rsid w:val="490B03BA"/>
    <w:rsid w:val="4916C83D"/>
    <w:rsid w:val="491AB175"/>
    <w:rsid w:val="4920BA58"/>
    <w:rsid w:val="49222519"/>
    <w:rsid w:val="4922E6FC"/>
    <w:rsid w:val="4926AF1E"/>
    <w:rsid w:val="49295C96"/>
    <w:rsid w:val="49351833"/>
    <w:rsid w:val="4935341D"/>
    <w:rsid w:val="493B0982"/>
    <w:rsid w:val="493E4CAB"/>
    <w:rsid w:val="4940F58A"/>
    <w:rsid w:val="494339DA"/>
    <w:rsid w:val="4943560B"/>
    <w:rsid w:val="49479DE4"/>
    <w:rsid w:val="4955F571"/>
    <w:rsid w:val="4956D196"/>
    <w:rsid w:val="49582080"/>
    <w:rsid w:val="495886BB"/>
    <w:rsid w:val="4967090A"/>
    <w:rsid w:val="49675C9E"/>
    <w:rsid w:val="496CD619"/>
    <w:rsid w:val="498D69B4"/>
    <w:rsid w:val="4997FA5F"/>
    <w:rsid w:val="499D2C34"/>
    <w:rsid w:val="49A498D8"/>
    <w:rsid w:val="49B4983E"/>
    <w:rsid w:val="49BB4D2A"/>
    <w:rsid w:val="49C44BFF"/>
    <w:rsid w:val="49C986F1"/>
    <w:rsid w:val="49CFE200"/>
    <w:rsid w:val="49DE1CE7"/>
    <w:rsid w:val="49F008A6"/>
    <w:rsid w:val="49F6C032"/>
    <w:rsid w:val="4A06DD9D"/>
    <w:rsid w:val="4A0A1DD1"/>
    <w:rsid w:val="4A0B8201"/>
    <w:rsid w:val="4A0BEF4A"/>
    <w:rsid w:val="4A0FA358"/>
    <w:rsid w:val="4A28C43F"/>
    <w:rsid w:val="4A2AF193"/>
    <w:rsid w:val="4A2DD6B5"/>
    <w:rsid w:val="4A34DBCA"/>
    <w:rsid w:val="4A36A6C2"/>
    <w:rsid w:val="4A3713D1"/>
    <w:rsid w:val="4A3C6E09"/>
    <w:rsid w:val="4A44CACE"/>
    <w:rsid w:val="4A462721"/>
    <w:rsid w:val="4A4F43D4"/>
    <w:rsid w:val="4A5635CC"/>
    <w:rsid w:val="4A63F296"/>
    <w:rsid w:val="4A67C6E1"/>
    <w:rsid w:val="4A751030"/>
    <w:rsid w:val="4A7E8CE2"/>
    <w:rsid w:val="4A943EF9"/>
    <w:rsid w:val="4AAE9D40"/>
    <w:rsid w:val="4AAEE8DF"/>
    <w:rsid w:val="4AB6AF9D"/>
    <w:rsid w:val="4ABC7623"/>
    <w:rsid w:val="4ABF7F48"/>
    <w:rsid w:val="4AC550FA"/>
    <w:rsid w:val="4ACADD60"/>
    <w:rsid w:val="4AD26544"/>
    <w:rsid w:val="4AD315C2"/>
    <w:rsid w:val="4AE0A126"/>
    <w:rsid w:val="4AEE0256"/>
    <w:rsid w:val="4AFBE8FF"/>
    <w:rsid w:val="4B058447"/>
    <w:rsid w:val="4B113610"/>
    <w:rsid w:val="4B19A3E8"/>
    <w:rsid w:val="4B1EF625"/>
    <w:rsid w:val="4B3CEE77"/>
    <w:rsid w:val="4B3F0EEE"/>
    <w:rsid w:val="4B42483A"/>
    <w:rsid w:val="4B453511"/>
    <w:rsid w:val="4B512D06"/>
    <w:rsid w:val="4B56EAE2"/>
    <w:rsid w:val="4B58B21B"/>
    <w:rsid w:val="4B5E56F3"/>
    <w:rsid w:val="4B62AF56"/>
    <w:rsid w:val="4B63D0EF"/>
    <w:rsid w:val="4B7B80DF"/>
    <w:rsid w:val="4B7FB265"/>
    <w:rsid w:val="4B838041"/>
    <w:rsid w:val="4B86B619"/>
    <w:rsid w:val="4B94E6A5"/>
    <w:rsid w:val="4B97765B"/>
    <w:rsid w:val="4B9E66C7"/>
    <w:rsid w:val="4BA2145A"/>
    <w:rsid w:val="4BAEF913"/>
    <w:rsid w:val="4BB09742"/>
    <w:rsid w:val="4BB5FB8D"/>
    <w:rsid w:val="4BB7562C"/>
    <w:rsid w:val="4BB9CD05"/>
    <w:rsid w:val="4BBBEFDA"/>
    <w:rsid w:val="4BBF1708"/>
    <w:rsid w:val="4BCA0EA1"/>
    <w:rsid w:val="4BD072A2"/>
    <w:rsid w:val="4BEE97FA"/>
    <w:rsid w:val="4BF5B8D9"/>
    <w:rsid w:val="4BF6344D"/>
    <w:rsid w:val="4BFD1618"/>
    <w:rsid w:val="4BFEDEC2"/>
    <w:rsid w:val="4C01C9BD"/>
    <w:rsid w:val="4C09F7D2"/>
    <w:rsid w:val="4C0F831C"/>
    <w:rsid w:val="4C17F04D"/>
    <w:rsid w:val="4C1C813B"/>
    <w:rsid w:val="4C1CCC7C"/>
    <w:rsid w:val="4C272519"/>
    <w:rsid w:val="4C320E3D"/>
    <w:rsid w:val="4C339B2F"/>
    <w:rsid w:val="4C34BB51"/>
    <w:rsid w:val="4C48CB9A"/>
    <w:rsid w:val="4C495A85"/>
    <w:rsid w:val="4C4F6872"/>
    <w:rsid w:val="4C503D53"/>
    <w:rsid w:val="4C629D50"/>
    <w:rsid w:val="4C6AF6C9"/>
    <w:rsid w:val="4C780E73"/>
    <w:rsid w:val="4C78921E"/>
    <w:rsid w:val="4C82A787"/>
    <w:rsid w:val="4C83248A"/>
    <w:rsid w:val="4C87F8E4"/>
    <w:rsid w:val="4C890473"/>
    <w:rsid w:val="4C8F87F6"/>
    <w:rsid w:val="4CA46C43"/>
    <w:rsid w:val="4CAA6B28"/>
    <w:rsid w:val="4CADF6FD"/>
    <w:rsid w:val="4CBA9FEB"/>
    <w:rsid w:val="4CBB1A1A"/>
    <w:rsid w:val="4CBEC295"/>
    <w:rsid w:val="4CC15CE3"/>
    <w:rsid w:val="4CC2F510"/>
    <w:rsid w:val="4CC39E1D"/>
    <w:rsid w:val="4CC78E99"/>
    <w:rsid w:val="4CCDB95C"/>
    <w:rsid w:val="4CD28D22"/>
    <w:rsid w:val="4CD2EB4E"/>
    <w:rsid w:val="4CD60B4E"/>
    <w:rsid w:val="4CD6B5F2"/>
    <w:rsid w:val="4CD95650"/>
    <w:rsid w:val="4CDCD112"/>
    <w:rsid w:val="4CDD30D6"/>
    <w:rsid w:val="4CEAEB36"/>
    <w:rsid w:val="4CF4DB92"/>
    <w:rsid w:val="4D011A05"/>
    <w:rsid w:val="4D030566"/>
    <w:rsid w:val="4D0C3D07"/>
    <w:rsid w:val="4D10FE75"/>
    <w:rsid w:val="4D12C94C"/>
    <w:rsid w:val="4D13114D"/>
    <w:rsid w:val="4D1F915F"/>
    <w:rsid w:val="4D2E4813"/>
    <w:rsid w:val="4D432811"/>
    <w:rsid w:val="4D43EA1B"/>
    <w:rsid w:val="4D4BD8B1"/>
    <w:rsid w:val="4D516E8B"/>
    <w:rsid w:val="4D5461CF"/>
    <w:rsid w:val="4D5E622B"/>
    <w:rsid w:val="4D6657B8"/>
    <w:rsid w:val="4D70659C"/>
    <w:rsid w:val="4D70CAF7"/>
    <w:rsid w:val="4D717CB6"/>
    <w:rsid w:val="4D859D36"/>
    <w:rsid w:val="4D8F36C3"/>
    <w:rsid w:val="4D94562F"/>
    <w:rsid w:val="4D9D1BD1"/>
    <w:rsid w:val="4DA7BA7A"/>
    <w:rsid w:val="4DAB9421"/>
    <w:rsid w:val="4DBB6DDA"/>
    <w:rsid w:val="4DC7C4A8"/>
    <w:rsid w:val="4DCC02C3"/>
    <w:rsid w:val="4DCD8169"/>
    <w:rsid w:val="4DD238AF"/>
    <w:rsid w:val="4DD541A2"/>
    <w:rsid w:val="4DDD60FE"/>
    <w:rsid w:val="4DDF6664"/>
    <w:rsid w:val="4DE01867"/>
    <w:rsid w:val="4DF56A0F"/>
    <w:rsid w:val="4E0AD04F"/>
    <w:rsid w:val="4E0D539B"/>
    <w:rsid w:val="4E14C726"/>
    <w:rsid w:val="4E1AACA5"/>
    <w:rsid w:val="4E28768E"/>
    <w:rsid w:val="4E311ACE"/>
    <w:rsid w:val="4E4255A5"/>
    <w:rsid w:val="4E48E188"/>
    <w:rsid w:val="4E52C48D"/>
    <w:rsid w:val="4E5759BA"/>
    <w:rsid w:val="4E58A3BB"/>
    <w:rsid w:val="4E5C2012"/>
    <w:rsid w:val="4E5E6A36"/>
    <w:rsid w:val="4E652533"/>
    <w:rsid w:val="4E68ECE0"/>
    <w:rsid w:val="4E761838"/>
    <w:rsid w:val="4E804CF5"/>
    <w:rsid w:val="4E8A0388"/>
    <w:rsid w:val="4E8C52D2"/>
    <w:rsid w:val="4E935DE4"/>
    <w:rsid w:val="4E9704E7"/>
    <w:rsid w:val="4E9CBCC6"/>
    <w:rsid w:val="4EA8F74A"/>
    <w:rsid w:val="4EAA4D8D"/>
    <w:rsid w:val="4EABF7E9"/>
    <w:rsid w:val="4EB2E0FD"/>
    <w:rsid w:val="4EC1DDD7"/>
    <w:rsid w:val="4EC68A7B"/>
    <w:rsid w:val="4ECABDAB"/>
    <w:rsid w:val="4ED9A989"/>
    <w:rsid w:val="4EE3147B"/>
    <w:rsid w:val="4EE55166"/>
    <w:rsid w:val="4EE7A08C"/>
    <w:rsid w:val="4EE91EF3"/>
    <w:rsid w:val="4EF18CCB"/>
    <w:rsid w:val="4F001B46"/>
    <w:rsid w:val="4F06B76B"/>
    <w:rsid w:val="4F09AA65"/>
    <w:rsid w:val="4F13455C"/>
    <w:rsid w:val="4F2DF95E"/>
    <w:rsid w:val="4F2FE951"/>
    <w:rsid w:val="4F33CCC6"/>
    <w:rsid w:val="4F3EADAE"/>
    <w:rsid w:val="4F400FF1"/>
    <w:rsid w:val="4F4A0F1F"/>
    <w:rsid w:val="4F524810"/>
    <w:rsid w:val="4F60A30A"/>
    <w:rsid w:val="4F696825"/>
    <w:rsid w:val="4F6BE873"/>
    <w:rsid w:val="4F7648F3"/>
    <w:rsid w:val="4F790CC7"/>
    <w:rsid w:val="4F80EDA9"/>
    <w:rsid w:val="4F8B2C81"/>
    <w:rsid w:val="4F8F65F9"/>
    <w:rsid w:val="4F910FBB"/>
    <w:rsid w:val="4F915035"/>
    <w:rsid w:val="4F91E07F"/>
    <w:rsid w:val="4F93EF6E"/>
    <w:rsid w:val="4F953648"/>
    <w:rsid w:val="4F96730B"/>
    <w:rsid w:val="4FB480FB"/>
    <w:rsid w:val="4FB4CDAB"/>
    <w:rsid w:val="4FBB5310"/>
    <w:rsid w:val="4FBD4D20"/>
    <w:rsid w:val="4FBE82F0"/>
    <w:rsid w:val="4FBF90BD"/>
    <w:rsid w:val="4FC72740"/>
    <w:rsid w:val="4FD4EC98"/>
    <w:rsid w:val="4FD575AD"/>
    <w:rsid w:val="4FDBDA34"/>
    <w:rsid w:val="4FE49942"/>
    <w:rsid w:val="4FE4CE71"/>
    <w:rsid w:val="4FEC4BB2"/>
    <w:rsid w:val="4FEF5645"/>
    <w:rsid w:val="4FFACB51"/>
    <w:rsid w:val="4FFB486A"/>
    <w:rsid w:val="4FFC330D"/>
    <w:rsid w:val="4FFF7ED2"/>
    <w:rsid w:val="50046C68"/>
    <w:rsid w:val="5009A9DC"/>
    <w:rsid w:val="500BFD4F"/>
    <w:rsid w:val="500D112E"/>
    <w:rsid w:val="500ED3BB"/>
    <w:rsid w:val="501ADE92"/>
    <w:rsid w:val="501F5AAD"/>
    <w:rsid w:val="5021F7B8"/>
    <w:rsid w:val="50223FAB"/>
    <w:rsid w:val="50231CF5"/>
    <w:rsid w:val="50243595"/>
    <w:rsid w:val="5029C620"/>
    <w:rsid w:val="502A6D38"/>
    <w:rsid w:val="502BD776"/>
    <w:rsid w:val="502C2DD8"/>
    <w:rsid w:val="5031B056"/>
    <w:rsid w:val="5038A766"/>
    <w:rsid w:val="504F7C14"/>
    <w:rsid w:val="5053A989"/>
    <w:rsid w:val="505C2D8F"/>
    <w:rsid w:val="50619B72"/>
    <w:rsid w:val="50620CD6"/>
    <w:rsid w:val="506D7E78"/>
    <w:rsid w:val="506F3AD6"/>
    <w:rsid w:val="5079D0DE"/>
    <w:rsid w:val="5088A267"/>
    <w:rsid w:val="50961B44"/>
    <w:rsid w:val="509C2910"/>
    <w:rsid w:val="50A09448"/>
    <w:rsid w:val="50A5167E"/>
    <w:rsid w:val="50B05B1D"/>
    <w:rsid w:val="50B22A3F"/>
    <w:rsid w:val="50B40C52"/>
    <w:rsid w:val="50B4D69B"/>
    <w:rsid w:val="50B57EB7"/>
    <w:rsid w:val="50BD5A9E"/>
    <w:rsid w:val="50BE24E7"/>
    <w:rsid w:val="50C94338"/>
    <w:rsid w:val="50D4BF3E"/>
    <w:rsid w:val="50D82BC2"/>
    <w:rsid w:val="50EBF5FD"/>
    <w:rsid w:val="50EDF88B"/>
    <w:rsid w:val="50F843B7"/>
    <w:rsid w:val="50FA8438"/>
    <w:rsid w:val="50FCD6A7"/>
    <w:rsid w:val="51056C75"/>
    <w:rsid w:val="5115718B"/>
    <w:rsid w:val="51194B12"/>
    <w:rsid w:val="5120042A"/>
    <w:rsid w:val="51395596"/>
    <w:rsid w:val="513AABC4"/>
    <w:rsid w:val="513D4594"/>
    <w:rsid w:val="51414561"/>
    <w:rsid w:val="5142525E"/>
    <w:rsid w:val="51562304"/>
    <w:rsid w:val="515DD6DE"/>
    <w:rsid w:val="5168ED66"/>
    <w:rsid w:val="516BAB1D"/>
    <w:rsid w:val="5175E42D"/>
    <w:rsid w:val="51771D1B"/>
    <w:rsid w:val="517786F5"/>
    <w:rsid w:val="517B1D2E"/>
    <w:rsid w:val="518119A4"/>
    <w:rsid w:val="51815DAB"/>
    <w:rsid w:val="5183074A"/>
    <w:rsid w:val="5189EB89"/>
    <w:rsid w:val="518B26A6"/>
    <w:rsid w:val="519689D6"/>
    <w:rsid w:val="51979A8B"/>
    <w:rsid w:val="51989556"/>
    <w:rsid w:val="51A309E8"/>
    <w:rsid w:val="51BC06A2"/>
    <w:rsid w:val="51C71DC5"/>
    <w:rsid w:val="51CAF085"/>
    <w:rsid w:val="51CBFCB7"/>
    <w:rsid w:val="51CE0785"/>
    <w:rsid w:val="51D48F5E"/>
    <w:rsid w:val="51D50A30"/>
    <w:rsid w:val="51D814B8"/>
    <w:rsid w:val="51DC9214"/>
    <w:rsid w:val="51F0820C"/>
    <w:rsid w:val="51F95C71"/>
    <w:rsid w:val="51FC13EB"/>
    <w:rsid w:val="51FC534B"/>
    <w:rsid w:val="51FFF949"/>
    <w:rsid w:val="52062067"/>
    <w:rsid w:val="520EF864"/>
    <w:rsid w:val="522A79C6"/>
    <w:rsid w:val="522E95B5"/>
    <w:rsid w:val="522F27EC"/>
    <w:rsid w:val="52302375"/>
    <w:rsid w:val="5232D2D7"/>
    <w:rsid w:val="52347586"/>
    <w:rsid w:val="523A0B01"/>
    <w:rsid w:val="52403EA8"/>
    <w:rsid w:val="52434B8E"/>
    <w:rsid w:val="524B92D8"/>
    <w:rsid w:val="5254E34E"/>
    <w:rsid w:val="525F0197"/>
    <w:rsid w:val="5261151B"/>
    <w:rsid w:val="52651DE6"/>
    <w:rsid w:val="527A937B"/>
    <w:rsid w:val="527CB099"/>
    <w:rsid w:val="527FEA39"/>
    <w:rsid w:val="5280A854"/>
    <w:rsid w:val="5280C8DE"/>
    <w:rsid w:val="528E7F95"/>
    <w:rsid w:val="5290401B"/>
    <w:rsid w:val="5293D783"/>
    <w:rsid w:val="52A169DF"/>
    <w:rsid w:val="52A3852B"/>
    <w:rsid w:val="52A51778"/>
    <w:rsid w:val="52A62F3C"/>
    <w:rsid w:val="52AB0FDC"/>
    <w:rsid w:val="52ABCAFB"/>
    <w:rsid w:val="52B6796C"/>
    <w:rsid w:val="52C3D052"/>
    <w:rsid w:val="52C8B07D"/>
    <w:rsid w:val="52CC2E5F"/>
    <w:rsid w:val="52CEF048"/>
    <w:rsid w:val="52CF17C0"/>
    <w:rsid w:val="52D09A1C"/>
    <w:rsid w:val="52D64954"/>
    <w:rsid w:val="52DCF1BF"/>
    <w:rsid w:val="52F00929"/>
    <w:rsid w:val="52F483C2"/>
    <w:rsid w:val="530367A9"/>
    <w:rsid w:val="5329E0CC"/>
    <w:rsid w:val="532B3F77"/>
    <w:rsid w:val="532C24EC"/>
    <w:rsid w:val="532CBC30"/>
    <w:rsid w:val="53328592"/>
    <w:rsid w:val="533498E4"/>
    <w:rsid w:val="53495CCC"/>
    <w:rsid w:val="534D856A"/>
    <w:rsid w:val="5361497C"/>
    <w:rsid w:val="5361E0F4"/>
    <w:rsid w:val="53630451"/>
    <w:rsid w:val="5363A340"/>
    <w:rsid w:val="53670050"/>
    <w:rsid w:val="5376CEDE"/>
    <w:rsid w:val="5377120F"/>
    <w:rsid w:val="537FEE66"/>
    <w:rsid w:val="53918B58"/>
    <w:rsid w:val="53922CE2"/>
    <w:rsid w:val="539CBF4E"/>
    <w:rsid w:val="53A1277A"/>
    <w:rsid w:val="53A438E5"/>
    <w:rsid w:val="53A61415"/>
    <w:rsid w:val="53BDE644"/>
    <w:rsid w:val="53CA0DCA"/>
    <w:rsid w:val="53CAE128"/>
    <w:rsid w:val="53CB0608"/>
    <w:rsid w:val="53D82A88"/>
    <w:rsid w:val="53DC41A8"/>
    <w:rsid w:val="53E920C8"/>
    <w:rsid w:val="53EA803B"/>
    <w:rsid w:val="53ECB584"/>
    <w:rsid w:val="540623BE"/>
    <w:rsid w:val="540B1D52"/>
    <w:rsid w:val="540D8C45"/>
    <w:rsid w:val="54101BFB"/>
    <w:rsid w:val="54121ED1"/>
    <w:rsid w:val="54128473"/>
    <w:rsid w:val="54378CF4"/>
    <w:rsid w:val="544A4732"/>
    <w:rsid w:val="544B80BA"/>
    <w:rsid w:val="544DFA45"/>
    <w:rsid w:val="544E373F"/>
    <w:rsid w:val="545F88B0"/>
    <w:rsid w:val="54639578"/>
    <w:rsid w:val="54665859"/>
    <w:rsid w:val="546E8A1A"/>
    <w:rsid w:val="547444C4"/>
    <w:rsid w:val="54775D24"/>
    <w:rsid w:val="547F8EB8"/>
    <w:rsid w:val="548BE422"/>
    <w:rsid w:val="54904892"/>
    <w:rsid w:val="549A3534"/>
    <w:rsid w:val="549A8316"/>
    <w:rsid w:val="549B6EF9"/>
    <w:rsid w:val="54B00392"/>
    <w:rsid w:val="54B5620E"/>
    <w:rsid w:val="54BBBC9B"/>
    <w:rsid w:val="54BF4CA6"/>
    <w:rsid w:val="54C0B8FF"/>
    <w:rsid w:val="54CD414B"/>
    <w:rsid w:val="54D34D01"/>
    <w:rsid w:val="54D798AC"/>
    <w:rsid w:val="54D87F9B"/>
    <w:rsid w:val="54DD80CC"/>
    <w:rsid w:val="54E53D16"/>
    <w:rsid w:val="54EB8B72"/>
    <w:rsid w:val="550726DF"/>
    <w:rsid w:val="55162A7A"/>
    <w:rsid w:val="551B6758"/>
    <w:rsid w:val="551D2A53"/>
    <w:rsid w:val="552358C9"/>
    <w:rsid w:val="5526428E"/>
    <w:rsid w:val="552D8271"/>
    <w:rsid w:val="5534E39D"/>
    <w:rsid w:val="5535B4A4"/>
    <w:rsid w:val="5549F501"/>
    <w:rsid w:val="55522EC1"/>
    <w:rsid w:val="555F1ABE"/>
    <w:rsid w:val="555F7F85"/>
    <w:rsid w:val="555F98E4"/>
    <w:rsid w:val="55617994"/>
    <w:rsid w:val="556DEF51"/>
    <w:rsid w:val="5575DF2E"/>
    <w:rsid w:val="5577F5E6"/>
    <w:rsid w:val="558107DB"/>
    <w:rsid w:val="55813AAC"/>
    <w:rsid w:val="55828547"/>
    <w:rsid w:val="55855934"/>
    <w:rsid w:val="558A5AF6"/>
    <w:rsid w:val="5595AFDF"/>
    <w:rsid w:val="55A2C779"/>
    <w:rsid w:val="55ACD9D7"/>
    <w:rsid w:val="55AE43A8"/>
    <w:rsid w:val="55AECFA6"/>
    <w:rsid w:val="55B1E926"/>
    <w:rsid w:val="55B3091E"/>
    <w:rsid w:val="55BBA832"/>
    <w:rsid w:val="55C583F8"/>
    <w:rsid w:val="55CAEC60"/>
    <w:rsid w:val="55D749C5"/>
    <w:rsid w:val="55DD23DC"/>
    <w:rsid w:val="55E794FF"/>
    <w:rsid w:val="55E91688"/>
    <w:rsid w:val="55EC3DB6"/>
    <w:rsid w:val="55F72FF9"/>
    <w:rsid w:val="56004258"/>
    <w:rsid w:val="560357AA"/>
    <w:rsid w:val="56039FAB"/>
    <w:rsid w:val="5607A58B"/>
    <w:rsid w:val="560DE7B8"/>
    <w:rsid w:val="560F0881"/>
    <w:rsid w:val="5610C2C8"/>
    <w:rsid w:val="56115A40"/>
    <w:rsid w:val="56118F56"/>
    <w:rsid w:val="5613D077"/>
    <w:rsid w:val="5618D691"/>
    <w:rsid w:val="56229E50"/>
    <w:rsid w:val="56260AC1"/>
    <w:rsid w:val="56277FC6"/>
    <w:rsid w:val="5628EE0B"/>
    <w:rsid w:val="562DC35B"/>
    <w:rsid w:val="5633CF38"/>
    <w:rsid w:val="5635FC09"/>
    <w:rsid w:val="564156B7"/>
    <w:rsid w:val="564C5540"/>
    <w:rsid w:val="56544026"/>
    <w:rsid w:val="565AFD70"/>
    <w:rsid w:val="566293D8"/>
    <w:rsid w:val="5674781C"/>
    <w:rsid w:val="5674A030"/>
    <w:rsid w:val="5674DFC1"/>
    <w:rsid w:val="567C0AB1"/>
    <w:rsid w:val="56886E1D"/>
    <w:rsid w:val="568AF6B5"/>
    <w:rsid w:val="5699E65D"/>
    <w:rsid w:val="56AB3EA6"/>
    <w:rsid w:val="56AC81FA"/>
    <w:rsid w:val="56B31880"/>
    <w:rsid w:val="56B3C1DD"/>
    <w:rsid w:val="56B40FF9"/>
    <w:rsid w:val="56B463ED"/>
    <w:rsid w:val="56BFF373"/>
    <w:rsid w:val="56C4CE6E"/>
    <w:rsid w:val="56CD8C4A"/>
    <w:rsid w:val="56D4F788"/>
    <w:rsid w:val="56D94948"/>
    <w:rsid w:val="56D96A4C"/>
    <w:rsid w:val="56D9D3CA"/>
    <w:rsid w:val="56E53441"/>
    <w:rsid w:val="56FB5280"/>
    <w:rsid w:val="56FE8E9B"/>
    <w:rsid w:val="57052550"/>
    <w:rsid w:val="57070FEE"/>
    <w:rsid w:val="5709D2DA"/>
    <w:rsid w:val="570A7261"/>
    <w:rsid w:val="570AA574"/>
    <w:rsid w:val="5717288A"/>
    <w:rsid w:val="5720B388"/>
    <w:rsid w:val="57214B00"/>
    <w:rsid w:val="57289998"/>
    <w:rsid w:val="5732FF14"/>
    <w:rsid w:val="5735CC33"/>
    <w:rsid w:val="57390B21"/>
    <w:rsid w:val="573B3630"/>
    <w:rsid w:val="57414723"/>
    <w:rsid w:val="57424718"/>
    <w:rsid w:val="5747B506"/>
    <w:rsid w:val="5747D940"/>
    <w:rsid w:val="574A4B66"/>
    <w:rsid w:val="574C5788"/>
    <w:rsid w:val="575685AF"/>
    <w:rsid w:val="5759948C"/>
    <w:rsid w:val="575FF88E"/>
    <w:rsid w:val="57601AD1"/>
    <w:rsid w:val="5766ED02"/>
    <w:rsid w:val="5766EE97"/>
    <w:rsid w:val="5767B8E0"/>
    <w:rsid w:val="57714A94"/>
    <w:rsid w:val="57715E2C"/>
    <w:rsid w:val="57725924"/>
    <w:rsid w:val="577934C6"/>
    <w:rsid w:val="577D9C6E"/>
    <w:rsid w:val="578651AF"/>
    <w:rsid w:val="57A19B1B"/>
    <w:rsid w:val="57A440FC"/>
    <w:rsid w:val="57AB80DF"/>
    <w:rsid w:val="57B4056D"/>
    <w:rsid w:val="57C7A831"/>
    <w:rsid w:val="57CBAB12"/>
    <w:rsid w:val="57CD2F70"/>
    <w:rsid w:val="57CF19EA"/>
    <w:rsid w:val="57D7527D"/>
    <w:rsid w:val="57E270E2"/>
    <w:rsid w:val="57E86CCF"/>
    <w:rsid w:val="57EEFA24"/>
    <w:rsid w:val="57FCE1B5"/>
    <w:rsid w:val="57FEBD4D"/>
    <w:rsid w:val="58005C77"/>
    <w:rsid w:val="5803F64E"/>
    <w:rsid w:val="580C4FA9"/>
    <w:rsid w:val="5810E9AB"/>
    <w:rsid w:val="58183FB9"/>
    <w:rsid w:val="581A977E"/>
    <w:rsid w:val="5834188F"/>
    <w:rsid w:val="58370CEC"/>
    <w:rsid w:val="58378A03"/>
    <w:rsid w:val="583ADEB6"/>
    <w:rsid w:val="583CFFC5"/>
    <w:rsid w:val="5849E932"/>
    <w:rsid w:val="58562D85"/>
    <w:rsid w:val="5859B56B"/>
    <w:rsid w:val="5859C003"/>
    <w:rsid w:val="585F2A4D"/>
    <w:rsid w:val="5868DB5E"/>
    <w:rsid w:val="586956C6"/>
    <w:rsid w:val="58698095"/>
    <w:rsid w:val="586A9633"/>
    <w:rsid w:val="586B0F8A"/>
    <w:rsid w:val="587E6D72"/>
    <w:rsid w:val="5880EB3A"/>
    <w:rsid w:val="5882F0F3"/>
    <w:rsid w:val="5882F447"/>
    <w:rsid w:val="58890B20"/>
    <w:rsid w:val="588D588A"/>
    <w:rsid w:val="588FA96F"/>
    <w:rsid w:val="589539A7"/>
    <w:rsid w:val="589E2B0D"/>
    <w:rsid w:val="58A2C414"/>
    <w:rsid w:val="58C2138F"/>
    <w:rsid w:val="58C79884"/>
    <w:rsid w:val="58CD6DE6"/>
    <w:rsid w:val="58CDD152"/>
    <w:rsid w:val="58D485D3"/>
    <w:rsid w:val="58DC1A6A"/>
    <w:rsid w:val="58E94C67"/>
    <w:rsid w:val="58F26771"/>
    <w:rsid w:val="58F3B9C8"/>
    <w:rsid w:val="5910BD71"/>
    <w:rsid w:val="591C0C27"/>
    <w:rsid w:val="591FA5FB"/>
    <w:rsid w:val="5921C2F0"/>
    <w:rsid w:val="59296BF7"/>
    <w:rsid w:val="592FD920"/>
    <w:rsid w:val="59354188"/>
    <w:rsid w:val="5939FC4D"/>
    <w:rsid w:val="59458943"/>
    <w:rsid w:val="5946928A"/>
    <w:rsid w:val="594F3DCB"/>
    <w:rsid w:val="595D926F"/>
    <w:rsid w:val="59609D12"/>
    <w:rsid w:val="5961E8A2"/>
    <w:rsid w:val="59630D31"/>
    <w:rsid w:val="5963C564"/>
    <w:rsid w:val="5971FDFD"/>
    <w:rsid w:val="597DAE44"/>
    <w:rsid w:val="59810E82"/>
    <w:rsid w:val="59941D7E"/>
    <w:rsid w:val="599DB188"/>
    <w:rsid w:val="59AADE7C"/>
    <w:rsid w:val="59AC633D"/>
    <w:rsid w:val="59B370F6"/>
    <w:rsid w:val="59BCB051"/>
    <w:rsid w:val="59C3CD85"/>
    <w:rsid w:val="59CB1FDF"/>
    <w:rsid w:val="59D19832"/>
    <w:rsid w:val="59D48D8A"/>
    <w:rsid w:val="59DF9E75"/>
    <w:rsid w:val="59E512AE"/>
    <w:rsid w:val="59E61BF5"/>
    <w:rsid w:val="59EE2D60"/>
    <w:rsid w:val="59F4E1A1"/>
    <w:rsid w:val="59F9D057"/>
    <w:rsid w:val="59FCCE2C"/>
    <w:rsid w:val="59FF80C0"/>
    <w:rsid w:val="5A03FE1C"/>
    <w:rsid w:val="5A0F5B01"/>
    <w:rsid w:val="5A123C6D"/>
    <w:rsid w:val="5A1954BD"/>
    <w:rsid w:val="5A24D5EC"/>
    <w:rsid w:val="5A2A7B6C"/>
    <w:rsid w:val="5A3A33BF"/>
    <w:rsid w:val="5A3B8372"/>
    <w:rsid w:val="5A3E1EBB"/>
    <w:rsid w:val="5A42A8F4"/>
    <w:rsid w:val="5A435ACD"/>
    <w:rsid w:val="5A59632C"/>
    <w:rsid w:val="5A59E7E1"/>
    <w:rsid w:val="5A5B8610"/>
    <w:rsid w:val="5A614EE9"/>
    <w:rsid w:val="5A6388C8"/>
    <w:rsid w:val="5A79D1F6"/>
    <w:rsid w:val="5A89EB34"/>
    <w:rsid w:val="5A8E914A"/>
    <w:rsid w:val="5A949B93"/>
    <w:rsid w:val="5A97DC56"/>
    <w:rsid w:val="5A9897B8"/>
    <w:rsid w:val="5AAF9424"/>
    <w:rsid w:val="5AB02009"/>
    <w:rsid w:val="5AC04224"/>
    <w:rsid w:val="5AC0B1B9"/>
    <w:rsid w:val="5AD0A1AF"/>
    <w:rsid w:val="5AD314BF"/>
    <w:rsid w:val="5AD553F7"/>
    <w:rsid w:val="5AD93BDD"/>
    <w:rsid w:val="5ADB4A46"/>
    <w:rsid w:val="5AE33E47"/>
    <w:rsid w:val="5AE5D895"/>
    <w:rsid w:val="5AF15934"/>
    <w:rsid w:val="5AF2A1A3"/>
    <w:rsid w:val="5B006C50"/>
    <w:rsid w:val="5B06D0D7"/>
    <w:rsid w:val="5B081C6D"/>
    <w:rsid w:val="5B0A2AD6"/>
    <w:rsid w:val="5B0AD77E"/>
    <w:rsid w:val="5B0B49FD"/>
    <w:rsid w:val="5B0DB6AB"/>
    <w:rsid w:val="5B1AA700"/>
    <w:rsid w:val="5B2E1626"/>
    <w:rsid w:val="5B2E87AF"/>
    <w:rsid w:val="5B3248A6"/>
    <w:rsid w:val="5B368F4B"/>
    <w:rsid w:val="5B45A7EC"/>
    <w:rsid w:val="5B4AF221"/>
    <w:rsid w:val="5B519F6D"/>
    <w:rsid w:val="5B568793"/>
    <w:rsid w:val="5B643908"/>
    <w:rsid w:val="5B717D12"/>
    <w:rsid w:val="5B7506A2"/>
    <w:rsid w:val="5B77D3C1"/>
    <w:rsid w:val="5B7902B1"/>
    <w:rsid w:val="5B7B95D1"/>
    <w:rsid w:val="5B807E68"/>
    <w:rsid w:val="5B83A72B"/>
    <w:rsid w:val="5B846FDF"/>
    <w:rsid w:val="5B86A71B"/>
    <w:rsid w:val="5B91C8AC"/>
    <w:rsid w:val="5B97AD8C"/>
    <w:rsid w:val="5B981064"/>
    <w:rsid w:val="5B98DBB3"/>
    <w:rsid w:val="5B99A40B"/>
    <w:rsid w:val="5BA91975"/>
    <w:rsid w:val="5BA94F9A"/>
    <w:rsid w:val="5BAB765A"/>
    <w:rsid w:val="5BB45485"/>
    <w:rsid w:val="5BC1B846"/>
    <w:rsid w:val="5BCCCE5A"/>
    <w:rsid w:val="5BCF2781"/>
    <w:rsid w:val="5BDD7059"/>
    <w:rsid w:val="5BDDC378"/>
    <w:rsid w:val="5BE3B322"/>
    <w:rsid w:val="5BEA173C"/>
    <w:rsid w:val="5BF4FA99"/>
    <w:rsid w:val="5C0358A0"/>
    <w:rsid w:val="5C03ACE7"/>
    <w:rsid w:val="5C1487BA"/>
    <w:rsid w:val="5C1D714E"/>
    <w:rsid w:val="5C2070CF"/>
    <w:rsid w:val="5C22991E"/>
    <w:rsid w:val="5C2CA620"/>
    <w:rsid w:val="5C2ED12F"/>
    <w:rsid w:val="5C39966C"/>
    <w:rsid w:val="5C48F6CB"/>
    <w:rsid w:val="5C528065"/>
    <w:rsid w:val="5C52B336"/>
    <w:rsid w:val="5C5CE2A1"/>
    <w:rsid w:val="5C6D81FC"/>
    <w:rsid w:val="5C72EF07"/>
    <w:rsid w:val="5C763F4B"/>
    <w:rsid w:val="5C8593F2"/>
    <w:rsid w:val="5C8C098C"/>
    <w:rsid w:val="5C9C64EA"/>
    <w:rsid w:val="5C9CC991"/>
    <w:rsid w:val="5CAD4FFD"/>
    <w:rsid w:val="5CAE630E"/>
    <w:rsid w:val="5CD8BA35"/>
    <w:rsid w:val="5CD8E9B2"/>
    <w:rsid w:val="5CDB808C"/>
    <w:rsid w:val="5CF58492"/>
    <w:rsid w:val="5CF79BBF"/>
    <w:rsid w:val="5CFB69F8"/>
    <w:rsid w:val="5D00A3DE"/>
    <w:rsid w:val="5D00FDED"/>
    <w:rsid w:val="5D05C34A"/>
    <w:rsid w:val="5D09D06C"/>
    <w:rsid w:val="5D0D4649"/>
    <w:rsid w:val="5D1BDE3E"/>
    <w:rsid w:val="5D1DCDCA"/>
    <w:rsid w:val="5D1EE014"/>
    <w:rsid w:val="5D217473"/>
    <w:rsid w:val="5D27597F"/>
    <w:rsid w:val="5D2A25DD"/>
    <w:rsid w:val="5D3844BD"/>
    <w:rsid w:val="5D3CA690"/>
    <w:rsid w:val="5D3CCDCE"/>
    <w:rsid w:val="5D3E5FD0"/>
    <w:rsid w:val="5D40B3B2"/>
    <w:rsid w:val="5D49B287"/>
    <w:rsid w:val="5D5585F1"/>
    <w:rsid w:val="5D56A2D3"/>
    <w:rsid w:val="5D58CDE2"/>
    <w:rsid w:val="5D6FBF9D"/>
    <w:rsid w:val="5D74C87C"/>
    <w:rsid w:val="5D791BEB"/>
    <w:rsid w:val="5D79C665"/>
    <w:rsid w:val="5D7A3CD9"/>
    <w:rsid w:val="5D8340A4"/>
    <w:rsid w:val="5D87A962"/>
    <w:rsid w:val="5D927E2E"/>
    <w:rsid w:val="5D9B86D7"/>
    <w:rsid w:val="5D9DD5E4"/>
    <w:rsid w:val="5D9EE5D0"/>
    <w:rsid w:val="5DA50307"/>
    <w:rsid w:val="5DA6196D"/>
    <w:rsid w:val="5DA6D218"/>
    <w:rsid w:val="5DA7F911"/>
    <w:rsid w:val="5DAAED6E"/>
    <w:rsid w:val="5DAF59B7"/>
    <w:rsid w:val="5DB3A442"/>
    <w:rsid w:val="5DB47708"/>
    <w:rsid w:val="5DB7E4FE"/>
    <w:rsid w:val="5DBA7903"/>
    <w:rsid w:val="5DC4C273"/>
    <w:rsid w:val="5DC73CF9"/>
    <w:rsid w:val="5DD81DC1"/>
    <w:rsid w:val="5DDE80B3"/>
    <w:rsid w:val="5DE20C02"/>
    <w:rsid w:val="5DE9AFAD"/>
    <w:rsid w:val="5DF13707"/>
    <w:rsid w:val="5DFB7E7B"/>
    <w:rsid w:val="5E048077"/>
    <w:rsid w:val="5E06A00C"/>
    <w:rsid w:val="5E0800D2"/>
    <w:rsid w:val="5E141B82"/>
    <w:rsid w:val="5E2296FD"/>
    <w:rsid w:val="5E25B976"/>
    <w:rsid w:val="5E2D86E9"/>
    <w:rsid w:val="5E40EC1F"/>
    <w:rsid w:val="5E428222"/>
    <w:rsid w:val="5E47AD35"/>
    <w:rsid w:val="5E55A982"/>
    <w:rsid w:val="5E5E33BD"/>
    <w:rsid w:val="5E5F2045"/>
    <w:rsid w:val="5E78D1E6"/>
    <w:rsid w:val="5E7C781C"/>
    <w:rsid w:val="5E92B2B7"/>
    <w:rsid w:val="5E9E471B"/>
    <w:rsid w:val="5EB5FC99"/>
    <w:rsid w:val="5ECAB78F"/>
    <w:rsid w:val="5ED1CA69"/>
    <w:rsid w:val="5ED52D41"/>
    <w:rsid w:val="5ED59E3F"/>
    <w:rsid w:val="5EDAFE54"/>
    <w:rsid w:val="5EE17C41"/>
    <w:rsid w:val="5EE720F7"/>
    <w:rsid w:val="5EECF136"/>
    <w:rsid w:val="5EF39691"/>
    <w:rsid w:val="5EF60273"/>
    <w:rsid w:val="5EF6A90C"/>
    <w:rsid w:val="5EF95908"/>
    <w:rsid w:val="5EF97BD1"/>
    <w:rsid w:val="5EFA6E79"/>
    <w:rsid w:val="5F02DAB3"/>
    <w:rsid w:val="5F04B5BD"/>
    <w:rsid w:val="5F06821E"/>
    <w:rsid w:val="5F0D883C"/>
    <w:rsid w:val="5F2EFE90"/>
    <w:rsid w:val="5F3079B7"/>
    <w:rsid w:val="5F3271F5"/>
    <w:rsid w:val="5F3F0415"/>
    <w:rsid w:val="5F41E664"/>
    <w:rsid w:val="5F4654F2"/>
    <w:rsid w:val="5F49DE82"/>
    <w:rsid w:val="5F4DE850"/>
    <w:rsid w:val="5F62CCE0"/>
    <w:rsid w:val="5F673B3F"/>
    <w:rsid w:val="5F685B61"/>
    <w:rsid w:val="5F6AA90B"/>
    <w:rsid w:val="5F6FD79A"/>
    <w:rsid w:val="5F79B099"/>
    <w:rsid w:val="5F8B731F"/>
    <w:rsid w:val="5F94D039"/>
    <w:rsid w:val="5F98BB35"/>
    <w:rsid w:val="5F9ADAB1"/>
    <w:rsid w:val="5F9F493F"/>
    <w:rsid w:val="5FAAA56E"/>
    <w:rsid w:val="5FAFACF0"/>
    <w:rsid w:val="5FB0E1CA"/>
    <w:rsid w:val="5FB3762E"/>
    <w:rsid w:val="5FB8E0DB"/>
    <w:rsid w:val="5FCD9C2D"/>
    <w:rsid w:val="5FD04706"/>
    <w:rsid w:val="5FDAA5B4"/>
    <w:rsid w:val="5FEB0B77"/>
    <w:rsid w:val="5FEBBA3A"/>
    <w:rsid w:val="5FF92BD3"/>
    <w:rsid w:val="5FFBA223"/>
    <w:rsid w:val="5FFD8C89"/>
    <w:rsid w:val="5FFE07AE"/>
    <w:rsid w:val="6000070F"/>
    <w:rsid w:val="601312E6"/>
    <w:rsid w:val="601334C2"/>
    <w:rsid w:val="6019BF6E"/>
    <w:rsid w:val="601B486D"/>
    <w:rsid w:val="601C6132"/>
    <w:rsid w:val="601D56B3"/>
    <w:rsid w:val="603564F1"/>
    <w:rsid w:val="6037AD28"/>
    <w:rsid w:val="604285FD"/>
    <w:rsid w:val="60453B67"/>
    <w:rsid w:val="604C2BD3"/>
    <w:rsid w:val="604CF521"/>
    <w:rsid w:val="6058F8B5"/>
    <w:rsid w:val="6066657F"/>
    <w:rsid w:val="606F80FA"/>
    <w:rsid w:val="608389EB"/>
    <w:rsid w:val="608FC101"/>
    <w:rsid w:val="6091B6D0"/>
    <w:rsid w:val="6093FA79"/>
    <w:rsid w:val="60963C77"/>
    <w:rsid w:val="60994003"/>
    <w:rsid w:val="60A01829"/>
    <w:rsid w:val="60A5F57C"/>
    <w:rsid w:val="60AA9DB8"/>
    <w:rsid w:val="60B47F3C"/>
    <w:rsid w:val="60C1BEF0"/>
    <w:rsid w:val="60C706D3"/>
    <w:rsid w:val="60C871F3"/>
    <w:rsid w:val="60CF490D"/>
    <w:rsid w:val="60E1B2D4"/>
    <w:rsid w:val="60F50BC4"/>
    <w:rsid w:val="60FD7171"/>
    <w:rsid w:val="610CFBFC"/>
    <w:rsid w:val="610DCCA7"/>
    <w:rsid w:val="610DF97D"/>
    <w:rsid w:val="610F270B"/>
    <w:rsid w:val="61195394"/>
    <w:rsid w:val="611A50EF"/>
    <w:rsid w:val="611ECE4B"/>
    <w:rsid w:val="6123486C"/>
    <w:rsid w:val="61272078"/>
    <w:rsid w:val="6128FC10"/>
    <w:rsid w:val="61295439"/>
    <w:rsid w:val="612BB1E4"/>
    <w:rsid w:val="612D48BD"/>
    <w:rsid w:val="6137A731"/>
    <w:rsid w:val="61405F61"/>
    <w:rsid w:val="6144A8E0"/>
    <w:rsid w:val="614C13A1"/>
    <w:rsid w:val="615E2481"/>
    <w:rsid w:val="615FF839"/>
    <w:rsid w:val="6160706D"/>
    <w:rsid w:val="616FB7D2"/>
    <w:rsid w:val="61714CFE"/>
    <w:rsid w:val="617BD8C8"/>
    <w:rsid w:val="617C1C5C"/>
    <w:rsid w:val="617C2463"/>
    <w:rsid w:val="61802F0D"/>
    <w:rsid w:val="61833578"/>
    <w:rsid w:val="6186D286"/>
    <w:rsid w:val="618F61F6"/>
    <w:rsid w:val="618FB937"/>
    <w:rsid w:val="6191C1B1"/>
    <w:rsid w:val="6193689D"/>
    <w:rsid w:val="61942073"/>
    <w:rsid w:val="61943D7E"/>
    <w:rsid w:val="619635BC"/>
    <w:rsid w:val="619FB6D9"/>
    <w:rsid w:val="61A1FF3E"/>
    <w:rsid w:val="61A38AAF"/>
    <w:rsid w:val="61A987F2"/>
    <w:rsid w:val="61B05698"/>
    <w:rsid w:val="61B36705"/>
    <w:rsid w:val="61B5C91B"/>
    <w:rsid w:val="61B86010"/>
    <w:rsid w:val="61BF2918"/>
    <w:rsid w:val="61CF24A0"/>
    <w:rsid w:val="61D1638D"/>
    <w:rsid w:val="61D854F4"/>
    <w:rsid w:val="61DBC423"/>
    <w:rsid w:val="61DC59CC"/>
    <w:rsid w:val="61DD7460"/>
    <w:rsid w:val="61E0EF22"/>
    <w:rsid w:val="61E12462"/>
    <w:rsid w:val="61EA0E07"/>
    <w:rsid w:val="61F57511"/>
    <w:rsid w:val="61F82F59"/>
    <w:rsid w:val="61FDB844"/>
    <w:rsid w:val="61FE3C14"/>
    <w:rsid w:val="62067DAB"/>
    <w:rsid w:val="6224AB8E"/>
    <w:rsid w:val="622730AC"/>
    <w:rsid w:val="622C2570"/>
    <w:rsid w:val="624676AF"/>
    <w:rsid w:val="62484240"/>
    <w:rsid w:val="624BC056"/>
    <w:rsid w:val="625699D5"/>
    <w:rsid w:val="6257FAD6"/>
    <w:rsid w:val="62597747"/>
    <w:rsid w:val="6262B211"/>
    <w:rsid w:val="62774653"/>
    <w:rsid w:val="628153E9"/>
    <w:rsid w:val="62859664"/>
    <w:rsid w:val="629030E0"/>
    <w:rsid w:val="629C1A75"/>
    <w:rsid w:val="62BE6AF3"/>
    <w:rsid w:val="62C6BA17"/>
    <w:rsid w:val="62C76D82"/>
    <w:rsid w:val="62C9ED5E"/>
    <w:rsid w:val="62D04D13"/>
    <w:rsid w:val="62D68FC5"/>
    <w:rsid w:val="62D88912"/>
    <w:rsid w:val="62DDE6D9"/>
    <w:rsid w:val="62DEF0ED"/>
    <w:rsid w:val="62E5FDFF"/>
    <w:rsid w:val="62EDB05B"/>
    <w:rsid w:val="63035620"/>
    <w:rsid w:val="6311F31C"/>
    <w:rsid w:val="63132E52"/>
    <w:rsid w:val="631552E6"/>
    <w:rsid w:val="631B8B17"/>
    <w:rsid w:val="63223D2A"/>
    <w:rsid w:val="63256FE0"/>
    <w:rsid w:val="6325DD94"/>
    <w:rsid w:val="632EFBC1"/>
    <w:rsid w:val="633171E5"/>
    <w:rsid w:val="63371059"/>
    <w:rsid w:val="63372B24"/>
    <w:rsid w:val="63386251"/>
    <w:rsid w:val="633B9BDC"/>
    <w:rsid w:val="634684C8"/>
    <w:rsid w:val="634F5FC9"/>
    <w:rsid w:val="636592BB"/>
    <w:rsid w:val="6369D0B3"/>
    <w:rsid w:val="636CEFE8"/>
    <w:rsid w:val="636F6A90"/>
    <w:rsid w:val="637C222E"/>
    <w:rsid w:val="637C8CB2"/>
    <w:rsid w:val="6381965E"/>
    <w:rsid w:val="6384788E"/>
    <w:rsid w:val="638513F5"/>
    <w:rsid w:val="639361C7"/>
    <w:rsid w:val="639AF238"/>
    <w:rsid w:val="63A68A44"/>
    <w:rsid w:val="63A78BBD"/>
    <w:rsid w:val="63AA795D"/>
    <w:rsid w:val="63AB9480"/>
    <w:rsid w:val="63B2039F"/>
    <w:rsid w:val="63B97676"/>
    <w:rsid w:val="63C6EE4E"/>
    <w:rsid w:val="63CA0AE4"/>
    <w:rsid w:val="63CB9B18"/>
    <w:rsid w:val="63D3338E"/>
    <w:rsid w:val="63DF4028"/>
    <w:rsid w:val="63EA7A7C"/>
    <w:rsid w:val="63EDA8EE"/>
    <w:rsid w:val="63EEA603"/>
    <w:rsid w:val="63FA7BCB"/>
    <w:rsid w:val="63FE65CC"/>
    <w:rsid w:val="640D837B"/>
    <w:rsid w:val="640DC2AD"/>
    <w:rsid w:val="641948FE"/>
    <w:rsid w:val="642E452A"/>
    <w:rsid w:val="642EB524"/>
    <w:rsid w:val="6432C854"/>
    <w:rsid w:val="6433BEFD"/>
    <w:rsid w:val="64397E53"/>
    <w:rsid w:val="6444DA27"/>
    <w:rsid w:val="64463BE8"/>
    <w:rsid w:val="644769DD"/>
    <w:rsid w:val="644E5BCA"/>
    <w:rsid w:val="6452EDD0"/>
    <w:rsid w:val="6454DB76"/>
    <w:rsid w:val="6467DCB5"/>
    <w:rsid w:val="6469D4F3"/>
    <w:rsid w:val="646A1E9A"/>
    <w:rsid w:val="64731A72"/>
    <w:rsid w:val="64760392"/>
    <w:rsid w:val="64820131"/>
    <w:rsid w:val="64830CA7"/>
    <w:rsid w:val="6487DA11"/>
    <w:rsid w:val="6489A2F7"/>
    <w:rsid w:val="648F3BC3"/>
    <w:rsid w:val="649A9CAE"/>
    <w:rsid w:val="64A05E2A"/>
    <w:rsid w:val="64ABD3E4"/>
    <w:rsid w:val="64B8BC3E"/>
    <w:rsid w:val="64BB10F2"/>
    <w:rsid w:val="64C12FFF"/>
    <w:rsid w:val="64C23D5B"/>
    <w:rsid w:val="64C4CF8B"/>
    <w:rsid w:val="64D35B8C"/>
    <w:rsid w:val="64DFF844"/>
    <w:rsid w:val="64FC1F96"/>
    <w:rsid w:val="6502FEEF"/>
    <w:rsid w:val="65092C88"/>
    <w:rsid w:val="651D7DC9"/>
    <w:rsid w:val="6520D67E"/>
    <w:rsid w:val="6521F9DB"/>
    <w:rsid w:val="652553DA"/>
    <w:rsid w:val="652619ED"/>
    <w:rsid w:val="652F9395"/>
    <w:rsid w:val="652FF1D9"/>
    <w:rsid w:val="653FD682"/>
    <w:rsid w:val="65486B98"/>
    <w:rsid w:val="65538E4E"/>
    <w:rsid w:val="6554E112"/>
    <w:rsid w:val="6557498A"/>
    <w:rsid w:val="655DA814"/>
    <w:rsid w:val="6560005E"/>
    <w:rsid w:val="6560F847"/>
    <w:rsid w:val="6561B841"/>
    <w:rsid w:val="65640DA9"/>
    <w:rsid w:val="6569E1EC"/>
    <w:rsid w:val="6569ECB3"/>
    <w:rsid w:val="656C82BC"/>
    <w:rsid w:val="65779429"/>
    <w:rsid w:val="657B8E1D"/>
    <w:rsid w:val="657E32C5"/>
    <w:rsid w:val="657F4B8A"/>
    <w:rsid w:val="65829FB4"/>
    <w:rsid w:val="658A499E"/>
    <w:rsid w:val="658C5555"/>
    <w:rsid w:val="658E9177"/>
    <w:rsid w:val="6592764C"/>
    <w:rsid w:val="6594F15E"/>
    <w:rsid w:val="65B71F75"/>
    <w:rsid w:val="65C1308C"/>
    <w:rsid w:val="65C3EBBE"/>
    <w:rsid w:val="65C53F1E"/>
    <w:rsid w:val="65C80643"/>
    <w:rsid w:val="65CB2418"/>
    <w:rsid w:val="65DC6242"/>
    <w:rsid w:val="65DD80FC"/>
    <w:rsid w:val="65E94C08"/>
    <w:rsid w:val="65F3F3C8"/>
    <w:rsid w:val="65FEE13E"/>
    <w:rsid w:val="66041B35"/>
    <w:rsid w:val="66060AF6"/>
    <w:rsid w:val="6608A6F7"/>
    <w:rsid w:val="660B55BD"/>
    <w:rsid w:val="6613F546"/>
    <w:rsid w:val="661698F3"/>
    <w:rsid w:val="661DB4EC"/>
    <w:rsid w:val="661E56FC"/>
    <w:rsid w:val="661E8089"/>
    <w:rsid w:val="662329FE"/>
    <w:rsid w:val="66256D43"/>
    <w:rsid w:val="662578AB"/>
    <w:rsid w:val="663249C2"/>
    <w:rsid w:val="664180C8"/>
    <w:rsid w:val="6642074D"/>
    <w:rsid w:val="6646B30B"/>
    <w:rsid w:val="664938FA"/>
    <w:rsid w:val="665FD329"/>
    <w:rsid w:val="6669B8ED"/>
    <w:rsid w:val="666E0795"/>
    <w:rsid w:val="666F3348"/>
    <w:rsid w:val="667CC4C4"/>
    <w:rsid w:val="667EE12F"/>
    <w:rsid w:val="669F1DCC"/>
    <w:rsid w:val="66A303B0"/>
    <w:rsid w:val="66A37917"/>
    <w:rsid w:val="66A78624"/>
    <w:rsid w:val="66AEAFDC"/>
    <w:rsid w:val="66B850C1"/>
    <w:rsid w:val="66CB6C40"/>
    <w:rsid w:val="66CD876C"/>
    <w:rsid w:val="66D21626"/>
    <w:rsid w:val="66DEE400"/>
    <w:rsid w:val="66F35E98"/>
    <w:rsid w:val="66FADF38"/>
    <w:rsid w:val="6702978F"/>
    <w:rsid w:val="670C8DB3"/>
    <w:rsid w:val="6723D613"/>
    <w:rsid w:val="672A90E0"/>
    <w:rsid w:val="672D8AAA"/>
    <w:rsid w:val="673469A9"/>
    <w:rsid w:val="673F1D39"/>
    <w:rsid w:val="6771DA14"/>
    <w:rsid w:val="677B08AE"/>
    <w:rsid w:val="677CA05D"/>
    <w:rsid w:val="6780B461"/>
    <w:rsid w:val="67862EB9"/>
    <w:rsid w:val="678B181E"/>
    <w:rsid w:val="6793F0E6"/>
    <w:rsid w:val="679701F1"/>
    <w:rsid w:val="67A2AF3D"/>
    <w:rsid w:val="67A9B5D4"/>
    <w:rsid w:val="67B84883"/>
    <w:rsid w:val="67C14002"/>
    <w:rsid w:val="67C2F783"/>
    <w:rsid w:val="67CBFB8E"/>
    <w:rsid w:val="67CCB1A6"/>
    <w:rsid w:val="67CFC2EA"/>
    <w:rsid w:val="67DFA793"/>
    <w:rsid w:val="67F5F7C4"/>
    <w:rsid w:val="67FB0C12"/>
    <w:rsid w:val="6805091A"/>
    <w:rsid w:val="6807BEF5"/>
    <w:rsid w:val="680FF2E7"/>
    <w:rsid w:val="68165903"/>
    <w:rsid w:val="682F8065"/>
    <w:rsid w:val="68303268"/>
    <w:rsid w:val="6839AA0D"/>
    <w:rsid w:val="683E315F"/>
    <w:rsid w:val="6846329C"/>
    <w:rsid w:val="6846AF89"/>
    <w:rsid w:val="684D0BBD"/>
    <w:rsid w:val="6851BFEE"/>
    <w:rsid w:val="6856BC6B"/>
    <w:rsid w:val="685DDCBA"/>
    <w:rsid w:val="6865A3ED"/>
    <w:rsid w:val="686C77BE"/>
    <w:rsid w:val="68730AFB"/>
    <w:rsid w:val="68789B4E"/>
    <w:rsid w:val="687C3CA1"/>
    <w:rsid w:val="6880CC0B"/>
    <w:rsid w:val="6882DC64"/>
    <w:rsid w:val="6883A6C2"/>
    <w:rsid w:val="689C4FBB"/>
    <w:rsid w:val="689EE766"/>
    <w:rsid w:val="68A0886E"/>
    <w:rsid w:val="68A4A69C"/>
    <w:rsid w:val="68A65DAE"/>
    <w:rsid w:val="68AE4EF7"/>
    <w:rsid w:val="68B2694D"/>
    <w:rsid w:val="68BBBD3C"/>
    <w:rsid w:val="68BC0891"/>
    <w:rsid w:val="68C3AB86"/>
    <w:rsid w:val="68C51974"/>
    <w:rsid w:val="68D523A8"/>
    <w:rsid w:val="68D700CB"/>
    <w:rsid w:val="68D8BB65"/>
    <w:rsid w:val="68DAA80B"/>
    <w:rsid w:val="68DB5E87"/>
    <w:rsid w:val="68E55148"/>
    <w:rsid w:val="68FA2DFF"/>
    <w:rsid w:val="68FEDAEC"/>
    <w:rsid w:val="68FF3CC5"/>
    <w:rsid w:val="6902E9D2"/>
    <w:rsid w:val="6905FE29"/>
    <w:rsid w:val="6908CB48"/>
    <w:rsid w:val="690C2FDF"/>
    <w:rsid w:val="690E6681"/>
    <w:rsid w:val="6917F13B"/>
    <w:rsid w:val="691B350F"/>
    <w:rsid w:val="69215C2D"/>
    <w:rsid w:val="692490D9"/>
    <w:rsid w:val="69275C0D"/>
    <w:rsid w:val="693D3696"/>
    <w:rsid w:val="69434D3A"/>
    <w:rsid w:val="6957665C"/>
    <w:rsid w:val="6959916B"/>
    <w:rsid w:val="695D82E2"/>
    <w:rsid w:val="6962A4A8"/>
    <w:rsid w:val="6980DC3F"/>
    <w:rsid w:val="698592CE"/>
    <w:rsid w:val="698CDC5A"/>
    <w:rsid w:val="69933762"/>
    <w:rsid w:val="699D3EDF"/>
    <w:rsid w:val="69A8A5A4"/>
    <w:rsid w:val="69A95EAA"/>
    <w:rsid w:val="69AB2D65"/>
    <w:rsid w:val="69AD428E"/>
    <w:rsid w:val="69AE8DBF"/>
    <w:rsid w:val="69B3E1BE"/>
    <w:rsid w:val="69BF6B96"/>
    <w:rsid w:val="69C1266B"/>
    <w:rsid w:val="69C713FA"/>
    <w:rsid w:val="69D59AB8"/>
    <w:rsid w:val="69D64D34"/>
    <w:rsid w:val="69E52C46"/>
    <w:rsid w:val="69EA2E72"/>
    <w:rsid w:val="69EEAD63"/>
    <w:rsid w:val="69FECF75"/>
    <w:rsid w:val="6A017BD1"/>
    <w:rsid w:val="6A0533FC"/>
    <w:rsid w:val="6A0AABE2"/>
    <w:rsid w:val="6A0E0F09"/>
    <w:rsid w:val="6A0E2AEB"/>
    <w:rsid w:val="6A1143D4"/>
    <w:rsid w:val="6A119233"/>
    <w:rsid w:val="6A28E69F"/>
    <w:rsid w:val="6A304744"/>
    <w:rsid w:val="6A32A618"/>
    <w:rsid w:val="6A3799B5"/>
    <w:rsid w:val="6A3823C7"/>
    <w:rsid w:val="6A39E0A0"/>
    <w:rsid w:val="6A409AE7"/>
    <w:rsid w:val="6A41D6C0"/>
    <w:rsid w:val="6A484A22"/>
    <w:rsid w:val="6A497D48"/>
    <w:rsid w:val="6A611CA6"/>
    <w:rsid w:val="6A704914"/>
    <w:rsid w:val="6A719606"/>
    <w:rsid w:val="6A7C2E44"/>
    <w:rsid w:val="6A7CD3BE"/>
    <w:rsid w:val="6A810109"/>
    <w:rsid w:val="6A857FFA"/>
    <w:rsid w:val="6A8A106E"/>
    <w:rsid w:val="6A944146"/>
    <w:rsid w:val="6A94B432"/>
    <w:rsid w:val="6A97CD1B"/>
    <w:rsid w:val="6A985A04"/>
    <w:rsid w:val="6A9A8B53"/>
    <w:rsid w:val="6AA16368"/>
    <w:rsid w:val="6AA91B03"/>
    <w:rsid w:val="6AABF5AE"/>
    <w:rsid w:val="6AB079AB"/>
    <w:rsid w:val="6AC74428"/>
    <w:rsid w:val="6AD943E7"/>
    <w:rsid w:val="6ADA319B"/>
    <w:rsid w:val="6AE53E71"/>
    <w:rsid w:val="6AEAF459"/>
    <w:rsid w:val="6B02242D"/>
    <w:rsid w:val="6B06CC34"/>
    <w:rsid w:val="6B0F8C68"/>
    <w:rsid w:val="6B1E4ACF"/>
    <w:rsid w:val="6B23F2E5"/>
    <w:rsid w:val="6B250725"/>
    <w:rsid w:val="6B29B21C"/>
    <w:rsid w:val="6B2ADDBB"/>
    <w:rsid w:val="6B2F372A"/>
    <w:rsid w:val="6B32902E"/>
    <w:rsid w:val="6B5209B5"/>
    <w:rsid w:val="6B5D078F"/>
    <w:rsid w:val="6B6030BB"/>
    <w:rsid w:val="6B63B255"/>
    <w:rsid w:val="6B654E74"/>
    <w:rsid w:val="6B69F1F3"/>
    <w:rsid w:val="6B6C6B11"/>
    <w:rsid w:val="6B754FD3"/>
    <w:rsid w:val="6B7BB967"/>
    <w:rsid w:val="6B7D663A"/>
    <w:rsid w:val="6B879DED"/>
    <w:rsid w:val="6B8AC5C5"/>
    <w:rsid w:val="6B8EFBCA"/>
    <w:rsid w:val="6BB28DB0"/>
    <w:rsid w:val="6BB46A43"/>
    <w:rsid w:val="6BBDD43A"/>
    <w:rsid w:val="6BC24083"/>
    <w:rsid w:val="6BC8159E"/>
    <w:rsid w:val="6BD3E528"/>
    <w:rsid w:val="6BD827BE"/>
    <w:rsid w:val="6BEC8D8C"/>
    <w:rsid w:val="6C009072"/>
    <w:rsid w:val="6C0875C7"/>
    <w:rsid w:val="6C0A9076"/>
    <w:rsid w:val="6C0AFD5C"/>
    <w:rsid w:val="6C1530BA"/>
    <w:rsid w:val="6C1A568D"/>
    <w:rsid w:val="6C1A74EF"/>
    <w:rsid w:val="6C1FDB20"/>
    <w:rsid w:val="6C2B2411"/>
    <w:rsid w:val="6C309B2E"/>
    <w:rsid w:val="6C380511"/>
    <w:rsid w:val="6C3C81D2"/>
    <w:rsid w:val="6C43B153"/>
    <w:rsid w:val="6C65932C"/>
    <w:rsid w:val="6C693843"/>
    <w:rsid w:val="6C7915B8"/>
    <w:rsid w:val="6C7BCA16"/>
    <w:rsid w:val="6C89664C"/>
    <w:rsid w:val="6C8A3E81"/>
    <w:rsid w:val="6C90120B"/>
    <w:rsid w:val="6C956FDB"/>
    <w:rsid w:val="6CA2EC0C"/>
    <w:rsid w:val="6CA65975"/>
    <w:rsid w:val="6CBC5042"/>
    <w:rsid w:val="6CC04B51"/>
    <w:rsid w:val="6CCDF150"/>
    <w:rsid w:val="6CD42D9E"/>
    <w:rsid w:val="6CDAA678"/>
    <w:rsid w:val="6CEAEE89"/>
    <w:rsid w:val="6CEFF7A6"/>
    <w:rsid w:val="6CF24E29"/>
    <w:rsid w:val="6CFF9DB0"/>
    <w:rsid w:val="6D02D0C5"/>
    <w:rsid w:val="6D032EF1"/>
    <w:rsid w:val="6D0D0922"/>
    <w:rsid w:val="6D1A291F"/>
    <w:rsid w:val="6D213951"/>
    <w:rsid w:val="6D25FEAE"/>
    <w:rsid w:val="6D319589"/>
    <w:rsid w:val="6D366867"/>
    <w:rsid w:val="6D466A5E"/>
    <w:rsid w:val="6D4F6D4E"/>
    <w:rsid w:val="6D5127DC"/>
    <w:rsid w:val="6D5B271F"/>
    <w:rsid w:val="6D5C6D44"/>
    <w:rsid w:val="6D654FCC"/>
    <w:rsid w:val="6D656AC7"/>
    <w:rsid w:val="6D6D83BE"/>
    <w:rsid w:val="6D74B35A"/>
    <w:rsid w:val="6D7EAAFA"/>
    <w:rsid w:val="6D859C55"/>
    <w:rsid w:val="6D9769A0"/>
    <w:rsid w:val="6D97A255"/>
    <w:rsid w:val="6D9BF9C6"/>
    <w:rsid w:val="6DB08027"/>
    <w:rsid w:val="6DC85538"/>
    <w:rsid w:val="6DC9C80C"/>
    <w:rsid w:val="6DD1D655"/>
    <w:rsid w:val="6DD30624"/>
    <w:rsid w:val="6DD839E1"/>
    <w:rsid w:val="6DE2150D"/>
    <w:rsid w:val="6DE82600"/>
    <w:rsid w:val="6E0CC287"/>
    <w:rsid w:val="6E0F9746"/>
    <w:rsid w:val="6E106728"/>
    <w:rsid w:val="6E129E64"/>
    <w:rsid w:val="6E180070"/>
    <w:rsid w:val="6E250696"/>
    <w:rsid w:val="6E4285AB"/>
    <w:rsid w:val="6E461D13"/>
    <w:rsid w:val="6E47BB42"/>
    <w:rsid w:val="6E55D0FB"/>
    <w:rsid w:val="6E648C1A"/>
    <w:rsid w:val="6E6806DC"/>
    <w:rsid w:val="6E685558"/>
    <w:rsid w:val="6E721E76"/>
    <w:rsid w:val="6E734D66"/>
    <w:rsid w:val="6E851422"/>
    <w:rsid w:val="6E8AE131"/>
    <w:rsid w:val="6E8EC715"/>
    <w:rsid w:val="6E96FB49"/>
    <w:rsid w:val="6E9A543D"/>
    <w:rsid w:val="6EB55995"/>
    <w:rsid w:val="6EC08BF5"/>
    <w:rsid w:val="6EC61D56"/>
    <w:rsid w:val="6ECA18E9"/>
    <w:rsid w:val="6ECD6C3E"/>
    <w:rsid w:val="6EE65D14"/>
    <w:rsid w:val="6EF30D34"/>
    <w:rsid w:val="6EF96BD4"/>
    <w:rsid w:val="6F09E9D8"/>
    <w:rsid w:val="6F0E6A88"/>
    <w:rsid w:val="6F14543D"/>
    <w:rsid w:val="6F18A2E5"/>
    <w:rsid w:val="6F23238B"/>
    <w:rsid w:val="6F337F1F"/>
    <w:rsid w:val="6F411873"/>
    <w:rsid w:val="6F4AF884"/>
    <w:rsid w:val="6F67BA36"/>
    <w:rsid w:val="6F73BD31"/>
    <w:rsid w:val="6F7B92E3"/>
    <w:rsid w:val="6F7C7915"/>
    <w:rsid w:val="6F7CED58"/>
    <w:rsid w:val="6F80D3B6"/>
    <w:rsid w:val="6F83AA2A"/>
    <w:rsid w:val="6F857E65"/>
    <w:rsid w:val="6F8923A5"/>
    <w:rsid w:val="6F9622BF"/>
    <w:rsid w:val="6F9C828F"/>
    <w:rsid w:val="6F9ECF0E"/>
    <w:rsid w:val="6FA59F7F"/>
    <w:rsid w:val="6FA8C279"/>
    <w:rsid w:val="6FB6840F"/>
    <w:rsid w:val="6FBD368C"/>
    <w:rsid w:val="6FC3E559"/>
    <w:rsid w:val="6FD31E8B"/>
    <w:rsid w:val="6FD65773"/>
    <w:rsid w:val="6FF0642F"/>
    <w:rsid w:val="6FFD23BC"/>
    <w:rsid w:val="700009B0"/>
    <w:rsid w:val="7011A11A"/>
    <w:rsid w:val="7012078C"/>
    <w:rsid w:val="701372EA"/>
    <w:rsid w:val="70156A08"/>
    <w:rsid w:val="701DC8E8"/>
    <w:rsid w:val="7025B990"/>
    <w:rsid w:val="70293670"/>
    <w:rsid w:val="702A616A"/>
    <w:rsid w:val="702BBFEB"/>
    <w:rsid w:val="7038F503"/>
    <w:rsid w:val="7044574B"/>
    <w:rsid w:val="70459817"/>
    <w:rsid w:val="7048BB90"/>
    <w:rsid w:val="705F723B"/>
    <w:rsid w:val="706188BE"/>
    <w:rsid w:val="70670A62"/>
    <w:rsid w:val="706F17B0"/>
    <w:rsid w:val="70733065"/>
    <w:rsid w:val="707582B2"/>
    <w:rsid w:val="707ED9E3"/>
    <w:rsid w:val="708031C4"/>
    <w:rsid w:val="7084A8A5"/>
    <w:rsid w:val="70884AA5"/>
    <w:rsid w:val="7088E898"/>
    <w:rsid w:val="708FB70B"/>
    <w:rsid w:val="70A9223C"/>
    <w:rsid w:val="70ADEF4F"/>
    <w:rsid w:val="70B9F854"/>
    <w:rsid w:val="70C397B9"/>
    <w:rsid w:val="70C48028"/>
    <w:rsid w:val="70D689C2"/>
    <w:rsid w:val="70D6D05A"/>
    <w:rsid w:val="70D7F0B4"/>
    <w:rsid w:val="70DC06FD"/>
    <w:rsid w:val="70DFB9A0"/>
    <w:rsid w:val="70E3D03F"/>
    <w:rsid w:val="70E8BC3E"/>
    <w:rsid w:val="70F1BB13"/>
    <w:rsid w:val="70F40B88"/>
    <w:rsid w:val="70F9C444"/>
    <w:rsid w:val="7104A86C"/>
    <w:rsid w:val="71073289"/>
    <w:rsid w:val="710A43CF"/>
    <w:rsid w:val="71269A88"/>
    <w:rsid w:val="713EBC15"/>
    <w:rsid w:val="71460CF2"/>
    <w:rsid w:val="714723D6"/>
    <w:rsid w:val="714B6E16"/>
    <w:rsid w:val="71522BB1"/>
    <w:rsid w:val="71610D0D"/>
    <w:rsid w:val="71636908"/>
    <w:rsid w:val="7167FCD3"/>
    <w:rsid w:val="71689187"/>
    <w:rsid w:val="716A4A9A"/>
    <w:rsid w:val="7171D3AD"/>
    <w:rsid w:val="71730EC3"/>
    <w:rsid w:val="7174A25A"/>
    <w:rsid w:val="717D0631"/>
    <w:rsid w:val="7183F2C4"/>
    <w:rsid w:val="71937E85"/>
    <w:rsid w:val="7193AF5E"/>
    <w:rsid w:val="719A3752"/>
    <w:rsid w:val="71A91D28"/>
    <w:rsid w:val="71AA2C40"/>
    <w:rsid w:val="71AE3C94"/>
    <w:rsid w:val="71B3C7EB"/>
    <w:rsid w:val="71B47DCB"/>
    <w:rsid w:val="71B5C5D3"/>
    <w:rsid w:val="71C13631"/>
    <w:rsid w:val="71E5A2C6"/>
    <w:rsid w:val="71F38B63"/>
    <w:rsid w:val="71FAB286"/>
    <w:rsid w:val="71FFE44B"/>
    <w:rsid w:val="7208A7D2"/>
    <w:rsid w:val="720A2FD6"/>
    <w:rsid w:val="720AE811"/>
    <w:rsid w:val="7210B6A4"/>
    <w:rsid w:val="721F8ECE"/>
    <w:rsid w:val="72261BE7"/>
    <w:rsid w:val="722E2808"/>
    <w:rsid w:val="7241211E"/>
    <w:rsid w:val="724D1C79"/>
    <w:rsid w:val="725534A7"/>
    <w:rsid w:val="725B9971"/>
    <w:rsid w:val="725CDD24"/>
    <w:rsid w:val="726293EF"/>
    <w:rsid w:val="726AB57F"/>
    <w:rsid w:val="726B3A3C"/>
    <w:rsid w:val="7273A11B"/>
    <w:rsid w:val="727557DE"/>
    <w:rsid w:val="72777FAD"/>
    <w:rsid w:val="727C468D"/>
    <w:rsid w:val="727D2211"/>
    <w:rsid w:val="72818EF4"/>
    <w:rsid w:val="728530F4"/>
    <w:rsid w:val="72866EB2"/>
    <w:rsid w:val="7287BE65"/>
    <w:rsid w:val="7288351A"/>
    <w:rsid w:val="729DBF94"/>
    <w:rsid w:val="72A69213"/>
    <w:rsid w:val="72A8D34D"/>
    <w:rsid w:val="72B60FB7"/>
    <w:rsid w:val="72BC0404"/>
    <w:rsid w:val="72C34645"/>
    <w:rsid w:val="72C77525"/>
    <w:rsid w:val="72C9AE1F"/>
    <w:rsid w:val="72CABD16"/>
    <w:rsid w:val="72D7D599"/>
    <w:rsid w:val="72EB1105"/>
    <w:rsid w:val="72FAFE6C"/>
    <w:rsid w:val="72FD3C9D"/>
    <w:rsid w:val="7311723B"/>
    <w:rsid w:val="73139854"/>
    <w:rsid w:val="73194AB9"/>
    <w:rsid w:val="73234D72"/>
    <w:rsid w:val="73261C20"/>
    <w:rsid w:val="73266857"/>
    <w:rsid w:val="732AF04B"/>
    <w:rsid w:val="732C0D2D"/>
    <w:rsid w:val="73398ABA"/>
    <w:rsid w:val="734177D7"/>
    <w:rsid w:val="734720D2"/>
    <w:rsid w:val="73608666"/>
    <w:rsid w:val="73661AA5"/>
    <w:rsid w:val="7366C374"/>
    <w:rsid w:val="7367FD2C"/>
    <w:rsid w:val="7376A200"/>
    <w:rsid w:val="737F3FFE"/>
    <w:rsid w:val="7381AAE5"/>
    <w:rsid w:val="7387AFB8"/>
    <w:rsid w:val="738BC5D8"/>
    <w:rsid w:val="738D2C69"/>
    <w:rsid w:val="7390DD9B"/>
    <w:rsid w:val="7398989C"/>
    <w:rsid w:val="7399AA52"/>
    <w:rsid w:val="73B869FE"/>
    <w:rsid w:val="73BA411D"/>
    <w:rsid w:val="73C888BC"/>
    <w:rsid w:val="73C9B6CA"/>
    <w:rsid w:val="73D0FEC5"/>
    <w:rsid w:val="73D517B5"/>
    <w:rsid w:val="73DAB86E"/>
    <w:rsid w:val="73E1BF05"/>
    <w:rsid w:val="73EBAF61"/>
    <w:rsid w:val="73F47AC7"/>
    <w:rsid w:val="73FD5A68"/>
    <w:rsid w:val="740123F5"/>
    <w:rsid w:val="74084D68"/>
    <w:rsid w:val="7412DFD4"/>
    <w:rsid w:val="741C9E5A"/>
    <w:rsid w:val="74245361"/>
    <w:rsid w:val="742DBC8B"/>
    <w:rsid w:val="742F0A29"/>
    <w:rsid w:val="74333606"/>
    <w:rsid w:val="743A5CAD"/>
    <w:rsid w:val="743B6770"/>
    <w:rsid w:val="7445EF44"/>
    <w:rsid w:val="74466A16"/>
    <w:rsid w:val="744B53AE"/>
    <w:rsid w:val="7451C100"/>
    <w:rsid w:val="74568D6E"/>
    <w:rsid w:val="7459552A"/>
    <w:rsid w:val="745E456F"/>
    <w:rsid w:val="746022C8"/>
    <w:rsid w:val="746424FF"/>
    <w:rsid w:val="747B2F2A"/>
    <w:rsid w:val="74821021"/>
    <w:rsid w:val="748AADCB"/>
    <w:rsid w:val="74915552"/>
    <w:rsid w:val="7496E0A9"/>
    <w:rsid w:val="7497B6DC"/>
    <w:rsid w:val="749D81D0"/>
    <w:rsid w:val="74A06D7C"/>
    <w:rsid w:val="74A2DEA5"/>
    <w:rsid w:val="74B0FD4F"/>
    <w:rsid w:val="74B1C72F"/>
    <w:rsid w:val="74B214F8"/>
    <w:rsid w:val="74B395D1"/>
    <w:rsid w:val="74BCE413"/>
    <w:rsid w:val="74C97CB8"/>
    <w:rsid w:val="74C9AE8E"/>
    <w:rsid w:val="74DAB78F"/>
    <w:rsid w:val="74E388AB"/>
    <w:rsid w:val="74F123E0"/>
    <w:rsid w:val="74F146B9"/>
    <w:rsid w:val="74FBAC64"/>
    <w:rsid w:val="74FFB25B"/>
    <w:rsid w:val="7505B140"/>
    <w:rsid w:val="75073311"/>
    <w:rsid w:val="75095FC9"/>
    <w:rsid w:val="750C80AC"/>
    <w:rsid w:val="750E0DEE"/>
    <w:rsid w:val="751D2CE2"/>
    <w:rsid w:val="75249081"/>
    <w:rsid w:val="752E4A1C"/>
    <w:rsid w:val="7551081C"/>
    <w:rsid w:val="755869EF"/>
    <w:rsid w:val="758126CE"/>
    <w:rsid w:val="7582FE49"/>
    <w:rsid w:val="7588AEB2"/>
    <w:rsid w:val="758E5170"/>
    <w:rsid w:val="7593AD3B"/>
    <w:rsid w:val="7596A198"/>
    <w:rsid w:val="759E64CA"/>
    <w:rsid w:val="75A604F4"/>
    <w:rsid w:val="75B1F0CE"/>
    <w:rsid w:val="75B238B6"/>
    <w:rsid w:val="75C07DA5"/>
    <w:rsid w:val="75C4EECD"/>
    <w:rsid w:val="75DD227C"/>
    <w:rsid w:val="75EA40DA"/>
    <w:rsid w:val="75EF123A"/>
    <w:rsid w:val="75EF2007"/>
    <w:rsid w:val="75FBE326"/>
    <w:rsid w:val="760DEEC2"/>
    <w:rsid w:val="761BA1E0"/>
    <w:rsid w:val="762278E6"/>
    <w:rsid w:val="76315702"/>
    <w:rsid w:val="76342C6C"/>
    <w:rsid w:val="7637F67A"/>
    <w:rsid w:val="763D4AEC"/>
    <w:rsid w:val="765331CE"/>
    <w:rsid w:val="7653D893"/>
    <w:rsid w:val="765A09AF"/>
    <w:rsid w:val="765C027A"/>
    <w:rsid w:val="766787A6"/>
    <w:rsid w:val="767845EA"/>
    <w:rsid w:val="767D8F3A"/>
    <w:rsid w:val="767FF88B"/>
    <w:rsid w:val="7681BBAF"/>
    <w:rsid w:val="7686E593"/>
    <w:rsid w:val="768D6380"/>
    <w:rsid w:val="768F7FC1"/>
    <w:rsid w:val="7690AE7E"/>
    <w:rsid w:val="76937A90"/>
    <w:rsid w:val="7695DD12"/>
    <w:rsid w:val="76A7ABFF"/>
    <w:rsid w:val="76ACFAFC"/>
    <w:rsid w:val="76B72F3C"/>
    <w:rsid w:val="76B97076"/>
    <w:rsid w:val="76BF8169"/>
    <w:rsid w:val="76C006D3"/>
    <w:rsid w:val="76C7F459"/>
    <w:rsid w:val="76CCAF1E"/>
    <w:rsid w:val="76D87E27"/>
    <w:rsid w:val="76DF8824"/>
    <w:rsid w:val="76E19270"/>
    <w:rsid w:val="76F3AC9A"/>
    <w:rsid w:val="76F613A3"/>
    <w:rsid w:val="770817FA"/>
    <w:rsid w:val="770AA3A8"/>
    <w:rsid w:val="77161880"/>
    <w:rsid w:val="7718641C"/>
    <w:rsid w:val="7727F4BD"/>
    <w:rsid w:val="77282358"/>
    <w:rsid w:val="77289C6E"/>
    <w:rsid w:val="772EB058"/>
    <w:rsid w:val="7731A7B0"/>
    <w:rsid w:val="7741E668"/>
    <w:rsid w:val="7747322A"/>
    <w:rsid w:val="774C1FC0"/>
    <w:rsid w:val="7751C079"/>
    <w:rsid w:val="7752D065"/>
    <w:rsid w:val="77569A6C"/>
    <w:rsid w:val="7761A83B"/>
    <w:rsid w:val="7763DBC4"/>
    <w:rsid w:val="776A6789"/>
    <w:rsid w:val="776F377E"/>
    <w:rsid w:val="77750B08"/>
    <w:rsid w:val="77811BDB"/>
    <w:rsid w:val="779A8930"/>
    <w:rsid w:val="779D2687"/>
    <w:rsid w:val="77A13F3C"/>
    <w:rsid w:val="77A2F3A5"/>
    <w:rsid w:val="77A68AFE"/>
    <w:rsid w:val="77A9D96A"/>
    <w:rsid w:val="77B1B809"/>
    <w:rsid w:val="77B327B6"/>
    <w:rsid w:val="77B6C5AE"/>
    <w:rsid w:val="77C37106"/>
    <w:rsid w:val="77C4BC9C"/>
    <w:rsid w:val="77C5BEFA"/>
    <w:rsid w:val="77C70EE9"/>
    <w:rsid w:val="77CCD065"/>
    <w:rsid w:val="77D48453"/>
    <w:rsid w:val="77E1B74D"/>
    <w:rsid w:val="77E51139"/>
    <w:rsid w:val="77E5941B"/>
    <w:rsid w:val="77FBB512"/>
    <w:rsid w:val="77FCB49B"/>
    <w:rsid w:val="77FE87ED"/>
    <w:rsid w:val="780391B0"/>
    <w:rsid w:val="781033BD"/>
    <w:rsid w:val="782776AE"/>
    <w:rsid w:val="782B1074"/>
    <w:rsid w:val="782F712A"/>
    <w:rsid w:val="7831422A"/>
    <w:rsid w:val="7854615E"/>
    <w:rsid w:val="785AE4E6"/>
    <w:rsid w:val="7862CAE0"/>
    <w:rsid w:val="7862E37C"/>
    <w:rsid w:val="78737692"/>
    <w:rsid w:val="7874CBEC"/>
    <w:rsid w:val="7878DE9B"/>
    <w:rsid w:val="788696BC"/>
    <w:rsid w:val="7888C29C"/>
    <w:rsid w:val="78941B40"/>
    <w:rsid w:val="7899A310"/>
    <w:rsid w:val="789D5D5F"/>
    <w:rsid w:val="789E57BF"/>
    <w:rsid w:val="78A1DEEF"/>
    <w:rsid w:val="78A240F7"/>
    <w:rsid w:val="78A288F8"/>
    <w:rsid w:val="78B7AAAE"/>
    <w:rsid w:val="78C0408D"/>
    <w:rsid w:val="78C3A973"/>
    <w:rsid w:val="78D9B43F"/>
    <w:rsid w:val="78E0EFEC"/>
    <w:rsid w:val="78E16D71"/>
    <w:rsid w:val="78E2F7F3"/>
    <w:rsid w:val="78E45B85"/>
    <w:rsid w:val="78EAFA73"/>
    <w:rsid w:val="78EC136E"/>
    <w:rsid w:val="78EF4675"/>
    <w:rsid w:val="78FC5CBE"/>
    <w:rsid w:val="79060FB1"/>
    <w:rsid w:val="790CA0F2"/>
    <w:rsid w:val="791391AA"/>
    <w:rsid w:val="791780C3"/>
    <w:rsid w:val="79185FFE"/>
    <w:rsid w:val="7919BB69"/>
    <w:rsid w:val="791BE9A2"/>
    <w:rsid w:val="791D9781"/>
    <w:rsid w:val="791E7958"/>
    <w:rsid w:val="791FFE34"/>
    <w:rsid w:val="7939AB06"/>
    <w:rsid w:val="793BE211"/>
    <w:rsid w:val="793D70F0"/>
    <w:rsid w:val="793D7FD7"/>
    <w:rsid w:val="7944E3F9"/>
    <w:rsid w:val="7957A331"/>
    <w:rsid w:val="79600575"/>
    <w:rsid w:val="797820C8"/>
    <w:rsid w:val="7979CA8A"/>
    <w:rsid w:val="79826B33"/>
    <w:rsid w:val="79866EEA"/>
    <w:rsid w:val="798758C9"/>
    <w:rsid w:val="7993DDD2"/>
    <w:rsid w:val="799C2658"/>
    <w:rsid w:val="799F0061"/>
    <w:rsid w:val="79A175CF"/>
    <w:rsid w:val="79A9FBB5"/>
    <w:rsid w:val="79AAB983"/>
    <w:rsid w:val="79AD1DB6"/>
    <w:rsid w:val="79B3DF96"/>
    <w:rsid w:val="79BAD342"/>
    <w:rsid w:val="79CCB45F"/>
    <w:rsid w:val="79CD911F"/>
    <w:rsid w:val="79D2F8B5"/>
    <w:rsid w:val="79D33AA0"/>
    <w:rsid w:val="79D54CF8"/>
    <w:rsid w:val="79DA3A08"/>
    <w:rsid w:val="79E80055"/>
    <w:rsid w:val="79F0B931"/>
    <w:rsid w:val="79F105A5"/>
    <w:rsid w:val="7A03002D"/>
    <w:rsid w:val="7A03917D"/>
    <w:rsid w:val="7A0A3920"/>
    <w:rsid w:val="7A0B6AF4"/>
    <w:rsid w:val="7A1AB4BB"/>
    <w:rsid w:val="7A1C8966"/>
    <w:rsid w:val="7A1CEB5D"/>
    <w:rsid w:val="7A1D75AD"/>
    <w:rsid w:val="7A21528E"/>
    <w:rsid w:val="7A23ECDC"/>
    <w:rsid w:val="7A285557"/>
    <w:rsid w:val="7A477814"/>
    <w:rsid w:val="7A59DBE8"/>
    <w:rsid w:val="7A5D1E46"/>
    <w:rsid w:val="7A5D4332"/>
    <w:rsid w:val="7A683B72"/>
    <w:rsid w:val="7A78C79B"/>
    <w:rsid w:val="7A79B9FB"/>
    <w:rsid w:val="7A7AAF9F"/>
    <w:rsid w:val="7A7B2D98"/>
    <w:rsid w:val="7A8CA92C"/>
    <w:rsid w:val="7A903A84"/>
    <w:rsid w:val="7A92B106"/>
    <w:rsid w:val="7A93A52B"/>
    <w:rsid w:val="7A94674B"/>
    <w:rsid w:val="7AA50740"/>
    <w:rsid w:val="7AB8D537"/>
    <w:rsid w:val="7AC05AAC"/>
    <w:rsid w:val="7AC7AFBF"/>
    <w:rsid w:val="7AD130DC"/>
    <w:rsid w:val="7AD3D5C2"/>
    <w:rsid w:val="7AD42FD1"/>
    <w:rsid w:val="7AD644B5"/>
    <w:rsid w:val="7AD753AB"/>
    <w:rsid w:val="7AD99DA3"/>
    <w:rsid w:val="7AF0C3FD"/>
    <w:rsid w:val="7AF43E02"/>
    <w:rsid w:val="7B0674F8"/>
    <w:rsid w:val="7B0FF51A"/>
    <w:rsid w:val="7B11EE53"/>
    <w:rsid w:val="7B11F6D0"/>
    <w:rsid w:val="7B2ABBA6"/>
    <w:rsid w:val="7B2D700A"/>
    <w:rsid w:val="7B2FDA53"/>
    <w:rsid w:val="7B325D1F"/>
    <w:rsid w:val="7B34FFEB"/>
    <w:rsid w:val="7B35FF62"/>
    <w:rsid w:val="7B43BBCA"/>
    <w:rsid w:val="7B4DA8D2"/>
    <w:rsid w:val="7B4E5176"/>
    <w:rsid w:val="7B5F838D"/>
    <w:rsid w:val="7B618604"/>
    <w:rsid w:val="7B637A84"/>
    <w:rsid w:val="7B69EDAF"/>
    <w:rsid w:val="7B6DC291"/>
    <w:rsid w:val="7B74D014"/>
    <w:rsid w:val="7B75423B"/>
    <w:rsid w:val="7B76FD10"/>
    <w:rsid w:val="7B7DBBA6"/>
    <w:rsid w:val="7B8BD67D"/>
    <w:rsid w:val="7B900B0C"/>
    <w:rsid w:val="7B93C552"/>
    <w:rsid w:val="7B945EE5"/>
    <w:rsid w:val="7B94E790"/>
    <w:rsid w:val="7BABFEF4"/>
    <w:rsid w:val="7BB8FFA2"/>
    <w:rsid w:val="7BBAF165"/>
    <w:rsid w:val="7BBF7B21"/>
    <w:rsid w:val="7BC67BD3"/>
    <w:rsid w:val="7BCF2346"/>
    <w:rsid w:val="7BD632E2"/>
    <w:rsid w:val="7BE0C112"/>
    <w:rsid w:val="7BE1588A"/>
    <w:rsid w:val="7BF131A0"/>
    <w:rsid w:val="7BF1ED02"/>
    <w:rsid w:val="7BFDEB1E"/>
    <w:rsid w:val="7C0419E6"/>
    <w:rsid w:val="7C193FA9"/>
    <w:rsid w:val="7C29447F"/>
    <w:rsid w:val="7C2CD426"/>
    <w:rsid w:val="7C30BE20"/>
    <w:rsid w:val="7C39911F"/>
    <w:rsid w:val="7C3B4560"/>
    <w:rsid w:val="7C41ED2B"/>
    <w:rsid w:val="7C440490"/>
    <w:rsid w:val="7C467413"/>
    <w:rsid w:val="7C4B7295"/>
    <w:rsid w:val="7C5A041B"/>
    <w:rsid w:val="7C6E6C9B"/>
    <w:rsid w:val="7C728550"/>
    <w:rsid w:val="7C72858A"/>
    <w:rsid w:val="7C73580C"/>
    <w:rsid w:val="7C786732"/>
    <w:rsid w:val="7C874BFC"/>
    <w:rsid w:val="7C880F13"/>
    <w:rsid w:val="7C9766E0"/>
    <w:rsid w:val="7C984022"/>
    <w:rsid w:val="7CA2C02B"/>
    <w:rsid w:val="7CA64168"/>
    <w:rsid w:val="7CA6E9C4"/>
    <w:rsid w:val="7CAD303F"/>
    <w:rsid w:val="7CAE64E2"/>
    <w:rsid w:val="7CB02E23"/>
    <w:rsid w:val="7CB326DA"/>
    <w:rsid w:val="7CB4059A"/>
    <w:rsid w:val="7CB9747D"/>
    <w:rsid w:val="7CBC9BAB"/>
    <w:rsid w:val="7CC2417C"/>
    <w:rsid w:val="7CD50E55"/>
    <w:rsid w:val="7CE78FDC"/>
    <w:rsid w:val="7CE8592A"/>
    <w:rsid w:val="7D0353FE"/>
    <w:rsid w:val="7D064091"/>
    <w:rsid w:val="7D07E485"/>
    <w:rsid w:val="7D0C1891"/>
    <w:rsid w:val="7D171181"/>
    <w:rsid w:val="7D179E61"/>
    <w:rsid w:val="7D20929E"/>
    <w:rsid w:val="7D27DD19"/>
    <w:rsid w:val="7D3303A9"/>
    <w:rsid w:val="7D351BE1"/>
    <w:rsid w:val="7D378B9D"/>
    <w:rsid w:val="7D37DACA"/>
    <w:rsid w:val="7D3B592A"/>
    <w:rsid w:val="7D42FE64"/>
    <w:rsid w:val="7D458D6A"/>
    <w:rsid w:val="7D49C54D"/>
    <w:rsid w:val="7D4D6BE7"/>
    <w:rsid w:val="7D4E20A9"/>
    <w:rsid w:val="7D4E9A41"/>
    <w:rsid w:val="7D503601"/>
    <w:rsid w:val="7D5740B5"/>
    <w:rsid w:val="7D64D56F"/>
    <w:rsid w:val="7D663CB0"/>
    <w:rsid w:val="7D717227"/>
    <w:rsid w:val="7D75FA1B"/>
    <w:rsid w:val="7D786351"/>
    <w:rsid w:val="7D7D0FC3"/>
    <w:rsid w:val="7D87338F"/>
    <w:rsid w:val="7D89E5E8"/>
    <w:rsid w:val="7D8E6E5A"/>
    <w:rsid w:val="7D974C6C"/>
    <w:rsid w:val="7D998213"/>
    <w:rsid w:val="7DA171DE"/>
    <w:rsid w:val="7DA8556D"/>
    <w:rsid w:val="7DAB16F9"/>
    <w:rsid w:val="7DB67667"/>
    <w:rsid w:val="7DBA1CC9"/>
    <w:rsid w:val="7DBE1B78"/>
    <w:rsid w:val="7DC7E39B"/>
    <w:rsid w:val="7DC91C26"/>
    <w:rsid w:val="7DCC04A3"/>
    <w:rsid w:val="7DDFDAC3"/>
    <w:rsid w:val="7DE9E7C5"/>
    <w:rsid w:val="7DEB3DF3"/>
    <w:rsid w:val="7DECB2C8"/>
    <w:rsid w:val="7DED3631"/>
    <w:rsid w:val="7DEE8D10"/>
    <w:rsid w:val="7DEF834D"/>
    <w:rsid w:val="7DF51733"/>
    <w:rsid w:val="7E12FF63"/>
    <w:rsid w:val="7E17A3FD"/>
    <w:rsid w:val="7E1D7F0E"/>
    <w:rsid w:val="7E2327F0"/>
    <w:rsid w:val="7E250034"/>
    <w:rsid w:val="7E2702B5"/>
    <w:rsid w:val="7E2BDEC4"/>
    <w:rsid w:val="7E325EF6"/>
    <w:rsid w:val="7E34CB39"/>
    <w:rsid w:val="7E3B39F7"/>
    <w:rsid w:val="7E51F414"/>
    <w:rsid w:val="7E5919AF"/>
    <w:rsid w:val="7E6EA167"/>
    <w:rsid w:val="7E7CA04C"/>
    <w:rsid w:val="7E7D757A"/>
    <w:rsid w:val="7E845019"/>
    <w:rsid w:val="7E884240"/>
    <w:rsid w:val="7E8EFC87"/>
    <w:rsid w:val="7E96ED61"/>
    <w:rsid w:val="7E98438F"/>
    <w:rsid w:val="7E9CFE54"/>
    <w:rsid w:val="7E9FB491"/>
    <w:rsid w:val="7EA0DDBD"/>
    <w:rsid w:val="7EAEF934"/>
    <w:rsid w:val="7EB159DE"/>
    <w:rsid w:val="7EB627E7"/>
    <w:rsid w:val="7EBC302E"/>
    <w:rsid w:val="7EBF7E9A"/>
    <w:rsid w:val="7EC01612"/>
    <w:rsid w:val="7EC0EDE1"/>
    <w:rsid w:val="7EC5494B"/>
    <w:rsid w:val="7EC89A23"/>
    <w:rsid w:val="7ECBFCBD"/>
    <w:rsid w:val="7ECFA1A7"/>
    <w:rsid w:val="7ED5BD32"/>
    <w:rsid w:val="7EDD40E0"/>
    <w:rsid w:val="7EDFCA34"/>
    <w:rsid w:val="7F14095F"/>
    <w:rsid w:val="7F23A835"/>
    <w:rsid w:val="7F378F91"/>
    <w:rsid w:val="7F3B8BA0"/>
    <w:rsid w:val="7F3F6D33"/>
    <w:rsid w:val="7F469C73"/>
    <w:rsid w:val="7F54965C"/>
    <w:rsid w:val="7F5B07C0"/>
    <w:rsid w:val="7F5B93E2"/>
    <w:rsid w:val="7F73BD9E"/>
    <w:rsid w:val="7F7B8A61"/>
    <w:rsid w:val="7F7E8956"/>
    <w:rsid w:val="7F98AFA5"/>
    <w:rsid w:val="7F9C3DC4"/>
    <w:rsid w:val="7F9EE741"/>
    <w:rsid w:val="7FB7B7C7"/>
    <w:rsid w:val="7FBB6007"/>
    <w:rsid w:val="7FBC7333"/>
    <w:rsid w:val="7FBF1F8F"/>
    <w:rsid w:val="7FD8AC93"/>
    <w:rsid w:val="7FF36111"/>
    <w:rsid w:val="7FFE649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7C4CD42"/>
  <w15:chartTrackingRefBased/>
  <w15:docId w15:val="{6DFA5BA5-51FB-4E1F-852A-4BED94546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745E"/>
  </w:style>
  <w:style w:type="paragraph" w:styleId="Heading1">
    <w:name w:val="heading 1"/>
    <w:basedOn w:val="Normal"/>
    <w:next w:val="Normal"/>
    <w:link w:val="Heading1Char"/>
    <w:autoRedefine/>
    <w:uiPriority w:val="9"/>
    <w:qFormat/>
    <w:rsid w:val="005C7462"/>
    <w:pPr>
      <w:keepNext/>
      <w:keepLines/>
      <w:spacing w:before="960" w:after="120"/>
      <w:outlineLvl w:val="0"/>
    </w:pPr>
    <w:rPr>
      <w:rFonts w:eastAsiaTheme="majorEastAsia" w:cstheme="minorHAnsi"/>
      <w:b/>
      <w:bCs/>
      <w:color w:val="0A3C6E"/>
      <w:sz w:val="44"/>
      <w:szCs w:val="44"/>
    </w:rPr>
  </w:style>
  <w:style w:type="paragraph" w:styleId="Heading2">
    <w:name w:val="heading 2"/>
    <w:basedOn w:val="Normal"/>
    <w:next w:val="Normal"/>
    <w:link w:val="Heading2Char"/>
    <w:autoRedefine/>
    <w:uiPriority w:val="9"/>
    <w:unhideWhenUsed/>
    <w:qFormat/>
    <w:rsid w:val="00F2075A"/>
    <w:pPr>
      <w:keepNext/>
      <w:keepLines/>
      <w:spacing w:before="360" w:after="120"/>
      <w:outlineLvl w:val="1"/>
    </w:pPr>
    <w:rPr>
      <w:rFonts w:eastAsiaTheme="majorEastAsia" w:cstheme="minorHAnsi"/>
      <w:b/>
      <w:bCs/>
      <w:color w:val="0B76BC"/>
      <w:sz w:val="26"/>
      <w:szCs w:val="26"/>
    </w:rPr>
  </w:style>
  <w:style w:type="paragraph" w:styleId="Heading3">
    <w:name w:val="heading 3"/>
    <w:basedOn w:val="Normal"/>
    <w:next w:val="Normal"/>
    <w:link w:val="Heading3Char"/>
    <w:autoRedefine/>
    <w:uiPriority w:val="9"/>
    <w:unhideWhenUsed/>
    <w:qFormat/>
    <w:rsid w:val="00851D9C"/>
    <w:pPr>
      <w:keepNext/>
      <w:keepLines/>
      <w:spacing w:before="40" w:after="40"/>
      <w:outlineLvl w:val="2"/>
    </w:pPr>
    <w:rPr>
      <w:rFonts w:eastAsia="Segoe UI" w:cstheme="minorHAnsi"/>
      <w:b/>
      <w:bCs/>
      <w:i/>
      <w:iCs/>
      <w:color w:val="006699" w:themeColor="accent1"/>
    </w:rPr>
  </w:style>
  <w:style w:type="paragraph" w:styleId="Heading4">
    <w:name w:val="heading 4"/>
    <w:basedOn w:val="Normal"/>
    <w:next w:val="Normal"/>
    <w:link w:val="Heading4Char"/>
    <w:autoRedefine/>
    <w:uiPriority w:val="9"/>
    <w:unhideWhenUsed/>
    <w:qFormat/>
    <w:rsid w:val="0094414E"/>
    <w:pPr>
      <w:spacing w:after="120"/>
      <w:outlineLvl w:val="3"/>
    </w:pPr>
    <w:rPr>
      <w:b/>
      <w:bCs/>
      <w:i/>
      <w:iCs/>
    </w:rPr>
  </w:style>
  <w:style w:type="paragraph" w:styleId="Heading5">
    <w:name w:val="heading 5"/>
    <w:basedOn w:val="Normal"/>
    <w:next w:val="Normal"/>
    <w:link w:val="Heading5Char"/>
    <w:uiPriority w:val="9"/>
    <w:unhideWhenUsed/>
    <w:qFormat/>
    <w:rsid w:val="00782B14"/>
    <w:pPr>
      <w:keepNext/>
      <w:keepLines/>
      <w:spacing w:before="40" w:after="0"/>
      <w:outlineLvl w:val="4"/>
    </w:pPr>
    <w:rPr>
      <w:rFonts w:asciiTheme="majorHAnsi" w:eastAsiaTheme="majorEastAsia" w:hAnsiTheme="majorHAnsi" w:cstheme="majorBidi"/>
      <w:color w:val="004C72" w:themeColor="accent1" w:themeShade="BF"/>
    </w:rPr>
  </w:style>
  <w:style w:type="paragraph" w:styleId="Heading6">
    <w:name w:val="heading 6"/>
    <w:basedOn w:val="Normal"/>
    <w:next w:val="Normal"/>
    <w:link w:val="Heading6Char"/>
    <w:uiPriority w:val="9"/>
    <w:unhideWhenUsed/>
    <w:qFormat/>
    <w:rsid w:val="007C1530"/>
    <w:pPr>
      <w:keepNext/>
      <w:keepLines/>
      <w:spacing w:before="40" w:after="0"/>
      <w:outlineLvl w:val="5"/>
    </w:pPr>
    <w:rPr>
      <w:rFonts w:asciiTheme="majorHAnsi" w:eastAsiaTheme="majorEastAsia" w:hAnsiTheme="majorHAnsi" w:cstheme="majorBidi"/>
      <w:color w:val="00324C" w:themeColor="accent1" w:themeShade="7F"/>
    </w:rPr>
  </w:style>
  <w:style w:type="paragraph" w:styleId="Heading7">
    <w:name w:val="heading 7"/>
    <w:basedOn w:val="Normal"/>
    <w:next w:val="Normal"/>
    <w:link w:val="Heading7Char"/>
    <w:uiPriority w:val="9"/>
    <w:unhideWhenUsed/>
    <w:qFormat/>
    <w:rsid w:val="007C1530"/>
    <w:pPr>
      <w:keepNext/>
      <w:keepLines/>
      <w:spacing w:before="40" w:after="0"/>
      <w:outlineLvl w:val="6"/>
    </w:pPr>
    <w:rPr>
      <w:rFonts w:asciiTheme="majorHAnsi" w:eastAsiaTheme="majorEastAsia" w:hAnsiTheme="majorHAnsi" w:cstheme="majorBidi"/>
      <w:i/>
      <w:iCs/>
      <w:color w:val="0032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462"/>
    <w:rPr>
      <w:rFonts w:eastAsiaTheme="majorEastAsia" w:cstheme="minorHAnsi"/>
      <w:b/>
      <w:bCs/>
      <w:color w:val="0A3C6E"/>
      <w:sz w:val="44"/>
      <w:szCs w:val="44"/>
    </w:rPr>
  </w:style>
  <w:style w:type="character" w:customStyle="1" w:styleId="Heading2Char">
    <w:name w:val="Heading 2 Char"/>
    <w:basedOn w:val="DefaultParagraphFont"/>
    <w:link w:val="Heading2"/>
    <w:uiPriority w:val="9"/>
    <w:rsid w:val="00F2075A"/>
    <w:rPr>
      <w:rFonts w:eastAsiaTheme="majorEastAsia" w:cstheme="minorHAnsi"/>
      <w:b/>
      <w:bCs/>
      <w:color w:val="0B76BC"/>
      <w:sz w:val="26"/>
      <w:szCs w:val="26"/>
    </w:rPr>
  </w:style>
  <w:style w:type="character" w:customStyle="1" w:styleId="Heading3Char">
    <w:name w:val="Heading 3 Char"/>
    <w:basedOn w:val="DefaultParagraphFont"/>
    <w:link w:val="Heading3"/>
    <w:uiPriority w:val="9"/>
    <w:rsid w:val="00851D9C"/>
    <w:rPr>
      <w:rFonts w:eastAsia="Segoe UI" w:cstheme="minorHAnsi"/>
      <w:b/>
      <w:bCs/>
      <w:i/>
      <w:iCs/>
      <w:color w:val="006699" w:themeColor="accent1"/>
    </w:rPr>
  </w:style>
  <w:style w:type="character" w:customStyle="1" w:styleId="Heading4Char">
    <w:name w:val="Heading 4 Char"/>
    <w:basedOn w:val="DefaultParagraphFont"/>
    <w:link w:val="Heading4"/>
    <w:uiPriority w:val="9"/>
    <w:rsid w:val="0094414E"/>
    <w:rPr>
      <w:b/>
      <w:bCs/>
      <w:i/>
      <w:iCs/>
    </w:rPr>
  </w:style>
  <w:style w:type="paragraph" w:styleId="Header">
    <w:name w:val="header"/>
    <w:basedOn w:val="Normal"/>
    <w:link w:val="HeaderChar"/>
    <w:uiPriority w:val="99"/>
    <w:unhideWhenUsed/>
    <w:rsid w:val="005C7462"/>
    <w:pPr>
      <w:tabs>
        <w:tab w:val="right" w:pos="9180"/>
        <w:tab w:val="right" w:pos="9360"/>
      </w:tabs>
      <w:spacing w:before="1440" w:after="600" w:line="240" w:lineRule="auto"/>
      <w:ind w:firstLine="2160"/>
    </w:pPr>
    <w:rPr>
      <w:b/>
      <w:bCs/>
      <w:color w:val="003366" w:themeColor="accent3"/>
    </w:rPr>
  </w:style>
  <w:style w:type="character" w:customStyle="1" w:styleId="HeaderChar">
    <w:name w:val="Header Char"/>
    <w:basedOn w:val="DefaultParagraphFont"/>
    <w:link w:val="Header"/>
    <w:uiPriority w:val="99"/>
    <w:rsid w:val="005C7462"/>
    <w:rPr>
      <w:b/>
      <w:bCs/>
      <w:color w:val="003366" w:themeColor="accent3"/>
    </w:rPr>
  </w:style>
  <w:style w:type="paragraph" w:styleId="Footer">
    <w:name w:val="footer"/>
    <w:basedOn w:val="Normal"/>
    <w:link w:val="FooterChar"/>
    <w:uiPriority w:val="99"/>
    <w:unhideWhenUsed/>
    <w:rsid w:val="005A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FC7"/>
  </w:style>
  <w:style w:type="paragraph" w:styleId="Title">
    <w:name w:val="Title"/>
    <w:basedOn w:val="Normal"/>
    <w:next w:val="Normal"/>
    <w:link w:val="TitleChar"/>
    <w:uiPriority w:val="10"/>
    <w:qFormat/>
    <w:rsid w:val="005A7F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FC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5A7FC7"/>
    <w:pPr>
      <w:outlineLvl w:val="9"/>
    </w:pPr>
    <w:rPr>
      <w:color w:val="004C72" w:themeColor="accent1" w:themeShade="BF"/>
    </w:rPr>
  </w:style>
  <w:style w:type="character" w:styleId="CommentReference">
    <w:name w:val="annotation reference"/>
    <w:basedOn w:val="DefaultParagraphFont"/>
    <w:uiPriority w:val="99"/>
    <w:semiHidden/>
    <w:unhideWhenUsed/>
    <w:rsid w:val="00FA7435"/>
    <w:rPr>
      <w:sz w:val="16"/>
      <w:szCs w:val="16"/>
    </w:rPr>
  </w:style>
  <w:style w:type="paragraph" w:styleId="CommentText">
    <w:name w:val="annotation text"/>
    <w:basedOn w:val="Normal"/>
    <w:link w:val="CommentTextChar"/>
    <w:uiPriority w:val="99"/>
    <w:unhideWhenUsed/>
    <w:rsid w:val="00FA7435"/>
    <w:pPr>
      <w:spacing w:line="240" w:lineRule="auto"/>
    </w:pPr>
    <w:rPr>
      <w:sz w:val="20"/>
      <w:szCs w:val="20"/>
    </w:rPr>
  </w:style>
  <w:style w:type="character" w:customStyle="1" w:styleId="CommentTextChar">
    <w:name w:val="Comment Text Char"/>
    <w:basedOn w:val="DefaultParagraphFont"/>
    <w:link w:val="CommentText"/>
    <w:uiPriority w:val="99"/>
    <w:rsid w:val="00FA7435"/>
    <w:rPr>
      <w:sz w:val="20"/>
      <w:szCs w:val="20"/>
    </w:rPr>
  </w:style>
  <w:style w:type="paragraph" w:styleId="CommentSubject">
    <w:name w:val="annotation subject"/>
    <w:basedOn w:val="CommentText"/>
    <w:next w:val="CommentText"/>
    <w:link w:val="CommentSubjectChar"/>
    <w:uiPriority w:val="99"/>
    <w:semiHidden/>
    <w:unhideWhenUsed/>
    <w:rsid w:val="00FA7435"/>
    <w:rPr>
      <w:b/>
      <w:bCs/>
    </w:rPr>
  </w:style>
  <w:style w:type="character" w:customStyle="1" w:styleId="CommentSubjectChar">
    <w:name w:val="Comment Subject Char"/>
    <w:basedOn w:val="CommentTextChar"/>
    <w:link w:val="CommentSubject"/>
    <w:uiPriority w:val="99"/>
    <w:semiHidden/>
    <w:rsid w:val="00FA7435"/>
    <w:rPr>
      <w:b/>
      <w:bCs/>
      <w:sz w:val="20"/>
      <w:szCs w:val="20"/>
    </w:rPr>
  </w:style>
  <w:style w:type="table" w:styleId="TableGrid">
    <w:name w:val="Table Grid"/>
    <w:basedOn w:val="TableNormal"/>
    <w:uiPriority w:val="39"/>
    <w:rsid w:val="0034050B"/>
    <w:pPr>
      <w:spacing w:after="0" w:line="240" w:lineRule="auto"/>
    </w:pPr>
    <w:tblPr/>
  </w:style>
  <w:style w:type="paragraph" w:styleId="TOC1">
    <w:name w:val="toc 1"/>
    <w:basedOn w:val="Normal"/>
    <w:next w:val="Normal"/>
    <w:autoRedefine/>
    <w:uiPriority w:val="39"/>
    <w:unhideWhenUsed/>
    <w:rsid w:val="003650DB"/>
    <w:pPr>
      <w:tabs>
        <w:tab w:val="right" w:leader="dot" w:pos="9350"/>
      </w:tabs>
      <w:spacing w:after="100"/>
    </w:pPr>
  </w:style>
  <w:style w:type="paragraph" w:styleId="TOC2">
    <w:name w:val="toc 2"/>
    <w:basedOn w:val="Normal"/>
    <w:next w:val="Normal"/>
    <w:autoRedefine/>
    <w:uiPriority w:val="39"/>
    <w:unhideWhenUsed/>
    <w:rsid w:val="00FD4E16"/>
    <w:pPr>
      <w:tabs>
        <w:tab w:val="right" w:leader="dot" w:pos="9350"/>
      </w:tabs>
      <w:spacing w:after="100"/>
      <w:ind w:left="220"/>
    </w:pPr>
  </w:style>
  <w:style w:type="paragraph" w:styleId="TOC3">
    <w:name w:val="toc 3"/>
    <w:basedOn w:val="Normal"/>
    <w:next w:val="Normal"/>
    <w:autoRedefine/>
    <w:uiPriority w:val="39"/>
    <w:unhideWhenUsed/>
    <w:rsid w:val="00107D06"/>
    <w:pPr>
      <w:tabs>
        <w:tab w:val="right" w:leader="dot" w:pos="9350"/>
      </w:tabs>
      <w:spacing w:after="100"/>
      <w:ind w:left="440"/>
    </w:pPr>
  </w:style>
  <w:style w:type="character" w:styleId="Hyperlink">
    <w:name w:val="Hyperlink"/>
    <w:basedOn w:val="DefaultParagraphFont"/>
    <w:uiPriority w:val="99"/>
    <w:unhideWhenUsed/>
    <w:rsid w:val="002D2E7D"/>
    <w:rPr>
      <w:color w:val="0563C1" w:themeColor="hyperlink"/>
      <w:u w:val="single"/>
    </w:rPr>
  </w:style>
  <w:style w:type="paragraph" w:styleId="Caption">
    <w:name w:val="caption"/>
    <w:basedOn w:val="Normal"/>
    <w:next w:val="Normal"/>
    <w:uiPriority w:val="35"/>
    <w:unhideWhenUsed/>
    <w:qFormat/>
    <w:rsid w:val="00731934"/>
    <w:pPr>
      <w:spacing w:after="200" w:line="240" w:lineRule="auto"/>
    </w:pPr>
    <w:rPr>
      <w:i/>
      <w:iCs/>
      <w:color w:val="000000" w:themeColor="text2"/>
      <w:sz w:val="18"/>
      <w:szCs w:val="18"/>
    </w:rPr>
  </w:style>
  <w:style w:type="paragraph" w:styleId="ListParagraph">
    <w:name w:val="List Paragraph"/>
    <w:basedOn w:val="Normal"/>
    <w:uiPriority w:val="99"/>
    <w:qFormat/>
    <w:rsid w:val="00705C49"/>
    <w:pPr>
      <w:ind w:left="720"/>
      <w:contextualSpacing/>
    </w:pPr>
  </w:style>
  <w:style w:type="paragraph" w:styleId="TableofFigures">
    <w:name w:val="table of figures"/>
    <w:basedOn w:val="Normal"/>
    <w:next w:val="Normal"/>
    <w:uiPriority w:val="99"/>
    <w:unhideWhenUsed/>
    <w:rsid w:val="009A6A16"/>
    <w:pPr>
      <w:spacing w:after="0"/>
    </w:pPr>
  </w:style>
  <w:style w:type="character" w:customStyle="1" w:styleId="cf01">
    <w:name w:val="cf01"/>
    <w:basedOn w:val="DefaultParagraphFont"/>
    <w:rsid w:val="00B33CDE"/>
    <w:rPr>
      <w:rFonts w:ascii="Segoe UI" w:hAnsi="Segoe UI" w:cs="Segoe UI" w:hint="default"/>
      <w:sz w:val="18"/>
      <w:szCs w:val="18"/>
    </w:rPr>
  </w:style>
  <w:style w:type="character" w:styleId="UnresolvedMention">
    <w:name w:val="Unresolved Mention"/>
    <w:basedOn w:val="DefaultParagraphFont"/>
    <w:uiPriority w:val="99"/>
    <w:unhideWhenUsed/>
    <w:rsid w:val="00912492"/>
    <w:rPr>
      <w:color w:val="605E5C"/>
      <w:shd w:val="clear" w:color="auto" w:fill="E1DFDD"/>
    </w:rPr>
  </w:style>
  <w:style w:type="character" w:customStyle="1" w:styleId="Heading5Char">
    <w:name w:val="Heading 5 Char"/>
    <w:basedOn w:val="DefaultParagraphFont"/>
    <w:link w:val="Heading5"/>
    <w:uiPriority w:val="9"/>
    <w:rsid w:val="00782B14"/>
    <w:rPr>
      <w:rFonts w:asciiTheme="majorHAnsi" w:eastAsiaTheme="majorEastAsia" w:hAnsiTheme="majorHAnsi" w:cstheme="majorBidi"/>
      <w:color w:val="004C72" w:themeColor="accent1" w:themeShade="BF"/>
    </w:rPr>
  </w:style>
  <w:style w:type="paragraph" w:styleId="NormalWeb">
    <w:name w:val="Normal (Web)"/>
    <w:basedOn w:val="Normal"/>
    <w:uiPriority w:val="99"/>
    <w:semiHidden/>
    <w:unhideWhenUsed/>
    <w:rsid w:val="001D348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277D4F"/>
    <w:pPr>
      <w:spacing w:after="0" w:line="240" w:lineRule="auto"/>
    </w:pPr>
  </w:style>
  <w:style w:type="paragraph" w:customStyle="1" w:styleId="paragraph">
    <w:name w:val="paragraph"/>
    <w:basedOn w:val="Normal"/>
    <w:rsid w:val="00A802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A802D2"/>
  </w:style>
  <w:style w:type="character" w:customStyle="1" w:styleId="normaltextrun">
    <w:name w:val="normaltextrun"/>
    <w:basedOn w:val="DefaultParagraphFont"/>
    <w:rsid w:val="00A802D2"/>
  </w:style>
  <w:style w:type="character" w:styleId="SmartLink">
    <w:name w:val="Smart Link"/>
    <w:basedOn w:val="DefaultParagraphFont"/>
    <w:uiPriority w:val="99"/>
    <w:semiHidden/>
    <w:unhideWhenUsed/>
    <w:rsid w:val="00E735CC"/>
    <w:rPr>
      <w:color w:val="0000FF"/>
      <w:u w:val="single"/>
      <w:shd w:val="clear" w:color="auto" w:fill="F3F2F1"/>
    </w:rPr>
  </w:style>
  <w:style w:type="character" w:styleId="FollowedHyperlink">
    <w:name w:val="FollowedHyperlink"/>
    <w:basedOn w:val="DefaultParagraphFont"/>
    <w:uiPriority w:val="99"/>
    <w:semiHidden/>
    <w:unhideWhenUsed/>
    <w:rsid w:val="00201199"/>
    <w:rPr>
      <w:color w:val="954F72" w:themeColor="followedHyperlink"/>
      <w:u w:val="single"/>
    </w:rPr>
  </w:style>
  <w:style w:type="character" w:customStyle="1" w:styleId="ui-provider">
    <w:name w:val="ui-provider"/>
    <w:basedOn w:val="DefaultParagraphFont"/>
    <w:rsid w:val="00F725E5"/>
  </w:style>
  <w:style w:type="character" w:customStyle="1" w:styleId="Heading6Char">
    <w:name w:val="Heading 6 Char"/>
    <w:basedOn w:val="DefaultParagraphFont"/>
    <w:link w:val="Heading6"/>
    <w:uiPriority w:val="9"/>
    <w:rsid w:val="007C1530"/>
    <w:rPr>
      <w:rFonts w:asciiTheme="majorHAnsi" w:eastAsiaTheme="majorEastAsia" w:hAnsiTheme="majorHAnsi" w:cstheme="majorBidi"/>
      <w:color w:val="00324C" w:themeColor="accent1" w:themeShade="7F"/>
    </w:rPr>
  </w:style>
  <w:style w:type="character" w:customStyle="1" w:styleId="Heading7Char">
    <w:name w:val="Heading 7 Char"/>
    <w:basedOn w:val="DefaultParagraphFont"/>
    <w:link w:val="Heading7"/>
    <w:uiPriority w:val="9"/>
    <w:rsid w:val="007C1530"/>
    <w:rPr>
      <w:rFonts w:asciiTheme="majorHAnsi" w:eastAsiaTheme="majorEastAsia" w:hAnsiTheme="majorHAnsi" w:cstheme="majorBidi"/>
      <w:i/>
      <w:iCs/>
      <w:color w:val="00324C" w:themeColor="accent1" w:themeShade="7F"/>
    </w:rPr>
  </w:style>
  <w:style w:type="character" w:styleId="PlaceholderText">
    <w:name w:val="Placeholder Text"/>
    <w:basedOn w:val="DefaultParagraphFont"/>
    <w:uiPriority w:val="99"/>
    <w:semiHidden/>
    <w:rsid w:val="007C1530"/>
    <w:rPr>
      <w:color w:val="666666"/>
    </w:rPr>
  </w:style>
  <w:style w:type="paragraph" w:styleId="BodyText">
    <w:name w:val="Body Text"/>
    <w:aliases w:val="bt"/>
    <w:basedOn w:val="Normal"/>
    <w:link w:val="BodyTextChar"/>
    <w:uiPriority w:val="1"/>
    <w:unhideWhenUsed/>
    <w:qFormat/>
    <w:rsid w:val="00F2075A"/>
    <w:rPr>
      <w:rFonts w:eastAsia="Calibri"/>
    </w:rPr>
  </w:style>
  <w:style w:type="character" w:customStyle="1" w:styleId="BodyTextChar">
    <w:name w:val="Body Text Char"/>
    <w:aliases w:val="bt Char"/>
    <w:basedOn w:val="DefaultParagraphFont"/>
    <w:link w:val="BodyText"/>
    <w:uiPriority w:val="1"/>
    <w:rsid w:val="00F2075A"/>
    <w:rPr>
      <w:rFonts w:eastAsia="Calibri"/>
    </w:rPr>
  </w:style>
  <w:style w:type="paragraph" w:customStyle="1" w:styleId="Heading6NoTOC">
    <w:name w:val="Heading 6 No TOC"/>
    <w:basedOn w:val="Heading6"/>
    <w:link w:val="Heading6NoTOCChar"/>
    <w:qFormat/>
    <w:rsid w:val="007C1530"/>
    <w:pPr>
      <w:keepLines w:val="0"/>
      <w:suppressAutoHyphens/>
      <w:spacing w:before="240" w:after="120" w:line="240" w:lineRule="auto"/>
      <w:outlineLvl w:val="9"/>
    </w:pPr>
    <w:rPr>
      <w:b/>
      <w:bCs/>
      <w:i/>
      <w:iCs/>
      <w:color w:val="000000" w:themeColor="text2"/>
      <w:sz w:val="24"/>
      <w:szCs w:val="24"/>
    </w:rPr>
  </w:style>
  <w:style w:type="character" w:customStyle="1" w:styleId="Heading6NoTOCChar">
    <w:name w:val="Heading 6 No TOC Char"/>
    <w:basedOn w:val="Heading6Char"/>
    <w:link w:val="Heading6NoTOC"/>
    <w:rsid w:val="007C1530"/>
    <w:rPr>
      <w:rFonts w:asciiTheme="majorHAnsi" w:eastAsiaTheme="majorEastAsia" w:hAnsiTheme="majorHAnsi" w:cstheme="majorBidi"/>
      <w:b/>
      <w:bCs/>
      <w:i/>
      <w:iCs/>
      <w:color w:val="000000" w:themeColor="text2"/>
      <w:sz w:val="24"/>
      <w:szCs w:val="24"/>
    </w:rPr>
  </w:style>
  <w:style w:type="numbering" w:customStyle="1" w:styleId="ListBullets-Body">
    <w:name w:val="_List Bullets-Body"/>
    <w:uiPriority w:val="99"/>
    <w:rsid w:val="007C1530"/>
    <w:pPr>
      <w:numPr>
        <w:numId w:val="2"/>
      </w:numPr>
    </w:pPr>
  </w:style>
  <w:style w:type="numbering" w:customStyle="1" w:styleId="ListOrdered-Body">
    <w:name w:val="_List Ordered-Body"/>
    <w:uiPriority w:val="99"/>
    <w:rsid w:val="007C1530"/>
    <w:pPr>
      <w:numPr>
        <w:numId w:val="3"/>
      </w:numPr>
    </w:pPr>
  </w:style>
  <w:style w:type="paragraph" w:customStyle="1" w:styleId="Bullet1">
    <w:name w:val="Bullet 1"/>
    <w:basedOn w:val="BodyText"/>
    <w:uiPriority w:val="4"/>
    <w:qFormat/>
    <w:rsid w:val="005313CF"/>
    <w:pPr>
      <w:numPr>
        <w:numId w:val="6"/>
      </w:numPr>
      <w:spacing w:before="80" w:after="80"/>
      <w:ind w:left="540"/>
    </w:pPr>
    <w:rPr>
      <w:rFonts w:eastAsiaTheme="minorEastAsia" w:cstheme="minorHAnsi"/>
    </w:rPr>
  </w:style>
  <w:style w:type="paragraph" w:customStyle="1" w:styleId="Bullet2">
    <w:name w:val="Bullet 2"/>
    <w:basedOn w:val="BodyText"/>
    <w:uiPriority w:val="4"/>
    <w:qFormat/>
    <w:rsid w:val="005313CF"/>
    <w:pPr>
      <w:numPr>
        <w:ilvl w:val="1"/>
        <w:numId w:val="6"/>
      </w:numPr>
      <w:spacing w:before="80" w:after="80"/>
      <w:ind w:left="900"/>
    </w:pPr>
    <w:rPr>
      <w:rFonts w:eastAsiaTheme="minorEastAsia" w:cstheme="minorHAnsi"/>
    </w:rPr>
  </w:style>
  <w:style w:type="paragraph" w:customStyle="1" w:styleId="Bullet3">
    <w:name w:val="Bullet 3"/>
    <w:basedOn w:val="BodyText"/>
    <w:uiPriority w:val="4"/>
    <w:qFormat/>
    <w:rsid w:val="007C1530"/>
    <w:pPr>
      <w:numPr>
        <w:ilvl w:val="2"/>
        <w:numId w:val="6"/>
      </w:numPr>
      <w:spacing w:before="120"/>
    </w:pPr>
    <w:rPr>
      <w:rFonts w:eastAsiaTheme="minorEastAsia"/>
    </w:rPr>
  </w:style>
  <w:style w:type="paragraph" w:customStyle="1" w:styleId="NumberedList">
    <w:name w:val="Numbered List"/>
    <w:basedOn w:val="BodyText"/>
    <w:qFormat/>
    <w:rsid w:val="007C1530"/>
    <w:pPr>
      <w:spacing w:after="80"/>
      <w:ind w:left="360" w:hanging="360"/>
    </w:pPr>
    <w:rPr>
      <w:rFonts w:eastAsia="Times New Roman"/>
    </w:rPr>
  </w:style>
  <w:style w:type="paragraph" w:styleId="BlockText">
    <w:name w:val="Block Text"/>
    <w:basedOn w:val="Normal"/>
    <w:uiPriority w:val="99"/>
    <w:unhideWhenUsed/>
    <w:rsid w:val="00585A53"/>
    <w:pPr>
      <w:ind w:left="720" w:right="1152"/>
    </w:pPr>
    <w:rPr>
      <w:rFonts w:eastAsiaTheme="minorEastAsia"/>
      <w:color w:val="006699" w:themeColor="accent1"/>
    </w:rPr>
  </w:style>
  <w:style w:type="paragraph" w:customStyle="1" w:styleId="Callout-InlineText">
    <w:name w:val="Callout-Inline Text"/>
    <w:basedOn w:val="BodyText"/>
    <w:rsid w:val="007C1530"/>
    <w:pPr>
      <w:keepLines/>
      <w:pBdr>
        <w:top w:val="single" w:sz="12" w:space="4" w:color="ADACAC" w:themeColor="accent6" w:themeShade="E6"/>
        <w:bottom w:val="single" w:sz="12" w:space="4" w:color="ADACAC" w:themeColor="accent6" w:themeShade="E6"/>
      </w:pBdr>
      <w:spacing w:before="120" w:after="240"/>
      <w:ind w:left="360" w:right="360"/>
    </w:pPr>
    <w:rPr>
      <w:rFonts w:eastAsia="Times New Roman" w:cstheme="minorHAnsi"/>
      <w:iCs/>
      <w:color w:val="003366" w:themeColor="accent3"/>
      <w:sz w:val="20"/>
      <w:szCs w:val="20"/>
    </w:rPr>
  </w:style>
  <w:style w:type="paragraph" w:customStyle="1" w:styleId="Table10Basic">
    <w:name w:val="Table 10 Basic"/>
    <w:basedOn w:val="Normal"/>
    <w:qFormat/>
    <w:rsid w:val="00586614"/>
    <w:pPr>
      <w:suppressAutoHyphens/>
      <w:spacing w:before="60" w:after="60" w:line="276" w:lineRule="auto"/>
    </w:pPr>
    <w:rPr>
      <w:color w:val="000000" w:themeColor="text2"/>
      <w:sz w:val="20"/>
    </w:rPr>
  </w:style>
  <w:style w:type="paragraph" w:customStyle="1" w:styleId="ExhibitNote">
    <w:name w:val="Exhibit Note"/>
    <w:aliases w:val="Figure Note,Table Note"/>
    <w:basedOn w:val="Normal"/>
    <w:qFormat/>
    <w:rsid w:val="007C1530"/>
    <w:pPr>
      <w:suppressAutoHyphens/>
      <w:spacing w:before="120" w:after="360" w:line="276" w:lineRule="auto"/>
      <w:contextualSpacing/>
    </w:pPr>
    <w:rPr>
      <w:rFonts w:eastAsia="Times New Roman" w:asciiTheme="majorHAnsi" w:hAnsiTheme="majorHAnsi" w:cs="Times New Roman"/>
      <w:color w:val="000000" w:themeColor="text2"/>
      <w:sz w:val="20"/>
      <w:szCs w:val="24"/>
    </w:rPr>
  </w:style>
  <w:style w:type="paragraph" w:customStyle="1" w:styleId="FigurePlacement">
    <w:name w:val="Figure Placement"/>
    <w:basedOn w:val="Normal"/>
    <w:qFormat/>
    <w:rsid w:val="007C1530"/>
    <w:pPr>
      <w:suppressAutoHyphens/>
      <w:spacing w:before="120" w:after="120" w:line="276" w:lineRule="auto"/>
      <w:jc w:val="center"/>
    </w:pPr>
    <w:rPr>
      <w:rFonts w:eastAsia="Times New Roman" w:asciiTheme="majorHAnsi" w:hAnsiTheme="majorHAnsi"/>
      <w:color w:val="000000" w:themeColor="text2"/>
      <w:sz w:val="24"/>
      <w:szCs w:val="24"/>
    </w:rPr>
  </w:style>
  <w:style w:type="paragraph" w:customStyle="1" w:styleId="Spacer-HeaderFooter">
    <w:name w:val="Spacer-HeaderFooter"/>
    <w:link w:val="Spacer-HeaderFooterChar"/>
    <w:rsid w:val="007C1530"/>
    <w:pPr>
      <w:spacing w:after="0" w:line="20" w:lineRule="exact"/>
    </w:pPr>
    <w:rPr>
      <w:color w:val="000000" w:themeColor="text2"/>
      <w:sz w:val="2"/>
      <w:szCs w:val="2"/>
    </w:rPr>
  </w:style>
  <w:style w:type="paragraph" w:customStyle="1" w:styleId="ExhibitTitle">
    <w:name w:val="Exhibit Title"/>
    <w:basedOn w:val="Normal"/>
    <w:next w:val="FigurePlacement"/>
    <w:qFormat/>
    <w:rsid w:val="007C1530"/>
    <w:pPr>
      <w:keepNext/>
      <w:keepLines/>
      <w:suppressAutoHyphens/>
      <w:spacing w:after="80"/>
    </w:pPr>
    <w:rPr>
      <w:rFonts w:eastAsia="Times New Roman" w:cstheme="minorHAnsi"/>
      <w:bCs/>
      <w:iCs/>
      <w:color w:val="006699" w:themeColor="accent1"/>
    </w:rPr>
  </w:style>
  <w:style w:type="paragraph" w:customStyle="1" w:styleId="Table10ColumnHeading">
    <w:name w:val="Table 10 Column Heading"/>
    <w:basedOn w:val="Table10Basic"/>
    <w:qFormat/>
    <w:rsid w:val="00851D9C"/>
    <w:pPr>
      <w:jc w:val="center"/>
    </w:pPr>
    <w:rPr>
      <w:rFonts w:cstheme="minorHAnsi"/>
      <w:b/>
      <w:bCs/>
      <w:color w:val="FFFFFF" w:themeColor="background1"/>
      <w:szCs w:val="20"/>
    </w:rPr>
  </w:style>
  <w:style w:type="paragraph" w:customStyle="1" w:styleId="Table10RowHeading">
    <w:name w:val="Table 10 Row Heading"/>
    <w:basedOn w:val="Table10Basic"/>
    <w:qFormat/>
    <w:rsid w:val="007C1530"/>
    <w:rPr>
      <w:rFonts w:cstheme="minorHAnsi"/>
      <w:bCs/>
      <w:szCs w:val="20"/>
    </w:rPr>
  </w:style>
  <w:style w:type="table" w:customStyle="1" w:styleId="TableStyle-AIR2021">
    <w:name w:val="__Table Style-AIR 2021"/>
    <w:basedOn w:val="TableNormal"/>
    <w:uiPriority w:val="99"/>
    <w:rsid w:val="007C1530"/>
    <w:pPr>
      <w:spacing w:after="0" w:line="240" w:lineRule="auto"/>
    </w:pPr>
    <w:rPr>
      <w:color w:val="000000" w:themeColor="text2"/>
      <w:sz w:val="24"/>
      <w:szCs w:val="24"/>
    </w:rPr>
    <w:tblPr>
      <w:tblStyleRowBandSize w:val="1"/>
    </w:tblPr>
    <w:tcPr>
      <w:tcBorders>
        <w:top w:val="single" w:sz="4" w:space="0" w:color="006699" w:themeColor="accent1"/>
        <w:left w:val="single" w:sz="4" w:space="0" w:color="006699" w:themeColor="accent1"/>
        <w:bottom w:val="single" w:sz="4" w:space="0" w:color="006699" w:themeColor="accent1"/>
        <w:right w:val="single" w:sz="4" w:space="0" w:color="006699" w:themeColor="accent1"/>
        <w:insideH w:val="nil"/>
        <w:insideV w:val="nil"/>
        <w:tl2br w:val="nil"/>
        <w:tr2bl w:val="nil"/>
      </w:tcBorders>
      <w:shd w:val="clear" w:color="auto" w:fill="E7F7FF"/>
    </w:tcPr>
    <w:tblStylePr w:type="firstRow">
      <w:pPr>
        <w:jc w:val="center"/>
      </w:pPr>
      <w:rPr>
        <w:b w:val="0"/>
        <w:color w:val="FFFFFF" w:themeColor="background1"/>
      </w:rPr>
    </w:tblStylePr>
  </w:style>
  <w:style w:type="paragraph" w:customStyle="1" w:styleId="Callout-InlineSource">
    <w:name w:val="Callout-Inline Source"/>
    <w:basedOn w:val="Callout-InlineText"/>
    <w:next w:val="Normal"/>
    <w:qFormat/>
    <w:rsid w:val="005E45C5"/>
    <w:pPr>
      <w:numPr>
        <w:numId w:val="5"/>
      </w:numPr>
      <w:tabs>
        <w:tab w:val="num" w:pos="360"/>
      </w:tabs>
      <w:spacing w:before="160" w:line="240" w:lineRule="auto"/>
      <w:ind w:left="360"/>
      <w:jc w:val="right"/>
    </w:pPr>
    <w:rPr>
      <w:i/>
      <w:iCs w:val="0"/>
    </w:rPr>
  </w:style>
  <w:style w:type="character" w:customStyle="1" w:styleId="Spacer-HeaderFooterChar">
    <w:name w:val="Spacer-HeaderFooter Char"/>
    <w:basedOn w:val="DefaultParagraphFont"/>
    <w:link w:val="Spacer-HeaderFooter"/>
    <w:rsid w:val="007C1530"/>
    <w:rPr>
      <w:color w:val="000000" w:themeColor="text2"/>
      <w:sz w:val="2"/>
      <w:szCs w:val="2"/>
    </w:rPr>
  </w:style>
  <w:style w:type="paragraph" w:customStyle="1" w:styleId="References">
    <w:name w:val="References"/>
    <w:basedOn w:val="Normal"/>
    <w:qFormat/>
    <w:rsid w:val="007C1530"/>
    <w:pPr>
      <w:ind w:left="720" w:hanging="720"/>
    </w:pPr>
  </w:style>
  <w:style w:type="paragraph" w:customStyle="1" w:styleId="AgendaTime">
    <w:name w:val="Agenda Time"/>
    <w:basedOn w:val="AgendaDescription"/>
    <w:uiPriority w:val="28"/>
    <w:qFormat/>
    <w:rsid w:val="002341A5"/>
    <w:pPr>
      <w:spacing w:before="240"/>
    </w:pPr>
    <w:rPr>
      <w:rFonts w:eastAsia="Calibri"/>
      <w:bCs/>
    </w:rPr>
  </w:style>
  <w:style w:type="paragraph" w:customStyle="1" w:styleId="AgendaItem">
    <w:name w:val="Agenda Item"/>
    <w:basedOn w:val="AgendaDescription"/>
    <w:next w:val="AgendaDescription"/>
    <w:uiPriority w:val="28"/>
    <w:qFormat/>
    <w:rsid w:val="002341A5"/>
    <w:pPr>
      <w:spacing w:before="240"/>
    </w:pPr>
    <w:rPr>
      <w:rFonts w:eastAsia="Calibri" w:asciiTheme="minorHAnsi" w:hAnsiTheme="minorHAnsi" w:cstheme="minorHAnsi"/>
      <w:bCs/>
    </w:rPr>
  </w:style>
  <w:style w:type="paragraph" w:customStyle="1" w:styleId="AgendaDescription">
    <w:name w:val="Agenda Description"/>
    <w:basedOn w:val="BodyText"/>
    <w:uiPriority w:val="28"/>
    <w:qFormat/>
    <w:rsid w:val="002341A5"/>
    <w:pPr>
      <w:spacing w:before="120"/>
    </w:pPr>
    <w:rPr>
      <w:rFonts w:eastAsia="Times New Roman" w:asciiTheme="majorHAnsi" w:hAnsiTheme="majorHAnsi" w:cstheme="majorHAnsi"/>
    </w:rPr>
  </w:style>
  <w:style w:type="paragraph" w:customStyle="1" w:styleId="AgendaLocation">
    <w:name w:val="Agenda Location"/>
    <w:basedOn w:val="AgendaDescription"/>
    <w:uiPriority w:val="28"/>
    <w:qFormat/>
    <w:rsid w:val="002341A5"/>
    <w:pPr>
      <w:spacing w:before="240"/>
    </w:pPr>
    <w:rPr>
      <w:rFonts w:eastAsia="Calibri" w:asciiTheme="minorHAnsi" w:hAnsiTheme="minorHAnsi"/>
      <w:i/>
      <w:iCs/>
    </w:rPr>
  </w:style>
  <w:style w:type="paragraph" w:customStyle="1" w:styleId="AgendaColumnHeading">
    <w:name w:val="Agenda Column Heading"/>
    <w:basedOn w:val="AgendaDescription"/>
    <w:uiPriority w:val="28"/>
    <w:rsid w:val="002341A5"/>
    <w:pPr>
      <w:spacing w:before="60" w:after="60"/>
      <w:jc w:val="center"/>
    </w:pPr>
    <w:rPr>
      <w:bCs/>
      <w:color w:val="FFFFFF" w:themeColor="background1"/>
    </w:rPr>
  </w:style>
  <w:style w:type="table" w:customStyle="1" w:styleId="TableStyle-OPTN2024">
    <w:name w:val="__Table Style-OPTN 2024"/>
    <w:basedOn w:val="TableNormal"/>
    <w:uiPriority w:val="99"/>
    <w:rsid w:val="003C60CC"/>
    <w:pPr>
      <w:spacing w:after="0" w:line="240" w:lineRule="auto"/>
    </w:pPr>
    <w:rPr>
      <w:color w:val="000000" w:themeColor="text2"/>
      <w:sz w:val="24"/>
      <w:szCs w:val="24"/>
    </w:rPr>
    <w:tblPr/>
    <w:tblStylePr w:type="firstRow">
      <w:pPr>
        <w:jc w:val="center"/>
      </w:pPr>
      <w:rPr>
        <w:b w:val="0"/>
        <w:color w:val="FFFFFF" w:themeColor="background1"/>
      </w:rPr>
    </w:tblStylePr>
  </w:style>
  <w:style w:type="paragraph" w:customStyle="1" w:styleId="LastPagePubIDInternal">
    <w:name w:val="Last Page PubID (Internal)"/>
    <w:basedOn w:val="Normal"/>
    <w:link w:val="LastPagePubIDInternalChar"/>
    <w:qFormat/>
    <w:rsid w:val="003C60CC"/>
    <w:pPr>
      <w:tabs>
        <w:tab w:val="right" w:pos="10080"/>
      </w:tabs>
      <w:spacing w:after="0" w:line="240" w:lineRule="auto"/>
      <w:jc w:val="right"/>
    </w:pPr>
    <w:rPr>
      <w:rFonts w:ascii="Calibri" w:eastAsia="Calibri" w:hAnsi="Calibri"/>
      <w:color w:val="006699" w:themeColor="accent1"/>
      <w:kern w:val="24"/>
      <w:position w:val="-12"/>
      <w:sz w:val="12"/>
      <w:szCs w:val="12"/>
    </w:rPr>
  </w:style>
  <w:style w:type="character" w:customStyle="1" w:styleId="LastPagePubIDInternalChar">
    <w:name w:val="Last Page PubID (Internal) Char"/>
    <w:basedOn w:val="DefaultParagraphFont"/>
    <w:link w:val="LastPagePubIDInternal"/>
    <w:rsid w:val="003C60CC"/>
    <w:rPr>
      <w:rFonts w:ascii="Calibri" w:eastAsia="Calibri" w:hAnsi="Calibri"/>
      <w:color w:val="006699" w:themeColor="accent1"/>
      <w:kern w:val="24"/>
      <w:position w:val="-12"/>
      <w:sz w:val="12"/>
      <w:szCs w:val="12"/>
    </w:rPr>
  </w:style>
  <w:style w:type="paragraph" w:customStyle="1" w:styleId="H1Line">
    <w:name w:val="H1 Line"/>
    <w:qFormat/>
    <w:rsid w:val="00B9725B"/>
    <w:pPr>
      <w:pBdr>
        <w:top w:val="single" w:sz="24" w:space="1" w:color="006699" w:themeColor="accent1"/>
      </w:pBdr>
      <w:spacing w:before="60" w:after="0"/>
    </w:pPr>
    <w:rPr>
      <w:rFonts w:asciiTheme="majorHAnsi" w:eastAsiaTheme="majorEastAsia" w:hAnsiTheme="majorHAnsi" w:cstheme="majorBidi"/>
      <w:noProof/>
      <w:sz w:val="28"/>
      <w:szCs w:val="28"/>
    </w:rPr>
  </w:style>
  <w:style w:type="paragraph" w:styleId="FootnoteText">
    <w:name w:val="footnote text"/>
    <w:basedOn w:val="Normal"/>
    <w:link w:val="FootnoteTextChar"/>
    <w:uiPriority w:val="99"/>
    <w:semiHidden/>
    <w:unhideWhenUsed/>
    <w:rsid w:val="004F2F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FC2"/>
    <w:rPr>
      <w:sz w:val="20"/>
      <w:szCs w:val="20"/>
    </w:rPr>
  </w:style>
  <w:style w:type="character" w:styleId="FootnoteReference">
    <w:name w:val="footnote reference"/>
    <w:basedOn w:val="DefaultParagraphFont"/>
    <w:uiPriority w:val="99"/>
    <w:semiHidden/>
    <w:unhideWhenUsed/>
    <w:rsid w:val="004F2FC2"/>
    <w:rPr>
      <w:vertAlign w:val="superscript"/>
    </w:rPr>
  </w:style>
  <w:style w:type="character" w:styleId="Mention">
    <w:name w:val="Mention"/>
    <w:basedOn w:val="DefaultParagraphFont"/>
    <w:uiPriority w:val="99"/>
    <w:unhideWhenUsed/>
    <w:rsid w:val="00B46EB8"/>
    <w:rPr>
      <w:color w:val="2B579A"/>
      <w:shd w:val="clear" w:color="auto" w:fill="E1DFDD"/>
    </w:rPr>
  </w:style>
  <w:style w:type="paragraph" w:styleId="PlainText">
    <w:name w:val="Plain Text"/>
    <w:basedOn w:val="Normal"/>
    <w:link w:val="PlainTextChar"/>
    <w:uiPriority w:val="99"/>
    <w:unhideWhenUsed/>
    <w:rsid w:val="008D4CEB"/>
    <w:pPr>
      <w:spacing w:after="0" w:line="240" w:lineRule="auto"/>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rsid w:val="008D4CEB"/>
    <w:rPr>
      <w:rFonts w:ascii="Consolas" w:hAnsi="Consolas"/>
      <w:kern w:val="2"/>
      <w:sz w:val="21"/>
      <w:szCs w:val="21"/>
      <w14:ligatures w14:val="standardContextual"/>
    </w:rPr>
  </w:style>
  <w:style w:type="paragraph" w:customStyle="1" w:styleId="HeaderPage1">
    <w:name w:val="Header Page 1"/>
    <w:basedOn w:val="Header"/>
    <w:qFormat/>
    <w:rsid w:val="00A50595"/>
    <w:pPr>
      <w:spacing w:before="820"/>
    </w:pPr>
  </w:style>
  <w:style w:type="numbering" w:customStyle="1" w:styleId="ListBullets-Table10">
    <w:name w:val="_List Bullets-Table 10"/>
    <w:uiPriority w:val="99"/>
    <w:rsid w:val="0028211F"/>
    <w:pPr>
      <w:numPr>
        <w:numId w:val="36"/>
      </w:numPr>
    </w:pPr>
  </w:style>
  <w:style w:type="paragraph" w:customStyle="1" w:styleId="Table10Bullet1">
    <w:name w:val="Table 10 Bullet 1"/>
    <w:basedOn w:val="Table10Basic"/>
    <w:rsid w:val="0028211F"/>
    <w:pPr>
      <w:numPr>
        <w:numId w:val="37"/>
      </w:numPr>
    </w:pPr>
    <w:rPr>
      <w:rFonts w:asciiTheme="majorHAnsi" w:hAnsiTheme="majorHAnsi"/>
      <w:color w:val="auto"/>
    </w:rPr>
  </w:style>
  <w:style w:type="paragraph" w:customStyle="1" w:styleId="Table10Bullet2">
    <w:name w:val="Table 10 Bullet 2"/>
    <w:basedOn w:val="Table10Basic"/>
    <w:rsid w:val="0028211F"/>
    <w:pPr>
      <w:numPr>
        <w:ilvl w:val="1"/>
        <w:numId w:val="37"/>
      </w:numPr>
    </w:pPr>
    <w:rPr>
      <w:rFonts w:asciiTheme="majorHAnsi" w:hAnsiTheme="majorHAnsi"/>
      <w:szCs w:val="24"/>
    </w:rPr>
  </w:style>
  <w:style w:type="paragraph" w:customStyle="1" w:styleId="Table10Bullet3">
    <w:name w:val="Table 10 Bullet 3"/>
    <w:basedOn w:val="Table10Basic"/>
    <w:rsid w:val="0028211F"/>
    <w:pPr>
      <w:numPr>
        <w:ilvl w:val="2"/>
        <w:numId w:val="37"/>
      </w:numPr>
    </w:pPr>
    <w:rPr>
      <w:rFonts w:asciiTheme="majorHAnsi" w:hAnsiTheme="maj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zsolis\OneDrive%20-%20AIR\General%20-%20HRSA%20OPTN%20Board%20Support\HSB%20OPTN%20Templates%20and%20Resources\HRSA%20External%20(External%20&amp;%20Requires%20HRSA%20Approval)\25-26380-OPTN_Meeting%20_Summary_template2.dotx" TargetMode="External" /></Relationships>
</file>

<file path=word/theme/theme1.xml><?xml version="1.0" encoding="utf-8"?>
<a:theme xmlns:a="http://schemas.openxmlformats.org/drawingml/2006/main" name="Office Theme">
  <a:themeElements>
    <a:clrScheme name="OPTN">
      <a:dk1>
        <a:sysClr val="windowText" lastClr="000000"/>
      </a:dk1>
      <a:lt1>
        <a:sysClr val="window" lastClr="FFFFFF"/>
      </a:lt1>
      <a:dk2>
        <a:srgbClr val="000000"/>
      </a:dk2>
      <a:lt2>
        <a:srgbClr val="FFFFFF"/>
      </a:lt2>
      <a:accent1>
        <a:srgbClr val="006699"/>
      </a:accent1>
      <a:accent2>
        <a:srgbClr val="990000"/>
      </a:accent2>
      <a:accent3>
        <a:srgbClr val="003366"/>
      </a:accent3>
      <a:accent4>
        <a:srgbClr val="ECA421"/>
      </a:accent4>
      <a:accent5>
        <a:srgbClr val="CCDDF1"/>
      </a:accent5>
      <a:accent6>
        <a:srgbClr val="C0BFB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68c2e6f3-6ea4-42c3-835e-44e49d8f3a1e" xsi:nil="true"/>
    <lcf76f155ced4ddcb4097134ff3c332f xmlns="67db86a1-9af1-43d3-bfc7-627a4d2f08a0">
      <Terms xmlns="http://schemas.microsoft.com/office/infopath/2007/PartnerControls"/>
    </lcf76f155ced4ddcb4097134ff3c332f>
    <_dlc_DocId xmlns="68c2e6f3-6ea4-42c3-835e-44e49d8f3a1e">YEJUMFDJ6KMC-483555117-66634</_dlc_DocId>
    <_dlc_DocIdUrl xmlns="68c2e6f3-6ea4-42c3-835e-44e49d8f3a1e">
      <Url>https://nih.sharepoint.com/sites/HRSA-OA-OPAE/Teams/officeofexternalengagement/_layouts/15/DocIdRedir.aspx?ID=YEJUMFDJ6KMC-483555117-66634</Url>
      <Description>YEJUMFDJ6KMC-483555117-66634</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5DD44-82F2-4EA3-9655-857CA7239058}">
  <ds:schemaRefs>
    <ds:schemaRef ds:uri="http://schemas.microsoft.com/sharepoint/v3/contenttype/forms"/>
  </ds:schemaRefs>
</ds:datastoreItem>
</file>

<file path=customXml/itemProps2.xml><?xml version="1.0" encoding="utf-8"?>
<ds:datastoreItem xmlns:ds="http://schemas.openxmlformats.org/officeDocument/2006/customXml" ds:itemID="{40D1510F-7F95-4891-B9E8-4F8E0F519D25}">
  <ds:schemaRefs/>
</ds:datastoreItem>
</file>

<file path=customXml/itemProps3.xml><?xml version="1.0" encoding="utf-8"?>
<ds:datastoreItem xmlns:ds="http://schemas.openxmlformats.org/officeDocument/2006/customXml" ds:itemID="{055CD3A0-A797-40F4-9A47-018C3088A192}">
  <ds:schemaRefs>
    <ds:schemaRef ds:uri="http://schemas.microsoft.com/sharepoint/events"/>
  </ds:schemaRefs>
</ds:datastoreItem>
</file>

<file path=customXml/itemProps4.xml><?xml version="1.0" encoding="utf-8"?>
<ds:datastoreItem xmlns:ds="http://schemas.openxmlformats.org/officeDocument/2006/customXml" ds:itemID="{F7F9ECFE-12BB-4852-A644-D472E1B1EBF1}">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5.xml><?xml version="1.0" encoding="utf-8"?>
<ds:datastoreItem xmlns:ds="http://schemas.openxmlformats.org/officeDocument/2006/customXml" ds:itemID="{B457D31E-4ABC-4F27-A1EF-E78D651829E1}">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25-26380-OPTN_Meeting _Summary_template2</Template>
  <TotalTime>5</TotalTime>
  <Pages>7</Pages>
  <Words>1629</Words>
  <Characters>9566</Characters>
  <Application>Microsoft Office Word</Application>
  <DocSecurity>0</DocSecurity>
  <Lines>212</Lines>
  <Paragraphs>159</Paragraphs>
  <ScaleCrop>false</ScaleCrop>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Solis, Zulma</dc:creator>
  <cp:lastModifiedBy>OPAE</cp:lastModifiedBy>
  <cp:revision>6</cp:revision>
  <cp:lastPrinted>2025-06-24T01:53:00Z</cp:lastPrinted>
  <dcterms:created xsi:type="dcterms:W3CDTF">2026-10-16T13:35:00Z</dcterms:created>
  <dcterms:modified xsi:type="dcterms:W3CDTF">2026-10-16T18:38:00Z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docLang">
    <vt:lpwstr>en</vt:lpwstr>
  </property>
  <property fmtid="{D5CDD505-2E9C-101B-9397-08002B2CF9AE}" pid="5" name="MediaServiceImageTags">
    <vt:lpwstr/>
  </property>
  <property fmtid="{D5CDD505-2E9C-101B-9397-08002B2CF9AE}" pid="6" name="Order">
    <vt:r8>133300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dlc_DocIdItemGuid">
    <vt:lpwstr>e4043bb9-b833-447e-95ba-0a9490a8f14a</vt:lpwstr>
  </property>
  <property fmtid="{D5CDD505-2E9C-101B-9397-08002B2CF9AE}" pid="12" name="_ExtendedDescription">
    <vt:lpwstr/>
  </property>
</Properties>
</file>