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tblPr>
      <w:tblGrid>
        <w:gridCol w:w="7920"/>
        <w:gridCol w:w="7920"/>
      </w:tblGrid>
      <w:tr w14:paraId="395D7487"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tblPrEx>
        <w:trPr>
          <w:cantSplit/>
          <w:trHeight w:hRule="exact" w:val="6120"/>
        </w:trPr>
        <w:tc>
          <w:tcPr>
            <w:tcW w:w="7920" w:type="dxa"/>
          </w:tcPr>
          <w:p w:rsidR="00687CA4" w:rsidRPr="00E7563D" w:rsidP="003C6F72" w14:paraId="6206932B" w14:textId="399993D3">
            <w:pPr>
              <w:ind w:left="498" w:right="498"/>
              <w:jc w:val="center"/>
            </w:pPr>
            <w:r>
              <w:rPr>
                <w:noProof/>
              </w:rPr>
              <w:drawing>
                <wp:inline distT="0" distB="0" distL="0" distR="0">
                  <wp:extent cx="1639620" cy="5732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92744" cy="591778"/>
                          </a:xfrm>
                          <a:prstGeom prst="rect">
                            <a:avLst/>
                          </a:prstGeom>
                          <a:noFill/>
                          <a:ln>
                            <a:noFill/>
                          </a:ln>
                        </pic:spPr>
                      </pic:pic>
                    </a:graphicData>
                  </a:graphic>
                </wp:inline>
              </w:drawing>
            </w:r>
            <w:r w:rsidR="007147A4">
              <w:rPr>
                <w:noProof/>
              </w:rPr>
              <w:t xml:space="preserve"> </w:t>
            </w:r>
            <w:r w:rsidRPr="007147A4" w:rsidR="007147A4">
              <w:rPr>
                <w:noProof/>
              </w:rPr>
              <w:drawing>
                <wp:inline distT="0" distB="0" distL="0" distR="0">
                  <wp:extent cx="1022160" cy="384627"/>
                  <wp:effectExtent l="0" t="0" r="6985" b="0"/>
                  <wp:docPr id="507646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46533" name=""/>
                          <pic:cNvPicPr/>
                        </pic:nvPicPr>
                        <pic:blipFill>
                          <a:blip xmlns:r="http://schemas.openxmlformats.org/officeDocument/2006/relationships" r:embed="rId6"/>
                          <a:stretch>
                            <a:fillRect/>
                          </a:stretch>
                        </pic:blipFill>
                        <pic:spPr>
                          <a:xfrm>
                            <a:off x="0" y="0"/>
                            <a:ext cx="1036863" cy="390160"/>
                          </a:xfrm>
                          <a:prstGeom prst="rect">
                            <a:avLst/>
                          </a:prstGeom>
                        </pic:spPr>
                      </pic:pic>
                    </a:graphicData>
                  </a:graphic>
                </wp:inline>
              </w:drawing>
            </w:r>
          </w:p>
          <w:p w:rsidR="00687CA4" w:rsidRPr="00E7563D" w:rsidP="003614B2" w14:paraId="3148CC9C" w14:textId="77777777">
            <w:pPr>
              <w:ind w:left="498" w:right="498"/>
            </w:pPr>
            <w:r>
              <w:t>T</w:t>
            </w:r>
            <w:r w:rsidRPr="00E7563D">
              <w:t xml:space="preserve">he National Institute for Occupational Safety and Health (NIOSH) </w:t>
            </w:r>
            <w:r>
              <w:t xml:space="preserve">is evaluating </w:t>
            </w:r>
            <w:r w:rsidR="003F6C6B">
              <w:t xml:space="preserve">possible </w:t>
            </w:r>
            <w:r>
              <w:t>health hazards</w:t>
            </w:r>
            <w:r w:rsidRPr="00E7563D">
              <w:t xml:space="preserve"> at</w:t>
            </w:r>
            <w:r w:rsidR="00731B41">
              <w:t xml:space="preserve"> </w:t>
            </w:r>
            <w:bookmarkStart w:id="0" w:name="Company"/>
            <w:sdt>
              <w:sdtPr>
                <w:alias w:val="Company Name"/>
                <w:tag w:val="Company Name"/>
                <w:id w:val="-1178260498"/>
                <w:placeholder>
                  <w:docPart w:val="ADBB105F732D440F9FEB5D62E56B0A5A"/>
                </w:placeholder>
                <w:text/>
              </w:sdtPr>
              <w:sdtContent>
                <w:r w:rsidRPr="0082795F" w:rsidR="00CE1E02">
                  <w:t>Insert Company Name</w:t>
                </w:r>
              </w:sdtContent>
            </w:sdt>
            <w:bookmarkEnd w:id="0"/>
            <w:r w:rsidRPr="00E7563D">
              <w:t>. We are asking you to wear a sampling device or to let us sample your clothing or personal protective equipment. If you do, we want to send you a letter with your results. Results with your name will not be shared with anyone but you. Your information will be protected according to Federal regulations.</w:t>
            </w:r>
          </w:p>
          <w:p w:rsidR="00687CA4" w:rsidRPr="00E7563D" w:rsidP="003614B2" w14:paraId="50DE5D67" w14:textId="77777777">
            <w:pPr>
              <w:ind w:left="498" w:right="498"/>
            </w:pPr>
          </w:p>
          <w:p w:rsidR="00AD6381" w:rsidRPr="00AD6381" w:rsidP="00AD6381" w14:paraId="7DB2255C" w14:textId="77777777">
            <w:pPr>
              <w:ind w:left="498" w:right="498"/>
              <w:rPr>
                <w:rFonts w:ascii="Calibri" w:eastAsia="Calibri" w:hAnsi="Calibri" w:cs="Times New Roman"/>
                <w:sz w:val="14"/>
                <w:szCs w:val="14"/>
              </w:rPr>
            </w:pPr>
            <w:r w:rsidRPr="00E7563D">
              <w:t xml:space="preserve">Use the tab on the side of this card to tell us your name and </w:t>
            </w:r>
            <w:r>
              <w:t>if you would like to receive your sampling results</w:t>
            </w:r>
            <w:r w:rsidRPr="00E7563D">
              <w:t xml:space="preserve">. </w:t>
            </w:r>
            <w:r w:rsidRPr="00E7563D" w:rsidR="00687CA4">
              <w:t>You can also contact</w:t>
            </w:r>
            <w:r w:rsidR="004C676A">
              <w:t xml:space="preserve"> </w:t>
            </w:r>
            <w:bookmarkStart w:id="1" w:name="PO"/>
            <w:sdt>
              <w:sdtPr>
                <w:alias w:val="PO's Name"/>
                <w:tag w:val="PO's Name"/>
                <w:id w:val="1350304856"/>
                <w:placeholder>
                  <w:docPart w:val="ADBB105F732D440F9FEB5D62E56B0A5A"/>
                </w:placeholder>
                <w:text/>
              </w:sdtPr>
              <w:sdtContent>
                <w:r w:rsidR="00CE1E02">
                  <w:t>PO’s Name</w:t>
                </w:r>
              </w:sdtContent>
            </w:sdt>
            <w:bookmarkEnd w:id="1"/>
            <w:r w:rsidRPr="00E7563D" w:rsidR="00687CA4">
              <w:t xml:space="preserve"> at</w:t>
            </w:r>
            <w:r w:rsidR="00A13C36">
              <w:t xml:space="preserve"> </w:t>
            </w:r>
            <w:bookmarkStart w:id="2" w:name="POemail"/>
            <w:sdt>
              <w:sdtPr>
                <w:rPr>
                  <w:u w:val="single"/>
                </w:rPr>
                <w:alias w:val="PO Email"/>
                <w:tag w:val="PO Email"/>
                <w:id w:val="130224509"/>
                <w:placeholder>
                  <w:docPart w:val="ADBB105F732D440F9FEB5D62E56B0A5A"/>
                </w:placeholder>
                <w:text/>
              </w:sdtPr>
              <w:sdtContent>
                <w:r w:rsidRPr="00307E66" w:rsidR="00A13C36">
                  <w:rPr>
                    <w:u w:val="single"/>
                  </w:rPr>
                  <w:t>Email</w:t>
                </w:r>
              </w:sdtContent>
            </w:sdt>
            <w:bookmarkEnd w:id="2"/>
            <w:r w:rsidR="00A13C36">
              <w:t xml:space="preserve"> </w:t>
            </w:r>
            <w:r w:rsidR="000C43AB">
              <w:t>or</w:t>
            </w:r>
            <w:r w:rsidR="00A13C36">
              <w:t xml:space="preserve"> </w:t>
            </w:r>
            <w:bookmarkStart w:id="3" w:name="POphone"/>
            <w:sdt>
              <w:sdtPr>
                <w:alias w:val="PO Phone #"/>
                <w:tag w:val="PO Phone #"/>
                <w:id w:val="1234743152"/>
                <w:placeholder>
                  <w:docPart w:val="ADBB105F732D440F9FEB5D62E56B0A5A"/>
                </w:placeholder>
                <w:text/>
              </w:sdtPr>
              <w:sdtContent>
                <w:r w:rsidR="00A13C36">
                  <w:t>Direct Phone # of PO</w:t>
                </w:r>
              </w:sdtContent>
            </w:sdt>
            <w:bookmarkEnd w:id="3"/>
            <w:r w:rsidR="005753EE">
              <w:t xml:space="preserve"> </w:t>
            </w:r>
            <w:r w:rsidRPr="00E7563D" w:rsidR="00687CA4">
              <w:t xml:space="preserve">if you have any questions. Someone will respond within 2 business days. Thank you for helping. </w:t>
            </w:r>
          </w:p>
          <w:p w:rsidR="00AD6381" w:rsidRPr="00AD6381" w:rsidP="00AD6381" w14:paraId="36503EAC" w14:textId="77777777">
            <w:pPr>
              <w:ind w:left="498" w:right="498"/>
              <w:rPr>
                <w:rFonts w:ascii="Calibri" w:eastAsia="Calibri" w:hAnsi="Calibri" w:cs="Times New Roman"/>
                <w:sz w:val="12"/>
                <w:szCs w:val="12"/>
              </w:rPr>
            </w:pPr>
          </w:p>
          <w:p w:rsidR="00687CA4" w:rsidP="00AD6381" w14:paraId="3F8116E3" w14:textId="16F39B10">
            <w:pPr>
              <w:ind w:left="498" w:right="498"/>
              <w:rPr>
                <w:rFonts w:ascii="Calibri" w:eastAsia="Calibri" w:hAnsi="Calibri" w:cs="Times New Roman"/>
                <w:sz w:val="12"/>
                <w:szCs w:val="12"/>
              </w:rPr>
            </w:pPr>
            <w:r w:rsidRPr="00AD6381">
              <w:rPr>
                <w:rFonts w:ascii="Calibri" w:eastAsia="Calibri" w:hAnsi="Calibri" w:cs="Times New Roman"/>
                <w:sz w:val="12"/>
                <w:szCs w:val="12"/>
              </w:rPr>
              <w:t xml:space="preserve">Public reporting burden of this collection of information is estimated to average 5 minutes per response, including the time for reviewing instructions, searching existing data sources, gathering and maintaining the data needed, and completing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w:t>
            </w:r>
            <w:r w:rsidR="00A765C2">
              <w:rPr>
                <w:rFonts w:ascii="Calibri" w:eastAsia="Calibri" w:hAnsi="Calibri" w:cs="Times New Roman"/>
                <w:sz w:val="12"/>
                <w:szCs w:val="12"/>
              </w:rPr>
              <w:t>Reports Clearance Officer</w:t>
            </w:r>
            <w:r w:rsidRPr="00AD6381">
              <w:rPr>
                <w:rFonts w:ascii="Calibri" w:eastAsia="Calibri" w:hAnsi="Calibri" w:cs="Times New Roman"/>
                <w:sz w:val="12"/>
                <w:szCs w:val="12"/>
              </w:rPr>
              <w:t xml:space="preserve">, 1600 Clifton Road NE, MS </w:t>
            </w:r>
            <w:r w:rsidR="00307D05">
              <w:rPr>
                <w:rFonts w:ascii="Calibri" w:eastAsia="Calibri" w:hAnsi="Calibri" w:cs="Times New Roman"/>
                <w:sz w:val="12"/>
                <w:szCs w:val="12"/>
              </w:rPr>
              <w:t>H21-8</w:t>
            </w:r>
            <w:r w:rsidRPr="00AD6381">
              <w:rPr>
                <w:rFonts w:ascii="Calibri" w:eastAsia="Calibri" w:hAnsi="Calibri" w:cs="Times New Roman"/>
                <w:sz w:val="12"/>
                <w:szCs w:val="12"/>
              </w:rPr>
              <w:t>, Atlanta, Georgia 30333; ATTN: PRA (0920-0260).</w:t>
            </w:r>
          </w:p>
          <w:p w:rsidR="003377DB" w:rsidP="003377DB" w14:paraId="5657EA77" w14:textId="77777777">
            <w:pPr>
              <w:ind w:left="498" w:right="498"/>
              <w:rPr>
                <w:rFonts w:ascii="Calibri" w:eastAsia="Calibri" w:hAnsi="Calibri" w:cs="Times New Roman"/>
                <w:sz w:val="12"/>
                <w:szCs w:val="12"/>
              </w:rPr>
            </w:pPr>
          </w:p>
          <w:p w:rsidR="003377DB" w:rsidRPr="00283950" w:rsidP="003377DB" w14:paraId="05CAB592" w14:textId="77777777">
            <w:pPr>
              <w:ind w:left="498" w:right="498"/>
              <w:rPr>
                <w:sz w:val="24"/>
                <w:szCs w:val="24"/>
              </w:rPr>
            </w:pPr>
            <w:r w:rsidRPr="00867289">
              <w:rPr>
                <w:sz w:val="12"/>
                <w:szCs w:val="12"/>
              </w:rPr>
              <w:t>All personal information on this form will be kept confidential to the extent allowed by the federal Privacy Act and the Freedom of Information Act.</w:t>
            </w:r>
          </w:p>
        </w:tc>
        <w:tc>
          <w:tcPr>
            <w:tcW w:w="7920" w:type="dxa"/>
          </w:tcPr>
          <w:p w:rsidR="009D2875" w:rsidRPr="00BC7842" w:rsidP="009D2875" w14:paraId="4CA44973" w14:textId="77777777">
            <w:pPr>
              <w:ind w:left="498" w:right="498"/>
              <w:rPr>
                <w:sz w:val="16"/>
                <w:szCs w:val="16"/>
              </w:rPr>
            </w:pPr>
          </w:p>
          <w:p w:rsidR="009D2875" w:rsidRPr="0001506C" w:rsidP="009D2875" w14:paraId="55A2AF72" w14:textId="77777777">
            <w:pPr>
              <w:ind w:left="498" w:right="498"/>
              <w:rPr>
                <w:b/>
              </w:rPr>
            </w:pPr>
            <w:r w:rsidRPr="0001506C">
              <w:rPr>
                <w:b/>
              </w:rPr>
              <w:t>Please print your name:</w:t>
            </w:r>
          </w:p>
          <w:p w:rsidR="009D2875" w:rsidRPr="005F587C" w:rsidP="009D2875" w14:paraId="5D318D1E" w14:textId="77777777">
            <w:pPr>
              <w:ind w:left="498" w:right="498"/>
              <w:rPr>
                <w:sz w:val="16"/>
                <w:szCs w:val="16"/>
              </w:rPr>
            </w:pPr>
          </w:p>
          <w:p w:rsidR="009D2875" w:rsidP="009D2875" w14:paraId="50FF9688" w14:textId="77777777">
            <w:pPr>
              <w:ind w:left="498" w:right="498"/>
            </w:pPr>
            <w:r>
              <w:t>____________________________                ___________________________</w:t>
            </w:r>
          </w:p>
          <w:tbl>
            <w:tblPr>
              <w:tblStyle w:val="TableGrid"/>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56"/>
              <w:gridCol w:w="3456"/>
            </w:tblGrid>
            <w:tr w14:paraId="62E1C957" w14:textId="77777777" w:rsidTr="00DE2040">
              <w:tblPrEx>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3456" w:type="dxa"/>
                  <w:vAlign w:val="center"/>
                </w:tcPr>
                <w:p w:rsidR="009D2875" w:rsidP="009D2875" w14:paraId="783EC90D" w14:textId="77777777">
                  <w:pPr>
                    <w:ind w:right="498"/>
                    <w:jc w:val="center"/>
                  </w:pPr>
                  <w:r>
                    <w:t>First</w:t>
                  </w:r>
                </w:p>
              </w:tc>
              <w:tc>
                <w:tcPr>
                  <w:tcW w:w="3456" w:type="dxa"/>
                  <w:vAlign w:val="center"/>
                </w:tcPr>
                <w:p w:rsidR="009D2875" w:rsidP="009D2875" w14:paraId="1BB3FC46" w14:textId="77777777">
                  <w:pPr>
                    <w:ind w:right="498"/>
                    <w:jc w:val="center"/>
                  </w:pPr>
                  <w:r>
                    <w:t>Last</w:t>
                  </w:r>
                </w:p>
              </w:tc>
            </w:tr>
          </w:tbl>
          <w:p w:rsidR="009D2875" w:rsidRPr="005F587C" w:rsidP="009D2875" w14:paraId="0AF60C7D" w14:textId="77777777">
            <w:pPr>
              <w:ind w:left="498" w:right="498"/>
              <w:rPr>
                <w:sz w:val="16"/>
                <w:szCs w:val="16"/>
              </w:rPr>
            </w:pPr>
          </w:p>
          <w:p w:rsidR="009D2875" w:rsidRPr="00437BCA" w:rsidP="009D2875" w14:paraId="1C49D0E2" w14:textId="77777777">
            <w:pPr>
              <w:pStyle w:val="ListParagraph"/>
              <w:numPr>
                <w:ilvl w:val="0"/>
                <w:numId w:val="1"/>
              </w:numPr>
              <w:ind w:left="885" w:right="498"/>
              <w:rPr>
                <w:sz w:val="16"/>
                <w:szCs w:val="16"/>
              </w:rPr>
            </w:pPr>
            <w:r>
              <w:t>Check here if you want your sampling results sent to you.</w:t>
            </w:r>
          </w:p>
          <w:p w:rsidR="009D2875" w:rsidRPr="00437BCA" w:rsidP="009D2875" w14:paraId="56DF2DCA" w14:textId="77777777">
            <w:pPr>
              <w:ind w:left="1065" w:right="498"/>
              <w:rPr>
                <w:sz w:val="16"/>
                <w:szCs w:val="16"/>
              </w:rPr>
            </w:pPr>
            <w:r>
              <w:t xml:space="preserve">Please </w:t>
            </w:r>
            <w:r w:rsidRPr="00437BCA">
              <w:rPr>
                <w:b/>
                <w:u w:val="single"/>
              </w:rPr>
              <w:t>choose 1</w:t>
            </w:r>
            <w:r>
              <w:t xml:space="preserve"> of the following to get your results</w:t>
            </w:r>
            <w:r w:rsidR="00C36FD6">
              <w:t>:</w:t>
            </w:r>
          </w:p>
          <w:p w:rsidR="009D2875" w:rsidRPr="00437BCA" w:rsidP="009D2875" w14:paraId="4AEC875B" w14:textId="77777777">
            <w:pPr>
              <w:pStyle w:val="ListParagraph"/>
              <w:numPr>
                <w:ilvl w:val="0"/>
                <w:numId w:val="2"/>
              </w:numPr>
              <w:ind w:left="1425" w:right="498"/>
              <w:rPr>
                <w:sz w:val="16"/>
                <w:szCs w:val="16"/>
              </w:rPr>
            </w:pPr>
            <w:r>
              <w:t>Email:  ___________________________________</w:t>
            </w:r>
          </w:p>
          <w:p w:rsidR="009D2875" w:rsidRPr="00437BCA" w:rsidP="009D2875" w14:paraId="6F119A41" w14:textId="77777777">
            <w:pPr>
              <w:pStyle w:val="ListParagraph"/>
              <w:numPr>
                <w:ilvl w:val="0"/>
                <w:numId w:val="2"/>
              </w:numPr>
              <w:ind w:left="1425" w:right="498"/>
              <w:rPr>
                <w:sz w:val="16"/>
                <w:szCs w:val="16"/>
              </w:rPr>
            </w:pPr>
            <w:r>
              <w:t>Postal:</w:t>
            </w:r>
          </w:p>
          <w:p w:rsidR="009D2875" w:rsidRPr="009D2875" w:rsidP="009D2875" w14:paraId="1157948B" w14:textId="77777777">
            <w:pPr>
              <w:ind w:left="498" w:right="498"/>
              <w:rPr>
                <w:sz w:val="12"/>
                <w:szCs w:val="12"/>
              </w:rPr>
            </w:pPr>
          </w:p>
          <w:tbl>
            <w:tblPr>
              <w:tblStyle w:val="TableGrid"/>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52"/>
              <w:gridCol w:w="2610"/>
              <w:gridCol w:w="630"/>
              <w:gridCol w:w="2820"/>
            </w:tblGrid>
            <w:tr w14:paraId="214652C5" w14:textId="77777777" w:rsidTr="00DE2040">
              <w:tblPrEx>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11"/>
              </w:trPr>
              <w:tc>
                <w:tcPr>
                  <w:tcW w:w="852" w:type="dxa"/>
                  <w:vAlign w:val="center"/>
                </w:tcPr>
                <w:p w:rsidR="009D2875" w:rsidP="009D2875" w14:paraId="67EA65BF" w14:textId="77777777">
                  <w:pPr>
                    <w:spacing w:before="40" w:after="40"/>
                    <w:ind w:left="14"/>
                  </w:pPr>
                  <w:r>
                    <w:t>Street:</w:t>
                  </w:r>
                </w:p>
              </w:tc>
              <w:tc>
                <w:tcPr>
                  <w:tcW w:w="6060" w:type="dxa"/>
                  <w:gridSpan w:val="3"/>
                  <w:vAlign w:val="center"/>
                </w:tcPr>
                <w:p w:rsidR="009D2875" w:rsidP="009D2875" w14:paraId="264E34A5" w14:textId="77777777">
                  <w:pPr>
                    <w:spacing w:before="40" w:after="40"/>
                    <w:ind w:left="14"/>
                  </w:pPr>
                  <w:r>
                    <w:t>_____________________________________________________</w:t>
                  </w:r>
                </w:p>
              </w:tc>
            </w:tr>
            <w:tr w14:paraId="46B70E57" w14:textId="77777777" w:rsidTr="00DE2040">
              <w:tblPrEx>
                <w:tblW w:w="6912" w:type="dxa"/>
                <w:tblInd w:w="498" w:type="dxa"/>
                <w:tblLayout w:type="fixed"/>
                <w:tblLook w:val="04A0"/>
              </w:tblPrEx>
              <w:trPr>
                <w:trHeight w:val="311"/>
              </w:trPr>
              <w:tc>
                <w:tcPr>
                  <w:tcW w:w="852" w:type="dxa"/>
                  <w:vAlign w:val="center"/>
                </w:tcPr>
                <w:p w:rsidR="009D2875" w:rsidP="009D2875" w14:paraId="21E20538" w14:textId="77777777">
                  <w:pPr>
                    <w:spacing w:before="40" w:after="40"/>
                    <w:ind w:left="14" w:right="17"/>
                  </w:pPr>
                  <w:r>
                    <w:t>City:</w:t>
                  </w:r>
                </w:p>
              </w:tc>
              <w:tc>
                <w:tcPr>
                  <w:tcW w:w="6060" w:type="dxa"/>
                  <w:gridSpan w:val="3"/>
                  <w:vAlign w:val="center"/>
                </w:tcPr>
                <w:p w:rsidR="009D2875" w:rsidP="009D2875" w14:paraId="76EEEAEA" w14:textId="77777777">
                  <w:pPr>
                    <w:spacing w:before="40" w:after="40"/>
                    <w:ind w:left="14" w:right="17"/>
                  </w:pPr>
                  <w:r>
                    <w:t>_____________________________________________________</w:t>
                  </w:r>
                </w:p>
              </w:tc>
            </w:tr>
            <w:tr w14:paraId="137FEB9A" w14:textId="77777777" w:rsidTr="00DE2040">
              <w:tblPrEx>
                <w:tblW w:w="6912" w:type="dxa"/>
                <w:tblInd w:w="498" w:type="dxa"/>
                <w:tblLayout w:type="fixed"/>
                <w:tblLook w:val="04A0"/>
              </w:tblPrEx>
              <w:trPr>
                <w:trHeight w:val="311"/>
              </w:trPr>
              <w:tc>
                <w:tcPr>
                  <w:tcW w:w="852" w:type="dxa"/>
                  <w:vAlign w:val="center"/>
                </w:tcPr>
                <w:p w:rsidR="009D2875" w:rsidP="009D2875" w14:paraId="77ADF8D8" w14:textId="77777777">
                  <w:pPr>
                    <w:spacing w:before="40" w:after="40"/>
                    <w:ind w:left="14"/>
                  </w:pPr>
                  <w:r>
                    <w:t>State:</w:t>
                  </w:r>
                </w:p>
              </w:tc>
              <w:tc>
                <w:tcPr>
                  <w:tcW w:w="2610" w:type="dxa"/>
                  <w:vAlign w:val="center"/>
                </w:tcPr>
                <w:p w:rsidR="009D2875" w:rsidP="009D2875" w14:paraId="68305D1E" w14:textId="77777777">
                  <w:pPr>
                    <w:spacing w:before="40" w:after="40"/>
                    <w:ind w:left="14"/>
                  </w:pPr>
                  <w:r>
                    <w:t>_____________________</w:t>
                  </w:r>
                </w:p>
              </w:tc>
              <w:tc>
                <w:tcPr>
                  <w:tcW w:w="630" w:type="dxa"/>
                  <w:vAlign w:val="center"/>
                </w:tcPr>
                <w:p w:rsidR="009D2875" w:rsidP="009D2875" w14:paraId="22714269" w14:textId="77777777">
                  <w:pPr>
                    <w:spacing w:before="40" w:after="40"/>
                    <w:ind w:left="14"/>
                  </w:pPr>
                  <w:r>
                    <w:t>Zip:</w:t>
                  </w:r>
                </w:p>
              </w:tc>
              <w:tc>
                <w:tcPr>
                  <w:tcW w:w="2820" w:type="dxa"/>
                  <w:vAlign w:val="center"/>
                </w:tcPr>
                <w:p w:rsidR="009D2875" w:rsidP="009D2875" w14:paraId="6E0D68F2" w14:textId="77777777">
                  <w:pPr>
                    <w:spacing w:before="40" w:after="40"/>
                    <w:ind w:left="14"/>
                    <w:jc w:val="right"/>
                  </w:pPr>
                  <w:r>
                    <w:t>_______________________</w:t>
                  </w:r>
                </w:p>
              </w:tc>
            </w:tr>
          </w:tbl>
          <w:p w:rsidR="009D2875" w:rsidP="009D2875" w14:paraId="2D7E24C6" w14:textId="77777777">
            <w:pPr>
              <w:ind w:left="504" w:right="504"/>
              <w:rPr>
                <w:sz w:val="16"/>
                <w:szCs w:val="16"/>
              </w:rPr>
            </w:pPr>
          </w:p>
          <w:p w:rsidR="009D2875" w:rsidRPr="0006739A" w:rsidP="009D2875" w14:paraId="5B5591C0" w14:textId="77777777">
            <w:pPr>
              <w:pStyle w:val="ListParagraph"/>
              <w:numPr>
                <w:ilvl w:val="0"/>
                <w:numId w:val="3"/>
              </w:numPr>
              <w:ind w:left="885" w:right="504"/>
              <w:rPr>
                <w:sz w:val="16"/>
                <w:szCs w:val="16"/>
              </w:rPr>
            </w:pPr>
            <w:r>
              <w:t>Check here if you do not want your sampling results to you.</w:t>
            </w:r>
          </w:p>
          <w:p w:rsidR="009D2875" w:rsidRPr="00F81936" w:rsidP="009D2875" w14:paraId="7CC55A13" w14:textId="77777777">
            <w:pPr>
              <w:ind w:left="498" w:right="498"/>
              <w:rPr>
                <w:sz w:val="16"/>
                <w:szCs w:val="16"/>
              </w:rPr>
            </w:pPr>
          </w:p>
          <w:tbl>
            <w:tblPr>
              <w:tblStyle w:val="TableGrid"/>
              <w:tblW w:w="6912" w:type="dxa"/>
              <w:tblInd w:w="498" w:type="dxa"/>
              <w:shd w:val="pct10" w:color="auto" w:fill="auto"/>
              <w:tblLayout w:type="fixed"/>
              <w:tblLook w:val="04A0"/>
            </w:tblPr>
            <w:tblGrid>
              <w:gridCol w:w="6912"/>
            </w:tblGrid>
            <w:tr w14:paraId="6B3CD92C" w14:textId="77777777" w:rsidTr="00DE2040">
              <w:tblPrEx>
                <w:tblW w:w="6912" w:type="dxa"/>
                <w:tblInd w:w="498" w:type="dxa"/>
                <w:shd w:val="pct10" w:color="auto" w:fill="auto"/>
                <w:tblLayout w:type="fixed"/>
                <w:tblLook w:val="04A0"/>
              </w:tblPrEx>
              <w:tc>
                <w:tcPr>
                  <w:tcW w:w="6912" w:type="dxa"/>
                  <w:shd w:val="pct10" w:color="auto" w:fill="auto"/>
                </w:tcPr>
                <w:p w:rsidR="009D2875" w:rsidRPr="00B6351A" w:rsidP="009D2875" w14:paraId="3A1D7740" w14:textId="77777777">
                  <w:pPr>
                    <w:spacing w:before="20" w:after="20" w:line="276" w:lineRule="auto"/>
                    <w:ind w:left="14" w:right="498"/>
                    <w:rPr>
                      <w:u w:val="single"/>
                    </w:rPr>
                  </w:pPr>
                  <w:r w:rsidRPr="00B6351A">
                    <w:rPr>
                      <w:u w:val="single"/>
                    </w:rPr>
                    <w:t>For Use By NIOSH Project Officer</w:t>
                  </w:r>
                </w:p>
                <w:p w:rsidR="009D2875" w:rsidP="009D2875" w14:paraId="17749EE8" w14:textId="77777777">
                  <w:pPr>
                    <w:spacing w:before="20" w:after="20" w:line="276" w:lineRule="auto"/>
                    <w:ind w:left="14" w:right="17"/>
                  </w:pPr>
                  <w:r>
                    <w:t>Sample number(s):  ____________________________________________</w:t>
                  </w:r>
                </w:p>
                <w:p w:rsidR="009D2875" w:rsidP="009D2875" w14:paraId="7000D6C9" w14:textId="77777777">
                  <w:pPr>
                    <w:spacing w:before="20" w:after="20" w:line="276" w:lineRule="auto"/>
                    <w:ind w:left="14" w:right="17"/>
                  </w:pPr>
                  <w:r>
                    <w:t xml:space="preserve">HHE:  </w:t>
                  </w:r>
                  <w:bookmarkStart w:id="4" w:name="HHEnumber"/>
                  <w:sdt>
                    <w:sdtPr>
                      <w:alias w:val="HHE number"/>
                      <w:tag w:val="HHE number"/>
                      <w:id w:val="-1809080925"/>
                      <w:placeholder>
                        <w:docPart w:val="DF3E0C91CE734172A1CCB6F8E31BF96B"/>
                      </w:placeholder>
                      <w:text/>
                    </w:sdtPr>
                    <w:sdtContent>
                      <w:r>
                        <w:t>xxxx-xxxx</w:t>
                      </w:r>
                    </w:sdtContent>
                  </w:sdt>
                  <w:bookmarkEnd w:id="4"/>
                  <w:r>
                    <w:tab/>
                    <w:t xml:space="preserve">Sequence #:  </w:t>
                  </w:r>
                  <w:bookmarkStart w:id="5" w:name="Sequence"/>
                  <w:sdt>
                    <w:sdtPr>
                      <w:alias w:val="Sequence #"/>
                      <w:tag w:val="Sequence #"/>
                      <w:id w:val="844361292"/>
                      <w:placeholder>
                        <w:docPart w:val="DF3E0C91CE734172A1CCB6F8E31BF96B"/>
                      </w:placeholder>
                      <w:text/>
                    </w:sdtPr>
                    <w:sdtContent>
                      <w:r>
                        <w:t>xxxxx</w:t>
                      </w:r>
                    </w:sdtContent>
                  </w:sdt>
                  <w:bookmarkEnd w:id="5"/>
                  <w:r>
                    <w:tab/>
                    <w:t>Participant ID #:  _______</w:t>
                  </w:r>
                </w:p>
              </w:tc>
            </w:tr>
          </w:tbl>
          <w:p w:rsidR="009D2875" w:rsidP="009D2875" w14:paraId="18646C71" w14:textId="77777777">
            <w:pPr>
              <w:ind w:left="504" w:right="504"/>
              <w:rPr>
                <w:sz w:val="16"/>
                <w:szCs w:val="16"/>
              </w:rPr>
            </w:pPr>
          </w:p>
          <w:p w:rsidR="00687CA4" w:rsidP="009D2875" w14:paraId="5FA0DD7A" w14:textId="77777777">
            <w:pPr>
              <w:ind w:left="504" w:right="504"/>
            </w:pPr>
            <w:r>
              <w:rPr>
                <w:sz w:val="16"/>
                <w:szCs w:val="16"/>
              </w:rPr>
              <w:t xml:space="preserve">Form Approved, OMB No. 0920-0260, Exp. </w:t>
            </w:r>
            <w:r w:rsidR="00223C84">
              <w:rPr>
                <w:sz w:val="16"/>
                <w:szCs w:val="16"/>
              </w:rPr>
              <w:t>03</w:t>
            </w:r>
            <w:r>
              <w:rPr>
                <w:sz w:val="16"/>
                <w:szCs w:val="16"/>
              </w:rPr>
              <w:t>/3</w:t>
            </w:r>
            <w:r w:rsidR="00223C84">
              <w:rPr>
                <w:sz w:val="16"/>
                <w:szCs w:val="16"/>
              </w:rPr>
              <w:t>1</w:t>
            </w:r>
            <w:r>
              <w:rPr>
                <w:sz w:val="16"/>
                <w:szCs w:val="16"/>
              </w:rPr>
              <w:t>/20</w:t>
            </w:r>
            <w:r w:rsidR="00223C84">
              <w:rPr>
                <w:sz w:val="16"/>
                <w:szCs w:val="16"/>
              </w:rPr>
              <w:t>24</w:t>
            </w:r>
          </w:p>
        </w:tc>
      </w:tr>
      <w:tr w14:paraId="6AEAF12A" w14:textId="77777777">
        <w:tblPrEx>
          <w:tblW w:w="0" w:type="auto"/>
          <w:tblLayout w:type="fixed"/>
          <w:tblCellMar>
            <w:left w:w="15" w:type="dxa"/>
            <w:right w:w="15" w:type="dxa"/>
          </w:tblCellMar>
          <w:tblLook w:val="0000"/>
        </w:tblPrEx>
        <w:trPr>
          <w:cantSplit/>
          <w:trHeight w:hRule="exact" w:val="6120"/>
        </w:trPr>
        <w:tc>
          <w:tcPr>
            <w:tcW w:w="7920" w:type="dxa"/>
          </w:tcPr>
          <w:p w:rsidR="00FA596E" w:rsidRPr="00E7563D" w:rsidP="003C6F72" w14:paraId="514C2566" w14:textId="74881A5B">
            <w:pPr>
              <w:ind w:left="498" w:right="498"/>
              <w:jc w:val="center"/>
            </w:pPr>
            <w:r>
              <w:rPr>
                <w:noProof/>
              </w:rPr>
              <w:drawing>
                <wp:inline distT="0" distB="0" distL="0" distR="0">
                  <wp:extent cx="2011680" cy="703277"/>
                  <wp:effectExtent l="0" t="0" r="762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11680" cy="703277"/>
                          </a:xfrm>
                          <a:prstGeom prst="rect">
                            <a:avLst/>
                          </a:prstGeom>
                          <a:noFill/>
                          <a:ln>
                            <a:noFill/>
                          </a:ln>
                        </pic:spPr>
                      </pic:pic>
                    </a:graphicData>
                  </a:graphic>
                </wp:inline>
              </w:drawing>
            </w:r>
            <w:r w:rsidRPr="007147A4" w:rsidR="007147A4">
              <w:rPr>
                <w:noProof/>
              </w:rPr>
              <w:drawing>
                <wp:inline distT="0" distB="0" distL="0" distR="0">
                  <wp:extent cx="1022160" cy="384627"/>
                  <wp:effectExtent l="0" t="0" r="6985" b="0"/>
                  <wp:docPr id="1192367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367018" name=""/>
                          <pic:cNvPicPr/>
                        </pic:nvPicPr>
                        <pic:blipFill>
                          <a:blip xmlns:r="http://schemas.openxmlformats.org/officeDocument/2006/relationships" r:embed="rId6"/>
                          <a:stretch>
                            <a:fillRect/>
                          </a:stretch>
                        </pic:blipFill>
                        <pic:spPr>
                          <a:xfrm>
                            <a:off x="0" y="0"/>
                            <a:ext cx="1036863" cy="390160"/>
                          </a:xfrm>
                          <a:prstGeom prst="rect">
                            <a:avLst/>
                          </a:prstGeom>
                        </pic:spPr>
                      </pic:pic>
                    </a:graphicData>
                  </a:graphic>
                </wp:inline>
              </w:drawing>
            </w:r>
          </w:p>
          <w:p w:rsidR="00FA596E" w:rsidRPr="00E7563D" w:rsidP="00A22BDD" w14:paraId="7143A965" w14:textId="77777777">
            <w:pPr>
              <w:ind w:left="498" w:right="498"/>
            </w:pPr>
            <w:r>
              <w:t>T</w:t>
            </w:r>
            <w:r w:rsidRPr="00E7563D">
              <w:t xml:space="preserve">he National Institute for Occupational Safety and Health (NIOSH) </w:t>
            </w:r>
            <w:r>
              <w:t>is evaluating health hazards</w:t>
            </w:r>
            <w:r w:rsidRPr="00E7563D">
              <w:t xml:space="preserve"> </w:t>
            </w:r>
            <w:r w:rsidRPr="00E7563D">
              <w:t>at</w:t>
            </w:r>
            <w:r w:rsidR="004A3282">
              <w:t xml:space="preserve"> </w:t>
            </w:r>
            <w:r w:rsidR="004A3282">
              <w:fldChar w:fldCharType="begin"/>
            </w:r>
            <w:r w:rsidR="004A3282">
              <w:instrText xml:space="preserve"> REF Company \h </w:instrText>
            </w:r>
            <w:r w:rsidR="004A3282">
              <w:fldChar w:fldCharType="separate"/>
            </w:r>
            <w:sdt>
              <w:sdtPr>
                <w:alias w:val="Company Name"/>
                <w:tag w:val="Company Name"/>
                <w:id w:val="214712331"/>
                <w:placeholder>
                  <w:docPart w:val="2D801F5164B946F39AA56B6F233753BA"/>
                </w:placeholder>
                <w:text/>
              </w:sdtPr>
              <w:sdtContent>
                <w:r w:rsidRPr="0082795F" w:rsidR="005F51FB">
                  <w:t>Insert Company Name</w:t>
                </w:r>
              </w:sdtContent>
            </w:sdt>
            <w:r w:rsidR="004A3282">
              <w:fldChar w:fldCharType="end"/>
            </w:r>
            <w:r w:rsidRPr="00E7563D">
              <w:t>. We are asking you to wear a sampling device or to let us sample your clothing or personal protective equipment. If you do, we want to send you a letter with your results. Results with your name will not be shared with anyone but you. Your information will be protected according to Federal regulations.</w:t>
            </w:r>
          </w:p>
          <w:p w:rsidR="00FA596E" w:rsidRPr="00E7563D" w:rsidP="00A22BDD" w14:paraId="4BC684BF" w14:textId="77777777">
            <w:pPr>
              <w:ind w:left="498" w:right="498"/>
            </w:pPr>
          </w:p>
          <w:p w:rsidR="00AD6381" w:rsidRPr="00AD6381" w:rsidP="00AD6381" w14:paraId="19DF735F" w14:textId="77777777">
            <w:pPr>
              <w:ind w:left="498" w:right="498"/>
              <w:rPr>
                <w:rFonts w:ascii="Calibri" w:eastAsia="Calibri" w:hAnsi="Calibri" w:cs="Times New Roman"/>
                <w:sz w:val="14"/>
                <w:szCs w:val="14"/>
              </w:rPr>
            </w:pPr>
            <w:r w:rsidRPr="00E7563D">
              <w:t xml:space="preserve">Use the tab on the side of this card to tell us your name and </w:t>
            </w:r>
            <w:r>
              <w:t>if you would like to receive your sampling results</w:t>
            </w:r>
            <w:r w:rsidRPr="00E7563D">
              <w:t xml:space="preserve">. </w:t>
            </w:r>
            <w:r w:rsidRPr="00E7563D" w:rsidR="00FA596E">
              <w:t>You can also contact</w:t>
            </w:r>
            <w:r w:rsidR="004C676A">
              <w:t xml:space="preserve"> </w:t>
            </w:r>
            <w:r w:rsidR="005753EE">
              <w:fldChar w:fldCharType="begin"/>
            </w:r>
            <w:r w:rsidR="005753EE">
              <w:instrText xml:space="preserve"> REF PO \h </w:instrText>
            </w:r>
            <w:r w:rsidR="005753EE">
              <w:fldChar w:fldCharType="separate"/>
            </w:r>
            <w:sdt>
              <w:sdtPr>
                <w:alias w:val="PO's Name"/>
                <w:tag w:val="PO's Name"/>
                <w:id w:val="1720013539"/>
                <w:placeholder>
                  <w:docPart w:val="CFA4911AC11E45EE91D5730528DC3151"/>
                </w:placeholder>
                <w:text/>
              </w:sdtPr>
              <w:sdtContent>
                <w:r w:rsidR="005F51FB">
                  <w:t>PO’s Name</w:t>
                </w:r>
              </w:sdtContent>
            </w:sdt>
            <w:r w:rsidR="005753EE">
              <w:fldChar w:fldCharType="end"/>
            </w:r>
            <w:r w:rsidRPr="00E7563D" w:rsidR="00FA596E">
              <w:t xml:space="preserve"> at</w:t>
            </w:r>
            <w:r w:rsidR="00A13C36">
              <w:t xml:space="preserve"> </w:t>
            </w:r>
            <w:r w:rsidR="00A13C36">
              <w:fldChar w:fldCharType="begin"/>
            </w:r>
            <w:r w:rsidR="00A13C36">
              <w:instrText xml:space="preserve"> REF POemail \h </w:instrText>
            </w:r>
            <w:r w:rsidR="00A13C36">
              <w:fldChar w:fldCharType="separate"/>
            </w:r>
            <w:sdt>
              <w:sdtPr>
                <w:rPr>
                  <w:u w:val="single"/>
                </w:rPr>
                <w:alias w:val="PO Email"/>
                <w:tag w:val="PO Email"/>
                <w:id w:val="1923685107"/>
                <w:placeholder>
                  <w:docPart w:val="9F76E66404014F3CBEFB86425C569141"/>
                </w:placeholder>
                <w:text/>
              </w:sdtPr>
              <w:sdtContent>
                <w:r w:rsidRPr="00307E66" w:rsidR="005F51FB">
                  <w:rPr>
                    <w:u w:val="single"/>
                  </w:rPr>
                  <w:t>Email</w:t>
                </w:r>
              </w:sdtContent>
            </w:sdt>
            <w:r w:rsidR="00A13C36">
              <w:fldChar w:fldCharType="end"/>
            </w:r>
            <w:r w:rsidR="00A13C36">
              <w:t xml:space="preserve"> </w:t>
            </w:r>
            <w:r w:rsidR="000C43AB">
              <w:t>or</w:t>
            </w:r>
            <w:r w:rsidR="00A13C36">
              <w:t xml:space="preserve"> </w:t>
            </w:r>
            <w:r w:rsidR="00A13C36">
              <w:fldChar w:fldCharType="begin"/>
            </w:r>
            <w:r w:rsidR="00A13C36">
              <w:instrText xml:space="preserve"> REF POphone \h </w:instrText>
            </w:r>
            <w:r w:rsidR="00A13C36">
              <w:fldChar w:fldCharType="separate"/>
            </w:r>
            <w:sdt>
              <w:sdtPr>
                <w:alias w:val="PO Phone #"/>
                <w:tag w:val="PO Phone #"/>
                <w:id w:val="259655809"/>
                <w:placeholder>
                  <w:docPart w:val="6ABAEB08A84A4D688C3ED2DFD953BA0F"/>
                </w:placeholder>
                <w:text/>
              </w:sdtPr>
              <w:sdtContent>
                <w:r w:rsidR="005F51FB">
                  <w:t>Direct Phone # of PO</w:t>
                </w:r>
              </w:sdtContent>
            </w:sdt>
            <w:r w:rsidR="00A13C36">
              <w:fldChar w:fldCharType="end"/>
            </w:r>
            <w:r w:rsidR="005753EE">
              <w:t xml:space="preserve"> </w:t>
            </w:r>
            <w:r w:rsidRPr="00E7563D" w:rsidR="00FA596E">
              <w:t xml:space="preserve">if you have any questions. Someone will respond within 2 business days. Thank you for helping. </w:t>
            </w:r>
          </w:p>
          <w:p w:rsidR="00AD6381" w:rsidRPr="00AD6381" w:rsidP="00AD6381" w14:paraId="2C59D124" w14:textId="77777777">
            <w:pPr>
              <w:ind w:left="498" w:right="498"/>
              <w:rPr>
                <w:rFonts w:ascii="Calibri" w:eastAsia="Calibri" w:hAnsi="Calibri" w:cs="Times New Roman"/>
                <w:sz w:val="12"/>
                <w:szCs w:val="12"/>
              </w:rPr>
            </w:pPr>
          </w:p>
          <w:p w:rsidR="00A765C2" w:rsidP="00A765C2" w14:paraId="424B474B" w14:textId="77777777">
            <w:pPr>
              <w:ind w:left="498" w:right="498"/>
              <w:rPr>
                <w:rFonts w:ascii="Calibri" w:eastAsia="Calibri" w:hAnsi="Calibri" w:cs="Times New Roman"/>
                <w:sz w:val="12"/>
                <w:szCs w:val="12"/>
              </w:rPr>
            </w:pPr>
            <w:r w:rsidRPr="00AD6381">
              <w:rPr>
                <w:rFonts w:ascii="Calibri" w:eastAsia="Calibri" w:hAnsi="Calibri" w:cs="Times New Roman"/>
                <w:sz w:val="12"/>
                <w:szCs w:val="12"/>
              </w:rPr>
              <w:t xml:space="preserve">Public reporting burden of this collection of information is estimated to average 5 minutes per response, including the time for reviewing instructions, searching existing data sources, gathering and maintaining the data needed, and completing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w:t>
            </w:r>
            <w:r>
              <w:rPr>
                <w:rFonts w:ascii="Calibri" w:eastAsia="Calibri" w:hAnsi="Calibri" w:cs="Times New Roman"/>
                <w:sz w:val="12"/>
                <w:szCs w:val="12"/>
              </w:rPr>
              <w:t>Reports Clearance Officer</w:t>
            </w:r>
            <w:r w:rsidRPr="00AD6381">
              <w:rPr>
                <w:rFonts w:ascii="Calibri" w:eastAsia="Calibri" w:hAnsi="Calibri" w:cs="Times New Roman"/>
                <w:sz w:val="12"/>
                <w:szCs w:val="12"/>
              </w:rPr>
              <w:t xml:space="preserve">, 1600 Clifton Road NE, MS </w:t>
            </w:r>
            <w:r>
              <w:rPr>
                <w:rFonts w:ascii="Calibri" w:eastAsia="Calibri" w:hAnsi="Calibri" w:cs="Times New Roman"/>
                <w:sz w:val="12"/>
                <w:szCs w:val="12"/>
              </w:rPr>
              <w:t>H21-8</w:t>
            </w:r>
            <w:r w:rsidRPr="00AD6381">
              <w:rPr>
                <w:rFonts w:ascii="Calibri" w:eastAsia="Calibri" w:hAnsi="Calibri" w:cs="Times New Roman"/>
                <w:sz w:val="12"/>
                <w:szCs w:val="12"/>
              </w:rPr>
              <w:t>, Atlanta, Georgia 30333; ATTN: PRA (0920-0260).</w:t>
            </w:r>
          </w:p>
          <w:p w:rsidR="003377DB" w:rsidP="003377DB" w14:paraId="321F5E5C" w14:textId="77777777">
            <w:pPr>
              <w:ind w:left="498" w:right="498"/>
              <w:rPr>
                <w:rFonts w:ascii="Calibri" w:eastAsia="Calibri" w:hAnsi="Calibri" w:cs="Times New Roman"/>
                <w:sz w:val="12"/>
                <w:szCs w:val="12"/>
              </w:rPr>
            </w:pPr>
          </w:p>
          <w:p w:rsidR="003377DB" w:rsidRPr="00AD6381" w:rsidP="003377DB" w14:paraId="7873CD4E" w14:textId="77777777">
            <w:pPr>
              <w:ind w:left="498" w:right="498"/>
              <w:rPr>
                <w:sz w:val="12"/>
                <w:szCs w:val="12"/>
              </w:rPr>
            </w:pPr>
            <w:r w:rsidRPr="00867289">
              <w:rPr>
                <w:sz w:val="12"/>
                <w:szCs w:val="12"/>
              </w:rPr>
              <w:t>All personal information on this form will be kept confidential to the extent allowed by the federal Privacy Act and the Freedom of Information Act.</w:t>
            </w:r>
          </w:p>
        </w:tc>
        <w:tc>
          <w:tcPr>
            <w:tcW w:w="7920" w:type="dxa"/>
          </w:tcPr>
          <w:p w:rsidR="009D2875" w:rsidRPr="00BC7842" w:rsidP="009D2875" w14:paraId="0D981A08" w14:textId="77777777">
            <w:pPr>
              <w:ind w:left="498" w:right="498"/>
              <w:rPr>
                <w:sz w:val="16"/>
                <w:szCs w:val="16"/>
              </w:rPr>
            </w:pPr>
          </w:p>
          <w:p w:rsidR="009D2875" w:rsidRPr="0001506C" w:rsidP="009D2875" w14:paraId="1F2B5F94" w14:textId="77777777">
            <w:pPr>
              <w:ind w:left="498" w:right="498"/>
              <w:rPr>
                <w:b/>
              </w:rPr>
            </w:pPr>
            <w:r w:rsidRPr="0001506C">
              <w:rPr>
                <w:b/>
              </w:rPr>
              <w:t>Please print your name:</w:t>
            </w:r>
          </w:p>
          <w:p w:rsidR="009D2875" w:rsidRPr="005F587C" w:rsidP="009D2875" w14:paraId="5DFE6CDB" w14:textId="77777777">
            <w:pPr>
              <w:ind w:left="498" w:right="498"/>
              <w:rPr>
                <w:sz w:val="16"/>
                <w:szCs w:val="16"/>
              </w:rPr>
            </w:pPr>
          </w:p>
          <w:p w:rsidR="009D2875" w:rsidP="009D2875" w14:paraId="04A30154" w14:textId="77777777">
            <w:pPr>
              <w:ind w:left="498" w:right="498"/>
            </w:pPr>
            <w:r>
              <w:t>____________________________                ___________________________</w:t>
            </w:r>
          </w:p>
          <w:tbl>
            <w:tblPr>
              <w:tblStyle w:val="TableGrid"/>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56"/>
              <w:gridCol w:w="3456"/>
            </w:tblGrid>
            <w:tr w14:paraId="2859D6D4" w14:textId="77777777" w:rsidTr="00DE2040">
              <w:tblPrEx>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3456" w:type="dxa"/>
                  <w:vAlign w:val="center"/>
                </w:tcPr>
                <w:p w:rsidR="009D2875" w:rsidP="009D2875" w14:paraId="7C7698FA" w14:textId="77777777">
                  <w:pPr>
                    <w:ind w:right="498"/>
                    <w:jc w:val="center"/>
                  </w:pPr>
                  <w:r>
                    <w:t>First</w:t>
                  </w:r>
                </w:p>
              </w:tc>
              <w:tc>
                <w:tcPr>
                  <w:tcW w:w="3456" w:type="dxa"/>
                  <w:vAlign w:val="center"/>
                </w:tcPr>
                <w:p w:rsidR="009D2875" w:rsidP="009D2875" w14:paraId="6CD7A820" w14:textId="77777777">
                  <w:pPr>
                    <w:ind w:right="498"/>
                    <w:jc w:val="center"/>
                  </w:pPr>
                  <w:r>
                    <w:t>Last</w:t>
                  </w:r>
                </w:p>
              </w:tc>
            </w:tr>
          </w:tbl>
          <w:p w:rsidR="009D2875" w:rsidRPr="005F587C" w:rsidP="009D2875" w14:paraId="19933898" w14:textId="77777777">
            <w:pPr>
              <w:ind w:left="498" w:right="498"/>
              <w:rPr>
                <w:sz w:val="16"/>
                <w:szCs w:val="16"/>
              </w:rPr>
            </w:pPr>
          </w:p>
          <w:p w:rsidR="009D2875" w:rsidRPr="00437BCA" w:rsidP="009D2875" w14:paraId="3FEECDD3" w14:textId="77777777">
            <w:pPr>
              <w:pStyle w:val="ListParagraph"/>
              <w:numPr>
                <w:ilvl w:val="0"/>
                <w:numId w:val="1"/>
              </w:numPr>
              <w:ind w:left="885" w:right="498"/>
              <w:rPr>
                <w:sz w:val="16"/>
                <w:szCs w:val="16"/>
              </w:rPr>
            </w:pPr>
            <w:r>
              <w:t>Check here if you want your sampling results sent to you.</w:t>
            </w:r>
          </w:p>
          <w:p w:rsidR="009D2875" w:rsidRPr="00437BCA" w:rsidP="009D2875" w14:paraId="475AF0BE" w14:textId="77777777">
            <w:pPr>
              <w:ind w:left="1065" w:right="498"/>
              <w:rPr>
                <w:sz w:val="16"/>
                <w:szCs w:val="16"/>
              </w:rPr>
            </w:pPr>
            <w:r>
              <w:t xml:space="preserve">Please </w:t>
            </w:r>
            <w:r w:rsidRPr="00437BCA">
              <w:rPr>
                <w:b/>
                <w:u w:val="single"/>
              </w:rPr>
              <w:t>choose 1</w:t>
            </w:r>
            <w:r>
              <w:t xml:space="preserve"> of the following to get your results</w:t>
            </w:r>
            <w:r w:rsidR="00C36FD6">
              <w:t>:</w:t>
            </w:r>
          </w:p>
          <w:p w:rsidR="009D2875" w:rsidRPr="00437BCA" w:rsidP="009D2875" w14:paraId="06D281BE" w14:textId="77777777">
            <w:pPr>
              <w:pStyle w:val="ListParagraph"/>
              <w:numPr>
                <w:ilvl w:val="0"/>
                <w:numId w:val="2"/>
              </w:numPr>
              <w:ind w:left="1425" w:right="498"/>
              <w:rPr>
                <w:sz w:val="16"/>
                <w:szCs w:val="16"/>
              </w:rPr>
            </w:pPr>
            <w:r>
              <w:t>Email:  ___________________________________</w:t>
            </w:r>
          </w:p>
          <w:p w:rsidR="009D2875" w:rsidRPr="00437BCA" w:rsidP="009D2875" w14:paraId="54C80BE5" w14:textId="77777777">
            <w:pPr>
              <w:pStyle w:val="ListParagraph"/>
              <w:numPr>
                <w:ilvl w:val="0"/>
                <w:numId w:val="2"/>
              </w:numPr>
              <w:ind w:left="1425" w:right="498"/>
              <w:rPr>
                <w:sz w:val="16"/>
                <w:szCs w:val="16"/>
              </w:rPr>
            </w:pPr>
            <w:r>
              <w:t>Postal:</w:t>
            </w:r>
          </w:p>
          <w:p w:rsidR="009D2875" w:rsidRPr="009D2875" w:rsidP="009D2875" w14:paraId="197D4109" w14:textId="77777777">
            <w:pPr>
              <w:ind w:left="498" w:right="498"/>
              <w:rPr>
                <w:sz w:val="12"/>
                <w:szCs w:val="12"/>
              </w:rPr>
            </w:pPr>
          </w:p>
          <w:tbl>
            <w:tblPr>
              <w:tblStyle w:val="TableGrid"/>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52"/>
              <w:gridCol w:w="2610"/>
              <w:gridCol w:w="630"/>
              <w:gridCol w:w="2820"/>
            </w:tblGrid>
            <w:tr w14:paraId="17917C02" w14:textId="77777777" w:rsidTr="00DE2040">
              <w:tblPrEx>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11"/>
              </w:trPr>
              <w:tc>
                <w:tcPr>
                  <w:tcW w:w="852" w:type="dxa"/>
                  <w:vAlign w:val="center"/>
                </w:tcPr>
                <w:p w:rsidR="009D2875" w:rsidP="009D2875" w14:paraId="7534BEDF" w14:textId="77777777">
                  <w:pPr>
                    <w:spacing w:before="40" w:after="40"/>
                    <w:ind w:left="14"/>
                  </w:pPr>
                  <w:r>
                    <w:t>Street:</w:t>
                  </w:r>
                </w:p>
              </w:tc>
              <w:tc>
                <w:tcPr>
                  <w:tcW w:w="6060" w:type="dxa"/>
                  <w:gridSpan w:val="3"/>
                  <w:vAlign w:val="center"/>
                </w:tcPr>
                <w:p w:rsidR="009D2875" w:rsidP="009D2875" w14:paraId="038B7198" w14:textId="77777777">
                  <w:pPr>
                    <w:spacing w:before="40" w:after="40"/>
                    <w:ind w:left="14"/>
                  </w:pPr>
                  <w:r>
                    <w:t>_____________________________________________________</w:t>
                  </w:r>
                </w:p>
              </w:tc>
            </w:tr>
            <w:tr w14:paraId="2B3D1272" w14:textId="77777777" w:rsidTr="00DE2040">
              <w:tblPrEx>
                <w:tblW w:w="6912" w:type="dxa"/>
                <w:tblInd w:w="498" w:type="dxa"/>
                <w:tblLayout w:type="fixed"/>
                <w:tblLook w:val="04A0"/>
              </w:tblPrEx>
              <w:trPr>
                <w:trHeight w:val="311"/>
              </w:trPr>
              <w:tc>
                <w:tcPr>
                  <w:tcW w:w="852" w:type="dxa"/>
                  <w:vAlign w:val="center"/>
                </w:tcPr>
                <w:p w:rsidR="009D2875" w:rsidP="009D2875" w14:paraId="434F1D83" w14:textId="77777777">
                  <w:pPr>
                    <w:spacing w:before="40" w:after="40"/>
                    <w:ind w:left="14" w:right="17"/>
                  </w:pPr>
                  <w:r>
                    <w:t>City:</w:t>
                  </w:r>
                </w:p>
              </w:tc>
              <w:tc>
                <w:tcPr>
                  <w:tcW w:w="6060" w:type="dxa"/>
                  <w:gridSpan w:val="3"/>
                  <w:vAlign w:val="center"/>
                </w:tcPr>
                <w:p w:rsidR="009D2875" w:rsidP="009D2875" w14:paraId="4D2BFAB0" w14:textId="77777777">
                  <w:pPr>
                    <w:spacing w:before="40" w:after="40"/>
                    <w:ind w:left="14" w:right="17"/>
                  </w:pPr>
                  <w:r>
                    <w:t>_____________________________________________________</w:t>
                  </w:r>
                </w:p>
              </w:tc>
            </w:tr>
            <w:tr w14:paraId="6D5542E8" w14:textId="77777777" w:rsidTr="00DE2040">
              <w:tblPrEx>
                <w:tblW w:w="6912" w:type="dxa"/>
                <w:tblInd w:w="498" w:type="dxa"/>
                <w:tblLayout w:type="fixed"/>
                <w:tblLook w:val="04A0"/>
              </w:tblPrEx>
              <w:trPr>
                <w:trHeight w:val="311"/>
              </w:trPr>
              <w:tc>
                <w:tcPr>
                  <w:tcW w:w="852" w:type="dxa"/>
                  <w:vAlign w:val="center"/>
                </w:tcPr>
                <w:p w:rsidR="009D2875" w:rsidP="009D2875" w14:paraId="60F97774" w14:textId="77777777">
                  <w:pPr>
                    <w:spacing w:before="40" w:after="40"/>
                    <w:ind w:left="14"/>
                  </w:pPr>
                  <w:r>
                    <w:t>State:</w:t>
                  </w:r>
                </w:p>
              </w:tc>
              <w:tc>
                <w:tcPr>
                  <w:tcW w:w="2610" w:type="dxa"/>
                  <w:vAlign w:val="center"/>
                </w:tcPr>
                <w:p w:rsidR="009D2875" w:rsidP="009D2875" w14:paraId="5D688763" w14:textId="77777777">
                  <w:pPr>
                    <w:spacing w:before="40" w:after="40"/>
                    <w:ind w:left="14"/>
                  </w:pPr>
                  <w:r>
                    <w:t>_____________________</w:t>
                  </w:r>
                </w:p>
              </w:tc>
              <w:tc>
                <w:tcPr>
                  <w:tcW w:w="630" w:type="dxa"/>
                  <w:vAlign w:val="center"/>
                </w:tcPr>
                <w:p w:rsidR="009D2875" w:rsidP="009D2875" w14:paraId="0E1ED089" w14:textId="77777777">
                  <w:pPr>
                    <w:spacing w:before="40" w:after="40"/>
                    <w:ind w:left="14"/>
                  </w:pPr>
                  <w:r>
                    <w:t>Zip:</w:t>
                  </w:r>
                </w:p>
              </w:tc>
              <w:tc>
                <w:tcPr>
                  <w:tcW w:w="2820" w:type="dxa"/>
                  <w:vAlign w:val="center"/>
                </w:tcPr>
                <w:p w:rsidR="009D2875" w:rsidP="009D2875" w14:paraId="4F32DD01" w14:textId="77777777">
                  <w:pPr>
                    <w:spacing w:before="40" w:after="40"/>
                    <w:ind w:left="14"/>
                    <w:jc w:val="right"/>
                  </w:pPr>
                  <w:r>
                    <w:t>_______________________</w:t>
                  </w:r>
                </w:p>
              </w:tc>
            </w:tr>
          </w:tbl>
          <w:p w:rsidR="009D2875" w:rsidP="009D2875" w14:paraId="7AF4AC6C" w14:textId="77777777">
            <w:pPr>
              <w:ind w:left="504" w:right="504"/>
              <w:rPr>
                <w:sz w:val="16"/>
                <w:szCs w:val="16"/>
              </w:rPr>
            </w:pPr>
          </w:p>
          <w:p w:rsidR="009D2875" w:rsidRPr="0006739A" w:rsidP="009D2875" w14:paraId="1787AC0A" w14:textId="77777777">
            <w:pPr>
              <w:pStyle w:val="ListParagraph"/>
              <w:numPr>
                <w:ilvl w:val="0"/>
                <w:numId w:val="3"/>
              </w:numPr>
              <w:ind w:left="885" w:right="504"/>
              <w:rPr>
                <w:sz w:val="16"/>
                <w:szCs w:val="16"/>
              </w:rPr>
            </w:pPr>
            <w:r>
              <w:t>Check here if you do not want your sampling results to you.</w:t>
            </w:r>
          </w:p>
          <w:p w:rsidR="009D2875" w:rsidRPr="00F81936" w:rsidP="009D2875" w14:paraId="4ADFB866" w14:textId="77777777">
            <w:pPr>
              <w:ind w:left="498" w:right="498"/>
              <w:rPr>
                <w:sz w:val="16"/>
                <w:szCs w:val="16"/>
              </w:rPr>
            </w:pPr>
          </w:p>
          <w:tbl>
            <w:tblPr>
              <w:tblStyle w:val="TableGrid"/>
              <w:tblW w:w="6912" w:type="dxa"/>
              <w:tblInd w:w="498" w:type="dxa"/>
              <w:shd w:val="pct10" w:color="auto" w:fill="auto"/>
              <w:tblLayout w:type="fixed"/>
              <w:tblLook w:val="04A0"/>
            </w:tblPr>
            <w:tblGrid>
              <w:gridCol w:w="6912"/>
            </w:tblGrid>
            <w:tr w14:paraId="07CEDA51" w14:textId="77777777" w:rsidTr="00DE2040">
              <w:tblPrEx>
                <w:tblW w:w="6912" w:type="dxa"/>
                <w:tblInd w:w="498" w:type="dxa"/>
                <w:shd w:val="pct10" w:color="auto" w:fill="auto"/>
                <w:tblLayout w:type="fixed"/>
                <w:tblLook w:val="04A0"/>
              </w:tblPrEx>
              <w:tc>
                <w:tcPr>
                  <w:tcW w:w="6912" w:type="dxa"/>
                  <w:shd w:val="pct10" w:color="auto" w:fill="auto"/>
                </w:tcPr>
                <w:p w:rsidR="009D2875" w:rsidRPr="00B6351A" w:rsidP="009D2875" w14:paraId="03B206D0" w14:textId="77777777">
                  <w:pPr>
                    <w:spacing w:before="20" w:after="20" w:line="276" w:lineRule="auto"/>
                    <w:ind w:left="14" w:right="498"/>
                    <w:rPr>
                      <w:u w:val="single"/>
                    </w:rPr>
                  </w:pPr>
                  <w:r w:rsidRPr="00B6351A">
                    <w:rPr>
                      <w:u w:val="single"/>
                    </w:rPr>
                    <w:t>For Use By NIOSH Project Officer</w:t>
                  </w:r>
                </w:p>
                <w:p w:rsidR="009D2875" w:rsidP="009D2875" w14:paraId="5FBC004C" w14:textId="77777777">
                  <w:pPr>
                    <w:spacing w:before="20" w:after="20" w:line="276" w:lineRule="auto"/>
                    <w:ind w:left="14" w:right="17"/>
                  </w:pPr>
                  <w:r>
                    <w:t>Sample number(s):  ____________________________________________</w:t>
                  </w:r>
                </w:p>
                <w:p w:rsidR="009D2875" w:rsidP="009D2875" w14:paraId="4A64604A" w14:textId="77777777">
                  <w:pPr>
                    <w:spacing w:before="20" w:after="20" w:line="276" w:lineRule="auto"/>
                    <w:ind w:left="14" w:right="17"/>
                  </w:pPr>
                  <w:r>
                    <w:t xml:space="preserve">HHE:  </w:t>
                  </w:r>
                  <w:sdt>
                    <w:sdtPr>
                      <w:alias w:val="HHE number"/>
                      <w:tag w:val="HHE number"/>
                      <w:id w:val="960846591"/>
                      <w:placeholder>
                        <w:docPart w:val="55150E7D96CF4702B5BE42DF71F92768"/>
                      </w:placeholder>
                      <w:text/>
                    </w:sdtPr>
                    <w:sdtContent>
                      <w:r>
                        <w:t>xxxx-xxxx</w:t>
                      </w:r>
                    </w:sdtContent>
                  </w:sdt>
                  <w:r>
                    <w:tab/>
                    <w:t xml:space="preserve">Sequence #:  </w:t>
                  </w:r>
                  <w:sdt>
                    <w:sdtPr>
                      <w:alias w:val="Sequence #"/>
                      <w:tag w:val="Sequence #"/>
                      <w:id w:val="1126350552"/>
                      <w:placeholder>
                        <w:docPart w:val="55150E7D96CF4702B5BE42DF71F92768"/>
                      </w:placeholder>
                      <w:text/>
                    </w:sdtPr>
                    <w:sdtContent>
                      <w:r>
                        <w:t>xxxxx</w:t>
                      </w:r>
                    </w:sdtContent>
                  </w:sdt>
                  <w:r>
                    <w:tab/>
                    <w:t>Participant ID #:  _______</w:t>
                  </w:r>
                </w:p>
              </w:tc>
            </w:tr>
          </w:tbl>
          <w:p w:rsidR="009D2875" w:rsidP="009D2875" w14:paraId="259A0A54" w14:textId="77777777">
            <w:pPr>
              <w:ind w:left="504" w:right="504"/>
              <w:rPr>
                <w:sz w:val="16"/>
                <w:szCs w:val="16"/>
              </w:rPr>
            </w:pPr>
          </w:p>
          <w:p w:rsidR="00FA596E" w:rsidP="009D2875" w14:paraId="218AF523" w14:textId="77777777">
            <w:pPr>
              <w:ind w:left="498" w:right="498"/>
            </w:pPr>
            <w:r>
              <w:rPr>
                <w:sz w:val="16"/>
                <w:szCs w:val="16"/>
              </w:rPr>
              <w:t xml:space="preserve">Form Approved, OMB No. 0920-0260, Exp. </w:t>
            </w:r>
            <w:r w:rsidR="00223C84">
              <w:rPr>
                <w:sz w:val="16"/>
                <w:szCs w:val="16"/>
              </w:rPr>
              <w:t>03</w:t>
            </w:r>
            <w:r>
              <w:rPr>
                <w:sz w:val="16"/>
                <w:szCs w:val="16"/>
              </w:rPr>
              <w:t>/3</w:t>
            </w:r>
            <w:r w:rsidR="00223C84">
              <w:rPr>
                <w:sz w:val="16"/>
                <w:szCs w:val="16"/>
              </w:rPr>
              <w:t>1</w:t>
            </w:r>
            <w:r>
              <w:rPr>
                <w:sz w:val="16"/>
                <w:szCs w:val="16"/>
              </w:rPr>
              <w:t>/20</w:t>
            </w:r>
            <w:r w:rsidR="00223C84">
              <w:rPr>
                <w:sz w:val="16"/>
                <w:szCs w:val="16"/>
              </w:rPr>
              <w:t>24</w:t>
            </w:r>
          </w:p>
        </w:tc>
      </w:tr>
      <w:tr w14:paraId="4B3E9B4F" w14:textId="77777777" w:rsidTr="008D67A3">
        <w:tblPrEx>
          <w:tblW w:w="0" w:type="auto"/>
          <w:tblLayout w:type="fixed"/>
          <w:tblCellMar>
            <w:left w:w="15" w:type="dxa"/>
            <w:right w:w="15" w:type="dxa"/>
          </w:tblCellMar>
          <w:tblLook w:val="0000"/>
        </w:tblPrEx>
        <w:trPr>
          <w:cantSplit/>
          <w:trHeight w:hRule="exact" w:val="6120"/>
        </w:trPr>
        <w:tc>
          <w:tcPr>
            <w:tcW w:w="7920" w:type="dxa"/>
          </w:tcPr>
          <w:p w:rsidR="001E01CA" w:rsidP="008D67A3" w14:paraId="5232D3F7" w14:textId="43BB10C2">
            <w:pPr>
              <w:ind w:left="498" w:right="498"/>
              <w:jc w:val="center"/>
            </w:pPr>
            <w:r>
              <w:rPr>
                <w:noProof/>
              </w:rPr>
              <w:drawing>
                <wp:inline distT="0" distB="0" distL="0" distR="0">
                  <wp:extent cx="2011680" cy="703277"/>
                  <wp:effectExtent l="0" t="0" r="762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11680" cy="703277"/>
                          </a:xfrm>
                          <a:prstGeom prst="rect">
                            <a:avLst/>
                          </a:prstGeom>
                          <a:noFill/>
                          <a:ln>
                            <a:noFill/>
                          </a:ln>
                        </pic:spPr>
                      </pic:pic>
                    </a:graphicData>
                  </a:graphic>
                </wp:inline>
              </w:drawing>
            </w:r>
            <w:r w:rsidRPr="007147A4" w:rsidR="007147A4">
              <w:rPr>
                <w:noProof/>
              </w:rPr>
              <w:drawing>
                <wp:inline distT="0" distB="0" distL="0" distR="0">
                  <wp:extent cx="1022160" cy="384627"/>
                  <wp:effectExtent l="0" t="0" r="6985" b="0"/>
                  <wp:docPr id="306727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27864" name=""/>
                          <pic:cNvPicPr/>
                        </pic:nvPicPr>
                        <pic:blipFill>
                          <a:blip xmlns:r="http://schemas.openxmlformats.org/officeDocument/2006/relationships" r:embed="rId6"/>
                          <a:stretch>
                            <a:fillRect/>
                          </a:stretch>
                        </pic:blipFill>
                        <pic:spPr>
                          <a:xfrm>
                            <a:off x="0" y="0"/>
                            <a:ext cx="1036863" cy="390160"/>
                          </a:xfrm>
                          <a:prstGeom prst="rect">
                            <a:avLst/>
                          </a:prstGeom>
                        </pic:spPr>
                      </pic:pic>
                    </a:graphicData>
                  </a:graphic>
                </wp:inline>
              </w:drawing>
            </w:r>
          </w:p>
          <w:p w:rsidR="00167365" w:rsidRPr="00167365" w:rsidP="00167365" w14:paraId="02FA8061" w14:textId="77777777">
            <w:pPr>
              <w:ind w:left="498" w:right="498"/>
              <w:rPr>
                <w:lang w:bidi="es-ES"/>
              </w:rPr>
            </w:pPr>
            <w:r w:rsidRPr="003377DB">
              <w:rPr>
                <w:lang w:val="es-MX" w:bidi="es-ES"/>
              </w:rPr>
              <w:t>E</w:t>
            </w:r>
            <w:r w:rsidRPr="003377DB">
              <w:rPr>
                <w:lang w:val="es-MX" w:bidi="es-ES"/>
              </w:rPr>
              <w:t xml:space="preserve">l Instituto Nacional para la Seguridad y Salud Ocupacional (NIOSH) </w:t>
            </w:r>
            <w:r w:rsidRPr="003377DB">
              <w:rPr>
                <w:lang w:val="es-MX" w:bidi="es-ES"/>
              </w:rPr>
              <w:t xml:space="preserve">está </w:t>
            </w:r>
            <w:r w:rsidRPr="003377DB" w:rsidR="00E94A5F">
              <w:rPr>
                <w:lang w:val="es-MX"/>
              </w:rPr>
              <w:t xml:space="preserve">investigando posibles </w:t>
            </w:r>
            <w:r w:rsidRPr="003377DB">
              <w:rPr>
                <w:lang w:val="es-MX" w:bidi="es-ES"/>
              </w:rPr>
              <w:t>peligros para la salud en</w:t>
            </w:r>
            <w:r w:rsidRPr="003377DB" w:rsidR="00663786">
              <w:rPr>
                <w:lang w:val="es-MX" w:bidi="es-ES"/>
              </w:rPr>
              <w:t xml:space="preserve"> </w:t>
            </w:r>
            <w:r w:rsidR="00864D7E">
              <w:rPr>
                <w:lang w:bidi="es-ES"/>
              </w:rPr>
              <w:fldChar w:fldCharType="begin"/>
            </w:r>
            <w:r w:rsidRPr="003377DB" w:rsidR="00864D7E">
              <w:rPr>
                <w:lang w:val="es-MX" w:bidi="es-ES"/>
              </w:rPr>
              <w:instrText xml:space="preserve"> REF Company \h </w:instrText>
            </w:r>
            <w:r w:rsidR="00864D7E">
              <w:rPr>
                <w:lang w:bidi="es-ES"/>
              </w:rPr>
              <w:fldChar w:fldCharType="separate"/>
            </w:r>
            <w:sdt>
              <w:sdtPr>
                <w:alias w:val="Company Name"/>
                <w:tag w:val="Company Name"/>
                <w:id w:val="528763794"/>
                <w:placeholder>
                  <w:docPart w:val="B73BB22CA6E344BBBECEF26AAE051F73"/>
                </w:placeholder>
                <w:text/>
              </w:sdtPr>
              <w:sdtContent>
                <w:r w:rsidRPr="0082795F" w:rsidR="005F51FB">
                  <w:t>Insert Company Name</w:t>
                </w:r>
              </w:sdtContent>
            </w:sdt>
            <w:r w:rsidR="00864D7E">
              <w:rPr>
                <w:lang w:bidi="es-ES"/>
              </w:rPr>
              <w:fldChar w:fldCharType="end"/>
            </w:r>
            <w:r w:rsidRPr="003377DB">
              <w:rPr>
                <w:lang w:val="es-MX" w:bidi="es-ES"/>
              </w:rPr>
              <w:t xml:space="preserve">. Le estamos pidiendo que use un dispositivo para recolectar muestras, o que nos permita tomar muestras de su ropa o equipo de protección personal. Si acepta, queremos enviarle una carta con los resultados. Los resultados que tengan su nombre no serán compartidos con nadie más que no sea usted. </w:t>
            </w:r>
            <w:r w:rsidRPr="00167365">
              <w:rPr>
                <w:lang w:bidi="es-ES"/>
              </w:rPr>
              <w:t xml:space="preserve">Su </w:t>
            </w:r>
            <w:r w:rsidRPr="00167365">
              <w:rPr>
                <w:lang w:bidi="es-ES"/>
              </w:rPr>
              <w:t>información</w:t>
            </w:r>
            <w:r w:rsidRPr="00167365">
              <w:rPr>
                <w:lang w:bidi="es-ES"/>
              </w:rPr>
              <w:t xml:space="preserve"> </w:t>
            </w:r>
            <w:r w:rsidRPr="00167365">
              <w:rPr>
                <w:lang w:bidi="es-ES"/>
              </w:rPr>
              <w:t>será</w:t>
            </w:r>
            <w:r w:rsidRPr="00167365">
              <w:rPr>
                <w:lang w:bidi="es-ES"/>
              </w:rPr>
              <w:t xml:space="preserve"> </w:t>
            </w:r>
            <w:r w:rsidRPr="00167365">
              <w:rPr>
                <w:lang w:bidi="es-ES"/>
              </w:rPr>
              <w:t>protegida</w:t>
            </w:r>
            <w:r w:rsidRPr="00167365">
              <w:rPr>
                <w:lang w:bidi="es-ES"/>
              </w:rPr>
              <w:t xml:space="preserve"> </w:t>
            </w:r>
            <w:r w:rsidRPr="00167365">
              <w:rPr>
                <w:lang w:bidi="es-ES"/>
              </w:rPr>
              <w:t>según</w:t>
            </w:r>
            <w:r w:rsidRPr="00167365">
              <w:rPr>
                <w:lang w:bidi="es-ES"/>
              </w:rPr>
              <w:t xml:space="preserve"> las </w:t>
            </w:r>
            <w:r w:rsidRPr="00167365">
              <w:rPr>
                <w:lang w:bidi="es-ES"/>
              </w:rPr>
              <w:t>leyes</w:t>
            </w:r>
            <w:r w:rsidRPr="00167365">
              <w:rPr>
                <w:lang w:bidi="es-ES"/>
              </w:rPr>
              <w:t xml:space="preserve"> federales.</w:t>
            </w:r>
          </w:p>
          <w:p w:rsidR="001E01CA" w:rsidRPr="00E7563D" w:rsidP="008D67A3" w14:paraId="5F1BADF4" w14:textId="77777777">
            <w:pPr>
              <w:ind w:left="498" w:right="498"/>
            </w:pPr>
          </w:p>
          <w:p w:rsidR="00AD6381" w:rsidRPr="003377DB" w:rsidP="00AD6381" w14:paraId="43ED43A2" w14:textId="77777777">
            <w:pPr>
              <w:ind w:left="498" w:right="498"/>
              <w:rPr>
                <w:sz w:val="14"/>
                <w:szCs w:val="14"/>
                <w:lang w:val="es-MX"/>
              </w:rPr>
            </w:pPr>
            <w:r w:rsidRPr="003377DB">
              <w:rPr>
                <w:lang w:val="es-MX" w:bidi="es-ES"/>
              </w:rPr>
              <w:t xml:space="preserve">Utilice la sección correspondiente en esta tarjeta para darnos su nombre y dirección postal. Si cambia de dirección, por favor envíe un mensaje electrónico a </w:t>
            </w:r>
            <w:r w:rsidRPr="003377DB">
              <w:rPr>
                <w:u w:val="single"/>
                <w:lang w:val="es-MX" w:bidi="es-ES"/>
              </w:rPr>
              <w:t>HHERequestHelp@cdc.gov</w:t>
            </w:r>
            <w:r w:rsidRPr="003377DB">
              <w:rPr>
                <w:lang w:val="es-MX" w:bidi="es-ES"/>
              </w:rPr>
              <w:t xml:space="preserve">. También puede comunicarse con </w:t>
            </w:r>
            <w:r w:rsidR="00864D7E">
              <w:rPr>
                <w:lang w:bidi="es-ES"/>
              </w:rPr>
              <w:fldChar w:fldCharType="begin"/>
            </w:r>
            <w:r w:rsidRPr="003377DB" w:rsidR="00864D7E">
              <w:rPr>
                <w:lang w:val="es-MX" w:bidi="es-ES"/>
              </w:rPr>
              <w:instrText xml:space="preserve"> REF PO \h </w:instrText>
            </w:r>
            <w:r w:rsidR="00864D7E">
              <w:rPr>
                <w:lang w:bidi="es-ES"/>
              </w:rPr>
              <w:fldChar w:fldCharType="separate"/>
            </w:r>
            <w:sdt>
              <w:sdtPr>
                <w:alias w:val="PO's Name"/>
                <w:tag w:val="PO's Name"/>
                <w:id w:val="1467929199"/>
                <w:placeholder>
                  <w:docPart w:val="07F970DEE1A143B6B6E126DB2E227270"/>
                </w:placeholder>
                <w:text/>
              </w:sdtPr>
              <w:sdtContent>
                <w:r w:rsidR="005F51FB">
                  <w:t>PO’s Name</w:t>
                </w:r>
              </w:sdtContent>
            </w:sdt>
            <w:r w:rsidR="00864D7E">
              <w:rPr>
                <w:lang w:bidi="es-ES"/>
              </w:rPr>
              <w:fldChar w:fldCharType="end"/>
            </w:r>
            <w:r w:rsidRPr="003377DB" w:rsidR="00864D7E">
              <w:rPr>
                <w:lang w:val="es-MX" w:bidi="es-ES"/>
              </w:rPr>
              <w:t xml:space="preserve"> </w:t>
            </w:r>
            <w:r w:rsidRPr="003377DB" w:rsidR="00112B64">
              <w:rPr>
                <w:lang w:val="es-MX" w:bidi="es-ES"/>
              </w:rPr>
              <w:t>al</w:t>
            </w:r>
            <w:r w:rsidRPr="003377DB" w:rsidR="00A13C36">
              <w:rPr>
                <w:lang w:val="es-MX" w:bidi="es-ES"/>
              </w:rPr>
              <w:t xml:space="preserve"> </w:t>
            </w:r>
            <w:r w:rsidR="00A13C36">
              <w:fldChar w:fldCharType="begin"/>
            </w:r>
            <w:r w:rsidRPr="003377DB" w:rsidR="00A13C36">
              <w:rPr>
                <w:lang w:val="es-MX" w:bidi="es-ES"/>
              </w:rPr>
              <w:instrText xml:space="preserve"> REF POemail \h </w:instrText>
            </w:r>
            <w:r w:rsidR="00A13C36">
              <w:fldChar w:fldCharType="separate"/>
            </w:r>
            <w:sdt>
              <w:sdtPr>
                <w:rPr>
                  <w:u w:val="single"/>
                </w:rPr>
                <w:alias w:val="PO Email"/>
                <w:tag w:val="PO Email"/>
                <w:id w:val="1963852774"/>
                <w:placeholder>
                  <w:docPart w:val="C68C6F6120C04C5089200C6D2DB870A6"/>
                </w:placeholder>
                <w:text/>
              </w:sdtPr>
              <w:sdtContent>
                <w:r w:rsidRPr="00307E66" w:rsidR="005F51FB">
                  <w:rPr>
                    <w:u w:val="single"/>
                  </w:rPr>
                  <w:t>Email</w:t>
                </w:r>
              </w:sdtContent>
            </w:sdt>
            <w:r w:rsidR="00A13C36">
              <w:fldChar w:fldCharType="end"/>
            </w:r>
            <w:r w:rsidRPr="003377DB" w:rsidR="00A13C36">
              <w:rPr>
                <w:lang w:val="es-MX"/>
              </w:rPr>
              <w:t xml:space="preserve"> </w:t>
            </w:r>
            <w:r w:rsidRPr="003377DB" w:rsidR="00307E66">
              <w:rPr>
                <w:lang w:val="es-MX"/>
              </w:rPr>
              <w:t>o</w:t>
            </w:r>
            <w:r w:rsidRPr="003377DB" w:rsidR="00A13C36">
              <w:rPr>
                <w:lang w:val="es-MX"/>
              </w:rPr>
              <w:t xml:space="preserve"> </w:t>
            </w:r>
            <w:r w:rsidR="00A13C36">
              <w:fldChar w:fldCharType="begin"/>
            </w:r>
            <w:r w:rsidRPr="003377DB" w:rsidR="00A13C36">
              <w:rPr>
                <w:lang w:val="es-MX"/>
              </w:rPr>
              <w:instrText xml:space="preserve"> REF POphone \h </w:instrText>
            </w:r>
            <w:r w:rsidR="00A13C36">
              <w:fldChar w:fldCharType="separate"/>
            </w:r>
            <w:sdt>
              <w:sdtPr>
                <w:alias w:val="PO Phone #"/>
                <w:tag w:val="PO Phone #"/>
                <w:id w:val="944275059"/>
                <w:placeholder>
                  <w:docPart w:val="BD17DF900C9B4D72B76B89750204DE83"/>
                </w:placeholder>
                <w:text/>
              </w:sdtPr>
              <w:sdtContent>
                <w:r w:rsidR="005F51FB">
                  <w:t>Direct Phone # of PO</w:t>
                </w:r>
              </w:sdtContent>
            </w:sdt>
            <w:r w:rsidR="00A13C36">
              <w:fldChar w:fldCharType="end"/>
            </w:r>
            <w:r w:rsidRPr="003377DB" w:rsidR="00864D7E">
              <w:rPr>
                <w:lang w:val="es-MX" w:bidi="es-ES"/>
              </w:rPr>
              <w:t xml:space="preserve"> </w:t>
            </w:r>
            <w:r w:rsidRPr="003377DB">
              <w:rPr>
                <w:lang w:val="es-MX" w:bidi="es-ES"/>
              </w:rPr>
              <w:t>si</w:t>
            </w:r>
            <w:r w:rsidRPr="003377DB">
              <w:rPr>
                <w:lang w:val="es-MX" w:bidi="es-ES"/>
              </w:rPr>
              <w:t xml:space="preserve"> tiene alguna pregunta. Alguien le responderá dentro de 2 días hábiles. </w:t>
            </w:r>
            <w:r w:rsidRPr="003377DB" w:rsidR="00E94A5F">
              <w:rPr>
                <w:lang w:val="es-MX"/>
              </w:rPr>
              <w:t>Gracias por su colaboración.</w:t>
            </w:r>
            <w:r w:rsidRPr="003377DB">
              <w:rPr>
                <w:sz w:val="14"/>
                <w:szCs w:val="14"/>
                <w:lang w:val="es-MX"/>
              </w:rPr>
              <w:t xml:space="preserve"> </w:t>
            </w:r>
          </w:p>
          <w:p w:rsidR="00AD6381" w:rsidRPr="003377DB" w:rsidP="00AD6381" w14:paraId="00486E1B" w14:textId="77777777">
            <w:pPr>
              <w:ind w:left="498" w:right="498"/>
              <w:rPr>
                <w:sz w:val="12"/>
                <w:szCs w:val="12"/>
                <w:lang w:val="es-MX"/>
              </w:rPr>
            </w:pPr>
          </w:p>
          <w:p w:rsidR="00D42918" w:rsidRPr="00AA3E7D" w:rsidP="00D42918" w14:paraId="468BCDE3" w14:textId="77777777">
            <w:pPr>
              <w:ind w:left="498" w:right="498"/>
              <w:rPr>
                <w:sz w:val="12"/>
                <w:szCs w:val="12"/>
              </w:rPr>
            </w:pPr>
            <w:r w:rsidRPr="00AA3E7D">
              <w:rPr>
                <w:sz w:val="12"/>
                <w:szCs w:val="12"/>
              </w:rPr>
              <w:t xml:space="preserve">Se </w:t>
            </w:r>
            <w:r w:rsidRPr="00AA3E7D">
              <w:rPr>
                <w:sz w:val="12"/>
                <w:szCs w:val="12"/>
              </w:rPr>
              <w:t>estima</w:t>
            </w:r>
            <w:r w:rsidRPr="00AA3E7D">
              <w:rPr>
                <w:sz w:val="12"/>
                <w:szCs w:val="12"/>
              </w:rPr>
              <w:t xml:space="preserve"> </w:t>
            </w:r>
            <w:r w:rsidRPr="00AA3E7D">
              <w:rPr>
                <w:sz w:val="12"/>
                <w:szCs w:val="12"/>
              </w:rPr>
              <w:t>que</w:t>
            </w:r>
            <w:r w:rsidRPr="00AA3E7D">
              <w:rPr>
                <w:sz w:val="12"/>
                <w:szCs w:val="12"/>
              </w:rPr>
              <w:t xml:space="preserve"> la carga </w:t>
            </w:r>
            <w:r w:rsidRPr="00AA3E7D">
              <w:rPr>
                <w:sz w:val="12"/>
                <w:szCs w:val="12"/>
              </w:rPr>
              <w:t>pública</w:t>
            </w:r>
            <w:r w:rsidRPr="00AA3E7D">
              <w:rPr>
                <w:sz w:val="12"/>
                <w:szCs w:val="12"/>
              </w:rPr>
              <w:t xml:space="preserve"> de </w:t>
            </w:r>
            <w:r w:rsidRPr="00AA3E7D">
              <w:rPr>
                <w:sz w:val="12"/>
                <w:szCs w:val="12"/>
              </w:rPr>
              <w:t>esta</w:t>
            </w:r>
            <w:r w:rsidRPr="00AA3E7D">
              <w:rPr>
                <w:sz w:val="12"/>
                <w:szCs w:val="12"/>
              </w:rPr>
              <w:t xml:space="preserve"> </w:t>
            </w:r>
            <w:r w:rsidRPr="00AA3E7D">
              <w:rPr>
                <w:sz w:val="12"/>
                <w:szCs w:val="12"/>
              </w:rPr>
              <w:t>recopilación</w:t>
            </w:r>
            <w:r w:rsidRPr="00AA3E7D">
              <w:rPr>
                <w:sz w:val="12"/>
                <w:szCs w:val="12"/>
              </w:rPr>
              <w:t xml:space="preserve"> de </w:t>
            </w:r>
            <w:r w:rsidRPr="00AA3E7D">
              <w:rPr>
                <w:sz w:val="12"/>
                <w:szCs w:val="12"/>
              </w:rPr>
              <w:t>información</w:t>
            </w:r>
            <w:r w:rsidRPr="00AA3E7D">
              <w:rPr>
                <w:sz w:val="12"/>
                <w:szCs w:val="12"/>
              </w:rPr>
              <w:t xml:space="preserve"> es, </w:t>
            </w:r>
            <w:r w:rsidRPr="00AA3E7D">
              <w:rPr>
                <w:sz w:val="12"/>
                <w:szCs w:val="12"/>
              </w:rPr>
              <w:t>en</w:t>
            </w:r>
            <w:r w:rsidRPr="00AA3E7D">
              <w:rPr>
                <w:sz w:val="12"/>
                <w:szCs w:val="12"/>
              </w:rPr>
              <w:t xml:space="preserve"> </w:t>
            </w:r>
            <w:r w:rsidRPr="00AA3E7D">
              <w:rPr>
                <w:sz w:val="12"/>
                <w:szCs w:val="12"/>
              </w:rPr>
              <w:t>promedio</w:t>
            </w:r>
            <w:r w:rsidRPr="00AA3E7D">
              <w:rPr>
                <w:sz w:val="12"/>
                <w:szCs w:val="12"/>
              </w:rPr>
              <w:t xml:space="preserve">, de 5 </w:t>
            </w:r>
            <w:r w:rsidRPr="00AA3E7D">
              <w:rPr>
                <w:sz w:val="12"/>
                <w:szCs w:val="12"/>
              </w:rPr>
              <w:t>minutos</w:t>
            </w:r>
            <w:r w:rsidRPr="00AA3E7D">
              <w:rPr>
                <w:sz w:val="12"/>
                <w:szCs w:val="12"/>
              </w:rPr>
              <w:t xml:space="preserve"> </w:t>
            </w:r>
            <w:r w:rsidRPr="00AA3E7D">
              <w:rPr>
                <w:sz w:val="12"/>
                <w:szCs w:val="12"/>
              </w:rPr>
              <w:t>por</w:t>
            </w:r>
            <w:r w:rsidRPr="00AA3E7D">
              <w:rPr>
                <w:sz w:val="12"/>
                <w:szCs w:val="12"/>
              </w:rPr>
              <w:t xml:space="preserve"> </w:t>
            </w:r>
            <w:r w:rsidRPr="00AA3E7D">
              <w:rPr>
                <w:sz w:val="12"/>
                <w:szCs w:val="12"/>
              </w:rPr>
              <w:t>respuesta</w:t>
            </w:r>
            <w:r w:rsidRPr="00AA3E7D">
              <w:rPr>
                <w:sz w:val="12"/>
                <w:szCs w:val="12"/>
              </w:rPr>
              <w:t xml:space="preserve">, </w:t>
            </w:r>
            <w:r w:rsidRPr="00AA3E7D">
              <w:rPr>
                <w:sz w:val="12"/>
                <w:szCs w:val="12"/>
              </w:rPr>
              <w:t>incluido</w:t>
            </w:r>
            <w:r w:rsidRPr="00AA3E7D">
              <w:rPr>
                <w:sz w:val="12"/>
                <w:szCs w:val="12"/>
              </w:rPr>
              <w:t xml:space="preserve"> el </w:t>
            </w:r>
            <w:r w:rsidRPr="00AA3E7D">
              <w:rPr>
                <w:sz w:val="12"/>
                <w:szCs w:val="12"/>
              </w:rPr>
              <w:t>tiempo</w:t>
            </w:r>
            <w:r w:rsidRPr="00AA3E7D">
              <w:rPr>
                <w:sz w:val="12"/>
                <w:szCs w:val="12"/>
              </w:rPr>
              <w:t xml:space="preserve"> </w:t>
            </w:r>
            <w:r w:rsidRPr="00AA3E7D">
              <w:rPr>
                <w:sz w:val="12"/>
                <w:szCs w:val="12"/>
              </w:rPr>
              <w:t>necesario</w:t>
            </w:r>
            <w:r w:rsidRPr="00AA3E7D">
              <w:rPr>
                <w:sz w:val="12"/>
                <w:szCs w:val="12"/>
              </w:rPr>
              <w:t xml:space="preserve"> para </w:t>
            </w:r>
            <w:r w:rsidRPr="00AA3E7D">
              <w:rPr>
                <w:sz w:val="12"/>
                <w:szCs w:val="12"/>
              </w:rPr>
              <w:t>revisar</w:t>
            </w:r>
            <w:r w:rsidRPr="00AA3E7D">
              <w:rPr>
                <w:sz w:val="12"/>
                <w:szCs w:val="12"/>
              </w:rPr>
              <w:t xml:space="preserve"> las </w:t>
            </w:r>
            <w:r w:rsidRPr="00AA3E7D">
              <w:rPr>
                <w:sz w:val="12"/>
                <w:szCs w:val="12"/>
              </w:rPr>
              <w:t>instrucciones</w:t>
            </w:r>
            <w:r w:rsidRPr="00AA3E7D">
              <w:rPr>
                <w:sz w:val="12"/>
                <w:szCs w:val="12"/>
              </w:rPr>
              <w:t xml:space="preserve">, </w:t>
            </w:r>
            <w:r w:rsidRPr="00AA3E7D">
              <w:rPr>
                <w:sz w:val="12"/>
                <w:szCs w:val="12"/>
              </w:rPr>
              <w:t>buscar</w:t>
            </w:r>
            <w:r w:rsidRPr="00AA3E7D">
              <w:rPr>
                <w:sz w:val="12"/>
                <w:szCs w:val="12"/>
              </w:rPr>
              <w:t xml:space="preserve"> </w:t>
            </w:r>
            <w:r w:rsidRPr="00AA3E7D">
              <w:rPr>
                <w:sz w:val="12"/>
                <w:szCs w:val="12"/>
              </w:rPr>
              <w:t>en</w:t>
            </w:r>
            <w:r w:rsidRPr="00AA3E7D">
              <w:rPr>
                <w:sz w:val="12"/>
                <w:szCs w:val="12"/>
              </w:rPr>
              <w:t xml:space="preserve"> las </w:t>
            </w:r>
            <w:r w:rsidRPr="00AA3E7D">
              <w:rPr>
                <w:sz w:val="12"/>
                <w:szCs w:val="12"/>
              </w:rPr>
              <w:t>fuentes</w:t>
            </w:r>
            <w:r w:rsidRPr="00AA3E7D">
              <w:rPr>
                <w:sz w:val="12"/>
                <w:szCs w:val="12"/>
              </w:rPr>
              <w:t xml:space="preserve"> de </w:t>
            </w:r>
            <w:r w:rsidRPr="00AA3E7D">
              <w:rPr>
                <w:sz w:val="12"/>
                <w:szCs w:val="12"/>
              </w:rPr>
              <w:t>datos</w:t>
            </w:r>
            <w:r w:rsidRPr="00AA3E7D">
              <w:rPr>
                <w:sz w:val="12"/>
                <w:szCs w:val="12"/>
              </w:rPr>
              <w:t xml:space="preserve"> </w:t>
            </w:r>
            <w:r w:rsidRPr="00AA3E7D">
              <w:rPr>
                <w:sz w:val="12"/>
                <w:szCs w:val="12"/>
              </w:rPr>
              <w:t>existentes</w:t>
            </w:r>
            <w:r w:rsidRPr="00AA3E7D">
              <w:rPr>
                <w:sz w:val="12"/>
                <w:szCs w:val="12"/>
              </w:rPr>
              <w:t xml:space="preserve">, </w:t>
            </w:r>
            <w:r w:rsidRPr="00AA3E7D">
              <w:rPr>
                <w:sz w:val="12"/>
                <w:szCs w:val="12"/>
              </w:rPr>
              <w:t>recopilar</w:t>
            </w:r>
            <w:r w:rsidRPr="00AA3E7D">
              <w:rPr>
                <w:sz w:val="12"/>
                <w:szCs w:val="12"/>
              </w:rPr>
              <w:t xml:space="preserve"> y </w:t>
            </w:r>
            <w:r w:rsidRPr="00AA3E7D">
              <w:rPr>
                <w:sz w:val="12"/>
                <w:szCs w:val="12"/>
              </w:rPr>
              <w:t>mantener</w:t>
            </w:r>
            <w:r w:rsidRPr="00AA3E7D">
              <w:rPr>
                <w:sz w:val="12"/>
                <w:szCs w:val="12"/>
              </w:rPr>
              <w:t xml:space="preserve"> </w:t>
            </w:r>
            <w:r w:rsidRPr="00AA3E7D">
              <w:rPr>
                <w:sz w:val="12"/>
                <w:szCs w:val="12"/>
              </w:rPr>
              <w:t>los</w:t>
            </w:r>
            <w:r w:rsidRPr="00AA3E7D">
              <w:rPr>
                <w:sz w:val="12"/>
                <w:szCs w:val="12"/>
              </w:rPr>
              <w:t xml:space="preserve"> </w:t>
            </w:r>
            <w:r w:rsidRPr="00AA3E7D">
              <w:rPr>
                <w:sz w:val="12"/>
                <w:szCs w:val="12"/>
              </w:rPr>
              <w:t>datos</w:t>
            </w:r>
            <w:r w:rsidRPr="00AA3E7D">
              <w:rPr>
                <w:sz w:val="12"/>
                <w:szCs w:val="12"/>
              </w:rPr>
              <w:t xml:space="preserve"> </w:t>
            </w:r>
            <w:r w:rsidRPr="00AA3E7D">
              <w:rPr>
                <w:sz w:val="12"/>
                <w:szCs w:val="12"/>
              </w:rPr>
              <w:t>necesarios</w:t>
            </w:r>
            <w:r w:rsidRPr="00AA3E7D">
              <w:rPr>
                <w:sz w:val="12"/>
                <w:szCs w:val="12"/>
              </w:rPr>
              <w:t xml:space="preserve">, y </w:t>
            </w:r>
            <w:r w:rsidRPr="00AA3E7D">
              <w:rPr>
                <w:sz w:val="12"/>
                <w:szCs w:val="12"/>
              </w:rPr>
              <w:t>completar</w:t>
            </w:r>
            <w:r w:rsidRPr="00AA3E7D">
              <w:rPr>
                <w:sz w:val="12"/>
                <w:szCs w:val="12"/>
              </w:rPr>
              <w:t xml:space="preserve"> la </w:t>
            </w:r>
            <w:r w:rsidRPr="00AA3E7D">
              <w:rPr>
                <w:sz w:val="12"/>
                <w:szCs w:val="12"/>
              </w:rPr>
              <w:t>recopilación</w:t>
            </w:r>
            <w:r w:rsidRPr="00AA3E7D">
              <w:rPr>
                <w:sz w:val="12"/>
                <w:szCs w:val="12"/>
              </w:rPr>
              <w:t xml:space="preserve"> de </w:t>
            </w:r>
            <w:r w:rsidRPr="00AA3E7D">
              <w:rPr>
                <w:sz w:val="12"/>
                <w:szCs w:val="12"/>
              </w:rPr>
              <w:t>información</w:t>
            </w:r>
            <w:r w:rsidRPr="00AA3E7D">
              <w:rPr>
                <w:sz w:val="12"/>
                <w:szCs w:val="12"/>
              </w:rPr>
              <w:t>.</w:t>
            </w:r>
            <w:r>
              <w:rPr>
                <w:sz w:val="12"/>
                <w:szCs w:val="12"/>
              </w:rPr>
              <w:t xml:space="preserve"> </w:t>
            </w:r>
            <w:r w:rsidRPr="00AA3E7D">
              <w:rPr>
                <w:sz w:val="12"/>
                <w:szCs w:val="12"/>
              </w:rPr>
              <w:t xml:space="preserve">Una </w:t>
            </w:r>
            <w:r w:rsidRPr="00AA3E7D">
              <w:rPr>
                <w:sz w:val="12"/>
                <w:szCs w:val="12"/>
              </w:rPr>
              <w:t>agencia</w:t>
            </w:r>
            <w:r w:rsidRPr="00AA3E7D">
              <w:rPr>
                <w:sz w:val="12"/>
                <w:szCs w:val="12"/>
              </w:rPr>
              <w:t xml:space="preserve"> no </w:t>
            </w:r>
            <w:r w:rsidRPr="00AA3E7D">
              <w:rPr>
                <w:sz w:val="12"/>
                <w:szCs w:val="12"/>
              </w:rPr>
              <w:t>podrá</w:t>
            </w:r>
            <w:r w:rsidRPr="00AA3E7D">
              <w:rPr>
                <w:sz w:val="12"/>
                <w:szCs w:val="12"/>
              </w:rPr>
              <w:t xml:space="preserve"> </w:t>
            </w:r>
            <w:r w:rsidRPr="00AA3E7D">
              <w:rPr>
                <w:sz w:val="12"/>
                <w:szCs w:val="12"/>
              </w:rPr>
              <w:t>llevar</w:t>
            </w:r>
            <w:r w:rsidRPr="00AA3E7D">
              <w:rPr>
                <w:sz w:val="12"/>
                <w:szCs w:val="12"/>
              </w:rPr>
              <w:t xml:space="preserve"> a </w:t>
            </w:r>
            <w:r w:rsidRPr="00AA3E7D">
              <w:rPr>
                <w:sz w:val="12"/>
                <w:szCs w:val="12"/>
              </w:rPr>
              <w:t>cabo</w:t>
            </w:r>
            <w:r w:rsidRPr="00AA3E7D">
              <w:rPr>
                <w:sz w:val="12"/>
                <w:szCs w:val="12"/>
              </w:rPr>
              <w:t xml:space="preserve"> </w:t>
            </w:r>
            <w:r w:rsidRPr="00AA3E7D">
              <w:rPr>
                <w:sz w:val="12"/>
                <w:szCs w:val="12"/>
              </w:rPr>
              <w:t>ni</w:t>
            </w:r>
            <w:r w:rsidRPr="00AA3E7D">
              <w:rPr>
                <w:sz w:val="12"/>
                <w:szCs w:val="12"/>
              </w:rPr>
              <w:t xml:space="preserve"> </w:t>
            </w:r>
            <w:r w:rsidRPr="00AA3E7D">
              <w:rPr>
                <w:sz w:val="12"/>
                <w:szCs w:val="12"/>
              </w:rPr>
              <w:t>patrocinar</w:t>
            </w:r>
            <w:r w:rsidRPr="00AA3E7D">
              <w:rPr>
                <w:sz w:val="12"/>
                <w:szCs w:val="12"/>
              </w:rPr>
              <w:t xml:space="preserve"> </w:t>
            </w:r>
            <w:r w:rsidRPr="00AA3E7D">
              <w:rPr>
                <w:sz w:val="12"/>
                <w:szCs w:val="12"/>
              </w:rPr>
              <w:t>una</w:t>
            </w:r>
            <w:r w:rsidRPr="00AA3E7D">
              <w:rPr>
                <w:sz w:val="12"/>
                <w:szCs w:val="12"/>
              </w:rPr>
              <w:t xml:space="preserve"> </w:t>
            </w:r>
            <w:r w:rsidRPr="00AA3E7D">
              <w:rPr>
                <w:sz w:val="12"/>
                <w:szCs w:val="12"/>
              </w:rPr>
              <w:t>recopilación</w:t>
            </w:r>
            <w:r w:rsidRPr="00AA3E7D">
              <w:rPr>
                <w:sz w:val="12"/>
                <w:szCs w:val="12"/>
              </w:rPr>
              <w:t xml:space="preserve"> de </w:t>
            </w:r>
            <w:r w:rsidRPr="00AA3E7D">
              <w:rPr>
                <w:sz w:val="12"/>
                <w:szCs w:val="12"/>
              </w:rPr>
              <w:t>información</w:t>
            </w:r>
            <w:r w:rsidRPr="00AA3E7D">
              <w:rPr>
                <w:sz w:val="12"/>
                <w:szCs w:val="12"/>
              </w:rPr>
              <w:t xml:space="preserve">, y </w:t>
            </w:r>
            <w:r w:rsidRPr="00AA3E7D">
              <w:rPr>
                <w:sz w:val="12"/>
                <w:szCs w:val="12"/>
              </w:rPr>
              <w:t>ninguna</w:t>
            </w:r>
            <w:r w:rsidRPr="00AA3E7D">
              <w:rPr>
                <w:sz w:val="12"/>
                <w:szCs w:val="12"/>
              </w:rPr>
              <w:t xml:space="preserve"> persona </w:t>
            </w:r>
            <w:r w:rsidRPr="00AA3E7D">
              <w:rPr>
                <w:sz w:val="12"/>
                <w:szCs w:val="12"/>
              </w:rPr>
              <w:t>estará</w:t>
            </w:r>
            <w:r w:rsidRPr="00AA3E7D">
              <w:rPr>
                <w:sz w:val="12"/>
                <w:szCs w:val="12"/>
              </w:rPr>
              <w:t xml:space="preserve"> </w:t>
            </w:r>
            <w:r w:rsidRPr="00AA3E7D">
              <w:rPr>
                <w:sz w:val="12"/>
                <w:szCs w:val="12"/>
              </w:rPr>
              <w:t>obligada</w:t>
            </w:r>
            <w:r w:rsidRPr="00AA3E7D">
              <w:rPr>
                <w:sz w:val="12"/>
                <w:szCs w:val="12"/>
              </w:rPr>
              <w:t xml:space="preserve"> a responder a </w:t>
            </w:r>
            <w:r w:rsidRPr="00AA3E7D">
              <w:rPr>
                <w:sz w:val="12"/>
                <w:szCs w:val="12"/>
              </w:rPr>
              <w:t>dicha</w:t>
            </w:r>
            <w:r w:rsidRPr="00AA3E7D">
              <w:rPr>
                <w:sz w:val="12"/>
                <w:szCs w:val="12"/>
              </w:rPr>
              <w:t xml:space="preserve"> </w:t>
            </w:r>
            <w:r w:rsidRPr="00AA3E7D">
              <w:rPr>
                <w:sz w:val="12"/>
                <w:szCs w:val="12"/>
              </w:rPr>
              <w:t>recopilación</w:t>
            </w:r>
            <w:r w:rsidRPr="00AA3E7D">
              <w:rPr>
                <w:sz w:val="12"/>
                <w:szCs w:val="12"/>
              </w:rPr>
              <w:t xml:space="preserve">, a </w:t>
            </w:r>
            <w:r w:rsidRPr="00AA3E7D">
              <w:rPr>
                <w:sz w:val="12"/>
                <w:szCs w:val="12"/>
              </w:rPr>
              <w:t>menos</w:t>
            </w:r>
            <w:r w:rsidRPr="00AA3E7D">
              <w:rPr>
                <w:sz w:val="12"/>
                <w:szCs w:val="12"/>
              </w:rPr>
              <w:t xml:space="preserve"> </w:t>
            </w:r>
            <w:r w:rsidRPr="00AA3E7D">
              <w:rPr>
                <w:sz w:val="12"/>
                <w:szCs w:val="12"/>
              </w:rPr>
              <w:t>que</w:t>
            </w:r>
            <w:r w:rsidRPr="00AA3E7D">
              <w:rPr>
                <w:sz w:val="12"/>
                <w:szCs w:val="12"/>
              </w:rPr>
              <w:t xml:space="preserve"> </w:t>
            </w:r>
            <w:r w:rsidRPr="00AA3E7D">
              <w:rPr>
                <w:sz w:val="12"/>
                <w:szCs w:val="12"/>
              </w:rPr>
              <w:t>esta</w:t>
            </w:r>
            <w:r w:rsidRPr="00AA3E7D">
              <w:rPr>
                <w:sz w:val="12"/>
                <w:szCs w:val="12"/>
              </w:rPr>
              <w:t xml:space="preserve"> </w:t>
            </w:r>
            <w:r w:rsidRPr="00AA3E7D">
              <w:rPr>
                <w:sz w:val="12"/>
                <w:szCs w:val="12"/>
              </w:rPr>
              <w:t>muestre</w:t>
            </w:r>
            <w:r w:rsidRPr="00AA3E7D">
              <w:rPr>
                <w:sz w:val="12"/>
                <w:szCs w:val="12"/>
              </w:rPr>
              <w:t xml:space="preserve"> un </w:t>
            </w:r>
            <w:r w:rsidRPr="00AA3E7D">
              <w:rPr>
                <w:sz w:val="12"/>
                <w:szCs w:val="12"/>
              </w:rPr>
              <w:t>número</w:t>
            </w:r>
            <w:r w:rsidRPr="00AA3E7D">
              <w:rPr>
                <w:sz w:val="12"/>
                <w:szCs w:val="12"/>
              </w:rPr>
              <w:t xml:space="preserve"> de control de la </w:t>
            </w:r>
            <w:r w:rsidRPr="00AA3E7D">
              <w:rPr>
                <w:sz w:val="12"/>
                <w:szCs w:val="12"/>
              </w:rPr>
              <w:t>Oficina</w:t>
            </w:r>
            <w:r w:rsidRPr="00AA3E7D">
              <w:rPr>
                <w:sz w:val="12"/>
                <w:szCs w:val="12"/>
              </w:rPr>
              <w:t xml:space="preserve"> de Administración y </w:t>
            </w:r>
            <w:r w:rsidRPr="00AA3E7D">
              <w:rPr>
                <w:sz w:val="12"/>
                <w:szCs w:val="12"/>
              </w:rPr>
              <w:t>Presupuesto</w:t>
            </w:r>
            <w:r w:rsidRPr="00AA3E7D">
              <w:rPr>
                <w:sz w:val="12"/>
                <w:szCs w:val="12"/>
              </w:rPr>
              <w:t xml:space="preserve"> (OMB) </w:t>
            </w:r>
            <w:r w:rsidRPr="00AA3E7D">
              <w:rPr>
                <w:sz w:val="12"/>
                <w:szCs w:val="12"/>
              </w:rPr>
              <w:t>actualmente</w:t>
            </w:r>
            <w:r w:rsidRPr="00AA3E7D">
              <w:rPr>
                <w:sz w:val="12"/>
                <w:szCs w:val="12"/>
              </w:rPr>
              <w:t xml:space="preserve"> </w:t>
            </w:r>
            <w:r w:rsidRPr="00AA3E7D">
              <w:rPr>
                <w:sz w:val="12"/>
                <w:szCs w:val="12"/>
              </w:rPr>
              <w:t>vigente</w:t>
            </w:r>
            <w:r w:rsidRPr="00AA3E7D">
              <w:rPr>
                <w:sz w:val="12"/>
                <w:szCs w:val="12"/>
              </w:rPr>
              <w:t>.</w:t>
            </w:r>
            <w:r>
              <w:rPr>
                <w:sz w:val="12"/>
                <w:szCs w:val="12"/>
              </w:rPr>
              <w:t xml:space="preserve"> </w:t>
            </w:r>
            <w:r w:rsidRPr="00AA3E7D">
              <w:rPr>
                <w:sz w:val="12"/>
                <w:szCs w:val="12"/>
              </w:rPr>
              <w:t>Envíe</w:t>
            </w:r>
            <w:r w:rsidRPr="00AA3E7D">
              <w:rPr>
                <w:sz w:val="12"/>
                <w:szCs w:val="12"/>
              </w:rPr>
              <w:t xml:space="preserve"> sus </w:t>
            </w:r>
            <w:r w:rsidRPr="00AA3E7D">
              <w:rPr>
                <w:sz w:val="12"/>
                <w:szCs w:val="12"/>
              </w:rPr>
              <w:t>comentarios</w:t>
            </w:r>
            <w:r w:rsidRPr="00AA3E7D">
              <w:rPr>
                <w:sz w:val="12"/>
                <w:szCs w:val="12"/>
              </w:rPr>
              <w:t xml:space="preserve"> </w:t>
            </w:r>
            <w:r w:rsidRPr="00AA3E7D">
              <w:rPr>
                <w:sz w:val="12"/>
                <w:szCs w:val="12"/>
              </w:rPr>
              <w:t>sobre</w:t>
            </w:r>
            <w:r w:rsidRPr="00AA3E7D">
              <w:rPr>
                <w:sz w:val="12"/>
                <w:szCs w:val="12"/>
              </w:rPr>
              <w:t xml:space="preserve"> </w:t>
            </w:r>
            <w:r w:rsidRPr="00AA3E7D">
              <w:rPr>
                <w:sz w:val="12"/>
                <w:szCs w:val="12"/>
              </w:rPr>
              <w:t>esta</w:t>
            </w:r>
            <w:r w:rsidRPr="00AA3E7D">
              <w:rPr>
                <w:sz w:val="12"/>
                <w:szCs w:val="12"/>
              </w:rPr>
              <w:t xml:space="preserve"> </w:t>
            </w:r>
            <w:r w:rsidRPr="00AA3E7D">
              <w:rPr>
                <w:sz w:val="12"/>
                <w:szCs w:val="12"/>
              </w:rPr>
              <w:t>estimación</w:t>
            </w:r>
            <w:r w:rsidRPr="00AA3E7D">
              <w:rPr>
                <w:sz w:val="12"/>
                <w:szCs w:val="12"/>
              </w:rPr>
              <w:t xml:space="preserve"> de la carga o </w:t>
            </w:r>
            <w:r w:rsidRPr="00AA3E7D">
              <w:rPr>
                <w:sz w:val="12"/>
                <w:szCs w:val="12"/>
              </w:rPr>
              <w:t>sobre</w:t>
            </w:r>
            <w:r w:rsidRPr="00AA3E7D">
              <w:rPr>
                <w:sz w:val="12"/>
                <w:szCs w:val="12"/>
              </w:rPr>
              <w:t xml:space="preserve"> </w:t>
            </w:r>
            <w:r w:rsidRPr="00AA3E7D">
              <w:rPr>
                <w:sz w:val="12"/>
                <w:szCs w:val="12"/>
              </w:rPr>
              <w:t>cualquier</w:t>
            </w:r>
            <w:r w:rsidRPr="00AA3E7D">
              <w:rPr>
                <w:sz w:val="12"/>
                <w:szCs w:val="12"/>
              </w:rPr>
              <w:t xml:space="preserve"> </w:t>
            </w:r>
            <w:r w:rsidRPr="00AA3E7D">
              <w:rPr>
                <w:sz w:val="12"/>
                <w:szCs w:val="12"/>
              </w:rPr>
              <w:t>otro</w:t>
            </w:r>
            <w:r w:rsidRPr="00AA3E7D">
              <w:rPr>
                <w:sz w:val="12"/>
                <w:szCs w:val="12"/>
              </w:rPr>
              <w:t xml:space="preserve"> </w:t>
            </w:r>
            <w:r w:rsidRPr="00AA3E7D">
              <w:rPr>
                <w:sz w:val="12"/>
                <w:szCs w:val="12"/>
              </w:rPr>
              <w:t>aspecto</w:t>
            </w:r>
            <w:r w:rsidRPr="00AA3E7D">
              <w:rPr>
                <w:sz w:val="12"/>
                <w:szCs w:val="12"/>
              </w:rPr>
              <w:t xml:space="preserve"> de </w:t>
            </w:r>
            <w:r w:rsidRPr="00AA3E7D">
              <w:rPr>
                <w:sz w:val="12"/>
                <w:szCs w:val="12"/>
              </w:rPr>
              <w:t>esta</w:t>
            </w:r>
            <w:r w:rsidRPr="00AA3E7D">
              <w:rPr>
                <w:sz w:val="12"/>
                <w:szCs w:val="12"/>
              </w:rPr>
              <w:t xml:space="preserve"> </w:t>
            </w:r>
            <w:r w:rsidRPr="00AA3E7D">
              <w:rPr>
                <w:sz w:val="12"/>
                <w:szCs w:val="12"/>
              </w:rPr>
              <w:t>recopilación</w:t>
            </w:r>
            <w:r w:rsidRPr="00AA3E7D">
              <w:rPr>
                <w:sz w:val="12"/>
                <w:szCs w:val="12"/>
              </w:rPr>
              <w:t xml:space="preserve"> de </w:t>
            </w:r>
            <w:r w:rsidRPr="00AA3E7D">
              <w:rPr>
                <w:sz w:val="12"/>
                <w:szCs w:val="12"/>
              </w:rPr>
              <w:t>información</w:t>
            </w:r>
            <w:r w:rsidRPr="00AA3E7D">
              <w:rPr>
                <w:sz w:val="12"/>
                <w:szCs w:val="12"/>
              </w:rPr>
              <w:t xml:space="preserve">, </w:t>
            </w:r>
            <w:r w:rsidRPr="00AA3E7D">
              <w:rPr>
                <w:sz w:val="12"/>
                <w:szCs w:val="12"/>
              </w:rPr>
              <w:t>incluidas</w:t>
            </w:r>
            <w:r w:rsidRPr="00AA3E7D">
              <w:rPr>
                <w:sz w:val="12"/>
                <w:szCs w:val="12"/>
              </w:rPr>
              <w:t xml:space="preserve"> las </w:t>
            </w:r>
            <w:r w:rsidRPr="00AA3E7D">
              <w:rPr>
                <w:sz w:val="12"/>
                <w:szCs w:val="12"/>
              </w:rPr>
              <w:t>sugerencias</w:t>
            </w:r>
            <w:r w:rsidRPr="00AA3E7D">
              <w:rPr>
                <w:sz w:val="12"/>
                <w:szCs w:val="12"/>
              </w:rPr>
              <w:t xml:space="preserve"> para </w:t>
            </w:r>
            <w:r w:rsidRPr="00AA3E7D">
              <w:rPr>
                <w:sz w:val="12"/>
                <w:szCs w:val="12"/>
              </w:rPr>
              <w:t>reducir</w:t>
            </w:r>
            <w:r w:rsidRPr="00AA3E7D">
              <w:rPr>
                <w:sz w:val="12"/>
                <w:szCs w:val="12"/>
              </w:rPr>
              <w:t xml:space="preserve"> </w:t>
            </w:r>
            <w:r w:rsidRPr="00AA3E7D">
              <w:rPr>
                <w:sz w:val="12"/>
                <w:szCs w:val="12"/>
              </w:rPr>
              <w:t>dicha</w:t>
            </w:r>
            <w:r w:rsidRPr="00AA3E7D">
              <w:rPr>
                <w:sz w:val="12"/>
                <w:szCs w:val="12"/>
              </w:rPr>
              <w:t xml:space="preserve"> carga, al:</w:t>
            </w:r>
            <w:r>
              <w:rPr>
                <w:sz w:val="12"/>
                <w:szCs w:val="12"/>
              </w:rPr>
              <w:t xml:space="preserve"> </w:t>
            </w:r>
            <w:r w:rsidRPr="00AA3E7D">
              <w:rPr>
                <w:sz w:val="12"/>
                <w:szCs w:val="12"/>
              </w:rPr>
              <w:t>CDC/ATSDR Reports Clearance Officer</w:t>
            </w:r>
            <w:r>
              <w:rPr>
                <w:sz w:val="12"/>
                <w:szCs w:val="12"/>
              </w:rPr>
              <w:t xml:space="preserve">, </w:t>
            </w:r>
            <w:r w:rsidRPr="00AA3E7D">
              <w:rPr>
                <w:sz w:val="12"/>
                <w:szCs w:val="12"/>
              </w:rPr>
              <w:t>1600 Clifton Road NE, MS H21-8</w:t>
            </w:r>
            <w:r w:rsidRPr="00AA3E7D">
              <w:rPr>
                <w:sz w:val="12"/>
                <w:szCs w:val="12"/>
              </w:rPr>
              <w:br/>
              <w:t>Atlanta, Georgia 30333</w:t>
            </w:r>
            <w:r>
              <w:rPr>
                <w:sz w:val="12"/>
                <w:szCs w:val="12"/>
              </w:rPr>
              <w:t xml:space="preserve"> </w:t>
            </w:r>
            <w:r w:rsidRPr="00AA3E7D">
              <w:rPr>
                <w:sz w:val="12"/>
                <w:szCs w:val="12"/>
              </w:rPr>
              <w:t xml:space="preserve">A la </w:t>
            </w:r>
            <w:r w:rsidRPr="00AA3E7D">
              <w:rPr>
                <w:sz w:val="12"/>
                <w:szCs w:val="12"/>
              </w:rPr>
              <w:t>atención</w:t>
            </w:r>
            <w:r w:rsidRPr="00AA3E7D">
              <w:rPr>
                <w:sz w:val="12"/>
                <w:szCs w:val="12"/>
              </w:rPr>
              <w:t xml:space="preserve"> de: PRA (0920-0260).</w:t>
            </w:r>
          </w:p>
          <w:p w:rsidR="001E01CA" w:rsidRPr="003377DB" w:rsidP="00AD6381" w14:paraId="75B4A386" w14:textId="68BD7058">
            <w:pPr>
              <w:ind w:left="498" w:right="498"/>
              <w:rPr>
                <w:sz w:val="12"/>
                <w:szCs w:val="12"/>
                <w:lang w:val="es-MX"/>
              </w:rPr>
            </w:pPr>
          </w:p>
        </w:tc>
        <w:tc>
          <w:tcPr>
            <w:tcW w:w="7920" w:type="dxa"/>
          </w:tcPr>
          <w:p w:rsidR="001E01CA" w:rsidRPr="003377DB" w:rsidP="008D67A3" w14:paraId="2DF241D8" w14:textId="77777777">
            <w:pPr>
              <w:ind w:left="498" w:right="498"/>
              <w:rPr>
                <w:sz w:val="16"/>
                <w:szCs w:val="16"/>
                <w:lang w:val="es-MX"/>
              </w:rPr>
            </w:pPr>
          </w:p>
          <w:p w:rsidR="001E01CA" w:rsidRPr="003377DB" w:rsidP="008D67A3" w14:paraId="41D4CE90" w14:textId="77777777">
            <w:pPr>
              <w:ind w:left="498" w:right="498"/>
              <w:rPr>
                <w:b/>
                <w:sz w:val="21"/>
                <w:szCs w:val="21"/>
                <w:lang w:val="es-MX"/>
              </w:rPr>
            </w:pPr>
            <w:r w:rsidRPr="003377DB">
              <w:rPr>
                <w:b/>
                <w:sz w:val="21"/>
                <w:szCs w:val="21"/>
                <w:lang w:val="es-MX" w:bidi="es-ES"/>
              </w:rPr>
              <w:t>Por favor, escriba su nombre en letra de imprenta</w:t>
            </w:r>
            <w:r w:rsidRPr="003377DB">
              <w:rPr>
                <w:b/>
                <w:sz w:val="21"/>
                <w:szCs w:val="21"/>
                <w:lang w:val="es-MX"/>
              </w:rPr>
              <w:t>:</w:t>
            </w:r>
          </w:p>
          <w:p w:rsidR="001E01CA" w:rsidRPr="003377DB" w:rsidP="008D67A3" w14:paraId="1C055503" w14:textId="77777777">
            <w:pPr>
              <w:ind w:left="498" w:right="498"/>
              <w:rPr>
                <w:sz w:val="16"/>
                <w:szCs w:val="16"/>
                <w:lang w:val="es-MX"/>
              </w:rPr>
            </w:pPr>
          </w:p>
          <w:p w:rsidR="001E01CA" w:rsidRPr="003377DB" w:rsidP="008D67A3" w14:paraId="139B20BF" w14:textId="77777777">
            <w:pPr>
              <w:ind w:left="498" w:right="498"/>
              <w:rPr>
                <w:lang w:val="es-MX"/>
              </w:rPr>
            </w:pPr>
            <w:r w:rsidRPr="003377DB">
              <w:rPr>
                <w:lang w:val="es-MX"/>
              </w:rPr>
              <w:t>____________________________                ___________________________</w:t>
            </w:r>
          </w:p>
          <w:tbl>
            <w:tblPr>
              <w:tblStyle w:val="TableGrid"/>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56"/>
              <w:gridCol w:w="3456"/>
            </w:tblGrid>
            <w:tr w14:paraId="32C9ED90" w14:textId="77777777" w:rsidTr="008D67A3">
              <w:tblPrEx>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3456" w:type="dxa"/>
                  <w:vAlign w:val="center"/>
                </w:tcPr>
                <w:p w:rsidR="001E01CA" w:rsidRPr="003377DB" w:rsidP="008D67A3" w14:paraId="4143EBE5" w14:textId="77777777">
                  <w:pPr>
                    <w:ind w:right="498"/>
                    <w:jc w:val="center"/>
                    <w:rPr>
                      <w:sz w:val="21"/>
                      <w:szCs w:val="21"/>
                      <w:lang w:val="es-MX"/>
                    </w:rPr>
                  </w:pPr>
                  <w:r w:rsidRPr="003377DB">
                    <w:rPr>
                      <w:sz w:val="21"/>
                      <w:szCs w:val="21"/>
                      <w:lang w:val="es-MX"/>
                    </w:rPr>
                    <w:t>Nombre</w:t>
                  </w:r>
                </w:p>
              </w:tc>
              <w:tc>
                <w:tcPr>
                  <w:tcW w:w="3456" w:type="dxa"/>
                  <w:vAlign w:val="center"/>
                </w:tcPr>
                <w:p w:rsidR="001E01CA" w:rsidRPr="003377DB" w:rsidP="008D67A3" w14:paraId="65BD85FB" w14:textId="77777777">
                  <w:pPr>
                    <w:ind w:right="498"/>
                    <w:jc w:val="center"/>
                    <w:rPr>
                      <w:sz w:val="21"/>
                      <w:szCs w:val="21"/>
                      <w:lang w:val="es-MX"/>
                    </w:rPr>
                  </w:pPr>
                  <w:r w:rsidRPr="003377DB">
                    <w:rPr>
                      <w:sz w:val="21"/>
                      <w:szCs w:val="21"/>
                      <w:lang w:val="es-MX"/>
                    </w:rPr>
                    <w:t>Apellido</w:t>
                  </w:r>
                </w:p>
              </w:tc>
            </w:tr>
          </w:tbl>
          <w:p w:rsidR="001E01CA" w:rsidRPr="003377DB" w:rsidP="008D67A3" w14:paraId="07AB7F10" w14:textId="77777777">
            <w:pPr>
              <w:ind w:left="498" w:right="498"/>
              <w:rPr>
                <w:sz w:val="16"/>
                <w:szCs w:val="16"/>
                <w:lang w:val="es-MX"/>
              </w:rPr>
            </w:pPr>
          </w:p>
          <w:p w:rsidR="004767EE" w:rsidRPr="003377DB" w:rsidP="004767EE" w14:paraId="593642CE" w14:textId="77777777">
            <w:pPr>
              <w:ind w:left="498" w:right="498"/>
              <w:rPr>
                <w:sz w:val="16"/>
                <w:szCs w:val="16"/>
                <w:lang w:val="es-MX"/>
              </w:rPr>
            </w:pPr>
            <w:r w:rsidRPr="003377DB">
              <w:rPr>
                <w:sz w:val="21"/>
                <w:szCs w:val="21"/>
                <w:lang w:val="es-MX" w:bidi="es-ES"/>
              </w:rPr>
              <w:t>Si desea que se los envíen, por favor escriba su dirección postal a continuación</w:t>
            </w:r>
            <w:r w:rsidRPr="003377DB">
              <w:rPr>
                <w:sz w:val="21"/>
                <w:szCs w:val="21"/>
                <w:lang w:val="es-MX"/>
              </w:rPr>
              <w:t>:</w:t>
            </w:r>
          </w:p>
          <w:p w:rsidR="004767EE" w:rsidRPr="003377DB" w:rsidP="004767EE" w14:paraId="11ADC94E" w14:textId="77777777">
            <w:pPr>
              <w:ind w:left="498" w:right="498"/>
              <w:rPr>
                <w:sz w:val="16"/>
                <w:szCs w:val="16"/>
                <w:lang w:val="es-MX"/>
              </w:rPr>
            </w:pPr>
          </w:p>
          <w:tbl>
            <w:tblPr>
              <w:tblStyle w:val="TableGrid"/>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42"/>
              <w:gridCol w:w="720"/>
              <w:gridCol w:w="1530"/>
              <w:gridCol w:w="1530"/>
              <w:gridCol w:w="2190"/>
            </w:tblGrid>
            <w:tr w14:paraId="26C67E37" w14:textId="77777777" w:rsidTr="00111C9A">
              <w:tblPrEx>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11"/>
              </w:trPr>
              <w:tc>
                <w:tcPr>
                  <w:tcW w:w="1662" w:type="dxa"/>
                  <w:gridSpan w:val="2"/>
                  <w:vAlign w:val="center"/>
                </w:tcPr>
                <w:p w:rsidR="004767EE" w:rsidRPr="003377DB" w:rsidP="004767EE" w14:paraId="53108176" w14:textId="77777777">
                  <w:pPr>
                    <w:spacing w:before="40" w:after="40"/>
                    <w:ind w:left="14"/>
                    <w:rPr>
                      <w:lang w:val="es-MX"/>
                    </w:rPr>
                  </w:pPr>
                  <w:r w:rsidRPr="003377DB">
                    <w:rPr>
                      <w:lang w:val="es-MX"/>
                    </w:rPr>
                    <w:t>Número y calle:</w:t>
                  </w:r>
                </w:p>
              </w:tc>
              <w:tc>
                <w:tcPr>
                  <w:tcW w:w="5250" w:type="dxa"/>
                  <w:gridSpan w:val="3"/>
                  <w:vAlign w:val="center"/>
                </w:tcPr>
                <w:p w:rsidR="004767EE" w:rsidRPr="003377DB" w:rsidP="004767EE" w14:paraId="3B437AB0" w14:textId="77777777">
                  <w:pPr>
                    <w:spacing w:before="40" w:after="40"/>
                    <w:ind w:left="14"/>
                    <w:jc w:val="right"/>
                    <w:rPr>
                      <w:lang w:val="es-MX"/>
                    </w:rPr>
                  </w:pPr>
                  <w:r w:rsidRPr="003377DB">
                    <w:rPr>
                      <w:lang w:val="es-MX"/>
                    </w:rPr>
                    <w:t>_____________________________________________</w:t>
                  </w:r>
                </w:p>
              </w:tc>
            </w:tr>
            <w:tr w14:paraId="6951B9C9" w14:textId="77777777" w:rsidTr="00111C9A">
              <w:tblPrEx>
                <w:tblW w:w="6912" w:type="dxa"/>
                <w:tblInd w:w="498" w:type="dxa"/>
                <w:tblLayout w:type="fixed"/>
                <w:tblLook w:val="04A0"/>
              </w:tblPrEx>
              <w:trPr>
                <w:trHeight w:val="311"/>
              </w:trPr>
              <w:tc>
                <w:tcPr>
                  <w:tcW w:w="942" w:type="dxa"/>
                  <w:vAlign w:val="center"/>
                </w:tcPr>
                <w:p w:rsidR="004767EE" w:rsidRPr="003377DB" w:rsidP="004767EE" w14:paraId="27E4DA60" w14:textId="77777777">
                  <w:pPr>
                    <w:spacing w:before="40" w:after="40"/>
                    <w:ind w:left="14" w:right="17"/>
                    <w:rPr>
                      <w:lang w:val="es-MX"/>
                    </w:rPr>
                  </w:pPr>
                  <w:r w:rsidRPr="003377DB">
                    <w:rPr>
                      <w:lang w:val="es-MX"/>
                    </w:rPr>
                    <w:t>Ciudad:</w:t>
                  </w:r>
                </w:p>
              </w:tc>
              <w:tc>
                <w:tcPr>
                  <w:tcW w:w="5970" w:type="dxa"/>
                  <w:gridSpan w:val="4"/>
                  <w:vAlign w:val="center"/>
                </w:tcPr>
                <w:p w:rsidR="004767EE" w:rsidRPr="003377DB" w:rsidP="004767EE" w14:paraId="119A58EA" w14:textId="77777777">
                  <w:pPr>
                    <w:spacing w:before="40" w:after="40"/>
                    <w:ind w:left="14" w:right="17"/>
                    <w:jc w:val="right"/>
                    <w:rPr>
                      <w:lang w:val="es-MX"/>
                    </w:rPr>
                  </w:pPr>
                  <w:r w:rsidRPr="003377DB">
                    <w:rPr>
                      <w:lang w:val="es-MX"/>
                    </w:rPr>
                    <w:t>____________________________________________________</w:t>
                  </w:r>
                </w:p>
              </w:tc>
            </w:tr>
            <w:tr w14:paraId="3C9F8510" w14:textId="77777777" w:rsidTr="00111C9A">
              <w:tblPrEx>
                <w:tblW w:w="6912" w:type="dxa"/>
                <w:tblInd w:w="498" w:type="dxa"/>
                <w:tblLayout w:type="fixed"/>
                <w:tblLook w:val="04A0"/>
              </w:tblPrEx>
              <w:trPr>
                <w:trHeight w:val="311"/>
              </w:trPr>
              <w:tc>
                <w:tcPr>
                  <w:tcW w:w="942" w:type="dxa"/>
                  <w:vAlign w:val="center"/>
                </w:tcPr>
                <w:p w:rsidR="004767EE" w:rsidRPr="003377DB" w:rsidP="004767EE" w14:paraId="7F51375F" w14:textId="77777777">
                  <w:pPr>
                    <w:spacing w:before="40" w:after="40"/>
                    <w:ind w:left="14"/>
                    <w:rPr>
                      <w:lang w:val="es-MX"/>
                    </w:rPr>
                  </w:pPr>
                  <w:r w:rsidRPr="003377DB">
                    <w:rPr>
                      <w:lang w:val="es-MX"/>
                    </w:rPr>
                    <w:t>Estado:</w:t>
                  </w:r>
                </w:p>
              </w:tc>
              <w:tc>
                <w:tcPr>
                  <w:tcW w:w="2250" w:type="dxa"/>
                  <w:gridSpan w:val="2"/>
                  <w:vAlign w:val="center"/>
                </w:tcPr>
                <w:p w:rsidR="004767EE" w:rsidRPr="003377DB" w:rsidP="004767EE" w14:paraId="69C6322B" w14:textId="77777777">
                  <w:pPr>
                    <w:spacing w:before="40" w:after="40"/>
                    <w:ind w:left="14"/>
                    <w:rPr>
                      <w:lang w:val="es-MX"/>
                    </w:rPr>
                  </w:pPr>
                  <w:r w:rsidRPr="003377DB">
                    <w:rPr>
                      <w:lang w:val="es-MX"/>
                    </w:rPr>
                    <w:t>__________________</w:t>
                  </w:r>
                </w:p>
              </w:tc>
              <w:tc>
                <w:tcPr>
                  <w:tcW w:w="1530" w:type="dxa"/>
                  <w:vAlign w:val="center"/>
                </w:tcPr>
                <w:p w:rsidR="004767EE" w:rsidRPr="003377DB" w:rsidP="004767EE" w14:paraId="737F82CB" w14:textId="77777777">
                  <w:pPr>
                    <w:spacing w:before="40" w:after="40"/>
                    <w:ind w:left="14"/>
                    <w:rPr>
                      <w:lang w:val="es-MX"/>
                    </w:rPr>
                  </w:pPr>
                  <w:r w:rsidRPr="003377DB">
                    <w:rPr>
                      <w:lang w:val="es-MX"/>
                    </w:rPr>
                    <w:t>Código postal:</w:t>
                  </w:r>
                </w:p>
              </w:tc>
              <w:tc>
                <w:tcPr>
                  <w:tcW w:w="2190" w:type="dxa"/>
                  <w:vAlign w:val="center"/>
                </w:tcPr>
                <w:p w:rsidR="004767EE" w:rsidRPr="003377DB" w:rsidP="004767EE" w14:paraId="7DC9AA84" w14:textId="77777777">
                  <w:pPr>
                    <w:spacing w:before="40" w:after="40"/>
                    <w:ind w:left="14"/>
                    <w:jc w:val="right"/>
                    <w:rPr>
                      <w:lang w:val="es-MX"/>
                    </w:rPr>
                  </w:pPr>
                  <w:r w:rsidRPr="003377DB">
                    <w:rPr>
                      <w:lang w:val="es-MX"/>
                    </w:rPr>
                    <w:t>_________________</w:t>
                  </w:r>
                </w:p>
              </w:tc>
            </w:tr>
          </w:tbl>
          <w:p w:rsidR="001E01CA" w:rsidRPr="003377DB" w:rsidP="008D67A3" w14:paraId="4EC07B12" w14:textId="77777777">
            <w:pPr>
              <w:ind w:left="498" w:right="498"/>
              <w:rPr>
                <w:sz w:val="16"/>
                <w:szCs w:val="16"/>
                <w:lang w:val="es-MX"/>
              </w:rPr>
            </w:pPr>
          </w:p>
          <w:p w:rsidR="00E51404" w:rsidRPr="003377DB" w:rsidP="008D67A3" w14:paraId="493E4D96" w14:textId="77777777">
            <w:pPr>
              <w:ind w:left="498" w:right="498"/>
              <w:rPr>
                <w:sz w:val="16"/>
                <w:szCs w:val="16"/>
                <w:lang w:val="es-MX"/>
              </w:rPr>
            </w:pPr>
          </w:p>
          <w:p w:rsidR="001E01CA" w:rsidRPr="003377DB" w:rsidP="008D67A3" w14:paraId="76334A7B" w14:textId="77777777">
            <w:pPr>
              <w:ind w:left="498" w:right="498"/>
              <w:rPr>
                <w:sz w:val="16"/>
                <w:szCs w:val="16"/>
                <w:lang w:val="es-MX"/>
              </w:rPr>
            </w:pPr>
            <w:r w:rsidRPr="003377DB">
              <w:rPr>
                <w:sz w:val="21"/>
                <w:szCs w:val="21"/>
                <w:lang w:val="es-MX" w:bidi="es-ES"/>
              </w:rPr>
              <w:t xml:space="preserve">Si </w:t>
            </w:r>
            <w:r w:rsidRPr="003377DB">
              <w:rPr>
                <w:sz w:val="21"/>
                <w:szCs w:val="21"/>
                <w:u w:val="single"/>
                <w:lang w:val="es-MX" w:bidi="es-ES"/>
              </w:rPr>
              <w:t>no</w:t>
            </w:r>
            <w:r w:rsidRPr="003377DB">
              <w:rPr>
                <w:sz w:val="21"/>
                <w:szCs w:val="21"/>
                <w:lang w:val="es-MX" w:bidi="es-ES"/>
              </w:rPr>
              <w:t xml:space="preserve"> desea darle su dirección postal, por favor, ponga sus iniciales aquí </w:t>
            </w:r>
            <w:r w:rsidRPr="003377DB">
              <w:rPr>
                <w:sz w:val="21"/>
                <w:szCs w:val="21"/>
                <w:lang w:val="es-MX"/>
              </w:rPr>
              <w:t>______</w:t>
            </w:r>
            <w:r w:rsidRPr="003377DB">
              <w:rPr>
                <w:sz w:val="21"/>
                <w:szCs w:val="21"/>
                <w:lang w:val="es-MX" w:bidi="es-ES"/>
              </w:rPr>
              <w:t xml:space="preserve">. </w:t>
            </w:r>
          </w:p>
          <w:p w:rsidR="001E01CA" w:rsidRPr="003377DB" w:rsidP="00E51404" w14:paraId="28BD4C78" w14:textId="77777777">
            <w:pPr>
              <w:ind w:left="498" w:right="498"/>
              <w:rPr>
                <w:sz w:val="16"/>
                <w:szCs w:val="16"/>
                <w:lang w:val="es-MX"/>
              </w:rPr>
            </w:pPr>
          </w:p>
          <w:p w:rsidR="00E51404" w:rsidRPr="003377DB" w:rsidP="00E51404" w14:paraId="012B4DC5" w14:textId="77777777">
            <w:pPr>
              <w:ind w:left="498" w:right="498"/>
              <w:rPr>
                <w:sz w:val="16"/>
                <w:szCs w:val="16"/>
                <w:lang w:val="es-MX"/>
              </w:rPr>
            </w:pPr>
          </w:p>
          <w:tbl>
            <w:tblPr>
              <w:tblStyle w:val="TableGrid"/>
              <w:tblW w:w="6912" w:type="dxa"/>
              <w:tblInd w:w="498" w:type="dxa"/>
              <w:shd w:val="pct10" w:color="auto" w:fill="auto"/>
              <w:tblLayout w:type="fixed"/>
              <w:tblLook w:val="04A0"/>
            </w:tblPr>
            <w:tblGrid>
              <w:gridCol w:w="6912"/>
            </w:tblGrid>
            <w:tr w14:paraId="0B7CABA3" w14:textId="77777777" w:rsidTr="00265666">
              <w:tblPrEx>
                <w:tblW w:w="6912" w:type="dxa"/>
                <w:tblInd w:w="498" w:type="dxa"/>
                <w:shd w:val="pct10" w:color="auto" w:fill="auto"/>
                <w:tblLayout w:type="fixed"/>
                <w:tblLook w:val="04A0"/>
              </w:tblPrEx>
              <w:tc>
                <w:tcPr>
                  <w:tcW w:w="6912" w:type="dxa"/>
                  <w:shd w:val="pct10" w:color="auto" w:fill="auto"/>
                </w:tcPr>
                <w:p w:rsidR="002B20A8" w:rsidRPr="00B6351A" w:rsidP="00265666" w14:paraId="75533E8D" w14:textId="77777777">
                  <w:pPr>
                    <w:spacing w:line="360" w:lineRule="auto"/>
                    <w:ind w:left="19" w:right="498"/>
                    <w:rPr>
                      <w:u w:val="single"/>
                    </w:rPr>
                  </w:pPr>
                  <w:r w:rsidRPr="00B6351A">
                    <w:rPr>
                      <w:u w:val="single"/>
                    </w:rPr>
                    <w:t>For Use By NIOSH Project Officer</w:t>
                  </w:r>
                </w:p>
                <w:p w:rsidR="002B20A8" w:rsidP="00265666" w14:paraId="1593AC13" w14:textId="77777777">
                  <w:pPr>
                    <w:spacing w:line="360" w:lineRule="auto"/>
                    <w:ind w:left="19" w:right="17"/>
                  </w:pPr>
                  <w:r>
                    <w:t xml:space="preserve">Sample number(s):  </w:t>
                  </w:r>
                  <w:r>
                    <w:rPr>
                      <w:u w:val="single"/>
                    </w:rPr>
                    <w:t>____________________________________________</w:t>
                  </w:r>
                </w:p>
                <w:p w:rsidR="002B20A8" w:rsidP="00265666" w14:paraId="5D3D15DD" w14:textId="77777777">
                  <w:pPr>
                    <w:spacing w:line="360" w:lineRule="auto"/>
                    <w:ind w:left="19" w:right="17"/>
                  </w:pPr>
                  <w:r>
                    <w:t xml:space="preserve">HHE:  </w:t>
                  </w:r>
                  <w:r>
                    <w:fldChar w:fldCharType="begin"/>
                  </w:r>
                  <w:r>
                    <w:instrText xml:space="preserve"> REF HHEnumber \h </w:instrText>
                  </w:r>
                  <w:r>
                    <w:fldChar w:fldCharType="separate"/>
                  </w:r>
                  <w:sdt>
                    <w:sdtPr>
                      <w:alias w:val="HHE number"/>
                      <w:tag w:val="HHE number"/>
                      <w:id w:val="713539564"/>
                      <w:placeholder>
                        <w:docPart w:val="8D444183158649D7B84F8312F4B9FFEE"/>
                      </w:placeholder>
                      <w:text/>
                    </w:sdtPr>
                    <w:sdtContent>
                      <w:r w:rsidR="005F51FB">
                        <w:t>xxxx-xxxx</w:t>
                      </w:r>
                    </w:sdtContent>
                  </w:sdt>
                  <w:r>
                    <w:fldChar w:fldCharType="end"/>
                  </w:r>
                  <w:r>
                    <w:tab/>
                    <w:t xml:space="preserve">Sequence #:  </w:t>
                  </w:r>
                  <w:r>
                    <w:fldChar w:fldCharType="begin"/>
                  </w:r>
                  <w:r>
                    <w:instrText xml:space="preserve"> REF Sequence \h </w:instrText>
                  </w:r>
                  <w:r>
                    <w:fldChar w:fldCharType="separate"/>
                  </w:r>
                  <w:sdt>
                    <w:sdtPr>
                      <w:alias w:val="Sequence #"/>
                      <w:tag w:val="Sequence #"/>
                      <w:id w:val="1035930184"/>
                      <w:placeholder>
                        <w:docPart w:val="D18C070E86D94E7B8B9EDB2903B76D2C"/>
                      </w:placeholder>
                      <w:text/>
                    </w:sdtPr>
                    <w:sdtContent>
                      <w:r w:rsidR="005F51FB">
                        <w:t>xxxxx</w:t>
                      </w:r>
                    </w:sdtContent>
                  </w:sdt>
                  <w:r>
                    <w:fldChar w:fldCharType="end"/>
                  </w:r>
                  <w:r>
                    <w:tab/>
                    <w:t>Participant ID #:  _______</w:t>
                  </w:r>
                </w:p>
              </w:tc>
            </w:tr>
          </w:tbl>
          <w:p w:rsidR="002B20A8" w:rsidP="002B20A8" w14:paraId="48D1325A" w14:textId="77777777">
            <w:pPr>
              <w:ind w:left="498" w:right="498"/>
              <w:rPr>
                <w:sz w:val="16"/>
                <w:szCs w:val="16"/>
              </w:rPr>
            </w:pPr>
          </w:p>
          <w:p w:rsidR="001E01CA" w:rsidP="00E51404" w14:paraId="1C8591FF" w14:textId="77777777">
            <w:pPr>
              <w:ind w:left="504" w:right="504"/>
            </w:pPr>
            <w:r w:rsidRPr="00624C96">
              <w:rPr>
                <w:sz w:val="16"/>
                <w:szCs w:val="16"/>
              </w:rPr>
              <w:t xml:space="preserve">Form Approved, OMB No. 0920-0260, Exp. </w:t>
            </w:r>
            <w:r w:rsidR="00223C84">
              <w:rPr>
                <w:sz w:val="16"/>
                <w:szCs w:val="16"/>
              </w:rPr>
              <w:t>03</w:t>
            </w:r>
            <w:r w:rsidRPr="00624C96">
              <w:rPr>
                <w:sz w:val="16"/>
                <w:szCs w:val="16"/>
              </w:rPr>
              <w:t>/</w:t>
            </w:r>
            <w:r>
              <w:rPr>
                <w:sz w:val="16"/>
                <w:szCs w:val="16"/>
              </w:rPr>
              <w:t>3</w:t>
            </w:r>
            <w:r w:rsidR="00223C84">
              <w:rPr>
                <w:sz w:val="16"/>
                <w:szCs w:val="16"/>
              </w:rPr>
              <w:t>1</w:t>
            </w:r>
            <w:r w:rsidRPr="00624C96">
              <w:rPr>
                <w:sz w:val="16"/>
                <w:szCs w:val="16"/>
              </w:rPr>
              <w:t>/</w:t>
            </w:r>
            <w:r>
              <w:rPr>
                <w:sz w:val="16"/>
                <w:szCs w:val="16"/>
              </w:rPr>
              <w:t>20</w:t>
            </w:r>
            <w:r w:rsidR="00223C84">
              <w:rPr>
                <w:sz w:val="16"/>
                <w:szCs w:val="16"/>
              </w:rPr>
              <w:t>24</w:t>
            </w:r>
          </w:p>
        </w:tc>
      </w:tr>
      <w:tr w14:paraId="5C7B8228" w14:textId="77777777" w:rsidTr="0016731F">
        <w:tblPrEx>
          <w:tblW w:w="0" w:type="auto"/>
          <w:tblLayout w:type="fixed"/>
          <w:tblCellMar>
            <w:left w:w="15" w:type="dxa"/>
            <w:right w:w="15" w:type="dxa"/>
          </w:tblCellMar>
          <w:tblLook w:val="0000"/>
        </w:tblPrEx>
        <w:trPr>
          <w:cantSplit/>
          <w:trHeight w:hRule="exact" w:val="6120"/>
        </w:trPr>
        <w:tc>
          <w:tcPr>
            <w:tcW w:w="7920" w:type="dxa"/>
          </w:tcPr>
          <w:p w:rsidR="00BC7842" w:rsidP="0016731F" w14:paraId="3BD8FDF7" w14:textId="218EF32C">
            <w:pPr>
              <w:ind w:left="498" w:right="498"/>
              <w:jc w:val="center"/>
            </w:pPr>
            <w:r>
              <w:rPr>
                <w:noProof/>
              </w:rPr>
              <w:drawing>
                <wp:inline distT="0" distB="0" distL="0" distR="0">
                  <wp:extent cx="2011680" cy="703277"/>
                  <wp:effectExtent l="0" t="0" r="762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11680" cy="703277"/>
                          </a:xfrm>
                          <a:prstGeom prst="rect">
                            <a:avLst/>
                          </a:prstGeom>
                          <a:noFill/>
                          <a:ln>
                            <a:noFill/>
                          </a:ln>
                        </pic:spPr>
                      </pic:pic>
                    </a:graphicData>
                  </a:graphic>
                </wp:inline>
              </w:drawing>
            </w:r>
            <w:r w:rsidRPr="007147A4" w:rsidR="007147A4">
              <w:rPr>
                <w:noProof/>
              </w:rPr>
              <w:drawing>
                <wp:inline distT="0" distB="0" distL="0" distR="0">
                  <wp:extent cx="1022160" cy="384627"/>
                  <wp:effectExtent l="0" t="0" r="6985" b="0"/>
                  <wp:docPr id="375689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89210" name=""/>
                          <pic:cNvPicPr/>
                        </pic:nvPicPr>
                        <pic:blipFill>
                          <a:blip xmlns:r="http://schemas.openxmlformats.org/officeDocument/2006/relationships" r:embed="rId6"/>
                          <a:stretch>
                            <a:fillRect/>
                          </a:stretch>
                        </pic:blipFill>
                        <pic:spPr>
                          <a:xfrm>
                            <a:off x="0" y="0"/>
                            <a:ext cx="1036863" cy="390160"/>
                          </a:xfrm>
                          <a:prstGeom prst="rect">
                            <a:avLst/>
                          </a:prstGeom>
                        </pic:spPr>
                      </pic:pic>
                    </a:graphicData>
                  </a:graphic>
                </wp:inline>
              </w:drawing>
            </w:r>
          </w:p>
          <w:p w:rsidR="00BC7842" w:rsidRPr="00167365" w:rsidP="0016731F" w14:paraId="0E93C586" w14:textId="77777777">
            <w:pPr>
              <w:ind w:left="498" w:right="498"/>
              <w:rPr>
                <w:lang w:bidi="es-ES"/>
              </w:rPr>
            </w:pPr>
            <w:r w:rsidRPr="003377DB">
              <w:rPr>
                <w:lang w:val="es-MX" w:bidi="es-ES"/>
              </w:rPr>
              <w:t xml:space="preserve">El Instituto Nacional para la Seguridad y Salud Ocupacional (NIOSH) está </w:t>
            </w:r>
            <w:r w:rsidRPr="003377DB" w:rsidR="00E94A5F">
              <w:rPr>
                <w:lang w:val="es-MX"/>
              </w:rPr>
              <w:t xml:space="preserve">investigando posibles </w:t>
            </w:r>
            <w:r w:rsidRPr="003377DB">
              <w:rPr>
                <w:lang w:val="es-MX" w:bidi="es-ES"/>
              </w:rPr>
              <w:t>peligros para la salud</w:t>
            </w:r>
            <w:r w:rsidRPr="003377DB">
              <w:rPr>
                <w:lang w:val="es-MX" w:bidi="es-ES"/>
              </w:rPr>
              <w:t xml:space="preserve"> en </w:t>
            </w:r>
            <w:r>
              <w:rPr>
                <w:lang w:bidi="es-ES"/>
              </w:rPr>
              <w:fldChar w:fldCharType="begin"/>
            </w:r>
            <w:r w:rsidRPr="003377DB">
              <w:rPr>
                <w:lang w:val="es-MX" w:bidi="es-ES"/>
              </w:rPr>
              <w:instrText xml:space="preserve"> REF Company \h </w:instrText>
            </w:r>
            <w:r>
              <w:rPr>
                <w:lang w:bidi="es-ES"/>
              </w:rPr>
              <w:fldChar w:fldCharType="separate"/>
            </w:r>
            <w:sdt>
              <w:sdtPr>
                <w:alias w:val="Company Name"/>
                <w:tag w:val="Company Name"/>
                <w:id w:val="647326387"/>
                <w:placeholder>
                  <w:docPart w:val="5455CE9BE3A0460DBB93A64BF33EB436"/>
                </w:placeholder>
                <w:text/>
              </w:sdtPr>
              <w:sdtContent>
                <w:r w:rsidRPr="0082795F" w:rsidR="005F51FB">
                  <w:t>Insert Company Name</w:t>
                </w:r>
              </w:sdtContent>
            </w:sdt>
            <w:r>
              <w:rPr>
                <w:lang w:bidi="es-ES"/>
              </w:rPr>
              <w:fldChar w:fldCharType="end"/>
            </w:r>
            <w:r w:rsidRPr="003377DB">
              <w:rPr>
                <w:lang w:val="es-MX" w:bidi="es-ES"/>
              </w:rPr>
              <w:t xml:space="preserve">. Le estamos pidiendo que use un dispositivo para recolectar muestras, o que nos permita tomar muestras de su ropa o equipo de protección personal. Si acepta, queremos enviarle una carta con los resultados. Los resultados que tengan su nombre no serán compartidos con nadie más que no sea usted. </w:t>
            </w:r>
            <w:r w:rsidRPr="00167365">
              <w:rPr>
                <w:lang w:bidi="es-ES"/>
              </w:rPr>
              <w:t xml:space="preserve">Su </w:t>
            </w:r>
            <w:r w:rsidRPr="00167365">
              <w:rPr>
                <w:lang w:bidi="es-ES"/>
              </w:rPr>
              <w:t>información</w:t>
            </w:r>
            <w:r w:rsidRPr="00167365">
              <w:rPr>
                <w:lang w:bidi="es-ES"/>
              </w:rPr>
              <w:t xml:space="preserve"> </w:t>
            </w:r>
            <w:r w:rsidRPr="00167365">
              <w:rPr>
                <w:lang w:bidi="es-ES"/>
              </w:rPr>
              <w:t>será</w:t>
            </w:r>
            <w:r w:rsidRPr="00167365">
              <w:rPr>
                <w:lang w:bidi="es-ES"/>
              </w:rPr>
              <w:t xml:space="preserve"> </w:t>
            </w:r>
            <w:r w:rsidRPr="00167365">
              <w:rPr>
                <w:lang w:bidi="es-ES"/>
              </w:rPr>
              <w:t>protegida</w:t>
            </w:r>
            <w:r w:rsidRPr="00167365">
              <w:rPr>
                <w:lang w:bidi="es-ES"/>
              </w:rPr>
              <w:t xml:space="preserve"> </w:t>
            </w:r>
            <w:r w:rsidRPr="00167365">
              <w:rPr>
                <w:lang w:bidi="es-ES"/>
              </w:rPr>
              <w:t>según</w:t>
            </w:r>
            <w:r w:rsidRPr="00167365">
              <w:rPr>
                <w:lang w:bidi="es-ES"/>
              </w:rPr>
              <w:t xml:space="preserve"> las </w:t>
            </w:r>
            <w:r w:rsidRPr="00167365">
              <w:rPr>
                <w:lang w:bidi="es-ES"/>
              </w:rPr>
              <w:t>leyes</w:t>
            </w:r>
            <w:r w:rsidRPr="00167365">
              <w:rPr>
                <w:lang w:bidi="es-ES"/>
              </w:rPr>
              <w:t xml:space="preserve"> federales.</w:t>
            </w:r>
          </w:p>
          <w:p w:rsidR="00BC7842" w:rsidRPr="00E7563D" w:rsidP="0016731F" w14:paraId="560D6285" w14:textId="77777777">
            <w:pPr>
              <w:ind w:left="498" w:right="498"/>
            </w:pPr>
          </w:p>
          <w:p w:rsidR="00DB3190" w:rsidP="00DB3190" w14:paraId="4A6E5244" w14:textId="6C1BBA0D">
            <w:pPr>
              <w:ind w:left="498" w:right="498"/>
              <w:rPr>
                <w:sz w:val="14"/>
                <w:szCs w:val="14"/>
                <w:lang w:val="es-MX"/>
              </w:rPr>
            </w:pPr>
            <w:r w:rsidRPr="003377DB">
              <w:rPr>
                <w:lang w:val="es-MX" w:bidi="es-ES"/>
              </w:rPr>
              <w:t xml:space="preserve">Utilice la sección correspondiente en esta tarjeta para darnos su nombre y dirección postal. Si cambia de dirección, por favor envíe un mensaje electrónico a </w:t>
            </w:r>
            <w:r w:rsidRPr="003377DB">
              <w:rPr>
                <w:u w:val="single"/>
                <w:lang w:val="es-MX" w:bidi="es-ES"/>
              </w:rPr>
              <w:t>HHERequestHelp@cdc.gov</w:t>
            </w:r>
            <w:r w:rsidRPr="003377DB">
              <w:rPr>
                <w:lang w:val="es-MX" w:bidi="es-ES"/>
              </w:rPr>
              <w:t xml:space="preserve">. También puede comunicarse con </w:t>
            </w:r>
            <w:r>
              <w:rPr>
                <w:lang w:bidi="es-ES"/>
              </w:rPr>
              <w:fldChar w:fldCharType="begin"/>
            </w:r>
            <w:r w:rsidRPr="003377DB">
              <w:rPr>
                <w:lang w:val="es-MX" w:bidi="es-ES"/>
              </w:rPr>
              <w:instrText xml:space="preserve"> REF PO \h </w:instrText>
            </w:r>
            <w:r>
              <w:rPr>
                <w:lang w:bidi="es-ES"/>
              </w:rPr>
              <w:fldChar w:fldCharType="separate"/>
            </w:r>
            <w:sdt>
              <w:sdtPr>
                <w:alias w:val="PO's Name"/>
                <w:tag w:val="PO's Name"/>
                <w:id w:val="257488603"/>
                <w:placeholder>
                  <w:docPart w:val="20CF76C7E039432087AC612E7ED78E2D"/>
                </w:placeholder>
                <w:text/>
              </w:sdtPr>
              <w:sdtContent>
                <w:r w:rsidR="005F51FB">
                  <w:t>PO’s Name</w:t>
                </w:r>
              </w:sdtContent>
            </w:sdt>
            <w:r>
              <w:rPr>
                <w:lang w:bidi="es-ES"/>
              </w:rPr>
              <w:fldChar w:fldCharType="end"/>
            </w:r>
            <w:r w:rsidRPr="003377DB">
              <w:rPr>
                <w:lang w:val="es-MX" w:bidi="es-ES"/>
              </w:rPr>
              <w:t xml:space="preserve"> </w:t>
            </w:r>
            <w:r w:rsidRPr="003377DB" w:rsidR="00112B64">
              <w:rPr>
                <w:lang w:val="es-MX" w:bidi="es-ES"/>
              </w:rPr>
              <w:t>al</w:t>
            </w:r>
            <w:r w:rsidRPr="003377DB" w:rsidR="00A13C36">
              <w:rPr>
                <w:lang w:val="es-MX" w:bidi="es-ES"/>
              </w:rPr>
              <w:t xml:space="preserve"> </w:t>
            </w:r>
            <w:r w:rsidR="00A13C36">
              <w:fldChar w:fldCharType="begin"/>
            </w:r>
            <w:r w:rsidRPr="003377DB" w:rsidR="00A13C36">
              <w:rPr>
                <w:lang w:val="es-MX" w:bidi="es-ES"/>
              </w:rPr>
              <w:instrText xml:space="preserve"> REF POemail \h </w:instrText>
            </w:r>
            <w:r w:rsidR="00A13C36">
              <w:fldChar w:fldCharType="separate"/>
            </w:r>
            <w:sdt>
              <w:sdtPr>
                <w:rPr>
                  <w:u w:val="single"/>
                </w:rPr>
                <w:alias w:val="PO Email"/>
                <w:tag w:val="PO Email"/>
                <w:id w:val="866097402"/>
                <w:placeholder>
                  <w:docPart w:val="62F3E5AF271D4E69818CD19F805987B7"/>
                </w:placeholder>
                <w:text/>
              </w:sdtPr>
              <w:sdtContent>
                <w:r w:rsidRPr="00307E66" w:rsidR="005F51FB">
                  <w:rPr>
                    <w:u w:val="single"/>
                  </w:rPr>
                  <w:t>Email</w:t>
                </w:r>
              </w:sdtContent>
            </w:sdt>
            <w:r w:rsidR="00A13C36">
              <w:fldChar w:fldCharType="end"/>
            </w:r>
            <w:r w:rsidRPr="003377DB" w:rsidR="00A13C36">
              <w:rPr>
                <w:lang w:val="es-MX"/>
              </w:rPr>
              <w:t xml:space="preserve"> </w:t>
            </w:r>
            <w:r w:rsidRPr="003377DB" w:rsidR="00307E66">
              <w:rPr>
                <w:lang w:val="es-MX"/>
              </w:rPr>
              <w:t>o</w:t>
            </w:r>
            <w:r w:rsidRPr="003377DB" w:rsidR="00A13C36">
              <w:rPr>
                <w:lang w:val="es-MX"/>
              </w:rPr>
              <w:t xml:space="preserve"> </w:t>
            </w:r>
            <w:r w:rsidR="00A13C36">
              <w:fldChar w:fldCharType="begin"/>
            </w:r>
            <w:r w:rsidRPr="003377DB" w:rsidR="00A13C36">
              <w:rPr>
                <w:lang w:val="es-MX"/>
              </w:rPr>
              <w:instrText xml:space="preserve"> REF POphone \h </w:instrText>
            </w:r>
            <w:r w:rsidR="00A13C36">
              <w:fldChar w:fldCharType="separate"/>
            </w:r>
            <w:sdt>
              <w:sdtPr>
                <w:alias w:val="PO Phone #"/>
                <w:tag w:val="PO Phone #"/>
                <w:id w:val="2135353901"/>
                <w:placeholder>
                  <w:docPart w:val="E473259612704FD0BDF4A7C9603341AB"/>
                </w:placeholder>
                <w:text/>
              </w:sdtPr>
              <w:sdtContent>
                <w:r w:rsidR="005F51FB">
                  <w:t>Direct Phone # of PO</w:t>
                </w:r>
              </w:sdtContent>
            </w:sdt>
            <w:r w:rsidR="00A13C36">
              <w:fldChar w:fldCharType="end"/>
            </w:r>
            <w:r w:rsidRPr="003377DB">
              <w:rPr>
                <w:lang w:val="es-MX" w:bidi="es-ES"/>
              </w:rPr>
              <w:t xml:space="preserve"> </w:t>
            </w:r>
            <w:r w:rsidRPr="003377DB">
              <w:rPr>
                <w:lang w:val="es-MX" w:bidi="es-ES"/>
              </w:rPr>
              <w:t>si</w:t>
            </w:r>
            <w:r w:rsidRPr="003377DB">
              <w:rPr>
                <w:lang w:val="es-MX" w:bidi="es-ES"/>
              </w:rPr>
              <w:t xml:space="preserve"> tiene alguna pregunta. Alguien le responderá dentro de 2 días hábiles. </w:t>
            </w:r>
            <w:r w:rsidRPr="003377DB" w:rsidR="00E94A5F">
              <w:rPr>
                <w:lang w:val="es-MX"/>
              </w:rPr>
              <w:t>Gracias por su colaboración.</w:t>
            </w:r>
            <w:r w:rsidRPr="003377DB" w:rsidR="00AD6381">
              <w:rPr>
                <w:sz w:val="14"/>
                <w:szCs w:val="14"/>
                <w:lang w:val="es-MX"/>
              </w:rPr>
              <w:t xml:space="preserve"> </w:t>
            </w:r>
          </w:p>
          <w:p w:rsidR="00DB3190" w:rsidRPr="00DB3190" w:rsidP="00DB3190" w14:paraId="44514FEC" w14:textId="77777777">
            <w:pPr>
              <w:ind w:left="498" w:right="498"/>
              <w:rPr>
                <w:sz w:val="14"/>
                <w:szCs w:val="14"/>
                <w:lang w:val="es-MX"/>
              </w:rPr>
            </w:pPr>
          </w:p>
          <w:p w:rsidR="00AA3E7D" w:rsidRPr="00AA3E7D" w:rsidP="00AA3E7D" w14:paraId="7A18CED8" w14:textId="5074E216">
            <w:pPr>
              <w:ind w:left="498" w:right="498"/>
              <w:rPr>
                <w:sz w:val="12"/>
                <w:szCs w:val="12"/>
              </w:rPr>
            </w:pPr>
            <w:r w:rsidRPr="00AA3E7D">
              <w:rPr>
                <w:sz w:val="12"/>
                <w:szCs w:val="12"/>
              </w:rPr>
              <w:t xml:space="preserve">Se </w:t>
            </w:r>
            <w:r w:rsidRPr="00AA3E7D">
              <w:rPr>
                <w:sz w:val="12"/>
                <w:szCs w:val="12"/>
              </w:rPr>
              <w:t>estima</w:t>
            </w:r>
            <w:r w:rsidRPr="00AA3E7D">
              <w:rPr>
                <w:sz w:val="12"/>
                <w:szCs w:val="12"/>
              </w:rPr>
              <w:t xml:space="preserve"> </w:t>
            </w:r>
            <w:r w:rsidRPr="00AA3E7D">
              <w:rPr>
                <w:sz w:val="12"/>
                <w:szCs w:val="12"/>
              </w:rPr>
              <w:t>que</w:t>
            </w:r>
            <w:r w:rsidRPr="00AA3E7D">
              <w:rPr>
                <w:sz w:val="12"/>
                <w:szCs w:val="12"/>
              </w:rPr>
              <w:t xml:space="preserve"> la carga </w:t>
            </w:r>
            <w:r w:rsidRPr="00AA3E7D">
              <w:rPr>
                <w:sz w:val="12"/>
                <w:szCs w:val="12"/>
              </w:rPr>
              <w:t>pública</w:t>
            </w:r>
            <w:r w:rsidRPr="00AA3E7D">
              <w:rPr>
                <w:sz w:val="12"/>
                <w:szCs w:val="12"/>
              </w:rPr>
              <w:t xml:space="preserve"> de </w:t>
            </w:r>
            <w:r w:rsidRPr="00AA3E7D">
              <w:rPr>
                <w:sz w:val="12"/>
                <w:szCs w:val="12"/>
              </w:rPr>
              <w:t>esta</w:t>
            </w:r>
            <w:r w:rsidRPr="00AA3E7D">
              <w:rPr>
                <w:sz w:val="12"/>
                <w:szCs w:val="12"/>
              </w:rPr>
              <w:t xml:space="preserve"> </w:t>
            </w:r>
            <w:r w:rsidRPr="00AA3E7D">
              <w:rPr>
                <w:sz w:val="12"/>
                <w:szCs w:val="12"/>
              </w:rPr>
              <w:t>recopilación</w:t>
            </w:r>
            <w:r w:rsidRPr="00AA3E7D">
              <w:rPr>
                <w:sz w:val="12"/>
                <w:szCs w:val="12"/>
              </w:rPr>
              <w:t xml:space="preserve"> de </w:t>
            </w:r>
            <w:r w:rsidRPr="00AA3E7D">
              <w:rPr>
                <w:sz w:val="12"/>
                <w:szCs w:val="12"/>
              </w:rPr>
              <w:t>información</w:t>
            </w:r>
            <w:r w:rsidRPr="00AA3E7D">
              <w:rPr>
                <w:sz w:val="12"/>
                <w:szCs w:val="12"/>
              </w:rPr>
              <w:t xml:space="preserve"> es, </w:t>
            </w:r>
            <w:r w:rsidRPr="00AA3E7D">
              <w:rPr>
                <w:sz w:val="12"/>
                <w:szCs w:val="12"/>
              </w:rPr>
              <w:t>en</w:t>
            </w:r>
            <w:r w:rsidRPr="00AA3E7D">
              <w:rPr>
                <w:sz w:val="12"/>
                <w:szCs w:val="12"/>
              </w:rPr>
              <w:t xml:space="preserve"> </w:t>
            </w:r>
            <w:r w:rsidRPr="00AA3E7D">
              <w:rPr>
                <w:sz w:val="12"/>
                <w:szCs w:val="12"/>
              </w:rPr>
              <w:t>promedio</w:t>
            </w:r>
            <w:r w:rsidRPr="00AA3E7D">
              <w:rPr>
                <w:sz w:val="12"/>
                <w:szCs w:val="12"/>
              </w:rPr>
              <w:t xml:space="preserve">, de 5 </w:t>
            </w:r>
            <w:r w:rsidRPr="00AA3E7D">
              <w:rPr>
                <w:sz w:val="12"/>
                <w:szCs w:val="12"/>
              </w:rPr>
              <w:t>minutos</w:t>
            </w:r>
            <w:r w:rsidRPr="00AA3E7D">
              <w:rPr>
                <w:sz w:val="12"/>
                <w:szCs w:val="12"/>
              </w:rPr>
              <w:t xml:space="preserve"> </w:t>
            </w:r>
            <w:r w:rsidRPr="00AA3E7D">
              <w:rPr>
                <w:sz w:val="12"/>
                <w:szCs w:val="12"/>
              </w:rPr>
              <w:t>por</w:t>
            </w:r>
            <w:r w:rsidRPr="00AA3E7D">
              <w:rPr>
                <w:sz w:val="12"/>
                <w:szCs w:val="12"/>
              </w:rPr>
              <w:t xml:space="preserve"> </w:t>
            </w:r>
            <w:r w:rsidRPr="00AA3E7D">
              <w:rPr>
                <w:sz w:val="12"/>
                <w:szCs w:val="12"/>
              </w:rPr>
              <w:t>respuesta</w:t>
            </w:r>
            <w:r w:rsidRPr="00AA3E7D">
              <w:rPr>
                <w:sz w:val="12"/>
                <w:szCs w:val="12"/>
              </w:rPr>
              <w:t xml:space="preserve">, </w:t>
            </w:r>
            <w:r w:rsidRPr="00AA3E7D">
              <w:rPr>
                <w:sz w:val="12"/>
                <w:szCs w:val="12"/>
              </w:rPr>
              <w:t>incluido</w:t>
            </w:r>
            <w:r w:rsidRPr="00AA3E7D">
              <w:rPr>
                <w:sz w:val="12"/>
                <w:szCs w:val="12"/>
              </w:rPr>
              <w:t xml:space="preserve"> el </w:t>
            </w:r>
            <w:r w:rsidRPr="00AA3E7D">
              <w:rPr>
                <w:sz w:val="12"/>
                <w:szCs w:val="12"/>
              </w:rPr>
              <w:t>tiempo</w:t>
            </w:r>
            <w:r w:rsidRPr="00AA3E7D">
              <w:rPr>
                <w:sz w:val="12"/>
                <w:szCs w:val="12"/>
              </w:rPr>
              <w:t xml:space="preserve"> </w:t>
            </w:r>
            <w:r w:rsidRPr="00AA3E7D">
              <w:rPr>
                <w:sz w:val="12"/>
                <w:szCs w:val="12"/>
              </w:rPr>
              <w:t>necesario</w:t>
            </w:r>
            <w:r w:rsidRPr="00AA3E7D">
              <w:rPr>
                <w:sz w:val="12"/>
                <w:szCs w:val="12"/>
              </w:rPr>
              <w:t xml:space="preserve"> para </w:t>
            </w:r>
            <w:r w:rsidRPr="00AA3E7D">
              <w:rPr>
                <w:sz w:val="12"/>
                <w:szCs w:val="12"/>
              </w:rPr>
              <w:t>revisar</w:t>
            </w:r>
            <w:r w:rsidRPr="00AA3E7D">
              <w:rPr>
                <w:sz w:val="12"/>
                <w:szCs w:val="12"/>
              </w:rPr>
              <w:t xml:space="preserve"> las </w:t>
            </w:r>
            <w:r w:rsidRPr="00AA3E7D">
              <w:rPr>
                <w:sz w:val="12"/>
                <w:szCs w:val="12"/>
              </w:rPr>
              <w:t>instrucciones</w:t>
            </w:r>
            <w:r w:rsidRPr="00AA3E7D">
              <w:rPr>
                <w:sz w:val="12"/>
                <w:szCs w:val="12"/>
              </w:rPr>
              <w:t xml:space="preserve">, </w:t>
            </w:r>
            <w:r w:rsidRPr="00AA3E7D">
              <w:rPr>
                <w:sz w:val="12"/>
                <w:szCs w:val="12"/>
              </w:rPr>
              <w:t>buscar</w:t>
            </w:r>
            <w:r w:rsidRPr="00AA3E7D">
              <w:rPr>
                <w:sz w:val="12"/>
                <w:szCs w:val="12"/>
              </w:rPr>
              <w:t xml:space="preserve"> </w:t>
            </w:r>
            <w:r w:rsidRPr="00AA3E7D">
              <w:rPr>
                <w:sz w:val="12"/>
                <w:szCs w:val="12"/>
              </w:rPr>
              <w:t>en</w:t>
            </w:r>
            <w:r w:rsidRPr="00AA3E7D">
              <w:rPr>
                <w:sz w:val="12"/>
                <w:szCs w:val="12"/>
              </w:rPr>
              <w:t xml:space="preserve"> las </w:t>
            </w:r>
            <w:r w:rsidRPr="00AA3E7D">
              <w:rPr>
                <w:sz w:val="12"/>
                <w:szCs w:val="12"/>
              </w:rPr>
              <w:t>fuentes</w:t>
            </w:r>
            <w:r w:rsidRPr="00AA3E7D">
              <w:rPr>
                <w:sz w:val="12"/>
                <w:szCs w:val="12"/>
              </w:rPr>
              <w:t xml:space="preserve"> de </w:t>
            </w:r>
            <w:r w:rsidRPr="00AA3E7D">
              <w:rPr>
                <w:sz w:val="12"/>
                <w:szCs w:val="12"/>
              </w:rPr>
              <w:t>datos</w:t>
            </w:r>
            <w:r w:rsidRPr="00AA3E7D">
              <w:rPr>
                <w:sz w:val="12"/>
                <w:szCs w:val="12"/>
              </w:rPr>
              <w:t xml:space="preserve"> </w:t>
            </w:r>
            <w:r w:rsidRPr="00AA3E7D">
              <w:rPr>
                <w:sz w:val="12"/>
                <w:szCs w:val="12"/>
              </w:rPr>
              <w:t>existentes</w:t>
            </w:r>
            <w:r w:rsidRPr="00AA3E7D">
              <w:rPr>
                <w:sz w:val="12"/>
                <w:szCs w:val="12"/>
              </w:rPr>
              <w:t xml:space="preserve">, </w:t>
            </w:r>
            <w:r w:rsidRPr="00AA3E7D">
              <w:rPr>
                <w:sz w:val="12"/>
                <w:szCs w:val="12"/>
              </w:rPr>
              <w:t>recopilar</w:t>
            </w:r>
            <w:r w:rsidRPr="00AA3E7D">
              <w:rPr>
                <w:sz w:val="12"/>
                <w:szCs w:val="12"/>
              </w:rPr>
              <w:t xml:space="preserve"> y </w:t>
            </w:r>
            <w:r w:rsidRPr="00AA3E7D">
              <w:rPr>
                <w:sz w:val="12"/>
                <w:szCs w:val="12"/>
              </w:rPr>
              <w:t>mantener</w:t>
            </w:r>
            <w:r w:rsidRPr="00AA3E7D">
              <w:rPr>
                <w:sz w:val="12"/>
                <w:szCs w:val="12"/>
              </w:rPr>
              <w:t xml:space="preserve"> </w:t>
            </w:r>
            <w:r w:rsidRPr="00AA3E7D">
              <w:rPr>
                <w:sz w:val="12"/>
                <w:szCs w:val="12"/>
              </w:rPr>
              <w:t>los</w:t>
            </w:r>
            <w:r w:rsidRPr="00AA3E7D">
              <w:rPr>
                <w:sz w:val="12"/>
                <w:szCs w:val="12"/>
              </w:rPr>
              <w:t xml:space="preserve"> </w:t>
            </w:r>
            <w:r w:rsidRPr="00AA3E7D">
              <w:rPr>
                <w:sz w:val="12"/>
                <w:szCs w:val="12"/>
              </w:rPr>
              <w:t>datos</w:t>
            </w:r>
            <w:r w:rsidRPr="00AA3E7D">
              <w:rPr>
                <w:sz w:val="12"/>
                <w:szCs w:val="12"/>
              </w:rPr>
              <w:t xml:space="preserve"> </w:t>
            </w:r>
            <w:r w:rsidRPr="00AA3E7D">
              <w:rPr>
                <w:sz w:val="12"/>
                <w:szCs w:val="12"/>
              </w:rPr>
              <w:t>necesarios</w:t>
            </w:r>
            <w:r w:rsidRPr="00AA3E7D">
              <w:rPr>
                <w:sz w:val="12"/>
                <w:szCs w:val="12"/>
              </w:rPr>
              <w:t xml:space="preserve">, y </w:t>
            </w:r>
            <w:r w:rsidRPr="00AA3E7D">
              <w:rPr>
                <w:sz w:val="12"/>
                <w:szCs w:val="12"/>
              </w:rPr>
              <w:t>completar</w:t>
            </w:r>
            <w:r w:rsidRPr="00AA3E7D">
              <w:rPr>
                <w:sz w:val="12"/>
                <w:szCs w:val="12"/>
              </w:rPr>
              <w:t xml:space="preserve"> la </w:t>
            </w:r>
            <w:r w:rsidRPr="00AA3E7D">
              <w:rPr>
                <w:sz w:val="12"/>
                <w:szCs w:val="12"/>
              </w:rPr>
              <w:t>recopilación</w:t>
            </w:r>
            <w:r w:rsidRPr="00AA3E7D">
              <w:rPr>
                <w:sz w:val="12"/>
                <w:szCs w:val="12"/>
              </w:rPr>
              <w:t xml:space="preserve"> de </w:t>
            </w:r>
            <w:r w:rsidRPr="00AA3E7D">
              <w:rPr>
                <w:sz w:val="12"/>
                <w:szCs w:val="12"/>
              </w:rPr>
              <w:t>información</w:t>
            </w:r>
            <w:r w:rsidRPr="00AA3E7D">
              <w:rPr>
                <w:sz w:val="12"/>
                <w:szCs w:val="12"/>
              </w:rPr>
              <w:t>.</w:t>
            </w:r>
            <w:r>
              <w:rPr>
                <w:sz w:val="12"/>
                <w:szCs w:val="12"/>
              </w:rPr>
              <w:t xml:space="preserve"> </w:t>
            </w:r>
            <w:r w:rsidRPr="00AA3E7D">
              <w:rPr>
                <w:sz w:val="12"/>
                <w:szCs w:val="12"/>
              </w:rPr>
              <w:t xml:space="preserve">Una </w:t>
            </w:r>
            <w:r w:rsidRPr="00AA3E7D">
              <w:rPr>
                <w:sz w:val="12"/>
                <w:szCs w:val="12"/>
              </w:rPr>
              <w:t>agencia</w:t>
            </w:r>
            <w:r w:rsidRPr="00AA3E7D">
              <w:rPr>
                <w:sz w:val="12"/>
                <w:szCs w:val="12"/>
              </w:rPr>
              <w:t xml:space="preserve"> no </w:t>
            </w:r>
            <w:r w:rsidRPr="00AA3E7D">
              <w:rPr>
                <w:sz w:val="12"/>
                <w:szCs w:val="12"/>
              </w:rPr>
              <w:t>podrá</w:t>
            </w:r>
            <w:r w:rsidRPr="00AA3E7D">
              <w:rPr>
                <w:sz w:val="12"/>
                <w:szCs w:val="12"/>
              </w:rPr>
              <w:t xml:space="preserve"> </w:t>
            </w:r>
            <w:r w:rsidRPr="00AA3E7D">
              <w:rPr>
                <w:sz w:val="12"/>
                <w:szCs w:val="12"/>
              </w:rPr>
              <w:t>llevar</w:t>
            </w:r>
            <w:r w:rsidRPr="00AA3E7D">
              <w:rPr>
                <w:sz w:val="12"/>
                <w:szCs w:val="12"/>
              </w:rPr>
              <w:t xml:space="preserve"> a </w:t>
            </w:r>
            <w:r w:rsidRPr="00AA3E7D">
              <w:rPr>
                <w:sz w:val="12"/>
                <w:szCs w:val="12"/>
              </w:rPr>
              <w:t>cabo</w:t>
            </w:r>
            <w:r w:rsidRPr="00AA3E7D">
              <w:rPr>
                <w:sz w:val="12"/>
                <w:szCs w:val="12"/>
              </w:rPr>
              <w:t xml:space="preserve"> </w:t>
            </w:r>
            <w:r w:rsidRPr="00AA3E7D">
              <w:rPr>
                <w:sz w:val="12"/>
                <w:szCs w:val="12"/>
              </w:rPr>
              <w:t>ni</w:t>
            </w:r>
            <w:r w:rsidRPr="00AA3E7D">
              <w:rPr>
                <w:sz w:val="12"/>
                <w:szCs w:val="12"/>
              </w:rPr>
              <w:t xml:space="preserve"> </w:t>
            </w:r>
            <w:r w:rsidRPr="00AA3E7D">
              <w:rPr>
                <w:sz w:val="12"/>
                <w:szCs w:val="12"/>
              </w:rPr>
              <w:t>patrocinar</w:t>
            </w:r>
            <w:r w:rsidRPr="00AA3E7D">
              <w:rPr>
                <w:sz w:val="12"/>
                <w:szCs w:val="12"/>
              </w:rPr>
              <w:t xml:space="preserve"> </w:t>
            </w:r>
            <w:r w:rsidRPr="00AA3E7D">
              <w:rPr>
                <w:sz w:val="12"/>
                <w:szCs w:val="12"/>
              </w:rPr>
              <w:t>una</w:t>
            </w:r>
            <w:r w:rsidRPr="00AA3E7D">
              <w:rPr>
                <w:sz w:val="12"/>
                <w:szCs w:val="12"/>
              </w:rPr>
              <w:t xml:space="preserve"> </w:t>
            </w:r>
            <w:r w:rsidRPr="00AA3E7D">
              <w:rPr>
                <w:sz w:val="12"/>
                <w:szCs w:val="12"/>
              </w:rPr>
              <w:t>recopilación</w:t>
            </w:r>
            <w:r w:rsidRPr="00AA3E7D">
              <w:rPr>
                <w:sz w:val="12"/>
                <w:szCs w:val="12"/>
              </w:rPr>
              <w:t xml:space="preserve"> de </w:t>
            </w:r>
            <w:r w:rsidRPr="00AA3E7D">
              <w:rPr>
                <w:sz w:val="12"/>
                <w:szCs w:val="12"/>
              </w:rPr>
              <w:t>información</w:t>
            </w:r>
            <w:r w:rsidRPr="00AA3E7D">
              <w:rPr>
                <w:sz w:val="12"/>
                <w:szCs w:val="12"/>
              </w:rPr>
              <w:t xml:space="preserve">, y </w:t>
            </w:r>
            <w:r w:rsidRPr="00AA3E7D">
              <w:rPr>
                <w:sz w:val="12"/>
                <w:szCs w:val="12"/>
              </w:rPr>
              <w:t>ninguna</w:t>
            </w:r>
            <w:r w:rsidRPr="00AA3E7D">
              <w:rPr>
                <w:sz w:val="12"/>
                <w:szCs w:val="12"/>
              </w:rPr>
              <w:t xml:space="preserve"> persona </w:t>
            </w:r>
            <w:r w:rsidRPr="00AA3E7D">
              <w:rPr>
                <w:sz w:val="12"/>
                <w:szCs w:val="12"/>
              </w:rPr>
              <w:t>estará</w:t>
            </w:r>
            <w:r w:rsidRPr="00AA3E7D">
              <w:rPr>
                <w:sz w:val="12"/>
                <w:szCs w:val="12"/>
              </w:rPr>
              <w:t xml:space="preserve"> </w:t>
            </w:r>
            <w:r w:rsidRPr="00AA3E7D">
              <w:rPr>
                <w:sz w:val="12"/>
                <w:szCs w:val="12"/>
              </w:rPr>
              <w:t>obligada</w:t>
            </w:r>
            <w:r w:rsidRPr="00AA3E7D">
              <w:rPr>
                <w:sz w:val="12"/>
                <w:szCs w:val="12"/>
              </w:rPr>
              <w:t xml:space="preserve"> a responder a </w:t>
            </w:r>
            <w:r w:rsidRPr="00AA3E7D">
              <w:rPr>
                <w:sz w:val="12"/>
                <w:szCs w:val="12"/>
              </w:rPr>
              <w:t>dicha</w:t>
            </w:r>
            <w:r w:rsidRPr="00AA3E7D">
              <w:rPr>
                <w:sz w:val="12"/>
                <w:szCs w:val="12"/>
              </w:rPr>
              <w:t xml:space="preserve"> </w:t>
            </w:r>
            <w:r w:rsidRPr="00AA3E7D">
              <w:rPr>
                <w:sz w:val="12"/>
                <w:szCs w:val="12"/>
              </w:rPr>
              <w:t>recopilación</w:t>
            </w:r>
            <w:r w:rsidRPr="00AA3E7D">
              <w:rPr>
                <w:sz w:val="12"/>
                <w:szCs w:val="12"/>
              </w:rPr>
              <w:t xml:space="preserve">, a </w:t>
            </w:r>
            <w:r w:rsidRPr="00AA3E7D">
              <w:rPr>
                <w:sz w:val="12"/>
                <w:szCs w:val="12"/>
              </w:rPr>
              <w:t>menos</w:t>
            </w:r>
            <w:r w:rsidRPr="00AA3E7D">
              <w:rPr>
                <w:sz w:val="12"/>
                <w:szCs w:val="12"/>
              </w:rPr>
              <w:t xml:space="preserve"> </w:t>
            </w:r>
            <w:r w:rsidRPr="00AA3E7D">
              <w:rPr>
                <w:sz w:val="12"/>
                <w:szCs w:val="12"/>
              </w:rPr>
              <w:t>que</w:t>
            </w:r>
            <w:r w:rsidRPr="00AA3E7D">
              <w:rPr>
                <w:sz w:val="12"/>
                <w:szCs w:val="12"/>
              </w:rPr>
              <w:t xml:space="preserve"> </w:t>
            </w:r>
            <w:r w:rsidRPr="00AA3E7D">
              <w:rPr>
                <w:sz w:val="12"/>
                <w:szCs w:val="12"/>
              </w:rPr>
              <w:t>esta</w:t>
            </w:r>
            <w:r w:rsidRPr="00AA3E7D">
              <w:rPr>
                <w:sz w:val="12"/>
                <w:szCs w:val="12"/>
              </w:rPr>
              <w:t xml:space="preserve"> </w:t>
            </w:r>
            <w:r w:rsidRPr="00AA3E7D">
              <w:rPr>
                <w:sz w:val="12"/>
                <w:szCs w:val="12"/>
              </w:rPr>
              <w:t>muestre</w:t>
            </w:r>
            <w:r w:rsidRPr="00AA3E7D">
              <w:rPr>
                <w:sz w:val="12"/>
                <w:szCs w:val="12"/>
              </w:rPr>
              <w:t xml:space="preserve"> un </w:t>
            </w:r>
            <w:r w:rsidRPr="00AA3E7D">
              <w:rPr>
                <w:sz w:val="12"/>
                <w:szCs w:val="12"/>
              </w:rPr>
              <w:t>número</w:t>
            </w:r>
            <w:r w:rsidRPr="00AA3E7D">
              <w:rPr>
                <w:sz w:val="12"/>
                <w:szCs w:val="12"/>
              </w:rPr>
              <w:t xml:space="preserve"> de control de la </w:t>
            </w:r>
            <w:r w:rsidRPr="00AA3E7D">
              <w:rPr>
                <w:sz w:val="12"/>
                <w:szCs w:val="12"/>
              </w:rPr>
              <w:t>Oficina</w:t>
            </w:r>
            <w:r w:rsidRPr="00AA3E7D">
              <w:rPr>
                <w:sz w:val="12"/>
                <w:szCs w:val="12"/>
              </w:rPr>
              <w:t xml:space="preserve"> de Administración y </w:t>
            </w:r>
            <w:r w:rsidRPr="00AA3E7D">
              <w:rPr>
                <w:sz w:val="12"/>
                <w:szCs w:val="12"/>
              </w:rPr>
              <w:t>Presupuesto</w:t>
            </w:r>
            <w:r w:rsidRPr="00AA3E7D">
              <w:rPr>
                <w:sz w:val="12"/>
                <w:szCs w:val="12"/>
              </w:rPr>
              <w:t xml:space="preserve"> (OMB) </w:t>
            </w:r>
            <w:r w:rsidRPr="00AA3E7D">
              <w:rPr>
                <w:sz w:val="12"/>
                <w:szCs w:val="12"/>
              </w:rPr>
              <w:t>actualmente</w:t>
            </w:r>
            <w:r w:rsidRPr="00AA3E7D">
              <w:rPr>
                <w:sz w:val="12"/>
                <w:szCs w:val="12"/>
              </w:rPr>
              <w:t xml:space="preserve"> </w:t>
            </w:r>
            <w:r w:rsidRPr="00AA3E7D">
              <w:rPr>
                <w:sz w:val="12"/>
                <w:szCs w:val="12"/>
              </w:rPr>
              <w:t>vigente</w:t>
            </w:r>
            <w:r w:rsidRPr="00AA3E7D">
              <w:rPr>
                <w:sz w:val="12"/>
                <w:szCs w:val="12"/>
              </w:rPr>
              <w:t>.</w:t>
            </w:r>
            <w:r>
              <w:rPr>
                <w:sz w:val="12"/>
                <w:szCs w:val="12"/>
              </w:rPr>
              <w:t xml:space="preserve"> </w:t>
            </w:r>
            <w:r w:rsidRPr="00AA3E7D">
              <w:rPr>
                <w:sz w:val="12"/>
                <w:szCs w:val="12"/>
              </w:rPr>
              <w:t>Envíe</w:t>
            </w:r>
            <w:r w:rsidRPr="00AA3E7D">
              <w:rPr>
                <w:sz w:val="12"/>
                <w:szCs w:val="12"/>
              </w:rPr>
              <w:t xml:space="preserve"> sus </w:t>
            </w:r>
            <w:r w:rsidRPr="00AA3E7D">
              <w:rPr>
                <w:sz w:val="12"/>
                <w:szCs w:val="12"/>
              </w:rPr>
              <w:t>comentarios</w:t>
            </w:r>
            <w:r w:rsidRPr="00AA3E7D">
              <w:rPr>
                <w:sz w:val="12"/>
                <w:szCs w:val="12"/>
              </w:rPr>
              <w:t xml:space="preserve"> </w:t>
            </w:r>
            <w:r w:rsidRPr="00AA3E7D">
              <w:rPr>
                <w:sz w:val="12"/>
                <w:szCs w:val="12"/>
              </w:rPr>
              <w:t>sobre</w:t>
            </w:r>
            <w:r w:rsidRPr="00AA3E7D">
              <w:rPr>
                <w:sz w:val="12"/>
                <w:szCs w:val="12"/>
              </w:rPr>
              <w:t xml:space="preserve"> </w:t>
            </w:r>
            <w:r w:rsidRPr="00AA3E7D">
              <w:rPr>
                <w:sz w:val="12"/>
                <w:szCs w:val="12"/>
              </w:rPr>
              <w:t>esta</w:t>
            </w:r>
            <w:r w:rsidRPr="00AA3E7D">
              <w:rPr>
                <w:sz w:val="12"/>
                <w:szCs w:val="12"/>
              </w:rPr>
              <w:t xml:space="preserve"> </w:t>
            </w:r>
            <w:r w:rsidRPr="00AA3E7D">
              <w:rPr>
                <w:sz w:val="12"/>
                <w:szCs w:val="12"/>
              </w:rPr>
              <w:t>estimación</w:t>
            </w:r>
            <w:r w:rsidRPr="00AA3E7D">
              <w:rPr>
                <w:sz w:val="12"/>
                <w:szCs w:val="12"/>
              </w:rPr>
              <w:t xml:space="preserve"> de la carga o </w:t>
            </w:r>
            <w:r w:rsidRPr="00AA3E7D">
              <w:rPr>
                <w:sz w:val="12"/>
                <w:szCs w:val="12"/>
              </w:rPr>
              <w:t>sobre</w:t>
            </w:r>
            <w:r w:rsidRPr="00AA3E7D">
              <w:rPr>
                <w:sz w:val="12"/>
                <w:szCs w:val="12"/>
              </w:rPr>
              <w:t xml:space="preserve"> </w:t>
            </w:r>
            <w:r w:rsidRPr="00AA3E7D">
              <w:rPr>
                <w:sz w:val="12"/>
                <w:szCs w:val="12"/>
              </w:rPr>
              <w:t>cualquier</w:t>
            </w:r>
            <w:r w:rsidRPr="00AA3E7D">
              <w:rPr>
                <w:sz w:val="12"/>
                <w:szCs w:val="12"/>
              </w:rPr>
              <w:t xml:space="preserve"> </w:t>
            </w:r>
            <w:r w:rsidRPr="00AA3E7D">
              <w:rPr>
                <w:sz w:val="12"/>
                <w:szCs w:val="12"/>
              </w:rPr>
              <w:t>otro</w:t>
            </w:r>
            <w:r w:rsidRPr="00AA3E7D">
              <w:rPr>
                <w:sz w:val="12"/>
                <w:szCs w:val="12"/>
              </w:rPr>
              <w:t xml:space="preserve"> </w:t>
            </w:r>
            <w:r w:rsidRPr="00AA3E7D">
              <w:rPr>
                <w:sz w:val="12"/>
                <w:szCs w:val="12"/>
              </w:rPr>
              <w:t>aspecto</w:t>
            </w:r>
            <w:r w:rsidRPr="00AA3E7D">
              <w:rPr>
                <w:sz w:val="12"/>
                <w:szCs w:val="12"/>
              </w:rPr>
              <w:t xml:space="preserve"> de </w:t>
            </w:r>
            <w:r w:rsidRPr="00AA3E7D">
              <w:rPr>
                <w:sz w:val="12"/>
                <w:szCs w:val="12"/>
              </w:rPr>
              <w:t>esta</w:t>
            </w:r>
            <w:r w:rsidRPr="00AA3E7D">
              <w:rPr>
                <w:sz w:val="12"/>
                <w:szCs w:val="12"/>
              </w:rPr>
              <w:t xml:space="preserve"> </w:t>
            </w:r>
            <w:r w:rsidRPr="00AA3E7D">
              <w:rPr>
                <w:sz w:val="12"/>
                <w:szCs w:val="12"/>
              </w:rPr>
              <w:t>recopilación</w:t>
            </w:r>
            <w:r w:rsidRPr="00AA3E7D">
              <w:rPr>
                <w:sz w:val="12"/>
                <w:szCs w:val="12"/>
              </w:rPr>
              <w:t xml:space="preserve"> de </w:t>
            </w:r>
            <w:r w:rsidRPr="00AA3E7D">
              <w:rPr>
                <w:sz w:val="12"/>
                <w:szCs w:val="12"/>
              </w:rPr>
              <w:t>información</w:t>
            </w:r>
            <w:r w:rsidRPr="00AA3E7D">
              <w:rPr>
                <w:sz w:val="12"/>
                <w:szCs w:val="12"/>
              </w:rPr>
              <w:t xml:space="preserve">, </w:t>
            </w:r>
            <w:r w:rsidRPr="00AA3E7D">
              <w:rPr>
                <w:sz w:val="12"/>
                <w:szCs w:val="12"/>
              </w:rPr>
              <w:t>incluidas</w:t>
            </w:r>
            <w:r w:rsidRPr="00AA3E7D">
              <w:rPr>
                <w:sz w:val="12"/>
                <w:szCs w:val="12"/>
              </w:rPr>
              <w:t xml:space="preserve"> las </w:t>
            </w:r>
            <w:r w:rsidRPr="00AA3E7D">
              <w:rPr>
                <w:sz w:val="12"/>
                <w:szCs w:val="12"/>
              </w:rPr>
              <w:t>sugerencias</w:t>
            </w:r>
            <w:r w:rsidRPr="00AA3E7D">
              <w:rPr>
                <w:sz w:val="12"/>
                <w:szCs w:val="12"/>
              </w:rPr>
              <w:t xml:space="preserve"> para </w:t>
            </w:r>
            <w:r w:rsidRPr="00AA3E7D">
              <w:rPr>
                <w:sz w:val="12"/>
                <w:szCs w:val="12"/>
              </w:rPr>
              <w:t>reducir</w:t>
            </w:r>
            <w:r w:rsidRPr="00AA3E7D">
              <w:rPr>
                <w:sz w:val="12"/>
                <w:szCs w:val="12"/>
              </w:rPr>
              <w:t xml:space="preserve"> </w:t>
            </w:r>
            <w:r w:rsidRPr="00AA3E7D">
              <w:rPr>
                <w:sz w:val="12"/>
                <w:szCs w:val="12"/>
              </w:rPr>
              <w:t>dicha</w:t>
            </w:r>
            <w:r w:rsidRPr="00AA3E7D">
              <w:rPr>
                <w:sz w:val="12"/>
                <w:szCs w:val="12"/>
              </w:rPr>
              <w:t xml:space="preserve"> carga, al:</w:t>
            </w:r>
            <w:r>
              <w:rPr>
                <w:sz w:val="12"/>
                <w:szCs w:val="12"/>
              </w:rPr>
              <w:t xml:space="preserve"> </w:t>
            </w:r>
            <w:r w:rsidRPr="00AA3E7D">
              <w:rPr>
                <w:sz w:val="12"/>
                <w:szCs w:val="12"/>
              </w:rPr>
              <w:t>CDC/ATSDR Reports Clearance Officer</w:t>
            </w:r>
            <w:r>
              <w:rPr>
                <w:sz w:val="12"/>
                <w:szCs w:val="12"/>
              </w:rPr>
              <w:t xml:space="preserve">, </w:t>
            </w:r>
            <w:r w:rsidRPr="00AA3E7D">
              <w:rPr>
                <w:sz w:val="12"/>
                <w:szCs w:val="12"/>
              </w:rPr>
              <w:t>1600 Clifton Road NE, MS H21-8</w:t>
            </w:r>
            <w:r w:rsidRPr="00AA3E7D">
              <w:rPr>
                <w:sz w:val="12"/>
                <w:szCs w:val="12"/>
              </w:rPr>
              <w:br/>
              <w:t>Atlanta, Georgia 30333</w:t>
            </w:r>
            <w:r w:rsidR="00D42918">
              <w:rPr>
                <w:sz w:val="12"/>
                <w:szCs w:val="12"/>
              </w:rPr>
              <w:t xml:space="preserve"> </w:t>
            </w:r>
            <w:r w:rsidRPr="00AA3E7D">
              <w:rPr>
                <w:sz w:val="12"/>
                <w:szCs w:val="12"/>
              </w:rPr>
              <w:t xml:space="preserve">A la </w:t>
            </w:r>
            <w:r w:rsidRPr="00AA3E7D">
              <w:rPr>
                <w:sz w:val="12"/>
                <w:szCs w:val="12"/>
              </w:rPr>
              <w:t>atención</w:t>
            </w:r>
            <w:r w:rsidRPr="00AA3E7D">
              <w:rPr>
                <w:sz w:val="12"/>
                <w:szCs w:val="12"/>
              </w:rPr>
              <w:t xml:space="preserve"> de: PRA (0920-0260).</w:t>
            </w:r>
          </w:p>
          <w:p w:rsidR="00BC7842" w:rsidRPr="003377DB" w:rsidP="00AD6381" w14:paraId="6A5262BA" w14:textId="4C67EFFB">
            <w:pPr>
              <w:ind w:left="498" w:right="498"/>
              <w:rPr>
                <w:sz w:val="12"/>
                <w:szCs w:val="12"/>
                <w:lang w:val="es-MX"/>
              </w:rPr>
            </w:pPr>
          </w:p>
        </w:tc>
        <w:tc>
          <w:tcPr>
            <w:tcW w:w="7920" w:type="dxa"/>
          </w:tcPr>
          <w:p w:rsidR="00BC7842" w:rsidRPr="003377DB" w:rsidP="0016731F" w14:paraId="75A2597A" w14:textId="77777777">
            <w:pPr>
              <w:ind w:left="498" w:right="498"/>
              <w:rPr>
                <w:sz w:val="16"/>
                <w:szCs w:val="16"/>
                <w:lang w:val="es-MX"/>
              </w:rPr>
            </w:pPr>
          </w:p>
          <w:p w:rsidR="00BC7842" w:rsidRPr="003377DB" w:rsidP="0016731F" w14:paraId="704F8A57" w14:textId="77777777">
            <w:pPr>
              <w:ind w:left="498" w:right="498"/>
              <w:rPr>
                <w:b/>
                <w:sz w:val="21"/>
                <w:szCs w:val="21"/>
                <w:lang w:val="es-MX"/>
              </w:rPr>
            </w:pPr>
            <w:r w:rsidRPr="003377DB">
              <w:rPr>
                <w:b/>
                <w:sz w:val="21"/>
                <w:szCs w:val="21"/>
                <w:lang w:val="es-MX" w:bidi="es-ES"/>
              </w:rPr>
              <w:t>Por favor, escriba su nombre en letra de imprenta</w:t>
            </w:r>
            <w:r w:rsidRPr="003377DB">
              <w:rPr>
                <w:b/>
                <w:sz w:val="21"/>
                <w:szCs w:val="21"/>
                <w:lang w:val="es-MX"/>
              </w:rPr>
              <w:t>:</w:t>
            </w:r>
          </w:p>
          <w:p w:rsidR="00BC7842" w:rsidRPr="003377DB" w:rsidP="0016731F" w14:paraId="367B1089" w14:textId="77777777">
            <w:pPr>
              <w:ind w:left="498" w:right="498"/>
              <w:rPr>
                <w:sz w:val="16"/>
                <w:szCs w:val="16"/>
                <w:lang w:val="es-MX"/>
              </w:rPr>
            </w:pPr>
          </w:p>
          <w:p w:rsidR="00BC7842" w:rsidRPr="003377DB" w:rsidP="0016731F" w14:paraId="2A362506" w14:textId="77777777">
            <w:pPr>
              <w:ind w:left="498" w:right="498"/>
              <w:rPr>
                <w:lang w:val="es-MX"/>
              </w:rPr>
            </w:pPr>
            <w:r w:rsidRPr="003377DB">
              <w:rPr>
                <w:lang w:val="es-MX"/>
              </w:rPr>
              <w:t>____________________________                ___________________________</w:t>
            </w:r>
          </w:p>
          <w:tbl>
            <w:tblPr>
              <w:tblStyle w:val="TableGrid"/>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56"/>
              <w:gridCol w:w="3456"/>
            </w:tblGrid>
            <w:tr w14:paraId="097D71A9" w14:textId="77777777" w:rsidTr="0016731F">
              <w:tblPrEx>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3456" w:type="dxa"/>
                  <w:vAlign w:val="center"/>
                </w:tcPr>
                <w:p w:rsidR="00BC7842" w:rsidRPr="003377DB" w:rsidP="0016731F" w14:paraId="7A371511" w14:textId="77777777">
                  <w:pPr>
                    <w:ind w:right="498"/>
                    <w:jc w:val="center"/>
                    <w:rPr>
                      <w:sz w:val="21"/>
                      <w:szCs w:val="21"/>
                      <w:lang w:val="es-MX"/>
                    </w:rPr>
                  </w:pPr>
                  <w:r w:rsidRPr="003377DB">
                    <w:rPr>
                      <w:sz w:val="21"/>
                      <w:szCs w:val="21"/>
                      <w:lang w:val="es-MX"/>
                    </w:rPr>
                    <w:t>Nombre</w:t>
                  </w:r>
                </w:p>
              </w:tc>
              <w:tc>
                <w:tcPr>
                  <w:tcW w:w="3456" w:type="dxa"/>
                  <w:vAlign w:val="center"/>
                </w:tcPr>
                <w:p w:rsidR="00BC7842" w:rsidRPr="003377DB" w:rsidP="0016731F" w14:paraId="2E302EBA" w14:textId="77777777">
                  <w:pPr>
                    <w:ind w:right="498"/>
                    <w:jc w:val="center"/>
                    <w:rPr>
                      <w:sz w:val="21"/>
                      <w:szCs w:val="21"/>
                      <w:lang w:val="es-MX"/>
                    </w:rPr>
                  </w:pPr>
                  <w:r w:rsidRPr="003377DB">
                    <w:rPr>
                      <w:sz w:val="21"/>
                      <w:szCs w:val="21"/>
                      <w:lang w:val="es-MX"/>
                    </w:rPr>
                    <w:t>Apellido</w:t>
                  </w:r>
                </w:p>
              </w:tc>
            </w:tr>
          </w:tbl>
          <w:p w:rsidR="00E51404" w:rsidRPr="003377DB" w:rsidP="00E51404" w14:paraId="2C7E1CF0" w14:textId="77777777">
            <w:pPr>
              <w:ind w:left="498" w:right="498"/>
              <w:rPr>
                <w:sz w:val="16"/>
                <w:szCs w:val="16"/>
                <w:lang w:val="es-MX"/>
              </w:rPr>
            </w:pPr>
          </w:p>
          <w:p w:rsidR="00E51404" w:rsidRPr="003377DB" w:rsidP="00E51404" w14:paraId="7D28F408" w14:textId="77777777">
            <w:pPr>
              <w:ind w:left="498" w:right="498"/>
              <w:rPr>
                <w:sz w:val="16"/>
                <w:szCs w:val="16"/>
                <w:lang w:val="es-MX"/>
              </w:rPr>
            </w:pPr>
            <w:r w:rsidRPr="003377DB">
              <w:rPr>
                <w:sz w:val="21"/>
                <w:szCs w:val="21"/>
                <w:lang w:val="es-MX" w:bidi="es-ES"/>
              </w:rPr>
              <w:t>Si desea que se los envíen, por favor escriba su dirección postal a continuación</w:t>
            </w:r>
            <w:r w:rsidRPr="003377DB">
              <w:rPr>
                <w:sz w:val="21"/>
                <w:szCs w:val="21"/>
                <w:lang w:val="es-MX"/>
              </w:rPr>
              <w:t>:</w:t>
            </w:r>
          </w:p>
          <w:p w:rsidR="00E51404" w:rsidRPr="003377DB" w:rsidP="00E51404" w14:paraId="2726D6BC" w14:textId="77777777">
            <w:pPr>
              <w:ind w:left="498" w:right="498"/>
              <w:rPr>
                <w:sz w:val="16"/>
                <w:szCs w:val="16"/>
                <w:lang w:val="es-MX"/>
              </w:rPr>
            </w:pPr>
          </w:p>
          <w:tbl>
            <w:tblPr>
              <w:tblStyle w:val="TableGrid"/>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42"/>
              <w:gridCol w:w="720"/>
              <w:gridCol w:w="1530"/>
              <w:gridCol w:w="1530"/>
              <w:gridCol w:w="2190"/>
            </w:tblGrid>
            <w:tr w14:paraId="5A2091EA" w14:textId="77777777" w:rsidTr="00441079">
              <w:tblPrEx>
                <w:tblW w:w="6912" w:type="dxa"/>
                <w:tblInd w:w="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11"/>
              </w:trPr>
              <w:tc>
                <w:tcPr>
                  <w:tcW w:w="1662" w:type="dxa"/>
                  <w:gridSpan w:val="2"/>
                  <w:vAlign w:val="center"/>
                </w:tcPr>
                <w:p w:rsidR="00E51404" w:rsidRPr="003377DB" w:rsidP="00E51404" w14:paraId="1808BFA5" w14:textId="77777777">
                  <w:pPr>
                    <w:spacing w:before="40" w:after="40"/>
                    <w:ind w:left="14"/>
                    <w:rPr>
                      <w:lang w:val="es-MX"/>
                    </w:rPr>
                  </w:pPr>
                  <w:r w:rsidRPr="003377DB">
                    <w:rPr>
                      <w:lang w:val="es-MX"/>
                    </w:rPr>
                    <w:t>Número y calle:</w:t>
                  </w:r>
                </w:p>
              </w:tc>
              <w:tc>
                <w:tcPr>
                  <w:tcW w:w="5250" w:type="dxa"/>
                  <w:gridSpan w:val="3"/>
                  <w:vAlign w:val="center"/>
                </w:tcPr>
                <w:p w:rsidR="00E51404" w:rsidRPr="003377DB" w:rsidP="00E51404" w14:paraId="22ACCC26" w14:textId="77777777">
                  <w:pPr>
                    <w:spacing w:before="40" w:after="40"/>
                    <w:ind w:left="14"/>
                    <w:jc w:val="right"/>
                    <w:rPr>
                      <w:lang w:val="es-MX"/>
                    </w:rPr>
                  </w:pPr>
                  <w:r w:rsidRPr="003377DB">
                    <w:rPr>
                      <w:lang w:val="es-MX"/>
                    </w:rPr>
                    <w:t>_____________________________________________</w:t>
                  </w:r>
                </w:p>
              </w:tc>
            </w:tr>
            <w:tr w14:paraId="48558F05" w14:textId="77777777" w:rsidTr="00441079">
              <w:tblPrEx>
                <w:tblW w:w="6912" w:type="dxa"/>
                <w:tblInd w:w="498" w:type="dxa"/>
                <w:tblLayout w:type="fixed"/>
                <w:tblLook w:val="04A0"/>
              </w:tblPrEx>
              <w:trPr>
                <w:trHeight w:val="311"/>
              </w:trPr>
              <w:tc>
                <w:tcPr>
                  <w:tcW w:w="942" w:type="dxa"/>
                  <w:vAlign w:val="center"/>
                </w:tcPr>
                <w:p w:rsidR="00E51404" w:rsidRPr="003377DB" w:rsidP="00E51404" w14:paraId="2E8A9C1E" w14:textId="77777777">
                  <w:pPr>
                    <w:spacing w:before="40" w:after="40"/>
                    <w:ind w:left="14" w:right="17"/>
                    <w:rPr>
                      <w:lang w:val="es-MX"/>
                    </w:rPr>
                  </w:pPr>
                  <w:r w:rsidRPr="003377DB">
                    <w:rPr>
                      <w:lang w:val="es-MX"/>
                    </w:rPr>
                    <w:t>Ciudad:</w:t>
                  </w:r>
                </w:p>
              </w:tc>
              <w:tc>
                <w:tcPr>
                  <w:tcW w:w="5970" w:type="dxa"/>
                  <w:gridSpan w:val="4"/>
                  <w:vAlign w:val="center"/>
                </w:tcPr>
                <w:p w:rsidR="00E51404" w:rsidRPr="003377DB" w:rsidP="00E51404" w14:paraId="16940A23" w14:textId="77777777">
                  <w:pPr>
                    <w:spacing w:before="40" w:after="40"/>
                    <w:ind w:left="14" w:right="17"/>
                    <w:jc w:val="right"/>
                    <w:rPr>
                      <w:lang w:val="es-MX"/>
                    </w:rPr>
                  </w:pPr>
                  <w:r w:rsidRPr="003377DB">
                    <w:rPr>
                      <w:lang w:val="es-MX"/>
                    </w:rPr>
                    <w:t>____________________________________________________</w:t>
                  </w:r>
                </w:p>
              </w:tc>
            </w:tr>
            <w:tr w14:paraId="542819D3" w14:textId="77777777" w:rsidTr="00441079">
              <w:tblPrEx>
                <w:tblW w:w="6912" w:type="dxa"/>
                <w:tblInd w:w="498" w:type="dxa"/>
                <w:tblLayout w:type="fixed"/>
                <w:tblLook w:val="04A0"/>
              </w:tblPrEx>
              <w:trPr>
                <w:trHeight w:val="311"/>
              </w:trPr>
              <w:tc>
                <w:tcPr>
                  <w:tcW w:w="942" w:type="dxa"/>
                  <w:vAlign w:val="center"/>
                </w:tcPr>
                <w:p w:rsidR="00E51404" w:rsidRPr="003377DB" w:rsidP="00E51404" w14:paraId="155C9666" w14:textId="77777777">
                  <w:pPr>
                    <w:spacing w:before="40" w:after="40"/>
                    <w:ind w:left="14"/>
                    <w:rPr>
                      <w:lang w:val="es-MX"/>
                    </w:rPr>
                  </w:pPr>
                  <w:r w:rsidRPr="003377DB">
                    <w:rPr>
                      <w:lang w:val="es-MX"/>
                    </w:rPr>
                    <w:t>Estado:</w:t>
                  </w:r>
                </w:p>
              </w:tc>
              <w:tc>
                <w:tcPr>
                  <w:tcW w:w="2250" w:type="dxa"/>
                  <w:gridSpan w:val="2"/>
                  <w:vAlign w:val="center"/>
                </w:tcPr>
                <w:p w:rsidR="00E51404" w:rsidRPr="003377DB" w:rsidP="00E51404" w14:paraId="1C0289E5" w14:textId="77777777">
                  <w:pPr>
                    <w:spacing w:before="40" w:after="40"/>
                    <w:ind w:left="14"/>
                    <w:rPr>
                      <w:lang w:val="es-MX"/>
                    </w:rPr>
                  </w:pPr>
                  <w:r w:rsidRPr="003377DB">
                    <w:rPr>
                      <w:lang w:val="es-MX"/>
                    </w:rPr>
                    <w:t>__________________</w:t>
                  </w:r>
                </w:p>
              </w:tc>
              <w:tc>
                <w:tcPr>
                  <w:tcW w:w="1530" w:type="dxa"/>
                  <w:vAlign w:val="center"/>
                </w:tcPr>
                <w:p w:rsidR="00E51404" w:rsidRPr="003377DB" w:rsidP="00E51404" w14:paraId="2870CA91" w14:textId="77777777">
                  <w:pPr>
                    <w:spacing w:before="40" w:after="40"/>
                    <w:ind w:left="14"/>
                    <w:rPr>
                      <w:lang w:val="es-MX"/>
                    </w:rPr>
                  </w:pPr>
                  <w:r w:rsidRPr="003377DB">
                    <w:rPr>
                      <w:lang w:val="es-MX"/>
                    </w:rPr>
                    <w:t>Código postal:</w:t>
                  </w:r>
                </w:p>
              </w:tc>
              <w:tc>
                <w:tcPr>
                  <w:tcW w:w="2190" w:type="dxa"/>
                  <w:vAlign w:val="center"/>
                </w:tcPr>
                <w:p w:rsidR="00E51404" w:rsidRPr="003377DB" w:rsidP="00E51404" w14:paraId="0A17F53F" w14:textId="77777777">
                  <w:pPr>
                    <w:spacing w:before="40" w:after="40"/>
                    <w:ind w:left="14"/>
                    <w:jc w:val="right"/>
                    <w:rPr>
                      <w:lang w:val="es-MX"/>
                    </w:rPr>
                  </w:pPr>
                  <w:r w:rsidRPr="003377DB">
                    <w:rPr>
                      <w:lang w:val="es-MX"/>
                    </w:rPr>
                    <w:t>_________________</w:t>
                  </w:r>
                </w:p>
              </w:tc>
            </w:tr>
          </w:tbl>
          <w:p w:rsidR="00E51404" w:rsidRPr="003377DB" w:rsidP="00E51404" w14:paraId="21738660" w14:textId="77777777">
            <w:pPr>
              <w:ind w:left="498" w:right="498"/>
              <w:rPr>
                <w:sz w:val="16"/>
                <w:szCs w:val="16"/>
                <w:lang w:val="es-MX"/>
              </w:rPr>
            </w:pPr>
          </w:p>
          <w:p w:rsidR="00E51404" w:rsidRPr="003377DB" w:rsidP="00E51404" w14:paraId="67F6D8BB" w14:textId="77777777">
            <w:pPr>
              <w:ind w:left="498" w:right="498"/>
              <w:rPr>
                <w:sz w:val="16"/>
                <w:szCs w:val="16"/>
                <w:lang w:val="es-MX"/>
              </w:rPr>
            </w:pPr>
          </w:p>
          <w:p w:rsidR="00E51404" w:rsidRPr="003377DB" w:rsidP="00E51404" w14:paraId="03E55F32" w14:textId="77777777">
            <w:pPr>
              <w:ind w:left="498" w:right="498"/>
              <w:rPr>
                <w:sz w:val="16"/>
                <w:szCs w:val="16"/>
                <w:lang w:val="es-MX"/>
              </w:rPr>
            </w:pPr>
            <w:r w:rsidRPr="003377DB">
              <w:rPr>
                <w:sz w:val="21"/>
                <w:szCs w:val="21"/>
                <w:lang w:val="es-MX" w:bidi="es-ES"/>
              </w:rPr>
              <w:t xml:space="preserve">Si </w:t>
            </w:r>
            <w:r w:rsidRPr="003377DB">
              <w:rPr>
                <w:sz w:val="21"/>
                <w:szCs w:val="21"/>
                <w:u w:val="single"/>
                <w:lang w:val="es-MX" w:bidi="es-ES"/>
              </w:rPr>
              <w:t>no</w:t>
            </w:r>
            <w:r w:rsidRPr="003377DB">
              <w:rPr>
                <w:sz w:val="21"/>
                <w:szCs w:val="21"/>
                <w:lang w:val="es-MX" w:bidi="es-ES"/>
              </w:rPr>
              <w:t xml:space="preserve"> desea darle su dirección postal, por favor, ponga sus iniciales aquí </w:t>
            </w:r>
            <w:r w:rsidRPr="003377DB">
              <w:rPr>
                <w:sz w:val="21"/>
                <w:szCs w:val="21"/>
                <w:lang w:val="es-MX"/>
              </w:rPr>
              <w:t>______</w:t>
            </w:r>
            <w:r w:rsidRPr="003377DB">
              <w:rPr>
                <w:sz w:val="21"/>
                <w:szCs w:val="21"/>
                <w:lang w:val="es-MX" w:bidi="es-ES"/>
              </w:rPr>
              <w:t xml:space="preserve">. </w:t>
            </w:r>
          </w:p>
          <w:p w:rsidR="00E51404" w:rsidRPr="003377DB" w:rsidP="00E51404" w14:paraId="1181ABCD" w14:textId="77777777">
            <w:pPr>
              <w:ind w:left="498" w:right="498"/>
              <w:rPr>
                <w:sz w:val="16"/>
                <w:szCs w:val="16"/>
                <w:lang w:val="es-MX"/>
              </w:rPr>
            </w:pPr>
          </w:p>
          <w:p w:rsidR="00BC7842" w:rsidRPr="003377DB" w:rsidP="00E51404" w14:paraId="36A89883" w14:textId="77777777">
            <w:pPr>
              <w:ind w:left="498" w:right="498"/>
              <w:rPr>
                <w:sz w:val="16"/>
                <w:szCs w:val="16"/>
                <w:lang w:val="es-MX"/>
              </w:rPr>
            </w:pPr>
          </w:p>
          <w:tbl>
            <w:tblPr>
              <w:tblStyle w:val="TableGrid"/>
              <w:tblW w:w="6912" w:type="dxa"/>
              <w:tblInd w:w="498" w:type="dxa"/>
              <w:shd w:val="pct10" w:color="auto" w:fill="auto"/>
              <w:tblLayout w:type="fixed"/>
              <w:tblLook w:val="04A0"/>
            </w:tblPr>
            <w:tblGrid>
              <w:gridCol w:w="6912"/>
            </w:tblGrid>
            <w:tr w14:paraId="5F73899D" w14:textId="77777777" w:rsidTr="00B77B51">
              <w:tblPrEx>
                <w:tblW w:w="6912" w:type="dxa"/>
                <w:tblInd w:w="498" w:type="dxa"/>
                <w:shd w:val="pct10" w:color="auto" w:fill="auto"/>
                <w:tblLayout w:type="fixed"/>
                <w:tblLook w:val="04A0"/>
              </w:tblPrEx>
              <w:tc>
                <w:tcPr>
                  <w:tcW w:w="6912" w:type="dxa"/>
                  <w:shd w:val="pct10" w:color="auto" w:fill="auto"/>
                </w:tcPr>
                <w:p w:rsidR="002B20A8" w:rsidRPr="00B6351A" w:rsidP="00B77B51" w14:paraId="7CEFA68A" w14:textId="77777777">
                  <w:pPr>
                    <w:spacing w:line="360" w:lineRule="auto"/>
                    <w:ind w:left="19" w:right="498"/>
                    <w:rPr>
                      <w:u w:val="single"/>
                    </w:rPr>
                  </w:pPr>
                  <w:r w:rsidRPr="00B6351A">
                    <w:rPr>
                      <w:u w:val="single"/>
                    </w:rPr>
                    <w:t>For Use By NIOSH Project Officer</w:t>
                  </w:r>
                </w:p>
                <w:p w:rsidR="002B20A8" w:rsidP="00B77B51" w14:paraId="10D4EAE1" w14:textId="77777777">
                  <w:pPr>
                    <w:spacing w:line="360" w:lineRule="auto"/>
                    <w:ind w:left="19" w:right="17"/>
                  </w:pPr>
                  <w:r>
                    <w:t xml:space="preserve">Sample number(s):  </w:t>
                  </w:r>
                  <w:r>
                    <w:rPr>
                      <w:u w:val="single"/>
                    </w:rPr>
                    <w:t>____________________________________________</w:t>
                  </w:r>
                </w:p>
                <w:p w:rsidR="002B20A8" w:rsidP="00B77B51" w14:paraId="53437F32" w14:textId="77777777">
                  <w:pPr>
                    <w:spacing w:line="360" w:lineRule="auto"/>
                    <w:ind w:left="19" w:right="17"/>
                  </w:pPr>
                  <w:r>
                    <w:t xml:space="preserve">HHE:  </w:t>
                  </w:r>
                  <w:r>
                    <w:fldChar w:fldCharType="begin"/>
                  </w:r>
                  <w:r>
                    <w:instrText xml:space="preserve"> REF HHEnumber \h </w:instrText>
                  </w:r>
                  <w:r>
                    <w:fldChar w:fldCharType="separate"/>
                  </w:r>
                  <w:sdt>
                    <w:sdtPr>
                      <w:alias w:val="HHE number"/>
                      <w:tag w:val="HHE number"/>
                      <w:id w:val="736283090"/>
                      <w:placeholder>
                        <w:docPart w:val="BA591BA445AA40BAB3776A1BFFCAE90E"/>
                      </w:placeholder>
                      <w:text/>
                    </w:sdtPr>
                    <w:sdtContent>
                      <w:r w:rsidR="005F51FB">
                        <w:t>xxxx-xxxx</w:t>
                      </w:r>
                    </w:sdtContent>
                  </w:sdt>
                  <w:r>
                    <w:fldChar w:fldCharType="end"/>
                  </w:r>
                  <w:r>
                    <w:tab/>
                    <w:t xml:space="preserve">Sequence #:  </w:t>
                  </w:r>
                  <w:r>
                    <w:fldChar w:fldCharType="begin"/>
                  </w:r>
                  <w:r>
                    <w:instrText xml:space="preserve"> REF Sequence \h </w:instrText>
                  </w:r>
                  <w:r>
                    <w:fldChar w:fldCharType="separate"/>
                  </w:r>
                  <w:sdt>
                    <w:sdtPr>
                      <w:alias w:val="Sequence #"/>
                      <w:tag w:val="Sequence #"/>
                      <w:id w:val="-1720503561"/>
                      <w:placeholder>
                        <w:docPart w:val="61058D47B4A949B6A6938F0C388A0831"/>
                      </w:placeholder>
                      <w:text/>
                    </w:sdtPr>
                    <w:sdtContent>
                      <w:r w:rsidR="005F51FB">
                        <w:t>xxxxx</w:t>
                      </w:r>
                    </w:sdtContent>
                  </w:sdt>
                  <w:r>
                    <w:fldChar w:fldCharType="end"/>
                  </w:r>
                  <w:r>
                    <w:tab/>
                    <w:t>Participant ID #:  _______</w:t>
                  </w:r>
                </w:p>
              </w:tc>
            </w:tr>
          </w:tbl>
          <w:p w:rsidR="002B20A8" w:rsidP="002B20A8" w14:paraId="6E732DD0" w14:textId="77777777">
            <w:pPr>
              <w:ind w:left="498" w:right="498"/>
              <w:rPr>
                <w:sz w:val="16"/>
                <w:szCs w:val="16"/>
              </w:rPr>
            </w:pPr>
          </w:p>
          <w:p w:rsidR="00BC7842" w:rsidP="00E51404" w14:paraId="53B18656" w14:textId="77777777">
            <w:pPr>
              <w:ind w:left="504" w:right="504"/>
            </w:pPr>
            <w:r w:rsidRPr="00624C96">
              <w:rPr>
                <w:sz w:val="16"/>
                <w:szCs w:val="16"/>
              </w:rPr>
              <w:t xml:space="preserve">Form Approved, OMB No. 0920-0260, Exp. </w:t>
            </w:r>
            <w:r w:rsidR="00223C84">
              <w:rPr>
                <w:sz w:val="16"/>
                <w:szCs w:val="16"/>
              </w:rPr>
              <w:t>03</w:t>
            </w:r>
            <w:r w:rsidRPr="00624C96">
              <w:rPr>
                <w:sz w:val="16"/>
                <w:szCs w:val="16"/>
              </w:rPr>
              <w:t>/</w:t>
            </w:r>
            <w:r>
              <w:rPr>
                <w:sz w:val="16"/>
                <w:szCs w:val="16"/>
              </w:rPr>
              <w:t>3</w:t>
            </w:r>
            <w:r w:rsidR="00223C84">
              <w:rPr>
                <w:sz w:val="16"/>
                <w:szCs w:val="16"/>
              </w:rPr>
              <w:t>1</w:t>
            </w:r>
            <w:r w:rsidRPr="00624C96">
              <w:rPr>
                <w:sz w:val="16"/>
                <w:szCs w:val="16"/>
              </w:rPr>
              <w:t>/</w:t>
            </w:r>
            <w:r>
              <w:rPr>
                <w:sz w:val="16"/>
                <w:szCs w:val="16"/>
              </w:rPr>
              <w:t>20</w:t>
            </w:r>
            <w:r w:rsidR="00223C84">
              <w:rPr>
                <w:sz w:val="16"/>
                <w:szCs w:val="16"/>
              </w:rPr>
              <w:t>24</w:t>
            </w:r>
          </w:p>
        </w:tc>
      </w:tr>
    </w:tbl>
    <w:p w:rsidR="00687CA4" w:rsidP="002D50FF" w14:paraId="093D2E79" w14:textId="77777777">
      <w:pPr>
        <w:ind w:left="498" w:right="498"/>
        <w:rPr>
          <w:vanish/>
        </w:rPr>
      </w:pPr>
    </w:p>
    <w:p w:rsidR="001919DD" w:rsidRPr="001919DD" w:rsidP="001919DD" w14:paraId="0FAC22FB" w14:textId="77777777">
      <w:pPr>
        <w:ind w:left="498" w:right="498"/>
      </w:pPr>
      <w:r w:rsidRPr="001919DD">
        <w:rPr>
          <w:b/>
          <w:bCs/>
        </w:rPr>
        <w:t>Privacy Act Statement</w:t>
      </w:r>
    </w:p>
    <w:p w:rsidR="000C450A" w:rsidRPr="000C450A" w:rsidP="000C450A" w14:paraId="51E1C08A" w14:textId="77777777">
      <w:pPr>
        <w:ind w:left="498" w:right="498"/>
      </w:pPr>
      <w:r w:rsidRPr="000C450A">
        <w:t>The National Institute for Occupational Safety and Health (NIOSH) Health Hazard Evaluation (HHE) Program collects this information under Section 20 of the Occupational Safety and Health Act (29 U.S.C. § 669). Collection of the last four digits of your Social Security Number is authorized pursuant to Executive Order 9397, as amended. NIOSH will use the information you provide to conduct Health Hazard Evaluations, maintain accurate participant records, perform follow-up activities when necessary, and distinguish among individuals with similar names to ensure accurate record matching and management. Providing this information is voluntary; however, failure to provide requested identifying information, including the last four digits of your Social Security Number, may limit NIOSH's ability to accurately maintain records or conduct follow-up activities.</w:t>
      </w:r>
    </w:p>
    <w:p w:rsidR="000C450A" w:rsidRPr="000C450A" w:rsidP="000C450A" w14:paraId="5CA4456C" w14:textId="77777777">
      <w:pPr>
        <w:ind w:left="498" w:right="498"/>
      </w:pPr>
    </w:p>
    <w:p w:rsidR="000C450A" w:rsidRPr="000C450A" w:rsidP="000C450A" w14:paraId="25083187" w14:textId="77777777">
      <w:pPr>
        <w:ind w:left="498" w:right="498"/>
      </w:pPr>
      <w:r w:rsidRPr="000C450A">
        <w:t>The Privacy Act of 1974 (5 U.S.C. § 552a) governs the collection and use of this information. Records are maintained in CDC/NIOSH System of Records Notice (SORN) 09-20-0147</w:t>
      </w:r>
      <w:r w:rsidRPr="000C450A">
        <w:rPr>
          <w:b/>
          <w:bCs/>
        </w:rPr>
        <w:t xml:space="preserve">, </w:t>
      </w:r>
      <w:r w:rsidRPr="000C450A">
        <w:t>Occupational Health Epidemiological Studies and EEOICPA Program Records and WTC Health Program Records. Information may be disclosed outside CDC only as permitted by the Privacy Act, in accordance with the routine uses published for this system of records, and as otherwise authorized by law. Records will be maintained and protected in accordance with applicable federal privacy and security requirements.</w:t>
      </w:r>
    </w:p>
    <w:p w:rsidR="000C450A" w:rsidRPr="00687CA4" w:rsidP="002D50FF" w14:paraId="1577AFDA" w14:textId="77777777">
      <w:pPr>
        <w:ind w:left="498" w:right="498"/>
        <w:rPr>
          <w:vanish/>
        </w:rPr>
      </w:pPr>
    </w:p>
    <w:sectPr w:rsidSect="00687CA4">
      <w:type w:val="continuous"/>
      <w:pgSz w:w="15840" w:h="12240" w:orient="landscape"/>
      <w:pgMar w:top="0" w:right="0" w:bottom="0" w:left="0" w:header="720" w:footer="720" w:gutter="0"/>
      <w:paperSrc w:first="4" w:other="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F550B"/>
    <w:multiLevelType w:val="hybridMultilevel"/>
    <w:tmpl w:val="2B4C54BE"/>
    <w:lvl w:ilvl="0">
      <w:start w:val="1"/>
      <w:numFmt w:val="bullet"/>
      <w:lvlText w:val=""/>
      <w:lvlJc w:val="left"/>
      <w:pPr>
        <w:ind w:left="1224" w:hanging="360"/>
      </w:pPr>
      <w:rPr>
        <w:rFonts w:ascii="Symbol" w:hAnsi="Symbol" w:hint="default"/>
        <w:sz w:val="24"/>
        <w:szCs w:val="24"/>
      </w:rPr>
    </w:lvl>
    <w:lvl w:ilvl="1" w:tentative="1">
      <w:start w:val="1"/>
      <w:numFmt w:val="bullet"/>
      <w:lvlText w:val="o"/>
      <w:lvlJc w:val="left"/>
      <w:pPr>
        <w:ind w:left="1944" w:hanging="360"/>
      </w:pPr>
      <w:rPr>
        <w:rFonts w:ascii="Courier New" w:hAnsi="Courier New" w:cs="Courier New" w:hint="default"/>
      </w:rPr>
    </w:lvl>
    <w:lvl w:ilvl="2" w:tentative="1">
      <w:start w:val="1"/>
      <w:numFmt w:val="bullet"/>
      <w:lvlText w:val=""/>
      <w:lvlJc w:val="left"/>
      <w:pPr>
        <w:ind w:left="2664" w:hanging="360"/>
      </w:pPr>
      <w:rPr>
        <w:rFonts w:ascii="Wingdings" w:hAnsi="Wingdings" w:hint="default"/>
      </w:rPr>
    </w:lvl>
    <w:lvl w:ilvl="3" w:tentative="1">
      <w:start w:val="1"/>
      <w:numFmt w:val="bullet"/>
      <w:lvlText w:val=""/>
      <w:lvlJc w:val="left"/>
      <w:pPr>
        <w:ind w:left="3384" w:hanging="360"/>
      </w:pPr>
      <w:rPr>
        <w:rFonts w:ascii="Symbol" w:hAnsi="Symbol" w:hint="default"/>
      </w:rPr>
    </w:lvl>
    <w:lvl w:ilvl="4" w:tentative="1">
      <w:start w:val="1"/>
      <w:numFmt w:val="bullet"/>
      <w:lvlText w:val="o"/>
      <w:lvlJc w:val="left"/>
      <w:pPr>
        <w:ind w:left="4104" w:hanging="360"/>
      </w:pPr>
      <w:rPr>
        <w:rFonts w:ascii="Courier New" w:hAnsi="Courier New" w:cs="Courier New" w:hint="default"/>
      </w:rPr>
    </w:lvl>
    <w:lvl w:ilvl="5" w:tentative="1">
      <w:start w:val="1"/>
      <w:numFmt w:val="bullet"/>
      <w:lvlText w:val=""/>
      <w:lvlJc w:val="left"/>
      <w:pPr>
        <w:ind w:left="4824" w:hanging="360"/>
      </w:pPr>
      <w:rPr>
        <w:rFonts w:ascii="Wingdings" w:hAnsi="Wingdings" w:hint="default"/>
      </w:rPr>
    </w:lvl>
    <w:lvl w:ilvl="6" w:tentative="1">
      <w:start w:val="1"/>
      <w:numFmt w:val="bullet"/>
      <w:lvlText w:val=""/>
      <w:lvlJc w:val="left"/>
      <w:pPr>
        <w:ind w:left="5544" w:hanging="360"/>
      </w:pPr>
      <w:rPr>
        <w:rFonts w:ascii="Symbol" w:hAnsi="Symbol" w:hint="default"/>
      </w:rPr>
    </w:lvl>
    <w:lvl w:ilvl="7" w:tentative="1">
      <w:start w:val="1"/>
      <w:numFmt w:val="bullet"/>
      <w:lvlText w:val="o"/>
      <w:lvlJc w:val="left"/>
      <w:pPr>
        <w:ind w:left="6264" w:hanging="360"/>
      </w:pPr>
      <w:rPr>
        <w:rFonts w:ascii="Courier New" w:hAnsi="Courier New" w:cs="Courier New" w:hint="default"/>
      </w:rPr>
    </w:lvl>
    <w:lvl w:ilvl="8" w:tentative="1">
      <w:start w:val="1"/>
      <w:numFmt w:val="bullet"/>
      <w:lvlText w:val=""/>
      <w:lvlJc w:val="left"/>
      <w:pPr>
        <w:ind w:left="6984" w:hanging="360"/>
      </w:pPr>
      <w:rPr>
        <w:rFonts w:ascii="Wingdings" w:hAnsi="Wingdings" w:hint="default"/>
      </w:rPr>
    </w:lvl>
  </w:abstractNum>
  <w:abstractNum w:abstractNumId="1">
    <w:nsid w:val="13DD317D"/>
    <w:multiLevelType w:val="hybridMultilevel"/>
    <w:tmpl w:val="E014F6A4"/>
    <w:lvl w:ilvl="0">
      <w:start w:val="1"/>
      <w:numFmt w:val="bullet"/>
      <w:lvlText w:val=""/>
      <w:lvlJc w:val="left"/>
      <w:pPr>
        <w:ind w:left="1218" w:hanging="360"/>
      </w:pPr>
      <w:rPr>
        <w:rFonts w:ascii="Symbol" w:hAnsi="Symbol" w:hint="default"/>
        <w:sz w:val="24"/>
      </w:rPr>
    </w:lvl>
    <w:lvl w:ilvl="1" w:tentative="1">
      <w:start w:val="1"/>
      <w:numFmt w:val="bullet"/>
      <w:lvlText w:val="o"/>
      <w:lvlJc w:val="left"/>
      <w:pPr>
        <w:ind w:left="1938" w:hanging="360"/>
      </w:pPr>
      <w:rPr>
        <w:rFonts w:ascii="Courier New" w:hAnsi="Courier New" w:cs="Courier New" w:hint="default"/>
      </w:rPr>
    </w:lvl>
    <w:lvl w:ilvl="2" w:tentative="1">
      <w:start w:val="1"/>
      <w:numFmt w:val="bullet"/>
      <w:lvlText w:val=""/>
      <w:lvlJc w:val="left"/>
      <w:pPr>
        <w:ind w:left="2658" w:hanging="360"/>
      </w:pPr>
      <w:rPr>
        <w:rFonts w:ascii="Wingdings" w:hAnsi="Wingdings" w:hint="default"/>
      </w:rPr>
    </w:lvl>
    <w:lvl w:ilvl="3" w:tentative="1">
      <w:start w:val="1"/>
      <w:numFmt w:val="bullet"/>
      <w:lvlText w:val=""/>
      <w:lvlJc w:val="left"/>
      <w:pPr>
        <w:ind w:left="3378" w:hanging="360"/>
      </w:pPr>
      <w:rPr>
        <w:rFonts w:ascii="Symbol" w:hAnsi="Symbol" w:hint="default"/>
      </w:rPr>
    </w:lvl>
    <w:lvl w:ilvl="4" w:tentative="1">
      <w:start w:val="1"/>
      <w:numFmt w:val="bullet"/>
      <w:lvlText w:val="o"/>
      <w:lvlJc w:val="left"/>
      <w:pPr>
        <w:ind w:left="4098" w:hanging="360"/>
      </w:pPr>
      <w:rPr>
        <w:rFonts w:ascii="Courier New" w:hAnsi="Courier New" w:cs="Courier New" w:hint="default"/>
      </w:rPr>
    </w:lvl>
    <w:lvl w:ilvl="5" w:tentative="1">
      <w:start w:val="1"/>
      <w:numFmt w:val="bullet"/>
      <w:lvlText w:val=""/>
      <w:lvlJc w:val="left"/>
      <w:pPr>
        <w:ind w:left="4818" w:hanging="360"/>
      </w:pPr>
      <w:rPr>
        <w:rFonts w:ascii="Wingdings" w:hAnsi="Wingdings" w:hint="default"/>
      </w:rPr>
    </w:lvl>
    <w:lvl w:ilvl="6" w:tentative="1">
      <w:start w:val="1"/>
      <w:numFmt w:val="bullet"/>
      <w:lvlText w:val=""/>
      <w:lvlJc w:val="left"/>
      <w:pPr>
        <w:ind w:left="5538" w:hanging="360"/>
      </w:pPr>
      <w:rPr>
        <w:rFonts w:ascii="Symbol" w:hAnsi="Symbol" w:hint="default"/>
      </w:rPr>
    </w:lvl>
    <w:lvl w:ilvl="7" w:tentative="1">
      <w:start w:val="1"/>
      <w:numFmt w:val="bullet"/>
      <w:lvlText w:val="o"/>
      <w:lvlJc w:val="left"/>
      <w:pPr>
        <w:ind w:left="6258" w:hanging="360"/>
      </w:pPr>
      <w:rPr>
        <w:rFonts w:ascii="Courier New" w:hAnsi="Courier New" w:cs="Courier New" w:hint="default"/>
      </w:rPr>
    </w:lvl>
    <w:lvl w:ilvl="8" w:tentative="1">
      <w:start w:val="1"/>
      <w:numFmt w:val="bullet"/>
      <w:lvlText w:val=""/>
      <w:lvlJc w:val="left"/>
      <w:pPr>
        <w:ind w:left="6978" w:hanging="360"/>
      </w:pPr>
      <w:rPr>
        <w:rFonts w:ascii="Wingdings" w:hAnsi="Wingdings" w:hint="default"/>
      </w:rPr>
    </w:lvl>
  </w:abstractNum>
  <w:abstractNum w:abstractNumId="2">
    <w:nsid w:val="552E7D4B"/>
    <w:multiLevelType w:val="hybridMultilevel"/>
    <w:tmpl w:val="3E9C56B4"/>
    <w:lvl w:ilvl="0">
      <w:start w:val="1"/>
      <w:numFmt w:val="bullet"/>
      <w:lvlText w:val="o"/>
      <w:lvlJc w:val="left"/>
      <w:pPr>
        <w:ind w:left="1218" w:hanging="360"/>
      </w:pPr>
      <w:rPr>
        <w:rFonts w:ascii="Courier New" w:hAnsi="Courier New" w:cs="Courier New" w:hint="default"/>
        <w:sz w:val="28"/>
      </w:rPr>
    </w:lvl>
    <w:lvl w:ilvl="1" w:tentative="1">
      <w:start w:val="1"/>
      <w:numFmt w:val="bullet"/>
      <w:lvlText w:val="o"/>
      <w:lvlJc w:val="left"/>
      <w:pPr>
        <w:ind w:left="1938" w:hanging="360"/>
      </w:pPr>
      <w:rPr>
        <w:rFonts w:ascii="Courier New" w:hAnsi="Courier New" w:cs="Courier New" w:hint="default"/>
      </w:rPr>
    </w:lvl>
    <w:lvl w:ilvl="2" w:tentative="1">
      <w:start w:val="1"/>
      <w:numFmt w:val="bullet"/>
      <w:lvlText w:val=""/>
      <w:lvlJc w:val="left"/>
      <w:pPr>
        <w:ind w:left="2658" w:hanging="360"/>
      </w:pPr>
      <w:rPr>
        <w:rFonts w:ascii="Wingdings" w:hAnsi="Wingdings" w:hint="default"/>
      </w:rPr>
    </w:lvl>
    <w:lvl w:ilvl="3" w:tentative="1">
      <w:start w:val="1"/>
      <w:numFmt w:val="bullet"/>
      <w:lvlText w:val=""/>
      <w:lvlJc w:val="left"/>
      <w:pPr>
        <w:ind w:left="3378" w:hanging="360"/>
      </w:pPr>
      <w:rPr>
        <w:rFonts w:ascii="Symbol" w:hAnsi="Symbol" w:hint="default"/>
      </w:rPr>
    </w:lvl>
    <w:lvl w:ilvl="4" w:tentative="1">
      <w:start w:val="1"/>
      <w:numFmt w:val="bullet"/>
      <w:lvlText w:val="o"/>
      <w:lvlJc w:val="left"/>
      <w:pPr>
        <w:ind w:left="4098" w:hanging="360"/>
      </w:pPr>
      <w:rPr>
        <w:rFonts w:ascii="Courier New" w:hAnsi="Courier New" w:cs="Courier New" w:hint="default"/>
      </w:rPr>
    </w:lvl>
    <w:lvl w:ilvl="5" w:tentative="1">
      <w:start w:val="1"/>
      <w:numFmt w:val="bullet"/>
      <w:lvlText w:val=""/>
      <w:lvlJc w:val="left"/>
      <w:pPr>
        <w:ind w:left="4818" w:hanging="360"/>
      </w:pPr>
      <w:rPr>
        <w:rFonts w:ascii="Wingdings" w:hAnsi="Wingdings" w:hint="default"/>
      </w:rPr>
    </w:lvl>
    <w:lvl w:ilvl="6" w:tentative="1">
      <w:start w:val="1"/>
      <w:numFmt w:val="bullet"/>
      <w:lvlText w:val=""/>
      <w:lvlJc w:val="left"/>
      <w:pPr>
        <w:ind w:left="5538" w:hanging="360"/>
      </w:pPr>
      <w:rPr>
        <w:rFonts w:ascii="Symbol" w:hAnsi="Symbol" w:hint="default"/>
      </w:rPr>
    </w:lvl>
    <w:lvl w:ilvl="7" w:tentative="1">
      <w:start w:val="1"/>
      <w:numFmt w:val="bullet"/>
      <w:lvlText w:val="o"/>
      <w:lvlJc w:val="left"/>
      <w:pPr>
        <w:ind w:left="6258" w:hanging="360"/>
      </w:pPr>
      <w:rPr>
        <w:rFonts w:ascii="Courier New" w:hAnsi="Courier New" w:cs="Courier New" w:hint="default"/>
      </w:rPr>
    </w:lvl>
    <w:lvl w:ilvl="8" w:tentative="1">
      <w:start w:val="1"/>
      <w:numFmt w:val="bullet"/>
      <w:lvlText w:val=""/>
      <w:lvlJc w:val="left"/>
      <w:pPr>
        <w:ind w:left="6978" w:hanging="360"/>
      </w:pPr>
      <w:rPr>
        <w:rFonts w:ascii="Wingdings" w:hAnsi="Wingdings" w:hint="default"/>
      </w:rPr>
    </w:lvl>
  </w:abstractNum>
  <w:num w:numId="1" w16cid:durableId="1507020030">
    <w:abstractNumId w:val="1"/>
  </w:num>
  <w:num w:numId="2" w16cid:durableId="1129859351">
    <w:abstractNumId w:val="2"/>
  </w:num>
  <w:num w:numId="3" w16cid:durableId="313412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1FB"/>
    <w:rsid w:val="0001506C"/>
    <w:rsid w:val="00027BF9"/>
    <w:rsid w:val="000306B4"/>
    <w:rsid w:val="000616C0"/>
    <w:rsid w:val="0006739A"/>
    <w:rsid w:val="00095A11"/>
    <w:rsid w:val="000C43AB"/>
    <w:rsid w:val="000C450A"/>
    <w:rsid w:val="000D0B62"/>
    <w:rsid w:val="000F4A8A"/>
    <w:rsid w:val="00112B64"/>
    <w:rsid w:val="001300FE"/>
    <w:rsid w:val="00134EDA"/>
    <w:rsid w:val="0016731F"/>
    <w:rsid w:val="00167365"/>
    <w:rsid w:val="00174389"/>
    <w:rsid w:val="001919DD"/>
    <w:rsid w:val="001E01CA"/>
    <w:rsid w:val="00223C84"/>
    <w:rsid w:val="00265666"/>
    <w:rsid w:val="00265F68"/>
    <w:rsid w:val="00283950"/>
    <w:rsid w:val="002B20A8"/>
    <w:rsid w:val="002D50FF"/>
    <w:rsid w:val="00307D05"/>
    <w:rsid w:val="00307E66"/>
    <w:rsid w:val="0031082E"/>
    <w:rsid w:val="00327679"/>
    <w:rsid w:val="003377DB"/>
    <w:rsid w:val="003614B2"/>
    <w:rsid w:val="003A71E6"/>
    <w:rsid w:val="003C6F72"/>
    <w:rsid w:val="003D5988"/>
    <w:rsid w:val="003E033C"/>
    <w:rsid w:val="003F6C6B"/>
    <w:rsid w:val="00437BCA"/>
    <w:rsid w:val="004767EE"/>
    <w:rsid w:val="004A3282"/>
    <w:rsid w:val="004C676A"/>
    <w:rsid w:val="004D5014"/>
    <w:rsid w:val="00520206"/>
    <w:rsid w:val="00571BFC"/>
    <w:rsid w:val="005753EE"/>
    <w:rsid w:val="00597537"/>
    <w:rsid w:val="005A75BA"/>
    <w:rsid w:val="005F3B48"/>
    <w:rsid w:val="005F51FB"/>
    <w:rsid w:val="005F587C"/>
    <w:rsid w:val="00624C96"/>
    <w:rsid w:val="00663786"/>
    <w:rsid w:val="00687CA4"/>
    <w:rsid w:val="006A3626"/>
    <w:rsid w:val="006B755B"/>
    <w:rsid w:val="007147A4"/>
    <w:rsid w:val="00731B41"/>
    <w:rsid w:val="007E3370"/>
    <w:rsid w:val="008005D2"/>
    <w:rsid w:val="0082795F"/>
    <w:rsid w:val="00864D7E"/>
    <w:rsid w:val="00867289"/>
    <w:rsid w:val="00881330"/>
    <w:rsid w:val="008D67A3"/>
    <w:rsid w:val="008E6EE7"/>
    <w:rsid w:val="009117F0"/>
    <w:rsid w:val="009628DB"/>
    <w:rsid w:val="00992825"/>
    <w:rsid w:val="009B015C"/>
    <w:rsid w:val="009C2190"/>
    <w:rsid w:val="009D2875"/>
    <w:rsid w:val="009D4F16"/>
    <w:rsid w:val="00A13C36"/>
    <w:rsid w:val="00A1523F"/>
    <w:rsid w:val="00A22BDD"/>
    <w:rsid w:val="00A44D22"/>
    <w:rsid w:val="00A765C2"/>
    <w:rsid w:val="00AA3E7D"/>
    <w:rsid w:val="00AD6381"/>
    <w:rsid w:val="00B348C3"/>
    <w:rsid w:val="00B5085D"/>
    <w:rsid w:val="00B6351A"/>
    <w:rsid w:val="00B77B51"/>
    <w:rsid w:val="00B96754"/>
    <w:rsid w:val="00BC7842"/>
    <w:rsid w:val="00C1208E"/>
    <w:rsid w:val="00C13B2D"/>
    <w:rsid w:val="00C36FD6"/>
    <w:rsid w:val="00C547D5"/>
    <w:rsid w:val="00C7240E"/>
    <w:rsid w:val="00CA1E81"/>
    <w:rsid w:val="00CA602E"/>
    <w:rsid w:val="00CE1E02"/>
    <w:rsid w:val="00D23914"/>
    <w:rsid w:val="00D42918"/>
    <w:rsid w:val="00D62EB0"/>
    <w:rsid w:val="00D63B83"/>
    <w:rsid w:val="00DB3190"/>
    <w:rsid w:val="00DC5C39"/>
    <w:rsid w:val="00E27035"/>
    <w:rsid w:val="00E31621"/>
    <w:rsid w:val="00E37CE1"/>
    <w:rsid w:val="00E43590"/>
    <w:rsid w:val="00E51404"/>
    <w:rsid w:val="00E7563D"/>
    <w:rsid w:val="00E82B89"/>
    <w:rsid w:val="00E94A5F"/>
    <w:rsid w:val="00EB171F"/>
    <w:rsid w:val="00EC0862"/>
    <w:rsid w:val="00F32BBF"/>
    <w:rsid w:val="00F81936"/>
    <w:rsid w:val="00FA59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A185E8"/>
  <w15:docId w15:val="{9CD4E11F-B4A8-4588-A23A-C1275AB3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4F1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7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87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CA4"/>
    <w:rPr>
      <w:rFonts w:ascii="Tahoma" w:hAnsi="Tahoma" w:cs="Tahoma"/>
      <w:sz w:val="16"/>
      <w:szCs w:val="16"/>
    </w:rPr>
  </w:style>
  <w:style w:type="character" w:styleId="PlaceholderText">
    <w:name w:val="Placeholder Text"/>
    <w:basedOn w:val="DefaultParagraphFont"/>
    <w:uiPriority w:val="99"/>
    <w:semiHidden/>
    <w:rsid w:val="00EB171F"/>
    <w:rPr>
      <w:color w:val="808080"/>
    </w:rPr>
  </w:style>
  <w:style w:type="paragraph" w:styleId="ListParagraph">
    <w:name w:val="List Paragraph"/>
    <w:basedOn w:val="Normal"/>
    <w:uiPriority w:val="34"/>
    <w:qFormat/>
    <w:rsid w:val="009D28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png" /><Relationship Id="rId7" Type="http://schemas.openxmlformats.org/officeDocument/2006/relationships/image" Target="media/image3.jpeg" /><Relationship Id="rId8" Type="http://schemas.openxmlformats.org/officeDocument/2006/relationships/glossaryDocument" Target="glossary/document.xml" /><Relationship Id="rId9" Type="http://schemas.openxmlformats.org/officeDocument/2006/relationships/theme" Target="theme/theme1.xml" /></Relationships>
</file>

<file path=word/_rels/settings.xml.rels><?xml version="1.0" encoding="utf-8" standalone="yes"?><Relationships xmlns="http://schemas.openxmlformats.org/package/2006/relationships"><Relationship Id="rId1" Type="http://schemas.openxmlformats.org/officeDocument/2006/relationships/attachedTemplate" Target="file:///\\cdc.gov\locker\NIOSH_DSHEFS_HETAB_Templates\HETAB_OfficeTemplates\HE%20Site%20Visit\HHE%20postcard%20English-Spanish.dotx"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DBB105F732D440F9FEB5D62E56B0A5A"/>
        <w:category>
          <w:name w:val="General"/>
          <w:gallery w:val="placeholder"/>
        </w:category>
        <w:types>
          <w:type w:val="bbPlcHdr"/>
        </w:types>
        <w:behaviors>
          <w:behavior w:val="content"/>
        </w:behaviors>
        <w:guid w:val="{93F934DE-BF4A-4009-A2BA-C84C11FFBC89}"/>
      </w:docPartPr>
      <w:docPartBody>
        <w:p w:rsidR="008005D2">
          <w:pPr>
            <w:pStyle w:val="ADBB105F732D440F9FEB5D62E56B0A5A"/>
          </w:pPr>
          <w:r w:rsidRPr="009C2190">
            <w:rPr>
              <w:rStyle w:val="PlaceholderText"/>
            </w:rPr>
            <w:t>Click here to enter text.</w:t>
          </w:r>
        </w:p>
      </w:docPartBody>
    </w:docPart>
    <w:docPart>
      <w:docPartPr>
        <w:name w:val="DF3E0C91CE734172A1CCB6F8E31BF96B"/>
        <w:category>
          <w:name w:val="General"/>
          <w:gallery w:val="placeholder"/>
        </w:category>
        <w:types>
          <w:type w:val="bbPlcHdr"/>
        </w:types>
        <w:behaviors>
          <w:behavior w:val="content"/>
        </w:behaviors>
        <w:guid w:val="{54BBDEBF-12C4-4721-864D-A4C3610CC774}"/>
      </w:docPartPr>
      <w:docPartBody>
        <w:p w:rsidR="008005D2">
          <w:pPr>
            <w:pStyle w:val="DF3E0C91CE734172A1CCB6F8E31BF96B"/>
          </w:pPr>
          <w:r w:rsidRPr="009C2190">
            <w:rPr>
              <w:rStyle w:val="PlaceholderText"/>
            </w:rPr>
            <w:t>Click here to enter text.</w:t>
          </w:r>
        </w:p>
      </w:docPartBody>
    </w:docPart>
    <w:docPart>
      <w:docPartPr>
        <w:name w:val="55150E7D96CF4702B5BE42DF71F92768"/>
        <w:category>
          <w:name w:val="General"/>
          <w:gallery w:val="placeholder"/>
        </w:category>
        <w:types>
          <w:type w:val="bbPlcHdr"/>
        </w:types>
        <w:behaviors>
          <w:behavior w:val="content"/>
        </w:behaviors>
        <w:guid w:val="{31A00A98-684F-453E-ACC5-10632BC37AB7}"/>
      </w:docPartPr>
      <w:docPartBody>
        <w:p w:rsidR="008005D2">
          <w:pPr>
            <w:pStyle w:val="55150E7D96CF4702B5BE42DF71F92768"/>
          </w:pPr>
          <w:r w:rsidRPr="009C2190">
            <w:rPr>
              <w:rStyle w:val="PlaceholderText"/>
            </w:rPr>
            <w:t>Click here to enter text.</w:t>
          </w:r>
        </w:p>
      </w:docPartBody>
    </w:docPart>
    <w:docPart>
      <w:docPartPr>
        <w:name w:val="2D801F5164B946F39AA56B6F233753BA"/>
        <w:category>
          <w:name w:val="General"/>
          <w:gallery w:val="placeholder"/>
        </w:category>
        <w:types>
          <w:type w:val="bbPlcHdr"/>
        </w:types>
        <w:behaviors>
          <w:behavior w:val="content"/>
        </w:behaviors>
        <w:guid w:val="{5016651E-E799-4F53-AD4B-3BF790742B61}"/>
      </w:docPartPr>
      <w:docPartBody>
        <w:p w:rsidR="008005D2" w:rsidP="009117F0">
          <w:pPr>
            <w:pStyle w:val="2D801F5164B946F39AA56B6F233753BA"/>
          </w:pPr>
          <w:r w:rsidRPr="009C2190">
            <w:rPr>
              <w:rStyle w:val="PlaceholderText"/>
            </w:rPr>
            <w:t>Click here to enter text.</w:t>
          </w:r>
        </w:p>
      </w:docPartBody>
    </w:docPart>
    <w:docPart>
      <w:docPartPr>
        <w:name w:val="CFA4911AC11E45EE91D5730528DC3151"/>
        <w:category>
          <w:name w:val="General"/>
          <w:gallery w:val="placeholder"/>
        </w:category>
        <w:types>
          <w:type w:val="bbPlcHdr"/>
        </w:types>
        <w:behaviors>
          <w:behavior w:val="content"/>
        </w:behaviors>
        <w:guid w:val="{F1E9A819-7A1A-4010-9DC3-0CEEA4A70365}"/>
      </w:docPartPr>
      <w:docPartBody>
        <w:p w:rsidR="008005D2" w:rsidP="009117F0">
          <w:pPr>
            <w:pStyle w:val="CFA4911AC11E45EE91D5730528DC3151"/>
          </w:pPr>
          <w:r w:rsidRPr="009C2190">
            <w:rPr>
              <w:rStyle w:val="PlaceholderText"/>
            </w:rPr>
            <w:t>Click here to enter text.</w:t>
          </w:r>
        </w:p>
      </w:docPartBody>
    </w:docPart>
    <w:docPart>
      <w:docPartPr>
        <w:name w:val="9F76E66404014F3CBEFB86425C569141"/>
        <w:category>
          <w:name w:val="General"/>
          <w:gallery w:val="placeholder"/>
        </w:category>
        <w:types>
          <w:type w:val="bbPlcHdr"/>
        </w:types>
        <w:behaviors>
          <w:behavior w:val="content"/>
        </w:behaviors>
        <w:guid w:val="{D9342BD9-23CA-42BF-AA95-C6788347ED06}"/>
      </w:docPartPr>
      <w:docPartBody>
        <w:p w:rsidR="008005D2" w:rsidP="009117F0">
          <w:pPr>
            <w:pStyle w:val="9F76E66404014F3CBEFB86425C569141"/>
          </w:pPr>
          <w:r w:rsidRPr="009C2190">
            <w:rPr>
              <w:rStyle w:val="PlaceholderText"/>
            </w:rPr>
            <w:t>Click here to enter text.</w:t>
          </w:r>
        </w:p>
      </w:docPartBody>
    </w:docPart>
    <w:docPart>
      <w:docPartPr>
        <w:name w:val="6ABAEB08A84A4D688C3ED2DFD953BA0F"/>
        <w:category>
          <w:name w:val="General"/>
          <w:gallery w:val="placeholder"/>
        </w:category>
        <w:types>
          <w:type w:val="bbPlcHdr"/>
        </w:types>
        <w:behaviors>
          <w:behavior w:val="content"/>
        </w:behaviors>
        <w:guid w:val="{BF6865A1-9484-4075-8B2B-A9ECCFC890A5}"/>
      </w:docPartPr>
      <w:docPartBody>
        <w:p w:rsidR="008005D2" w:rsidP="009117F0">
          <w:pPr>
            <w:pStyle w:val="6ABAEB08A84A4D688C3ED2DFD953BA0F"/>
          </w:pPr>
          <w:r w:rsidRPr="009C2190">
            <w:rPr>
              <w:rStyle w:val="PlaceholderText"/>
            </w:rPr>
            <w:t>Click here to enter text.</w:t>
          </w:r>
        </w:p>
      </w:docPartBody>
    </w:docPart>
    <w:docPart>
      <w:docPartPr>
        <w:name w:val="B73BB22CA6E344BBBECEF26AAE051F73"/>
        <w:category>
          <w:name w:val="General"/>
          <w:gallery w:val="placeholder"/>
        </w:category>
        <w:types>
          <w:type w:val="bbPlcHdr"/>
        </w:types>
        <w:behaviors>
          <w:behavior w:val="content"/>
        </w:behaviors>
        <w:guid w:val="{D9BF90AE-0783-4BE2-A284-DFA4DFCAAA6C}"/>
      </w:docPartPr>
      <w:docPartBody>
        <w:p w:rsidR="008005D2" w:rsidP="009117F0">
          <w:pPr>
            <w:pStyle w:val="B73BB22CA6E344BBBECEF26AAE051F73"/>
          </w:pPr>
          <w:r w:rsidRPr="009C2190">
            <w:rPr>
              <w:rStyle w:val="PlaceholderText"/>
            </w:rPr>
            <w:t>Click here to enter text.</w:t>
          </w:r>
        </w:p>
      </w:docPartBody>
    </w:docPart>
    <w:docPart>
      <w:docPartPr>
        <w:name w:val="07F970DEE1A143B6B6E126DB2E227270"/>
        <w:category>
          <w:name w:val="General"/>
          <w:gallery w:val="placeholder"/>
        </w:category>
        <w:types>
          <w:type w:val="bbPlcHdr"/>
        </w:types>
        <w:behaviors>
          <w:behavior w:val="content"/>
        </w:behaviors>
        <w:guid w:val="{4DACB21E-A804-4C7F-9939-734272D24C2D}"/>
      </w:docPartPr>
      <w:docPartBody>
        <w:p w:rsidR="008005D2" w:rsidP="009117F0">
          <w:pPr>
            <w:pStyle w:val="07F970DEE1A143B6B6E126DB2E227270"/>
          </w:pPr>
          <w:r w:rsidRPr="009C2190">
            <w:rPr>
              <w:rStyle w:val="PlaceholderText"/>
            </w:rPr>
            <w:t>Click here to enter text.</w:t>
          </w:r>
        </w:p>
      </w:docPartBody>
    </w:docPart>
    <w:docPart>
      <w:docPartPr>
        <w:name w:val="C68C6F6120C04C5089200C6D2DB870A6"/>
        <w:category>
          <w:name w:val="General"/>
          <w:gallery w:val="placeholder"/>
        </w:category>
        <w:types>
          <w:type w:val="bbPlcHdr"/>
        </w:types>
        <w:behaviors>
          <w:behavior w:val="content"/>
        </w:behaviors>
        <w:guid w:val="{939B4FB9-8F33-4B1E-9470-B65D1DC5045E}"/>
      </w:docPartPr>
      <w:docPartBody>
        <w:p w:rsidR="008005D2" w:rsidP="009117F0">
          <w:pPr>
            <w:pStyle w:val="C68C6F6120C04C5089200C6D2DB870A6"/>
          </w:pPr>
          <w:r w:rsidRPr="009C2190">
            <w:rPr>
              <w:rStyle w:val="PlaceholderText"/>
            </w:rPr>
            <w:t>Click here to enter text.</w:t>
          </w:r>
        </w:p>
      </w:docPartBody>
    </w:docPart>
    <w:docPart>
      <w:docPartPr>
        <w:name w:val="BD17DF900C9B4D72B76B89750204DE83"/>
        <w:category>
          <w:name w:val="General"/>
          <w:gallery w:val="placeholder"/>
        </w:category>
        <w:types>
          <w:type w:val="bbPlcHdr"/>
        </w:types>
        <w:behaviors>
          <w:behavior w:val="content"/>
        </w:behaviors>
        <w:guid w:val="{0D240912-40A7-4BAD-AF86-AC235F6F4A0D}"/>
      </w:docPartPr>
      <w:docPartBody>
        <w:p w:rsidR="008005D2" w:rsidP="009117F0">
          <w:pPr>
            <w:pStyle w:val="BD17DF900C9B4D72B76B89750204DE83"/>
          </w:pPr>
          <w:r w:rsidRPr="009C2190">
            <w:rPr>
              <w:rStyle w:val="PlaceholderText"/>
            </w:rPr>
            <w:t>Click here to enter text.</w:t>
          </w:r>
        </w:p>
      </w:docPartBody>
    </w:docPart>
    <w:docPart>
      <w:docPartPr>
        <w:name w:val="8D444183158649D7B84F8312F4B9FFEE"/>
        <w:category>
          <w:name w:val="General"/>
          <w:gallery w:val="placeholder"/>
        </w:category>
        <w:types>
          <w:type w:val="bbPlcHdr"/>
        </w:types>
        <w:behaviors>
          <w:behavior w:val="content"/>
        </w:behaviors>
        <w:guid w:val="{45E80513-6338-44D0-9E99-68EE0474DF9B}"/>
      </w:docPartPr>
      <w:docPartBody>
        <w:p w:rsidR="008005D2" w:rsidP="009117F0">
          <w:pPr>
            <w:pStyle w:val="8D444183158649D7B84F8312F4B9FFEE"/>
          </w:pPr>
          <w:r w:rsidRPr="009C2190">
            <w:rPr>
              <w:rStyle w:val="PlaceholderText"/>
            </w:rPr>
            <w:t>Click here to enter text.</w:t>
          </w:r>
        </w:p>
      </w:docPartBody>
    </w:docPart>
    <w:docPart>
      <w:docPartPr>
        <w:name w:val="D18C070E86D94E7B8B9EDB2903B76D2C"/>
        <w:category>
          <w:name w:val="General"/>
          <w:gallery w:val="placeholder"/>
        </w:category>
        <w:types>
          <w:type w:val="bbPlcHdr"/>
        </w:types>
        <w:behaviors>
          <w:behavior w:val="content"/>
        </w:behaviors>
        <w:guid w:val="{00E5B3F8-3FB6-4473-B60B-36609B5545FB}"/>
      </w:docPartPr>
      <w:docPartBody>
        <w:p w:rsidR="008005D2" w:rsidP="009117F0">
          <w:pPr>
            <w:pStyle w:val="D18C070E86D94E7B8B9EDB2903B76D2C"/>
          </w:pPr>
          <w:r w:rsidRPr="009C2190">
            <w:rPr>
              <w:rStyle w:val="PlaceholderText"/>
            </w:rPr>
            <w:t>Click here to enter text.</w:t>
          </w:r>
        </w:p>
      </w:docPartBody>
    </w:docPart>
    <w:docPart>
      <w:docPartPr>
        <w:name w:val="5455CE9BE3A0460DBB93A64BF33EB436"/>
        <w:category>
          <w:name w:val="General"/>
          <w:gallery w:val="placeholder"/>
        </w:category>
        <w:types>
          <w:type w:val="bbPlcHdr"/>
        </w:types>
        <w:behaviors>
          <w:behavior w:val="content"/>
        </w:behaviors>
        <w:guid w:val="{2A3B1A1A-3887-434F-AAE3-6253547E281E}"/>
      </w:docPartPr>
      <w:docPartBody>
        <w:p w:rsidR="008005D2" w:rsidP="009117F0">
          <w:pPr>
            <w:pStyle w:val="5455CE9BE3A0460DBB93A64BF33EB436"/>
          </w:pPr>
          <w:r w:rsidRPr="009C2190">
            <w:rPr>
              <w:rStyle w:val="PlaceholderText"/>
            </w:rPr>
            <w:t>Click here to enter text.</w:t>
          </w:r>
        </w:p>
      </w:docPartBody>
    </w:docPart>
    <w:docPart>
      <w:docPartPr>
        <w:name w:val="20CF76C7E039432087AC612E7ED78E2D"/>
        <w:category>
          <w:name w:val="General"/>
          <w:gallery w:val="placeholder"/>
        </w:category>
        <w:types>
          <w:type w:val="bbPlcHdr"/>
        </w:types>
        <w:behaviors>
          <w:behavior w:val="content"/>
        </w:behaviors>
        <w:guid w:val="{B57779A4-6D3F-4F0F-A8F6-A4480C876A8B}"/>
      </w:docPartPr>
      <w:docPartBody>
        <w:p w:rsidR="008005D2" w:rsidP="009117F0">
          <w:pPr>
            <w:pStyle w:val="20CF76C7E039432087AC612E7ED78E2D"/>
          </w:pPr>
          <w:r w:rsidRPr="009C2190">
            <w:rPr>
              <w:rStyle w:val="PlaceholderText"/>
            </w:rPr>
            <w:t>Click here to enter text.</w:t>
          </w:r>
        </w:p>
      </w:docPartBody>
    </w:docPart>
    <w:docPart>
      <w:docPartPr>
        <w:name w:val="62F3E5AF271D4E69818CD19F805987B7"/>
        <w:category>
          <w:name w:val="General"/>
          <w:gallery w:val="placeholder"/>
        </w:category>
        <w:types>
          <w:type w:val="bbPlcHdr"/>
        </w:types>
        <w:behaviors>
          <w:behavior w:val="content"/>
        </w:behaviors>
        <w:guid w:val="{5FAE4ADB-1FDD-4BC7-A160-DA9B39809643}"/>
      </w:docPartPr>
      <w:docPartBody>
        <w:p w:rsidR="008005D2" w:rsidP="009117F0">
          <w:pPr>
            <w:pStyle w:val="62F3E5AF271D4E69818CD19F805987B7"/>
          </w:pPr>
          <w:r w:rsidRPr="009C2190">
            <w:rPr>
              <w:rStyle w:val="PlaceholderText"/>
            </w:rPr>
            <w:t>Click here to enter text.</w:t>
          </w:r>
        </w:p>
      </w:docPartBody>
    </w:docPart>
    <w:docPart>
      <w:docPartPr>
        <w:name w:val="E473259612704FD0BDF4A7C9603341AB"/>
        <w:category>
          <w:name w:val="General"/>
          <w:gallery w:val="placeholder"/>
        </w:category>
        <w:types>
          <w:type w:val="bbPlcHdr"/>
        </w:types>
        <w:behaviors>
          <w:behavior w:val="content"/>
        </w:behaviors>
        <w:guid w:val="{C6044964-A056-495B-872D-83AE39E5CF16}"/>
      </w:docPartPr>
      <w:docPartBody>
        <w:p w:rsidR="008005D2" w:rsidP="009117F0">
          <w:pPr>
            <w:pStyle w:val="E473259612704FD0BDF4A7C9603341AB"/>
          </w:pPr>
          <w:r w:rsidRPr="009C2190">
            <w:rPr>
              <w:rStyle w:val="PlaceholderText"/>
            </w:rPr>
            <w:t>Click here to enter text.</w:t>
          </w:r>
        </w:p>
      </w:docPartBody>
    </w:docPart>
    <w:docPart>
      <w:docPartPr>
        <w:name w:val="BA591BA445AA40BAB3776A1BFFCAE90E"/>
        <w:category>
          <w:name w:val="General"/>
          <w:gallery w:val="placeholder"/>
        </w:category>
        <w:types>
          <w:type w:val="bbPlcHdr"/>
        </w:types>
        <w:behaviors>
          <w:behavior w:val="content"/>
        </w:behaviors>
        <w:guid w:val="{EF9AFF6B-2A4A-4C8A-B994-4987E9F108C6}"/>
      </w:docPartPr>
      <w:docPartBody>
        <w:p w:rsidR="008005D2" w:rsidP="009117F0">
          <w:pPr>
            <w:pStyle w:val="BA591BA445AA40BAB3776A1BFFCAE90E"/>
          </w:pPr>
          <w:r w:rsidRPr="009C2190">
            <w:rPr>
              <w:rStyle w:val="PlaceholderText"/>
            </w:rPr>
            <w:t>Click here to enter text.</w:t>
          </w:r>
        </w:p>
      </w:docPartBody>
    </w:docPart>
    <w:docPart>
      <w:docPartPr>
        <w:name w:val="61058D47B4A949B6A6938F0C388A0831"/>
        <w:category>
          <w:name w:val="General"/>
          <w:gallery w:val="placeholder"/>
        </w:category>
        <w:types>
          <w:type w:val="bbPlcHdr"/>
        </w:types>
        <w:behaviors>
          <w:behavior w:val="content"/>
        </w:behaviors>
        <w:guid w:val="{D9F60E08-7BB6-44CF-8625-ECAA96290958}"/>
      </w:docPartPr>
      <w:docPartBody>
        <w:p w:rsidR="008005D2" w:rsidP="009117F0">
          <w:pPr>
            <w:pStyle w:val="61058D47B4A949B6A6938F0C388A0831"/>
          </w:pPr>
          <w:r w:rsidRPr="009C219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F0"/>
    <w:rsid w:val="00102F30"/>
    <w:rsid w:val="002D360B"/>
    <w:rsid w:val="008005D2"/>
    <w:rsid w:val="009117F0"/>
    <w:rsid w:val="009F75B5"/>
    <w:rsid w:val="00E4359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17F0"/>
    <w:rPr>
      <w:color w:val="808080"/>
    </w:rPr>
  </w:style>
  <w:style w:type="paragraph" w:customStyle="1" w:styleId="ADBB105F732D440F9FEB5D62E56B0A5A">
    <w:name w:val="ADBB105F732D440F9FEB5D62E56B0A5A"/>
  </w:style>
  <w:style w:type="paragraph" w:customStyle="1" w:styleId="DF3E0C91CE734172A1CCB6F8E31BF96B">
    <w:name w:val="DF3E0C91CE734172A1CCB6F8E31BF96B"/>
  </w:style>
  <w:style w:type="paragraph" w:customStyle="1" w:styleId="55150E7D96CF4702B5BE42DF71F92768">
    <w:name w:val="55150E7D96CF4702B5BE42DF71F92768"/>
  </w:style>
  <w:style w:type="paragraph" w:customStyle="1" w:styleId="2D801F5164B946F39AA56B6F233753BA">
    <w:name w:val="2D801F5164B946F39AA56B6F233753BA"/>
    <w:rsid w:val="009117F0"/>
  </w:style>
  <w:style w:type="paragraph" w:customStyle="1" w:styleId="CFA4911AC11E45EE91D5730528DC3151">
    <w:name w:val="CFA4911AC11E45EE91D5730528DC3151"/>
    <w:rsid w:val="009117F0"/>
  </w:style>
  <w:style w:type="paragraph" w:customStyle="1" w:styleId="9F76E66404014F3CBEFB86425C569141">
    <w:name w:val="9F76E66404014F3CBEFB86425C569141"/>
    <w:rsid w:val="009117F0"/>
  </w:style>
  <w:style w:type="paragraph" w:customStyle="1" w:styleId="6ABAEB08A84A4D688C3ED2DFD953BA0F">
    <w:name w:val="6ABAEB08A84A4D688C3ED2DFD953BA0F"/>
    <w:rsid w:val="009117F0"/>
  </w:style>
  <w:style w:type="paragraph" w:customStyle="1" w:styleId="B73BB22CA6E344BBBECEF26AAE051F73">
    <w:name w:val="B73BB22CA6E344BBBECEF26AAE051F73"/>
    <w:rsid w:val="009117F0"/>
  </w:style>
  <w:style w:type="paragraph" w:customStyle="1" w:styleId="07F970DEE1A143B6B6E126DB2E227270">
    <w:name w:val="07F970DEE1A143B6B6E126DB2E227270"/>
    <w:rsid w:val="009117F0"/>
  </w:style>
  <w:style w:type="paragraph" w:customStyle="1" w:styleId="C68C6F6120C04C5089200C6D2DB870A6">
    <w:name w:val="C68C6F6120C04C5089200C6D2DB870A6"/>
    <w:rsid w:val="009117F0"/>
  </w:style>
  <w:style w:type="paragraph" w:customStyle="1" w:styleId="BD17DF900C9B4D72B76B89750204DE83">
    <w:name w:val="BD17DF900C9B4D72B76B89750204DE83"/>
    <w:rsid w:val="009117F0"/>
  </w:style>
  <w:style w:type="paragraph" w:customStyle="1" w:styleId="8D444183158649D7B84F8312F4B9FFEE">
    <w:name w:val="8D444183158649D7B84F8312F4B9FFEE"/>
    <w:rsid w:val="009117F0"/>
  </w:style>
  <w:style w:type="paragraph" w:customStyle="1" w:styleId="D18C070E86D94E7B8B9EDB2903B76D2C">
    <w:name w:val="D18C070E86D94E7B8B9EDB2903B76D2C"/>
    <w:rsid w:val="009117F0"/>
  </w:style>
  <w:style w:type="paragraph" w:customStyle="1" w:styleId="5455CE9BE3A0460DBB93A64BF33EB436">
    <w:name w:val="5455CE9BE3A0460DBB93A64BF33EB436"/>
    <w:rsid w:val="009117F0"/>
  </w:style>
  <w:style w:type="paragraph" w:customStyle="1" w:styleId="20CF76C7E039432087AC612E7ED78E2D">
    <w:name w:val="20CF76C7E039432087AC612E7ED78E2D"/>
    <w:rsid w:val="009117F0"/>
  </w:style>
  <w:style w:type="paragraph" w:customStyle="1" w:styleId="62F3E5AF271D4E69818CD19F805987B7">
    <w:name w:val="62F3E5AF271D4E69818CD19F805987B7"/>
    <w:rsid w:val="009117F0"/>
  </w:style>
  <w:style w:type="paragraph" w:customStyle="1" w:styleId="E473259612704FD0BDF4A7C9603341AB">
    <w:name w:val="E473259612704FD0BDF4A7C9603341AB"/>
    <w:rsid w:val="009117F0"/>
  </w:style>
  <w:style w:type="paragraph" w:customStyle="1" w:styleId="BA591BA445AA40BAB3776A1BFFCAE90E">
    <w:name w:val="BA591BA445AA40BAB3776A1BFFCAE90E"/>
    <w:rsid w:val="009117F0"/>
  </w:style>
  <w:style w:type="paragraph" w:customStyle="1" w:styleId="61058D47B4A949B6A6938F0C388A0831">
    <w:name w:val="61058D47B4A949B6A6938F0C388A0831"/>
    <w:rsid w:val="009117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7D63B-3FCC-40F4-8E7F-D54F81C93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HHE postcard English-Spanish</Template>
  <TotalTime>29</TotalTime>
  <Pages>3</Pages>
  <Words>1651</Words>
  <Characters>9661</Characters>
  <Application>Microsoft Office Word</Application>
  <DocSecurity>0</DocSecurity>
  <Lines>219</Lines>
  <Paragraphs>115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Couch, James</dc:creator>
  <cp:lastModifiedBy>Couch, James</cp:lastModifiedBy>
  <cp:revision>12</cp:revision>
  <cp:lastPrinted>2013-03-26T12:39:00Z</cp:lastPrinted>
  <dcterms:created xsi:type="dcterms:W3CDTF">2023-06-09T19:51:00Z</dcterms:created>
  <dcterms:modified xsi:type="dcterms:W3CDTF">2026-09-22T14:11:00Z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65fdeb85-f5fe-432c-9e5a-62383fc36bcf</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2021-04-20T12:15:00Z</vt:lpwstr>
  </property>
  <property fmtid="{D5CDD505-2E9C-101B-9397-08002B2CF9AE}" pid="8" name="MSIP_Label_7b94a7b8-f06c-4dfe-bdcc-9b548fd58c31_SiteId">
    <vt:lpwstr>9ce70869-60db-44fd-abe8-d2767077fc8f</vt:lpwstr>
  </property>
</Properties>
</file>