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tbl>
      <w:tblPr>
        <w:tblDescription w:val="Restaurant survey table housing 2 front side surveys"/>
        <w:tblW w:w="5027" w:type="pct"/>
        <w:tblCellMar>
          <w:left w:w="0" w:type="dxa"/>
          <w:right w:w="0" w:type="dxa"/>
        </w:tblCellMar>
        <w:tblLook w:val="04A0"/>
      </w:tblPr>
      <w:tblGrid>
        <w:gridCol w:w="11397"/>
        <w:gridCol w:w="20"/>
        <w:gridCol w:w="20"/>
      </w:tblGrid>
      <w:tr w14:paraId="7418573D" w14:textId="77777777" w:rsidTr="00246A1B">
        <w:tblPrEx>
          <w:tblW w:w="5027" w:type="pct"/>
          <w:tblCellMar>
            <w:left w:w="0" w:type="dxa"/>
            <w:right w:w="0" w:type="dxa"/>
          </w:tblCellMar>
          <w:tblLook w:val="04A0"/>
        </w:tblPrEx>
        <w:tc>
          <w:tcPr>
            <w:tcW w:w="11397" w:type="dxa"/>
          </w:tcPr>
          <w:sdt>
            <w:sdtPr>
              <w:alias w:val="Company Name"/>
              <w:id w:val="1533460891"/>
              <w:placeholder>
                <w:docPart w:val="336D5FB01736414B85AFA493DD51095C"/>
              </w:placeholder>
              <w:showingPlcHdr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Content>
              <w:p w:rsidR="00457F34" w:rsidP="00141FF4" w14:paraId="57949D89" w14:textId="29022142">
                <w:pPr>
                  <w:pStyle w:val="Title"/>
                </w:pPr>
                <w:r>
                  <w:t>[Company Name]</w:t>
                </w:r>
              </w:p>
            </w:sdtContent>
          </w:sdt>
        </w:tc>
        <w:tc>
          <w:tcPr>
            <w:tcW w:w="20" w:type="dxa"/>
          </w:tcPr>
          <w:p w:rsidR="00457F34" w14:paraId="7B6C8368" w14:textId="77777777"/>
        </w:tc>
        <w:tc>
          <w:tcPr>
            <w:tcW w:w="20" w:type="dxa"/>
          </w:tcPr>
          <w:p w:rsidR="00457F34" w14:paraId="0CFA298A" w14:textId="77777777"/>
        </w:tc>
      </w:tr>
      <w:tr w14:paraId="47C0D7AF" w14:textId="77777777" w:rsidTr="00246A1B">
        <w:tblPrEx>
          <w:tblW w:w="5027" w:type="pct"/>
          <w:tblCellMar>
            <w:left w:w="0" w:type="dxa"/>
            <w:right w:w="0" w:type="dxa"/>
          </w:tblCellMar>
          <w:tblLook w:val="04A0"/>
        </w:tblPrEx>
        <w:tc>
          <w:tcPr>
            <w:tcW w:w="11397" w:type="dxa"/>
          </w:tcPr>
          <w:p w:rsidR="003F69E5" w14:paraId="71B12603" w14:textId="77777777">
            <w:pPr>
              <w:pStyle w:val="Heading1"/>
            </w:pPr>
            <w:r>
              <w:t>How Are We Doing?</w:t>
            </w:r>
          </w:p>
          <w:p w:rsidR="003F69E5" w14:paraId="340C3681" w14:textId="01BAE034">
            <w:pPr>
              <w:pStyle w:val="NoSpacing"/>
              <w:jc w:val="both"/>
            </w:pPr>
            <w:r>
              <w:t>W</w:t>
            </w:r>
            <w:r w:rsidR="00286C66">
              <w:t xml:space="preserve">e are committed to providing patients </w:t>
            </w:r>
            <w:r>
              <w:t xml:space="preserve">with the best </w:t>
            </w:r>
            <w:r w:rsidR="00246A1B">
              <w:t xml:space="preserve">assistance and learning </w:t>
            </w:r>
            <w:r w:rsidR="00D738A8">
              <w:t xml:space="preserve">resources </w:t>
            </w:r>
            <w:r>
              <w:t xml:space="preserve">possible, so we welcome your comments. </w:t>
            </w:r>
            <w:r w:rsidR="00246A1B">
              <w:t xml:space="preserve">Please provide us feedback so we can improve </w:t>
            </w:r>
            <w:r w:rsidR="00D738A8">
              <w:t>y</w:t>
            </w:r>
            <w:r w:rsidR="00246A1B">
              <w:t xml:space="preserve">our </w:t>
            </w:r>
            <w:r w:rsidR="00D738A8">
              <w:t xml:space="preserve">involvement with the </w:t>
            </w:r>
            <w:r w:rsidR="00246A1B">
              <w:t xml:space="preserve">ESRD </w:t>
            </w:r>
            <w:r w:rsidR="00D738A8">
              <w:t>Networks</w:t>
            </w:r>
            <w:r>
              <w:t>. Thank you.</w:t>
            </w:r>
          </w:p>
          <w:p w:rsidR="003F69E5" w14:paraId="5393BE9D" w14:textId="047DDB09">
            <w:pPr>
              <w:pStyle w:val="Heading2"/>
            </w:pPr>
            <w:r>
              <w:t xml:space="preserve">   </w:t>
            </w:r>
            <w:r w:rsidRPr="00D738A8">
              <w:t>On a scale of (1-5) I understand the role of the ESRD Network.</w:t>
            </w:r>
            <w:r>
              <w:t xml:space="preserve"> </w:t>
            </w:r>
            <w:r w:rsidR="00AF2D34">
              <w:t xml:space="preserve"> </w:t>
            </w:r>
            <w:sdt>
              <w:sdtPr>
                <w:id w:val="-1428341380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 w:rsidR="00AF2D34"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 w:rsidR="00AF2D34">
              <w:t xml:space="preserve"> N/A</w:t>
            </w:r>
          </w:p>
          <w:p w:rsidR="003F69E5" w14:paraId="66047F60" w14:textId="77777777">
            <w:pPr>
              <w:pStyle w:val="Ratings1-5"/>
            </w:pPr>
            <w:sdt>
              <w:sdtPr>
                <w:id w:val="-1065021875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 w:rsidR="00AF2D34"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 w:rsidR="00D74282">
              <w:t xml:space="preserve"> 1</w:t>
            </w:r>
            <w:r w:rsidR="00D74282">
              <w:tab/>
            </w:r>
            <w:sdt>
              <w:sdtPr>
                <w:id w:val="565762386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 w:rsidR="00D74282"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 w:rsidR="00D74282">
              <w:t xml:space="preserve"> 2</w:t>
            </w:r>
            <w:r w:rsidR="00D74282">
              <w:tab/>
            </w:r>
            <w:sdt>
              <w:sdtPr>
                <w:id w:val="-1938132643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 w:rsidR="00D74282"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 w:rsidR="00D74282">
              <w:t xml:space="preserve"> 3</w:t>
            </w:r>
            <w:r w:rsidR="00D74282">
              <w:tab/>
            </w:r>
            <w:sdt>
              <w:sdtPr>
                <w:id w:val="1259790932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 w:rsidR="00D74282"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 w:rsidR="00D74282">
              <w:t xml:space="preserve"> 4</w:t>
            </w:r>
            <w:r w:rsidR="00D74282">
              <w:tab/>
            </w:r>
            <w:sdt>
              <w:sdtPr>
                <w:id w:val="178781912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 w:rsidR="00246A1B"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 w:rsidR="00D74282">
              <w:t xml:space="preserve"> 5</w:t>
            </w:r>
          </w:p>
          <w:tbl>
            <w:tblPr>
              <w:tblDescription w:val="Disappointing and Exceptional labels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5698"/>
              <w:gridCol w:w="5699"/>
            </w:tblGrid>
            <w:tr w14:paraId="45BCB048" w14:textId="77777777" w:rsidTr="006E146D">
              <w:tblPrEx>
                <w:tblW w:w="5000" w:type="pct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0"/>
              </w:trPr>
              <w:tc>
                <w:tcPr>
                  <w:tcW w:w="2635" w:type="dxa"/>
                </w:tcPr>
                <w:p w:rsidR="003F69E5" w14:paraId="559766C2" w14:textId="77777777">
                  <w:pPr>
                    <w:pStyle w:val="NoSpacing"/>
                  </w:pPr>
                  <w:r>
                    <w:t>Dissatisfied</w:t>
                  </w:r>
                </w:p>
              </w:tc>
              <w:tc>
                <w:tcPr>
                  <w:tcW w:w="2635" w:type="dxa"/>
                </w:tcPr>
                <w:p w:rsidR="003F69E5" w14:paraId="2C4DF4FF" w14:textId="5FF3E56E">
                  <w:pPr>
                    <w:pStyle w:val="NoSpacing"/>
                    <w:jc w:val="right"/>
                  </w:pPr>
                  <w:r>
                    <w:t>Extremely Satisfied</w:t>
                  </w:r>
                </w:p>
              </w:tc>
            </w:tr>
          </w:tbl>
          <w:p w:rsidR="00CF288E" w:rsidP="00CF288E" w14:paraId="72C3853B" w14:textId="11E7A09F">
            <w:pPr>
              <w:pStyle w:val="Heading2"/>
            </w:pPr>
            <w:r>
              <w:t xml:space="preserve"> </w:t>
            </w:r>
            <w:r w:rsidRPr="00D738A8">
              <w:t>On a scale of (1-5) I understand my role as a patient subject matter expert working with the ESRD Network.</w:t>
            </w:r>
            <w:r>
              <w:t xml:space="preserve"> </w:t>
            </w:r>
            <w:sdt>
              <w:sdtPr>
                <w:id w:val="-1278014068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N/A</w:t>
            </w:r>
          </w:p>
          <w:p w:rsidR="003F69E5" w14:paraId="51DB28C9" w14:textId="77777777">
            <w:pPr>
              <w:pStyle w:val="Ratings1-5"/>
            </w:pPr>
            <w:sdt>
              <w:sdtPr>
                <w:id w:val="114574424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 w:rsidR="00D74282"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 w:rsidR="00D74282">
              <w:t xml:space="preserve"> 1</w:t>
            </w:r>
            <w:r w:rsidR="00D74282">
              <w:tab/>
            </w:r>
            <w:sdt>
              <w:sdtPr>
                <w:id w:val="637228943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 w:rsidR="00D74282"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 w:rsidR="00D74282">
              <w:t xml:space="preserve"> 2</w:t>
            </w:r>
            <w:r w:rsidR="00D74282">
              <w:tab/>
            </w:r>
            <w:sdt>
              <w:sdtPr>
                <w:id w:val="1732807691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 w:rsidR="00D74282"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 w:rsidR="00D74282">
              <w:t xml:space="preserve"> 3</w:t>
            </w:r>
            <w:r w:rsidR="00D74282">
              <w:tab/>
            </w:r>
            <w:sdt>
              <w:sdtPr>
                <w:id w:val="-257213442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 w:rsidR="00D74282"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 w:rsidR="00D74282">
              <w:t xml:space="preserve"> 4</w:t>
            </w:r>
            <w:r w:rsidR="00D74282">
              <w:tab/>
            </w:r>
            <w:sdt>
              <w:sdtPr>
                <w:id w:val="-484699445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 w:rsidR="00D74282"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 w:rsidR="00D74282">
              <w:t xml:space="preserve"> 5</w:t>
            </w:r>
          </w:p>
          <w:tbl>
            <w:tblPr>
              <w:tblDescription w:val="Disappointing and Exceptional labels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5698"/>
              <w:gridCol w:w="5699"/>
            </w:tblGrid>
            <w:tr w14:paraId="3E6C6915" w14:textId="77777777">
              <w:tblPrEx>
                <w:tblW w:w="5000" w:type="pct"/>
                <w:tblCellMar>
                  <w:left w:w="0" w:type="dxa"/>
                  <w:right w:w="0" w:type="dxa"/>
                </w:tblCellMar>
                <w:tblLook w:val="04A0"/>
              </w:tblPrEx>
              <w:tc>
                <w:tcPr>
                  <w:tcW w:w="2635" w:type="dxa"/>
                </w:tcPr>
                <w:p w:rsidR="003F69E5" w14:paraId="5FB886B4" w14:textId="77777777">
                  <w:pPr>
                    <w:pStyle w:val="NoSpacing"/>
                  </w:pPr>
                  <w:r>
                    <w:t xml:space="preserve">Dissatisfied </w:t>
                  </w:r>
                </w:p>
              </w:tc>
              <w:tc>
                <w:tcPr>
                  <w:tcW w:w="2635" w:type="dxa"/>
                </w:tcPr>
                <w:p w:rsidR="003F69E5" w:rsidP="00286C66" w14:paraId="45147F82" w14:textId="49B119D4">
                  <w:pPr>
                    <w:pStyle w:val="NoSpacing"/>
                    <w:jc w:val="right"/>
                  </w:pPr>
                  <w:r>
                    <w:t xml:space="preserve">Extremely Satisfied </w:t>
                  </w:r>
                </w:p>
              </w:tc>
            </w:tr>
          </w:tbl>
          <w:p w:rsidR="00FB01E0" w:rsidP="00FB01E0" w14:paraId="2A9A52E3" w14:textId="03AE95A2">
            <w:pPr>
              <w:pStyle w:val="Heading2"/>
            </w:pPr>
            <w:r>
              <w:t xml:space="preserve"> </w:t>
            </w:r>
            <w:r w:rsidRPr="00D738A8" w:rsidR="00D738A8">
              <w:t xml:space="preserve">On a scale of (1-5) I </w:t>
            </w:r>
            <w:r w:rsidR="00685D86">
              <w:t xml:space="preserve">have </w:t>
            </w:r>
            <w:r w:rsidR="00ED1C2C">
              <w:t xml:space="preserve">visited the </w:t>
            </w:r>
            <w:r w:rsidRPr="00D738A8" w:rsidR="00D738A8">
              <w:t xml:space="preserve">ESRD Network </w:t>
            </w:r>
            <w:r w:rsidR="00ED1C2C">
              <w:t>website and was able to locate needed resources</w:t>
            </w:r>
            <w:bookmarkStart w:id="0" w:name="_GoBack"/>
            <w:bookmarkEnd w:id="0"/>
            <w:r w:rsidRPr="00D738A8" w:rsidR="00D738A8">
              <w:t>.</w:t>
            </w:r>
            <w:r w:rsidR="00D738A8">
              <w:t xml:space="preserve">  </w:t>
            </w:r>
            <w:r>
              <w:t xml:space="preserve"> </w:t>
            </w:r>
            <w:sdt>
              <w:sdtPr>
                <w:id w:val="-181125613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N/A</w:t>
            </w:r>
          </w:p>
          <w:p w:rsidR="00FB01E0" w:rsidP="00FB01E0" w14:paraId="7D6A9711" w14:textId="77777777">
            <w:pPr>
              <w:pStyle w:val="Ratings1-5"/>
            </w:pPr>
            <w:sdt>
              <w:sdtPr>
                <w:id w:val="-715592850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1</w:t>
            </w:r>
            <w:r>
              <w:tab/>
            </w:r>
            <w:sdt>
              <w:sdtPr>
                <w:id w:val="1431470367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2</w:t>
            </w:r>
            <w:r>
              <w:tab/>
            </w:r>
            <w:sdt>
              <w:sdtPr>
                <w:id w:val="-407764018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3</w:t>
            </w:r>
            <w:r>
              <w:tab/>
            </w:r>
            <w:sdt>
              <w:sdtPr>
                <w:id w:val="1161423740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4</w:t>
            </w:r>
            <w:r>
              <w:tab/>
            </w:r>
            <w:sdt>
              <w:sdtPr>
                <w:id w:val="1802962710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5</w:t>
            </w:r>
          </w:p>
          <w:tbl>
            <w:tblPr>
              <w:tblDescription w:val="Disappointing and Exceptional labels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5698"/>
              <w:gridCol w:w="5699"/>
            </w:tblGrid>
            <w:tr w14:paraId="06796691" w14:textId="77777777" w:rsidTr="00796ADF">
              <w:tblPrEx>
                <w:tblW w:w="5000" w:type="pct"/>
                <w:tblCellMar>
                  <w:left w:w="0" w:type="dxa"/>
                  <w:right w:w="0" w:type="dxa"/>
                </w:tblCellMar>
                <w:tblLook w:val="04A0"/>
              </w:tblPrEx>
              <w:tc>
                <w:tcPr>
                  <w:tcW w:w="2635" w:type="dxa"/>
                </w:tcPr>
                <w:p w:rsidR="00FB01E0" w:rsidP="00FB01E0" w14:paraId="7D3267C0" w14:textId="77777777">
                  <w:pPr>
                    <w:pStyle w:val="NoSpacing"/>
                  </w:pPr>
                  <w:r>
                    <w:t xml:space="preserve">Dissatisfied </w:t>
                  </w:r>
                </w:p>
              </w:tc>
              <w:tc>
                <w:tcPr>
                  <w:tcW w:w="2635" w:type="dxa"/>
                </w:tcPr>
                <w:p w:rsidR="00FB01E0" w:rsidP="00286C66" w14:paraId="11C32544" w14:textId="7D09F560">
                  <w:pPr>
                    <w:pStyle w:val="NoSpacing"/>
                    <w:jc w:val="right"/>
                  </w:pPr>
                  <w:r>
                    <w:t xml:space="preserve">Extremely Satisfied </w:t>
                  </w:r>
                </w:p>
              </w:tc>
            </w:tr>
          </w:tbl>
          <w:p w:rsidR="00FB01E0" w:rsidP="00FB01E0" w14:paraId="7A607960" w14:textId="35DFAB44">
            <w:pPr>
              <w:pStyle w:val="Heading2"/>
            </w:pPr>
            <w:r>
              <w:t xml:space="preserve"> </w:t>
            </w:r>
            <w:r w:rsidRPr="00D738A8">
              <w:t xml:space="preserve">On a scale of (1-5) the ESRD Network and dialysis facilities understands patients’ needs. </w:t>
            </w:r>
            <w:r>
              <w:t xml:space="preserve"> </w:t>
            </w:r>
            <w:sdt>
              <w:sdtPr>
                <w:id w:val="-438213839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N/A</w:t>
            </w:r>
          </w:p>
          <w:p w:rsidR="00FB01E0" w:rsidP="00FB01E0" w14:paraId="621D5AA0" w14:textId="77777777">
            <w:pPr>
              <w:pStyle w:val="Ratings1-5"/>
            </w:pPr>
            <w:sdt>
              <w:sdtPr>
                <w:id w:val="-1194911973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1</w:t>
            </w:r>
            <w:r>
              <w:tab/>
            </w:r>
            <w:sdt>
              <w:sdtPr>
                <w:id w:val="-1310787737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2</w:t>
            </w:r>
            <w:r>
              <w:tab/>
            </w:r>
            <w:sdt>
              <w:sdtPr>
                <w:id w:val="-1635096650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3</w:t>
            </w:r>
            <w:r>
              <w:tab/>
            </w:r>
            <w:sdt>
              <w:sdtPr>
                <w:id w:val="403117135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4</w:t>
            </w:r>
            <w:r>
              <w:tab/>
            </w:r>
            <w:sdt>
              <w:sdtPr>
                <w:id w:val="2005316503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5</w:t>
            </w:r>
          </w:p>
          <w:tbl>
            <w:tblPr>
              <w:tblDescription w:val="Disappointing and Exceptional labels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5698"/>
              <w:gridCol w:w="5699"/>
            </w:tblGrid>
            <w:tr w14:paraId="1474A4C7" w14:textId="77777777" w:rsidTr="00796ADF">
              <w:tblPrEx>
                <w:tblW w:w="5000" w:type="pct"/>
                <w:tblCellMar>
                  <w:left w:w="0" w:type="dxa"/>
                  <w:right w:w="0" w:type="dxa"/>
                </w:tblCellMar>
                <w:tblLook w:val="04A0"/>
              </w:tblPrEx>
              <w:tc>
                <w:tcPr>
                  <w:tcW w:w="2635" w:type="dxa"/>
                </w:tcPr>
                <w:p w:rsidR="00FB01E0" w:rsidP="00FB01E0" w14:paraId="1B2A849E" w14:textId="77777777">
                  <w:pPr>
                    <w:pStyle w:val="NoSpacing"/>
                  </w:pPr>
                  <w:r>
                    <w:t xml:space="preserve">Dissatisfied </w:t>
                  </w:r>
                </w:p>
              </w:tc>
              <w:tc>
                <w:tcPr>
                  <w:tcW w:w="2635" w:type="dxa"/>
                </w:tcPr>
                <w:p w:rsidR="00FB01E0" w:rsidP="00286C66" w14:paraId="492E68BB" w14:textId="5BF6327C">
                  <w:pPr>
                    <w:pStyle w:val="NoSpacing"/>
                    <w:jc w:val="right"/>
                  </w:pPr>
                  <w:r>
                    <w:t xml:space="preserve">Extremely Satisfied </w:t>
                  </w:r>
                </w:p>
              </w:tc>
            </w:tr>
          </w:tbl>
          <w:p w:rsidR="00FB01E0" w:rsidP="00FB01E0" w14:paraId="59E22DC6" w14:textId="18EC45CC">
            <w:pPr>
              <w:pStyle w:val="Heading2"/>
            </w:pPr>
            <w:r>
              <w:t xml:space="preserve"> </w:t>
            </w:r>
            <w:r w:rsidRPr="00D738A8">
              <w:t>On a scale of (1-5) my communication with the ESRD Network improves other dialysis patients’ experiences.</w:t>
            </w:r>
            <w:r>
              <w:t xml:space="preserve"> </w:t>
            </w:r>
            <w:r>
              <w:t xml:space="preserve">  </w:t>
            </w:r>
            <w:sdt>
              <w:sdtPr>
                <w:id w:val="-423485647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N/A</w:t>
            </w:r>
          </w:p>
          <w:p w:rsidR="00FB01E0" w:rsidP="00FB01E0" w14:paraId="5502E9B5" w14:textId="77777777">
            <w:pPr>
              <w:pStyle w:val="Ratings1-5"/>
            </w:pPr>
            <w:sdt>
              <w:sdtPr>
                <w:id w:val="-223297421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1</w:t>
            </w:r>
            <w:r>
              <w:tab/>
            </w:r>
            <w:sdt>
              <w:sdtPr>
                <w:id w:val="1927155589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2</w:t>
            </w:r>
            <w:r>
              <w:tab/>
            </w:r>
            <w:sdt>
              <w:sdtPr>
                <w:id w:val="-1164236899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3</w:t>
            </w:r>
            <w:r>
              <w:tab/>
            </w:r>
            <w:sdt>
              <w:sdtPr>
                <w:id w:val="-216213103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4</w:t>
            </w:r>
            <w:r>
              <w:tab/>
            </w:r>
            <w:sdt>
              <w:sdtPr>
                <w:id w:val="-331989176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5</w:t>
            </w:r>
          </w:p>
          <w:tbl>
            <w:tblPr>
              <w:tblDescription w:val="Disappointing and Exceptional labels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5698"/>
              <w:gridCol w:w="5699"/>
            </w:tblGrid>
            <w:tr w14:paraId="772A3B20" w14:textId="77777777" w:rsidTr="00796ADF">
              <w:tblPrEx>
                <w:tblW w:w="5000" w:type="pct"/>
                <w:tblCellMar>
                  <w:left w:w="0" w:type="dxa"/>
                  <w:right w:w="0" w:type="dxa"/>
                </w:tblCellMar>
                <w:tblLook w:val="04A0"/>
              </w:tblPrEx>
              <w:tc>
                <w:tcPr>
                  <w:tcW w:w="2635" w:type="dxa"/>
                </w:tcPr>
                <w:p w:rsidR="00FB01E0" w:rsidP="00FB01E0" w14:paraId="6BCCAA5B" w14:textId="77777777">
                  <w:pPr>
                    <w:pStyle w:val="NoSpacing"/>
                  </w:pPr>
                  <w:r>
                    <w:t xml:space="preserve">Dissatisfied </w:t>
                  </w:r>
                </w:p>
              </w:tc>
              <w:tc>
                <w:tcPr>
                  <w:tcW w:w="2635" w:type="dxa"/>
                </w:tcPr>
                <w:p w:rsidR="00FB01E0" w:rsidP="00286C66" w14:paraId="25B04A97" w14:textId="1916C376">
                  <w:pPr>
                    <w:pStyle w:val="NoSpacing"/>
                    <w:jc w:val="right"/>
                  </w:pPr>
                  <w:r>
                    <w:t xml:space="preserve">Extremely Satisfied </w:t>
                  </w:r>
                </w:p>
              </w:tc>
            </w:tr>
          </w:tbl>
          <w:p w:rsidR="00FB01E0" w:rsidP="00FB01E0" w14:paraId="2A2B2447" w14:textId="40151BAE">
            <w:pPr>
              <w:pStyle w:val="Heading2"/>
            </w:pPr>
            <w:r>
              <w:t xml:space="preserve"> </w:t>
            </w:r>
            <w:r w:rsidRPr="00D738A8" w:rsidR="00D738A8">
              <w:t>On a scale of (1-5) the ESRD Network takes the perspective of patients into consideration when developing educational resources for patients and dialysis facilities.</w:t>
            </w:r>
            <w:r w:rsidR="00D738A8">
              <w:t xml:space="preserve"> </w:t>
            </w:r>
            <w:r>
              <w:t xml:space="preserve"> </w:t>
            </w:r>
            <w:sdt>
              <w:sdtPr>
                <w:id w:val="1648083333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N/A</w:t>
            </w:r>
          </w:p>
          <w:p w:rsidR="00FB01E0" w:rsidP="00FB01E0" w14:paraId="541B6FC3" w14:textId="77777777">
            <w:pPr>
              <w:pStyle w:val="Ratings1-5"/>
            </w:pPr>
            <w:sdt>
              <w:sdtPr>
                <w:id w:val="1613247038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1</w:t>
            </w:r>
            <w:r>
              <w:tab/>
            </w:r>
            <w:sdt>
              <w:sdtPr>
                <w:id w:val="-1087151053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2</w:t>
            </w:r>
            <w:r>
              <w:tab/>
            </w:r>
            <w:sdt>
              <w:sdtPr>
                <w:id w:val="1215468441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3</w:t>
            </w:r>
            <w:r>
              <w:tab/>
            </w:r>
            <w:sdt>
              <w:sdtPr>
                <w:id w:val="-1209338483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4</w:t>
            </w:r>
            <w:r>
              <w:tab/>
            </w:r>
            <w:sdt>
              <w:sdtPr>
                <w:id w:val="-1776084079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5</w:t>
            </w:r>
          </w:p>
          <w:tbl>
            <w:tblPr>
              <w:tblDescription w:val="Disappointing and Exceptional labels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5698"/>
              <w:gridCol w:w="5699"/>
            </w:tblGrid>
            <w:tr w14:paraId="5246081D" w14:textId="77777777" w:rsidTr="00796ADF">
              <w:tblPrEx>
                <w:tblW w:w="5000" w:type="pct"/>
                <w:tblCellMar>
                  <w:left w:w="0" w:type="dxa"/>
                  <w:right w:w="0" w:type="dxa"/>
                </w:tblCellMar>
                <w:tblLook w:val="04A0"/>
              </w:tblPrEx>
              <w:tc>
                <w:tcPr>
                  <w:tcW w:w="2635" w:type="dxa"/>
                </w:tcPr>
                <w:p w:rsidR="00FB01E0" w:rsidP="00FB01E0" w14:paraId="3B9B7FFB" w14:textId="77777777">
                  <w:pPr>
                    <w:pStyle w:val="NoSpacing"/>
                  </w:pPr>
                  <w:r>
                    <w:t xml:space="preserve">Dissatisfied </w:t>
                  </w:r>
                </w:p>
              </w:tc>
              <w:tc>
                <w:tcPr>
                  <w:tcW w:w="2635" w:type="dxa"/>
                </w:tcPr>
                <w:p w:rsidR="00FB01E0" w:rsidP="007D70F7" w14:paraId="5789887D" w14:textId="4D18B91D">
                  <w:pPr>
                    <w:pStyle w:val="NoSpacing"/>
                    <w:jc w:val="right"/>
                  </w:pPr>
                  <w:r>
                    <w:t xml:space="preserve">Extremely Satisfied </w:t>
                  </w:r>
                </w:p>
              </w:tc>
            </w:tr>
          </w:tbl>
          <w:p w:rsidR="006E146D" w:rsidP="006E146D" w14:paraId="63B21F2B" w14:textId="3EADE8BD">
            <w:pPr>
              <w:pStyle w:val="Heading2"/>
            </w:pPr>
            <w:r>
              <w:t xml:space="preserve"> </w:t>
            </w:r>
            <w:r w:rsidRPr="001C083B" w:rsidR="001C083B">
              <w:t>On a scale of (1-5) the educational resources developed by the ESRD Network are easy to locate.</w:t>
            </w:r>
            <w:r w:rsidR="001C083B">
              <w:t xml:space="preserve"> </w:t>
            </w:r>
            <w:r>
              <w:t xml:space="preserve"> </w:t>
            </w:r>
            <w:sdt>
              <w:sdtPr>
                <w:id w:val="1049041720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N/A</w:t>
            </w:r>
          </w:p>
          <w:p w:rsidR="006E146D" w:rsidP="006E146D" w14:paraId="43629E45" w14:textId="7167E882">
            <w:pPr>
              <w:pStyle w:val="Ratings1-5"/>
            </w:pPr>
            <w:sdt>
              <w:sdtPr>
                <w:id w:val="-2097702246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1</w:t>
            </w:r>
            <w:r>
              <w:tab/>
            </w:r>
            <w:sdt>
              <w:sdtPr>
                <w:id w:val="1846659679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2</w:t>
            </w:r>
            <w:r>
              <w:tab/>
            </w:r>
            <w:sdt>
              <w:sdtPr>
                <w:id w:val="103316726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3</w:t>
            </w:r>
            <w:r>
              <w:tab/>
            </w:r>
            <w:sdt>
              <w:sdtPr>
                <w:id w:val="1166747461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4</w:t>
            </w:r>
            <w:r>
              <w:tab/>
            </w:r>
            <w:sdt>
              <w:sdtPr>
                <w:id w:val="-655607055"/>
                <w14:checkbox>
                  <w14:checked w14:val="0"/>
                  <w14:checkedState w14:val="00fe" w14:font="Wingdings"/>
                  <w14:uncheckedState w14:val="00a8" w14:font="Wingdings"/>
                </w14:checkbox>
                <w15:appearance w15:val="hidden"/>
              </w:sdtPr>
              <w:sdtContent>
                <w:r>
                  <w:rPr>
                    <w:rFonts w:ascii="Wingdings" w:eastAsia="Wingdings" w:hAnsi="Wingdings" w:cs="Wingdings"/>
                  </w:rPr>
                  <w:t>¨</w:t>
                </w:r>
                <w:r>
                  <w:rPr>
                    <w:rFonts w:ascii="Wingdings" w:eastAsia="Wingdings" w:hAnsi="Wingdings" w:cs="Wingdings"/>
                  </w:rPr>
                  <w:t>¨</w:t>
                </w:r>
              </w:sdtContent>
            </w:sdt>
            <w:r>
              <w:t xml:space="preserve"> 5</w:t>
            </w:r>
          </w:p>
          <w:tbl>
            <w:tblPr>
              <w:tblDescription w:val="Disappointing and Exceptional labels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5698"/>
              <w:gridCol w:w="5699"/>
            </w:tblGrid>
            <w:tr w14:paraId="518E4EB0" w14:textId="77777777" w:rsidTr="00796ADF">
              <w:tblPrEx>
                <w:tblW w:w="5000" w:type="pct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450"/>
              </w:trPr>
              <w:tc>
                <w:tcPr>
                  <w:tcW w:w="2635" w:type="dxa"/>
                </w:tcPr>
                <w:p w:rsidR="006E146D" w:rsidP="006E146D" w14:paraId="395E9B41" w14:textId="53D5D375">
                  <w:pPr>
                    <w:pStyle w:val="NoSpacing"/>
                  </w:pPr>
                  <w:r>
                    <w:t xml:space="preserve">Dissatisfied    </w:t>
                  </w:r>
                </w:p>
              </w:tc>
              <w:tc>
                <w:tcPr>
                  <w:tcW w:w="2635" w:type="dxa"/>
                </w:tcPr>
                <w:p w:rsidR="006E146D" w:rsidP="007D70F7" w14:paraId="7D76CC73" w14:textId="589F3C42">
                  <w:pPr>
                    <w:pStyle w:val="NoSpacing"/>
                    <w:jc w:val="right"/>
                  </w:pPr>
                  <w:r w:rsidRPr="0052078D">
                    <w:t>Extremely Satisfied</w:t>
                  </w:r>
                </w:p>
              </w:tc>
            </w:tr>
            <w:tr w14:paraId="3FE19C40" w14:textId="77777777" w:rsidTr="00796ADF">
              <w:tblPrEx>
                <w:tblW w:w="5000" w:type="pct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333"/>
              </w:trPr>
              <w:tc>
                <w:tcPr>
                  <w:tcW w:w="2635" w:type="dxa"/>
                  <w:shd w:val="clear" w:color="auto" w:fill="DEEBF6" w:themeFill="accent1" w:themeFillTint="33"/>
                </w:tcPr>
                <w:p w:rsidR="006E146D" w:rsidP="006E146D" w14:paraId="5B6D99F7" w14:textId="77777777">
                  <w:pPr>
                    <w:pStyle w:val="NoSpacing"/>
                  </w:pPr>
                </w:p>
              </w:tc>
              <w:tc>
                <w:tcPr>
                  <w:tcW w:w="2635" w:type="dxa"/>
                  <w:shd w:val="clear" w:color="auto" w:fill="DEEBF6" w:themeFill="accent1" w:themeFillTint="33"/>
                </w:tcPr>
                <w:p w:rsidR="006E146D" w:rsidP="006E146D" w14:paraId="16B88561" w14:textId="77777777">
                  <w:pPr>
                    <w:pStyle w:val="NoSpacing"/>
                    <w:jc w:val="right"/>
                  </w:pPr>
                </w:p>
              </w:tc>
            </w:tr>
            <w:tr w14:paraId="538D42DB" w14:textId="77777777" w:rsidTr="00E008DF">
              <w:tblPrEx>
                <w:tblW w:w="5000" w:type="pct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60"/>
              </w:trPr>
              <w:tc>
                <w:tcPr>
                  <w:tcW w:w="2635" w:type="dxa"/>
                  <w:shd w:val="clear" w:color="auto" w:fill="DEEBF6" w:themeFill="accent1" w:themeFillTint="33"/>
                </w:tcPr>
                <w:p w:rsidR="0052078D" w:rsidP="006E146D" w14:paraId="421CF93F" w14:textId="77777777">
                  <w:pPr>
                    <w:pStyle w:val="NoSpacing"/>
                  </w:pPr>
                </w:p>
              </w:tc>
              <w:tc>
                <w:tcPr>
                  <w:tcW w:w="2635" w:type="dxa"/>
                  <w:shd w:val="clear" w:color="auto" w:fill="DEEBF6" w:themeFill="accent1" w:themeFillTint="33"/>
                </w:tcPr>
                <w:p w:rsidR="0052078D" w:rsidP="006E146D" w14:paraId="6C92B742" w14:textId="77777777">
                  <w:pPr>
                    <w:pStyle w:val="NoSpacing"/>
                    <w:jc w:val="right"/>
                  </w:pPr>
                </w:p>
              </w:tc>
            </w:tr>
          </w:tbl>
          <w:p w:rsidR="003F69E5" w14:paraId="4D341E10" w14:textId="77777777">
            <w:pPr>
              <w:pStyle w:val="Multiplechoice2"/>
            </w:pPr>
          </w:p>
        </w:tc>
        <w:tc>
          <w:tcPr>
            <w:tcW w:w="20" w:type="dxa"/>
          </w:tcPr>
          <w:p w:rsidR="003F69E5" w14:paraId="63722B58" w14:textId="77777777"/>
        </w:tc>
        <w:tc>
          <w:tcPr>
            <w:tcW w:w="20" w:type="dxa"/>
          </w:tcPr>
          <w:p w:rsidR="003F69E5" w14:paraId="2DF5BF83" w14:textId="77777777"/>
        </w:tc>
      </w:tr>
    </w:tbl>
    <w:p w:rsidR="0052078D" w:rsidP="00896D26" w14:paraId="3C58CE8E" w14:textId="4B6AE5F0">
      <w:pPr>
        <w:spacing w:line="240" w:lineRule="atLeast"/>
        <w:rPr>
          <w:rFonts w:ascii="Times New Roman" w:hAnsi="Times New Roman" w:cs="Times New Roman"/>
          <w:sz w:val="12"/>
          <w:szCs w:val="12"/>
        </w:rPr>
      </w:pPr>
      <w:r w:rsidRPr="00AA6C26">
        <w:rPr>
          <w:noProof/>
        </w:rPr>
        <w:drawing>
          <wp:inline distT="0" distB="0" distL="0" distR="0">
            <wp:extent cx="7223760" cy="10407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760" cy="104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w:type="default" r:id="rId9"/>
      <w:pgSz w:w="12240" w:h="15840" w:code="1"/>
      <w:pgMar w:top="576" w:right="432" w:bottom="576" w:left="432" w:header="432" w:footer="432" w:gutter="0"/>
      <w:cols w:sep="1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923" w:rsidRPr="004F4923" w:rsidP="004F4923" w14:paraId="35D4BA5B" w14:textId="72107D71">
    <w:pPr>
      <w:pStyle w:val="Header"/>
      <w:jc w:val="center"/>
      <w:rPr>
        <w:sz w:val="18"/>
      </w:rPr>
    </w:pPr>
    <w:r>
      <w:rPr>
        <w:sz w:val="18"/>
      </w:rPr>
      <w:t xml:space="preserve">Patient </w:t>
    </w:r>
    <w:r w:rsidR="001C083B">
      <w:rPr>
        <w:sz w:val="18"/>
      </w:rPr>
      <w:t xml:space="preserve">Subject Matter Expert </w:t>
    </w:r>
    <w:r>
      <w:rPr>
        <w:sz w:val="18"/>
      </w:rPr>
      <w:t>Satisfaction Survey</w:t>
    </w:r>
  </w:p>
  <w:p w:rsidR="004F4923" w14:paraId="4A7DC3B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93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1B"/>
    <w:rsid w:val="00102375"/>
    <w:rsid w:val="00141FF4"/>
    <w:rsid w:val="001C083B"/>
    <w:rsid w:val="001F6E0F"/>
    <w:rsid w:val="00246A1B"/>
    <w:rsid w:val="00286C66"/>
    <w:rsid w:val="002D15C0"/>
    <w:rsid w:val="003F69E5"/>
    <w:rsid w:val="00457F34"/>
    <w:rsid w:val="004F4923"/>
    <w:rsid w:val="0052078D"/>
    <w:rsid w:val="0055026F"/>
    <w:rsid w:val="005519B4"/>
    <w:rsid w:val="00685D86"/>
    <w:rsid w:val="006E146D"/>
    <w:rsid w:val="00796ADF"/>
    <w:rsid w:val="007D70F7"/>
    <w:rsid w:val="00842EA5"/>
    <w:rsid w:val="00896D26"/>
    <w:rsid w:val="008B321A"/>
    <w:rsid w:val="00934CD3"/>
    <w:rsid w:val="00A065CA"/>
    <w:rsid w:val="00AE769C"/>
    <w:rsid w:val="00AF2D34"/>
    <w:rsid w:val="00B56346"/>
    <w:rsid w:val="00BB74B2"/>
    <w:rsid w:val="00C31474"/>
    <w:rsid w:val="00CD7B0F"/>
    <w:rsid w:val="00CF288E"/>
    <w:rsid w:val="00D7069C"/>
    <w:rsid w:val="00D738A8"/>
    <w:rsid w:val="00D74282"/>
    <w:rsid w:val="00D8486F"/>
    <w:rsid w:val="00D9692A"/>
    <w:rsid w:val="00E008DF"/>
    <w:rsid w:val="00E93917"/>
    <w:rsid w:val="00ED1C2C"/>
    <w:rsid w:val="00FB01E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A84F93"/>
  <w15:chartTrackingRefBased/>
  <w15:docId w15:val="{1E464682-C14D-4774-9CAB-92BBABD11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360" w:after="180" w:line="240" w:lineRule="auto"/>
      <w:outlineLvl w:val="0"/>
    </w:pPr>
    <w:rPr>
      <w:rFonts w:asciiTheme="majorHAnsi" w:eastAsiaTheme="majorEastAsia" w:hAnsiTheme="majorHAnsi" w:cstheme="majorBidi"/>
      <w:b/>
      <w:bCs/>
      <w:i/>
      <w:iCs/>
      <w:color w:val="2E74B5" w:themeColor="accent1" w:themeShade="B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1"/>
    <w:qFormat/>
    <w:pPr>
      <w:keepNext/>
      <w:keepLines/>
      <w:pBdr>
        <w:top w:val="single" w:sz="4" w:space="1" w:color="2E74B5" w:themeColor="accent1" w:themeShade="BF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3">
    <w:name w:val="heading 3"/>
    <w:basedOn w:val="Normal"/>
    <w:next w:val="Normal"/>
    <w:link w:val="Heading3Char"/>
    <w:uiPriority w:val="1"/>
    <w:qFormat/>
    <w:pPr>
      <w:keepNext/>
      <w:keepLines/>
      <w:shd w:val="clear" w:color="auto" w:fill="DEEAF6" w:themeFill="accent1" w:themeFillTint="33"/>
      <w:spacing w:before="40" w:after="0"/>
      <w:outlineLvl w:val="2"/>
    </w:pPr>
    <w:rPr>
      <w:rFonts w:asciiTheme="majorHAnsi" w:eastAsiaTheme="majorEastAsia" w:hAnsiTheme="majorHAnsi" w:cstheme="majorBidi"/>
      <w:b/>
      <w:b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i/>
      <w:iCs/>
      <w:color w:val="2E74B5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color w:val="2E74B5" w:themeColor="accent1" w:themeShade="BF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1"/>
    <w:rPr>
      <w:rFonts w:asciiTheme="majorHAnsi" w:eastAsiaTheme="majorEastAsia" w:hAnsiTheme="majorHAnsi" w:cstheme="majorBidi"/>
      <w:b/>
      <w:bCs/>
      <w:color w:val="1F4D78" w:themeColor="accent1" w:themeShade="7F"/>
      <w:sz w:val="20"/>
      <w:szCs w:val="20"/>
      <w:shd w:val="clear" w:color="auto" w:fill="DEEAF6" w:themeFill="accent1" w:themeFillTint="33"/>
    </w:rPr>
  </w:style>
  <w:style w:type="paragraph" w:customStyle="1" w:styleId="Rating">
    <w:name w:val="Rating"/>
    <w:basedOn w:val="Normal"/>
    <w:uiPriority w:val="1"/>
    <w:qFormat/>
    <w:pPr>
      <w:tabs>
        <w:tab w:val="right" w:pos="5215"/>
      </w:tabs>
      <w:spacing w:before="40" w:after="120" w:line="240" w:lineRule="auto"/>
    </w:pPr>
    <w:rPr>
      <w:color w:val="000000" w:themeColor="text1"/>
    </w:rPr>
  </w:style>
  <w:style w:type="paragraph" w:styleId="Title">
    <w:name w:val="Title"/>
    <w:basedOn w:val="Normal"/>
    <w:next w:val="Normal"/>
    <w:link w:val="TitleChar"/>
    <w:uiPriority w:val="1"/>
    <w:qFormat/>
    <w:pPr>
      <w:pBdr>
        <w:top w:val="single" w:sz="12" w:space="5" w:color="1F4E79" w:themeColor="accent1" w:themeShade="80"/>
        <w:bottom w:val="single" w:sz="12" w:space="5" w:color="1F4E79" w:themeColor="accent1" w:themeShade="80"/>
      </w:pBdr>
      <w:shd w:val="clear" w:color="auto" w:fill="DEEAF6" w:themeFill="accent1" w:themeFillTint="33"/>
      <w:spacing w:after="0" w:line="240" w:lineRule="auto"/>
      <w:jc w:val="center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bCs/>
      <w:sz w:val="32"/>
      <w:szCs w:val="32"/>
      <w:shd w:val="clear" w:color="auto" w:fill="DEEAF6" w:themeFill="accent1" w:themeFillTint="33"/>
    </w:rPr>
  </w:style>
  <w:style w:type="paragraph" w:styleId="NoSpacing">
    <w:name w:val="No Spacing"/>
    <w:uiPriority w:val="1"/>
    <w:qFormat/>
    <w:pPr>
      <w:spacing w:after="0" w:line="240" w:lineRule="auto"/>
    </w:pPr>
    <w:rPr>
      <w:sz w:val="20"/>
      <w:szCs w:val="20"/>
    </w:rPr>
  </w:style>
  <w:style w:type="paragraph" w:customStyle="1" w:styleId="Multiplechoice2">
    <w:name w:val="Multiple choice | 2"/>
    <w:basedOn w:val="Normal"/>
    <w:uiPriority w:val="1"/>
    <w:qFormat/>
    <w:pPr>
      <w:tabs>
        <w:tab w:val="left" w:pos="2695"/>
      </w:tabs>
      <w:spacing w:before="40" w:after="120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tings1-5">
    <w:name w:val="Ratings 1-5"/>
    <w:basedOn w:val="Normal"/>
    <w:uiPriority w:val="1"/>
    <w:qFormat/>
    <w:pPr>
      <w:spacing w:before="40" w:after="120"/>
      <w:jc w:val="center"/>
    </w:pPr>
  </w:style>
  <w:style w:type="paragraph" w:styleId="HTMLTopofForm">
    <w:name w:val="HTML Top of Form"/>
    <w:basedOn w:val="Normal"/>
    <w:next w:val="Normal"/>
    <w:link w:val="z-TopofFormChar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HTMLTopofForm"/>
    <w:uiPriority w:val="99"/>
    <w:semiHidden/>
    <w:rPr>
      <w:rFonts w:ascii="Arial" w:hAnsi="Arial" w:cs="Arial"/>
      <w:vanish/>
      <w:sz w:val="16"/>
      <w:szCs w:val="16"/>
    </w:rPr>
  </w:style>
  <w:style w:type="paragraph" w:styleId="HTMLBottomofForm">
    <w:name w:val="HTML Bottom of Form"/>
    <w:basedOn w:val="Normal"/>
    <w:next w:val="Normal"/>
    <w:link w:val="z-BottomofFormChar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HTMLBottomofForm"/>
    <w:uiPriority w:val="99"/>
    <w:semiHidden/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6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A1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F49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92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F49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92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glossaryDocument" Target="glossary/document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emf" /><Relationship Id="rId9" Type="http://schemas.openxmlformats.org/officeDocument/2006/relationships/header" Target="head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XF7\AppData\Roaming\Microsoft\Templates\Restaurant%20survey%20(2%20per%20page).dotx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336D5FB01736414B85AFA493DD510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694B4-92B6-4CB6-ACD2-E9C127FDBDAF}"/>
      </w:docPartPr>
      <w:docPartBody>
        <w:p w:rsidR="0055026F" w:rsidP="00E93917">
          <w:pPr>
            <w:pStyle w:val="336D5FB01736414B85AFA493DD51095C"/>
          </w:pPr>
          <w:r>
            <w:t>[Company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57"/>
    <w:rsid w:val="00021FAC"/>
    <w:rsid w:val="00290435"/>
    <w:rsid w:val="0055026F"/>
    <w:rsid w:val="009D4357"/>
    <w:rsid w:val="00C76935"/>
    <w:rsid w:val="00DB29C9"/>
    <w:rsid w:val="00E35F97"/>
    <w:rsid w:val="00E9391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6CD4790C4841A2B27334AF0D2322F4">
    <w:name w:val="536CD4790C4841A2B27334AF0D2322F4"/>
  </w:style>
  <w:style w:type="paragraph" w:customStyle="1" w:styleId="7B6C1CFD84194CC7A605E5BA37D41FDB">
    <w:name w:val="7B6C1CFD84194CC7A605E5BA37D41FDB"/>
  </w:style>
  <w:style w:type="paragraph" w:customStyle="1" w:styleId="60058665684A462ABA6ABDB22E76CB17">
    <w:name w:val="60058665684A462ABA6ABDB22E76CB17"/>
  </w:style>
  <w:style w:type="paragraph" w:customStyle="1" w:styleId="B224C6F9DE614FD3BD29FCBF6D76517B">
    <w:name w:val="B224C6F9DE614FD3BD29FCBF6D76517B"/>
  </w:style>
  <w:style w:type="paragraph" w:customStyle="1" w:styleId="86DA40A8937246059654CDC241421B06">
    <w:name w:val="86DA40A8937246059654CDC241421B06"/>
    <w:rsid w:val="00E35F97"/>
  </w:style>
  <w:style w:type="paragraph" w:customStyle="1" w:styleId="336D5FB01736414B85AFA493DD51095C">
    <w:name w:val="336D5FB01736414B85AFA493DD51095C"/>
    <w:rsid w:val="00E93917"/>
  </w:style>
  <w:style w:type="paragraph" w:customStyle="1" w:styleId="5A71D88D6F894226845433BAF4F9E644">
    <w:name w:val="5A71D88D6F894226845433BAF4F9E644"/>
    <w:rsid w:val="00C769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Restaurant survey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7E6E1E7DB8034F9EB6193BF262F01A" ma:contentTypeVersion="2" ma:contentTypeDescription="Create a new document." ma:contentTypeScope="" ma:versionID="486bfe9b9fb44d7b854617de80032e11">
  <xsd:schema xmlns:xsd="http://www.w3.org/2001/XMLSchema" xmlns:xs="http://www.w3.org/2001/XMLSchema" xmlns:p="http://schemas.microsoft.com/office/2006/metadata/properties" xmlns:ns2="1d2255d3-730a-4c8e-a484-b8aa63cc7151" xmlns:ns3="3975cba8-4a57-496a-aa93-d780dacf11e3" targetNamespace="http://schemas.microsoft.com/office/2006/metadata/properties" ma:root="true" ma:fieldsID="cf182e1c25f7239f81ea6fea9647a58a" ns2:_="" ns3:_="">
    <xsd:import namespace="1d2255d3-730a-4c8e-a484-b8aa63cc7151"/>
    <xsd:import namespace="3975cba8-4a57-496a-aa93-d780dacf11e3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255d3-730a-4c8e-a484-b8aa63cc7151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format="Dropdown" ma:internalName="Category">
      <xsd:simpleType>
        <xsd:restriction base="dms:Choice">
          <xsd:enumeration value="New Base Contract_starting March 1 2021"/>
          <xsd:enumeration value="3 Month Extension_starting Dec 1 2020"/>
          <xsd:enumeration value="Archive"/>
          <xsd:enumeration value="Contacts"/>
          <xsd:enumeration value="Contracts"/>
          <xsd:enumeration value="Evaluation"/>
          <xsd:enumeration value="Meeting"/>
          <xsd:enumeration value="Presentations"/>
          <xsd:enumeration value="Trainin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5cba8-4a57-496a-aa93-d780dacf11e3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1d2255d3-730a-4c8e-a484-b8aa63cc7151">New Base Contract_starting March 1 2021</Categor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86a8e296-5f29-4af2-954b-0de0d1e1f8bc" ContentTypeId="0x0101" PreviousValue="false"/>
</file>

<file path=customXml/itemProps1.xml><?xml version="1.0" encoding="utf-8"?>
<ds:datastoreItem xmlns:ds="http://schemas.openxmlformats.org/officeDocument/2006/customXml" ds:itemID="{40289102-E021-4136-9FA8-110725422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2255d3-730a-4c8e-a484-b8aa63cc7151"/>
    <ds:schemaRef ds:uri="3975cba8-4a57-496a-aa93-d780dacf11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010A76-AA44-4FF1-8D5B-AB0E0387F092}">
  <ds:schemaRefs>
    <ds:schemaRef ds:uri="http://schemas.microsoft.com/office/2006/metadata/properties"/>
    <ds:schemaRef ds:uri="http://schemas.microsoft.com/office/infopath/2007/PartnerControls"/>
    <ds:schemaRef ds:uri="1d2255d3-730a-4c8e-a484-b8aa63cc7151"/>
  </ds:schemaRefs>
</ds:datastoreItem>
</file>

<file path=customXml/itemProps3.xml><?xml version="1.0" encoding="utf-8"?>
<ds:datastoreItem xmlns:ds="http://schemas.openxmlformats.org/officeDocument/2006/customXml" ds:itemID="{7FAA6960-78A8-4FE3-A9CE-D788150561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66460F-E3D1-4E1C-8807-A96381A63360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Restaurant survey (2 per page)</Template>
  <TotalTime>128</TotalTime>
  <Pages>1</Pages>
  <Words>229</Words>
  <Characters>1308</Characters>
  <Application>Microsoft Office Word</Application>
  <DocSecurity>0</DocSecurity>
  <Lines>45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REES</dc:creator>
  <cp:lastModifiedBy>Christina Goatee</cp:lastModifiedBy>
  <cp:revision>2</cp:revision>
  <dcterms:created xsi:type="dcterms:W3CDTF">2023-02-03T17:35:00Z</dcterms:created>
  <dcterms:modified xsi:type="dcterms:W3CDTF">2023-04-26T19:23:00Z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mpaignTags">
    <vt:lpwstr/>
  </property>
  <property fmtid="{D5CDD505-2E9C-101B-9397-08002B2CF9AE}" pid="3" name="ContentTypeId">
    <vt:lpwstr>0x010100A27E6E1E7DB8034F9EB6193BF262F01A</vt:lpwstr>
  </property>
  <property fmtid="{D5CDD505-2E9C-101B-9397-08002B2CF9AE}" pid="4" name="FeatureTags">
    <vt:lpwstr/>
  </property>
  <property fmtid="{D5CDD505-2E9C-101B-9397-08002B2CF9AE}" pid="5" name="Internal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</Properties>
</file>