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6080F" w:rsidP="0026080F" w14:paraId="78A8DD7B" w14:textId="2082933E">
      <w:pPr>
        <w:pStyle w:val="Title"/>
        <w:rPr>
          <w:sz w:val="44"/>
          <w:szCs w:val="44"/>
        </w:rPr>
      </w:pPr>
      <w:r w:rsidRPr="0026080F">
        <w:rPr>
          <w:sz w:val="44"/>
          <w:szCs w:val="44"/>
        </w:rPr>
        <w:t>Post-Event Survey</w:t>
      </w:r>
    </w:p>
    <w:p w:rsidR="0026080F" w:rsidP="0026080F" w14:paraId="4D779254" w14:textId="77777777"/>
    <w:p w:rsidR="0026080F" w:rsidP="0026080F" w14:paraId="432677C2" w14:textId="5F9B3284">
      <w:pPr>
        <w:pStyle w:val="ListParagraph"/>
        <w:numPr>
          <w:ilvl w:val="0"/>
          <w:numId w:val="2"/>
        </w:numPr>
      </w:pPr>
      <w:r>
        <w:t xml:space="preserve">Please </w:t>
      </w:r>
      <w:r w:rsidR="00B325B0">
        <w:t xml:space="preserve">rate </w:t>
      </w:r>
      <w:r>
        <w:t xml:space="preserve">the </w:t>
      </w:r>
      <w:bookmarkStart w:id="0" w:name="_Hlk149049377"/>
      <w:r w:rsidR="00D35FA6">
        <w:t xml:space="preserve">2023 CMS </w:t>
      </w:r>
      <w:r w:rsidR="00945143">
        <w:t xml:space="preserve">Conference on </w:t>
      </w:r>
      <w:r w:rsidR="00D35FA6">
        <w:t>Optimizing Healthcare Delivery to Improve Patient Lives</w:t>
      </w:r>
      <w:r>
        <w:t xml:space="preserve"> </w:t>
      </w:r>
      <w:bookmarkEnd w:id="0"/>
      <w:r>
        <w:t>on the following:</w:t>
      </w:r>
    </w:p>
    <w:p w:rsidR="0026080F" w:rsidP="0026080F" w14:paraId="35CD32DB" w14:textId="359DD5D2">
      <w:pPr>
        <w:pStyle w:val="ListParagraph"/>
        <w:numPr>
          <w:ilvl w:val="1"/>
          <w:numId w:val="2"/>
        </w:numPr>
      </w:pPr>
      <w:r>
        <w:t>Overall program content</w:t>
      </w:r>
    </w:p>
    <w:p w:rsidR="0067005B" w:rsidP="0067005B" w14:paraId="160C671D" w14:textId="44A88CB3">
      <w:pPr>
        <w:pStyle w:val="ListParagraph"/>
        <w:numPr>
          <w:ilvl w:val="2"/>
          <w:numId w:val="2"/>
        </w:numPr>
      </w:pPr>
      <w:r>
        <w:t>Poor</w:t>
      </w:r>
    </w:p>
    <w:p w:rsidR="0067005B" w:rsidP="0067005B" w14:paraId="2547DB8D" w14:textId="78DCA1AB">
      <w:pPr>
        <w:pStyle w:val="ListParagraph"/>
        <w:numPr>
          <w:ilvl w:val="2"/>
          <w:numId w:val="2"/>
        </w:numPr>
      </w:pPr>
      <w:r>
        <w:t>Fair</w:t>
      </w:r>
    </w:p>
    <w:p w:rsidR="0067005B" w:rsidP="0067005B" w14:paraId="1BD34113" w14:textId="6518BDB6">
      <w:pPr>
        <w:pStyle w:val="ListParagraph"/>
        <w:numPr>
          <w:ilvl w:val="2"/>
          <w:numId w:val="2"/>
        </w:numPr>
      </w:pPr>
      <w:r>
        <w:t>Average</w:t>
      </w:r>
    </w:p>
    <w:p w:rsidR="0067005B" w:rsidP="0067005B" w14:paraId="16623903" w14:textId="70CDADDA">
      <w:pPr>
        <w:pStyle w:val="ListParagraph"/>
        <w:numPr>
          <w:ilvl w:val="2"/>
          <w:numId w:val="2"/>
        </w:numPr>
      </w:pPr>
      <w:r>
        <w:t>Good</w:t>
      </w:r>
    </w:p>
    <w:p w:rsidR="0067005B" w:rsidP="0067005B" w14:paraId="3D5CA50C" w14:textId="5F5E4175">
      <w:pPr>
        <w:pStyle w:val="ListParagraph"/>
        <w:numPr>
          <w:ilvl w:val="2"/>
          <w:numId w:val="2"/>
        </w:numPr>
      </w:pPr>
      <w:r>
        <w:t>Excellent</w:t>
      </w:r>
    </w:p>
    <w:p w:rsidR="00407EAD" w:rsidP="00C569CB" w14:paraId="02096D10" w14:textId="21C22D07">
      <w:pPr>
        <w:ind w:left="1980"/>
      </w:pPr>
      <w:r>
        <w:t>Additional Comments</w:t>
      </w:r>
      <w:r w:rsidR="00433F45">
        <w:t xml:space="preserve"> </w:t>
      </w:r>
      <w:r w:rsidRPr="00433F45" w:rsidR="00433F45">
        <w:t>[Open Text Box]</w:t>
      </w:r>
    </w:p>
    <w:p w:rsidR="0026080F" w:rsidP="0026080F" w14:paraId="1C24CC2F" w14:textId="01BC516B">
      <w:pPr>
        <w:pStyle w:val="ListParagraph"/>
        <w:numPr>
          <w:ilvl w:val="1"/>
          <w:numId w:val="2"/>
        </w:numPr>
      </w:pPr>
      <w:r>
        <w:t xml:space="preserve">Overall event </w:t>
      </w:r>
      <w:r w:rsidR="00235218">
        <w:t>format</w:t>
      </w:r>
      <w:r>
        <w:t xml:space="preserve"> (i.e., </w:t>
      </w:r>
      <w:r w:rsidR="003F2DC3">
        <w:t>platform</w:t>
      </w:r>
      <w:r w:rsidR="00CD4B73">
        <w:t xml:space="preserve">, </w:t>
      </w:r>
      <w:r w:rsidR="004500E7">
        <w:t xml:space="preserve">presentation </w:t>
      </w:r>
      <w:r w:rsidR="000D23AD">
        <w:t>materials</w:t>
      </w:r>
      <w:r>
        <w:t xml:space="preserve">) </w:t>
      </w:r>
    </w:p>
    <w:p w:rsidR="0067005B" w:rsidP="0067005B" w14:paraId="452A50CC" w14:textId="77777777">
      <w:pPr>
        <w:pStyle w:val="ListParagraph"/>
        <w:numPr>
          <w:ilvl w:val="2"/>
          <w:numId w:val="2"/>
        </w:numPr>
      </w:pPr>
      <w:r>
        <w:t>Poor</w:t>
      </w:r>
    </w:p>
    <w:p w:rsidR="0067005B" w:rsidP="0067005B" w14:paraId="036A7057" w14:textId="77777777">
      <w:pPr>
        <w:pStyle w:val="ListParagraph"/>
        <w:numPr>
          <w:ilvl w:val="2"/>
          <w:numId w:val="2"/>
        </w:numPr>
      </w:pPr>
      <w:r>
        <w:t>Fair</w:t>
      </w:r>
    </w:p>
    <w:p w:rsidR="0067005B" w:rsidP="0067005B" w14:paraId="25645EFF" w14:textId="77777777">
      <w:pPr>
        <w:pStyle w:val="ListParagraph"/>
        <w:numPr>
          <w:ilvl w:val="2"/>
          <w:numId w:val="2"/>
        </w:numPr>
      </w:pPr>
      <w:r>
        <w:t>Average</w:t>
      </w:r>
    </w:p>
    <w:p w:rsidR="0067005B" w:rsidP="0067005B" w14:paraId="169D289E" w14:textId="77777777">
      <w:pPr>
        <w:pStyle w:val="ListParagraph"/>
        <w:numPr>
          <w:ilvl w:val="2"/>
          <w:numId w:val="2"/>
        </w:numPr>
      </w:pPr>
      <w:r>
        <w:t>Good</w:t>
      </w:r>
    </w:p>
    <w:p w:rsidR="0067005B" w:rsidP="0067005B" w14:paraId="68B00E87" w14:textId="0FAFEDBB">
      <w:pPr>
        <w:pStyle w:val="ListParagraph"/>
        <w:numPr>
          <w:ilvl w:val="2"/>
          <w:numId w:val="2"/>
        </w:numPr>
      </w:pPr>
      <w:r>
        <w:t>Excellent</w:t>
      </w:r>
    </w:p>
    <w:p w:rsidR="00407EAD" w:rsidP="00C569CB" w14:paraId="2EBC7287" w14:textId="172F9AE2">
      <w:pPr>
        <w:ind w:left="1980"/>
      </w:pPr>
      <w:r>
        <w:t>Additional Comments</w:t>
      </w:r>
      <w:r w:rsidR="00433F45">
        <w:t xml:space="preserve"> </w:t>
      </w:r>
      <w:r w:rsidRPr="00433F45" w:rsidR="00433F45">
        <w:t>[Open Text Box]</w:t>
      </w:r>
      <w:r w:rsidR="00433F45">
        <w:t xml:space="preserve"> </w:t>
      </w:r>
    </w:p>
    <w:p w:rsidR="0026080F" w:rsidP="0026080F" w14:paraId="41088DB7" w14:textId="26E0F627">
      <w:pPr>
        <w:pStyle w:val="ListParagraph"/>
        <w:numPr>
          <w:ilvl w:val="1"/>
          <w:numId w:val="2"/>
        </w:numPr>
      </w:pPr>
      <w:r>
        <w:t>O</w:t>
      </w:r>
      <w:r>
        <w:t>verall value of the event for you or your organization</w:t>
      </w:r>
    </w:p>
    <w:p w:rsidR="0067005B" w:rsidP="0067005B" w14:paraId="731643EB" w14:textId="77777777">
      <w:pPr>
        <w:pStyle w:val="ListParagraph"/>
        <w:numPr>
          <w:ilvl w:val="2"/>
          <w:numId w:val="2"/>
        </w:numPr>
      </w:pPr>
      <w:bookmarkStart w:id="1" w:name="_Hlk148959500"/>
      <w:r>
        <w:t>Poor</w:t>
      </w:r>
    </w:p>
    <w:p w:rsidR="0067005B" w:rsidP="0067005B" w14:paraId="38387805" w14:textId="77777777">
      <w:pPr>
        <w:pStyle w:val="ListParagraph"/>
        <w:numPr>
          <w:ilvl w:val="2"/>
          <w:numId w:val="2"/>
        </w:numPr>
      </w:pPr>
      <w:r>
        <w:t>Fair</w:t>
      </w:r>
    </w:p>
    <w:p w:rsidR="0067005B" w:rsidP="0067005B" w14:paraId="69613626" w14:textId="77777777">
      <w:pPr>
        <w:pStyle w:val="ListParagraph"/>
        <w:numPr>
          <w:ilvl w:val="2"/>
          <w:numId w:val="2"/>
        </w:numPr>
      </w:pPr>
      <w:r>
        <w:t>Average</w:t>
      </w:r>
    </w:p>
    <w:p w:rsidR="0067005B" w:rsidP="0067005B" w14:paraId="516743F1" w14:textId="77777777">
      <w:pPr>
        <w:pStyle w:val="ListParagraph"/>
        <w:numPr>
          <w:ilvl w:val="2"/>
          <w:numId w:val="2"/>
        </w:numPr>
      </w:pPr>
      <w:r>
        <w:t>Good</w:t>
      </w:r>
    </w:p>
    <w:p w:rsidR="0067005B" w:rsidP="0067005B" w14:paraId="0D96F3DE" w14:textId="5F7E5C52">
      <w:pPr>
        <w:pStyle w:val="ListParagraph"/>
        <w:numPr>
          <w:ilvl w:val="2"/>
          <w:numId w:val="2"/>
        </w:numPr>
      </w:pPr>
      <w:r>
        <w:t>Excellent</w:t>
      </w:r>
    </w:p>
    <w:p w:rsidR="00407EAD" w:rsidP="00C569CB" w14:paraId="7E50C79A" w14:textId="7BFA782E">
      <w:pPr>
        <w:ind w:left="1980"/>
      </w:pPr>
      <w:r>
        <w:t>Additional Comments</w:t>
      </w:r>
      <w:r w:rsidR="00433F45">
        <w:t xml:space="preserve"> </w:t>
      </w:r>
      <w:r w:rsidRPr="00433F45" w:rsidR="00433F45">
        <w:t>[Open Text Box]</w:t>
      </w:r>
    </w:p>
    <w:bookmarkEnd w:id="1"/>
    <w:p w:rsidR="00877E8A" w:rsidP="00C84D1F" w14:paraId="4C31443E" w14:textId="3889006F">
      <w:pPr>
        <w:pStyle w:val="ListParagraph"/>
        <w:numPr>
          <w:ilvl w:val="1"/>
          <w:numId w:val="2"/>
        </w:numPr>
      </w:pPr>
      <w:r>
        <w:t>Quality of speakers</w:t>
      </w:r>
    </w:p>
    <w:p w:rsidR="00C84D1F" w:rsidP="00C84D1F" w14:paraId="7FF2E5E3" w14:textId="77777777">
      <w:pPr>
        <w:pStyle w:val="ListParagraph"/>
        <w:numPr>
          <w:ilvl w:val="2"/>
          <w:numId w:val="2"/>
        </w:numPr>
      </w:pPr>
      <w:bookmarkStart w:id="2" w:name="_Hlk149812210"/>
      <w:r>
        <w:t>Poor</w:t>
      </w:r>
    </w:p>
    <w:p w:rsidR="00C84D1F" w:rsidP="00C84D1F" w14:paraId="246A43C1" w14:textId="77777777">
      <w:pPr>
        <w:pStyle w:val="ListParagraph"/>
        <w:numPr>
          <w:ilvl w:val="2"/>
          <w:numId w:val="2"/>
        </w:numPr>
      </w:pPr>
      <w:r>
        <w:t>Fair</w:t>
      </w:r>
    </w:p>
    <w:p w:rsidR="00C84D1F" w:rsidP="00C84D1F" w14:paraId="1BB61A8F" w14:textId="77777777">
      <w:pPr>
        <w:pStyle w:val="ListParagraph"/>
        <w:numPr>
          <w:ilvl w:val="2"/>
          <w:numId w:val="2"/>
        </w:numPr>
      </w:pPr>
      <w:r>
        <w:t>Average</w:t>
      </w:r>
    </w:p>
    <w:p w:rsidR="00C84D1F" w:rsidP="00C84D1F" w14:paraId="34259274" w14:textId="77777777">
      <w:pPr>
        <w:pStyle w:val="ListParagraph"/>
        <w:numPr>
          <w:ilvl w:val="2"/>
          <w:numId w:val="2"/>
        </w:numPr>
      </w:pPr>
      <w:r>
        <w:t>Good</w:t>
      </w:r>
    </w:p>
    <w:p w:rsidR="00C84D1F" w:rsidP="00C84D1F" w14:paraId="3018E9E1" w14:textId="5EB28120">
      <w:pPr>
        <w:pStyle w:val="ListParagraph"/>
        <w:numPr>
          <w:ilvl w:val="2"/>
          <w:numId w:val="2"/>
        </w:numPr>
      </w:pPr>
      <w:r>
        <w:t>Excellent</w:t>
      </w:r>
    </w:p>
    <w:p w:rsidR="00407EAD" w:rsidP="00C569CB" w14:paraId="0732A207" w14:textId="25575006">
      <w:pPr>
        <w:ind w:left="1980"/>
      </w:pPr>
      <w:r>
        <w:t>Additional Comments</w:t>
      </w:r>
      <w:r w:rsidR="00433F45">
        <w:t xml:space="preserve"> </w:t>
      </w:r>
      <w:r w:rsidRPr="00433F45" w:rsidR="00433F45">
        <w:t>[Open Text Box]</w:t>
      </w:r>
    </w:p>
    <w:bookmarkEnd w:id="2"/>
    <w:p w:rsidR="00431B58" w:rsidP="00431B58" w14:paraId="662E699F" w14:textId="77777777">
      <w:pPr>
        <w:pStyle w:val="ListParagraph"/>
        <w:numPr>
          <w:ilvl w:val="0"/>
          <w:numId w:val="2"/>
        </w:numPr>
      </w:pPr>
      <w:r w:rsidRPr="00477723">
        <w:t xml:space="preserve">What was the single most valuable takeaway for you from the </w:t>
      </w:r>
      <w:r>
        <w:t>conference</w:t>
      </w:r>
      <w:r w:rsidRPr="00477723">
        <w:t xml:space="preserve">? </w:t>
      </w:r>
      <w:bookmarkStart w:id="3" w:name="_Hlk149812423"/>
      <w:r w:rsidRPr="00477723">
        <w:t>[Open Text Box]</w:t>
      </w:r>
      <w:bookmarkEnd w:id="3"/>
    </w:p>
    <w:p w:rsidR="00C569CB" w:rsidP="00C569CB" w14:paraId="710BDC61" w14:textId="77777777">
      <w:pPr>
        <w:pStyle w:val="ListParagraph"/>
      </w:pPr>
    </w:p>
    <w:p w:rsidR="00431B58" w:rsidP="00431B58" w14:paraId="032F75CC" w14:textId="77777777">
      <w:pPr>
        <w:pStyle w:val="ListParagraph"/>
        <w:numPr>
          <w:ilvl w:val="0"/>
          <w:numId w:val="2"/>
        </w:numPr>
      </w:pPr>
      <w:r>
        <w:t>Which panel did you find the most informat</w:t>
      </w:r>
      <w:r w:rsidR="00221D9D">
        <w:t>ive</w:t>
      </w:r>
      <w:r>
        <w:t>/valuable?</w:t>
      </w:r>
    </w:p>
    <w:p w:rsidR="00431B58" w:rsidP="00431B58" w14:paraId="39B7A5F0" w14:textId="6A9DAEE9">
      <w:pPr>
        <w:pStyle w:val="ListParagraph"/>
        <w:numPr>
          <w:ilvl w:val="1"/>
          <w:numId w:val="2"/>
        </w:numPr>
      </w:pPr>
      <w:r>
        <w:t>Reducing Burden and Optimizing Patient Care Delivery Across CMS Programs</w:t>
      </w:r>
    </w:p>
    <w:p w:rsidR="00761825" w:rsidP="00431B58" w14:paraId="08EE3E02" w14:textId="50EBD47D">
      <w:pPr>
        <w:pStyle w:val="ListParagraph"/>
        <w:numPr>
          <w:ilvl w:val="1"/>
          <w:numId w:val="2"/>
        </w:numPr>
      </w:pPr>
      <w:r>
        <w:t>The Future of the American Healthcare Workforce</w:t>
      </w:r>
    </w:p>
    <w:p w:rsidR="00761825" w:rsidP="00431B58" w14:paraId="76E217D7" w14:textId="61D2C154">
      <w:pPr>
        <w:pStyle w:val="ListParagraph"/>
        <w:numPr>
          <w:ilvl w:val="1"/>
          <w:numId w:val="2"/>
        </w:numPr>
      </w:pPr>
      <w:r>
        <w:t>Opportunities to Reduce Inequitable Outcomes and Improve Customer Experience</w:t>
      </w:r>
    </w:p>
    <w:p w:rsidR="00761825" w:rsidP="00431B58" w14:paraId="21925ADA" w14:textId="71426377">
      <w:pPr>
        <w:pStyle w:val="ListParagraph"/>
        <w:numPr>
          <w:ilvl w:val="1"/>
          <w:numId w:val="2"/>
        </w:numPr>
      </w:pPr>
      <w:r>
        <w:t xml:space="preserve">Connecting Patients and Care Providers </w:t>
      </w:r>
      <w:r w:rsidR="00843669">
        <w:t>Across the Healthcare Enterprise</w:t>
      </w:r>
    </w:p>
    <w:p w:rsidR="00C569CB" w:rsidP="00C569CB" w14:paraId="39B8B50A" w14:textId="77777777">
      <w:pPr>
        <w:pStyle w:val="ListParagraph"/>
        <w:ind w:left="1440"/>
      </w:pPr>
    </w:p>
    <w:p w:rsidR="0038562B" w:rsidP="00431B58" w14:paraId="19EDF795" w14:textId="4E57FAFF">
      <w:pPr>
        <w:pStyle w:val="ListParagraph"/>
        <w:numPr>
          <w:ilvl w:val="0"/>
          <w:numId w:val="2"/>
        </w:numPr>
      </w:pPr>
      <w:r>
        <w:t xml:space="preserve">Which </w:t>
      </w:r>
      <w:r w:rsidR="00163AD9">
        <w:t>individual presentation did</w:t>
      </w:r>
      <w:r>
        <w:t xml:space="preserve"> you find the most </w:t>
      </w:r>
      <w:r w:rsidR="00221D9D">
        <w:t>informative/valuable?</w:t>
      </w:r>
    </w:p>
    <w:p w:rsidR="00163AD9" w:rsidP="00163AD9" w14:paraId="18FB04DC" w14:textId="01F03CA7">
      <w:pPr>
        <w:pStyle w:val="ListParagraph"/>
        <w:numPr>
          <w:ilvl w:val="1"/>
          <w:numId w:val="2"/>
        </w:numPr>
      </w:pPr>
      <w:r>
        <w:t>Reducing Burden and Optimizing Patient Care Delivery - University Hospitals Cleveland Medical Center</w:t>
      </w:r>
    </w:p>
    <w:p w:rsidR="00163AD9" w:rsidP="00163AD9" w14:paraId="70F63473" w14:textId="52B17E04">
      <w:pPr>
        <w:pStyle w:val="ListParagraph"/>
        <w:numPr>
          <w:ilvl w:val="1"/>
          <w:numId w:val="2"/>
        </w:numPr>
      </w:pPr>
      <w:r>
        <w:t>The Future of the American Healthcare Workforce – Duke Health</w:t>
      </w:r>
    </w:p>
    <w:p w:rsidR="00163AD9" w:rsidP="00163AD9" w14:paraId="30471963" w14:textId="72F66BA8">
      <w:pPr>
        <w:pStyle w:val="ListParagraph"/>
        <w:numPr>
          <w:ilvl w:val="1"/>
          <w:numId w:val="2"/>
        </w:numPr>
      </w:pPr>
      <w:r>
        <w:t>Opportunities to Reduce Inequitable Outcomes and Improve Customer Experience- Centers for Medicare and Medicaid Services</w:t>
      </w:r>
    </w:p>
    <w:p w:rsidR="00A228E4" w:rsidP="00163AD9" w14:paraId="4F3B2817" w14:textId="1AB6DA21">
      <w:pPr>
        <w:pStyle w:val="ListParagraph"/>
        <w:numPr>
          <w:ilvl w:val="1"/>
          <w:numId w:val="2"/>
        </w:numPr>
      </w:pPr>
      <w:r>
        <w:t>Connecting Patients and Care Providers Across the Healthcare Enterprise - Columbia Data Science Institute</w:t>
      </w:r>
    </w:p>
    <w:p w:rsidR="00C569CB" w:rsidP="00C569CB" w14:paraId="1CDB1256" w14:textId="77777777">
      <w:pPr>
        <w:pStyle w:val="ListParagraph"/>
        <w:ind w:left="1440"/>
      </w:pPr>
    </w:p>
    <w:p w:rsidR="00477723" w:rsidP="00477723" w14:paraId="247AFC55" w14:textId="15C5CCCA">
      <w:pPr>
        <w:pStyle w:val="ListParagraph"/>
        <w:numPr>
          <w:ilvl w:val="0"/>
          <w:numId w:val="2"/>
        </w:numPr>
      </w:pPr>
      <w:r w:rsidRPr="00764333">
        <w:t xml:space="preserve">Please list any suggestions for future topics. </w:t>
      </w:r>
    </w:p>
    <w:p w:rsidR="00C569CB" w:rsidP="00C569CB" w14:paraId="41398E6C" w14:textId="77777777">
      <w:pPr>
        <w:pStyle w:val="ListParagraph"/>
      </w:pPr>
    </w:p>
    <w:p w:rsidR="004F68D4" w:rsidP="004F68D4" w14:paraId="7EC4CDCC" w14:textId="44B5583D">
      <w:pPr>
        <w:pStyle w:val="ListParagraph"/>
        <w:numPr>
          <w:ilvl w:val="0"/>
          <w:numId w:val="2"/>
        </w:numPr>
      </w:pPr>
      <w:r w:rsidRPr="003C79FA">
        <w:t xml:space="preserve">Please </w:t>
      </w:r>
      <w:r w:rsidR="00A228E4">
        <w:t>list any suggestions for future speakers</w:t>
      </w:r>
      <w:r w:rsidRPr="003C79FA">
        <w:t>.  [Open Text Box]</w:t>
      </w:r>
    </w:p>
    <w:p w:rsidR="00163AD9" w:rsidP="00163AD9" w14:paraId="2CAB6BDD" w14:textId="77777777">
      <w:pPr>
        <w:pStyle w:val="ListParagraph"/>
      </w:pPr>
    </w:p>
    <w:p w:rsidR="00087D92" w:rsidP="004F68D4" w14:paraId="37291980" w14:textId="73DAD1B1">
      <w:pPr>
        <w:pStyle w:val="ListParagraph"/>
        <w:numPr>
          <w:ilvl w:val="0"/>
          <w:numId w:val="2"/>
        </w:numPr>
      </w:pPr>
      <w:r>
        <w:t>How did you hear about this event?</w:t>
      </w:r>
    </w:p>
    <w:p w:rsidR="00087D92" w:rsidP="00087D92" w14:paraId="427BA6FE" w14:textId="6CE28A73">
      <w:pPr>
        <w:pStyle w:val="ListParagraph"/>
        <w:numPr>
          <w:ilvl w:val="1"/>
          <w:numId w:val="2"/>
        </w:numPr>
      </w:pPr>
      <w:r>
        <w:t>Email communications/e-newsletter</w:t>
      </w:r>
    </w:p>
    <w:p w:rsidR="00E4183F" w:rsidP="00087D92" w14:paraId="090EF6E6" w14:textId="101670F6">
      <w:pPr>
        <w:pStyle w:val="ListParagraph"/>
        <w:numPr>
          <w:ilvl w:val="1"/>
          <w:numId w:val="2"/>
        </w:numPr>
      </w:pPr>
      <w:r>
        <w:t>Social media</w:t>
      </w:r>
    </w:p>
    <w:p w:rsidR="00E4183F" w:rsidP="00087D92" w14:paraId="443715FB" w14:textId="3F8D11B1">
      <w:pPr>
        <w:pStyle w:val="ListParagraph"/>
        <w:numPr>
          <w:ilvl w:val="1"/>
          <w:numId w:val="2"/>
        </w:numPr>
      </w:pPr>
      <w:r>
        <w:t>Colleague/co-worker</w:t>
      </w:r>
      <w:r w:rsidR="00A228E4">
        <w:t>/friend</w:t>
      </w:r>
    </w:p>
    <w:p w:rsidR="00271A12" w:rsidP="00C84D1F" w14:paraId="1C1DABF3" w14:textId="14BC3E8A">
      <w:pPr>
        <w:pStyle w:val="ListParagraph"/>
        <w:numPr>
          <w:ilvl w:val="1"/>
          <w:numId w:val="2"/>
        </w:numPr>
      </w:pPr>
      <w:r>
        <w:t>Other</w:t>
      </w:r>
      <w:r w:rsidR="00C569CB">
        <w:t xml:space="preserve"> (open text box if chosen)</w:t>
      </w:r>
    </w:p>
    <w:p w:rsidR="000C5129" w:rsidP="004F68D4" w14:paraId="10F88171" w14:textId="77B0CE15">
      <w:pPr>
        <w:rPr>
          <w:sz w:val="44"/>
          <w:szCs w:val="44"/>
        </w:rPr>
      </w:pPr>
      <w:r w:rsidRPr="00931D6C">
        <w:rPr>
          <w:sz w:val="44"/>
          <w:szCs w:val="44"/>
        </w:rPr>
        <w:t>Session Ev</w:t>
      </w:r>
      <w:r w:rsidRPr="00931D6C" w:rsidR="00931D6C">
        <w:rPr>
          <w:sz w:val="44"/>
          <w:szCs w:val="44"/>
        </w:rPr>
        <w:t>aluations</w:t>
      </w:r>
      <w:r w:rsidR="00C569CB">
        <w:rPr>
          <w:sz w:val="44"/>
          <w:szCs w:val="44"/>
        </w:rPr>
        <w:t xml:space="preserve"> </w:t>
      </w:r>
    </w:p>
    <w:p w:rsidR="00E03D26" w:rsidP="00E03D26" w14:paraId="0C2E12A6" w14:textId="0C33AAB1">
      <w:pPr>
        <w:pStyle w:val="ListParagraph"/>
        <w:numPr>
          <w:ilvl w:val="0"/>
          <w:numId w:val="3"/>
        </w:numPr>
      </w:pPr>
      <w:r>
        <w:t xml:space="preserve">Indicate the session you are evaluating for the 2023 CMS Conference on Optimizing Healthcare </w:t>
      </w:r>
      <w:r w:rsidR="00B653EE">
        <w:t>Delivery.</w:t>
      </w:r>
      <w:r w:rsidR="00C569CB">
        <w:t xml:space="preserve"> (</w:t>
      </w:r>
      <w:r w:rsidR="00C569CB">
        <w:t>drop</w:t>
      </w:r>
      <w:r w:rsidR="00C569CB">
        <w:t xml:space="preserve"> down)</w:t>
      </w:r>
    </w:p>
    <w:p w:rsidR="00163AD9" w:rsidP="00163AD9" w14:paraId="3EEC292F" w14:textId="77777777">
      <w:pPr>
        <w:pStyle w:val="ListParagraph"/>
      </w:pPr>
    </w:p>
    <w:p w:rsidR="001E693E" w:rsidP="00E03D26" w14:paraId="577F0591" w14:textId="73D8C9BE">
      <w:pPr>
        <w:pStyle w:val="ListParagraph"/>
        <w:numPr>
          <w:ilvl w:val="0"/>
          <w:numId w:val="3"/>
        </w:numPr>
      </w:pPr>
      <w:r>
        <w:t>Please use the following scale (Poor, Fair, Average, Good, and Excellent) to rate the following:</w:t>
      </w:r>
    </w:p>
    <w:p w:rsidR="009A0A07" w:rsidP="009A0A07" w14:paraId="67F4299A" w14:textId="5429F016">
      <w:pPr>
        <w:pStyle w:val="ListParagraph"/>
        <w:numPr>
          <w:ilvl w:val="1"/>
          <w:numId w:val="3"/>
        </w:numPr>
      </w:pPr>
      <w:r>
        <w:t>The content of the session</w:t>
      </w:r>
    </w:p>
    <w:p w:rsidR="009A0A07" w:rsidP="009A0A07" w14:paraId="3053D560" w14:textId="12BE8F75">
      <w:pPr>
        <w:pStyle w:val="ListParagraph"/>
        <w:numPr>
          <w:ilvl w:val="2"/>
          <w:numId w:val="3"/>
        </w:numPr>
      </w:pPr>
      <w:bookmarkStart w:id="4" w:name="_Hlk149813287"/>
      <w:r>
        <w:t>Poor</w:t>
      </w:r>
    </w:p>
    <w:p w:rsidR="009A0A07" w:rsidP="009A0A07" w14:paraId="09972B11" w14:textId="0C9F3BF2">
      <w:pPr>
        <w:pStyle w:val="ListParagraph"/>
        <w:numPr>
          <w:ilvl w:val="2"/>
          <w:numId w:val="3"/>
        </w:numPr>
      </w:pPr>
      <w:r>
        <w:t>Fair</w:t>
      </w:r>
    </w:p>
    <w:p w:rsidR="009A0A07" w:rsidP="009A0A07" w14:paraId="3D437A94" w14:textId="001C6918">
      <w:pPr>
        <w:pStyle w:val="ListParagraph"/>
        <w:numPr>
          <w:ilvl w:val="2"/>
          <w:numId w:val="3"/>
        </w:numPr>
      </w:pPr>
      <w:r>
        <w:t>Average</w:t>
      </w:r>
    </w:p>
    <w:p w:rsidR="009A0A07" w:rsidP="009A0A07" w14:paraId="43DBC8AA" w14:textId="1C0664A2">
      <w:pPr>
        <w:pStyle w:val="ListParagraph"/>
        <w:numPr>
          <w:ilvl w:val="2"/>
          <w:numId w:val="3"/>
        </w:numPr>
      </w:pPr>
      <w:r>
        <w:t>Good</w:t>
      </w:r>
    </w:p>
    <w:p w:rsidR="009A0A07" w:rsidP="009A0A07" w14:paraId="4A7F728C" w14:textId="39BDC20C">
      <w:pPr>
        <w:pStyle w:val="ListParagraph"/>
        <w:numPr>
          <w:ilvl w:val="2"/>
          <w:numId w:val="3"/>
        </w:numPr>
      </w:pPr>
      <w:r>
        <w:t>Excellent</w:t>
      </w:r>
    </w:p>
    <w:p w:rsidR="009A0A07" w:rsidP="00C569CB" w14:paraId="45BE332B" w14:textId="0AB9A8FB">
      <w:pPr>
        <w:ind w:left="1980"/>
      </w:pPr>
      <w:r>
        <w:t xml:space="preserve">Additional Comments </w:t>
      </w:r>
      <w:r w:rsidRPr="009A0A07">
        <w:t>[Open Text Box]</w:t>
      </w:r>
    </w:p>
    <w:bookmarkEnd w:id="4"/>
    <w:p w:rsidR="009A0A07" w:rsidP="009A0A07" w14:paraId="470C14BC" w14:textId="72D973CF">
      <w:pPr>
        <w:pStyle w:val="ListParagraph"/>
        <w:numPr>
          <w:ilvl w:val="1"/>
          <w:numId w:val="3"/>
        </w:numPr>
      </w:pPr>
      <w:r>
        <w:t>The format of the session (e.g., panel discussion, dialogue session, the number of speakers, flow, length of session)</w:t>
      </w:r>
    </w:p>
    <w:p w:rsidR="00CE2069" w:rsidP="00CE2069" w14:paraId="37EA5526" w14:textId="77777777">
      <w:pPr>
        <w:pStyle w:val="ListParagraph"/>
        <w:numPr>
          <w:ilvl w:val="2"/>
          <w:numId w:val="3"/>
        </w:numPr>
      </w:pPr>
      <w:r>
        <w:t>Poor</w:t>
      </w:r>
    </w:p>
    <w:p w:rsidR="00CE2069" w:rsidP="00CE2069" w14:paraId="33D16C58" w14:textId="77777777">
      <w:pPr>
        <w:pStyle w:val="ListParagraph"/>
        <w:numPr>
          <w:ilvl w:val="2"/>
          <w:numId w:val="3"/>
        </w:numPr>
      </w:pPr>
      <w:r>
        <w:t>Fair</w:t>
      </w:r>
    </w:p>
    <w:p w:rsidR="00CE2069" w:rsidP="00CE2069" w14:paraId="04364822" w14:textId="77777777">
      <w:pPr>
        <w:pStyle w:val="ListParagraph"/>
        <w:numPr>
          <w:ilvl w:val="2"/>
          <w:numId w:val="3"/>
        </w:numPr>
      </w:pPr>
      <w:r>
        <w:t>Average</w:t>
      </w:r>
    </w:p>
    <w:p w:rsidR="00CE2069" w:rsidP="00CE2069" w14:paraId="317A03DD" w14:textId="77777777">
      <w:pPr>
        <w:pStyle w:val="ListParagraph"/>
        <w:numPr>
          <w:ilvl w:val="2"/>
          <w:numId w:val="3"/>
        </w:numPr>
      </w:pPr>
      <w:r>
        <w:t>Good</w:t>
      </w:r>
    </w:p>
    <w:p w:rsidR="00CE2069" w:rsidP="00CE2069" w14:paraId="30F30203" w14:textId="77777777">
      <w:pPr>
        <w:pStyle w:val="ListParagraph"/>
        <w:numPr>
          <w:ilvl w:val="2"/>
          <w:numId w:val="3"/>
        </w:numPr>
      </w:pPr>
      <w:r>
        <w:t>Excellent</w:t>
      </w:r>
    </w:p>
    <w:p w:rsidR="00C569CB" w:rsidP="00E33AA2" w14:paraId="0A738C67" w14:textId="0AF5E102">
      <w:pPr>
        <w:ind w:left="1980"/>
      </w:pPr>
      <w:r>
        <w:t>Additional Comments [Open Text Box]</w:t>
      </w:r>
    </w:p>
    <w:p w:rsidR="00657EC1" w:rsidP="00657EC1" w14:paraId="2415A8F7" w14:textId="6BA7CE01">
      <w:pPr>
        <w:pStyle w:val="ListParagraph"/>
        <w:numPr>
          <w:ilvl w:val="0"/>
          <w:numId w:val="3"/>
        </w:numPr>
      </w:pPr>
      <w:r>
        <w:t>What was the most valuable takeaway for you from this session? [Open Text Box]</w:t>
      </w:r>
    </w:p>
    <w:p w:rsidR="00C569CB" w:rsidP="00C569CB" w14:paraId="790594BD" w14:textId="77777777">
      <w:pPr>
        <w:pStyle w:val="ListParagraph"/>
      </w:pPr>
    </w:p>
    <w:p w:rsidR="000C5129" w:rsidP="004F68D4" w14:paraId="67E8C612" w14:textId="3BE0B903">
      <w:pPr>
        <w:pStyle w:val="ListParagraph"/>
        <w:numPr>
          <w:ilvl w:val="0"/>
          <w:numId w:val="3"/>
        </w:numPr>
      </w:pPr>
      <w:r>
        <w:t>Please provide any other comments. [Open Text Box]</w:t>
      </w:r>
      <w:r w:rsidR="00880792">
        <w:t xml:space="preserve"> </w:t>
      </w:r>
    </w:p>
    <w:p w:rsidR="007F7A67" w:rsidP="007F7A67" w14:paraId="2F292CDC" w14:textId="77777777">
      <w:pPr>
        <w:pStyle w:val="ListParagraph"/>
      </w:pPr>
    </w:p>
    <w:p w:rsidR="007F7A67" w:rsidP="007F7A67" w14:paraId="575D3E3A" w14:textId="77777777"/>
    <w:p w:rsidR="007F7A67" w:rsidP="007F7A67" w14:paraId="62FF9DE8" w14:textId="77777777"/>
    <w:p w:rsidR="007F7A67" w:rsidRPr="00D51B14" w:rsidP="007F7A67" w14:paraId="75C6BDC5" w14:textId="77777777">
      <w:pPr>
        <w:suppressAutoHyphens/>
        <w:spacing w:line="240" w:lineRule="atLeast"/>
        <w:jc w:val="center"/>
        <w:rPr>
          <w:rFonts w:ascii="Times New Roman" w:hAnsi="Times New Roman" w:cs="Times New Roman"/>
          <w:b/>
          <w:sz w:val="24"/>
          <w:szCs w:val="24"/>
          <w:u w:val="single"/>
        </w:rPr>
      </w:pPr>
      <w:r w:rsidRPr="00D51B14">
        <w:rPr>
          <w:rFonts w:ascii="Times New Roman" w:hAnsi="Times New Roman" w:cs="Times New Roman"/>
          <w:b/>
          <w:sz w:val="24"/>
          <w:szCs w:val="24"/>
          <w:u w:val="single"/>
        </w:rPr>
        <w:t>PRA Disclosure Statement</w:t>
      </w:r>
    </w:p>
    <w:p w:rsidR="007F7A67" w:rsidRPr="00D51B14" w:rsidP="007F7A67" w14:paraId="646B34E9" w14:textId="23A6F326">
      <w:pPr>
        <w:spacing w:line="240" w:lineRule="atLeast"/>
        <w:rPr>
          <w:rFonts w:ascii="Times New Roman" w:hAnsi="Times New Roman" w:cs="Times New Roman"/>
          <w:b/>
          <w:bCs/>
          <w:sz w:val="24"/>
          <w:szCs w:val="24"/>
        </w:rPr>
      </w:pPr>
      <w:r w:rsidRPr="00D51B14">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is </w:t>
      </w:r>
      <w:r>
        <w:rPr>
          <w:rFonts w:ascii="Times New Roman" w:hAnsi="Times New Roman" w:cs="Times New Roman"/>
          <w:b/>
          <w:bCs/>
          <w:sz w:val="24"/>
          <w:szCs w:val="24"/>
        </w:rPr>
        <w:t>0938-</w:t>
      </w:r>
      <w:r>
        <w:rPr>
          <w:rFonts w:ascii="Times New Roman" w:hAnsi="Times New Roman" w:cs="Times New Roman"/>
          <w:b/>
          <w:bCs/>
          <w:sz w:val="24"/>
          <w:szCs w:val="24"/>
        </w:rPr>
        <w:t>1185 (</w:t>
      </w:r>
      <w:r>
        <w:rPr>
          <w:rFonts w:ascii="Times New Roman" w:hAnsi="Times New Roman" w:cs="Times New Roman"/>
          <w:b/>
          <w:bCs/>
          <w:sz w:val="24"/>
          <w:szCs w:val="24"/>
        </w:rPr>
        <w:t xml:space="preserve">Expires </w:t>
      </w:r>
      <w:r>
        <w:rPr>
          <w:rFonts w:ascii="Times New Roman" w:hAnsi="Times New Roman" w:cs="Times New Roman"/>
          <w:b/>
          <w:bCs/>
          <w:sz w:val="24"/>
          <w:szCs w:val="24"/>
        </w:rPr>
        <w:t>03/31/2026</w:t>
      </w:r>
      <w:r>
        <w:rPr>
          <w:rFonts w:ascii="Times New Roman" w:hAnsi="Times New Roman" w:cs="Times New Roman"/>
          <w:b/>
          <w:bCs/>
          <w:sz w:val="24"/>
          <w:szCs w:val="24"/>
        </w:rPr>
        <w:t>)</w:t>
      </w:r>
      <w:r w:rsidRPr="00D51B14">
        <w:rPr>
          <w:rFonts w:ascii="Times New Roman" w:hAnsi="Times New Roman" w:cs="Times New Roman"/>
          <w:sz w:val="24"/>
          <w:szCs w:val="24"/>
        </w:rPr>
        <w:t xml:space="preserve">.  </w:t>
      </w:r>
      <w:r>
        <w:rPr>
          <w:rFonts w:ascii="Times New Roman" w:hAnsi="Times New Roman" w:cs="Times New Roman"/>
          <w:sz w:val="24"/>
          <w:szCs w:val="24"/>
        </w:rPr>
        <w:t xml:space="preserve">This is a </w:t>
      </w:r>
      <w:r w:rsidRPr="00B76CE0">
        <w:rPr>
          <w:rFonts w:ascii="Times New Roman" w:hAnsi="Times New Roman" w:cs="Times New Roman"/>
          <w:b/>
          <w:sz w:val="24"/>
          <w:szCs w:val="24"/>
        </w:rPr>
        <w:t>voluntary</w:t>
      </w:r>
      <w:r>
        <w:rPr>
          <w:rFonts w:ascii="Times New Roman" w:hAnsi="Times New Roman" w:cs="Times New Roman"/>
          <w:sz w:val="24"/>
          <w:szCs w:val="24"/>
        </w:rPr>
        <w:t xml:space="preserve"> information collection.  </w:t>
      </w:r>
      <w:r w:rsidRPr="00D51B14">
        <w:rPr>
          <w:rFonts w:ascii="Times New Roman" w:hAnsi="Times New Roman" w:cs="Times New Roman"/>
          <w:sz w:val="24"/>
          <w:szCs w:val="24"/>
        </w:rPr>
        <w:t xml:space="preserve">The time required to complete this information collection is estimated to average </w:t>
      </w:r>
      <w:r>
        <w:rPr>
          <w:rFonts w:ascii="Times New Roman" w:hAnsi="Times New Roman" w:cs="Times New Roman"/>
          <w:b/>
          <w:bCs/>
          <w:sz w:val="24"/>
          <w:szCs w:val="24"/>
        </w:rPr>
        <w:t>2.5</w:t>
      </w:r>
      <w:r w:rsidRPr="00D51B14">
        <w:rPr>
          <w:rFonts w:ascii="Times New Roman" w:hAnsi="Times New Roman" w:cs="Times New Roman"/>
          <w:sz w:val="24"/>
          <w:szCs w:val="24"/>
        </w:rPr>
        <w:t xml:space="preserve"> </w:t>
      </w:r>
      <w:r>
        <w:rPr>
          <w:rFonts w:ascii="Times New Roman" w:hAnsi="Times New Roman" w:cs="Times New Roman"/>
          <w:sz w:val="24"/>
          <w:szCs w:val="24"/>
        </w:rPr>
        <w:t xml:space="preserve">minutes </w:t>
      </w:r>
      <w:r w:rsidRPr="00D51B14">
        <w:rPr>
          <w:rFonts w:ascii="Times New Roman" w:hAnsi="Times New Roman" w:cs="Times New Roman"/>
          <w:sz w:val="24"/>
          <w:szCs w:val="24"/>
        </w:rPr>
        <w:t>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7F7B50">
        <w:rPr>
          <w:rFonts w:ascii="Times New Roman" w:hAnsi="Times New Roman" w:cs="Times New Roman"/>
          <w:b/>
          <w:sz w:val="24"/>
          <w:szCs w:val="24"/>
        </w:rPr>
        <w:t xml:space="preserve"> </w:t>
      </w:r>
      <w:r w:rsidRPr="007571AA">
        <w:rPr>
          <w:rFonts w:ascii="Times New Roman" w:hAnsi="Times New Roman" w:cs="Times New Roman"/>
          <w:sz w:val="24"/>
          <w:szCs w:val="24"/>
        </w:rPr>
        <w:t xml:space="preserve">Officer, Mail Stop C4-26-05, Baltimore, Maryland 21244-1850. </w:t>
      </w:r>
    </w:p>
    <w:p w:rsidR="007F7A67" w:rsidP="007F7A67" w14:paraId="7FD9C2B4" w14:textId="77777777">
      <w:pPr>
        <w:spacing w:line="240" w:lineRule="atLeast"/>
        <w:rPr>
          <w:rFonts w:ascii="Times New Roman" w:hAnsi="Times New Roman" w:cs="Times New Roman"/>
          <w:sz w:val="24"/>
          <w:szCs w:val="24"/>
        </w:rPr>
      </w:pPr>
    </w:p>
    <w:p w:rsidR="007F7A67" w:rsidP="007F7A67" w14:paraId="600F8174" w14:textId="77777777"/>
    <w:p w:rsidR="007F7A67" w:rsidRPr="00B653EE" w:rsidP="007F7A67" w14:paraId="25EAEE35" w14:textId="77777777"/>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799" w:rsidP="00C54042" w14:paraId="64BC17A9" w14:textId="12153225">
    <w:pPr>
      <w:pStyle w:val="Header"/>
    </w:pPr>
    <w:r>
      <w:rPr>
        <w:noProof/>
      </w:rPr>
      <w:drawing>
        <wp:inline distT="0" distB="0" distL="0" distR="0">
          <wp:extent cx="2286000" cy="838444"/>
          <wp:effectExtent l="0" t="0" r="0" b="0"/>
          <wp:docPr id="98655869" name="Picture 98655869" descr="A black background with blue text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5869" name="Picture 1" descr="A black background with blue text and blue text&#10;&#10;Description automatically generated"/>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286000" cy="838444"/>
                  </a:xfrm>
                  <a:prstGeom prst="rect">
                    <a:avLst/>
                  </a:prstGeom>
                </pic:spPr>
              </pic:pic>
            </a:graphicData>
          </a:graphic>
        </wp:inline>
      </w:drawing>
    </w:r>
    <w:r>
      <w:tab/>
    </w:r>
    <w:r>
      <w:tab/>
    </w:r>
    <w:r>
      <w:rPr>
        <w:noProof/>
      </w:rPr>
      <w:drawing>
        <wp:inline distT="0" distB="0" distL="0" distR="0">
          <wp:extent cx="1314310" cy="457200"/>
          <wp:effectExtent l="0" t="0" r="635" b="0"/>
          <wp:docPr id="1782912607" name="Picture 1782912607"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12607" name="Picture 1" descr="A blue and yellow logo&#10;&#10;Description automatically generated"/>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31431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4B43F2"/>
    <w:multiLevelType w:val="hybridMultilevel"/>
    <w:tmpl w:val="3AA8C7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2AB0CB8"/>
    <w:multiLevelType w:val="hybridMultilevel"/>
    <w:tmpl w:val="513E40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340" w:hanging="36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FD1180F"/>
    <w:multiLevelType w:val="hybridMultilevel"/>
    <w:tmpl w:val="4CD29F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0516082">
    <w:abstractNumId w:val="0"/>
  </w:num>
  <w:num w:numId="2" w16cid:durableId="1671133065">
    <w:abstractNumId w:val="1"/>
  </w:num>
  <w:num w:numId="3" w16cid:durableId="929587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B4"/>
    <w:rsid w:val="00002680"/>
    <w:rsid w:val="000122F9"/>
    <w:rsid w:val="000205C9"/>
    <w:rsid w:val="00046335"/>
    <w:rsid w:val="000773AC"/>
    <w:rsid w:val="000837A2"/>
    <w:rsid w:val="00087D92"/>
    <w:rsid w:val="000C5129"/>
    <w:rsid w:val="000D0034"/>
    <w:rsid w:val="000D23AD"/>
    <w:rsid w:val="000F068F"/>
    <w:rsid w:val="00100448"/>
    <w:rsid w:val="00163AD9"/>
    <w:rsid w:val="00171F77"/>
    <w:rsid w:val="00180D6F"/>
    <w:rsid w:val="001E693E"/>
    <w:rsid w:val="001F02FC"/>
    <w:rsid w:val="001F5D1C"/>
    <w:rsid w:val="001F76B4"/>
    <w:rsid w:val="00200506"/>
    <w:rsid w:val="00221016"/>
    <w:rsid w:val="00221D9D"/>
    <w:rsid w:val="00224E93"/>
    <w:rsid w:val="00235218"/>
    <w:rsid w:val="002368B6"/>
    <w:rsid w:val="0026080F"/>
    <w:rsid w:val="00271A12"/>
    <w:rsid w:val="00280359"/>
    <w:rsid w:val="002A1D3B"/>
    <w:rsid w:val="00354CD3"/>
    <w:rsid w:val="00355F8A"/>
    <w:rsid w:val="0037722C"/>
    <w:rsid w:val="0038562B"/>
    <w:rsid w:val="003C0B83"/>
    <w:rsid w:val="003C79FA"/>
    <w:rsid w:val="003F2DC3"/>
    <w:rsid w:val="00407EAD"/>
    <w:rsid w:val="00422DD1"/>
    <w:rsid w:val="004256B3"/>
    <w:rsid w:val="004271AC"/>
    <w:rsid w:val="00431B58"/>
    <w:rsid w:val="00433F45"/>
    <w:rsid w:val="004500E7"/>
    <w:rsid w:val="00462832"/>
    <w:rsid w:val="004703B7"/>
    <w:rsid w:val="00477723"/>
    <w:rsid w:val="004B2C2C"/>
    <w:rsid w:val="004B6FC9"/>
    <w:rsid w:val="004B73D9"/>
    <w:rsid w:val="004E0E80"/>
    <w:rsid w:val="004F5A43"/>
    <w:rsid w:val="004F68D4"/>
    <w:rsid w:val="004F7437"/>
    <w:rsid w:val="00551FA9"/>
    <w:rsid w:val="00555AFF"/>
    <w:rsid w:val="0055728A"/>
    <w:rsid w:val="00567353"/>
    <w:rsid w:val="005843C0"/>
    <w:rsid w:val="005878D3"/>
    <w:rsid w:val="005D0FAE"/>
    <w:rsid w:val="005D771B"/>
    <w:rsid w:val="005D7F3C"/>
    <w:rsid w:val="005E7DBE"/>
    <w:rsid w:val="005F5664"/>
    <w:rsid w:val="00643710"/>
    <w:rsid w:val="00643799"/>
    <w:rsid w:val="006537E5"/>
    <w:rsid w:val="00657EC1"/>
    <w:rsid w:val="0067005B"/>
    <w:rsid w:val="00684554"/>
    <w:rsid w:val="006A2150"/>
    <w:rsid w:val="006A6810"/>
    <w:rsid w:val="006C4B73"/>
    <w:rsid w:val="006D6D50"/>
    <w:rsid w:val="006D6F3B"/>
    <w:rsid w:val="00717848"/>
    <w:rsid w:val="007534CD"/>
    <w:rsid w:val="00754B01"/>
    <w:rsid w:val="007571AA"/>
    <w:rsid w:val="00761825"/>
    <w:rsid w:val="00764333"/>
    <w:rsid w:val="00770543"/>
    <w:rsid w:val="007933F9"/>
    <w:rsid w:val="007A5AA5"/>
    <w:rsid w:val="007C2232"/>
    <w:rsid w:val="007C714A"/>
    <w:rsid w:val="007D1D91"/>
    <w:rsid w:val="007D78E6"/>
    <w:rsid w:val="007E5DCC"/>
    <w:rsid w:val="007F7A67"/>
    <w:rsid w:val="007F7B50"/>
    <w:rsid w:val="00843669"/>
    <w:rsid w:val="00877E8A"/>
    <w:rsid w:val="00880792"/>
    <w:rsid w:val="00924ACF"/>
    <w:rsid w:val="00931D6C"/>
    <w:rsid w:val="00945143"/>
    <w:rsid w:val="00950623"/>
    <w:rsid w:val="009611D3"/>
    <w:rsid w:val="00966FFA"/>
    <w:rsid w:val="009A0A07"/>
    <w:rsid w:val="009A6A6D"/>
    <w:rsid w:val="009D7E69"/>
    <w:rsid w:val="009E7FEF"/>
    <w:rsid w:val="00A0136B"/>
    <w:rsid w:val="00A04A4A"/>
    <w:rsid w:val="00A228E4"/>
    <w:rsid w:val="00A5230B"/>
    <w:rsid w:val="00A529E2"/>
    <w:rsid w:val="00A55A9C"/>
    <w:rsid w:val="00A62934"/>
    <w:rsid w:val="00A669A2"/>
    <w:rsid w:val="00AF5A12"/>
    <w:rsid w:val="00B325B0"/>
    <w:rsid w:val="00B47FD2"/>
    <w:rsid w:val="00B5467D"/>
    <w:rsid w:val="00B653EE"/>
    <w:rsid w:val="00B76CE0"/>
    <w:rsid w:val="00BB255F"/>
    <w:rsid w:val="00BD0348"/>
    <w:rsid w:val="00BF2468"/>
    <w:rsid w:val="00C1592B"/>
    <w:rsid w:val="00C26D46"/>
    <w:rsid w:val="00C46579"/>
    <w:rsid w:val="00C54042"/>
    <w:rsid w:val="00C569CB"/>
    <w:rsid w:val="00C57458"/>
    <w:rsid w:val="00C84D1F"/>
    <w:rsid w:val="00CA3086"/>
    <w:rsid w:val="00CC38A1"/>
    <w:rsid w:val="00CD4B73"/>
    <w:rsid w:val="00CE0C21"/>
    <w:rsid w:val="00CE2069"/>
    <w:rsid w:val="00D228DE"/>
    <w:rsid w:val="00D347C1"/>
    <w:rsid w:val="00D35FA6"/>
    <w:rsid w:val="00D37C11"/>
    <w:rsid w:val="00D51B14"/>
    <w:rsid w:val="00D52F85"/>
    <w:rsid w:val="00D541BC"/>
    <w:rsid w:val="00D5735E"/>
    <w:rsid w:val="00D67B1D"/>
    <w:rsid w:val="00D810F6"/>
    <w:rsid w:val="00D87637"/>
    <w:rsid w:val="00D92FDE"/>
    <w:rsid w:val="00DB1205"/>
    <w:rsid w:val="00DB2439"/>
    <w:rsid w:val="00DD20C4"/>
    <w:rsid w:val="00DF7400"/>
    <w:rsid w:val="00E03D26"/>
    <w:rsid w:val="00E054F7"/>
    <w:rsid w:val="00E33AA2"/>
    <w:rsid w:val="00E4183F"/>
    <w:rsid w:val="00E52A14"/>
    <w:rsid w:val="00E70CD0"/>
    <w:rsid w:val="00E84C1D"/>
    <w:rsid w:val="00ED4FF1"/>
    <w:rsid w:val="00EE6D08"/>
    <w:rsid w:val="00F35091"/>
    <w:rsid w:val="00F43DA8"/>
    <w:rsid w:val="00F605F8"/>
    <w:rsid w:val="00F80063"/>
    <w:rsid w:val="00FA1197"/>
    <w:rsid w:val="00FB0A3E"/>
    <w:rsid w:val="00FB1E9F"/>
    <w:rsid w:val="00FD7C34"/>
    <w:rsid w:val="098133C4"/>
    <w:rsid w:val="0C3B291E"/>
    <w:rsid w:val="1337DBCB"/>
    <w:rsid w:val="151ECE9B"/>
    <w:rsid w:val="227EB621"/>
    <w:rsid w:val="22F0780A"/>
    <w:rsid w:val="2E4DFE59"/>
    <w:rsid w:val="36375C15"/>
    <w:rsid w:val="389F3E88"/>
    <w:rsid w:val="3AEC0003"/>
    <w:rsid w:val="3F2D4C5F"/>
    <w:rsid w:val="4BC5A988"/>
    <w:rsid w:val="4F334CC0"/>
    <w:rsid w:val="51183C25"/>
    <w:rsid w:val="686C21CD"/>
    <w:rsid w:val="6D89A6F4"/>
    <w:rsid w:val="70B20D02"/>
    <w:rsid w:val="7E61F93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A24F01E"/>
  <w15:chartTrackingRefBased/>
  <w15:docId w15:val="{E65426F3-25AD-45C6-9771-EA33F274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0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20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799"/>
  </w:style>
  <w:style w:type="paragraph" w:styleId="Footer">
    <w:name w:val="footer"/>
    <w:basedOn w:val="Normal"/>
    <w:link w:val="FooterChar"/>
    <w:uiPriority w:val="99"/>
    <w:unhideWhenUsed/>
    <w:rsid w:val="00643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799"/>
  </w:style>
  <w:style w:type="paragraph" w:styleId="Title">
    <w:name w:val="Title"/>
    <w:basedOn w:val="Normal"/>
    <w:next w:val="Normal"/>
    <w:link w:val="TitleChar"/>
    <w:uiPriority w:val="10"/>
    <w:qFormat/>
    <w:rsid w:val="00DD20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0C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D20C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D20C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6080F"/>
    <w:pPr>
      <w:ind w:left="720"/>
      <w:contextualSpacing/>
    </w:pPr>
  </w:style>
  <w:style w:type="paragraph" w:styleId="Revision">
    <w:name w:val="Revision"/>
    <w:hidden/>
    <w:uiPriority w:val="99"/>
    <w:semiHidden/>
    <w:rsid w:val="00945143"/>
    <w:pPr>
      <w:spacing w:after="0" w:line="240" w:lineRule="auto"/>
    </w:pPr>
  </w:style>
  <w:style w:type="character" w:styleId="CommentReference">
    <w:name w:val="annotation reference"/>
    <w:basedOn w:val="DefaultParagraphFont"/>
    <w:uiPriority w:val="99"/>
    <w:semiHidden/>
    <w:unhideWhenUsed/>
    <w:rsid w:val="006A6810"/>
    <w:rPr>
      <w:sz w:val="16"/>
      <w:szCs w:val="16"/>
    </w:rPr>
  </w:style>
  <w:style w:type="paragraph" w:styleId="CommentText">
    <w:name w:val="annotation text"/>
    <w:basedOn w:val="Normal"/>
    <w:link w:val="CommentTextChar"/>
    <w:uiPriority w:val="99"/>
    <w:unhideWhenUsed/>
    <w:rsid w:val="006A6810"/>
    <w:pPr>
      <w:spacing w:line="240" w:lineRule="auto"/>
    </w:pPr>
    <w:rPr>
      <w:sz w:val="20"/>
      <w:szCs w:val="20"/>
    </w:rPr>
  </w:style>
  <w:style w:type="character" w:customStyle="1" w:styleId="CommentTextChar">
    <w:name w:val="Comment Text Char"/>
    <w:basedOn w:val="DefaultParagraphFont"/>
    <w:link w:val="CommentText"/>
    <w:uiPriority w:val="99"/>
    <w:rsid w:val="006A6810"/>
    <w:rPr>
      <w:sz w:val="20"/>
      <w:szCs w:val="20"/>
    </w:rPr>
  </w:style>
  <w:style w:type="paragraph" w:styleId="CommentSubject">
    <w:name w:val="annotation subject"/>
    <w:basedOn w:val="CommentText"/>
    <w:next w:val="CommentText"/>
    <w:link w:val="CommentSubjectChar"/>
    <w:uiPriority w:val="99"/>
    <w:semiHidden/>
    <w:unhideWhenUsed/>
    <w:rsid w:val="006A6810"/>
    <w:rPr>
      <w:b/>
      <w:bCs/>
    </w:rPr>
  </w:style>
  <w:style w:type="character" w:customStyle="1" w:styleId="CommentSubjectChar">
    <w:name w:val="Comment Subject Char"/>
    <w:basedOn w:val="CommentTextChar"/>
    <w:link w:val="CommentSubject"/>
    <w:uiPriority w:val="99"/>
    <w:semiHidden/>
    <w:rsid w:val="006A68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ichelleNeyra\OneDrive%20-%20Ripple%20Effect\Documents\Custom%20Office%20Templates\OBRHI%20CMS%20Logo%20Template.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52a284-c24c-4694-861e-203e64452043" xsi:nil="true"/>
    <lcf76f155ced4ddcb4097134ff3c332f xmlns="55dd2a71-5195-40c7-87b5-d7edc5585ae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2ED7857BDC1D4B9908B55C9B1EB40A" ma:contentTypeVersion="14" ma:contentTypeDescription="Create a new document." ma:contentTypeScope="" ma:versionID="f88c46b841ab2e8beacd85729d5f16f1">
  <xsd:schema xmlns:xsd="http://www.w3.org/2001/XMLSchema" xmlns:xs="http://www.w3.org/2001/XMLSchema" xmlns:p="http://schemas.microsoft.com/office/2006/metadata/properties" xmlns:ns2="55dd2a71-5195-40c7-87b5-d7edc5585ae3" xmlns:ns3="e552a284-c24c-4694-861e-203e64452043" targetNamespace="http://schemas.microsoft.com/office/2006/metadata/properties" ma:root="true" ma:fieldsID="f4acf83eed9d856d811d6ca2d400f779" ns2:_="" ns3:_="">
    <xsd:import namespace="55dd2a71-5195-40c7-87b5-d7edc5585ae3"/>
    <xsd:import namespace="e552a284-c24c-4694-861e-203e644520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d2a71-5195-40c7-87b5-d7edc5585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2a284-c24c-4694-861e-203e644520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e0d4036-fa2d-440c-a0a2-ded7ef8c3e52}" ma:internalName="TaxCatchAll" ma:showField="CatchAllData" ma:web="e552a284-c24c-4694-861e-203e64452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D1EEB8-5239-4722-ADB4-DACD5CE359E0}">
  <ds:schemaRefs>
    <ds:schemaRef ds:uri="http://schemas.microsoft.com/office/2006/metadata/properties"/>
    <ds:schemaRef ds:uri="http://schemas.microsoft.com/office/infopath/2007/PartnerControls"/>
    <ds:schemaRef ds:uri="e552a284-c24c-4694-861e-203e64452043"/>
    <ds:schemaRef ds:uri="55dd2a71-5195-40c7-87b5-d7edc5585ae3"/>
  </ds:schemaRefs>
</ds:datastoreItem>
</file>

<file path=customXml/itemProps2.xml><?xml version="1.0" encoding="utf-8"?>
<ds:datastoreItem xmlns:ds="http://schemas.openxmlformats.org/officeDocument/2006/customXml" ds:itemID="{25F01C34-2194-49CB-802F-7D4863C82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d2a71-5195-40c7-87b5-d7edc5585ae3"/>
    <ds:schemaRef ds:uri="e552a284-c24c-4694-861e-203e64452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EAAB4C-6F4B-4626-9D8B-4A21736E56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OBRHI CMS Logo Template.dotx</Template>
  <TotalTime>2</TotalTime>
  <Pages>3</Pages>
  <Words>477</Words>
  <Characters>2725</Characters>
  <Application>Microsoft Office Word</Application>
  <DocSecurity>0</DocSecurity>
  <Lines>22</Lines>
  <Paragraphs>6</Paragraphs>
  <ScaleCrop>false</ScaleCrop>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Neyra</dc:creator>
  <cp:lastModifiedBy>William Parham</cp:lastModifiedBy>
  <cp:revision>2</cp:revision>
  <dcterms:created xsi:type="dcterms:W3CDTF">2023-11-09T18:15:00Z</dcterms:created>
  <dcterms:modified xsi:type="dcterms:W3CDTF">2023-11-09T18:15:00Z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0x0101005E2ED7857BDC1D4B9908B55C9B1EB40A</vt:lpwstr>
  </property>
  <property fmtid="{D5CDD505-2E9C-101B-9397-08002B2CF9AE}" pid="3" name="MediaServiceImageTags">
    <vt:lpwstr/>
  </property>
</Properties>
</file>